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757.445015pt;mso-position-horizontal-relative:page;mso-position-vertical-relative:page;z-index:-3991" coordorigin="0,0" coordsize="11906,15149">
            <v:group style="position:absolute;left:0;top:0;width:11906;height:15139" coordorigin="0,0" coordsize="11906,15139">
              <v:shape style="position:absolute;left:0;top:0;width:11906;height:15139" coordorigin="0,0" coordsize="11906,15139" path="m0,15139l11906,15139,11906,0,0,0,0,15139e" filled="t" fillcolor="#FF0000" stroked="f">
                <v:path arrowok="t"/>
                <v:fill/>
              </v:shape>
              <v:shape style="position:absolute;left:320;top:5993;width:6433;height:5971" type="#_x0000_t75">
                <v:imagedata r:id="rId7" o:title=""/>
              </v:shape>
            </v:group>
            <v:group style="position:absolute;left:720;top:5719;width:10466;height:2" coordorigin="720,5719" coordsize="10466,2">
              <v:shape style="position:absolute;left:720;top:5719;width:10466;height:2" coordorigin="720,5719" coordsize="10466,0" path="m720,5719l11186,5719e" filled="f" stroked="t" strokeweight="4pt" strokecolor="#FFFFFF">
                <v:path arrowok="t"/>
              </v:shape>
              <v:shape style="position:absolute;left:7830;top:2400;width:1497;height:1003" type="#_x0000_t75">
                <v:imagedata r:id="rId8" o:title=""/>
              </v:shape>
            </v:group>
            <v:group style="position:absolute;left:9505;top:2721;width:287;height:620" coordorigin="9505,2721" coordsize="287,620">
              <v:shape style="position:absolute;left:9505;top:2721;width:287;height:620" coordorigin="9505,2721" coordsize="287,620" path="m9586,2721l9505,2721,9506,2723,9507,2724,9509,2733,9514,2753,9519,2772,9539,2845,9550,2888,9587,3025,9596,3060,9608,3105,9629,3184,9650,3261,9660,3300,9666,3323,9667,3326,9674,3336,9680,3341,9690,3340,9710,3340,9743,3340,9750,3335,9770,3262,9780,3224,9786,3202,9792,3181,9709,3181,9708,3177,9707,3174,9705,3168,9705,3165,9701,3153,9685,3093,9665,3016,9644,2937,9639,2918,9624,2863,9613,2821,9604,2785,9597,2760,9586,2721e" filled="t" fillcolor="#FFFFFF" stroked="f">
                <v:path arrowok="t"/>
                <v:fill/>
              </v:shape>
            </v:group>
            <v:group style="position:absolute;left:9914;top:2720;width:92;height:620" coordorigin="9914,2720" coordsize="92,620">
              <v:shape style="position:absolute;left:9914;top:2720;width:92;height:620" coordorigin="9914,2720" coordsize="92,620" path="m10006,2720l9914,2720,9919,2724,9918,2727,9918,3334,9923,3340,9949,3340,9987,3340,9997,3340,10004,3335,10006,3326,10006,2720e" filled="t" fillcolor="#FFFFFF" stroked="f">
                <v:path arrowok="t"/>
                <v:fill/>
              </v:shape>
            </v:group>
            <v:group style="position:absolute;left:9412;top:2645;width:174;height:695" coordorigin="9412,2645" coordsize="174,695">
              <v:shape style="position:absolute;left:9412;top:2645;width:174;height:695" coordorigin="9412,2645" coordsize="174,695" path="m9422,2645l9412,2654,9414,2675,9414,2682,9414,3319,9414,3334,9420,3340,9425,3340,9465,3340,9496,3340,9502,3334,9502,3326,9502,2768,9502,2727,9501,2724,9505,2721,9586,2721,9581,2702,9576,2682,9571,2663,9567,2651,9559,2646,9455,2646,9422,2645e" filled="t" fillcolor="#FFFFFF" stroked="f">
                <v:path arrowok="t"/>
                <v:fill/>
              </v:shape>
            </v:group>
            <v:group style="position:absolute;left:9710;top:3340;width:33;height:2" coordorigin="9710,3340" coordsize="33,2">
              <v:shape style="position:absolute;left:9710;top:3340;width:33;height:2" coordorigin="9710,3340" coordsize="33,0" path="m9743,3340l9710,3340,9743,3340e" filled="t" fillcolor="#FFFFFF" stroked="f">
                <v:path arrowok="t"/>
                <v:fill/>
              </v:shape>
            </v:group>
            <v:group style="position:absolute;left:9709;top:2646;width:297;height:535" coordorigin="9709,2646" coordsize="297,535">
              <v:shape style="position:absolute;left:9709;top:2646;width:297;height:535" coordorigin="9709,2646" coordsize="297,535" path="m9988,2646l9861,2646,9832,2727,9827,2746,9822,2768,9817,2784,9812,2802,9807,2823,9800,2847,9795,2866,9775,2943,9765,2980,9713,3177,9711,3178,9709,3181,9792,3181,9802,3145,9807,3125,9832,3032,9911,2732,9914,2720,10006,2720,10006,2661,10005,2653,10000,2647,9988,2646e" filled="t" fillcolor="#FFFFFF" stroked="f">
                <v:path arrowok="t"/>
                <v:fill/>
              </v:shape>
            </v:group>
            <v:group style="position:absolute;left:10103;top:2646;width:546;height:695" coordorigin="10103,2646" coordsize="546,695">
              <v:shape style="position:absolute;left:10103;top:2646;width:546;height:695" coordorigin="10103,2646" coordsize="546,695" path="m10602,3176l10513,3176,10515,3177,10518,3186,10520,3191,10562,3326,10563,3329,10567,3338,10572,3341,10588,3340,10631,3340,10643,3339,10649,3332,10646,3317,10646,3315,10628,3258,10615,3219,10602,3176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183,3340l10131,3340,10183,3341,10183,3340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627,3340l10604,3340,10626,3341,10627,3340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631,3340l10588,3340,10596,3340,10604,3340,10627,3340,10631,3340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320,2646l10315,2649,10312,2659,10310,2661,10256,2836,10227,2930,10186,3065,10179,3087,10156,3160,10142,3202,10125,3258,10118,3281,10112,3300,10106,3319,10103,3330,10109,3339,10123,3340,10131,3340,10183,3340,10186,3338,10192,3325,10193,3323,10197,3309,10200,3299,10228,3207,10237,3176,10237,3176,10509,3176,10513,3176,10602,3176,10580,3104,10442,3104,10422,3104,10362,3101,10283,3091,10264,3087,10375,2724,10462,2724,10439,2650,10434,2646,10320,2646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509,3176l10237,3176,10506,3176,10509,3176e" filled="t" fillcolor="#FFFFFF" stroked="f">
                <v:path arrowok="t"/>
                <v:fill/>
              </v:shape>
              <v:shape style="position:absolute;left:10103;top:2646;width:546;height:695" coordorigin="10103,2646" coordsize="546,695" path="m10462,2724l10375,2724,10378,2727,10379,2729,10385,2748,10409,2825,10467,3015,10479,3055,10492,3096,10492,3100,10493,3104,10442,3104,10580,3104,10573,3083,10520,2910,10490,2813,10462,2724e" filled="t" fillcolor="#FFFFFF" stroked="f">
                <v:path arrowok="t"/>
                <v:fill/>
              </v:shape>
            </v:group>
            <v:group style="position:absolute;left:10723;top:2625;width:402;height:735" coordorigin="10723,2625" coordsize="402,735">
              <v:shape style="position:absolute;left:10723;top:2625;width:402;height:735" coordorigin="10723,2625" coordsize="402,735" path="m10950,2625l10887,2630,10815,2658,10765,2698,10729,2768,10723,2829,10723,2894,10723,2934,10723,2994,10723,3107,10724,3193,10743,3254,10792,3312,10852,3344,10930,3359,10950,3360,10961,3360,10972,3358,10984,3356,11056,3336,11111,3301,11124,3287,10939,3287,10919,3285,10860,3262,10822,3212,10815,3155,10815,2826,10831,2753,10880,2710,10941,2697,11123,2697,11118,2691,11069,2655,11010,2633,10968,2626,10950,2625e" filled="t" fillcolor="#FFFFFF" stroked="f">
                <v:path arrowok="t"/>
                <v:fill/>
              </v:shape>
            </v:group>
            <v:group style="position:absolute;left:10939;top:3138;width:229;height:149" coordorigin="10939,3138" coordsize="229,149">
              <v:shape style="position:absolute;left:10939;top:3138;width:229;height:149" coordorigin="10939,3138" coordsize="229,149" path="m11113,3138l11093,3139,11083,3139,11074,3148,11075,3168,11074,3179,11046,3247,10974,3285,10939,3287,11124,3287,11156,3233,11167,3176,11167,3155,11133,3138,11113,3138e" filled="t" fillcolor="#FFFFFF" stroked="f">
                <v:path arrowok="t"/>
                <v:fill/>
              </v:shape>
            </v:group>
            <v:group style="position:absolute;left:10941;top:2697;width:226;height:148" coordorigin="10941,2697" coordsize="226,148">
              <v:shape style="position:absolute;left:10941;top:2697;width:226;height:148" coordorigin="10941,2697" coordsize="226,148" path="m11123,2697l10941,2697,10960,2697,10979,2700,11036,2727,11069,2777,11075,2807,11074,2817,11075,2826,11082,2839,11111,2844,11131,2844,11161,2844,11167,2836,11167,2829,11167,2807,11153,2746,11130,2705,11123,2697e" filled="t" fillcolor="#FFFFFF" stroked="f">
                <v:path arrowok="t"/>
                <v:fill/>
              </v:shape>
              <v:shape style="position:absolute;left:8017;top:3425;width:3218;height:273" type="#_x0000_t75">
                <v:imagedata r:id="rId9" o:title=""/>
              </v:shape>
            </v:group>
            <v:group style="position:absolute;left:720;top:3507;width:413;height:391" coordorigin="720,3507" coordsize="413,391">
              <v:shape style="position:absolute;left:720;top:3507;width:413;height:391" coordorigin="720,3507" coordsize="413,391" path="m847,3507l774,3527,726,3566,724,3568,722,3569,720,3570,731,3760,744,3775,757,3791,800,3835,864,3875,939,3895,981,3898,1003,3897,1064,3880,1110,3838,1133,3771,1133,3753,1120,3692,1091,3634,1052,3589,1003,3553,946,3525,885,3509,866,3507,847,3507e" filled="t" fillcolor="#FFFFFF" stroked="f">
                <v:path arrowok="t"/>
                <v:fill/>
              </v:shape>
            </v:group>
            <v:group style="position:absolute;left:720;top:4066;width:382;height:290" coordorigin="720,4066" coordsize="382,290">
              <v:shape style="position:absolute;left:720;top:4066;width:382;height:290" coordorigin="720,4066" coordsize="382,290" path="m827,4066l756,4086,723,4115,721,4115,720,4116,720,4194,724,4198,728,4202,733,4211,771,4266,817,4306,889,4341,951,4354,996,4357,1015,4354,1071,4332,1102,4264,1099,4241,1059,4170,999,4119,945,4092,885,4073,846,4067,827,4066e" filled="t" fillcolor="#FFFFFF" stroked="f">
                <v:path arrowok="t"/>
                <v:fill/>
              </v:shape>
              <v:shape style="position:absolute;left:1576;top:4011;width:1932;height:1199" type="#_x0000_t75">
                <v:imagedata r:id="rId10" o:title=""/>
              </v:shape>
            </v:group>
            <v:group style="position:absolute;left:1466;top:2295;width:551;height:549" coordorigin="1466,2295" coordsize="551,549">
              <v:shape style="position:absolute;left:1466;top:2295;width:551;height:549" coordorigin="1466,2295" coordsize="551,549" path="m1742,2295l1678,2301,1617,2323,1563,2358,1520,2404,1488,2462,1470,2528,1466,2577,1467,2597,1480,2658,1506,2715,1546,2765,1597,2806,1661,2833,1736,2844,1759,2844,1825,2832,1885,2805,1935,2765,1975,2712,2002,2649,2016,2576,2017,2550,2014,2527,1997,2462,1965,2405,1921,2358,1868,2323,1807,2301,1742,2295e" filled="t" fillcolor="#FFFFFF" stroked="f">
                <v:path arrowok="t"/>
                <v:fill/>
              </v:shape>
            </v:group>
            <v:group style="position:absolute;left:2198;top:1942;width:485;height:511" coordorigin="2198,1942" coordsize="485,511">
              <v:shape style="position:absolute;left:2198;top:1942;width:485;height:511" coordorigin="2198,1942" coordsize="485,511" path="m2425,1942l2362,1949,2306,1972,2259,2011,2224,2062,2200,2138,2198,2178,2199,2199,2212,2260,2238,2318,2276,2372,2325,2415,2379,2442,2458,2454,2473,2454,2535,2442,2589,2412,2633,2368,2665,2311,2680,2251,2683,2213,2682,2195,2667,2123,2629,2055,2587,2006,2521,1962,2446,1943,2425,1942e" filled="t" fillcolor="#FFFFFF" stroked="f">
                <v:path arrowok="t"/>
                <v:fill/>
              </v:shape>
            </v:group>
            <v:group style="position:absolute;left:926;top:2887;width:498;height:498" coordorigin="926,2887" coordsize="498,498">
              <v:shape style="position:absolute;left:926;top:2887;width:498;height:498" coordorigin="926,2887" coordsize="498,498" path="m1169,2887l1148,2887,1141,2887,1123,2889,1059,2904,1004,2935,954,2996,928,3071,926,3113,926,3135,939,3197,966,3252,1004,3300,1054,3339,1113,3367,1183,3384,1205,3385,1227,3384,1287,3369,1340,3340,1393,3280,1416,3223,1423,3147,1421,3121,1400,3049,1362,2989,1312,2940,1253,2906,1190,2889,1169,2887e" filled="t" fillcolor="#FFFFFF" stroked="f">
                <v:path arrowok="t"/>
                <v:fill/>
              </v:shape>
            </v:group>
            <v:group style="position:absolute;left:2909;top:1875;width:357;height:453" coordorigin="2909,1875" coordsize="357,453">
              <v:shape style="position:absolute;left:2909;top:1875;width:357;height:453" coordorigin="2909,1875" coordsize="357,453" path="m3054,1875l2981,1897,2930,1955,2912,2017,2909,2056,2909,2076,2923,2151,2958,2223,2995,2270,3044,2306,3118,2328,3136,2327,3205,2296,3248,2239,3264,2182,3266,2131,3265,2116,3254,2054,3222,1982,3182,1935,3129,1894,3054,1875e" filled="t" fillcolor="#FFFFFF" stroked="f">
                <v:path arrowok="t"/>
                <v:fill/>
              </v:shape>
            </v:group>
            <v:group style="position:absolute;left:3444;top:2057;width:255;height:404" coordorigin="3444,2057" coordsize="255,404">
              <v:shape style="position:absolute;left:3444;top:2057;width:255;height:404" coordorigin="3444,2057" coordsize="255,404" path="m3556,2057l3487,2082,3456,2139,3444,2214,3444,2234,3457,2313,3476,2370,3510,2421,3575,2460,3592,2461,3608,2459,3666,2415,3690,2360,3699,2299,3699,2276,3699,2273,3686,2200,3660,2141,3623,2092,3556,2057e" filled="t" fillcolor="#FFFFFF" stroked="f">
                <v:path arrowok="t"/>
                <v:fill/>
              </v:shape>
            </v:group>
            <v:group style="position:absolute;left:2260;top:3250;width:326;height:312" coordorigin="2260,3250" coordsize="326,312">
              <v:shape style="position:absolute;left:2260;top:3250;width:326;height:312" coordorigin="2260,3250" coordsize="326,312" path="m2445,3250l2384,3263,2330,3294,2288,3342,2263,3402,2260,3424,2260,3445,2288,3515,2355,3557,2400,3563,2418,3561,2496,3531,2542,3491,2573,3439,2586,3374,2584,3362,2560,3301,2494,3257,2445,3250e" filled="t" fillcolor="#FFFFFF" stroked="f">
                <v:path arrowok="t"/>
                <v:fill/>
              </v:shape>
            </v:group>
            <v:group style="position:absolute;left:1871;top:3616;width:332;height:274" coordorigin="1871,3616" coordsize="332,274">
              <v:shape style="position:absolute;left:1871;top:3616;width:332;height:274" coordorigin="1871,3616" coordsize="332,274" path="m2064,3616l1991,3627,1923,3666,1883,3711,1871,3762,1872,3779,1904,3841,1955,3875,2013,3890,2019,3889,2080,3878,2149,3841,2190,3793,2203,3740,2201,3723,2170,3660,2120,3626,2064,3616e" filled="t" fillcolor="#FFFFFF" stroked="f">
                <v:path arrowok="t"/>
                <v:fill/>
              </v:shape>
            </v:group>
            <v:group style="position:absolute;left:2711;top:2982;width:281;height:318" coordorigin="2711,2982" coordsize="281,318">
              <v:shape style="position:absolute;left:2711;top:2982;width:281;height:318" coordorigin="2711,2982" coordsize="281,318" path="m2873,2982l2812,2998,2753,3049,2718,3120,2711,3180,2713,3198,2744,3267,2806,3299,2825,3300,2844,3299,2905,3274,2950,3233,2979,3180,2992,3115,2991,3107,2988,3087,2957,3016,2892,2983,2873,2982e" filled="t" fillcolor="#FFFFFF" stroked="f">
                <v:path arrowok="t"/>
                <v:fill/>
              </v:shape>
            </v:group>
            <v:group style="position:absolute;left:930;top:4508;width:354;height:212" coordorigin="930,4508" coordsize="354,212">
              <v:shape style="position:absolute;left:930;top:4508;width:354;height:212" coordorigin="930,4508" coordsize="354,212" path="m1037,4508l971,4517,930,4565,930,4583,977,4653,1029,4687,1085,4708,1145,4718,1166,4719,1190,4718,1267,4688,1283,4657,1283,4639,1252,4586,1191,4545,1130,4520,1057,4508,1037,4508e" filled="t" fillcolor="#FFFFFF" stroked="f">
                <v:path arrowok="t"/>
                <v:fill/>
              </v:shape>
            </v:group>
            <v:group style="position:absolute;left:3788;top:2357;width:193;height:364" coordorigin="3788,2357" coordsize="193,364">
              <v:shape style="position:absolute;left:3788;top:2357;width:193;height:364" coordorigin="3788,2357" coordsize="193,364" path="m3878,2357l3825,2389,3795,2462,3788,2538,3789,2557,3798,2617,3830,2690,3880,2721,3897,2718,3955,2660,3975,2603,3981,2542,3979,2527,3977,2507,3961,2431,3928,2380,3895,2358,3878,2357e" filled="t" fillcolor="#FFFFFF" stroked="f">
                <v:path arrowok="t"/>
                <v:fill/>
              </v:shape>
            </v:group>
            <v:group style="position:absolute;left:1651;top:3981;width:311;height:220" coordorigin="1651,3981" coordsize="311,220">
              <v:shape style="position:absolute;left:1651;top:3981;width:311;height:220" coordorigin="1651,3981" coordsize="311,220" path="m1800,3981l1731,3997,1674,4034,1651,4100,1655,4117,1703,4176,1778,4199,1800,4200,1819,4200,1894,4180,1945,4141,1962,4090,1961,4073,1917,4010,1846,3984,1800,3981e" filled="t" fillcolor="#FFFFFF" stroked="f">
                <v:path arrowok="t"/>
                <v:fill/>
              </v:shape>
            </v:group>
            <v:group style="position:absolute;left:3139;top:2858;width:221;height:300" coordorigin="3139,2858" coordsize="221,300">
              <v:shape style="position:absolute;left:3139;top:2858;width:221;height:300" coordorigin="3139,2858" coordsize="221,300" path="m3271,2858l3200,2890,3162,2939,3143,2996,3139,3038,3140,3050,3154,3112,3204,3155,3220,3158,3238,3157,3308,3118,3342,3068,3360,2991,3360,2972,3341,2898,3288,2859,3271,2858e" filled="t" fillcolor="#FFFFFF" stroked="f">
                <v:path arrowok="t"/>
                <v:fill/>
              </v:shape>
            </v:group>
            <v:group style="position:absolute;left:1235;top:4809;width:332;height:166" coordorigin="1235,4809" coordsize="332,166">
              <v:shape style="position:absolute;left:1235;top:4809;width:332;height:166" coordorigin="1235,4809" coordsize="332,166" path="m1357,4809l1355,4809,1339,4810,1314,4813,1241,4850,1235,4865,1237,4881,1296,4941,1370,4968,1428,4975,1447,4974,1507,4964,1566,4920,1567,4904,1561,4887,1496,4836,1420,4814,1379,4810,1357,4809e" filled="t" fillcolor="#FFFFFF" stroked="f">
                <v:path arrowok="t"/>
                <v:fill/>
              </v:shape>
            </v:group>
            <v:group style="position:absolute;left:3985;top:2742;width:166;height:331" coordorigin="3985,2742" coordsize="166,331">
              <v:shape style="position:absolute;left:3985;top:2742;width:166;height:331" coordorigin="3985,2742" coordsize="166,331" path="m4085,2742l4024,2790,3995,2863,3985,2940,3985,2959,3994,3020,4054,3074,4071,3069,4113,3022,4141,2951,4150,2888,4151,2865,4150,2862,4148,2848,4133,2781,4107,2749,4085,2742e" filled="t" fillcolor="#FFFFFF" stroked="f">
                <v:path arrowok="t"/>
                <v:fill/>
              </v:shape>
            </v:group>
            <v:group style="position:absolute;left:3467;top:2902;width:181;height:274" coordorigin="3467,2902" coordsize="181,274">
              <v:shape style="position:absolute;left:3467;top:2902;width:181;height:274" coordorigin="3467,2902" coordsize="181,274" path="m3572,2902l3509,2943,3479,2996,3467,3071,3468,3092,3483,3152,3524,3175,3542,3174,3609,3122,3641,3050,3649,3009,3646,3000,3641,2982,3618,2924,3589,2903,3572,2902e" filled="t" fillcolor="#FFFFFF" stroked="f">
                <v:path arrowok="t"/>
                <v:fill/>
              </v:shape>
            </v:group>
            <v:group style="position:absolute;left:4052;top:3158;width:159;height:299" coordorigin="4052,3158" coordsize="159,299">
              <v:shape style="position:absolute;left:4052;top:3158;width:159;height:299" coordorigin="4052,3158" coordsize="159,299" path="m4175,3158l4120,3186,4085,3238,4064,3294,4055,3354,4053,3383,4052,3391,4055,3410,4059,3429,4070,3445,4094,3457,4111,3454,4127,3445,4142,3432,4143,3430,4145,3428,4183,3373,4207,3299,4211,3260,4211,3238,4210,3220,4208,3199,4202,3185,4188,3164,4175,3158e" filled="t" fillcolor="#FFFFFF" stroked="f">
                <v:path arrowok="t"/>
                <v:fill/>
              </v:shape>
            </v:group>
            <v:group style="position:absolute;left:4004;top:3596;width:171;height:267" coordorigin="4004,3596" coordsize="171,267">
              <v:shape style="position:absolute;left:4004;top:3596;width:171;height:267" coordorigin="4004,3596" coordsize="171,267" path="m4137,3596l4083,3628,4046,3678,4014,3747,4004,3807,4004,3832,4011,3850,4023,3860,4040,3862,4062,3856,4116,3807,4148,3756,4169,3699,4175,3658,4175,3653,4173,3637,4166,3610,4154,3599,4137,3596e" filled="t" fillcolor="#FFFFFF" stroked="f">
                <v:path arrowok="t"/>
                <v:fill/>
              </v:shape>
            </v:group>
            <v:group style="position:absolute;left:3679;top:3051;width:151;height:248" coordorigin="3679,3051" coordsize="151,248">
              <v:shape style="position:absolute;left:3679;top:3051;width:151;height:248" coordorigin="3679,3051" coordsize="151,248" path="m3773,3051l3712,3101,3684,3171,3679,3237,3683,3256,3691,3277,3703,3291,3717,3299,3735,3299,3796,3248,3822,3194,3830,3134,3830,3130,3827,3110,3823,3090,3815,3072,3803,3059,3789,3052,3773,3051e" filled="t" fillcolor="#FFFFFF" stroked="f">
                <v:path arrowok="t"/>
                <v:fill/>
              </v:shape>
            </v:group>
            <v:group style="position:absolute;left:3836;top:4012;width:193;height:237" coordorigin="3836,4012" coordsize="193,237">
              <v:shape style="position:absolute;left:3836;top:4012;width:193;height:237" coordorigin="3836,4012" coordsize="193,237" path="m3989,4012l3931,4046,3890,4090,3858,4142,3838,4201,3836,4210,3836,4216,3840,4234,3851,4246,3869,4250,3894,4245,3948,4210,3988,4164,4015,4111,4028,4068,4029,4063,4026,4038,4018,4022,4006,4013,3989,4012e" filled="t" fillcolor="#FFFFFF" stroked="f">
                <v:path arrowok="t"/>
                <v:fill/>
              </v:shape>
            </v:group>
            <v:group style="position:absolute;left:3593;top:4372;width:209;height:212" coordorigin="3593,4372" coordsize="209,212">
              <v:shape style="position:absolute;left:3593;top:4372;width:209;height:212" coordorigin="3593,4372" coordsize="209,212" path="m3779,4372l3718,4388,3657,4438,3620,4486,3593,4540,3594,4558,3603,4576,3618,4584,3636,4582,3694,4559,3750,4511,3789,4454,3802,4419,3801,4397,3794,4379,3779,4372e" filled="t" fillcolor="#FFFFFF" stroked="f">
                <v:path arrowok="t"/>
                <v:fill/>
              </v:shape>
            </v:group>
            <v:group style="position:absolute;left:3801;top:3281;width:136;height:224" coordorigin="3801,3281" coordsize="136,224">
              <v:shape style="position:absolute;left:3801;top:3281;width:136;height:224" coordorigin="3801,3281" coordsize="136,224" path="m3902,3281l3842,3322,3810,3389,3801,3452,3802,3476,3813,3492,3836,3505,3852,3502,3900,3461,3927,3407,3937,3346,3937,3341,3938,3336,3937,3331,3934,3311,3924,3294,3902,3281e" filled="t" fillcolor="#FFFFFF" stroked="f">
                <v:path arrowok="t"/>
                <v:fill/>
              </v:shape>
            </v:group>
            <v:group style="position:absolute;left:3832;top:3545;width:140;height:206" coordorigin="3832,3545" coordsize="140,206">
              <v:shape style="position:absolute;left:3832;top:3545;width:140;height:206" coordorigin="3832,3545" coordsize="140,206" path="m3934,3545l3874,3594,3842,3667,3832,3709,3833,3711,3841,3729,3854,3746,3868,3751,3884,3745,3930,3704,3965,3632,3972,3590,3970,3573,3959,3557,3934,3545e" filled="t" fillcolor="#FFFFFF" stroked="f">
                <v:path arrowok="t"/>
                <v:fill/>
              </v:shape>
            </v:group>
            <v:group style="position:absolute;left:2747;top:3830;width:159;height:144" coordorigin="2747,3830" coordsize="159,144">
              <v:shape style="position:absolute;left:2747;top:3830;width:159;height:144" coordorigin="2747,3830" coordsize="159,144" path="m2857,3830l2794,3853,2754,3905,2747,3928,2750,3947,2761,3961,2778,3971,2802,3974,2820,3970,2873,3936,2906,3876,2905,3856,2896,3842,2880,3833,2857,3830e" filled="t" fillcolor="#FFFFFF" stroked="f">
                <v:path arrowok="t"/>
                <v:fill/>
              </v:shape>
            </v:group>
            <v:group style="position:absolute;left:2984;top:3674;width:146;height:151" coordorigin="2984,3674" coordsize="146,151">
              <v:shape style="position:absolute;left:2984;top:3674;width:146;height:151" coordorigin="2984,3674" coordsize="146,151" path="m3096,3674l3036,3691,2995,3741,2984,3783,2987,3803,2998,3817,3016,3824,3041,3825,3060,3818,3109,3775,3130,3716,3126,3696,3114,3681,3096,3674e" filled="t" fillcolor="#FFFFFF" stroked="f">
                <v:path arrowok="t"/>
                <v:fill/>
              </v:shape>
            </v:group>
            <v:group style="position:absolute;left:3793;top:3839;width:139;height:180" coordorigin="3793,3839" coordsize="139,180">
              <v:shape style="position:absolute;left:3793;top:3839;width:139;height:180" coordorigin="3793,3839" coordsize="139,180" path="m3907,3839l3849,3869,3813,3919,3793,3978,3795,3999,3802,4013,3813,4019,3830,4017,3884,3981,3924,3911,3932,3867,3929,3852,3921,3842,3907,3839e" filled="t" fillcolor="#FFFFFF" stroked="f">
                <v:path arrowok="t"/>
                <v:fill/>
              </v:shape>
            </v:group>
            <v:group style="position:absolute;left:3669;top:4126;width:146;height:164" coordorigin="3669,4126" coordsize="146,164">
              <v:shape style="position:absolute;left:3669;top:4126;width:146;height:164" coordorigin="3669,4126" coordsize="146,164" path="m3784,4126l3717,4168,3683,4218,3669,4259,3670,4277,3678,4287,3694,4290,3718,4285,3777,4236,3810,4178,3815,4162,3813,4144,3803,4128,3784,4126e" filled="t" fillcolor="#FFFFFF" stroked="f">
                <v:path arrowok="t"/>
                <v:fill/>
              </v:shape>
            </v:group>
            <v:group style="position:absolute;left:3216;top:3580;width:128;height:148" coordorigin="3216,3580" coordsize="128,148">
              <v:shape style="position:absolute;left:3216;top:3580;width:128;height:148" coordorigin="3216,3580" coordsize="128,148" path="m3301,3580l3246,3614,3218,3674,3216,3694,3221,3712,3233,3724,3251,3728,3276,3723,3323,3682,3344,3623,3344,3622,3341,3602,3333,3588,3320,3581,3301,3580e" filled="t" fillcolor="#FFFFFF" stroked="f">
                <v:path arrowok="t"/>
                <v:fill/>
              </v:shape>
            </v:group>
            <v:group style="position:absolute;left:3491;top:4376;width:156;height:149" coordorigin="3491,4376" coordsize="156,149">
              <v:shape style="position:absolute;left:3491;top:4376;width:156;height:149" coordorigin="3491,4376" coordsize="156,149" path="m3626,4376l3566,4398,3521,4437,3492,4490,3491,4495,3492,4509,3501,4521,3518,4525,3546,4520,3609,4472,3643,4418,3647,4399,3638,4382,3626,4376e" filled="t" fillcolor="#FFFFFF" stroked="f">
                <v:path arrowok="t"/>
                <v:fill/>
              </v:shape>
            </v:group>
            <v:group style="position:absolute;left:3408;top:3569;width:111;height:143" coordorigin="3408,3569" coordsize="111,143">
              <v:shape style="position:absolute;left:3408;top:3569;width:111;height:143" coordorigin="3408,3569" coordsize="111,143" path="m3493,3569l3428,3610,3408,3668,3408,3695,3417,3708,3433,3713,3455,3707,3500,3665,3519,3606,3519,3605,3515,3587,3507,3575,3493,3569e" filled="t" fillcolor="#FFFFFF" stroked="f">
                <v:path arrowok="t"/>
                <v:fill/>
              </v:shape>
            </v:group>
            <v:group style="position:absolute;left:3534;top:3625;width:104;height:132" coordorigin="3534,3625" coordsize="104,132">
              <v:shape style="position:absolute;left:3534;top:3625;width:104;height:132" coordorigin="3534,3625" coordsize="104,132" path="m3614,3625l3560,3656,3536,3713,3534,3737,3539,3751,3551,3757,3569,3755,3619,3714,3639,3652,3636,3647,3633,3631,3614,3625e" filled="t" fillcolor="#FFFFFF" stroked="f">
                <v:path arrowok="t"/>
                <v:fill/>
              </v:shape>
            </v:group>
            <v:group style="position:absolute;left:3612;top:3737;width:96;height:123" coordorigin="3612,3737" coordsize="96,123">
              <v:shape style="position:absolute;left:3612;top:3737;width:96;height:123" coordorigin="3612,3737" coordsize="96,123" path="m3690,3737l3638,3767,3614,3824,3612,3849,3620,3859,3636,3860,3660,3850,3704,3783,3708,3761,3705,3755,3702,3742,3690,3737e" filled="t" fillcolor="#FFFFFF" stroked="f">
                <v:path arrowok="t"/>
                <v:fill/>
              </v:shape>
            </v:group>
            <v:group style="position:absolute;left:3630;top:3883;width:97;height:115" coordorigin="3630,3883" coordsize="97,115">
              <v:shape style="position:absolute;left:3630;top:3883;width:97;height:115" coordorigin="3630,3883" coordsize="97,115" path="m3706,3883l3653,3920,3630,3978,3634,3992,3648,3997,3672,3992,3716,3943,3727,3906,3726,3899,3720,3886,3706,3883e" filled="t" fillcolor="#FFFFFF" stroked="f">
                <v:path arrowok="t"/>
                <v:fill/>
              </v:shape>
            </v:group>
            <v:group style="position:absolute;left:3602;top:4054;width:95;height:108" coordorigin="3602,4054" coordsize="95,108">
              <v:shape style="position:absolute;left:3602;top:4054;width:95;height:108" coordorigin="3602,4054" coordsize="95,108" path="m3684,4054l3631,4084,3602,4138,3604,4153,3616,4161,3636,4157,3682,4117,3697,4078,3695,4061,3684,4054e" filled="t" fillcolor="#FFFFFF" stroked="f">
                <v:path arrowok="t"/>
                <v:fill/>
              </v:shape>
            </v:group>
            <v:group style="position:absolute;left:3404;top:4387;width:100;height:93" coordorigin="3404,4387" coordsize="100,93">
              <v:shape style="position:absolute;left:3404;top:4387;width:100;height:93" coordorigin="3404,4387" coordsize="100,93" path="m3484,4387l3421,4429,3404,4465,3411,4480,3432,4481,3451,4472,3468,4461,3482,4447,3494,4430,3504,4411,3501,4394,3484,4387e" filled="t" fillcolor="#FFFFFF" stroked="f">
                <v:path arrowok="t"/>
                <v:fill/>
              </v:shape>
            </v:group>
            <v:group style="position:absolute;left:3520;top:4228;width:101;height:104" coordorigin="3520,4228" coordsize="101,104">
              <v:shape style="position:absolute;left:3520;top:4228;width:101;height:104" coordorigin="3520,4228" coordsize="101,104" path="m3612,4228l3552,4257,3520,4311,3520,4325,3529,4332,3586,4304,3619,4251,3620,4237,3612,422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1" w:lineRule="exact"/>
        <w:ind w:left="10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b/>
          <w:bCs/>
          <w:position w:val="-1"/>
        </w:rPr>
        <w:t>Red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b/>
          <w:bCs/>
          <w:position w:val="-1"/>
        </w:rPr>
        <w:t>Meat</w:t>
      </w:r>
      <w:r>
        <w:rPr>
          <w:rFonts w:ascii="Arial" w:hAnsi="Arial" w:cs="Arial" w:eastAsia="Arial"/>
          <w:sz w:val="48"/>
          <w:szCs w:val="48"/>
          <w:color w:val="FFFFFF"/>
          <w:spacing w:val="6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b/>
          <w:bCs/>
          <w:position w:val="-1"/>
        </w:rPr>
        <w:t>Advisory</w:t>
      </w:r>
      <w:r>
        <w:rPr>
          <w:rFonts w:ascii="Arial" w:hAnsi="Arial" w:cs="Arial" w:eastAsia="Arial"/>
          <w:sz w:val="48"/>
          <w:szCs w:val="48"/>
          <w:color w:val="FFFFFF"/>
          <w:spacing w:val="-3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b/>
          <w:bCs/>
          <w:position w:val="-1"/>
        </w:rPr>
        <w:t>Council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33" w:lineRule="auto"/>
        <w:ind w:left="100" w:right="4035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91"/>
          <w:b/>
          <w:bCs/>
        </w:rPr>
        <w:t>Submission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91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40"/>
          <w:szCs w:val="40"/>
          <w:color w:val="FFFFFF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40"/>
          <w:szCs w:val="40"/>
          <w:color w:val="FFFFF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National</w:t>
      </w:r>
      <w:r>
        <w:rPr>
          <w:rFonts w:ascii="Arial" w:hAnsi="Arial" w:cs="Arial" w:eastAsia="Arial"/>
          <w:sz w:val="40"/>
          <w:szCs w:val="40"/>
          <w:color w:val="FFFFF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Freight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40"/>
          <w:szCs w:val="40"/>
          <w:color w:val="FFFFFF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Supply</w:t>
      </w:r>
      <w:r>
        <w:rPr>
          <w:rFonts w:ascii="Arial" w:hAnsi="Arial" w:cs="Arial" w:eastAsia="Arial"/>
          <w:sz w:val="40"/>
          <w:szCs w:val="40"/>
          <w:color w:val="FFFFFF"/>
          <w:spacing w:val="-41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Chain</w:t>
      </w:r>
      <w:r>
        <w:rPr>
          <w:rFonts w:ascii="Arial" w:hAnsi="Arial" w:cs="Arial" w:eastAsia="Arial"/>
          <w:sz w:val="40"/>
          <w:szCs w:val="40"/>
          <w:color w:val="FFFFFF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b/>
          <w:bCs/>
        </w:rPr>
        <w:t>Strategy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107"/>
          <w:b/>
          <w:bCs/>
        </w:rPr>
        <w:t>2017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119.847pt;margin-top:35.243942pt;width:94.854297pt;height:28.6425pt;mso-position-horizontal-relative:page;mso-position-vertical-relative:paragraph;z-index:-3990" type="#_x0000_t75">
            <v:imagedata r:id="rId11" o:title=""/>
          </v:shape>
        </w:pict>
      </w:r>
      <w:r>
        <w:rPr/>
        <w:pict>
          <v:shape style="position:absolute;margin-left:245.138pt;margin-top:20.884239pt;width:76.74664pt;height:53.7675pt;mso-position-horizontal-relative:page;mso-position-vertical-relative:paragraph;z-index:-3989" type="#_x0000_t75">
            <v:imagedata r:id="rId12" o:title=""/>
          </v:shape>
        </w:pict>
      </w:r>
      <w:r>
        <w:rPr/>
        <w:pict>
          <v:shape style="position:absolute;margin-left:358.168793pt;margin-top:20.698238pt;width:74.173446pt;height:51.975pt;mso-position-horizontal-relative:page;mso-position-vertical-relative:paragraph;z-index:-3988" type="#_x0000_t75">
            <v:imagedata r:id="rId13" o:title=""/>
          </v:shape>
        </w:pict>
      </w:r>
      <w:r>
        <w:rPr/>
        <w:pict>
          <v:shape style="position:absolute;margin-left:469.638pt;margin-top:28.811111pt;width:91.826736pt;height:38.19pt;mso-position-horizontal-relative:page;mso-position-vertical-relative:paragraph;z-index:-3987" type="#_x0000_t75">
            <v:imagedata r:id="rId14" o:title=""/>
          </v:shape>
        </w:pic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pro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95"/>
          <w:b/>
          <w:bCs/>
        </w:rPr>
        <w:t>partnershi</w:t>
      </w:r>
      <w:r>
        <w:rPr>
          <w:rFonts w:ascii="Arial" w:hAnsi="Arial" w:cs="Arial" w:eastAsia="Arial"/>
          <w:sz w:val="28"/>
          <w:szCs w:val="28"/>
          <w:spacing w:val="0"/>
          <w:w w:val="95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39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wit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re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mea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members: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96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459003pt;height:53.46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2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96.638pt;margin-top:.000015pt;width:198.637pt;height:841.89pt;mso-position-horizontal-relative:page;mso-position-vertical-relative:page;z-index:-3976" coordorigin="7933,0" coordsize="3973,16838">
            <v:shape style="position:absolute;left:7933;top:0;width:3973;height:16838" coordorigin="7933,0" coordsize="3973,16838" path="m7933,16838l11906,16838,11906,0,7933,0,7933,16838e" filled="t" fillcolor="#FF0000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7" w:lineRule="exact"/>
        <w:ind w:left="10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12"/>
          <w:w w:val="71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0000"/>
          <w:spacing w:val="11"/>
          <w:w w:val="71"/>
          <w:position w:val="-1"/>
        </w:rPr>
        <w:t>x</w:t>
      </w:r>
      <w:r>
        <w:rPr>
          <w:rFonts w:ascii="Arial" w:hAnsi="Arial" w:cs="Arial" w:eastAsia="Arial"/>
          <w:sz w:val="48"/>
          <w:szCs w:val="48"/>
          <w:color w:val="FF0000"/>
          <w:spacing w:val="12"/>
          <w:w w:val="91"/>
          <w:position w:val="-1"/>
        </w:rPr>
        <w:t>ecuti</w:t>
      </w:r>
      <w:r>
        <w:rPr>
          <w:rFonts w:ascii="Arial" w:hAnsi="Arial" w:cs="Arial" w:eastAsia="Arial"/>
          <w:sz w:val="48"/>
          <w:szCs w:val="48"/>
          <w:color w:val="FF0000"/>
          <w:spacing w:val="12"/>
          <w:w w:val="80"/>
          <w:position w:val="-1"/>
        </w:rPr>
        <w:t>ve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545" w:lineRule="exact"/>
        <w:ind w:left="10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12"/>
          <w:w w:val="100"/>
          <w:position w:val="-1"/>
        </w:rPr>
        <w:t>Summary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78" w:lineRule="auto"/>
        <w:ind w:left="433" w:right="260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4.174858pt;width:4.845918pt;height:4.999118pt;mso-position-horizontal-relative:page;mso-position-vertical-relative:paragraph;z-index:-3985" coordorigin="834,83" coordsize="97,100">
            <v:shape style="position:absolute;left:834;top:83;width:97;height:100" coordorigin="834,83" coordsize="97,100" path="m883,83l861,88,844,102,834,121,837,147,847,167,863,179,882,183,883,183,905,179,921,165,931,146,928,119,918,100,903,88,883,8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supports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wort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oximately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$AUD18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78" w:lineRule="auto"/>
        <w:ind w:left="433" w:right="260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200,000</w:t>
      </w:r>
      <w:r>
        <w:rPr>
          <w:rFonts w:ascii="Arial" w:hAnsi="Arial" w:cs="Arial" w:eastAsia="Arial"/>
          <w:sz w:val="18"/>
          <w:szCs w:val="18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emote,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gional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ia.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porter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sheepmeat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goatmeat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433" w:right="260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3.466779pt;width:4.845918pt;height:4.999118pt;mso-position-horizontal-relative:page;mso-position-vertical-relative:paragraph;z-index:-3984" coordorigin="834,69" coordsize="97,100">
            <v:shape style="position:absolute;left:834;top:69;width:97;height:100" coordorigin="834,69" coordsize="97,100" path="m883,69l861,74,844,87,834,107,837,133,847,153,863,165,882,169,883,169,905,164,921,151,931,131,928,105,918,86,903,74,883,69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transport-intensive.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sou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price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advantage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0"/>
        </w:rPr>
        <w:t>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imal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igned,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iveness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fers</w:t>
      </w:r>
      <w:r>
        <w:rPr>
          <w:rFonts w:ascii="Arial" w:hAnsi="Arial" w:cs="Arial" w:eastAsia="Arial"/>
          <w:sz w:val="18"/>
          <w:szCs w:val="18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poor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3" w:right="859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</w:rPr>
        <w:t>ROAD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433" w:right="2606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4.637733pt;width:4.845918pt;height:4.999118pt;mso-position-horizontal-relative:page;mso-position-vertical-relative:paragraph;z-index:-3983" coordorigin="834,93" coordsize="97,100">
            <v:shape style="position:absolute;left:834;top:93;width:97;height:100" coordorigin="834,93" coordsize="97,100" path="m883,93l861,98,844,111,834,130,837,157,847,176,863,188,882,193,883,193,905,188,921,174,931,155,928,129,918,109,903,97,883,9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Road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dominant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oducts.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7" w:lineRule="auto"/>
        <w:ind w:left="433" w:right="260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3.039842pt;width:4.845918pt;height:4.999118pt;mso-position-horizontal-relative:page;mso-position-vertical-relative:paragraph;z-index:-3982" coordorigin="834,61" coordsize="97,100">
            <v:shape style="position:absolute;left:834;top:61;width:97;height:100" coordorigin="834,61" coordsize="97,100" path="m883,61l861,66,844,79,834,98,837,125,847,144,863,156,882,161,883,161,905,156,921,142,931,123,928,97,918,77,903,65,883,61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places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innovat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hicles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such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trailer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eveal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gains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operating.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433" w:right="260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1.717838pt;margin-top:2.825323pt;width:4.845918pt;height:4.999118pt;mso-position-horizontal-relative:page;mso-position-vertical-relative:paragraph;z-index:-3981" coordorigin="834,57" coordsize="97,100">
            <v:shape style="position:absolute;left:834;top:57;width:97;height:100" coordorigin="834,57" coordsize="97,100" path="m883,57l861,61,844,75,834,94,837,120,847,140,863,152,882,156,883,156,905,152,921,138,931,119,928,92,918,73,903,61,883,57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Resea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ch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Performance-Based</w:t>
      </w:r>
      <w:r>
        <w:rPr>
          <w:rFonts w:ascii="Arial" w:hAnsi="Arial" w:cs="Arial" w:eastAsia="Arial"/>
          <w:sz w:val="18"/>
          <w:szCs w:val="18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ds-acc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ited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60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70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higher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fleet.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433" w:right="260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4.009294pt;width:4.845918pt;height:4.999118pt;mso-position-horizontal-relative:page;mso-position-vertical-relative:paragraph;z-index:-3980" coordorigin="834,80" coordsize="97,100">
            <v:shape style="position:absolute;left:834;top:80;width:97;height:100" coordorigin="834,80" coordsize="97,100" path="m883,80l861,85,844,98,834,118,837,144,847,164,863,176,882,180,883,180,905,175,921,162,931,142,928,116,918,97,903,85,883,80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matching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high-p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drain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instances,</w:t>
      </w:r>
      <w:r>
        <w:rPr>
          <w:rFonts w:ascii="Arial" w:hAnsi="Arial" w:cs="Arial" w:eastAsia="Arial"/>
          <w:sz w:val="18"/>
          <w:szCs w:val="18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oversee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ivity-sapping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inconsistent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ions.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3" w:right="865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9"/>
          <w:w w:val="93"/>
        </w:rPr>
        <w:t>PO</w:t>
      </w:r>
      <w:r>
        <w:rPr>
          <w:rFonts w:ascii="Arial" w:hAnsi="Arial" w:cs="Arial" w:eastAsia="Arial"/>
          <w:sz w:val="18"/>
          <w:szCs w:val="18"/>
          <w:color w:val="FF0000"/>
          <w:spacing w:val="6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78" w:lineRule="auto"/>
        <w:ind w:left="433" w:right="260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4.707847pt;width:4.845918pt;height:4.999118pt;mso-position-horizontal-relative:page;mso-position-vertical-relative:paragraph;z-index:-3979" coordorigin="834,94" coordsize="97,100">
            <v:shape style="position:absolute;left:834;top:94;width:97;height:100" coordorigin="834,94" coordsize="97,100" path="m883,94l861,99,844,112,834,132,837,158,847,177,863,190,882,194,883,194,905,189,921,176,931,156,928,130,918,111,903,98,883,94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monop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abuse,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ACCC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comments.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433" w:right="260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1.717838pt;margin-top:3.057832pt;width:4.845918pt;height:4.999118pt;mso-position-horizontal-relative:page;mso-position-vertical-relative:paragraph;z-index:-3978" coordorigin="834,61" coordsize="97,100">
            <v:shape style="position:absolute;left:834;top:61;width:97;height:100" coordorigin="834,61" coordsize="97,100" path="m883,61l861,66,844,79,834,99,837,125,847,144,863,157,882,161,883,161,905,156,921,143,931,123,928,97,918,78,903,65,883,6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Road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oaches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itute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moving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iveries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rive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opt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imal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weights,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lost.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places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obligat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government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accommodate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highest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ikely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hy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considerat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nat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ional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priority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ojects.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3" w:right="873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</w:rPr>
        <w:t>RAIL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77" w:lineRule="auto"/>
        <w:ind w:left="433" w:right="260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1.717838pt;margin-top:4.68328pt;width:4.845918pt;height:4.999118pt;mso-position-horizontal-relative:page;mso-position-vertical-relative:paragraph;z-index:-3977" coordorigin="834,94" coordsize="97,100">
            <v:shape style="position:absolute;left:834;top:94;width:97;height:100" coordorigin="834,94" coordsize="97,100" path="m883,94l861,99,844,112,834,131,837,157,847,177,863,189,882,194,883,194,905,189,921,175,931,156,928,130,918,110,903,98,883,94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emains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important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mode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especial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Queensland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seaports.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matching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connect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ecovery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interstate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highways</w:t>
      </w:r>
      <w:r>
        <w:rPr>
          <w:rFonts w:ascii="Arial" w:hAnsi="Arial" w:cs="Arial" w:eastAsia="Arial"/>
          <w:sz w:val="18"/>
          <w:szCs w:val="18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3" w:right="883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</w:rPr>
        <w:t>AIR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3" w:after="0" w:line="240" w:lineRule="auto"/>
        <w:ind w:left="433" w:right="260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668739pt;margin-top:5.73484pt;width:4.845918pt;height:4.999118pt;mso-position-horizontal-relative:page;mso-position-vertical-relative:paragraph;z-index:-3975" coordorigin="873,115" coordsize="97,100">
            <v:shape style="position:absolute;left:873;top:115;width:97;height:100" coordorigin="873,115" coordsize="97,100" path="m922,115l900,120,883,133,873,152,876,179,886,198,902,210,921,215,922,215,944,210,961,196,970,177,967,151,957,131,942,119,922,115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experiences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less</w:t>
      </w:r>
      <w:r>
        <w:rPr>
          <w:rFonts w:ascii="Arial" w:hAnsi="Arial" w:cs="Arial" w:eastAsia="Arial"/>
          <w:sz w:val="18"/>
          <w:szCs w:val="18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physical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3" w:after="0" w:line="240" w:lineRule="auto"/>
        <w:ind w:left="433" w:right="260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essu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heavily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customs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elated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ocesses.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5" w:after="0" w:line="240" w:lineRule="auto"/>
        <w:ind w:left="39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35.490055pt;margin-top:2.436368pt;width:11.099244pt;height:6.1604pt;mso-position-horizontal-relative:page;mso-position-vertical-relative:paragraph;z-index:-3986" coordorigin="710,49" coordsize="222,123">
            <v:group style="position:absolute;left:785;top:59;width:137;height:66" coordorigin="785,59" coordsize="137,66">
              <v:shape style="position:absolute;left:785;top:59;width:137;height:66" coordorigin="785,59" coordsize="137,66" path="m785,59l785,124,853,124,921,124,922,124,922,59,785,59e" filled="t" fillcolor="#FF0000" stroked="f">
                <v:path arrowok="t"/>
                <v:fill/>
              </v:shape>
            </v:group>
            <v:group style="position:absolute;left:720;top:75;width:141;height:71" coordorigin="720,75" coordsize="141,71">
              <v:shape style="position:absolute;left:720;top:75;width:141;height:71" coordorigin="720,75" coordsize="141,71" path="m777,75l774,75,744,77,734,78,732,79,729,88,726,95,722,107,720,111,720,123,720,128,720,144,722,145,727,146,728,145,729,132,737,126,756,123,776,123,776,111,727,111,726,109,729,100,732,94,735,86,736,85,753,84,756,84,759,84,777,84,777,75e" filled="t" fillcolor="#FF0000" stroked="f">
                <v:path arrowok="t"/>
                <v:fill/>
              </v:shape>
              <v:shape style="position:absolute;left:720;top:75;width:141;height:71" coordorigin="720,75" coordsize="141,71" path="m776,123l756,123,767,131,770,146,853,146,854,145,854,139,856,135,859,131,860,129,777,129,776,128,776,123e" filled="t" fillcolor="#FF0000" stroked="f">
                <v:path arrowok="t"/>
                <v:fill/>
              </v:shape>
              <v:shape style="position:absolute;left:720;top:75;width:141;height:71" coordorigin="720,75" coordsize="141,71" path="m777,84l759,84,760,84,760,106,759,107,727,111,776,111,777,84e" filled="t" fillcolor="#FF0000" stroked="f">
                <v:path arrowok="t"/>
                <v:fill/>
              </v:shape>
            </v:group>
            <v:group style="position:absolute;left:858;top:129;width:34;height:33" coordorigin="858,129" coordsize="34,33">
              <v:shape style="position:absolute;left:858;top:129;width:34;height:33" coordorigin="858,129" coordsize="34,33" path="m865,129l858,136,858,154,865,162,883,162,891,155,891,145,891,136,884,129,865,129e" filled="t" fillcolor="#FF0000" stroked="f">
                <v:path arrowok="t"/>
                <v:fill/>
              </v:shape>
            </v:group>
            <v:group style="position:absolute;left:731;top:129;width:34;height:33" coordorigin="731,129" coordsize="34,33">
              <v:shape style="position:absolute;left:731;top:129;width:34;height:33" coordorigin="731,129" coordsize="34,33" path="m758,129l737,129,731,138,732,145,731,155,739,162,756,162,765,156,765,136,758,129e" filled="t" fillcolor="#FF0000" stroked="f">
                <v:path arrowok="t"/>
                <v:fill/>
              </v:shape>
            </v:group>
            <v:group style="position:absolute;left:888;top:129;width:18;height:17" coordorigin="888,129" coordsize="18,17">
              <v:shape style="position:absolute;left:888;top:129;width:18;height:17" coordorigin="888,129" coordsize="18,17" path="m906,145l900,145,904,146,906,145e" filled="t" fillcolor="#FF0000" stroked="f">
                <v:path arrowok="t"/>
                <v:fill/>
              </v:shape>
              <v:shape style="position:absolute;left:888;top:129;width:18;height:17" coordorigin="888,129" coordsize="18,17" path="m890,129l888,129,888,130,892,134,895,139,895,145,896,145,906,145,912,144,916,143,921,141,922,140,922,129,890,129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4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0" w:left="600" w:right="168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2" w:lineRule="auto"/>
        <w:ind w:left="380" w:right="7146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9"/>
          <w:w w:val="77"/>
        </w:rPr>
        <w:t>RMA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77"/>
        </w:rPr>
        <w:t>C</w:t>
      </w:r>
      <w:r>
        <w:rPr>
          <w:rFonts w:ascii="Arial" w:hAnsi="Arial" w:cs="Arial" w:eastAsia="Arial"/>
          <w:sz w:val="48"/>
          <w:szCs w:val="48"/>
          <w:color w:val="FFFFFF"/>
          <w:spacing w:val="47"/>
          <w:w w:val="77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2"/>
          <w:w w:val="85"/>
        </w:rPr>
        <w:t>economic</w:t>
      </w:r>
      <w:r>
        <w:rPr>
          <w:rFonts w:ascii="Arial" w:hAnsi="Arial" w:cs="Arial" w:eastAsia="Arial"/>
          <w:sz w:val="48"/>
          <w:szCs w:val="48"/>
          <w:color w:val="FFFFFF"/>
          <w:spacing w:val="12"/>
          <w:w w:val="85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1"/>
          <w:w w:val="88"/>
        </w:rPr>
        <w:t>modellin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8"/>
        </w:rPr>
        <w:t>g</w:t>
      </w:r>
      <w:r>
        <w:rPr>
          <w:rFonts w:ascii="Arial" w:hAnsi="Arial" w:cs="Arial" w:eastAsia="Arial"/>
          <w:sz w:val="48"/>
          <w:szCs w:val="48"/>
          <w:color w:val="FFFFFF"/>
          <w:spacing w:val="36"/>
          <w:w w:val="88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2"/>
          <w:w w:val="83"/>
        </w:rPr>
        <w:t>and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5" w:after="0" w:line="545" w:lineRule="exact"/>
        <w:ind w:left="3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11"/>
          <w:w w:val="88"/>
          <w:position w:val="-1"/>
        </w:rPr>
        <w:t>b</w:t>
      </w:r>
      <w:r>
        <w:rPr>
          <w:rFonts w:ascii="Arial" w:hAnsi="Arial" w:cs="Arial" w:eastAsia="Arial"/>
          <w:sz w:val="48"/>
          <w:szCs w:val="48"/>
          <w:color w:val="FFFFFF"/>
          <w:spacing w:val="11"/>
          <w:w w:val="88"/>
          <w:position w:val="-1"/>
        </w:rPr>
        <w:t>enefit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8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40"/>
          <w:w w:val="88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2"/>
          <w:w w:val="86"/>
          <w:position w:val="-1"/>
        </w:rPr>
        <w:t>analysi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79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33" w:header="0" w:top="1560" w:bottom="220" w:left="600" w:right="540"/>
          <w:footerReference w:type="default" r:id="rId16"/>
          <w:pgSz w:w="11920" w:h="16840"/>
        </w:sectPr>
      </w:pPr>
      <w:rPr/>
    </w:p>
    <w:p>
      <w:pPr>
        <w:spacing w:before="28" w:after="0" w:line="301" w:lineRule="auto"/>
        <w:ind w:left="393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000233pt;margin-top:4.561757pt;width:5.233647pt;height:5.132035pt;mso-position-horizontal-relative:page;mso-position-vertical-relative:paragraph;z-index:-3972" coordorigin="720,91" coordsize="105,103">
            <v:shape style="position:absolute;left:720;top:91;width:105;height:103" coordorigin="720,91" coordsize="105,103" path="m781,91l756,95,737,106,724,122,720,142,725,163,738,181,757,191,774,194,796,189,814,177,825,158,823,131,814,111,799,98,781,9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ofessional</w:t>
      </w:r>
      <w:r>
        <w:rPr>
          <w:rFonts w:ascii="Arial" w:hAnsi="Arial" w:cs="Arial" w:eastAsia="Arial"/>
          <w:sz w:val="18"/>
          <w:szCs w:val="18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RMAC)</w:t>
      </w:r>
      <w:r>
        <w:rPr>
          <w:rFonts w:ascii="Arial" w:hAnsi="Arial" w:cs="Arial" w:eastAsia="Arial"/>
          <w:sz w:val="18"/>
          <w:szCs w:val="18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ished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esou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ces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$11.424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GDP: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3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.000233pt;margin-top:2.191925pt;width:5.233647pt;height:5.132035pt;mso-position-horizontal-relative:page;mso-position-vertical-relative:paragraph;z-index:-3971" coordorigin="720,44" coordsize="105,103">
            <v:shape style="position:absolute;left:720;top:44;width:105;height:103" coordorigin="720,44" coordsize="105,103" path="m781,44l756,48,737,58,724,74,720,94,725,116,738,133,757,144,774,146,796,142,814,129,825,111,823,84,814,64,799,50,781,44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Note: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Livestock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393" w:right="333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non-l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inear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393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000233pt;margin-top:3.006166pt;width:5.233647pt;height:5.132035pt;mso-position-horizontal-relative:page;mso-position-vertical-relative:paragraph;z-index:-3970" coordorigin="720,60" coordsize="105,103">
            <v:shape style="position:absolute;left:720;top:60;width:105;height:103" coordorigin="720,60" coordsize="105,103" path="m781,60l756,64,737,75,724,91,720,111,725,132,738,150,757,160,774,163,796,158,814,145,825,127,823,100,814,80,799,66,781,60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Further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740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eased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employment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c.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4,000</w:t>
      </w:r>
      <w:r>
        <w:rPr>
          <w:rFonts w:ascii="Arial" w:hAnsi="Arial" w:cs="Arial" w:eastAsia="Arial"/>
          <w:sz w:val="18"/>
          <w:szCs w:val="18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plausible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9" w:after="0" w:line="240" w:lineRule="auto"/>
        <w:ind w:left="393" w:right="24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ovements.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8" w:after="0" w:line="240" w:lineRule="auto"/>
        <w:ind w:left="-32" w:right="411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$12,000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2" w:right="409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41.6026pt;margin-top:-21.500574pt;width:218.1732pt;height:165.2678pt;mso-position-horizontal-relative:page;mso-position-vertical-relative:paragraph;z-index:-3973" coordorigin="6832,-430" coordsize="4363,3305">
            <v:group style="position:absolute;left:7033;top:-420;width:4153;height:3254" coordorigin="7033,-420" coordsize="4153,3254">
              <v:shape style="position:absolute;left:7033;top:-420;width:4153;height:3254" coordorigin="7033,-420" coordsize="4153,3254" path="m7033,-420l7033,2834,11186,2834e" filled="f" stroked="t" strokeweight="1pt" strokecolor="#FF0000">
                <v:path arrowok="t"/>
              </v:shape>
            </v:group>
            <v:group style="position:absolute;left:6853;top:2296;width:200;height:2" coordorigin="6853,2296" coordsize="200,2">
              <v:shape style="position:absolute;left:6853;top:2296;width:200;height:2" coordorigin="6853,2296" coordsize="200,0" path="m7053,2296l6853,2296e" filled="f" stroked="t" strokeweight=".25pt" strokecolor="#FF0000">
                <v:path arrowok="t"/>
              </v:shape>
            </v:group>
            <v:group style="position:absolute;left:6843;top:1756;width:200;height:2" coordorigin="6843,1756" coordsize="200,2">
              <v:shape style="position:absolute;left:6843;top:1756;width:200;height:2" coordorigin="6843,1756" coordsize="200,0" path="m7043,1756l6843,1756e" filled="f" stroked="t" strokeweight=".25pt" strokecolor="#FF0000">
                <v:path arrowok="t"/>
              </v:shape>
            </v:group>
            <v:group style="position:absolute;left:6843;top:1216;width:200;height:2" coordorigin="6843,1216" coordsize="200,2">
              <v:shape style="position:absolute;left:6843;top:1216;width:200;height:2" coordorigin="6843,1216" coordsize="200,0" path="m7043,1216l6843,1216e" filled="f" stroked="t" strokeweight=".25pt" strokecolor="#FF0000">
                <v:path arrowok="t"/>
              </v:shape>
            </v:group>
            <v:group style="position:absolute;left:6835;top:680;width:201;height:2" coordorigin="6835,680" coordsize="201,2">
              <v:shape style="position:absolute;left:6835;top:680;width:201;height:2" coordorigin="6835,680" coordsize="201,0" path="m7035,680l6835,680e" filled="f" stroked="t" strokeweight=".25pt" strokecolor="#FF0000">
                <v:path arrowok="t"/>
              </v:shape>
            </v:group>
            <v:group style="position:absolute;left:6835;top:139;width:201;height:2" coordorigin="6835,139" coordsize="201,2">
              <v:shape style="position:absolute;left:6835;top:139;width:201;height:2" coordorigin="6835,139" coordsize="201,0" path="m7035,139l6835,139e" filled="f" stroked="t" strokeweight=".25pt" strokecolor="#FF0000">
                <v:path arrowok="t"/>
              </v:shape>
            </v:group>
            <v:group style="position:absolute;left:6835;top:-403;width:201;height:2" coordorigin="6835,-403" coordsize="201,2">
              <v:shape style="position:absolute;left:6835;top:-403;width:201;height:2" coordorigin="6835,-403" coordsize="201,0" path="m7035,-403l6835,-403e" filled="f" stroked="t" strokeweight=".25pt" strokecolor="#FF0000">
                <v:path arrowok="t"/>
              </v:shape>
            </v:group>
            <v:group style="position:absolute;left:7813;top:294;width:720;height:2540" coordorigin="7813,294" coordsize="720,2540">
              <v:shape style="position:absolute;left:7813;top:294;width:720;height:2540" coordorigin="7813,294" coordsize="720,2540" path="m7813,2834l8533,2834,8533,294,7813,294,7813,2834e" filled="t" fillcolor="#FF0000" stroked="f">
                <v:path arrowok="t"/>
                <v:fill/>
              </v:shape>
            </v:group>
            <v:group style="position:absolute;left:9089;top:574;width:720;height:2260" coordorigin="9089,574" coordsize="720,2260">
              <v:shape style="position:absolute;left:9089;top:574;width:720;height:2260" coordorigin="9089,574" coordsize="720,2260" path="m9089,2834l9809,2834,9809,574,9089,574,9089,2834e" filled="t" fillcolor="#FF0000" stroked="f">
                <v:path arrowok="t"/>
                <v:fill/>
              </v:shape>
            </v:group>
            <v:group style="position:absolute;left:10346;top:-266;width:720;height:3100" coordorigin="10346,-266" coordsize="720,3100">
              <v:shape style="position:absolute;left:10346;top:-266;width:720;height:3100" coordorigin="10346,-266" coordsize="720,3100" path="m10346,2834l11066,2834,11066,-266,10346,-266,10346,2834e" filled="t" fillcolor="#FF0000" stroked="f">
                <v:path arrowok="t"/>
                <v:fill/>
              </v:shape>
            </v:group>
            <v:group style="position:absolute;left:8793;top:2774;width:2;height:100" coordorigin="8793,2774" coordsize="2,100">
              <v:shape style="position:absolute;left:8793;top:2774;width:2;height:100" coordorigin="8793,2774" coordsize="0,100" path="m8793,2774l8793,2874e" filled="f" stroked="t" strokeweight=".15pt" strokecolor="#FF0000">
                <v:path arrowok="t"/>
              </v:shape>
            </v:group>
            <v:group style="position:absolute;left:9291;top:1912;width:2;height:100" coordorigin="9291,1912" coordsize="2,100">
              <v:shape style="position:absolute;left:9291;top:1912;width:2;height:100" coordorigin="9291,1912" coordsize="0,100" path="m9291,1912l9291,2012e" filled="f" stroked="t" strokeweight=".15pt" strokecolor="#FF0000">
                <v:path arrowok="t"/>
              </v:shape>
            </v:group>
            <v:group style="position:absolute;left:10077;top:2774;width:2;height:100" coordorigin="10077,2774" coordsize="2,100">
              <v:shape style="position:absolute;left:10077;top:2774;width:2;height:100" coordorigin="10077,2774" coordsize="0,100" path="m10077,2774l10077,2874e" filled="f" stroked="t" strokeweight=".15pt" strokecolor="#FF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$10,000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$8,000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$6,000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" w:right="38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$4,000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" w:right="39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$2,000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2" w:lineRule="exact"/>
        <w:ind w:left="500" w:right="-64"/>
        <w:jc w:val="left"/>
        <w:tabs>
          <w:tab w:pos="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1"/>
        </w:rPr>
        <w:t>0</w:t>
      </w:r>
      <w:r>
        <w:rPr>
          <w:rFonts w:ascii="Arial" w:hAnsi="Arial" w:cs="Arial" w:eastAsia="Arial"/>
          <w:sz w:val="16"/>
          <w:szCs w:val="16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87"/>
        </w:rPr>
      </w:r>
      <w:r>
        <w:rPr>
          <w:rFonts w:ascii="Arial" w:hAnsi="Arial" w:cs="Arial" w:eastAsia="Arial"/>
          <w:sz w:val="16"/>
          <w:szCs w:val="16"/>
          <w:spacing w:val="0"/>
          <w:w w:val="87"/>
          <w:u w:val="single" w:color="FF00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u w:val="single" w:color="FF00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u w:val="single" w:color="FF0000"/>
        </w:rPr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2.534271pt;margin-top:22.224173pt;width:10pt;height:70.096004pt;mso-position-horizontal-relative:page;mso-position-vertical-relative:paragraph;z-index:-3957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$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m.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4"/>
                    </w:rPr>
                    <w:t>2015-16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prices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9,315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7"/>
        </w:rPr>
        <w:t>8,333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11,424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5" w:equalWidth="0">
            <w:col w:w="5154" w:space="559"/>
            <w:col w:w="981" w:space="519"/>
            <w:col w:w="354" w:space="922"/>
            <w:col w:w="350" w:space="906"/>
            <w:col w:w="1035"/>
          </w:cols>
        </w:sectPr>
      </w:pPr>
      <w:rPr/>
    </w:p>
    <w:p>
      <w:pPr>
        <w:spacing w:before="60" w:after="0" w:line="260" w:lineRule="atLeast"/>
        <w:ind w:left="6469" w:right="28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1.24176pt;margin-top:-85.28923pt;width:10pt;height:57.632003pt;mso-position-horizontal-relative:page;mso-position-vertical-relative:paragraph;z-index:-3956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1"/>
                    </w:rPr>
                    <w:t>Shee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1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86"/>
                    </w:rPr>
                    <w:t>ttl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86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742859pt;margin-top:-82.70433pt;width:10.0pt;height:55.616003pt;mso-position-horizontal-relative:page;mso-position-vertical-relative:paragraph;z-index:-3955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Me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80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8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4"/>
                    </w:rPr>
                    <w:t>ocessin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4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9.878845pt;margin-top:-89.008331pt;width:10pt;height:61.768003pt;mso-position-horizontal-relative:page;mso-position-vertical-relative:paragraph;z-index:-3954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w w:val="7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2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2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me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8"/>
                    </w:rPr>
                    <w:t>industr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8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18"/>
          <w:szCs w:val="18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000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indi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18"/>
          <w:szCs w:val="18"/>
          <w:color w:val="FF000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18"/>
          <w:szCs w:val="18"/>
          <w:color w:val="FF000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FF000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4"/>
          <w:b/>
          <w:bCs/>
        </w:rPr>
        <w:t>esou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4"/>
          <w:b/>
          <w:bCs/>
        </w:rPr>
        <w:t>ces</w:t>
      </w:r>
      <w:r>
        <w:rPr>
          <w:rFonts w:ascii="Arial" w:hAnsi="Arial" w:cs="Arial" w:eastAsia="Arial"/>
          <w:sz w:val="18"/>
          <w:szCs w:val="18"/>
          <w:color w:val="FF0000"/>
          <w:spacing w:val="13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supported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18"/>
          <w:szCs w:val="18"/>
          <w:color w:val="FF0000"/>
          <w:spacing w:val="-12"/>
          <w:w w:val="96"/>
          <w:b/>
          <w:bCs/>
        </w:rPr>
        <w:t>’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FF0000"/>
          <w:spacing w:val="8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8"/>
          <w:szCs w:val="18"/>
          <w:color w:val="FF000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18"/>
          <w:szCs w:val="18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industries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($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m.</w:t>
      </w:r>
      <w:r>
        <w:rPr>
          <w:rFonts w:ascii="Arial" w:hAnsi="Arial" w:cs="Arial" w:eastAsia="Arial"/>
          <w:sz w:val="18"/>
          <w:szCs w:val="18"/>
          <w:color w:val="FF000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GDP)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19" w:after="0" w:line="250" w:lineRule="auto"/>
        <w:ind w:left="1112" w:right="45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Impact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GDP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oductivity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ovements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used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20"/>
          <w:szCs w:val="20"/>
          <w:spacing w:val="-14"/>
          <w:w w:val="96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</w:sectPr>
      </w:pPr>
      <w:rPr/>
    </w:p>
    <w:p>
      <w:pPr>
        <w:spacing w:before="35" w:after="0" w:line="240" w:lineRule="auto"/>
        <w:ind w:left="472" w:right="-25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1,000.0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73" w:right="-25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225185pt;margin-top:8.95842pt;width:10.0pt;height:68.552004pt;mso-position-horizontal-relative:page;mso-position-vertical-relative:paragraph;z-index:-395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$m.2015-16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1"/>
                    </w:rPr>
                    <w:t>prices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800.0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77" w:right="-29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600.0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7" w:right="-29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400.0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200.0</w:t>
      </w:r>
    </w:p>
    <w:p>
      <w:pPr>
        <w:spacing w:before="69" w:after="0" w:line="240" w:lineRule="auto"/>
        <w:ind w:right="-82"/>
        <w:jc w:val="left"/>
        <w:tabs>
          <w:tab w:pos="620" w:val="left"/>
          <w:tab w:pos="1480" w:val="left"/>
          <w:tab w:pos="22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767.1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8"/>
        </w:rPr>
        <w:t>751.4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0"/>
        </w:rPr>
        <w:t>741.0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2"/>
        </w:rPr>
        <w:t>732.4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760" w:val="left"/>
          <w:tab w:pos="1620" w:val="left"/>
          <w:tab w:pos="2480" w:val="left"/>
          <w:tab w:pos="3340" w:val="left"/>
          <w:tab w:pos="39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726.1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2"/>
        </w:rPr>
        <w:t>724.2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725.5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730.3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7"/>
        </w:rPr>
        <w:t>742.7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2"/>
        </w:rPr>
        <w:t>759.4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3" w:equalWidth="0">
            <w:col w:w="926" w:space="619"/>
            <w:col w:w="2621" w:space="479"/>
            <w:col w:w="6135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0.0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800" w:val="left"/>
          <w:tab w:pos="1660" w:val="left"/>
          <w:tab w:pos="2500" w:val="left"/>
          <w:tab w:pos="3340" w:val="left"/>
          <w:tab w:pos="4160" w:val="left"/>
          <w:tab w:pos="5020" w:val="left"/>
          <w:tab w:pos="5820" w:val="left"/>
          <w:tab w:pos="6680" w:val="left"/>
          <w:tab w:pos="754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84.775597pt;margin-top:-94.773773pt;width:418pt;height:91.6524pt;mso-position-horizontal-relative:page;mso-position-vertical-relative:paragraph;z-index:-3968" coordorigin="1696,-1895" coordsize="8360,1833">
            <v:group style="position:absolute;left:1706;top:-1885;width:8340;height:1780" coordorigin="1706,-1885" coordsize="8340,1780">
              <v:shape style="position:absolute;left:1706;top:-1885;width:8340;height:1780" coordorigin="1706,-1885" coordsize="8340,1780" path="m1706,-1885l1766,-1885,1766,-105,10046,-105e" filled="f" stroked="t" strokeweight="1pt" strokecolor="#000000">
                <v:path arrowok="t"/>
              </v:shape>
            </v:group>
            <v:group style="position:absolute;left:1726;top:-1542;width:47;height:2" coordorigin="1726,-1542" coordsize="47,2">
              <v:shape style="position:absolute;left:1726;top:-1542;width:47;height:2" coordorigin="1726,-1542" coordsize="47,0" path="m1773,-1542l1726,-1542e" filled="f" stroked="t" strokeweight=".25pt" strokecolor="#000000">
                <v:path arrowok="t"/>
              </v:shape>
            </v:group>
            <v:group style="position:absolute;left:1726;top:-1208;width:47;height:2" coordorigin="1726,-1208" coordsize="47,2">
              <v:shape style="position:absolute;left:1726;top:-1208;width:47;height:2" coordorigin="1726,-1208" coordsize="47,0" path="m1773,-1208l1726,-1208e" filled="f" stroked="t" strokeweight=".25pt" strokecolor="#000000">
                <v:path arrowok="t"/>
              </v:shape>
            </v:group>
            <v:group style="position:absolute;left:1726;top:-834;width:47;height:2" coordorigin="1726,-834" coordsize="47,2">
              <v:shape style="position:absolute;left:1726;top:-834;width:47;height:2" coordorigin="1726,-834" coordsize="47,0" path="m1773,-834l1726,-834e" filled="f" stroked="t" strokeweight=".25pt" strokecolor="#000000">
                <v:path arrowok="t"/>
              </v:shape>
            </v:group>
            <v:group style="position:absolute;left:1726;top:-460;width:47;height:2" coordorigin="1726,-460" coordsize="47,2">
              <v:shape style="position:absolute;left:1726;top:-460;width:47;height:2" coordorigin="1726,-460" coordsize="47,0" path="m1773,-460l1726,-460e" filled="f" stroked="t" strokeweight=".25pt" strokecolor="#000000">
                <v:path arrowok="t"/>
              </v:shape>
            </v:group>
            <v:group style="position:absolute;left:2508;top:-112;width:2;height:47" coordorigin="2508,-112" coordsize="2,47">
              <v:shape style="position:absolute;left:2508;top:-112;width:2;height:47" coordorigin="2508,-112" coordsize="0,47" path="m2508,-112l2508,-65e" filled="f" stroked="t" strokeweight=".25pt" strokecolor="#000000">
                <v:path arrowok="t"/>
              </v:shape>
            </v:group>
            <v:group style="position:absolute;left:3335;top:-112;width:2;height:47" coordorigin="3335,-112" coordsize="2,47">
              <v:shape style="position:absolute;left:3335;top:-112;width:2;height:47" coordorigin="3335,-112" coordsize="0,47" path="m3335,-112l3335,-65e" filled="f" stroked="t" strokeweight=".25pt" strokecolor="#000000">
                <v:path arrowok="t"/>
              </v:shape>
            </v:group>
            <v:group style="position:absolute;left:4163;top:-112;width:2;height:47" coordorigin="4163,-112" coordsize="2,47">
              <v:shape style="position:absolute;left:4163;top:-112;width:2;height:47" coordorigin="4163,-112" coordsize="0,47" path="m4163,-112l4163,-65e" filled="f" stroked="t" strokeweight=".25pt" strokecolor="#000000">
                <v:path arrowok="t"/>
              </v:shape>
            </v:group>
            <v:group style="position:absolute;left:4990;top:-112;width:2;height:47" coordorigin="4990,-112" coordsize="2,47">
              <v:shape style="position:absolute;left:4990;top:-112;width:2;height:47" coordorigin="4990,-112" coordsize="0,47" path="m4990,-112l4990,-65e" filled="f" stroked="t" strokeweight=".25pt" strokecolor="#000000">
                <v:path arrowok="t"/>
              </v:shape>
            </v:group>
            <v:group style="position:absolute;left:5808;top:-112;width:2;height:47" coordorigin="5808,-112" coordsize="2,47">
              <v:shape style="position:absolute;left:5808;top:-112;width:2;height:47" coordorigin="5808,-112" coordsize="0,47" path="m5808,-112l5808,-65e" filled="f" stroked="t" strokeweight=".25pt" strokecolor="#000000">
                <v:path arrowok="t"/>
              </v:shape>
            </v:group>
            <v:group style="position:absolute;left:6648;top:-112;width:2;height:47" coordorigin="6648,-112" coordsize="2,47">
              <v:shape style="position:absolute;left:6648;top:-112;width:2;height:47" coordorigin="6648,-112" coordsize="0,47" path="m6648,-112l6648,-65e" filled="f" stroked="t" strokeweight=".25pt" strokecolor="#000000">
                <v:path arrowok="t"/>
              </v:shape>
            </v:group>
            <v:group style="position:absolute;left:7488;top:-112;width:2;height:47" coordorigin="7488,-112" coordsize="2,47">
              <v:shape style="position:absolute;left:7488;top:-112;width:2;height:47" coordorigin="7488,-112" coordsize="0,47" path="m7488,-112l7488,-65e" filled="f" stroked="t" strokeweight=".25pt" strokecolor="#000000">
                <v:path arrowok="t"/>
              </v:shape>
            </v:group>
            <v:group style="position:absolute;left:8319;top:-112;width:2;height:47" coordorigin="8319,-112" coordsize="2,47">
              <v:shape style="position:absolute;left:8319;top:-112;width:2;height:47" coordorigin="8319,-112" coordsize="0,47" path="m8319,-112l8319,-65e" filled="f" stroked="t" strokeweight=".25pt" strokecolor="#000000">
                <v:path arrowok="t"/>
              </v:shape>
            </v:group>
            <v:group style="position:absolute;left:9151;top:-112;width:2;height:47" coordorigin="9151,-112" coordsize="2,47">
              <v:shape style="position:absolute;left:9151;top:-112;width:2;height:47" coordorigin="9151,-112" coordsize="0,47" path="m9151,-112l9151,-65e" filled="f" stroked="t" strokeweight=".25pt" strokecolor="#000000">
                <v:path arrowok="t"/>
              </v:shape>
            </v:group>
            <v:group style="position:absolute;left:9982;top:-112;width:2;height:47" coordorigin="9982,-112" coordsize="2,47">
              <v:shape style="position:absolute;left:9982;top:-112;width:2;height:47" coordorigin="9982,-112" coordsize="0,47" path="m9982,-112l9982,-65e" filled="f" stroked="t" strokeweight=".25pt" strokecolor="#000000">
                <v:path arrowok="t"/>
              </v:shape>
            </v:group>
            <v:group style="position:absolute;left:2169;top:-1520;width:7396;height:189" coordorigin="2169,-1520" coordsize="7396,189">
              <v:shape style="position:absolute;left:2169;top:-1520;width:7396;height:189" coordorigin="2169,-1520" coordsize="7396,189" path="m2169,-1520l2896,-1486,3553,-1455,4143,-1429,4675,-1405,5151,-1385,5580,-1368,5965,-1354,6312,-1344,6627,-1336,6916,-1332,7184,-1330,7436,-1332,7679,-1336,7917,-1343,8156,-1353,8402,-1366,8661,-1381,8937,-1399,9237,-1419,9566,-1442e" filled="f" stroked="t" strokeweight="2.0pt" strokecolor="#98B953">
                <v:path arrowok="t"/>
              </v:shape>
            </v:group>
            <v:group style="position:absolute;left:2169;top:-865;width:7398;height:138" coordorigin="2169,-865" coordsize="7398,138">
              <v:shape style="position:absolute;left:2169;top:-865;width:7398;height:138" coordorigin="2169,-865" coordsize="7398,138" path="m2169,-865l3147,-842,4029,-820,4818,-801,5521,-785,6143,-770,6690,-758,7168,-748,7581,-740,7936,-734,8238,-730,8493,-728,8706,-728,8882,-729,9028,-732,9148,-737,9249,-743,9336,-751,9414,-760,9489,-770,9567,-782e" filled="f" stroked="t" strokeweight="2pt" strokecolor="#4F5CD6">
                <v:path arrowok="t"/>
              </v:shape>
            </v:group>
            <v:group style="position:absolute;left:2169;top:-807;width:7404;height:101" coordorigin="2169,-807" coordsize="7404,101">
              <v:shape style="position:absolute;left:2169;top:-807;width:7404;height:101" coordorigin="2169,-807" coordsize="7404,101" path="m2169,-706l3149,-707,4031,-709,4821,-710,5525,-711,6148,-712,6695,-714,7173,-716,7587,-719,7943,-721,8245,-725,8500,-729,8713,-734,8889,-739,9035,-746,9156,-753,9256,-762,9343,-771,9421,-782,9496,-794,9573,-807e" filled="f" stroked="t" strokeweight="2pt" strokecolor="#C0514E">
                <v:path arrowok="t"/>
              </v:shape>
            </v:group>
            <v:group style="position:absolute;left:1726;top:-100;width:47;height:2" coordorigin="1726,-100" coordsize="47,2">
              <v:shape style="position:absolute;left:1726;top:-100;width:47;height:2" coordorigin="1726,-100" coordsize="47,0" path="m1773,-100l1726,-100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2016-17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2017-18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2018-19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2019-20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2020-21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2021-22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2022-23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2023-24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2024-25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2025-26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924" w:space="426"/>
            <w:col w:w="9430"/>
          </w:cols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2108" w:right="-20"/>
        <w:jc w:val="left"/>
        <w:tabs>
          <w:tab w:pos="4380" w:val="left"/>
          <w:tab w:pos="61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16.888702pt;margin-top:6.318403pt;width:13.431pt;height:.1pt;mso-position-horizontal-relative:page;mso-position-vertical-relative:paragraph;z-index:-3967" coordorigin="2338,126" coordsize="269,2">
            <v:shape style="position:absolute;left:2338;top:126;width:269;height:2" coordorigin="2338,126" coordsize="269,0" path="m2338,126l2606,126e" filled="f" stroked="t" strokeweight="2pt" strokecolor="#4F5CD6">
              <v:path arrowok="t"/>
            </v:shape>
          </v:group>
          <w10:wrap type="none"/>
        </w:pict>
      </w:r>
      <w:r>
        <w:rPr/>
        <w:pict>
          <v:group style="position:absolute;margin-left:224.763702pt;margin-top:6.318403pt;width:14.512pt;height:.1pt;mso-position-horizontal-relative:page;mso-position-vertical-relative:paragraph;z-index:-3966" coordorigin="4495,126" coordsize="290,2">
            <v:shape style="position:absolute;left:4495;top:126;width:290;height:2" coordorigin="4495,126" coordsize="290,0" path="m4495,126l4786,126e" filled="f" stroked="t" strokeweight="2pt" strokecolor="#C0514E">
              <v:path arrowok="t"/>
            </v:shape>
          </v:group>
          <w10:wrap type="none"/>
        </w:pict>
      </w:r>
      <w:r>
        <w:rPr/>
        <w:pict>
          <v:group style="position:absolute;margin-left:318.013702pt;margin-top:6.318403pt;width:14.512pt;height:.1pt;mso-position-horizontal-relative:page;mso-position-vertical-relative:paragraph;z-index:-3965" coordorigin="6360,126" coordsize="290,2">
            <v:shape style="position:absolute;left:6360;top:126;width:290;height:2" coordorigin="6360,126" coordsize="290,0" path="m6360,126l6651,126e" filled="f" stroked="t" strokeweight="2pt" strokecolor="#98B953">
              <v:path arrowok="t"/>
            </v:shape>
          </v:group>
          <w10:wrap type="none"/>
        </w:pict>
      </w:r>
      <w:r>
        <w:rPr/>
        <w:pict>
          <v:group style="position:absolute;margin-left:36pt;margin-top:19.703604pt;width:523.2760pt;height:.1pt;mso-position-horizontal-relative:page;mso-position-vertical-relative:paragraph;z-index:-3960" coordorigin="720,394" coordsize="10466,2">
            <v:shape style="position:absolute;left:720;top:394;width:10466;height:2" coordorigin="720,394" coordsize="10466,0" path="m720,394l11186,394e" filled="f" stroked="t" strokeweight="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Sheep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beef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cattle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oducts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Red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Industry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50" w:lineRule="auto"/>
        <w:ind w:left="1200" w:right="42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Impact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employment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oductivity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ovements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used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20"/>
          <w:szCs w:val="20"/>
          <w:spacing w:val="-14"/>
          <w:w w:val="96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</w:sectPr>
      </w:pPr>
      <w:rPr/>
    </w:p>
    <w:p>
      <w:pPr>
        <w:spacing w:before="35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1,000.0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6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8.00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42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81284pt;margin-top:6.99742pt;width:10pt;height:46.168003pt;mso-position-horizontal-relative:page;mso-position-vertical-relative:paragraph;z-index:-3958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000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persons</w:t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6.00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2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4.00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2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2.00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6"/>
        <w:jc w:val="left"/>
        <w:tabs>
          <w:tab w:pos="6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6.12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8"/>
        </w:rPr>
        <w:t>5.36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74"/>
        <w:jc w:val="left"/>
        <w:tabs>
          <w:tab w:pos="740" w:val="left"/>
          <w:tab w:pos="1620" w:val="left"/>
          <w:tab w:pos="2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7"/>
        </w:rPr>
        <w:t>4.83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3"/>
        </w:rPr>
        <w:t>4.45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4.19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4.02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820" w:val="left"/>
          <w:tab w:pos="1700" w:val="left"/>
          <w:tab w:pos="2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3.91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3.86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3.84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3.86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4" w:equalWidth="0">
            <w:col w:w="956" w:space="644"/>
            <w:col w:w="932" w:space="548"/>
            <w:col w:w="2692" w:space="548"/>
            <w:col w:w="4460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0.0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800" w:val="left"/>
          <w:tab w:pos="1660" w:val="left"/>
          <w:tab w:pos="2500" w:val="left"/>
          <w:tab w:pos="3340" w:val="left"/>
          <w:tab w:pos="4160" w:val="left"/>
          <w:tab w:pos="5020" w:val="left"/>
          <w:tab w:pos="5820" w:val="left"/>
          <w:tab w:pos="6680" w:val="left"/>
          <w:tab w:pos="754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87.5pt;margin-top:-94.773674pt;width:429.638pt;height:91.65220pt;mso-position-horizontal-relative:page;mso-position-vertical-relative:paragraph;z-index:-3964" coordorigin="1750,-1895" coordsize="8593,1833">
            <v:group style="position:absolute;left:1760;top:-1885;width:8573;height:1780" coordorigin="1760,-1885" coordsize="8573,1780">
              <v:shape style="position:absolute;left:1760;top:-1885;width:8573;height:1780" coordorigin="1760,-1885" coordsize="8573,1780" path="m1760,-1885l1820,-1885,1820,-105,10333,-122e" filled="f" stroked="t" strokeweight="1pt" strokecolor="#000000">
                <v:path arrowok="t"/>
              </v:shape>
            </v:group>
            <v:group style="position:absolute;left:1780;top:-1542;width:47;height:2" coordorigin="1780,-1542" coordsize="47,2">
              <v:shape style="position:absolute;left:1780;top:-1542;width:47;height:2" coordorigin="1780,-1542" coordsize="47,0" path="m1827,-1542l1780,-1542e" filled="f" stroked="t" strokeweight=".25pt" strokecolor="#000000">
                <v:path arrowok="t"/>
              </v:shape>
            </v:group>
            <v:group style="position:absolute;left:1780;top:-1208;width:47;height:2" coordorigin="1780,-1208" coordsize="47,2">
              <v:shape style="position:absolute;left:1780;top:-1208;width:47;height:2" coordorigin="1780,-1208" coordsize="47,0" path="m1827,-1208l1780,-1208e" filled="f" stroked="t" strokeweight=".25pt" strokecolor="#000000">
                <v:path arrowok="t"/>
              </v:shape>
            </v:group>
            <v:group style="position:absolute;left:1780;top:-834;width:47;height:2" coordorigin="1780,-834" coordsize="47,2">
              <v:shape style="position:absolute;left:1780;top:-834;width:47;height:2" coordorigin="1780,-834" coordsize="47,0" path="m1827,-834l1780,-834e" filled="f" stroked="t" strokeweight=".25pt" strokecolor="#000000">
                <v:path arrowok="t"/>
              </v:shape>
            </v:group>
            <v:group style="position:absolute;left:1780;top:-460;width:47;height:2" coordorigin="1780,-460" coordsize="47,2">
              <v:shape style="position:absolute;left:1780;top:-460;width:47;height:2" coordorigin="1780,-460" coordsize="47,0" path="m1827,-460l1780,-460e" filled="f" stroked="t" strokeweight=".25pt" strokecolor="#000000">
                <v:path arrowok="t"/>
              </v:shape>
            </v:group>
            <v:group style="position:absolute;left:2563;top:-112;width:2;height:47" coordorigin="2563,-112" coordsize="2,47">
              <v:shape style="position:absolute;left:2563;top:-112;width:2;height:47" coordorigin="2563,-112" coordsize="0,47" path="m2563,-112l2563,-65e" filled="f" stroked="t" strokeweight=".25pt" strokecolor="#000000">
                <v:path arrowok="t"/>
              </v:shape>
            </v:group>
            <v:group style="position:absolute;left:3390;top:-112;width:2;height:47" coordorigin="3390,-112" coordsize="2,47">
              <v:shape style="position:absolute;left:3390;top:-112;width:2;height:47" coordorigin="3390,-112" coordsize="0,47" path="m3390,-112l3390,-65e" filled="f" stroked="t" strokeweight=".25pt" strokecolor="#000000">
                <v:path arrowok="t"/>
              </v:shape>
            </v:group>
            <v:group style="position:absolute;left:4217;top:-112;width:2;height:47" coordorigin="4217,-112" coordsize="2,47">
              <v:shape style="position:absolute;left:4217;top:-112;width:2;height:47" coordorigin="4217,-112" coordsize="0,47" path="m4217,-112l4217,-65e" filled="f" stroked="t" strokeweight=".25pt" strokecolor="#000000">
                <v:path arrowok="t"/>
              </v:shape>
            </v:group>
            <v:group style="position:absolute;left:5044;top:-112;width:2;height:47" coordorigin="5044,-112" coordsize="2,47">
              <v:shape style="position:absolute;left:5044;top:-112;width:2;height:47" coordorigin="5044,-112" coordsize="0,47" path="m5044,-112l5044,-65e" filled="f" stroked="t" strokeweight=".25pt" strokecolor="#000000">
                <v:path arrowok="t"/>
              </v:shape>
            </v:group>
            <v:group style="position:absolute;left:5863;top:-112;width:2;height:47" coordorigin="5863,-112" coordsize="2,47">
              <v:shape style="position:absolute;left:5863;top:-112;width:2;height:47" coordorigin="5863,-112" coordsize="0,47" path="m5863,-112l5863,-65e" filled="f" stroked="t" strokeweight=".25pt" strokecolor="#000000">
                <v:path arrowok="t"/>
              </v:shape>
            </v:group>
            <v:group style="position:absolute;left:6703;top:-112;width:2;height:47" coordorigin="6703,-112" coordsize="2,47">
              <v:shape style="position:absolute;left:6703;top:-112;width:2;height:47" coordorigin="6703,-112" coordsize="0,47" path="m6703,-112l6703,-65e" filled="f" stroked="t" strokeweight=".25pt" strokecolor="#000000">
                <v:path arrowok="t"/>
              </v:shape>
            </v:group>
            <v:group style="position:absolute;left:7543;top:-112;width:2;height:47" coordorigin="7543,-112" coordsize="2,47">
              <v:shape style="position:absolute;left:7543;top:-112;width:2;height:47" coordorigin="7543,-112" coordsize="0,47" path="m7543,-112l7543,-65e" filled="f" stroked="t" strokeweight=".25pt" strokecolor="#000000">
                <v:path arrowok="t"/>
              </v:shape>
            </v:group>
            <v:group style="position:absolute;left:8374;top:-112;width:2;height:47" coordorigin="8374,-112" coordsize="2,47">
              <v:shape style="position:absolute;left:8374;top:-112;width:2;height:47" coordorigin="8374,-112" coordsize="0,47" path="m8374,-112l8374,-65e" filled="f" stroked="t" strokeweight=".25pt" strokecolor="#000000">
                <v:path arrowok="t"/>
              </v:shape>
            </v:group>
            <v:group style="position:absolute;left:9205;top:-112;width:2;height:47" coordorigin="9205,-112" coordsize="2,47">
              <v:shape style="position:absolute;left:9205;top:-112;width:2;height:47" coordorigin="9205,-112" coordsize="0,47" path="m9205,-112l9205,-65e" filled="f" stroked="t" strokeweight=".25pt" strokecolor="#000000">
                <v:path arrowok="t"/>
              </v:shape>
            </v:group>
            <v:group style="position:absolute;left:10037;top:-112;width:2;height:47" coordorigin="10037,-112" coordsize="2,47">
              <v:shape style="position:absolute;left:10037;top:-112;width:2;height:47" coordorigin="10037,-112" coordsize="0,47" path="m10037,-112l10037,-65e" filled="f" stroked="t" strokeweight=".25pt" strokecolor="#000000">
                <v:path arrowok="t"/>
              </v:shape>
            </v:group>
            <v:group style="position:absolute;left:1780;top:-100;width:47;height:2" coordorigin="1780,-100" coordsize="47,2">
              <v:shape style="position:absolute;left:1780;top:-100;width:47;height:2" coordorigin="1780,-100" coordsize="47,0" path="m1827,-100l1780,-100e" filled="f" stroked="t" strokeweight=".25pt" strokecolor="#000000">
                <v:path arrowok="t"/>
              </v:shape>
            </v:group>
            <v:group style="position:absolute;left:2300;top:-1182;width:7800;height:682" coordorigin="2300,-1182" coordsize="7800,682">
              <v:shape style="position:absolute;left:2300;top:-1182;width:7800;height:682" coordorigin="2300,-1182" coordsize="7800,682" path="m2300,-1182l2933,-1069,3505,-967,4022,-876,4490,-796,4915,-726,5303,-667,5660,-617,5991,-577,6302,-545,6600,-522,6889,-507,7176,-501,7467,-501,7768,-509,8084,-523,8421,-544,8786,-570,9183,-603,9619,-640,10100,-682e" filled="f" stroked="t" strokeweight="2pt" strokecolor="#98B953">
                <v:path arrowok="t"/>
              </v:shape>
            </v:group>
            <v:group style="position:absolute;left:2297;top:-522;width:7856;height:126" coordorigin="2297,-522" coordsize="7856,126">
              <v:shape style="position:absolute;left:2297;top:-522;width:7856;height:126" coordorigin="2297,-522" coordsize="7856,126" path="m2297,-522l3383,-499,4361,-479,5236,-460,6015,-445,6704,-431,7307,-420,7832,-411,8283,-404,8668,-399,8991,-396,9259,-396,9477,-397,9652,-401,9789,-407,9895,-414,9975,-424,10034,-435,10118,-464,10153,-481e" filled="f" stroked="t" strokeweight="2.0pt" strokecolor="#C0514E">
                <v:path arrowok="t"/>
              </v:shape>
            </v:group>
            <v:group style="position:absolute;left:2376;top:-598;width:7724;height:419" coordorigin="2376,-598" coordsize="7724,419">
              <v:shape style="position:absolute;left:2376;top:-598;width:7724;height:419" coordorigin="2376,-598" coordsize="7724,419" path="m2376,-598l3383,-529,4289,-468,5101,-413,5824,-365,6465,-323,7029,-287,7522,-257,7950,-231,8318,-212,8633,-197,8899,-186,9124,-180,9312,-179,9470,-181,9603,-187,9717,-196,9818,-208,9912,-224,10004,-242,10100,-262e" filled="f" stroked="t" strokeweight="2.0pt" strokecolor="#4F5CD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2016-17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2017-18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2018-19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2019-20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2020-21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2021-22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2022-23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2023-24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2024-25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2025-26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979" w:space="426"/>
            <w:col w:w="9375"/>
          </w:cols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595.276001pt;height:195.973015pt;mso-position-horizontal-relative:page;mso-position-vertical-relative:page;z-index:-3974" coordorigin="0,0" coordsize="11906,3919">
            <v:group style="position:absolute;left:0;top:0;width:11906;height:3909" coordorigin="0,0" coordsize="11906,3909">
              <v:shape style="position:absolute;left:0;top:0;width:11906;height:3909" coordorigin="0,0" coordsize="11906,3909" path="m0,3909l11906,3909,11906,0,0,0,0,3909e" filled="t" fillcolor="#FF0000" stroked="f">
                <v:path arrowok="t"/>
                <v:fill/>
              </v:shape>
            </v:group>
            <v:group style="position:absolute;left:773;top:0;width:2;height:3663" coordorigin="773,0" coordsize="2,3663">
              <v:shape style="position:absolute;left:773;top:0;width:2;height:3663" coordorigin="773,0" coordsize="0,3663" path="m773,0l773,3663e" filled="f" stroked="t" strokeweight="4.000002pt" strokecolor="#FFFFFF">
                <v:path arrowok="t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27" w:after="0" w:line="240" w:lineRule="auto"/>
        <w:ind w:left="2162" w:right="-20"/>
        <w:jc w:val="left"/>
        <w:tabs>
          <w:tab w:pos="4440" w:val="left"/>
          <w:tab w:pos="62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19.613098pt;margin-top:6.318504pt;width:13.431pt;height:.1pt;mso-position-horizontal-relative:page;mso-position-vertical-relative:paragraph;z-index:-3963" coordorigin="2392,126" coordsize="269,2">
            <v:shape style="position:absolute;left:2392;top:126;width:269;height:2" coordorigin="2392,126" coordsize="269,0" path="m2392,126l2661,126e" filled="f" stroked="t" strokeweight="2pt" strokecolor="#4F5CD6">
              <v:path arrowok="t"/>
            </v:shape>
          </v:group>
          <w10:wrap type="none"/>
        </w:pict>
      </w:r>
      <w:r>
        <w:rPr/>
        <w:pict>
          <v:group style="position:absolute;margin-left:227.488098pt;margin-top:6.318504pt;width:14.512pt;height:.1pt;mso-position-horizontal-relative:page;mso-position-vertical-relative:paragraph;z-index:-3962" coordorigin="4550,126" coordsize="290,2">
            <v:shape style="position:absolute;left:4550;top:126;width:290;height:2" coordorigin="4550,126" coordsize="290,0" path="m4550,126l4840,126e" filled="f" stroked="t" strokeweight="2pt" strokecolor="#C0514E">
              <v:path arrowok="t"/>
            </v:shape>
          </v:group>
          <w10:wrap type="none"/>
        </w:pict>
      </w:r>
      <w:r>
        <w:rPr/>
        <w:pict>
          <v:group style="position:absolute;margin-left:320.738098pt;margin-top:6.318504pt;width:14.512pt;height:.1pt;mso-position-horizontal-relative:page;mso-position-vertical-relative:paragraph;z-index:-3961" coordorigin="6415,126" coordsize="290,2">
            <v:shape style="position:absolute;left:6415;top:126;width:290;height:2" coordorigin="6415,126" coordsize="290,0" path="m6415,126l6705,126e" filled="f" stroked="t" strokeweight="2pt" strokecolor="#98B95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Sheep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beef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cattle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oducts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Red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Industry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01" w:lineRule="auto"/>
        <w:ind w:left="520" w:right="70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4.275833pt;margin-top:3.93331pt;width:5.233647pt;height:5.132035pt;mso-position-horizontal-relative:page;mso-position-vertical-relative:paragraph;z-index:-3969" coordorigin="886,79" coordsize="105,103">
            <v:shape style="position:absolute;left:886;top:79;width:105;height:103" coordorigin="886,79" coordsize="105,103" path="m947,79l922,82,902,93,890,109,886,129,890,151,903,168,922,179,939,181,961,177,979,164,990,146,988,119,979,98,965,85,947,79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considers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outcomes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conservat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ecommendat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(below)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implemented,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high-value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global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ly-compet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itive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futu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307.638pt;margin-top:.000015pt;width:287.637pt;height:841.89pt;mso-position-horizontal-relative:page;mso-position-vertical-relative:page;z-index:-3950" type="#_x0000_t75">
            <v:imagedata r:id="rId18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6" w:after="0" w:line="240" w:lineRule="auto"/>
        <w:ind w:left="20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38.637798pt;margin-top:-163.999054pt;width:.1pt;height:183.1659pt;mso-position-horizontal-relative:page;mso-position-vertical-relative:paragraph;z-index:-3949" coordorigin="773,-3280" coordsize="2,3663">
            <v:shape style="position:absolute;left:773;top:-3280;width:2;height:3663" coordorigin="773,-3280" coordsize="0,3663" path="m773,633l773,-303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color w:val="FF0000"/>
          <w:spacing w:val="10"/>
          <w:w w:val="83"/>
        </w:rPr>
        <w:t>Recommend</w:t>
      </w:r>
      <w:r>
        <w:rPr>
          <w:rFonts w:ascii="Arial" w:hAnsi="Arial" w:cs="Arial" w:eastAsia="Arial"/>
          <w:sz w:val="40"/>
          <w:szCs w:val="40"/>
          <w:color w:val="FF0000"/>
          <w:spacing w:val="8"/>
          <w:w w:val="83"/>
        </w:rPr>
        <w:t>a</w:t>
      </w:r>
      <w:r>
        <w:rPr>
          <w:rFonts w:ascii="Arial" w:hAnsi="Arial" w:cs="Arial" w:eastAsia="Arial"/>
          <w:sz w:val="40"/>
          <w:szCs w:val="40"/>
          <w:color w:val="FF0000"/>
          <w:spacing w:val="10"/>
          <w:w w:val="116"/>
        </w:rPr>
        <w:t>ti</w:t>
      </w:r>
      <w:r>
        <w:rPr>
          <w:rFonts w:ascii="Arial" w:hAnsi="Arial" w:cs="Arial" w:eastAsia="Arial"/>
          <w:sz w:val="40"/>
          <w:szCs w:val="40"/>
          <w:color w:val="FF0000"/>
          <w:spacing w:val="10"/>
          <w:w w:val="82"/>
        </w:rPr>
        <w:t>ons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240" w:right="666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442238pt;margin-top:4.221515pt;width:4.845918pt;height:4.999118pt;mso-position-horizontal-relative:page;mso-position-vertical-relative:paragraph;z-index:-3952" coordorigin="709,84" coordsize="97,100">
            <v:shape style="position:absolute;left:709;top:84;width:97;height:100" coordorigin="709,84" coordsize="97,100" path="m758,84l736,89,719,103,709,122,712,148,722,168,737,180,756,184,757,184,779,179,796,166,806,147,803,120,793,101,777,89,758,84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ecommends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esolut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smal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ler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scale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240" w:right="62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eas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achieved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einstatement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st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24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boundaries.</w:t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98" w:lineRule="auto"/>
        <w:ind w:left="700" w:right="6095" w:firstLine="-387"/>
        <w:jc w:val="left"/>
        <w:tabs>
          <w:tab w:pos="7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>1.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former</w:t>
      </w:r>
      <w:r>
        <w:rPr>
          <w:rFonts w:ascii="Arial" w:hAnsi="Arial" w:cs="Arial" w:eastAsia="Arial"/>
          <w:sz w:val="18"/>
          <w:szCs w:val="18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Ausl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ink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Strategic</w:t>
      </w:r>
      <w:r>
        <w:rPr>
          <w:rFonts w:ascii="Arial" w:hAnsi="Arial" w:cs="Arial" w:eastAsia="Arial"/>
          <w:sz w:val="18"/>
          <w:szCs w:val="18"/>
          <w:color w:val="00000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Regional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ogram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was</w:t>
      </w:r>
      <w:r>
        <w:rPr>
          <w:rFonts w:ascii="Arial" w:hAnsi="Arial" w:cs="Arial" w:eastAsia="Arial"/>
          <w:sz w:val="18"/>
          <w:szCs w:val="18"/>
          <w:color w:val="00000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  <w:position w:val="0"/>
        </w:rPr>
        <w:t>successful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wort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hwhile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template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his</w:t>
      </w:r>
      <w:r>
        <w:rPr>
          <w:rFonts w:ascii="Arial" w:hAnsi="Arial" w:cs="Arial" w:eastAsia="Arial"/>
          <w:sz w:val="18"/>
          <w:szCs w:val="18"/>
          <w:color w:val="00000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espect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7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einstated.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301" w:lineRule="auto"/>
        <w:ind w:left="334" w:right="670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442238pt;margin-top:3.614149pt;width:4.845918pt;height:4.999118pt;mso-position-horizontal-relative:page;mso-position-vertical-relative:paragraph;z-index:-3951" coordorigin="709,72" coordsize="97,100">
            <v:shape style="position:absolute;left:709;top:72;width:97;height:100" coordorigin="709,72" coordsize="97,100" path="m758,72l736,77,719,90,709,110,712,136,722,156,737,168,756,172,757,172,779,167,796,154,806,134,803,108,793,89,777,77,758,72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ee-step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enshrined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3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agrifood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owt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300" w:lineRule="auto"/>
        <w:ind w:left="700" w:right="6094" w:firstLine="-387"/>
        <w:jc w:val="both"/>
        <w:tabs>
          <w:tab w:pos="7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First,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ify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publ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8"/>
        </w:rPr>
        <w:t>networks,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5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eakages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hem</w:t>
      </w:r>
      <w:r>
        <w:rPr>
          <w:rFonts w:ascii="Arial" w:hAnsi="Arial" w:cs="Arial" w:eastAsia="Arial"/>
          <w:sz w:val="18"/>
          <w:szCs w:val="18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examine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3"/>
        </w:rPr>
        <w:t>tasks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level;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700" w:right="6094" w:firstLine="-360"/>
        <w:jc w:val="both"/>
        <w:tabs>
          <w:tab w:pos="7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</w:rPr>
        <w:t>CSIRO</w:t>
      </w:r>
      <w:r>
        <w:rPr>
          <w:rFonts w:ascii="Arial" w:hAnsi="Arial" w:cs="Arial" w:eastAsia="Arial"/>
          <w:sz w:val="18"/>
          <w:szCs w:val="18"/>
          <w:color w:val="000000"/>
          <w:spacing w:val="-19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</w:rPr>
        <w:t>ransit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6"/>
        </w:rPr>
        <w:t>can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play</w:t>
      </w:r>
      <w:r>
        <w:rPr>
          <w:rFonts w:ascii="Arial" w:hAnsi="Arial" w:cs="Arial" w:eastAsia="Arial"/>
          <w:sz w:val="18"/>
          <w:szCs w:val="18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ole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developing</w:t>
      </w:r>
      <w:r>
        <w:rPr>
          <w:rFonts w:ascii="Arial" w:hAnsi="Arial" w:cs="Arial" w:eastAsia="Arial"/>
          <w:sz w:val="18"/>
          <w:szCs w:val="18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sup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ply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5"/>
        </w:rPr>
        <w:t>support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9"/>
        </w:rPr>
        <w:t>object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9"/>
        </w:rPr>
        <w:t>ive;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301" w:lineRule="auto"/>
        <w:ind w:left="100" w:right="618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Match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eight,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viewed</w:t>
      </w:r>
    </w:p>
    <w:p>
      <w:pPr>
        <w:spacing w:before="1" w:after="0" w:line="301" w:lineRule="auto"/>
        <w:ind w:left="100" w:right="622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damaging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‘b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eak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gauge’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ficien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ingly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ever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possible.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packages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backed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egulatory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encourage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upgrades: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complementary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investment,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3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35.490055pt;margin-top:.186369pt;width:11.099244pt;height:6.1604pt;mso-position-horizontal-relative:page;mso-position-vertical-relative:paragraph;z-index:-3953" coordorigin="710,4" coordsize="222,123">
            <v:group style="position:absolute;left:785;top:14;width:137;height:66" coordorigin="785,14" coordsize="137,66">
              <v:shape style="position:absolute;left:785;top:14;width:137;height:66" coordorigin="785,14" coordsize="137,66" path="m785,14l785,79,853,79,921,79,922,79,922,14,785,14e" filled="t" fillcolor="#FF0000" stroked="f">
                <v:path arrowok="t"/>
                <v:fill/>
              </v:shape>
            </v:group>
            <v:group style="position:absolute;left:720;top:30;width:141;height:71" coordorigin="720,30" coordsize="141,71">
              <v:shape style="position:absolute;left:720;top:30;width:141;height:71" coordorigin="720,30" coordsize="141,71" path="m777,30l774,30,744,32,734,33,732,34,729,43,726,50,722,62,720,66,720,78,720,83,720,99,722,100,727,101,728,100,729,87,737,81,756,78,776,78,776,66,727,66,726,64,729,55,732,49,735,41,736,40,753,39,756,39,759,39,777,39,777,30e" filled="t" fillcolor="#FF0000" stroked="f">
                <v:path arrowok="t"/>
                <v:fill/>
              </v:shape>
              <v:shape style="position:absolute;left:720;top:30;width:141;height:71" coordorigin="720,30" coordsize="141,71" path="m776,78l756,78,767,86,770,101,853,101,854,100,854,94,856,90,859,86,860,84,777,84,776,83,776,78e" filled="t" fillcolor="#FF0000" stroked="f">
                <v:path arrowok="t"/>
                <v:fill/>
              </v:shape>
              <v:shape style="position:absolute;left:720;top:30;width:141;height:71" coordorigin="720,30" coordsize="141,71" path="m777,39l759,39,760,39,760,61,759,62,727,66,776,66,777,39e" filled="t" fillcolor="#FF0000" stroked="f">
                <v:path arrowok="t"/>
                <v:fill/>
              </v:shape>
            </v:group>
            <v:group style="position:absolute;left:858;top:84;width:34;height:33" coordorigin="858,84" coordsize="34,33">
              <v:shape style="position:absolute;left:858;top:84;width:34;height:33" coordorigin="858,84" coordsize="34,33" path="m865,84l858,91,858,109,865,117,883,117,891,110,891,100,891,91,884,84,865,84e" filled="t" fillcolor="#FF0000" stroked="f">
                <v:path arrowok="t"/>
                <v:fill/>
              </v:shape>
            </v:group>
            <v:group style="position:absolute;left:731;top:84;width:34;height:33" coordorigin="731,84" coordsize="34,33">
              <v:shape style="position:absolute;left:731;top:84;width:34;height:33" coordorigin="731,84" coordsize="34,33" path="m758,84l737,84,731,93,732,100,731,110,739,117,756,117,765,111,765,91,758,84e" filled="t" fillcolor="#FF0000" stroked="f">
                <v:path arrowok="t"/>
                <v:fill/>
              </v:shape>
            </v:group>
            <v:group style="position:absolute;left:888;top:84;width:18;height:17" coordorigin="888,84" coordsize="18,17">
              <v:shape style="position:absolute;left:888;top:84;width:18;height:17" coordorigin="888,84" coordsize="18,17" path="m906,100l900,100,904,101,906,100e" filled="t" fillcolor="#FF0000" stroked="f">
                <v:path arrowok="t"/>
                <v:fill/>
              </v:shape>
              <v:shape style="position:absolute;left:888;top:84;width:18;height:17" coordorigin="888,84" coordsize="18,17" path="m890,84l888,84,888,85,892,89,895,94,895,100,896,100,906,100,912,99,916,98,921,96,922,95,922,84,890,84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4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jc w:val="left"/>
        <w:spacing w:after="0"/>
        <w:sectPr>
          <w:pgMar w:footer="0" w:header="0" w:top="-20" w:bottom="0" w:left="720" w:right="0"/>
          <w:footerReference w:type="default" r:id="rId1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3948" type="#_x0000_t202" filled="f" stroked="f">
            <v:textbox inset="0,0,0,0">
              <w:txbxContent>
                <w:p>
                  <w:pPr>
                    <w:spacing w:before="2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93" w:right="-2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Supply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chain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efficiency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integrity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worth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up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3.45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billion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1"/>
                    </w:rPr>
                    <w:t>industry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2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4"/>
                    </w:rPr>
                    <w:t>2030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3947" coordorigin="0,0" coordsize="11906,16838">
            <v:group style="position:absolute;left:785;top:16556;width:137;height:66" coordorigin="785,16556" coordsize="137,66">
              <v:shape style="position:absolute;left:785;top:16556;width:137;height:66" coordorigin="785,16556" coordsize="137,66" path="m785,16556l785,16621,853,16621,921,16621,922,16621,922,16556,785,16556e" filled="t" fillcolor="#FF0000" stroked="f">
                <v:path arrowok="t"/>
                <v:fill/>
              </v:shape>
            </v:group>
            <v:group style="position:absolute;left:720;top:16572;width:141;height:71" coordorigin="720,16572" coordsize="141,71">
  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  <v:path arrowok="t"/>
                <v:fill/>
              </v:shape>
  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  <v:path arrowok="t"/>
                <v:fill/>
              </v:shape>
              <v:shape style="position:absolute;left:720;top:16572;width:141;height:70" coordorigin="720,16572" coordsize="141,70" path="m777,16581l759,16581,760,16581,760,16603,759,16604,727,16608,776,16608,777,16581e" filled="t" fillcolor="#FF0000" stroked="f">
                <v:path arrowok="t"/>
                <v:fill/>
              </v:shape>
            </v:group>
            <v:group style="position:absolute;left:858;top:16626;width:34;height:33" coordorigin="858,16626" coordsize="34,33">
  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  <v:path arrowok="t"/>
                <v:fill/>
              </v:shape>
            </v:group>
            <v:group style="position:absolute;left:731;top:16626;width:34;height:33" coordorigin="731,16626" coordsize="34,33">
  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  <v:path arrowok="t"/>
                <v:fill/>
              </v:shape>
            </v:group>
            <v:group style="position:absolute;left:888;top:16626;width:18;height:17" coordorigin="888,16626" coordsize="18,17">
              <v:shape style="position:absolute;left:888;top:16626;width:18;height:17" coordorigin="888,16626" coordsize="18,17" path="m906,16642l900,16642,904,16643,906,16642e" filled="t" fillcolor="#FF0000" stroked="f">
                <v:path arrowok="t"/>
                <v:fill/>
              </v:shape>
  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  <v:path arrowok="t"/>
                <v:fill/>
              </v:shape>
              <v:shape style="position:absolute;left:0;top:0;width:11906;height:16838" type="#_x0000_t75">
                <v:imagedata r:id="rId20" o:title=""/>
              </v:shape>
            </v:group>
            <v:group style="position:absolute;left:4673;top:6760;width:59;height:60" coordorigin="4673,6760" coordsize="59,60">
              <v:shape style="position:absolute;left:4673;top:6760;width:59;height:60" coordorigin="4673,6760" coordsize="59,60" path="m4708,6760l4685,6767,4673,6783,4679,6807,4695,6819,4703,6820,4723,6812,4733,6793,4726,6771,4708,6760e" filled="t" fillcolor="#FFFFFF" stroked="f">
                <v:path arrowok="t"/>
                <v:fill/>
              </v:shape>
            </v:group>
            <v:group style="position:absolute;left:4673;top:7240;width:59;height:60" coordorigin="4673,7240" coordsize="59,60">
              <v:shape style="position:absolute;left:4673;top:7240;width:59;height:60" coordorigin="4673,7240" coordsize="59,60" path="m4708,7240l4685,7247,4673,7263,4679,7287,4695,7299,4703,7300,4723,7292,4733,7273,4726,7251,4708,7240e" filled="t" fillcolor="#FFFFFF" stroked="f">
                <v:path arrowok="t"/>
                <v:fill/>
              </v:shape>
            </v:group>
            <v:group style="position:absolute;left:4673;top:7720;width:59;height:60" coordorigin="4673,7720" coordsize="59,60">
              <v:shape style="position:absolute;left:4673;top:7720;width:59;height:60" coordorigin="4673,7720" coordsize="59,60" path="m4708,7720l4685,7727,4673,7743,4679,7767,4695,7779,4703,7780,4723,7772,4733,7753,4726,7731,4708,7720e" filled="t" fillcolor="#FFFFFF" stroked="f">
                <v:path arrowok="t"/>
                <v:fill/>
              </v:shape>
            </v:group>
            <v:group style="position:absolute;left:4673;top:8209;width:59;height:60" coordorigin="4673,8209" coordsize="59,60">
              <v:shape style="position:absolute;left:4673;top:8209;width:59;height:60" coordorigin="4673,8209" coordsize="59,60" path="m4708,8209l4685,8216,4673,8232,4679,8256,4695,8268,4703,8269,4723,8261,4733,8242,4726,8220,4708,820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050196pt;margin-top:206.547302pt;width:50pt;height:324.122207pt;mso-position-horizontal-relative:page;mso-position-vertical-relative:page;z-index:-3946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000" w:lineRule="exact"/>
                    <w:ind w:left="20" w:right="-164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Pr/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96"/>
                      <w:w w:val="108"/>
                      <w:b/>
                      <w:bCs/>
                    </w:rPr>
                    <w:t>CON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0"/>
                      <w:w w:val="108"/>
                      <w:b/>
                      <w:bCs/>
                    </w:rPr>
                    <w:t>T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-17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96"/>
                      <w:w w:val="106"/>
                      <w:b/>
                      <w:bCs/>
                    </w:rPr>
                    <w:t>ENT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0"/>
                      <w:w w:val="106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FFFFFF"/>
                      <w:spacing w:val="-17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96"/>
                      <w:szCs w:val="9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83"/>
          <w:b/>
          <w:bCs/>
        </w:rPr>
        <w:t>1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About</w:t>
      </w:r>
      <w:r>
        <w:rPr>
          <w:rFonts w:ascii="Arial" w:hAnsi="Arial" w:cs="Arial" w:eastAsia="Arial"/>
          <w:sz w:val="24"/>
          <w:szCs w:val="24"/>
          <w:color w:val="FFFFF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FFFFFF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this</w:t>
      </w:r>
      <w:r>
        <w:rPr>
          <w:rFonts w:ascii="Arial" w:hAnsi="Arial" w:cs="Arial" w:eastAsia="Arial"/>
          <w:sz w:val="24"/>
          <w:szCs w:val="24"/>
          <w:color w:val="FFFFFF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submission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color w:val="FFFFFF"/>
          <w:spacing w:val="-3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Importance</w:t>
      </w:r>
      <w:r>
        <w:rPr>
          <w:rFonts w:ascii="Arial" w:hAnsi="Arial" w:cs="Arial" w:eastAsia="Arial"/>
          <w:sz w:val="24"/>
          <w:szCs w:val="24"/>
          <w:color w:val="FFFFFF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supply</w:t>
      </w:r>
      <w:r>
        <w:rPr>
          <w:rFonts w:ascii="Arial" w:hAnsi="Arial" w:cs="Arial" w:eastAsia="Arial"/>
          <w:sz w:val="24"/>
          <w:szCs w:val="24"/>
          <w:color w:val="FFFFFF"/>
          <w:spacing w:val="28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chain</w:t>
      </w:r>
      <w:r>
        <w:rPr>
          <w:rFonts w:ascii="Arial" w:hAnsi="Arial" w:cs="Arial" w:eastAsia="Arial"/>
          <w:sz w:val="24"/>
          <w:szCs w:val="24"/>
          <w:color w:val="FFFFFF"/>
          <w:spacing w:val="14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sector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FFFFFF"/>
          <w:spacing w:val="-3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6"/>
          <w:b/>
          <w:bCs/>
        </w:rPr>
        <w:t>Opportunities</w:t>
      </w:r>
      <w:r>
        <w:rPr>
          <w:rFonts w:ascii="Arial" w:hAnsi="Arial" w:cs="Arial" w:eastAsia="Arial"/>
          <w:sz w:val="24"/>
          <w:szCs w:val="24"/>
          <w:color w:val="FFFFFF"/>
          <w:spacing w:val="18"/>
          <w:w w:val="9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4"/>
          <w:szCs w:val="24"/>
          <w:color w:val="FFFFFF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large;</w:t>
      </w:r>
      <w:r>
        <w:rPr>
          <w:rFonts w:ascii="Arial" w:hAnsi="Arial" w:cs="Arial" w:eastAsia="Arial"/>
          <w:sz w:val="24"/>
          <w:szCs w:val="24"/>
          <w:color w:val="FFFFFF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so</w:t>
      </w:r>
      <w:r>
        <w:rPr>
          <w:rFonts w:ascii="Arial" w:hAnsi="Arial" w:cs="Arial" w:eastAsia="Arial"/>
          <w:sz w:val="24"/>
          <w:szCs w:val="24"/>
          <w:color w:val="FFFFFF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color w:val="FFFFFF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cost</w:t>
      </w:r>
      <w:r>
        <w:rPr>
          <w:rFonts w:ascii="Arial" w:hAnsi="Arial" w:cs="Arial" w:eastAsia="Arial"/>
          <w:sz w:val="24"/>
          <w:szCs w:val="24"/>
          <w:color w:val="FFFFFF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inaction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color w:val="FFFFFF"/>
          <w:spacing w:val="-4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color w:val="FFFFFF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exacting,</w:t>
      </w:r>
      <w:r>
        <w:rPr>
          <w:rFonts w:ascii="Arial" w:hAnsi="Arial" w:cs="Arial" w:eastAsia="Arial"/>
          <w:sz w:val="24"/>
          <w:szCs w:val="24"/>
          <w:color w:val="FFFFFF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time-sensitive</w:t>
      </w:r>
      <w:r>
        <w:rPr>
          <w:rFonts w:ascii="Arial" w:hAnsi="Arial" w:cs="Arial" w:eastAsia="Arial"/>
          <w:sz w:val="24"/>
          <w:szCs w:val="24"/>
          <w:color w:val="FFFFFF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task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color w:val="FFFFFF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Red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supply</w:t>
      </w:r>
      <w:r>
        <w:rPr>
          <w:rFonts w:ascii="Arial" w:hAnsi="Arial" w:cs="Arial" w:eastAsia="Arial"/>
          <w:sz w:val="24"/>
          <w:szCs w:val="24"/>
          <w:color w:val="FFFFFF"/>
          <w:spacing w:val="28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chain</w:t>
      </w:r>
      <w:r>
        <w:rPr>
          <w:rFonts w:ascii="Arial" w:hAnsi="Arial" w:cs="Arial" w:eastAsia="Arial"/>
          <w:sz w:val="24"/>
          <w:szCs w:val="24"/>
          <w:color w:val="FFFFFF"/>
          <w:spacing w:val="14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pressure</w:t>
      </w:r>
      <w:r>
        <w:rPr>
          <w:rFonts w:ascii="Arial" w:hAnsi="Arial" w:cs="Arial" w:eastAsia="Arial"/>
          <w:sz w:val="24"/>
          <w:szCs w:val="24"/>
          <w:color w:val="FFFFFF"/>
          <w:spacing w:val="30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4"/>
          <w:szCs w:val="24"/>
          <w:color w:val="FFFFF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mode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7" w:lineRule="auto"/>
        <w:ind w:left="3155" w:right="362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Road</w:t>
      </w:r>
      <w:r>
        <w:rPr>
          <w:rFonts w:ascii="Arial" w:hAnsi="Arial" w:cs="Arial" w:eastAsia="Arial"/>
          <w:sz w:val="24"/>
          <w:szCs w:val="24"/>
          <w:color w:val="FFFFFF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1"/>
          <w:b/>
          <w:bCs/>
        </w:rPr>
        <w:t>pressures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presures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Rail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pressures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40" w:lineRule="auto"/>
        <w:ind w:left="3117" w:right="311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Airfreight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1"/>
          <w:b/>
          <w:bCs/>
        </w:rPr>
        <w:t>pressures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28</w:t>
      </w:r>
      <w:r>
        <w:rPr>
          <w:rFonts w:ascii="Arial" w:hAnsi="Arial" w:cs="Arial" w:eastAsia="Arial"/>
          <w:sz w:val="24"/>
          <w:szCs w:val="24"/>
          <w:color w:val="FFFFFF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6"/>
          <w:b/>
          <w:bCs/>
        </w:rPr>
        <w:t>Modelling:</w:t>
      </w:r>
      <w:r>
        <w:rPr>
          <w:rFonts w:ascii="Arial" w:hAnsi="Arial" w:cs="Arial" w:eastAsia="Arial"/>
          <w:sz w:val="24"/>
          <w:szCs w:val="24"/>
          <w:color w:val="FFFFFF"/>
          <w:spacing w:val="19"/>
          <w:w w:val="9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practical</w:t>
      </w:r>
      <w:r>
        <w:rPr>
          <w:rFonts w:ascii="Arial" w:hAnsi="Arial" w:cs="Arial" w:eastAsia="Arial"/>
          <w:sz w:val="24"/>
          <w:szCs w:val="24"/>
          <w:color w:val="FFFFFF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gains,</w:t>
      </w:r>
      <w:r>
        <w:rPr>
          <w:rFonts w:ascii="Arial" w:hAnsi="Arial" w:cs="Arial" w:eastAsia="Arial"/>
          <w:sz w:val="24"/>
          <w:szCs w:val="24"/>
          <w:color w:val="FFFFFF"/>
          <w:spacing w:val="14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2"/>
          <w:b/>
          <w:bCs/>
        </w:rPr>
        <w:t>economic</w:t>
      </w:r>
      <w:r>
        <w:rPr>
          <w:rFonts w:ascii="Arial" w:hAnsi="Arial" w:cs="Arial" w:eastAsia="Arial"/>
          <w:sz w:val="24"/>
          <w:szCs w:val="24"/>
          <w:color w:val="FFFFFF"/>
          <w:spacing w:val="44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benefit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31</w:t>
      </w:r>
      <w:r>
        <w:rPr>
          <w:rFonts w:ascii="Arial" w:hAnsi="Arial" w:cs="Arial" w:eastAsia="Arial"/>
          <w:sz w:val="24"/>
          <w:szCs w:val="24"/>
          <w:color w:val="FFFFFF"/>
          <w:spacing w:val="-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3"/>
          <w:b/>
          <w:bCs/>
        </w:rPr>
        <w:t>Recommendations:</w:t>
      </w:r>
      <w:r>
        <w:rPr>
          <w:rFonts w:ascii="Arial" w:hAnsi="Arial" w:cs="Arial" w:eastAsia="Arial"/>
          <w:sz w:val="24"/>
          <w:szCs w:val="24"/>
          <w:color w:val="FFFFFF"/>
          <w:spacing w:val="43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3"/>
          <w:b/>
          <w:bCs/>
        </w:rPr>
        <w:t>achieving</w:t>
      </w:r>
      <w:r>
        <w:rPr>
          <w:rFonts w:ascii="Arial" w:hAnsi="Arial" w:cs="Arial" w:eastAsia="Arial"/>
          <w:sz w:val="24"/>
          <w:szCs w:val="24"/>
          <w:color w:val="FFFFFF"/>
          <w:spacing w:val="21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‘quick</w:t>
      </w:r>
      <w:r>
        <w:rPr>
          <w:rFonts w:ascii="Arial" w:hAnsi="Arial" w:cs="Arial" w:eastAsia="Arial"/>
          <w:sz w:val="24"/>
          <w:szCs w:val="24"/>
          <w:color w:val="FFFFFF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wins’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32</w:t>
      </w:r>
      <w:r>
        <w:rPr>
          <w:rFonts w:ascii="Arial" w:hAnsi="Arial" w:cs="Arial" w:eastAsia="Arial"/>
          <w:sz w:val="24"/>
          <w:szCs w:val="24"/>
          <w:color w:val="FFFFFF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4"/>
          <w:b/>
          <w:bCs/>
        </w:rPr>
        <w:t>Recommendations:</w:t>
      </w:r>
      <w:r>
        <w:rPr>
          <w:rFonts w:ascii="Arial" w:hAnsi="Arial" w:cs="Arial" w:eastAsia="Arial"/>
          <w:sz w:val="24"/>
          <w:szCs w:val="24"/>
          <w:color w:val="FFFFFF"/>
          <w:spacing w:val="20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more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strategic</w:t>
      </w:r>
      <w:r>
        <w:rPr>
          <w:rFonts w:ascii="Arial" w:hAnsi="Arial" w:cs="Arial" w:eastAsia="Arial"/>
          <w:sz w:val="24"/>
          <w:szCs w:val="24"/>
          <w:color w:val="FFFFFF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actions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6" w:right="-20"/>
        <w:jc w:val="left"/>
        <w:tabs>
          <w:tab w:pos="23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33</w:t>
      </w:r>
      <w:r>
        <w:rPr>
          <w:rFonts w:ascii="Arial" w:hAnsi="Arial" w:cs="Arial" w:eastAsia="Arial"/>
          <w:sz w:val="24"/>
          <w:szCs w:val="24"/>
          <w:color w:val="FFFFFF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  <w:b/>
          <w:bCs/>
        </w:rPr>
        <w:t>Endnotes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560" w:bottom="280" w:left="1680" w:right="1680"/>
          <w:footerReference w:type="default" r:id="rId19"/>
          <w:pgSz w:w="11920" w:h="1684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7" w:lineRule="exact"/>
        <w:ind w:left="3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1"/>
          <w:position w:val="-1"/>
        </w:rPr>
        <w:t>About</w:t>
      </w:r>
      <w:r>
        <w:rPr>
          <w:rFonts w:ascii="Arial" w:hAnsi="Arial" w:cs="Arial" w:eastAsia="Arial"/>
          <w:sz w:val="48"/>
          <w:szCs w:val="48"/>
          <w:color w:val="FF0000"/>
          <w:spacing w:val="72"/>
          <w:w w:val="8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1"/>
          <w:position w:val="-1"/>
        </w:rPr>
        <w:t>RMAC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545" w:lineRule="exact"/>
        <w:ind w:left="3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and</w:t>
      </w:r>
      <w:r>
        <w:rPr>
          <w:rFonts w:ascii="Arial" w:hAnsi="Arial" w:cs="Arial" w:eastAsia="Arial"/>
          <w:sz w:val="48"/>
          <w:szCs w:val="48"/>
          <w:color w:val="FF0000"/>
          <w:spacing w:val="-31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this</w:t>
      </w:r>
      <w:r>
        <w:rPr>
          <w:rFonts w:ascii="Arial" w:hAnsi="Arial" w:cs="Arial" w:eastAsia="Arial"/>
          <w:sz w:val="48"/>
          <w:szCs w:val="48"/>
          <w:color w:val="FF0000"/>
          <w:spacing w:val="46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submission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"/>
          <w:pgMar w:footer="33" w:header="0" w:top="1560" w:bottom="220" w:left="600" w:right="540"/>
          <w:footerReference w:type="default" r:id="rId21"/>
          <w:pgSz w:w="11920" w:h="16840"/>
        </w:sectPr>
      </w:pPr>
      <w:rPr/>
    </w:p>
    <w:p>
      <w:pPr>
        <w:spacing w:before="23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8.637798pt;margin-top:.000015pt;width:.1pt;height:195.473pt;mso-position-horizontal-relative:page;mso-position-vertical-relative:page;z-index:-3945" coordorigin="773,0" coordsize="2,3909">
            <v:shape style="position:absolute;left:773;top:0;width:2;height:3909" coordorigin="773,0" coordsize="0,3909" path="m773,4160l773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Advisory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(RMAC)</w:t>
      </w:r>
      <w:r>
        <w:rPr>
          <w:rFonts w:ascii="Arial" w:hAnsi="Arial" w:cs="Arial" w:eastAsia="Arial"/>
          <w:sz w:val="18"/>
          <w:szCs w:val="18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inclusive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ganisat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beef,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sheepmeat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goat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‘paddock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plate.’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aim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whole-of-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ough: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3.476044pt;width:4.845918pt;height:4.999118pt;mso-position-horizontal-relative:page;mso-position-vertical-relative:paragraph;z-index:-3944" coordorigin="914,70" coordsize="97,100">
            <v:shape style="position:absolute;left:914;top:70;width:97;height:100" coordorigin="914,70" coordsize="97,100" path="m963,70l941,74,924,88,914,107,917,133,927,153,943,165,962,170,963,170,985,165,1001,151,1011,132,1008,105,998,86,983,74,963,70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leadership</w:t>
      </w:r>
    </w:p>
    <w:p>
      <w:pPr>
        <w:spacing w:before="53" w:after="0" w:line="301" w:lineRule="auto"/>
        <w:ind w:left="520" w:right="50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5.130011pt;width:4.845918pt;height:4.999118pt;mso-position-horizontal-relative:page;mso-position-vertical-relative:paragraph;z-index:-3943" coordorigin="914,103" coordsize="97,100">
            <v:shape style="position:absolute;left:914;top:103;width:97;height:100" coordorigin="914,103" coordsize="97,100" path="m963,103l941,108,924,121,914,140,917,166,927,186,943,198,962,203,963,203,985,198,1001,184,1011,165,1008,138,998,119,983,107,963,10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Ministerial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Advisory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Federal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Minister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Agricul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1" w:after="0" w:line="301" w:lineRule="auto"/>
        <w:ind w:left="52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2.538068pt;width:4.845918pt;height:4.999118pt;mso-position-horizontal-relative:page;mso-position-vertical-relative:paragraph;z-index:-3942" coordorigin="914,51" coordsize="97,100">
            <v:shape style="position:absolute;left:914;top:51;width:97;height:100" coordorigin="914,51" coordsize="97,100" path="m963,51l941,56,924,69,914,88,917,115,927,134,943,146,962,151,963,151,985,146,1001,132,1011,113,1008,87,998,67,983,55,963,5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Advocate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businesses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communit</w:t>
      </w:r>
      <w:r>
        <w:rPr>
          <w:rFonts w:ascii="Arial" w:hAnsi="Arial" w:cs="Arial" w:eastAsia="Arial"/>
          <w:sz w:val="18"/>
          <w:szCs w:val="18"/>
          <w:spacing w:val="-17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government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5.150031pt;width:4.845918pt;height:4.999118pt;mso-position-horizontal-relative:page;mso-position-vertical-relative:paragraph;z-index:-3941" coordorigin="914,103" coordsize="97,100">
            <v:shape style="position:absolute;left:914;top:103;width:97;height:100" coordorigin="914,103" coordsize="97,100" path="m963,103l941,108,924,121,914,140,917,167,927,186,943,199,962,203,963,203,985,198,1001,185,1011,165,1008,139,998,119,983,107,963,10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inate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5.154028pt;width:4.845918pt;height:4.999118pt;mso-position-horizontal-relative:page;mso-position-vertical-relative:paragraph;z-index:-3940" coordorigin="914,103" coordsize="97,100">
            <v:shape style="position:absolute;left:914;top:103;width:97;height:100" coordorigin="914,103" coordsize="97,100" path="m963,103l941,108,924,121,914,140,917,167,927,186,943,199,962,203,963,203,985,198,1001,185,1011,165,1008,139,998,120,983,107,963,10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oxi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mately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200,000</w:t>
      </w:r>
      <w:r>
        <w:rPr>
          <w:rFonts w:ascii="Arial" w:hAnsi="Arial" w:cs="Arial" w:eastAsia="Arial"/>
          <w:sz w:val="18"/>
          <w:szCs w:val="18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97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ia.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egional-based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manufacturing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sheepmeat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goatmeat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brings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toget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Live</w:t>
      </w:r>
      <w:r>
        <w:rPr>
          <w:rFonts w:ascii="Arial" w:hAnsi="Arial" w:cs="Arial" w:eastAsia="Arial"/>
          <w:sz w:val="18"/>
          <w:szCs w:val="18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Council,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Sheepmeat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ia,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Council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Lot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RMAC</w:t>
      </w:r>
      <w:r>
        <w:rPr>
          <w:rFonts w:ascii="Arial" w:hAnsi="Arial" w:cs="Arial" w:eastAsia="Arial"/>
          <w:sz w:val="18"/>
          <w:szCs w:val="18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as</w:t>
      </w:r>
      <w:r>
        <w:rPr>
          <w:rFonts w:ascii="Arial" w:hAnsi="Arial" w:cs="Arial" w:eastAsia="Arial"/>
          <w:sz w:val="18"/>
          <w:szCs w:val="18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‘stakeholders’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Federal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Minister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Agricul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ater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Resou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ces</w:t>
      </w:r>
      <w:r>
        <w:rPr>
          <w:rFonts w:ascii="Arial" w:hAnsi="Arial" w:cs="Arial" w:eastAsia="Arial"/>
          <w:sz w:val="18"/>
          <w:szCs w:val="18"/>
          <w:spacing w:val="2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ocessors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Corporat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Livecorp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Livestock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ia.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oud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partnership,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Memorandum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ing,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advance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businesses</w:t>
      </w:r>
      <w:r>
        <w:rPr>
          <w:rFonts w:ascii="Arial" w:hAnsi="Arial" w:cs="Arial" w:eastAsia="Arial"/>
          <w:sz w:val="18"/>
          <w:szCs w:val="18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oss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his,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inates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partners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advocacy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priorit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try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(MISP)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2020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ifies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owt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opportunity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lars’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eturned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2020.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343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elevance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pillar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MISP2020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integrity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ambit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ious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15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$3.45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2030.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imperat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imp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oving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egulat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logist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(MISP</w:t>
      </w:r>
      <w:r>
        <w:rPr>
          <w:rFonts w:ascii="Arial" w:hAnsi="Arial" w:cs="Arial" w:eastAsia="Arial"/>
          <w:sz w:val="18"/>
          <w:szCs w:val="18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2020,</w:t>
      </w:r>
      <w:r>
        <w:rPr>
          <w:rFonts w:ascii="Arial" w:hAnsi="Arial" w:cs="Arial" w:eastAsia="Arial"/>
          <w:sz w:val="18"/>
          <w:szCs w:val="18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Page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23).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MISP2020,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eleased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Our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2017;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whole-of-supply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prio</w:t>
      </w:r>
      <w:r>
        <w:rPr>
          <w:rFonts w:ascii="Arial" w:hAnsi="Arial" w:cs="Arial" w:eastAsia="Arial"/>
          <w:sz w:val="18"/>
          <w:szCs w:val="18"/>
          <w:spacing w:val="-10"/>
          <w:w w:val="10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achieve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orld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Class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e.’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supports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modern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human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safet</w:t>
      </w:r>
      <w:r>
        <w:rPr>
          <w:rFonts w:ascii="Arial" w:hAnsi="Arial" w:cs="Arial" w:eastAsia="Arial"/>
          <w:sz w:val="18"/>
          <w:szCs w:val="18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outcomes.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ecognise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non-economic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ividends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agenda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class</w:t>
      </w:r>
      <w:r>
        <w:rPr>
          <w:rFonts w:ascii="Arial" w:hAnsi="Arial" w:cs="Arial" w:eastAsia="Arial"/>
          <w:sz w:val="18"/>
          <w:szCs w:val="18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hat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emains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gest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absorber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industry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government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influence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inated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manner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exist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(Sou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ce: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Farm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itute).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efo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der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concern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membership.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welcome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</w:t>
      </w:r>
      <w:r>
        <w:rPr>
          <w:rFonts w:ascii="Arial" w:hAnsi="Arial" w:cs="Arial" w:eastAsia="Arial"/>
          <w:sz w:val="18"/>
          <w:szCs w:val="18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much-needed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inquiry;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hank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Minis-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Chester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init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iat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ive.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1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</w:t>
      </w:r>
      <w:r>
        <w:rPr>
          <w:rFonts w:ascii="Arial" w:hAnsi="Arial" w:cs="Arial" w:eastAsia="Arial"/>
          <w:sz w:val="18"/>
          <w:szCs w:val="18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tempts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sense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sense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ority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ever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possible,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demonstrate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daily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eveal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coexist.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17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</w:t>
      </w:r>
      <w:r>
        <w:rPr>
          <w:rFonts w:ascii="Arial" w:hAnsi="Arial" w:cs="Arial" w:eastAsia="Arial"/>
          <w:sz w:val="18"/>
          <w:szCs w:val="18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veal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scale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plausible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done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oved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esea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ch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plans,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investment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economic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impacts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communit</w:t>
      </w:r>
      <w:r>
        <w:rPr>
          <w:rFonts w:ascii="Arial" w:hAnsi="Arial" w:cs="Arial" w:eastAsia="Arial"/>
          <w:sz w:val="18"/>
          <w:szCs w:val="18"/>
          <w:spacing w:val="-17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5154" w:space="399"/>
            <w:col w:w="5227"/>
          </w:cols>
        </w:sectPr>
      </w:pPr>
      <w:rPr/>
    </w:p>
    <w:p>
      <w:pPr>
        <w:spacing w:before="53" w:after="0" w:line="301" w:lineRule="auto"/>
        <w:ind w:left="120" w:right="556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6pt;margin-top:46.49646pt;width:523.275pt;height:770.393555pt;mso-position-horizontal-relative:page;mso-position-vertical-relative:page;z-index:-3939" type="#_x0000_t75">
            <v:imagedata r:id="rId22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Finall</w:t>
      </w:r>
      <w:r>
        <w:rPr>
          <w:rFonts w:ascii="Arial" w:hAnsi="Arial" w:cs="Arial" w:eastAsia="Arial"/>
          <w:sz w:val="18"/>
          <w:szCs w:val="18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</w:t>
      </w:r>
      <w:r>
        <w:rPr>
          <w:rFonts w:ascii="Arial" w:hAnsi="Arial" w:cs="Arial" w:eastAsia="Arial"/>
          <w:sz w:val="18"/>
          <w:szCs w:val="18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ecommendat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modest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import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‘quick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wins’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strategic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success.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556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ecommendat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ign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iscussion</w:t>
      </w:r>
      <w:r>
        <w:rPr>
          <w:rFonts w:ascii="Arial" w:hAnsi="Arial" w:cs="Arial" w:eastAsia="Arial"/>
          <w:sz w:val="18"/>
          <w:szCs w:val="18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paper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Network’.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conscious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‘supply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chains’,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hopes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views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unlock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guide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fort.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930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Anna</w:t>
      </w:r>
      <w:r>
        <w:rPr>
          <w:rFonts w:ascii="Arial" w:hAnsi="Arial" w:cs="Arial" w:eastAsia="Arial"/>
          <w:sz w:val="18"/>
          <w:szCs w:val="18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Campbell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20" w:right="1021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CEO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20" w:right="82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Red</w:t>
      </w:r>
      <w:r>
        <w:rPr>
          <w:rFonts w:ascii="Arial" w:hAnsi="Arial" w:cs="Arial" w:eastAsia="Arial"/>
          <w:sz w:val="18"/>
          <w:szCs w:val="18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Meat</w:t>
      </w:r>
      <w:r>
        <w:rPr>
          <w:rFonts w:ascii="Arial" w:hAnsi="Arial" w:cs="Arial" w:eastAsia="Arial"/>
          <w:sz w:val="18"/>
          <w:szCs w:val="18"/>
          <w:spacing w:val="36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Advisory</w:t>
      </w:r>
      <w:r>
        <w:rPr>
          <w:rFonts w:ascii="Arial" w:hAnsi="Arial" w:cs="Arial" w:eastAsia="Arial"/>
          <w:sz w:val="18"/>
          <w:szCs w:val="18"/>
          <w:spacing w:val="-1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  <w:b/>
          <w:bCs/>
          <w:i/>
        </w:rPr>
        <w:t>Council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20" w:right="95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i/>
        </w:rPr>
        <w:t>August</w:t>
      </w:r>
      <w:r>
        <w:rPr>
          <w:rFonts w:ascii="Arial" w:hAnsi="Arial" w:cs="Arial" w:eastAsia="Arial"/>
          <w:sz w:val="18"/>
          <w:szCs w:val="18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  <w:b/>
          <w:bCs/>
          <w:i/>
        </w:rPr>
        <w:t>2017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pgMar w:header="0" w:footer="33" w:top="660" w:bottom="220" w:left="600" w:right="540"/>
          <w:pgSz w:w="11920" w:h="16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7" w:lineRule="exact"/>
        <w:ind w:left="52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Importance</w:t>
      </w:r>
      <w:r>
        <w:rPr>
          <w:rFonts w:ascii="Arial" w:hAnsi="Arial" w:cs="Arial" w:eastAsia="Arial"/>
          <w:sz w:val="48"/>
          <w:szCs w:val="48"/>
          <w:color w:val="FF0000"/>
          <w:spacing w:val="-25"/>
          <w:w w:val="89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of</w:t>
      </w:r>
      <w:r>
        <w:rPr>
          <w:rFonts w:ascii="Arial" w:hAnsi="Arial" w:cs="Arial" w:eastAsia="Arial"/>
          <w:sz w:val="48"/>
          <w:szCs w:val="48"/>
          <w:color w:val="FF0000"/>
          <w:spacing w:val="3"/>
          <w:w w:val="89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supply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545" w:lineRule="exact"/>
        <w:ind w:left="52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chain</w:t>
      </w:r>
      <w:r>
        <w:rPr>
          <w:rFonts w:ascii="Arial" w:hAnsi="Arial" w:cs="Arial" w:eastAsia="Arial"/>
          <w:sz w:val="48"/>
          <w:szCs w:val="48"/>
          <w:color w:val="FF0000"/>
          <w:spacing w:val="2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48"/>
          <w:szCs w:val="48"/>
          <w:color w:val="FF0000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90"/>
          <w:position w:val="-1"/>
        </w:rPr>
        <w:t>the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9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sector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23" w:after="0" w:line="300" w:lineRule="auto"/>
        <w:ind w:left="280"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considers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essu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facing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conside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itsel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‘maker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eaker’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ofitabil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overal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ividual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actors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0" w:right="13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export: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2015,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oximately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70pc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53pc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lamb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280" w:right="97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98pc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worldwide,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1.9</w:t>
      </w:r>
      <w:r>
        <w:rPr>
          <w:rFonts w:ascii="Arial" w:hAnsi="Arial" w:cs="Arial" w:eastAsia="Arial"/>
          <w:sz w:val="18"/>
          <w:szCs w:val="18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1.1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exported.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280" w:right="12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Unl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itor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draw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advantages</w:t>
      </w:r>
      <w:r>
        <w:rPr>
          <w:rFonts w:ascii="Arial" w:hAnsi="Arial" w:cs="Arial" w:eastAsia="Arial"/>
          <w:sz w:val="18"/>
          <w:szCs w:val="18"/>
          <w:spacing w:val="3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</w:t>
      </w:r>
      <w:r>
        <w:rPr>
          <w:rFonts w:ascii="Arial" w:hAnsi="Arial" w:cs="Arial" w:eastAsia="Arial"/>
          <w:sz w:val="18"/>
          <w:szCs w:val="18"/>
          <w:spacing w:val="-1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flock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sizes,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oximity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markets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lowe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labou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Australia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instead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ely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add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tributes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world-lead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traceabil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ity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ensu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inuing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success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easingly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compet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itive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market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oducts.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0" w:right="901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5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FREIGH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69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7"/>
        </w:rPr>
        <w:t>ASK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280"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innately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heavy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transported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iple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isc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ete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bot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hide/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oduct,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exposed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impacted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heavily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choices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transport.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280"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instance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sha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es</w:t>
      </w:r>
      <w:r>
        <w:rPr>
          <w:rFonts w:ascii="Arial" w:hAnsi="Arial" w:cs="Arial" w:eastAsia="Arial"/>
          <w:sz w:val="18"/>
          <w:szCs w:val="18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railways,</w:t>
      </w:r>
      <w:r>
        <w:rPr>
          <w:rFonts w:ascii="Arial" w:hAnsi="Arial" w:cs="Arial" w:eastAsia="Arial"/>
          <w:sz w:val="18"/>
          <w:szCs w:val="18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airports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agricultural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egional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ly-based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sectors.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use</w:t>
      </w:r>
      <w:r>
        <w:rPr>
          <w:rFonts w:ascii="Arial" w:hAnsi="Arial" w:cs="Arial" w:eastAsia="Arial"/>
          <w:sz w:val="18"/>
          <w:szCs w:val="18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key</w:t>
      </w:r>
      <w:r>
        <w:rPr>
          <w:rFonts w:ascii="Arial" w:hAnsi="Arial" w:cs="Arial" w:eastAsia="Arial"/>
          <w:sz w:val="18"/>
          <w:szCs w:val="18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arteries</w:t>
      </w:r>
      <w:r>
        <w:rPr>
          <w:rFonts w:ascii="Arial" w:hAnsi="Arial" w:cs="Arial" w:eastAsia="Arial"/>
          <w:sz w:val="18"/>
          <w:szCs w:val="18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sectors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understood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least-cost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pat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hways</w:t>
      </w:r>
      <w:r>
        <w:rPr>
          <w:rFonts w:ascii="Arial" w:hAnsi="Arial" w:cs="Arial" w:eastAsia="Arial"/>
          <w:sz w:val="18"/>
          <w:szCs w:val="18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consumpt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export.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30" w:right="1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Grain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icular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inte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feed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lot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grain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input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suppl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its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280" w:right="186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inputs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farms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tom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280" w:right="129" w:firstLine="5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important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app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eciate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benefit-cost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terms,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esolving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oblems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imp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oves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cost-e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many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trade-exposed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agricultural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sectors.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lowing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table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shows</w:t>
      </w:r>
      <w:r>
        <w:rPr>
          <w:rFonts w:ascii="Arial" w:hAnsi="Arial" w:cs="Arial" w:eastAsia="Arial"/>
          <w:sz w:val="18"/>
          <w:szCs w:val="18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exposed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input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eveals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wider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chal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lenge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gestu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wider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ividends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doing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hings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smarter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240" w:lineRule="auto"/>
        <w:ind w:left="2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1: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otal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ements</w:t>
      </w:r>
      <w:r>
        <w:rPr>
          <w:rFonts w:ascii="Arial" w:hAnsi="Arial" w:cs="Arial" w:eastAsia="Arial"/>
          <w:sz w:val="18"/>
          <w:szCs w:val="1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selected</w:t>
      </w:r>
      <w:r>
        <w:rPr>
          <w:rFonts w:ascii="Arial" w:hAnsi="Arial" w:cs="Arial" w:eastAsia="Arial"/>
          <w:sz w:val="18"/>
          <w:szCs w:val="1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  <w:b/>
          <w:bCs/>
        </w:rPr>
        <w:t>industries</w:t>
      </w:r>
      <w:r>
        <w:rPr>
          <w:rFonts w:ascii="Arial" w:hAnsi="Arial" w:cs="Arial" w:eastAsia="Arial"/>
          <w:sz w:val="18"/>
          <w:szCs w:val="18"/>
          <w:spacing w:val="5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(%/$</w:t>
      </w:r>
      <w:r>
        <w:rPr>
          <w:rFonts w:ascii="Arial" w:hAnsi="Arial" w:cs="Arial" w:eastAsia="Arial"/>
          <w:sz w:val="18"/>
          <w:szCs w:val="18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oss</w:t>
      </w:r>
      <w:r>
        <w:rPr>
          <w:rFonts w:ascii="Arial" w:hAnsi="Arial" w:cs="Arial" w:eastAsia="Arial"/>
          <w:sz w:val="18"/>
          <w:szCs w:val="18"/>
          <w:spacing w:val="7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output</w:t>
      </w:r>
      <w:r>
        <w:rPr>
          <w:rFonts w:ascii="Arial" w:hAnsi="Arial" w:cs="Arial" w:eastAsia="Arial"/>
          <w:sz w:val="18"/>
          <w:szCs w:val="18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  <w:b/>
          <w:bCs/>
        </w:rPr>
        <w:t>FY14/15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52" w:after="0" w:line="68" w:lineRule="exact"/>
        <w:ind w:left="11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49" w:after="0" w:line="87" w:lineRule="exact"/>
        <w:ind w:left="633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14.9%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55" w:lineRule="exact"/>
        <w:ind w:left="11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52" w:after="0" w:line="68" w:lineRule="exact"/>
        <w:ind w:left="11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52" w:after="0" w:line="68" w:lineRule="exact"/>
        <w:ind w:left="11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33" w:top="1560" w:bottom="300" w:left="440" w:right="540"/>
          <w:pgSz w:w="11920" w:h="168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8.62%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56"/>
        <w:jc w:val="left"/>
        <w:tabs>
          <w:tab w:pos="102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7.72%</w:t>
      </w:r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  <w:position w:val="-3"/>
        </w:rPr>
        <w:t>7.63%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1"/>
          <w:b/>
          <w:bCs/>
        </w:rPr>
        <w:t>6.8%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6.12%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6.07%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</w:rPr>
        <w:t>5.98%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1" w:lineRule="exact"/>
        <w:ind w:right="-20"/>
        <w:jc w:val="left"/>
        <w:tabs>
          <w:tab w:pos="100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  <w:position w:val="3"/>
        </w:rPr>
        <w:t>5.54%</w:t>
        <w:tab/>
      </w:r>
      <w:r>
        <w:rPr>
          <w:rFonts w:ascii="Arial" w:hAnsi="Arial" w:cs="Arial" w:eastAsia="Arial"/>
          <w:sz w:val="8"/>
          <w:szCs w:val="8"/>
          <w:spacing w:val="0"/>
          <w:w w:val="100"/>
          <w:b/>
          <w:bCs/>
          <w:position w:val="-1"/>
        </w:rPr>
        <w:t>5.44%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440" w:right="540"/>
          <w:cols w:num="7" w:equalWidth="0">
            <w:col w:w="1821" w:space="732"/>
            <w:col w:w="1246" w:space="794"/>
            <w:col w:w="186" w:space="834"/>
            <w:col w:w="228" w:space="792"/>
            <w:col w:w="227" w:space="793"/>
            <w:col w:w="228" w:space="792"/>
            <w:col w:w="2267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52" w:after="0" w:line="68" w:lineRule="exact"/>
        <w:ind w:left="13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52" w:after="0" w:line="68" w:lineRule="exact"/>
        <w:ind w:left="13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2" w:after="0" w:line="68" w:lineRule="exact"/>
        <w:ind w:left="133" w:right="-20"/>
        <w:jc w:val="left"/>
        <w:rPr>
          <w:rFonts w:ascii="Arial" w:hAnsi="Arial" w:cs="Arial" w:eastAsia="Arial"/>
          <w:sz w:val="6"/>
          <w:szCs w:val="6"/>
        </w:rPr>
      </w:pPr>
      <w:rPr/>
      <w:r>
        <w:rPr/>
        <w:pict>
          <v:group style="position:absolute;margin-left:30.638pt;margin-top:5.316564pt;width:5.362pt;height:.1pt;mso-position-horizontal-relative:page;mso-position-vertical-relative:paragraph;z-index:-3936" coordorigin="613,106" coordsize="107,2">
            <v:shape style="position:absolute;left:613;top:106;width:107;height:2" coordorigin="613,106" coordsize="107,0" path="m720,106l613,106e" filled="f" stroked="t" strokeweight=".25pt" strokecolor="#FF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637798pt;margin-top:5.998984pt;width:497.379144pt;height:28.757103pt;mso-position-horizontal-relative:page;mso-position-vertical-relative:paragraph;z-index:-393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37" w:hRule="exact"/>
                    </w:trPr>
                    <w:tc>
                      <w:tcPr>
                        <w:tcW w:w="174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81" w:lineRule="exact"/>
                          <w:ind w:left="40" w:right="-20"/>
                          <w:jc w:val="left"/>
                          <w:tabs>
                            <w:tab w:pos="1000" w:val="left"/>
                          </w:tabs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97"/>
                            <w:position w:val="-1"/>
                          </w:rPr>
                          <w:t>Sawmill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97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  <w:position w:val="-1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14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  <w:position w:val="-1"/>
                          </w:rPr>
                          <w:t>Other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9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1"/>
                            <w:position w:val="-1"/>
                          </w:rPr>
                          <w:t>Wood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 w:after="0" w:line="240" w:lineRule="auto"/>
                          <w:ind w:left="21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Grain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2"/>
                          </w:rPr>
                          <w:t>Mill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 w:after="0" w:line="240" w:lineRule="auto"/>
                          <w:ind w:left="22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Cement,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Lime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 w:after="0" w:line="240" w:lineRule="auto"/>
                          <w:ind w:left="262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Pulp,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Paper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240" w:lineRule="auto"/>
                          <w:ind w:left="23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Meat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2"/>
                          </w:rPr>
                          <w:t>Meat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240" w:lineRule="auto"/>
                          <w:ind w:left="27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Dairy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240" w:lineRule="auto"/>
                          <w:ind w:left="22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Oils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Fats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240" w:lineRule="auto"/>
                          <w:ind w:left="249" w:right="-20"/>
                          <w:jc w:val="left"/>
                          <w:tabs>
                            <w:tab w:pos="1240" w:val="left"/>
                          </w:tabs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Other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Non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Other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Food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5" w:hRule="exact"/>
                    </w:trPr>
                    <w:tc>
                      <w:tcPr>
                        <w:tcW w:w="7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" w:after="0" w:line="90" w:lineRule="exact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Manufacturing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2" w:after="0" w:line="240" w:lineRule="auto"/>
                          <w:ind w:left="21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9" w:lineRule="exact"/>
                          <w:ind w:left="21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Cereal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9" w:lineRule="exact"/>
                          <w:ind w:left="22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94"/>
                          </w:rPr>
                          <w:t>Ready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2"/>
                          </w:rPr>
                          <w:t>Mixed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9" w:lineRule="exact"/>
                          <w:ind w:left="262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2"/>
                          </w:rPr>
                          <w:t>Paperboard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7" w:lineRule="exact"/>
                          <w:ind w:left="23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6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7" w:lineRule="exact"/>
                          <w:ind w:left="27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Manufacturing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7" w:lineRule="exact"/>
                          <w:ind w:left="22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Manufacturing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7" w:lineRule="exact"/>
                          <w:ind w:left="249" w:right="-20"/>
                          <w:jc w:val="left"/>
                          <w:tabs>
                            <w:tab w:pos="1240" w:val="left"/>
                          </w:tabs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Metallic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Mineral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3"/>
                          </w:rPr>
                          <w:t>Manufacturing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6" w:hRule="exact"/>
                    </w:trPr>
                    <w:tc>
                      <w:tcPr>
                        <w:tcW w:w="7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9" w:hRule="exact"/>
                    </w:trPr>
                    <w:tc>
                      <w:tcPr>
                        <w:tcW w:w="7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7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78" w:lineRule="exact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Source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  <w:t>ABS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2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6"/>
          <w:szCs w:val="6"/>
          <w:color w:val="FF0000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440" w:right="540"/>
        </w:sectPr>
      </w:pPr>
      <w:rPr/>
    </w:p>
    <w:p>
      <w:pPr>
        <w:spacing w:before="65" w:after="0" w:line="240" w:lineRule="auto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938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/>
        <w:pict>
          <v:group style="position:absolute;margin-left:30.513pt;margin-top:630.106812pt;width:556.625pt;height:159.0002pt;mso-position-horizontal-relative:page;mso-position-vertical-relative:page;z-index:-3937" coordorigin="610,12602" coordsize="11133,3180">
            <v:group style="position:absolute;left:730;top:12612;width:11003;height:3150" coordorigin="730,12612" coordsize="11003,3150">
              <v:shape style="position:absolute;left:730;top:12612;width:11003;height:3150" coordorigin="730,12612" coordsize="11003,3150" path="m730,12612l730,15762,11733,15762e" filled="f" stroked="t" strokeweight="1pt" strokecolor="#FF0000">
                <v:path arrowok="t"/>
              </v:shape>
            </v:group>
            <v:group style="position:absolute;left:1073;top:12997;width:360;height:2775" coordorigin="1073,12997" coordsize="360,2775">
              <v:shape style="position:absolute;left:1073;top:12997;width:360;height:2775" coordorigin="1073,12997" coordsize="360,2775" path="m1073,15772l1433,15772,1433,12997,1073,12997,1073,15772e" filled="t" fillcolor="#FF0000" stroked="f">
                <v:path arrowok="t"/>
                <v:fill/>
              </v:shape>
            </v:group>
            <v:group style="position:absolute;left:2033;top:14054;width:360;height:1718" coordorigin="2033,14054" coordsize="360,1718">
              <v:shape style="position:absolute;left:2033;top:14054;width:360;height:1718" coordorigin="2033,14054" coordsize="360,1718" path="m2033,15772l2393,15772,2393,14054,2033,14054,2033,15772e" filled="t" fillcolor="#FF0000" stroked="f">
                <v:path arrowok="t"/>
                <v:fill/>
              </v:shape>
            </v:group>
            <v:group style="position:absolute;left:2993;top:14206;width:360;height:1566" coordorigin="2993,14206" coordsize="360,1566">
              <v:shape style="position:absolute;left:2993;top:14206;width:360;height:1566" coordorigin="2993,14206" coordsize="360,1566" path="m2993,15772l3353,15772,3353,14206,2993,14206,2993,15772e" filled="t" fillcolor="#FF0000" stroked="f">
                <v:path arrowok="t"/>
                <v:fill/>
              </v:shape>
            </v:group>
            <v:group style="position:absolute;left:4013;top:14253;width:360;height:1520" coordorigin="4013,14253" coordsize="360,1520">
              <v:shape style="position:absolute;left:4013;top:14253;width:360;height:1520" coordorigin="4013,14253" coordsize="360,1520" path="m4013,15772l4373,15772,4373,14253,4013,14253,4013,15772e" filled="t" fillcolor="#FF0000" stroked="f">
                <v:path arrowok="t"/>
                <v:fill/>
              </v:shape>
            </v:group>
            <v:group style="position:absolute;left:5033;top:14385;width:360;height:1388" coordorigin="5033,14385" coordsize="360,1388">
              <v:shape style="position:absolute;left:5033;top:14385;width:360;height:1388" coordorigin="5033,14385" coordsize="360,1388" path="m5033,15772l5393,15772,5393,14385,5033,14385,5033,15772e" filled="t" fillcolor="#FF0000" stroked="f">
                <v:path arrowok="t"/>
                <v:fill/>
              </v:shape>
            </v:group>
            <v:group style="position:absolute;left:6053;top:14517;width:360;height:1255" coordorigin="6053,14517" coordsize="360,1255">
              <v:shape style="position:absolute;left:6053;top:14517;width:360;height:1255" coordorigin="6053,14517" coordsize="360,1255" path="m6053,15772l6413,15772,6413,14517,6053,14517,6053,15772e" filled="t" fillcolor="#FF0000" stroked="f">
                <v:path arrowok="t"/>
                <v:fill/>
              </v:shape>
            </v:group>
            <v:group style="position:absolute;left:7073;top:14561;width:360;height:1211" coordorigin="7073,14561" coordsize="360,1211">
              <v:shape style="position:absolute;left:7073;top:14561;width:360;height:1211" coordorigin="7073,14561" coordsize="360,1211" path="m7073,15772l7433,15772,7433,14561,7073,14561,7073,15772e" filled="t" fillcolor="#FF0000" stroked="f">
                <v:path arrowok="t"/>
                <v:fill/>
              </v:shape>
            </v:group>
            <v:group style="position:absolute;left:8093;top:14627;width:360;height:1145" coordorigin="8093,14627" coordsize="360,1145">
              <v:shape style="position:absolute;left:8093;top:14627;width:360;height:1145" coordorigin="8093,14627" coordsize="360,1145" path="m8093,15772l8453,15772,8453,14627,8093,14627,8093,15772e" filled="t" fillcolor="#FF0000" stroked="f">
                <v:path arrowok="t"/>
                <v:fill/>
              </v:shape>
            </v:group>
            <v:group style="position:absolute;left:9113;top:14737;width:360;height:1035" coordorigin="9113,14737" coordsize="360,1035">
              <v:shape style="position:absolute;left:9113;top:14737;width:360;height:1035" coordorigin="9113,14737" coordsize="360,1035" path="m9113,15772l9473,15772,9473,14737,9113,14737,9113,15772e" filled="t" fillcolor="#FF0000" stroked="f">
                <v:path arrowok="t"/>
                <v:fill/>
              </v:shape>
            </v:group>
            <v:group style="position:absolute;left:10113;top:14790;width:360;height:982" coordorigin="10113,14790" coordsize="360,982">
              <v:shape style="position:absolute;left:10113;top:14790;width:360;height:982" coordorigin="10113,14790" coordsize="360,982" path="m10113,15772l10473,15772,10473,14790,10113,14790,10113,15772e" filled="t" fillcolor="#FF0000" stroked="f">
                <v:path arrowok="t"/>
                <v:fill/>
              </v:shape>
            </v:group>
            <v:group style="position:absolute;left:613;top:13805;width:107;height:2" coordorigin="613,13805" coordsize="107,2">
              <v:shape style="position:absolute;left:613;top:13805;width:107;height:2" coordorigin="613,13805" coordsize="107,0" path="m720,13805l613,13805e" filled="f" stroked="t" strokeweight=".25pt" strokecolor="#FF0000">
                <v:path arrowok="t"/>
              </v:shape>
            </v:group>
            <v:group style="position:absolute;left:613;top:13400;width:107;height:2" coordorigin="613,13400" coordsize="107,2">
              <v:shape style="position:absolute;left:613;top:13400;width:107;height:2" coordorigin="613,13400" coordsize="107,0" path="m720,13400l613,13400e" filled="f" stroked="t" strokeweight=".25pt" strokecolor="#FF0000">
                <v:path arrowok="t"/>
              </v:shape>
            </v:group>
            <v:group style="position:absolute;left:613;top:12995;width:107;height:2" coordorigin="613,12995" coordsize="107,2">
              <v:shape style="position:absolute;left:613;top:12995;width:107;height:2" coordorigin="613,12995" coordsize="107,0" path="m720,12995l613,12995e" filled="f" stroked="t" strokeweight=".25pt" strokecolor="#FF0000">
                <v:path arrowok="t"/>
              </v:shape>
            </v:group>
            <v:group style="position:absolute;left:613;top:14215;width:107;height:2" coordorigin="613,14215" coordsize="107,2">
              <v:shape style="position:absolute;left:613;top:14215;width:107;height:2" coordorigin="613,14215" coordsize="107,0" path="m720,14215l613,14215e" filled="f" stroked="t" strokeweight=".25pt" strokecolor="#FF0000">
                <v:path arrowok="t"/>
              </v:shape>
            </v:group>
            <v:group style="position:absolute;left:613;top:14625;width:107;height:2" coordorigin="613,14625" coordsize="107,2">
              <v:shape style="position:absolute;left:613;top:14625;width:107;height:2" coordorigin="613,14625" coordsize="107,0" path="m720,14625l613,14625e" filled="f" stroked="t" strokeweight=".25pt" strokecolor="#FF0000">
                <v:path arrowok="t"/>
              </v:shape>
            </v:group>
            <v:group style="position:absolute;left:613;top:15035;width:107;height:2" coordorigin="613,15035" coordsize="107,2">
              <v:shape style="position:absolute;left:613;top:15035;width:107;height:2" coordorigin="613,15035" coordsize="107,0" path="m720,15035l613,15035e" filled="f" stroked="t" strokeweight=".25pt" strokecolor="#FF0000">
                <v:path arrowok="t"/>
              </v:shape>
            </v:group>
            <v:group style="position:absolute;left:613;top:15445;width:107;height:2" coordorigin="613,15445" coordsize="107,2">
              <v:shape style="position:absolute;left:613;top:15445;width:107;height:2" coordorigin="613,15445" coordsize="107,0" path="m720,15445l613,15445e" filled="f" stroked="t" strokeweight=".25pt" strokecolor="#FF0000">
                <v:path arrowok="t"/>
              </v:shape>
            </v:group>
            <v:group style="position:absolute;left:613;top:12635;width:107;height:2" coordorigin="613,12635" coordsize="107,2">
              <v:shape style="position:absolute;left:613;top:12635;width:107;height:2" coordorigin="613,12635" coordsize="107,0" path="m720,12635l613,12635e" filled="f" stroked="t" strokeweight=".25pt" strokecolor="#FF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spacing w:val="0"/>
          <w:w w:val="106"/>
        </w:rPr>
        <w:t>product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spacing w:val="0"/>
          <w:w w:val="100"/>
        </w:rPr>
        <w:t>Concrete</w:t>
      </w:r>
    </w:p>
    <w:p>
      <w:pPr>
        <w:spacing w:before="4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50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7" w:after="0" w:line="240" w:lineRule="auto"/>
        <w:ind w:right="-52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spacing w:val="0"/>
          <w:w w:val="100"/>
        </w:rPr>
        <w:t>Product</w:t>
      </w:r>
      <w:r>
        <w:rPr>
          <w:rFonts w:ascii="Arial" w:hAnsi="Arial" w:cs="Arial" w:eastAsia="Arial"/>
          <w:sz w:val="8"/>
          <w:szCs w:val="8"/>
          <w:spacing w:val="7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3"/>
        </w:rPr>
        <w:t>Manufacturing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440" w:right="540"/>
          <w:cols w:num="6" w:equalWidth="0">
            <w:col w:w="2116" w:space="437"/>
            <w:col w:w="523" w:space="457"/>
            <w:col w:w="523" w:space="537"/>
            <w:col w:w="523" w:space="477"/>
            <w:col w:w="523" w:space="2557"/>
            <w:col w:w="2267"/>
          </w:cols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3934" type="#_x0000_t202" filled="f" stroked="f">
            <v:textbox inset="0,0,0,0">
              <w:txbxContent>
                <w:p>
                  <w:pPr>
                    <w:spacing w:before="2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93" w:right="-2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Supply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chain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efficiency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integrity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worth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up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3.45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billion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1"/>
                    </w:rPr>
                    <w:t>industry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2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4"/>
                    </w:rPr>
                    <w:t>2030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595.275pt;height:841.890015pt;mso-position-horizontal-relative:page;mso-position-vertical-relative:page;z-index:-3933" coordorigin="0,0" coordsize="11906,16838">
            <v:group style="position:absolute;left:785;top:16556;width:137;height:66" coordorigin="785,16556" coordsize="137,66">
              <v:shape style="position:absolute;left:785;top:16556;width:137;height:66" coordorigin="785,16556" coordsize="137,66" path="m785,16556l785,16621,853,16621,921,16621,922,16621,922,16556,785,16556e" filled="t" fillcolor="#FF0000" stroked="f">
                <v:path arrowok="t"/>
                <v:fill/>
              </v:shape>
            </v:group>
            <v:group style="position:absolute;left:720;top:16572;width:141;height:71" coordorigin="720,16572" coordsize="141,71">
  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  <v:path arrowok="t"/>
                <v:fill/>
              </v:shape>
  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  <v:path arrowok="t"/>
                <v:fill/>
              </v:shape>
              <v:shape style="position:absolute;left:720;top:16572;width:141;height:70" coordorigin="720,16572" coordsize="141,70" path="m777,16581l759,16581,760,16581,760,16603,759,16604,727,16608,776,16608,777,16581e" filled="t" fillcolor="#FF0000" stroked="f">
                <v:path arrowok="t"/>
                <v:fill/>
              </v:shape>
            </v:group>
            <v:group style="position:absolute;left:858;top:16626;width:34;height:33" coordorigin="858,16626" coordsize="34,33">
  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  <v:path arrowok="t"/>
                <v:fill/>
              </v:shape>
            </v:group>
            <v:group style="position:absolute;left:731;top:16626;width:34;height:33" coordorigin="731,16626" coordsize="34,33">
  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  <v:path arrowok="t"/>
                <v:fill/>
              </v:shape>
            </v:group>
            <v:group style="position:absolute;left:888;top:16626;width:18;height:17" coordorigin="888,16626" coordsize="18,17">
              <v:shape style="position:absolute;left:888;top:16626;width:18;height:17" coordorigin="888,16626" coordsize="18,17" path="m906,16642l900,16642,904,16643,906,16642e" filled="t" fillcolor="#FF0000" stroked="f">
                <v:path arrowok="t"/>
                <v:fill/>
              </v:shape>
  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  <v:path arrowok="t"/>
                <v:fill/>
              </v:shape>
              <v:shape style="position:absolute;left:0;top:0;width:11906;height:16838" type="#_x0000_t75">
                <v:imagedata r:id="rId24" o:title=""/>
              </v:shape>
            </v:group>
            <v:group style="position:absolute;left:760;top:0;width:2;height:3909" coordorigin="760,0" coordsize="2,3909">
              <v:shape style="position:absolute;left:760;top:0;width:2;height:3909" coordorigin="760,0" coordsize="0,3909" path="m760,4160l760,250e" filled="f" stroked="t" strokeweight="4pt" strokecolor="#000000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7" w:lineRule="exact"/>
        <w:ind w:left="32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88"/>
          <w:position w:val="-1"/>
        </w:rPr>
        <w:t>Opportunities</w:t>
      </w:r>
      <w:r>
        <w:rPr>
          <w:rFonts w:ascii="Arial" w:hAnsi="Arial" w:cs="Arial" w:eastAsia="Arial"/>
          <w:sz w:val="48"/>
          <w:szCs w:val="48"/>
          <w:spacing w:val="1"/>
          <w:w w:val="88"/>
          <w:position w:val="-1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89"/>
          <w:position w:val="-1"/>
        </w:rPr>
        <w:t>a</w:t>
      </w:r>
      <w:r>
        <w:rPr>
          <w:rFonts w:ascii="Arial" w:hAnsi="Arial" w:cs="Arial" w:eastAsia="Arial"/>
          <w:sz w:val="48"/>
          <w:szCs w:val="48"/>
          <w:spacing w:val="-2"/>
          <w:w w:val="89"/>
          <w:position w:val="-1"/>
        </w:rPr>
        <w:t>r</w:t>
      </w:r>
      <w:r>
        <w:rPr>
          <w:rFonts w:ascii="Arial" w:hAnsi="Arial" w:cs="Arial" w:eastAsia="Arial"/>
          <w:sz w:val="48"/>
          <w:szCs w:val="48"/>
          <w:spacing w:val="0"/>
          <w:w w:val="80"/>
          <w:position w:val="-1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6" w:after="0" w:line="570" w:lineRule="atLeast"/>
        <w:ind w:left="322" w:right="7446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85"/>
        </w:rPr>
        <w:t>large;</w:t>
      </w:r>
      <w:r>
        <w:rPr>
          <w:rFonts w:ascii="Arial" w:hAnsi="Arial" w:cs="Arial" w:eastAsia="Arial"/>
          <w:sz w:val="48"/>
          <w:szCs w:val="48"/>
          <w:spacing w:val="40"/>
          <w:w w:val="85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85"/>
        </w:rPr>
        <w:t>so</w:t>
      </w:r>
      <w:r>
        <w:rPr>
          <w:rFonts w:ascii="Arial" w:hAnsi="Arial" w:cs="Arial" w:eastAsia="Arial"/>
          <w:sz w:val="48"/>
          <w:szCs w:val="48"/>
          <w:spacing w:val="-21"/>
          <w:w w:val="85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85"/>
        </w:rPr>
        <w:t>is</w:t>
      </w:r>
      <w:r>
        <w:rPr>
          <w:rFonts w:ascii="Arial" w:hAnsi="Arial" w:cs="Arial" w:eastAsia="Arial"/>
          <w:sz w:val="48"/>
          <w:szCs w:val="48"/>
          <w:spacing w:val="18"/>
          <w:w w:val="85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90"/>
        </w:rPr>
        <w:t>cost</w:t>
      </w:r>
      <w:r>
        <w:rPr>
          <w:rFonts w:ascii="Arial" w:hAnsi="Arial" w:cs="Arial" w:eastAsia="Arial"/>
          <w:sz w:val="48"/>
          <w:szCs w:val="48"/>
          <w:spacing w:val="-20"/>
          <w:w w:val="9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90"/>
        </w:rPr>
        <w:t>of</w:t>
      </w:r>
      <w:r>
        <w:rPr>
          <w:rFonts w:ascii="Arial" w:hAnsi="Arial" w:cs="Arial" w:eastAsia="Arial"/>
          <w:sz w:val="48"/>
          <w:szCs w:val="48"/>
          <w:spacing w:val="-3"/>
          <w:w w:val="9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90"/>
        </w:rPr>
        <w:t>inaction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301" w:lineRule="auto"/>
        <w:ind w:left="100" w:right="556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hands.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transport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lenges</w:t>
      </w:r>
      <w:r>
        <w:rPr>
          <w:rFonts w:ascii="Arial" w:hAnsi="Arial" w:cs="Arial" w:eastAsia="Arial"/>
          <w:sz w:val="18"/>
          <w:szCs w:val="18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</w:t>
      </w:r>
      <w:r>
        <w:rPr>
          <w:rFonts w:ascii="Arial" w:hAnsi="Arial" w:cs="Arial" w:eastAsia="Arial"/>
          <w:sz w:val="18"/>
          <w:szCs w:val="18"/>
          <w:spacing w:val="-2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intends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ight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56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ough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sou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ce</w:t>
      </w:r>
      <w:r>
        <w:rPr>
          <w:rFonts w:ascii="Arial" w:hAnsi="Arial" w:cs="Arial" w:eastAsia="Arial"/>
          <w:sz w:val="18"/>
          <w:szCs w:val="18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advantage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ia.</w:t>
      </w:r>
      <w:r>
        <w:rPr>
          <w:rFonts w:ascii="Arial" w:hAnsi="Arial" w:cs="Arial" w:eastAsia="Arial"/>
          <w:sz w:val="18"/>
          <w:szCs w:val="18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RMAC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is</w:t>
      </w:r>
      <w:r>
        <w:rPr>
          <w:rFonts w:ascii="Arial" w:hAnsi="Arial" w:cs="Arial" w:eastAsia="Arial"/>
          <w:sz w:val="18"/>
          <w:szCs w:val="18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convinced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esh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oach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iver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underpin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ongoing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success</w:t>
      </w:r>
      <w:r>
        <w:rPr>
          <w:rFonts w:ascii="Arial" w:hAnsi="Arial" w:cs="Arial" w:eastAsia="Arial"/>
          <w:sz w:val="18"/>
          <w:szCs w:val="18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Suggestions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included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56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Conversel</w:t>
      </w:r>
      <w:r>
        <w:rPr>
          <w:rFonts w:ascii="Arial" w:hAnsi="Arial" w:cs="Arial" w:eastAsia="Arial"/>
          <w:sz w:val="18"/>
          <w:szCs w:val="18"/>
          <w:spacing w:val="-16"/>
          <w:w w:val="96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spacing w:val="17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anxious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eci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o-sum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game: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emains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absorber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Inadequate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oaches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planning,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isolat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ion: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compet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itors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heir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exports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consumpt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adversely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poor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00" w:right="556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short,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taking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advantage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good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choices</w:t>
      </w:r>
      <w:r>
        <w:rPr>
          <w:rFonts w:ascii="Arial" w:hAnsi="Arial" w:cs="Arial" w:eastAsia="Arial"/>
          <w:sz w:val="18"/>
          <w:szCs w:val="18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forwa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d: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can</w:t>
      </w:r>
      <w:r>
        <w:rPr>
          <w:rFonts w:ascii="Arial" w:hAnsi="Arial" w:cs="Arial" w:eastAsia="Arial"/>
          <w:sz w:val="18"/>
          <w:szCs w:val="18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eg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ess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depend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choic-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toda</w:t>
      </w:r>
      <w:r>
        <w:rPr>
          <w:rFonts w:ascii="Arial" w:hAnsi="Arial" w:cs="Arial" w:eastAsia="Arial"/>
          <w:sz w:val="18"/>
          <w:szCs w:val="18"/>
          <w:spacing w:val="-17"/>
          <w:w w:val="103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right="81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88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1560" w:bottom="0" w:left="620" w:right="540"/>
          <w:footerReference w:type="default" r:id="rId23"/>
          <w:pgSz w:w="11920" w:h="1684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7" w:lineRule="exact"/>
        <w:ind w:left="373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1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FF0000"/>
          <w:spacing w:val="9"/>
          <w:w w:val="81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-2"/>
          <w:w w:val="8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8"/>
          <w:position w:val="-1"/>
        </w:rPr>
        <w:t>xacting,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545" w:lineRule="exact"/>
        <w:ind w:left="373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time-sensitive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9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task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NumType w:start="5"/>
          <w:pgMar w:footer="120" w:header="0" w:top="1560" w:bottom="300" w:left="600" w:right="540"/>
          <w:footerReference w:type="default" r:id="rId25"/>
          <w:pgSz w:w="11920" w:h="16840"/>
        </w:sectPr>
      </w:pPr>
      <w:rPr/>
    </w:p>
    <w:p>
      <w:pPr>
        <w:spacing w:before="23" w:after="0" w:line="301" w:lineRule="auto"/>
        <w:ind w:left="133" w:right="1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8.637798pt;margin-top:.000015pt;width:.1pt;height:195.473pt;mso-position-horizontal-relative:page;mso-position-vertical-relative:page;z-index:-3932" coordorigin="773,0" coordsize="2,3909">
            <v:shape style="position:absolute;left:773;top:0;width:2;height:3909" coordorigin="773,0" coordsize="0,3909" path="m773,4160l773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spectrum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oad,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rail,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sea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Being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perishable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gely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just-in-t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logist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ics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model,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commodity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stockpil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such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phytosanitary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ime-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crit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ical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ly-traceable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episodes.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3" w:right="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Live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plexit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ies: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533" w:right="2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080036pt;margin-top:2.940228pt;width:4.845918pt;height:4.999118pt;mso-position-horizontal-relative:page;mso-position-vertical-relative:paragraph;z-index:-3929" coordorigin="722,59" coordsize="97,100">
            <v:shape style="position:absolute;left:722;top:59;width:97;height:100" coordorigin="722,59" coordsize="97,100" path="m771,59l749,64,732,77,722,96,725,123,734,142,750,154,769,159,770,159,792,154,809,140,819,121,816,95,805,75,790,63,771,59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Livestock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wellbeing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emains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consumer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(Sou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ce: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inate).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our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member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strive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harm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</w:p>
    <w:p>
      <w:pPr>
        <w:spacing w:before="0" w:after="0" w:line="240" w:lineRule="auto"/>
        <w:ind w:left="533" w:right="-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ment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(Sou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ce: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</w:p>
    <w:p>
      <w:pPr>
        <w:spacing w:before="53" w:after="0" w:line="301" w:lineRule="auto"/>
        <w:ind w:left="533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1"/>
        </w:rPr>
        <w:t>2017.)</w:t>
      </w:r>
      <w:r>
        <w:rPr>
          <w:rFonts w:ascii="Arial" w:hAnsi="Arial" w:cs="Arial" w:eastAsia="Arial"/>
          <w:sz w:val="18"/>
          <w:szCs w:val="18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Good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space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ively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good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ice,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such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tender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less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bruising,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negat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it</w:t>
      </w:r>
      <w:r>
        <w:rPr>
          <w:rFonts w:ascii="Arial" w:hAnsi="Arial" w:cs="Arial" w:eastAsia="Arial"/>
          <w:sz w:val="18"/>
          <w:szCs w:val="18"/>
          <w:spacing w:val="-17"/>
          <w:w w:val="103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533" w:right="1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217838pt;margin-top:3.506336pt;width:4.845918pt;height:4.999118pt;mso-position-horizontal-relative:page;mso-position-vertical-relative:paragraph;z-index:-3928" coordorigin="704,70" coordsize="97,100">
            <v:shape style="position:absolute;left:704;top:70;width:97;height:100" coordorigin="704,70" coordsize="97,100" path="m753,70l731,75,714,88,704,108,707,134,717,153,733,166,752,170,753,170,775,165,791,152,801,132,798,106,788,87,773,74,753,70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Livestock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involves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managing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effluent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spill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esent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haza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ds.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ofessional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spends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sums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managing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unique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chal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lenge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boa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fluent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tanks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stock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crate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washes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saleya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ds</w:t>
      </w:r>
      <w:r>
        <w:rPr>
          <w:rFonts w:ascii="Arial" w:hAnsi="Arial" w:cs="Arial" w:eastAsia="Arial"/>
          <w:sz w:val="18"/>
          <w:szCs w:val="18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533" w:right="-2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080036pt;margin-top:3.040949pt;width:4.845918pt;height:4.999118pt;mso-position-horizontal-relative:page;mso-position-vertical-relative:paragraph;z-index:-3927" coordorigin="722,61" coordsize="97,100">
            <v:shape style="position:absolute;left:722;top:61;width:97;height:100" coordorigin="722,61" coordsize="97,100" path="m771,61l749,66,732,79,722,98,725,125,734,144,750,156,769,161,770,161,792,156,809,142,819,123,816,97,805,77,790,65,771,6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Parts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tasks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istance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driving.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gov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erned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heavy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driver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fatigue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laws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ised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-haul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tasks.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ability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drive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istances</w:t>
      </w:r>
      <w:r>
        <w:rPr>
          <w:rFonts w:ascii="Arial" w:hAnsi="Arial" w:cs="Arial" w:eastAsia="Arial"/>
          <w:sz w:val="18"/>
          <w:szCs w:val="18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ised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vehicles</w:t>
      </w:r>
      <w:r>
        <w:rPr>
          <w:rFonts w:ascii="Arial" w:hAnsi="Arial" w:cs="Arial" w:eastAsia="Arial"/>
          <w:sz w:val="18"/>
          <w:szCs w:val="18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sets</w:t>
      </w:r>
      <w:r>
        <w:rPr>
          <w:rFonts w:ascii="Arial" w:hAnsi="Arial" w:cs="Arial" w:eastAsia="Arial"/>
          <w:sz w:val="18"/>
          <w:szCs w:val="18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apart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countries.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ability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stock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istances</w:t>
      </w:r>
      <w:r>
        <w:rPr>
          <w:rFonts w:ascii="Arial" w:hAnsi="Arial" w:cs="Arial" w:eastAsia="Arial"/>
          <w:sz w:val="18"/>
          <w:szCs w:val="18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esponse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underpins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scale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chain,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icularly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vast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ia.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Such</w:t>
      </w:r>
      <w:r>
        <w:rPr>
          <w:rFonts w:ascii="Arial" w:hAnsi="Arial" w:cs="Arial" w:eastAsia="Arial"/>
          <w:sz w:val="18"/>
          <w:szCs w:val="18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tasks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out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emaining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driving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3" w:right="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eas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sou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ces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laws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adapted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These</w:t>
      </w:r>
      <w:r>
        <w:rPr>
          <w:rFonts w:ascii="Arial" w:hAnsi="Arial" w:cs="Arial" w:eastAsia="Arial"/>
          <w:sz w:val="18"/>
          <w:szCs w:val="18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ised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exact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tasks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deserve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making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ia</w:t>
      </w:r>
      <w:r>
        <w:rPr>
          <w:rFonts w:ascii="Arial" w:hAnsi="Arial" w:cs="Arial" w:eastAsia="Arial"/>
          <w:sz w:val="18"/>
          <w:szCs w:val="18"/>
          <w:spacing w:val="-19"/>
          <w:w w:val="97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successful.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106" w:firstLine="4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takes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enhance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5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9.637787pt;margin-top:92.920975pt;width:.1pt;height:70pt;mso-position-horizontal-relative:page;mso-position-vertical-relative:paragraph;z-index:-3930" coordorigin="6193,1858" coordsize="2,1400">
            <v:shape style="position:absolute;left:6193;top:1858;width:2;height:1400" coordorigin="6193,1858" coordsize="0,1400" path="m6193,1858l6193,3258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Livestock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Rural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ransporters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(AL</w:t>
      </w:r>
      <w:r>
        <w:rPr>
          <w:rFonts w:ascii="Arial" w:hAnsi="Arial" w:cs="Arial" w:eastAsia="Arial"/>
          <w:sz w:val="18"/>
          <w:szCs w:val="18"/>
          <w:spacing w:val="1"/>
          <w:w w:val="90"/>
        </w:rPr>
        <w:t>R</w:t>
      </w:r>
      <w:r>
        <w:rPr>
          <w:rFonts w:ascii="Arial" w:hAnsi="Arial" w:cs="Arial" w:eastAsia="Arial"/>
          <w:sz w:val="18"/>
          <w:szCs w:val="18"/>
          <w:spacing w:val="-11"/>
          <w:w w:val="9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A),</w:t>
      </w:r>
      <w:r>
        <w:rPr>
          <w:rFonts w:ascii="Arial" w:hAnsi="Arial" w:cs="Arial" w:eastAsia="Arial"/>
          <w:sz w:val="18"/>
          <w:szCs w:val="18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training,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assurance,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awa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eness</w:t>
      </w:r>
      <w:r>
        <w:rPr>
          <w:rFonts w:ascii="Arial" w:hAnsi="Arial" w:cs="Arial" w:eastAsia="Arial"/>
          <w:sz w:val="18"/>
          <w:szCs w:val="18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advocacy</w:t>
      </w:r>
      <w:r>
        <w:rPr>
          <w:rFonts w:ascii="Arial" w:hAnsi="Arial" w:cs="Arial" w:eastAsia="Arial"/>
          <w:sz w:val="18"/>
          <w:szCs w:val="18"/>
          <w:spacing w:val="1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oss</w:t>
      </w:r>
      <w:r>
        <w:rPr>
          <w:rFonts w:ascii="Arial" w:hAnsi="Arial" w:cs="Arial" w:eastAsia="Arial"/>
          <w:sz w:val="18"/>
          <w:szCs w:val="18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aspects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color w:val="4F5CD6"/>
          <w:spacing w:val="0"/>
          <w:w w:val="100"/>
        </w:rPr>
      </w:r>
      <w:hyperlink r:id="rId26">
        <w:r>
          <w:rPr>
            <w:rFonts w:ascii="Arial" w:hAnsi="Arial" w:cs="Arial" w:eastAsia="Arial"/>
            <w:sz w:val="18"/>
            <w:szCs w:val="18"/>
            <w:color w:val="4F5CD6"/>
            <w:spacing w:val="-20"/>
            <w:w w:val="100"/>
            <w:u w:val="single" w:color="4F5CD6"/>
          </w:rPr>
          <w:t> </w:t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  <w:u w:val="single" w:color="4F5CD6"/>
          </w:rPr>
          <w:t>(ww</w:t>
        </w:r>
        <w:r>
          <w:rPr>
            <w:rFonts w:ascii="Arial" w:hAnsi="Arial" w:cs="Arial" w:eastAsia="Arial"/>
            <w:sz w:val="18"/>
            <w:szCs w:val="18"/>
            <w:color w:val="4F5CD6"/>
            <w:spacing w:val="-10"/>
            <w:w w:val="96"/>
            <w:u w:val="single" w:color="4F5CD6"/>
          </w:rPr>
          <w:t>w</w:t>
        </w:r>
        <w:r>
          <w:rPr>
            <w:rFonts w:ascii="Arial" w:hAnsi="Arial" w:cs="Arial" w:eastAsia="Arial"/>
            <w:sz w:val="18"/>
            <w:szCs w:val="18"/>
            <w:color w:val="4F5CD6"/>
            <w:spacing w:val="-10"/>
            <w:w w:val="96"/>
            <w:u w:val="single" w:color="4F5CD6"/>
          </w:rPr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  <w:u w:val="single" w:color="4F5CD6"/>
          </w:rPr>
          <w:t>.alrta.o</w:t>
        </w:r>
        <w:r>
          <w:rPr>
            <w:rFonts w:ascii="Arial" w:hAnsi="Arial" w:cs="Arial" w:eastAsia="Arial"/>
            <w:sz w:val="18"/>
            <w:szCs w:val="18"/>
            <w:color w:val="4F5CD6"/>
            <w:spacing w:val="-3"/>
            <w:w w:val="96"/>
            <w:u w:val="single" w:color="4F5CD6"/>
          </w:rPr>
          <w:t>r</w:t>
        </w:r>
        <w:r>
          <w:rPr>
            <w:rFonts w:ascii="Arial" w:hAnsi="Arial" w:cs="Arial" w:eastAsia="Arial"/>
            <w:sz w:val="18"/>
            <w:szCs w:val="18"/>
            <w:color w:val="4F5CD6"/>
            <w:spacing w:val="-3"/>
            <w:w w:val="96"/>
            <w:u w:val="single" w:color="4F5CD6"/>
          </w:rPr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  <w:u w:val="single" w:color="4F5CD6"/>
          </w:rPr>
          <w:t>g.au)</w:t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  <w:u w:val="single" w:color="4F5CD6"/>
          </w:rPr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</w:rPr>
        </w:r>
        <w:r>
          <w:rPr>
            <w:rFonts w:ascii="Arial" w:hAnsi="Arial" w:cs="Arial" w:eastAsia="Arial"/>
            <w:sz w:val="18"/>
            <w:szCs w:val="18"/>
            <w:color w:val="4F5CD6"/>
            <w:spacing w:val="0"/>
            <w:w w:val="96"/>
          </w:rPr>
        </w:r>
      </w:hyperlink>
      <w:r>
        <w:rPr>
          <w:rFonts w:ascii="Arial" w:hAnsi="Arial" w:cs="Arial" w:eastAsia="Arial"/>
          <w:sz w:val="18"/>
          <w:szCs w:val="18"/>
          <w:color w:val="000000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played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developing</w:t>
      </w:r>
      <w:r>
        <w:rPr>
          <w:rFonts w:ascii="Arial" w:hAnsi="Arial" w:cs="Arial" w:eastAsia="Arial"/>
          <w:sz w:val="18"/>
          <w:szCs w:val="18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7"/>
        </w:rPr>
        <w:t>Standa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7"/>
        </w:rPr>
        <w:t>ds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Livestock.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220" w:right="698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0"/>
        </w:rPr>
        <w:t>Red</w:t>
      </w:r>
      <w:r>
        <w:rPr>
          <w:rFonts w:ascii="Arial" w:hAnsi="Arial" w:cs="Arial" w:eastAsia="Arial"/>
          <w:sz w:val="48"/>
          <w:szCs w:val="48"/>
          <w:color w:val="FF0000"/>
          <w:spacing w:val="11"/>
          <w:w w:val="80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me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83"/>
        </w:rPr>
        <w:t>a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19"/>
        </w:rPr>
        <w:t>t</w:t>
      </w:r>
      <w:r>
        <w:rPr>
          <w:rFonts w:ascii="Arial" w:hAnsi="Arial" w:cs="Arial" w:eastAsia="Arial"/>
          <w:sz w:val="48"/>
          <w:szCs w:val="48"/>
          <w:color w:val="FF0000"/>
          <w:spacing w:val="-16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</w:rPr>
        <w:t>supply</w:t>
      </w:r>
      <w:r>
        <w:rPr>
          <w:rFonts w:ascii="Arial" w:hAnsi="Arial" w:cs="Arial" w:eastAsia="Arial"/>
          <w:sz w:val="48"/>
          <w:szCs w:val="48"/>
          <w:color w:val="FF0000"/>
          <w:spacing w:val="-13"/>
          <w:w w:val="87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</w:rPr>
        <w:t>chain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3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essu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3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es</w:t>
      </w:r>
      <w:r>
        <w:rPr>
          <w:rFonts w:ascii="Arial" w:hAnsi="Arial" w:cs="Arial" w:eastAsia="Arial"/>
          <w:sz w:val="48"/>
          <w:szCs w:val="48"/>
          <w:color w:val="FF0000"/>
          <w:spacing w:val="36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3"/>
        </w:rPr>
        <w:t>b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y</w:t>
      </w:r>
      <w:r>
        <w:rPr>
          <w:rFonts w:ascii="Arial" w:hAnsi="Arial" w:cs="Arial" w:eastAsia="Arial"/>
          <w:sz w:val="48"/>
          <w:szCs w:val="48"/>
          <w:color w:val="FF0000"/>
          <w:spacing w:val="11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3"/>
        </w:rPr>
        <w:t>mode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77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encompassing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</w:p>
    <w:p>
      <w:pPr>
        <w:spacing w:before="53" w:after="0" w:line="301" w:lineRule="auto"/>
        <w:ind w:right="25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turned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shaped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mode.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rail.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owing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high-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qual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judged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facing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essu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5" w:lineRule="auto"/>
        <w:ind w:right="33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307.638pt;margin-top:42.020878pt;width:251.637pt;height:235.953pt;mso-position-horizontal-relative:page;mso-position-vertical-relative:paragraph;z-index:-3931" type="#_x0000_t75">
            <v:imagedata r:id="rId27" o:title=""/>
          </v:shape>
        </w:pic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For</w:t>
      </w:r>
      <w:r>
        <w:rPr>
          <w:rFonts w:ascii="Arial" w:hAnsi="Arial" w:cs="Arial" w:eastAsia="Arial"/>
          <w:sz w:val="19"/>
          <w:szCs w:val="19"/>
          <w:spacing w:val="-6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each</w:t>
      </w:r>
      <w:r>
        <w:rPr>
          <w:rFonts w:ascii="Arial" w:hAnsi="Arial" w:cs="Arial" w:eastAsia="Arial"/>
          <w:sz w:val="19"/>
          <w:szCs w:val="19"/>
          <w:spacing w:val="-11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mode,</w:t>
      </w:r>
      <w:r>
        <w:rPr>
          <w:rFonts w:ascii="Arial" w:hAnsi="Arial" w:cs="Arial" w:eastAsia="Arial"/>
          <w:sz w:val="19"/>
          <w:szCs w:val="19"/>
          <w:spacing w:val="13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summary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box</w:t>
      </w:r>
      <w:r>
        <w:rPr>
          <w:rFonts w:ascii="Arial" w:hAnsi="Arial" w:cs="Arial" w:eastAsia="Arial"/>
          <w:sz w:val="19"/>
          <w:szCs w:val="19"/>
          <w:spacing w:val="-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p</w:t>
      </w:r>
      <w:r>
        <w:rPr>
          <w:rFonts w:ascii="Arial" w:hAnsi="Arial" w:cs="Arial" w:eastAsia="Arial"/>
          <w:sz w:val="19"/>
          <w:szCs w:val="19"/>
          <w:spacing w:val="-3"/>
          <w:w w:val="92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ovides</w:t>
      </w:r>
      <w:r>
        <w:rPr>
          <w:rFonts w:ascii="Arial" w:hAnsi="Arial" w:cs="Arial" w:eastAsia="Arial"/>
          <w:sz w:val="19"/>
          <w:szCs w:val="19"/>
          <w:spacing w:val="2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RMAC</w:t>
      </w:r>
      <w:r>
        <w:rPr>
          <w:rFonts w:ascii="Arial" w:hAnsi="Arial" w:cs="Arial" w:eastAsia="Arial"/>
          <w:sz w:val="19"/>
          <w:szCs w:val="19"/>
          <w:spacing w:val="-18"/>
          <w:w w:val="92"/>
        </w:rPr>
        <w:t>’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</w:t>
      </w:r>
      <w:r>
        <w:rPr>
          <w:rFonts w:ascii="Arial" w:hAnsi="Arial" w:cs="Arial" w:eastAsia="Arial"/>
          <w:sz w:val="19"/>
          <w:szCs w:val="19"/>
          <w:spacing w:val="-9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view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key</w:t>
      </w:r>
      <w:r>
        <w:rPr>
          <w:rFonts w:ascii="Arial" w:hAnsi="Arial" w:cs="Arial" w:eastAsia="Arial"/>
          <w:sz w:val="19"/>
          <w:szCs w:val="19"/>
          <w:spacing w:val="-8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impl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icat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ions</w:t>
      </w:r>
      <w:r>
        <w:rPr>
          <w:rFonts w:ascii="Arial" w:hAnsi="Arial" w:cs="Arial" w:eastAsia="Arial"/>
          <w:sz w:val="19"/>
          <w:szCs w:val="19"/>
          <w:spacing w:val="28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of</w:t>
      </w:r>
      <w:r>
        <w:rPr>
          <w:rFonts w:ascii="Arial" w:hAnsi="Arial" w:cs="Arial" w:eastAsia="Arial"/>
          <w:sz w:val="19"/>
          <w:szCs w:val="19"/>
          <w:spacing w:val="-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hese</w:t>
      </w:r>
      <w:r>
        <w:rPr>
          <w:rFonts w:ascii="Arial" w:hAnsi="Arial" w:cs="Arial" w:eastAsia="Arial"/>
          <w:sz w:val="19"/>
          <w:szCs w:val="19"/>
          <w:spacing w:val="10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p</w:t>
      </w:r>
      <w:r>
        <w:rPr>
          <w:rFonts w:ascii="Arial" w:hAnsi="Arial" w:cs="Arial" w:eastAsia="Arial"/>
          <w:sz w:val="19"/>
          <w:szCs w:val="19"/>
          <w:spacing w:val="-3"/>
          <w:w w:val="91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essu</w:t>
      </w:r>
      <w:r>
        <w:rPr>
          <w:rFonts w:ascii="Arial" w:hAnsi="Arial" w:cs="Arial" w:eastAsia="Arial"/>
          <w:sz w:val="19"/>
          <w:szCs w:val="19"/>
          <w:spacing w:val="-3"/>
          <w:w w:val="91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es</w:t>
      </w:r>
      <w:r>
        <w:rPr>
          <w:rFonts w:ascii="Arial" w:hAnsi="Arial" w:cs="Arial" w:eastAsia="Arial"/>
          <w:sz w:val="19"/>
          <w:szCs w:val="19"/>
          <w:spacing w:val="-2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for</w:t>
      </w:r>
      <w:r>
        <w:rPr>
          <w:rFonts w:ascii="Arial" w:hAnsi="Arial" w:cs="Arial" w:eastAsia="Arial"/>
          <w:sz w:val="19"/>
          <w:szCs w:val="19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he</w:t>
      </w:r>
      <w:r>
        <w:rPr>
          <w:rFonts w:ascii="Arial" w:hAnsi="Arial" w:cs="Arial" w:eastAsia="Arial"/>
          <w:sz w:val="19"/>
          <w:szCs w:val="19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7"/>
        </w:rPr>
        <w:t>Nat</w:t>
      </w:r>
      <w:r>
        <w:rPr>
          <w:rFonts w:ascii="Arial" w:hAnsi="Arial" w:cs="Arial" w:eastAsia="Arial"/>
          <w:sz w:val="19"/>
          <w:szCs w:val="19"/>
          <w:spacing w:val="0"/>
          <w:w w:val="97"/>
        </w:rPr>
        <w:t>ional</w:t>
      </w:r>
      <w:r>
        <w:rPr>
          <w:rFonts w:ascii="Arial" w:hAnsi="Arial" w:cs="Arial" w:eastAsia="Arial"/>
          <w:sz w:val="19"/>
          <w:szCs w:val="19"/>
          <w:spacing w:val="-3"/>
          <w:w w:val="97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spacing w:val="-3"/>
          <w:w w:val="10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eight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Supply</w:t>
      </w:r>
      <w:r>
        <w:rPr>
          <w:rFonts w:ascii="Arial" w:hAnsi="Arial" w:cs="Arial" w:eastAsia="Arial"/>
          <w:sz w:val="19"/>
          <w:szCs w:val="19"/>
          <w:spacing w:val="3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Chain</w:t>
      </w:r>
      <w:r>
        <w:rPr>
          <w:rFonts w:ascii="Arial" w:hAnsi="Arial" w:cs="Arial" w:eastAsia="Arial"/>
          <w:sz w:val="19"/>
          <w:szCs w:val="19"/>
          <w:spacing w:val="-2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Strateg</w:t>
      </w:r>
      <w:r>
        <w:rPr>
          <w:rFonts w:ascii="Arial" w:hAnsi="Arial" w:cs="Arial" w:eastAsia="Arial"/>
          <w:sz w:val="19"/>
          <w:szCs w:val="19"/>
          <w:spacing w:val="-17"/>
          <w:w w:val="100"/>
        </w:rPr>
        <w:t>y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5148" w:space="405"/>
            <w:col w:w="52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3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0"/>
          <w:position w:val="-1"/>
        </w:rPr>
        <w:t>Road</w:t>
      </w:r>
      <w:r>
        <w:rPr>
          <w:rFonts w:ascii="Arial" w:hAnsi="Arial" w:cs="Arial" w:eastAsia="Arial"/>
          <w:sz w:val="48"/>
          <w:szCs w:val="48"/>
          <w:color w:val="FF0000"/>
          <w:spacing w:val="11"/>
          <w:w w:val="8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6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6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4"/>
          <w:position w:val="-1"/>
        </w:rPr>
        <w:t>essu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4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79"/>
          <w:position w:val="-1"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120" w:top="1560" w:bottom="300" w:left="600" w:right="540"/>
          <w:pgSz w:w="11920" w:h="16840"/>
        </w:sectPr>
      </w:pPr>
      <w:rPr/>
    </w:p>
    <w:p>
      <w:pPr>
        <w:spacing w:before="24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7.637798pt;margin-top:.000015pt;width:.1pt;height:195.473pt;mso-position-horizontal-relative:page;mso-position-vertical-relative:page;z-index:-3925" coordorigin="753,0" coordsize="2,3909">
            <v:shape style="position:absolute;left:753;top:0;width:2;height:3909" coordorigin="753,0" coordsize="0,3909" path="m753,4160l753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ime-sensit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perishable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movements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become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domi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nant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hey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faster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flexible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end-to-end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solu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exclusively</w:t>
      </w:r>
      <w:r>
        <w:rPr>
          <w:rFonts w:ascii="Arial" w:hAnsi="Arial" w:cs="Arial" w:eastAsia="Arial"/>
          <w:sz w:val="18"/>
          <w:szCs w:val="18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so,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however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see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iscussion</w:t>
      </w:r>
      <w:r>
        <w:rPr>
          <w:rFonts w:ascii="Arial" w:hAnsi="Arial" w:cs="Arial" w:eastAsia="Arial"/>
          <w:sz w:val="18"/>
          <w:szCs w:val="18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hought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occurring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phases,</w:t>
      </w:r>
      <w:r>
        <w:rPr>
          <w:rFonts w:ascii="Arial" w:hAnsi="Arial" w:cs="Arial" w:eastAsia="Arial"/>
          <w:sz w:val="18"/>
          <w:szCs w:val="18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ist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inct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2542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92"/>
          <w:b/>
          <w:bCs/>
        </w:rPr>
        <w:t>P</w:t>
      </w:r>
      <w:r>
        <w:rPr>
          <w:rFonts w:ascii="Arial" w:hAnsi="Arial" w:cs="Arial" w:eastAsia="Arial"/>
          <w:sz w:val="19"/>
          <w:szCs w:val="19"/>
          <w:spacing w:val="-3"/>
          <w:w w:val="92"/>
          <w:b/>
          <w:bCs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2"/>
          <w:b/>
          <w:bCs/>
        </w:rPr>
        <w:t>eliminary</w:t>
      </w:r>
      <w:r>
        <w:rPr>
          <w:rFonts w:ascii="Arial" w:hAnsi="Arial" w:cs="Arial" w:eastAsia="Arial"/>
          <w:sz w:val="19"/>
          <w:szCs w:val="19"/>
          <w:spacing w:val="6"/>
          <w:w w:val="92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19"/>
          <w:szCs w:val="19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  <w:b/>
          <w:bCs/>
        </w:rPr>
        <w:t>movements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5"/>
        </w:rPr>
        <w:t>Live</w:t>
      </w:r>
      <w:r>
        <w:rPr>
          <w:rFonts w:ascii="Arial" w:hAnsi="Arial" w:cs="Arial" w:eastAsia="Arial"/>
          <w:sz w:val="18"/>
          <w:szCs w:val="18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le,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sheep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goats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can</w:t>
      </w:r>
      <w:r>
        <w:rPr>
          <w:rFonts w:ascii="Arial" w:hAnsi="Arial" w:cs="Arial" w:eastAsia="Arial"/>
          <w:sz w:val="18"/>
          <w:szCs w:val="18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iple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stat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ions,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farms,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feed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lots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saleya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ds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assembly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slaughte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sold,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eed,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opri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eact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esent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locat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outside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urban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networks,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emote,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3009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4"/>
          <w:w w:val="90"/>
          <w:b/>
          <w:bCs/>
        </w:rPr>
        <w:t>Fina</w:t>
      </w:r>
      <w:r>
        <w:rPr>
          <w:rFonts w:ascii="Arial" w:hAnsi="Arial" w:cs="Arial" w:eastAsia="Arial"/>
          <w:sz w:val="19"/>
          <w:szCs w:val="19"/>
          <w:spacing w:val="0"/>
          <w:w w:val="90"/>
          <w:b/>
          <w:bCs/>
        </w:rPr>
        <w:t>l</w:t>
      </w:r>
      <w:r>
        <w:rPr>
          <w:rFonts w:ascii="Arial" w:hAnsi="Arial" w:cs="Arial" w:eastAsia="Arial"/>
          <w:sz w:val="19"/>
          <w:szCs w:val="19"/>
          <w:spacing w:val="16"/>
          <w:w w:val="9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spacing w:val="5"/>
          <w:w w:val="100"/>
          <w:b/>
          <w:bCs/>
        </w:rPr>
        <w:t>oa</w:t>
      </w:r>
      <w:r>
        <w:rPr>
          <w:rFonts w:ascii="Arial" w:hAnsi="Arial" w:cs="Arial" w:eastAsia="Arial"/>
          <w:sz w:val="19"/>
          <w:szCs w:val="19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9"/>
          <w:szCs w:val="19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spacing w:val="5"/>
          <w:w w:val="93"/>
          <w:b/>
          <w:bCs/>
        </w:rPr>
        <w:t>movements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od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ucts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to: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0" w:right="107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717838pt;margin-top:3.018726pt;width:4.845918pt;height:4.999118pt;mso-position-horizontal-relative:page;mso-position-vertical-relative:paragraph;z-index:-3914" coordorigin="734,60" coordsize="97,100">
            <v:shape style="position:absolute;left:734;top:60;width:97;height:100" coordorigin="734,60" coordsize="97,100" path="m783,60l761,65,744,79,734,98,737,124,747,144,763,156,782,160,783,160,805,155,821,142,831,123,828,96,818,77,803,65,783,60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3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.717838pt;margin-top:6.633189pt;width:4.845918pt;height:4.999118pt;mso-position-horizontal-relative:page;mso-position-vertical-relative:paragraph;z-index:-3913" coordorigin="734,133" coordsize="97,100">
            <v:shape style="position:absolute;left:734;top:133;width:97;height:100" coordorigin="734,133" coordsize="97,100" path="m783,133l761,138,744,151,734,170,737,196,747,216,763,228,782,233,783,233,805,228,821,214,831,195,828,169,818,149,803,137,783,133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container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ozen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3" w:after="0" w:line="300" w:lineRule="auto"/>
        <w:ind w:left="5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.717838pt;margin-top:6.137187pt;width:4.845918pt;height:4.999118pt;mso-position-horizontal-relative:page;mso-position-vertical-relative:paragraph;z-index:-3912" coordorigin="734,123" coordsize="97,100">
            <v:shape style="position:absolute;left:734;top:123;width:97;height:100" coordorigin="734,123" coordsize="97,100" path="m783,123l761,128,744,141,734,160,737,187,747,206,763,218,782,223,783,223,805,218,821,204,831,185,828,159,818,139,803,127,783,123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post-slaughter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domest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istribution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ehouses,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ozen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wholesale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etail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chase.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aspects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sup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ply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urban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periurban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istribution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extent,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airports.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phase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oducts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ikely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capital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egional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seaports,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airports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istribut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ion/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etail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cent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located.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inquiry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expert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panel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considering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lowing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categories:</w:t>
      </w:r>
    </w:p>
    <w:p>
      <w:pPr>
        <w:spacing w:before="23" w:after="0" w:line="301" w:lineRule="auto"/>
        <w:ind w:left="400"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safety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nexus:</w:t>
      </w:r>
      <w:r>
        <w:rPr>
          <w:rFonts w:ascii="Arial" w:hAnsi="Arial" w:cs="Arial" w:eastAsia="Arial"/>
          <w:sz w:val="18"/>
          <w:szCs w:val="18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safer</w:t>
      </w:r>
      <w:r>
        <w:rPr>
          <w:rFonts w:ascii="Arial" w:hAnsi="Arial" w:cs="Arial" w:eastAsia="Arial"/>
          <w:sz w:val="18"/>
          <w:szCs w:val="18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07.717834pt;margin-top:-35.972790pt;width:4.845918pt;height:4.999118pt;mso-position-horizontal-relative:page;mso-position-vertical-relative:paragraph;z-index:-3922" coordorigin="6154,-719" coordsize="97,100">
            <v:shape style="position:absolute;left:6154;top:-719;width:97;height:100" coordorigin="6154,-719" coordsize="97,100" path="m6203,-719l6181,-715,6164,-701,6154,-682,6157,-656,6167,-636,6183,-624,6202,-619,6203,-619,6225,-624,6241,-638,6251,-657,6248,-684,6238,-703,6223,-715,6203,-719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07.717834pt;margin-top:4.02721pt;width:4.845918pt;height:4.999118pt;mso-position-horizontal-relative:page;mso-position-vertical-relative:paragraph;z-index:-3921" coordorigin="6154,81" coordsize="97,100">
            <v:shape style="position:absolute;left:6154;top:81;width:97;height:100" coordorigin="6154,81" coordsize="97,100" path="m6203,81l6181,85,6164,99,6154,118,6157,144,6167,164,6183,176,6202,181,6203,181,6225,176,6241,162,6251,143,6248,116,6238,97,6223,85,6203,81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opportunity: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A-Double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35.637787pt;margin-top:6.01958pt;width:4pt;height:.1pt;mso-position-horizontal-relative:page;mso-position-vertical-relative:paragraph;z-index:-3920" coordorigin="6713,120" coordsize="80,2">
            <v:shape style="position:absolute;left:6713;top:120;width:80;height:2" coordorigin="6713,120" coordsize="80,0" path="m6713,120l6793,120e" filled="f" stroked="t" strokeweight="1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EC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A-Double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400"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717834pt;margin-top:3.064747pt;width:4.845918pt;height:4.999118pt;mso-position-horizontal-relative:page;mso-position-vertical-relative:paragraph;z-index:-3919" coordorigin="6154,61" coordsize="97,100">
            <v:shape style="position:absolute;left:6154;top:61;width:97;height:100" coordorigin="6154,61" coordsize="97,100" path="m6203,61l6181,66,6164,79,6154,99,6157,125,6167,145,6183,157,6202,161,6203,161,6225,156,6241,143,6251,123,6248,97,6238,78,6223,66,6203,6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‘d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iscon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nect</w:t>
      </w:r>
      <w:r>
        <w:rPr>
          <w:rFonts w:ascii="Arial" w:hAnsi="Arial" w:cs="Arial" w:eastAsia="Arial"/>
          <w:sz w:val="18"/>
          <w:szCs w:val="18"/>
          <w:spacing w:val="0"/>
          <w:w w:val="117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717834pt;margin-top:3.067738pt;width:4.845918pt;height:4.999118pt;mso-position-horizontal-relative:page;mso-position-vertical-relative:paragraph;z-index:-3918" coordorigin="6154,61" coordsize="97,100">
            <v:shape style="position:absolute;left:6154;top:61;width:97;height:100" coordorigin="6154,61" coordsize="97,100" path="m6203,61l6181,66,6164,79,6154,99,6157,125,6167,145,6183,157,6202,161,6203,161,6225,156,6241,143,6251,123,6248,97,6238,78,6223,66,6203,6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eakages’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35.637787pt;margin-top:5.184136pt;width:4pt;height:.1pt;mso-position-horizontal-relative:page;mso-position-vertical-relative:paragraph;z-index:-3917" coordorigin="6713,104" coordsize="80,2">
            <v:shape style="position:absolute;left:6713;top:104;width:80;height:2" coordorigin="6713,104" coordsize="80,0" path="m6713,104l6793,104e" filled="f" stroked="t" strokeweight="1pt" strokecolor="#FF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study: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TFI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Murray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Bridge: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7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‘b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oken’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717834pt;margin-top:2.515052pt;width:4.845918pt;height:4.999118pt;mso-position-horizontal-relative:page;mso-position-vertical-relative:paragraph;z-index:-3916" coordorigin="6154,50" coordsize="97,100">
            <v:shape style="position:absolute;left:6154;top:50;width:97;height:100" coordorigin="6154,50" coordsize="97,100" path="m6203,50l6181,55,6164,68,6154,88,6157,114,6167,134,6183,146,6202,150,6203,150,6225,145,6241,132,6251,112,6248,86,6238,67,6223,55,6203,50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Road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eform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700"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35.637787pt;margin-top:5.522601pt;width:4pt;height:.1pt;mso-position-horizontal-relative:page;mso-position-vertical-relative:paragraph;z-index:-3915" coordorigin="6713,110" coordsize="80,2">
            <v:shape style="position:absolute;left:6713;top:110;width:80;height:2" coordorigin="6713,110" coordsize="80,0" path="m6713,110l6793,110e" filled="f" stroked="t" strokeweight="1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Rural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paying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hemselves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right="12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638pt;margin-top:-37.603210pt;width:251.138pt;height:31.89pt;mso-position-horizontal-relative:page;mso-position-vertical-relative:paragraph;z-index:-3926" type="#_x0000_t202" filled="f" stroked="f">
            <v:textbox inset="0,0,0,0">
              <w:txbxContent>
                <w:p>
                  <w:pPr>
                    <w:spacing w:before="8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0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Implic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5"/>
                      <w:b/>
                      <w:bCs/>
                    </w:rPr>
                    <w:t>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5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fo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76"/>
                      <w:b/>
                      <w:bCs/>
                    </w:rPr>
                    <w:t>NFSCS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76"/>
                      <w:b/>
                      <w:bCs/>
                    </w:rPr>
                    <w:t>: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05.637787pt;margin-top:-42.102608pt;width:255.638pt;height:36.8894pt;mso-position-horizontal-relative:page;mso-position-vertical-relative:paragraph;z-index:-3924" coordorigin="6113,-842" coordsize="5113,738">
            <v:group style="position:absolute;left:6153;top:-802;width:5033;height:2" coordorigin="6153,-802" coordsize="5033,2">
              <v:shape style="position:absolute;left:6153;top:-802;width:5033;height:2" coordorigin="6153,-802" coordsize="5033,0" path="m6153,-802l11186,-802e" filled="f" stroked="t" strokeweight="4pt" strokecolor="#FF0000">
                <v:path arrowok="t"/>
              </v:shape>
            </v:group>
            <v:group style="position:absolute;left:6153;top:-752;width:5023;height:638" coordorigin="6153,-752" coordsize="5023,638">
              <v:shape style="position:absolute;left:6153;top:-752;width:5023;height:638" coordorigin="6153,-752" coordsize="5023,638" path="m6153,-114l11176,-114,11176,-752,6153,-752,6153,-114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add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NFSCS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mapping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analysing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flows,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phasis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analysing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wise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highest-safety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less-t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han-opt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imal-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ly-e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ified.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eak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seamless</w:t>
      </w:r>
      <w:r>
        <w:rPr>
          <w:rFonts w:ascii="Arial" w:hAnsi="Arial" w:cs="Arial" w:eastAsia="Arial"/>
          <w:sz w:val="18"/>
          <w:szCs w:val="18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priority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egies,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heavy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2" w:lineRule="auto"/>
        <w:ind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637787pt;margin-top:59.1744pt;width:251.638pt;height:.1pt;mso-position-horizontal-relative:page;mso-position-vertical-relative:paragraph;z-index:-3923" coordorigin="6153,1183" coordsize="5033,2">
            <v:shape style="position:absolute;left:6153;top:1183;width:5033;height:2" coordorigin="6153,1183" coordsize="5033,0" path="m6153,1183l11186,1183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mind,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oaching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strategies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principles.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5154" w:space="399"/>
            <w:col w:w="5227"/>
          </w:cols>
        </w:sectPr>
      </w:pPr>
      <w:rPr/>
    </w:p>
    <w:p>
      <w:pPr>
        <w:spacing w:before="63" w:after="0" w:line="243" w:lineRule="auto"/>
        <w:ind w:left="5553" w:right="89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36.75pt;margin-top:5.089773pt;width:251.638pt;height:159.473pt;mso-position-horizontal-relative:page;mso-position-vertical-relative:paragraph;z-index:-3910" type="#_x0000_t75">
            <v:imagedata r:id="rId28" o:title=""/>
          </v:shape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Productivity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25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color w:val="FF0000"/>
          <w:spacing w:val="3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safety</w:t>
      </w:r>
      <w:r>
        <w:rPr>
          <w:rFonts w:ascii="Arial" w:hAnsi="Arial" w:cs="Arial" w:eastAsia="Arial"/>
          <w:sz w:val="24"/>
          <w:szCs w:val="24"/>
          <w:color w:val="FF0000"/>
          <w:spacing w:val="28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ne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</w:rPr>
        <w:t>xus:</w:t>
      </w:r>
      <w:r>
        <w:rPr>
          <w:rFonts w:ascii="Arial" w:hAnsi="Arial" w:cs="Arial" w:eastAsia="Arial"/>
          <w:sz w:val="24"/>
          <w:szCs w:val="24"/>
          <w:color w:val="FF0000"/>
          <w:spacing w:val="-9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larger,</w:t>
      </w:r>
      <w:r>
        <w:rPr>
          <w:rFonts w:ascii="Arial" w:hAnsi="Arial" w:cs="Arial" w:eastAsia="Arial"/>
          <w:sz w:val="24"/>
          <w:szCs w:val="24"/>
          <w:color w:val="FF0000"/>
          <w:spacing w:val="7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safer,</w:t>
      </w:r>
      <w:r>
        <w:rPr>
          <w:rFonts w:ascii="Arial" w:hAnsi="Arial" w:cs="Arial" w:eastAsia="Arial"/>
          <w:sz w:val="24"/>
          <w:szCs w:val="24"/>
          <w:color w:val="FF0000"/>
          <w:spacing w:val="-5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more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productive</w:t>
      </w:r>
      <w:r>
        <w:rPr>
          <w:rFonts w:ascii="Arial" w:hAnsi="Arial" w:cs="Arial" w:eastAsia="Arial"/>
          <w:sz w:val="24"/>
          <w:szCs w:val="24"/>
          <w:color w:val="FF0000"/>
          <w:spacing w:val="12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</w:rPr>
        <w:t>vehicles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5553" w:right="12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6pt;margin-top:140.438187pt;width:523.275pt;height:159.472704pt;mso-position-horizontal-relative:page;mso-position-vertical-relative:paragraph;z-index:-3911" type="#_x0000_t75">
            <v:imagedata r:id="rId29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history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ian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is</w:t>
      </w:r>
      <w:r>
        <w:rPr>
          <w:rFonts w:ascii="Arial" w:hAnsi="Arial" w:cs="Arial" w:eastAsia="Arial"/>
          <w:sz w:val="18"/>
          <w:szCs w:val="18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ion,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adapt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safer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leads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Historical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double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triple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train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combinat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enhancer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1980s,</w:t>
      </w:r>
      <w:r>
        <w:rPr>
          <w:rFonts w:ascii="Arial" w:hAnsi="Arial" w:cs="Arial" w:eastAsia="Arial"/>
          <w:sz w:val="18"/>
          <w:szCs w:val="18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adopted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superior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braking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tracking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semi-traile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towa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50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volume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59" w:right="34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carrying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right="351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opportunity: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A-Double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120" w:top="600" w:bottom="300" w:left="600" w:right="540"/>
          <w:pgSz w:w="11920" w:h="16840"/>
        </w:sectPr>
      </w:pPr>
      <w:rPr/>
    </w:p>
    <w:p>
      <w:pPr>
        <w:spacing w:before="23" w:after="0" w:line="301" w:lineRule="auto"/>
        <w:ind w:left="13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4.5pt;margin-top:-237.248398pt;width:524.776pt;height:215.473pt;mso-position-horizontal-relative:page;mso-position-vertical-relative:paragraph;z-index:-3909" type="#_x0000_t75">
            <v:imagedata r:id="rId30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Performance</w:t>
      </w:r>
      <w:r>
        <w:rPr>
          <w:rFonts w:ascii="Arial" w:hAnsi="Arial" w:cs="Arial" w:eastAsia="Arial"/>
          <w:sz w:val="18"/>
          <w:szCs w:val="18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Based</w:t>
      </w:r>
      <w:r>
        <w:rPr>
          <w:rFonts w:ascii="Arial" w:hAnsi="Arial" w:cs="Arial" w:eastAsia="Arial"/>
          <w:sz w:val="18"/>
          <w:szCs w:val="18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ds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operator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training,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iance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ements,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oads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esea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ch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judges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hers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ike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esent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perhaps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60-70</w:t>
      </w:r>
      <w:r>
        <w:rPr>
          <w:rFonts w:ascii="Arial" w:hAnsi="Arial" w:cs="Arial" w:eastAsia="Arial"/>
          <w:sz w:val="18"/>
          <w:szCs w:val="18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cur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ent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fleet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ofile.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pedig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innovat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simple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terms,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articulat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trailer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units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innovat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steerable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converter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dol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payload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carried,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adverse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wear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(equivalent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axle)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performing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unstable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way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oad.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0" w:lineRule="auto"/>
        <w:ind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tracking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double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turning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superior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PBS</w:t>
      </w:r>
      <w:r>
        <w:rPr>
          <w:rFonts w:ascii="Arial" w:hAnsi="Arial" w:cs="Arial" w:eastAsia="Arial"/>
          <w:sz w:val="18"/>
          <w:szCs w:val="18"/>
          <w:spacing w:val="-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Class</w:t>
      </w:r>
      <w:r>
        <w:rPr>
          <w:rFonts w:ascii="Arial" w:hAnsi="Arial" w:cs="Arial" w:eastAsia="Arial"/>
          <w:sz w:val="18"/>
          <w:szCs w:val="18"/>
          <w:spacing w:val="20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1),</w:t>
      </w:r>
      <w:r>
        <w:rPr>
          <w:rFonts w:ascii="Arial" w:hAnsi="Arial" w:cs="Arial" w:eastAsia="Arial"/>
          <w:sz w:val="18"/>
          <w:szCs w:val="18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PBS</w:t>
      </w:r>
      <w:r>
        <w:rPr>
          <w:rFonts w:ascii="Arial" w:hAnsi="Arial" w:cs="Arial" w:eastAsia="Arial"/>
          <w:sz w:val="18"/>
          <w:szCs w:val="18"/>
          <w:spacing w:val="18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gely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B-double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semi-trailer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envelopes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aspects.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1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design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version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axles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(77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tonne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GCM),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tri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axles</w:t>
      </w:r>
      <w:r>
        <w:rPr>
          <w:rFonts w:ascii="Arial" w:hAnsi="Arial" w:cs="Arial" w:eastAsia="Arial"/>
          <w:sz w:val="18"/>
          <w:szCs w:val="18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carries</w:t>
      </w:r>
      <w:r>
        <w:rPr>
          <w:rFonts w:ascii="Arial" w:hAnsi="Arial" w:cs="Arial" w:eastAsia="Arial"/>
          <w:sz w:val="18"/>
          <w:szCs w:val="18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85</w:t>
      </w:r>
      <w:r>
        <w:rPr>
          <w:rFonts w:ascii="Arial" w:hAnsi="Arial" w:cs="Arial" w:eastAsia="Arial"/>
          <w:sz w:val="18"/>
          <w:szCs w:val="18"/>
          <w:spacing w:val="-8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GCM.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cial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RMAC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extra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tonnage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capacity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means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igning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icu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540"/>
          <w:cols w:num="2" w:equalWidth="0">
            <w:col w:w="5164" w:space="389"/>
            <w:col w:w="5227"/>
          </w:cols>
        </w:sectPr>
      </w:pPr>
      <w:rPr/>
    </w:p>
    <w:p>
      <w:pPr>
        <w:spacing w:before="53" w:after="0" w:line="240" w:lineRule="auto"/>
        <w:ind w:left="1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136993pt;margin-top:.000015pt;width:287.138pt;height:841.89pt;mso-position-horizontal-relative:page;mso-position-vertical-relative:page;z-index:-390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7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right="622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87"/>
                    </w:rPr>
                    <w:t>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636993pt;margin-top:815.001038pt;width:291.638pt;height:26.889pt;mso-position-horizontal-relative:page;mso-position-vertical-relative:page;z-index:-3907" type="#_x0000_t202" filled="f" stroked="f">
            <v:textbox inset="0,0,0,0">
              <w:txbxContent>
                <w:p>
                  <w:pPr>
                    <w:spacing w:before="6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40" w:lineRule="auto"/>
                    <w:ind w:right="498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76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04"/>
                      <w:w w:val="76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76"/>
                    </w:rPr>
                    <w:t>11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03.136993pt;margin-top:0pt;width:292.139001pt;height:841.890015pt;mso-position-horizontal-relative:page;mso-position-vertical-relative:page;z-index:-3905" coordorigin="6063,0" coordsize="5843,16838">
            <v:group style="position:absolute;left:6163;top:0;width:5743;height:16300" coordorigin="6163,0" coordsize="5743,16300">
              <v:shape style="position:absolute;left:6163;top:0;width:5743;height:16300" coordorigin="6163,0" coordsize="5743,16300" path="m6163,16300l11905,16300,11905,0,6163,0,6163,16300xe" filled="t" fillcolor="#FF0000" stroked="f">
                <v:path arrowok="t"/>
                <v:fill/>
              </v:shape>
            </v:group>
            <v:group style="position:absolute;left:9358;top:15138;width:1565;height:754" coordorigin="9358,15138" coordsize="1565,754">
              <v:shape style="position:absolute;left:9358;top:15138;width:1565;height:754" coordorigin="9358,15138" coordsize="1565,754" path="m9651,15138l9395,15138,9358,15259,9358,15524,9358,15853,9362,15882,9375,15891,9456,15891,10141,15892,10141,15891,10890,15891,10917,15888,10923,15869,10923,15173,10920,15147,10904,15139,9651,15138e" filled="t" fillcolor="#FFFFFF" stroked="f">
                <v:path arrowok="t"/>
                <v:fill/>
              </v:shape>
            </v:group>
            <v:group style="position:absolute;left:10062;top:15326;width:1607;height:807" coordorigin="10062,15326" coordsize="1607,807">
              <v:shape style="position:absolute;left:10062;top:15326;width:1607;height:807" coordorigin="10062,15326" coordsize="1607,807" path="m10384,15943l10087,15944,10076,15946,10062,15949,10074,15966,10086,15981,10097,15997,10130,16068,10138,16111,10149,16129,10171,16133,11071,16133,11091,16130,11101,16118,11107,16089,11111,16070,11144,15999,11199,15944,10992,15944,10384,15943e" filled="t" fillcolor="#FFFFFF" stroked="f">
                <v:path arrowok="t"/>
                <v:fill/>
              </v:shape>
              <v:shape style="position:absolute;left:10062;top:15326;width:1607;height:807" coordorigin="10062,15326" coordsize="1607,807" path="m11071,16133l11047,16133,11069,16133,11071,16133e" filled="t" fillcolor="#FFFFFF" stroked="f">
                <v:path arrowok="t"/>
                <v:fill/>
              </v:shape>
              <v:shape style="position:absolute;left:10062;top:15326;width:1607;height:807" coordorigin="10062,15326" coordsize="1607,807" path="m11669,15894l11356,15894,11379,15895,11401,15898,11473,15928,11520,15968,11556,16023,11577,16093,11580,16120,11593,16131,11657,16112,11668,16023,11669,15966,11669,15938,11669,15894e" filled="t" fillcolor="#FFFFFF" stroked="f">
                <v:path arrowok="t"/>
                <v:fill/>
              </v:shape>
              <v:shape style="position:absolute;left:10062;top:15326;width:1607;height:807" coordorigin="10062,15326" coordsize="1607,807" path="m11045,15326l11025,15330,11022,15355,11022,15518,11022,15919,11014,15938,10992,15944,11199,15944,11200,15943,11216,15932,11272,15907,11334,15895,11356,15894,11669,15894,11669,15870,11668,15808,11663,15747,11659,15729,11558,15729,11223,15689,11214,15680,11215,15671,11215,15650,11215,15555,11215,15546,11214,15443,11214,15430,11220,15425,11550,15425,11543,15405,11485,15353,11349,15343,11045,15326e" filled="t" fillcolor="#FFFFFF" stroked="f">
                <v:path arrowok="t"/>
                <v:fill/>
              </v:shape>
              <v:shape style="position:absolute;left:10062;top:15326;width:1607;height:807" coordorigin="10062,15326" coordsize="1607,807" path="m11550,15425l11220,15425,11239,15427,11257,15429,11299,15431,11479,15442,11495,15451,11507,15473,11521,15509,11562,15621,11577,15659,11584,15678,11591,15698,11590,15716,11579,15727,11558,15729,11659,15729,11642,15671,11621,15611,11593,15537,11557,15443,11550,15425e" filled="t" fillcolor="#FFFFFF" stroked="f">
                <v:path arrowok="t"/>
                <v:fill/>
              </v:shape>
            </v:group>
            <v:group style="position:absolute;left:9710;top:15944;width:380;height:376" coordorigin="9710,15944" coordsize="380,376">
              <v:shape style="position:absolute;left:9710;top:15944;width:380;height:376" coordorigin="9710,15944" coordsize="380,376" path="m9916,15944l9841,15955,9781,15984,9738,16030,9714,16088,9710,16129,9710,16152,9728,16215,9767,16266,9819,16302,9881,16319,9902,16320,9925,16318,9988,16298,10039,16259,10075,16204,10090,16139,10089,16114,10070,16048,10033,15995,9980,15960,9916,15944e" filled="t" fillcolor="#FFFFFF" stroked="f">
                <v:path arrowok="t"/>
                <v:fill/>
              </v:shape>
            </v:group>
            <v:group style="position:absolute;left:11158;top:15945;width:375;height:375" coordorigin="11158,15945" coordsize="375,375">
              <v:shape style="position:absolute;left:11158;top:15945;width:375;height:375" coordorigin="11158,15945" coordsize="375,375" path="m11362,15945l11288,15954,11228,15983,11186,16028,11161,16086,11158,16107,11158,16136,11176,16210,11213,16264,11262,16300,11336,16319,11360,16318,11425,16302,11478,16267,11515,16218,11532,16156,11533,16134,11533,16128,11533,16107,11512,16034,11473,15987,11414,15954,11389,15948,11362,15945e" filled="t" fillcolor="#FFFFFF" stroked="f">
                <v:path arrowok="t"/>
                <v:fill/>
              </v:shape>
            </v:group>
            <v:group style="position:absolute;left:9357;top:15943;width:390;height:188" coordorigin="9357,15943" coordsize="390,188">
              <v:shape style="position:absolute;left:9357;top:15943;width:390;height:188" coordorigin="9357,15943" coordsize="390,188" path="m9409,15943l9375,15945,9361,15953,9358,15975,9358,16039,9358,16057,9357,16073,9363,16081,9377,16085,9396,16091,9453,16111,9531,16129,9572,16132,9611,16132,9631,16131,9653,16131,9663,16123,9663,16118,9666,16096,9684,16039,9716,15987,9743,15957,9743,15954,9747,15947,9732,15946,9720,15944,9409,15943e" filled="t" fillcolor="#FFFFFF" stroked="f">
                <v:path arrowok="t"/>
                <v:fill/>
              </v:shape>
            </v:group>
            <v:group style="position:absolute;left:6073;top:16300;width:5833;height:538" coordorigin="6073,16300" coordsize="5833,538">
              <v:shape style="position:absolute;left:6073;top:16300;width:5833;height:538" coordorigin="6073,16300" coordsize="5833,538" path="m6073,16838l11905,16838,11905,16300,6073,16300,6073,16838e" filled="t" fillcolor="#FFFFFF" stroked="f">
                <v:path arrowok="t"/>
                <v:fill/>
              </v:shape>
            </v:group>
            <v:group style="position:absolute;left:8138;top:13391;width:1963;height:685" coordorigin="8138,13391" coordsize="1963,685">
              <v:shape style="position:absolute;left:8138;top:13391;width:1963;height:685" coordorigin="8138,13391" coordsize="1963,685" path="m9471,13391l8157,13393,8143,13404,8138,13430,8139,13487,8139,13562,8140,13610,8140,13903,8139,14040,8145,14061,8160,14073,8186,14076,9744,14074,9801,14055,9860,13995,9948,13903,10100,13742,10102,13726,10090,13710,9866,13487,9804,13426,9752,13394,9671,13391,9471,13391e" filled="t" fillcolor="#FFFFFF" stroked="f">
                <v:path arrowok="t"/>
                <v:fill/>
              </v:shape>
            </v:group>
            <v:group style="position:absolute;left:6354;top:13662;width:1386;height:685" coordorigin="6354,13662" coordsize="1386,685">
              <v:shape style="position:absolute;left:6354;top:13662;width:1386;height:685" coordorigin="6354,13662" coordsize="1386,685" path="m7201,13663l6691,13665,6625,13712,6567,13772,6508,13834,6355,13998,6354,14013,6366,14029,6532,14195,6611,14272,6676,14335,7111,14347,7723,14345,7737,14333,7740,14308,7740,14218,7740,14158,7739,13998,7740,13823,7740,13761,7740,13698,7734,13677,7719,13665,7700,13663,7422,13663,7201,13663e" filled="t" fillcolor="#FFFFFF" stroked="f">
                <v:path arrowok="t"/>
                <v:fill/>
              </v:shape>
              <v:shape style="position:absolute;left:6354;top:13662;width:1386;height:685" coordorigin="6354,13662" coordsize="1386,685" path="m7693,13662l7422,13663,7700,13663,7693,13662e" filled="t" fillcolor="#FFFFFF" stroked="f">
                <v:path arrowok="t"/>
                <v:fill/>
              </v:shape>
            </v:group>
            <v:group style="position:absolute;left:8139;top:14184;width:1381;height:689" coordorigin="8139,14184" coordsize="1381,689">
              <v:shape style="position:absolute;left:8139;top:14184;width:1381;height:689" coordorigin="8139,14184" coordsize="1381,689" path="m8162,14188l8145,14197,8139,14222,8139,14233,8139,14284,8139,14345,8141,14659,8141,14731,8142,14857,8181,14873,9080,14872,9166,14871,9222,14849,9280,14790,9509,14551,9520,14524,9512,14508,9494,14488,9424,14420,9409,14407,9367,14364,9325,14320,9298,14288,9283,14272,9236,14233,9167,14199,9126,14189,8566,14189,8162,14188e" filled="t" fillcolor="#FFFFFF" stroked="f">
                <v:path arrowok="t"/>
                <v:fill/>
              </v:shape>
              <v:shape style="position:absolute;left:8139;top:14184;width:1381;height:689" coordorigin="8139,14184" coordsize="1381,689" path="m9080,14872l8674,14872,8674,14872,9080,14872e" filled="t" fillcolor="#FFFFFF" stroked="f">
                <v:path arrowok="t"/>
                <v:fill/>
              </v:shape>
              <v:shape style="position:absolute;left:8139;top:14184;width:1381;height:689" coordorigin="8139,14184" coordsize="1381,689" path="m9064,14184l9041,14184,8869,14188,8566,14189,9126,14189,9108,14187,9086,14185,9064,14184e" filled="t" fillcolor="#FFFFFF" stroked="f">
                <v:path arrowok="t"/>
                <v:fill/>
              </v:shape>
            </v:group>
            <v:group style="position:absolute;left:7831;top:13126;width:217;height:3203" coordorigin="7831,13126" coordsize="217,3203">
              <v:shape style="position:absolute;left:7831;top:13126;width:217;height:3203" coordorigin="7831,13126" coordsize="217,3203" path="m7937,13126l7865,13153,7834,13205,7831,13543,7831,14729,7831,15178,7831,15556,7832,15785,7832,15939,7832,16094,7833,16250,7875,16315,7953,16329,7978,16325,8031,16293,8048,16227,8048,14183,8048,13226,8031,13165,7976,13130,7956,13127,7937,1312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understands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carry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two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near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weight.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100" w:right="58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significance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secto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estricted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short,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ability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carry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two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301" w:lineRule="auto"/>
        <w:ind w:left="100" w:right="574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envelope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istic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vital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89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cases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imited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x20-foot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-Double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unit,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A-double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nominal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volume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1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100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necessitate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300" w:lineRule="auto"/>
        <w:ind w:left="100" w:right="57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chase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compliance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fuel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ficien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Nevert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heless,</w:t>
      </w:r>
      <w:r>
        <w:rPr>
          <w:rFonts w:ascii="Arial" w:hAnsi="Arial" w:cs="Arial" w:eastAsia="Arial"/>
          <w:sz w:val="18"/>
          <w:szCs w:val="18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such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ictable,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40" w:lineRule="auto"/>
        <w:ind w:left="1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high-tonnage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tasks,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A-Dou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</w:p>
    <w:p>
      <w:pPr>
        <w:spacing w:before="5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fers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opportunit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Safet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oductivit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benefit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co-exist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00" w:right="568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classed</w:t>
      </w:r>
      <w:r>
        <w:rPr>
          <w:rFonts w:ascii="Arial" w:hAnsi="Arial" w:cs="Arial" w:eastAsia="Arial"/>
          <w:sz w:val="18"/>
          <w:szCs w:val="18"/>
          <w:spacing w:val="2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Based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ds</w:t>
      </w:r>
      <w:r>
        <w:rPr>
          <w:rFonts w:ascii="Arial" w:hAnsi="Arial" w:cs="Arial" w:eastAsia="Arial"/>
          <w:sz w:val="18"/>
          <w:szCs w:val="18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vehicle.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assumes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compl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ance,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estrict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stringent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faces.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esea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ch</w:t>
      </w:r>
      <w:r>
        <w:rPr>
          <w:rFonts w:ascii="Arial" w:hAnsi="Arial" w:cs="Arial" w:eastAsia="Arial"/>
          <w:sz w:val="18"/>
          <w:szCs w:val="18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advises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PBS</w:t>
      </w:r>
      <w:r>
        <w:rPr>
          <w:rFonts w:ascii="Arial" w:hAnsi="Arial" w:cs="Arial" w:eastAsia="Arial"/>
          <w:sz w:val="18"/>
          <w:szCs w:val="18"/>
          <w:spacing w:val="4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trailer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combi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60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70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safer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convent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00" w:right="578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advancing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necessarily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hicle,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ements.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numbers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wish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underplay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importance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73" w:right="-20"/>
        <w:jc w:val="left"/>
        <w:tabs>
          <w:tab w:pos="106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.490055pt;margin-top:4.362906pt;width:11.099244pt;height:6.1604pt;mso-position-horizontal-relative:page;mso-position-vertical-relative:paragraph;z-index:-3906" coordorigin="710,87" coordsize="222,123">
            <v:group style="position:absolute;left:785;top:97;width:137;height:66" coordorigin="785,97" coordsize="137,66">
              <v:shape style="position:absolute;left:785;top:97;width:137;height:66" coordorigin="785,97" coordsize="137,66" path="m785,97l785,163,853,163,921,163,922,162,922,97,785,97e" filled="t" fillcolor="#FF0000" stroked="f">
                <v:path arrowok="t"/>
                <v:fill/>
              </v:shape>
            </v:group>
            <v:group style="position:absolute;left:720;top:114;width:141;height:71" coordorigin="720,114" coordsize="141,71">
              <v:shape style="position:absolute;left:720;top:114;width:141;height:71" coordorigin="720,114" coordsize="141,71" path="m777,114l774,114,744,115,734,116,732,117,729,126,726,134,722,145,720,149,720,161,720,167,720,182,722,184,727,184,728,184,729,171,737,165,756,161,776,161,776,149,727,149,726,148,729,139,732,132,735,124,736,124,753,123,756,123,759,122,777,122,777,114e" filled="t" fillcolor="#FF0000" stroked="f">
                <v:path arrowok="t"/>
                <v:fill/>
              </v:shape>
              <v:shape style="position:absolute;left:720;top:114;width:141;height:71" coordorigin="720,114" coordsize="141,71" path="m776,161l756,161,767,169,770,184,853,184,854,183,854,177,856,174,859,170,860,168,777,168,776,167,776,161e" filled="t" fillcolor="#FF0000" stroked="f">
                <v:path arrowok="t"/>
                <v:fill/>
              </v:shape>
              <v:shape style="position:absolute;left:720;top:114;width:141;height:71" coordorigin="720,114" coordsize="141,71" path="m777,122l759,122,760,123,760,145,759,145,727,149,776,149,777,122e" filled="t" fillcolor="#FF0000" stroked="f">
                <v:path arrowok="t"/>
                <v:fill/>
              </v:shape>
            </v:group>
            <v:group style="position:absolute;left:858;top:167;width:34;height:33" coordorigin="858,167" coordsize="34,33">
              <v:shape style="position:absolute;left:858;top:167;width:34;height:33" coordorigin="858,167" coordsize="34,33" path="m865,167l858,174,858,193,865,200,883,200,891,193,891,184,891,174,884,168,865,167e" filled="t" fillcolor="#FF0000" stroked="f">
                <v:path arrowok="t"/>
                <v:fill/>
              </v:shape>
            </v:group>
            <v:group style="position:absolute;left:731;top:167;width:34;height:33" coordorigin="731,167" coordsize="34,33">
              <v:shape style="position:absolute;left:731;top:167;width:34;height:33" coordorigin="731,167" coordsize="34,33" path="m758,167l737,168,731,176,732,184,731,193,739,200,756,200,765,194,765,174,758,167e" filled="t" fillcolor="#FF0000" stroked="f">
                <v:path arrowok="t"/>
                <v:fill/>
              </v:shape>
            </v:group>
            <v:group style="position:absolute;left:888;top:168;width:18;height:17" coordorigin="888,168" coordsize="18,17">
              <v:shape style="position:absolute;left:888;top:168;width:18;height:17" coordorigin="888,168" coordsize="18,17" path="m906,184l900,184,904,184,906,184e" filled="t" fillcolor="#FF0000" stroked="f">
                <v:path arrowok="t"/>
                <v:fill/>
              </v:shape>
              <v:shape style="position:absolute;left:888;top:168;width:18;height:17" coordorigin="888,168" coordsize="18,17" path="m890,168l888,168,888,169,892,173,895,177,895,183,896,184,906,184,912,183,916,181,921,180,922,179,922,168,890,16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  <w:position w:val="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660" w:bottom="0" w:left="620" w:right="440"/>
          <w:footerReference w:type="default" r:id="rId31"/>
          <w:pgSz w:w="11920" w:h="16840"/>
        </w:sectPr>
      </w:pPr>
      <w:rPr/>
    </w:p>
    <w:p>
      <w:pPr>
        <w:spacing w:before="63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357674pt;width:261.7630pt;height:.1pt;mso-position-horizontal-relative:page;mso-position-vertical-relative:paragraph;z-index:-3903" coordorigin="720,427" coordsize="5235,2">
            <v:shape style="position:absolute;left:720;top:427;width:5235;height:2" coordorigin="720,427" coordsize="5235,0" path="m720,427l5955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0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</w:rPr>
        <w:t>study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exact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407684pt;width:523.2760pt;height:.1pt;mso-position-horizontal-relative:page;mso-position-vertical-relative:paragraph;z-index:-3904" coordorigin="720,428" coordsize="10466,2">
            <v:shape style="position:absolute;left:720;top:428;width:10466;height:2" coordorigin="720,428" coordsize="10466,0" path="m720,428l11186,428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4"/>
          <w:position w:val="-1"/>
        </w:rPr>
        <w:t>EC</w:t>
      </w:r>
      <w:r>
        <w:rPr>
          <w:rFonts w:ascii="Arial" w:hAnsi="Arial" w:cs="Arial" w:eastAsia="Arial"/>
          <w:sz w:val="24"/>
          <w:szCs w:val="24"/>
          <w:color w:val="FF0000"/>
          <w:spacing w:val="6"/>
          <w:w w:val="6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Th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os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b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y</w:t>
      </w:r>
      <w:r>
        <w:rPr>
          <w:rFonts w:ascii="Arial" w:hAnsi="Arial" w:cs="Arial" w:eastAsia="Arial"/>
          <w:sz w:val="24"/>
          <w:szCs w:val="24"/>
          <w:color w:val="FF0000"/>
          <w:spacing w:val="-6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and</w:t>
      </w:r>
      <w:r>
        <w:rPr>
          <w:rFonts w:ascii="Arial" w:hAnsi="Arial" w:cs="Arial" w:eastAsia="Arial"/>
          <w:sz w:val="24"/>
          <w:szCs w:val="24"/>
          <w:color w:val="FF0000"/>
          <w:spacing w:val="-5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the</w:t>
      </w:r>
      <w:r>
        <w:rPr>
          <w:rFonts w:ascii="Arial" w:hAnsi="Arial" w:cs="Arial" w:eastAsia="Arial"/>
          <w:sz w:val="24"/>
          <w:szCs w:val="24"/>
          <w:color w:val="FF0000"/>
          <w:spacing w:val="13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A-Double</w:t>
      </w:r>
      <w:r>
        <w:rPr>
          <w:rFonts w:ascii="Arial" w:hAnsi="Arial" w:cs="Arial" w:eastAsia="Arial"/>
          <w:sz w:val="24"/>
          <w:szCs w:val="24"/>
          <w:color w:val="FF0000"/>
          <w:spacing w:val="48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$1.5</w:t>
      </w:r>
      <w:r>
        <w:rPr>
          <w:rFonts w:ascii="Arial" w:hAnsi="Arial" w:cs="Arial" w:eastAsia="Arial"/>
          <w:sz w:val="24"/>
          <w:szCs w:val="24"/>
          <w:color w:val="FF0000"/>
          <w:spacing w:val="27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million</w:t>
      </w:r>
      <w:r>
        <w:rPr>
          <w:rFonts w:ascii="Arial" w:hAnsi="Arial" w:cs="Arial" w:eastAsia="Arial"/>
          <w:sz w:val="24"/>
          <w:szCs w:val="24"/>
          <w:color w:val="FF0000"/>
          <w:spacing w:val="33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in</w:t>
      </w:r>
      <w:r>
        <w:rPr>
          <w:rFonts w:ascii="Arial" w:hAnsi="Arial" w:cs="Arial" w:eastAsia="Arial"/>
          <w:sz w:val="24"/>
          <w:szCs w:val="24"/>
          <w:color w:val="FF0000"/>
          <w:spacing w:val="7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cost</w:t>
      </w:r>
      <w:r>
        <w:rPr>
          <w:rFonts w:ascii="Arial" w:hAnsi="Arial" w:cs="Arial" w:eastAsia="Arial"/>
          <w:sz w:val="24"/>
          <w:szCs w:val="24"/>
          <w:color w:val="FF0000"/>
          <w:spacing w:val="13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ving,</w:t>
      </w:r>
      <w:r>
        <w:rPr>
          <w:rFonts w:ascii="Arial" w:hAnsi="Arial" w:cs="Arial" w:eastAsia="Arial"/>
          <w:sz w:val="24"/>
          <w:szCs w:val="24"/>
          <w:color w:val="FF0000"/>
          <w:spacing w:val="-3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550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fe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wer</w:t>
      </w:r>
      <w:r>
        <w:rPr>
          <w:rFonts w:ascii="Arial" w:hAnsi="Arial" w:cs="Arial" w:eastAsia="Arial"/>
          <w:sz w:val="24"/>
          <w:szCs w:val="24"/>
          <w:color w:val="FF0000"/>
          <w:spacing w:val="25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trucks</w:t>
      </w:r>
      <w:r>
        <w:rPr>
          <w:rFonts w:ascii="Arial" w:hAnsi="Arial" w:cs="Arial" w:eastAsia="Arial"/>
          <w:sz w:val="24"/>
          <w:szCs w:val="24"/>
          <w:color w:val="FF0000"/>
          <w:spacing w:val="38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on</w:t>
      </w:r>
      <w:r>
        <w:rPr>
          <w:rFonts w:ascii="Arial" w:hAnsi="Arial" w:cs="Arial" w:eastAsia="Arial"/>
          <w:sz w:val="24"/>
          <w:szCs w:val="24"/>
          <w:color w:val="FF0000"/>
          <w:spacing w:val="-6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oad,</w:t>
      </w:r>
      <w:r>
        <w:rPr>
          <w:rFonts w:ascii="Arial" w:hAnsi="Arial" w:cs="Arial" w:eastAsia="Arial"/>
          <w:sz w:val="24"/>
          <w:szCs w:val="24"/>
          <w:color w:val="FF0000"/>
          <w:spacing w:val="-3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superior</w:t>
      </w:r>
      <w:r>
        <w:rPr>
          <w:rFonts w:ascii="Arial" w:hAnsi="Arial" w:cs="Arial" w:eastAsia="Arial"/>
          <w:sz w:val="24"/>
          <w:szCs w:val="24"/>
          <w:color w:val="FF0000"/>
          <w:spacing w:val="25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shipping</w:t>
      </w:r>
      <w:r>
        <w:rPr>
          <w:rFonts w:ascii="Arial" w:hAnsi="Arial" w:cs="Arial" w:eastAsia="Arial"/>
          <w:sz w:val="24"/>
          <w:szCs w:val="24"/>
          <w:color w:val="FF0000"/>
          <w:spacing w:val="17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  <w:position w:val="-1"/>
        </w:rPr>
        <w:t>solution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9"/>
          <w:pgMar w:footer="120" w:header="0" w:top="700" w:bottom="300" w:left="600" w:right="460"/>
          <w:footerReference w:type="default" r:id="rId32"/>
          <w:pgSz w:w="11920" w:h="16840"/>
        </w:sectPr>
      </w:pPr>
      <w:rPr/>
    </w:p>
    <w:p>
      <w:pPr>
        <w:spacing w:before="33" w:after="0" w:line="240" w:lineRule="auto"/>
        <w:ind w:left="16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69"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69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9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</w:rPr>
        <w:t>SUBJECT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66" w:right="-4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EC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ited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plant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located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highway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intersect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Singleton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Hunter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9"/>
          <w:w w:val="94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le</w:t>
      </w:r>
      <w:r>
        <w:rPr>
          <w:rFonts w:ascii="Arial" w:hAnsi="Arial" w:cs="Arial" w:eastAsia="Arial"/>
          <w:sz w:val="18"/>
          <w:szCs w:val="18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spacing w:val="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hours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Sydne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EC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employs</w:t>
      </w:r>
    </w:p>
    <w:p>
      <w:pPr>
        <w:spacing w:before="1" w:after="0" w:line="301" w:lineRule="auto"/>
        <w:ind w:left="166" w:right="14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c.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250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turnover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c.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$250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annum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such,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eator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Hunter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9"/>
          <w:w w:val="95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ley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PRESENT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:</w:t>
      </w:r>
      <w:r>
        <w:rPr>
          <w:rFonts w:ascii="Arial" w:hAnsi="Arial" w:cs="Arial" w:eastAsia="Arial"/>
          <w:sz w:val="20"/>
          <w:szCs w:val="20"/>
          <w:color w:val="FF0000"/>
          <w:spacing w:val="1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B-DOUBL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7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NO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23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3"/>
        </w:rPr>
        <w:t>A-DOUBLE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perform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haul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301" w:lineRule="auto"/>
        <w:ind w:left="166" w:right="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EC</w:t>
      </w:r>
      <w:r>
        <w:rPr>
          <w:rFonts w:ascii="Arial" w:hAnsi="Arial" w:cs="Arial" w:eastAsia="Arial"/>
          <w:sz w:val="18"/>
          <w:szCs w:val="18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osby</w:t>
      </w:r>
      <w:r>
        <w:rPr>
          <w:rFonts w:ascii="Arial" w:hAnsi="Arial" w:cs="Arial" w:eastAsia="Arial"/>
          <w:sz w:val="18"/>
          <w:szCs w:val="18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estricted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hirty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yea</w:t>
      </w:r>
      <w:r>
        <w:rPr>
          <w:rFonts w:ascii="Arial" w:hAnsi="Arial" w:cs="Arial" w:eastAsia="Arial"/>
          <w:sz w:val="18"/>
          <w:szCs w:val="18"/>
          <w:spacing w:val="-10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-old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technolog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means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export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efrigerated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week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loaded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5.5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ighter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buyer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weights.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ised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loss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66" w:right="-4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1,771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space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wasted,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ike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superior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loss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lack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A-Double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head: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incurs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$450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load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20-foot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unit.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Each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B-Double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$1,800.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66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unwanted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bias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contain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ers,</w:t>
      </w:r>
      <w:r>
        <w:rPr>
          <w:rFonts w:ascii="Arial" w:hAnsi="Arial" w:cs="Arial" w:eastAsia="Arial"/>
          <w:sz w:val="18"/>
          <w:szCs w:val="18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loaded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closer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shippers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agents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buyers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employed.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69"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69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9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69"/>
        </w:rPr>
        <w:t>FREIGH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69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65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2"/>
        </w:rPr>
        <w:t>ASK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38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97.637787pt;margin-top:-13.27469pt;width:.1pt;height:410.945pt;mso-position-horizontal-relative:page;mso-position-vertical-relative:paragraph;z-index:-3902" coordorigin="5953,-265" coordsize="2,8219">
            <v:shape style="position:absolute;left:5953;top:-265;width:2;height:8219" coordorigin="5953,-265" coordsize="0,8219" path="m5953,-265l5953,7953e" filled="f" stroked="t" strokeweight=".2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EC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makes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35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week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tainers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Sydne</w:t>
      </w:r>
      <w:r>
        <w:rPr>
          <w:rFonts w:ascii="Arial" w:hAnsi="Arial" w:cs="Arial" w:eastAsia="Arial"/>
          <w:sz w:val="18"/>
          <w:szCs w:val="18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involves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efrigerated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c.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41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kms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Newcast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NSW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3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1,610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400km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trip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congested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esent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ly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35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trips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average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28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40-foot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units,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B-double.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7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EC</w:t>
      </w:r>
      <w:r>
        <w:rPr>
          <w:rFonts w:ascii="Arial" w:hAnsi="Arial" w:cs="Arial" w:eastAsia="Arial"/>
          <w:sz w:val="18"/>
          <w:szCs w:val="18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osby</w:t>
      </w:r>
      <w:r>
        <w:rPr>
          <w:rFonts w:ascii="Arial" w:hAnsi="Arial" w:cs="Arial" w:eastAsia="Arial"/>
          <w:sz w:val="18"/>
          <w:szCs w:val="18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Newcast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involves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England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Highway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Hunter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essway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bot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highway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moto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way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assets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designed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induce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transit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away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secondary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3" w:lineRule="auto"/>
        <w:ind w:right="9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NE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2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GAIN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1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FRO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M</w:t>
      </w:r>
      <w:r>
        <w:rPr>
          <w:rFonts w:ascii="Arial" w:hAnsi="Arial" w:cs="Arial" w:eastAsia="Arial"/>
          <w:sz w:val="20"/>
          <w:szCs w:val="20"/>
          <w:color w:val="FF0000"/>
          <w:spacing w:val="35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EMP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71"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OYIN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A-DOUBL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7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29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8"/>
        </w:rPr>
        <w:t>THE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8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FREIGH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36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65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2"/>
        </w:rPr>
        <w:t>ASK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1" w:lineRule="auto"/>
        <w:ind w:right="29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EC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osby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A-Double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assumed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tonnes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40-foot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appears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manage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PBS</w:t>
      </w:r>
      <w:r>
        <w:rPr>
          <w:rFonts w:ascii="Arial" w:hAnsi="Arial" w:cs="Arial" w:eastAsia="Arial"/>
          <w:sz w:val="18"/>
          <w:szCs w:val="18"/>
          <w:spacing w:val="4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mix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weekly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shift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A-Double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20-foot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B-Double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week.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secu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benefits: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070" w:space="529"/>
            <w:col w:w="5261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50" w:lineRule="auto"/>
        <w:ind w:left="120" w:right="59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0"/>
        </w:rPr>
        <w:t>552</w:t>
      </w:r>
      <w:r>
        <w:rPr>
          <w:rFonts w:ascii="Arial" w:hAnsi="Arial" w:cs="Arial" w:eastAsia="Arial"/>
          <w:sz w:val="24"/>
          <w:szCs w:val="24"/>
          <w:spacing w:val="2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fewer</w:t>
      </w:r>
      <w:r>
        <w:rPr>
          <w:rFonts w:ascii="Arial" w:hAnsi="Arial" w:cs="Arial" w:eastAsia="Arial"/>
          <w:sz w:val="24"/>
          <w:szCs w:val="24"/>
          <w:spacing w:val="1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truck</w:t>
      </w:r>
      <w:r>
        <w:rPr>
          <w:rFonts w:ascii="Arial" w:hAnsi="Arial" w:cs="Arial" w:eastAsia="Arial"/>
          <w:sz w:val="24"/>
          <w:szCs w:val="24"/>
          <w:spacing w:val="4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movements</w:t>
      </w:r>
      <w:r>
        <w:rPr>
          <w:rFonts w:ascii="Arial" w:hAnsi="Arial" w:cs="Arial" w:eastAsia="Arial"/>
          <w:sz w:val="24"/>
          <w:szCs w:val="24"/>
          <w:spacing w:val="-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annually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to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move</w:t>
      </w:r>
      <w:r>
        <w:rPr>
          <w:rFonts w:ascii="Arial" w:hAnsi="Arial" w:cs="Arial" w:eastAsia="Arial"/>
          <w:sz w:val="24"/>
          <w:szCs w:val="24"/>
          <w:spacing w:val="-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</w:t>
      </w:r>
      <w:r>
        <w:rPr>
          <w:rFonts w:ascii="Arial" w:hAnsi="Arial" w:cs="Arial" w:eastAsia="Arial"/>
          <w:sz w:val="24"/>
          <w:szCs w:val="24"/>
          <w:spacing w:val="-7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almost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identical</w:t>
      </w:r>
      <w:r>
        <w:rPr>
          <w:rFonts w:ascii="Arial" w:hAnsi="Arial" w:cs="Arial" w:eastAsia="Arial"/>
          <w:sz w:val="24"/>
          <w:szCs w:val="24"/>
          <w:spacing w:val="4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amount</w:t>
      </w:r>
      <w:r>
        <w:rPr>
          <w:rFonts w:ascii="Arial" w:hAnsi="Arial" w:cs="Arial" w:eastAsia="Arial"/>
          <w:sz w:val="24"/>
          <w:szCs w:val="24"/>
          <w:spacing w:val="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nearly</w:t>
      </w:r>
      <w:r>
        <w:rPr>
          <w:rFonts w:ascii="Arial" w:hAnsi="Arial" w:cs="Arial" w:eastAsia="Arial"/>
          <w:sz w:val="24"/>
          <w:szCs w:val="24"/>
          <w:spacing w:val="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60,000</w:t>
      </w:r>
      <w:r>
        <w:rPr>
          <w:rFonts w:ascii="Arial" w:hAnsi="Arial" w:cs="Arial" w:eastAsia="Arial"/>
          <w:sz w:val="24"/>
          <w:szCs w:val="24"/>
          <w:spacing w:val="4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tonnes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me</w:t>
      </w:r>
      <w:r>
        <w:rPr>
          <w:rFonts w:ascii="Arial" w:hAnsi="Arial" w:cs="Arial" w:eastAsia="Arial"/>
          <w:sz w:val="24"/>
          <w:szCs w:val="24"/>
          <w:spacing w:val="-2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10"/>
        </w:rPr>
        <w:t>t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xports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over</w:t>
      </w:r>
      <w:r>
        <w:rPr>
          <w:rFonts w:ascii="Arial" w:hAnsi="Arial" w:cs="Arial" w:eastAsia="Arial"/>
          <w:sz w:val="24"/>
          <w:szCs w:val="24"/>
          <w:spacing w:val="-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45,000kms</w:t>
      </w:r>
      <w:r>
        <w:rPr>
          <w:rFonts w:ascii="Arial" w:hAnsi="Arial" w:cs="Arial" w:eastAsia="Arial"/>
          <w:sz w:val="24"/>
          <w:szCs w:val="24"/>
          <w:spacing w:val="4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truck</w:t>
      </w:r>
      <w:r>
        <w:rPr>
          <w:rFonts w:ascii="Arial" w:hAnsi="Arial" w:cs="Arial" w:eastAsia="Arial"/>
          <w:sz w:val="24"/>
          <w:szCs w:val="24"/>
          <w:spacing w:val="4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travel</w:t>
      </w:r>
      <w:r>
        <w:rPr>
          <w:rFonts w:ascii="Arial" w:hAnsi="Arial" w:cs="Arial" w:eastAsia="Arial"/>
          <w:sz w:val="24"/>
          <w:szCs w:val="24"/>
          <w:spacing w:val="3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avoided</w:t>
      </w:r>
      <w:r>
        <w:rPr>
          <w:rFonts w:ascii="Arial" w:hAnsi="Arial" w:cs="Arial" w:eastAsia="Arial"/>
          <w:sz w:val="24"/>
          <w:szCs w:val="24"/>
          <w:spacing w:val="-7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for</w:t>
      </w:r>
      <w:r>
        <w:rPr>
          <w:rFonts w:ascii="Arial" w:hAnsi="Arial" w:cs="Arial" w:eastAsia="Arial"/>
          <w:sz w:val="24"/>
          <w:szCs w:val="24"/>
          <w:spacing w:val="2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New</w:t>
      </w:r>
      <w:r>
        <w:rPr>
          <w:rFonts w:ascii="Arial" w:hAnsi="Arial" w:cs="Arial" w:eastAsia="Arial"/>
          <w:sz w:val="24"/>
          <w:szCs w:val="24"/>
          <w:spacing w:val="-1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England</w:t>
      </w:r>
      <w:r>
        <w:rPr>
          <w:rFonts w:ascii="Arial" w:hAnsi="Arial" w:cs="Arial" w:eastAsia="Arial"/>
          <w:sz w:val="24"/>
          <w:szCs w:val="24"/>
          <w:spacing w:val="-5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roads</w:t>
      </w:r>
      <w:r>
        <w:rPr>
          <w:rFonts w:ascii="Arial" w:hAnsi="Arial" w:cs="Arial" w:eastAsia="Arial"/>
          <w:sz w:val="24"/>
          <w:szCs w:val="24"/>
          <w:spacing w:val="15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and</w:t>
      </w:r>
      <w:r>
        <w:rPr>
          <w:rFonts w:ascii="Arial" w:hAnsi="Arial" w:cs="Arial" w:eastAsia="Arial"/>
          <w:sz w:val="24"/>
          <w:szCs w:val="24"/>
          <w:spacing w:val="7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</w:rPr>
        <w:t>other</w:t>
      </w:r>
      <w:r>
        <w:rPr>
          <w:rFonts w:ascii="Arial" w:hAnsi="Arial" w:cs="Arial" w:eastAsia="Arial"/>
          <w:sz w:val="24"/>
          <w:szCs w:val="24"/>
          <w:spacing w:val="11"/>
          <w:w w:val="8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</w:rPr>
        <w:t>commuters.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20" w:right="23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0"/>
        </w:rPr>
        <w:t>An</w:t>
      </w:r>
      <w:r>
        <w:rPr>
          <w:rFonts w:ascii="Arial" w:hAnsi="Arial" w:cs="Arial" w:eastAsia="Arial"/>
          <w:sz w:val="24"/>
          <w:szCs w:val="24"/>
          <w:spacing w:val="-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annual</w:t>
      </w:r>
      <w:r>
        <w:rPr>
          <w:rFonts w:ascii="Arial" w:hAnsi="Arial" w:cs="Arial" w:eastAsia="Arial"/>
          <w:sz w:val="24"/>
          <w:szCs w:val="24"/>
          <w:spacing w:val="-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truck</w:t>
      </w:r>
      <w:r>
        <w:rPr>
          <w:rFonts w:ascii="Arial" w:hAnsi="Arial" w:cs="Arial" w:eastAsia="Arial"/>
          <w:sz w:val="24"/>
          <w:szCs w:val="24"/>
          <w:spacing w:val="4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oper</w:t>
      </w:r>
      <w:r>
        <w:rPr>
          <w:rFonts w:ascii="Arial" w:hAnsi="Arial" w:cs="Arial" w:eastAsia="Arial"/>
          <w:sz w:val="24"/>
          <w:szCs w:val="24"/>
          <w:spacing w:val="-2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ting</w:t>
      </w:r>
      <w:r>
        <w:rPr>
          <w:rFonts w:ascii="Arial" w:hAnsi="Arial" w:cs="Arial" w:eastAsia="Arial"/>
          <w:sz w:val="24"/>
          <w:szCs w:val="24"/>
          <w:spacing w:val="2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cost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saving</w:t>
      </w:r>
      <w:r>
        <w:rPr>
          <w:rFonts w:ascii="Arial" w:hAnsi="Arial" w:cs="Arial" w:eastAsia="Arial"/>
          <w:sz w:val="24"/>
          <w:szCs w:val="24"/>
          <w:spacing w:val="-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$994,000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(noting</w:t>
      </w:r>
      <w:r>
        <w:rPr>
          <w:rFonts w:ascii="Arial" w:hAnsi="Arial" w:cs="Arial" w:eastAsia="Arial"/>
          <w:sz w:val="24"/>
          <w:szCs w:val="24"/>
          <w:spacing w:val="3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marginally</w:t>
      </w:r>
      <w:r>
        <w:rPr>
          <w:rFonts w:ascii="Arial" w:hAnsi="Arial" w:cs="Arial" w:eastAsia="Arial"/>
          <w:sz w:val="24"/>
          <w:szCs w:val="24"/>
          <w:spacing w:val="3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higher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unit</w:t>
      </w:r>
      <w:r>
        <w:rPr>
          <w:rFonts w:ascii="Arial" w:hAnsi="Arial" w:cs="Arial" w:eastAsia="Arial"/>
          <w:sz w:val="24"/>
          <w:szCs w:val="24"/>
          <w:spacing w:val="2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oper</w:t>
      </w:r>
      <w:r>
        <w:rPr>
          <w:rFonts w:ascii="Arial" w:hAnsi="Arial" w:cs="Arial" w:eastAsia="Arial"/>
          <w:sz w:val="24"/>
          <w:szCs w:val="24"/>
          <w:spacing w:val="-2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ting</w:t>
      </w:r>
      <w:r>
        <w:rPr>
          <w:rFonts w:ascii="Arial" w:hAnsi="Arial" w:cs="Arial" w:eastAsia="Arial"/>
          <w:sz w:val="24"/>
          <w:szCs w:val="24"/>
          <w:spacing w:val="2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cost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for</w:t>
      </w:r>
      <w:r>
        <w:rPr>
          <w:rFonts w:ascii="Arial" w:hAnsi="Arial" w:cs="Arial" w:eastAsia="Arial"/>
          <w:sz w:val="24"/>
          <w:szCs w:val="24"/>
          <w:spacing w:val="2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the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A-Double</w:t>
      </w:r>
      <w:r>
        <w:rPr>
          <w:rFonts w:ascii="Arial" w:hAnsi="Arial" w:cs="Arial" w:eastAsia="Arial"/>
          <w:sz w:val="24"/>
          <w:szCs w:val="24"/>
          <w:spacing w:val="-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over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the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B-Double)</w:t>
      </w:r>
      <w:r>
        <w:rPr>
          <w:rFonts w:ascii="Arial" w:hAnsi="Arial" w:cs="Arial" w:eastAsia="Arial"/>
          <w:sz w:val="24"/>
          <w:szCs w:val="24"/>
          <w:spacing w:val="-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plus</w:t>
      </w:r>
      <w:r>
        <w:rPr>
          <w:rFonts w:ascii="Arial" w:hAnsi="Arial" w:cs="Arial" w:eastAsia="Arial"/>
          <w:sz w:val="24"/>
          <w:szCs w:val="24"/>
          <w:spacing w:val="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further</w:t>
      </w:r>
      <w:r>
        <w:rPr>
          <w:rFonts w:ascii="Arial" w:hAnsi="Arial" w:cs="Arial" w:eastAsia="Arial"/>
          <w:sz w:val="24"/>
          <w:szCs w:val="24"/>
          <w:spacing w:val="5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saving</w:t>
      </w:r>
      <w:r>
        <w:rPr>
          <w:rFonts w:ascii="Arial" w:hAnsi="Arial" w:cs="Arial" w:eastAsia="Arial"/>
          <w:sz w:val="24"/>
          <w:szCs w:val="24"/>
          <w:spacing w:val="-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$497,000</w:t>
      </w:r>
      <w:r>
        <w:rPr>
          <w:rFonts w:ascii="Arial" w:hAnsi="Arial" w:cs="Arial" w:eastAsia="Arial"/>
          <w:sz w:val="24"/>
          <w:szCs w:val="24"/>
          <w:spacing w:val="4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in</w:t>
      </w:r>
      <w:r>
        <w:rPr>
          <w:rFonts w:ascii="Arial" w:hAnsi="Arial" w:cs="Arial" w:eastAsia="Arial"/>
          <w:sz w:val="24"/>
          <w:szCs w:val="24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annual</w:t>
      </w:r>
      <w:r>
        <w:rPr>
          <w:rFonts w:ascii="Arial" w:hAnsi="Arial" w:cs="Arial" w:eastAsia="Arial"/>
          <w:sz w:val="24"/>
          <w:szCs w:val="24"/>
          <w:spacing w:val="-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container</w:t>
      </w:r>
      <w:r>
        <w:rPr>
          <w:rFonts w:ascii="Arial" w:hAnsi="Arial" w:cs="Arial" w:eastAsia="Arial"/>
          <w:sz w:val="24"/>
          <w:szCs w:val="24"/>
          <w:spacing w:val="3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rental</w:t>
      </w:r>
      <w:r>
        <w:rPr>
          <w:rFonts w:ascii="Arial" w:hAnsi="Arial" w:cs="Arial" w:eastAsia="Arial"/>
          <w:sz w:val="24"/>
          <w:szCs w:val="24"/>
          <w:spacing w:val="3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cost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for</w:t>
      </w:r>
      <w:r>
        <w:rPr>
          <w:rFonts w:ascii="Arial" w:hAnsi="Arial" w:cs="Arial" w:eastAsia="Arial"/>
          <w:sz w:val="24"/>
          <w:szCs w:val="24"/>
          <w:spacing w:val="2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total</w:t>
      </w:r>
      <w:r>
        <w:rPr>
          <w:rFonts w:ascii="Arial" w:hAnsi="Arial" w:cs="Arial" w:eastAsia="Arial"/>
          <w:sz w:val="24"/>
          <w:szCs w:val="24"/>
          <w:spacing w:val="4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indic</w:t>
      </w:r>
      <w:r>
        <w:rPr>
          <w:rFonts w:ascii="Arial" w:hAnsi="Arial" w:cs="Arial" w:eastAsia="Arial"/>
          <w:sz w:val="24"/>
          <w:szCs w:val="24"/>
          <w:spacing w:val="-2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tive</w:t>
      </w:r>
      <w:r>
        <w:rPr>
          <w:rFonts w:ascii="Arial" w:hAnsi="Arial" w:cs="Arial" w:eastAsia="Arial"/>
          <w:sz w:val="24"/>
          <w:szCs w:val="24"/>
          <w:spacing w:val="4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saving</w:t>
      </w:r>
      <w:r>
        <w:rPr>
          <w:rFonts w:ascii="Arial" w:hAnsi="Arial" w:cs="Arial" w:eastAsia="Arial"/>
          <w:sz w:val="24"/>
          <w:szCs w:val="24"/>
          <w:spacing w:val="-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</w:rPr>
        <w:t>of</w:t>
      </w:r>
      <w:r>
        <w:rPr>
          <w:rFonts w:ascii="Arial" w:hAnsi="Arial" w:cs="Arial" w:eastAsia="Arial"/>
          <w:sz w:val="24"/>
          <w:szCs w:val="24"/>
          <w:spacing w:val="3"/>
          <w:w w:val="8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</w:rPr>
        <w:t>almost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0"/>
        </w:rPr>
        <w:t>$1.5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million</w:t>
      </w:r>
      <w:r>
        <w:rPr>
          <w:rFonts w:ascii="Arial" w:hAnsi="Arial" w:cs="Arial" w:eastAsia="Arial"/>
          <w:sz w:val="24"/>
          <w:szCs w:val="24"/>
          <w:spacing w:val="4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annuall</w:t>
      </w:r>
      <w:r>
        <w:rPr>
          <w:rFonts w:ascii="Arial" w:hAnsi="Arial" w:cs="Arial" w:eastAsia="Arial"/>
          <w:sz w:val="24"/>
          <w:szCs w:val="24"/>
          <w:spacing w:val="-1"/>
          <w:w w:val="8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0"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8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wer</w:t>
      </w:r>
      <w:r>
        <w:rPr>
          <w:rFonts w:ascii="Arial" w:hAnsi="Arial" w:cs="Arial" w:eastAsia="Arial"/>
          <w:sz w:val="24"/>
          <w:szCs w:val="24"/>
          <w:spacing w:val="-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handling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cost/faster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2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load/unload</w:t>
      </w:r>
      <w:r>
        <w:rPr>
          <w:rFonts w:ascii="Arial" w:hAnsi="Arial" w:cs="Arial" w:eastAsia="Arial"/>
          <w:sz w:val="24"/>
          <w:szCs w:val="24"/>
          <w:spacing w:val="2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for</w:t>
      </w:r>
      <w:r>
        <w:rPr>
          <w:rFonts w:ascii="Arial" w:hAnsi="Arial" w:cs="Arial" w:eastAsia="Arial"/>
          <w:sz w:val="24"/>
          <w:szCs w:val="24"/>
          <w:spacing w:val="2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the</w:t>
      </w:r>
      <w:r>
        <w:rPr>
          <w:rFonts w:ascii="Arial" w:hAnsi="Arial" w:cs="Arial" w:eastAsia="Arial"/>
          <w:sz w:val="24"/>
          <w:szCs w:val="24"/>
          <w:spacing w:val="1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rail</w:t>
      </w:r>
      <w:r>
        <w:rPr>
          <w:rFonts w:ascii="Arial" w:hAnsi="Arial" w:cs="Arial" w:eastAsia="Arial"/>
          <w:sz w:val="24"/>
          <w:szCs w:val="24"/>
          <w:spacing w:val="3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journey</w:t>
      </w:r>
      <w:r>
        <w:rPr>
          <w:rFonts w:ascii="Arial" w:hAnsi="Arial" w:cs="Arial" w:eastAsia="Arial"/>
          <w:sz w:val="24"/>
          <w:szCs w:val="24"/>
          <w:spacing w:val="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(not</w:t>
      </w:r>
      <w:r>
        <w:rPr>
          <w:rFonts w:ascii="Arial" w:hAnsi="Arial" w:cs="Arial" w:eastAsia="Arial"/>
          <w:sz w:val="24"/>
          <w:szCs w:val="24"/>
          <w:spacing w:val="2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</w:rPr>
        <w:t>calcul</w:t>
      </w:r>
      <w:r>
        <w:rPr>
          <w:rFonts w:ascii="Arial" w:hAnsi="Arial" w:cs="Arial" w:eastAsia="Arial"/>
          <w:sz w:val="24"/>
          <w:szCs w:val="24"/>
          <w:spacing w:val="-2"/>
          <w:w w:val="8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ted).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417" w:lineRule="auto"/>
        <w:ind w:left="333" w:right="864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FF0000"/>
          <w:spacing w:val="3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  <w:b/>
          <w:bCs/>
        </w:rPr>
        <w:t>vehicle</w:t>
      </w:r>
      <w:r>
        <w:rPr>
          <w:rFonts w:ascii="Arial" w:hAnsi="Arial" w:cs="Arial" w:eastAsia="Arial"/>
          <w:sz w:val="24"/>
          <w:szCs w:val="24"/>
          <w:color w:val="FF0000"/>
          <w:spacing w:val="32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  <w:b/>
          <w:bCs/>
        </w:rPr>
        <w:t>access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3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color w:val="FF0000"/>
          <w:spacing w:val="6"/>
          <w:w w:val="8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90"/>
          <w:b/>
          <w:bCs/>
        </w:rPr>
        <w:t>inf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8"/>
          <w:b/>
          <w:bCs/>
        </w:rPr>
        <w:t>astructu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88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4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72" w:lineRule="exact"/>
        <w:ind w:left="33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0000"/>
          <w:spacing w:val="0"/>
          <w:w w:val="85"/>
          <w:b/>
          <w:bCs/>
          <w:position w:val="-1"/>
        </w:rPr>
        <w:t>investment</w:t>
      </w:r>
      <w:r>
        <w:rPr>
          <w:rFonts w:ascii="Arial" w:hAnsi="Arial" w:cs="Arial" w:eastAsia="Arial"/>
          <w:sz w:val="24"/>
          <w:szCs w:val="24"/>
          <w:color w:val="FF0000"/>
          <w:spacing w:val="5"/>
          <w:w w:val="85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100"/>
          <w:b/>
          <w:bCs/>
          <w:position w:val="-1"/>
        </w:rPr>
        <w:t>‘disconnect’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92" w:lineRule="auto"/>
        <w:ind w:left="133" w:right="56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Bette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94"/>
          <w:b/>
          <w:bCs/>
        </w:rPr>
        <w:t>vehicle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no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bein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matche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strategicall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7"/>
          <w:b/>
          <w:bCs/>
        </w:rPr>
        <w:t>to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futu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network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backe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wit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infrastructu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plans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3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investments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120" w:top="1560" w:bottom="300" w:left="600" w:right="460"/>
          <w:pgSz w:w="11920" w:h="16840"/>
        </w:sectPr>
      </w:pPr>
      <w:rPr/>
    </w:p>
    <w:p>
      <w:pPr>
        <w:spacing w:before="23" w:after="0" w:line="301" w:lineRule="auto"/>
        <w:ind w:left="133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7.637798pt;margin-top:.000015pt;width:.1pt;height:195.473pt;mso-position-horizontal-relative:page;mso-position-vertical-relative:page;z-index:-3901" coordorigin="753,0" coordsize="2,3909">
            <v:shape style="position:absolute;left:753;top:0;width:2;height:3909" coordorigin="753,0" coordsize="0,3909" path="m753,4160l753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very</w:t>
      </w:r>
      <w:r>
        <w:rPr>
          <w:rFonts w:ascii="Arial" w:hAnsi="Arial" w:cs="Arial" w:eastAsia="Arial"/>
          <w:sz w:val="18"/>
          <w:szCs w:val="18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lessons</w:t>
      </w:r>
      <w:r>
        <w:rPr>
          <w:rFonts w:ascii="Arial" w:hAnsi="Arial" w:cs="Arial" w:eastAsia="Arial"/>
          <w:sz w:val="18"/>
          <w:szCs w:val="18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learned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failed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match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</w:t>
      </w:r>
      <w:r>
        <w:rPr>
          <w:rFonts w:ascii="Arial" w:hAnsi="Arial" w:cs="Arial" w:eastAsia="Arial"/>
          <w:sz w:val="18"/>
          <w:szCs w:val="18"/>
          <w:spacing w:val="-10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ridors.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B-double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combinat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oduced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33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1990s.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2017,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ehicle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Regulator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having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eement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national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B-dou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system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operators.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3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Ideal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wish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ly-used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lots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saleya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ds</w:t>
      </w:r>
      <w:r>
        <w:rPr>
          <w:rFonts w:ascii="Arial" w:hAnsi="Arial" w:cs="Arial" w:eastAsia="Arial"/>
          <w:sz w:val="18"/>
          <w:szCs w:val="18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export,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seaports,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example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eated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up</w:t>
      </w:r>
      <w:r>
        <w:rPr>
          <w:rFonts w:ascii="Arial" w:hAnsi="Arial" w:cs="Arial" w:eastAsia="Arial"/>
          <w:sz w:val="18"/>
          <w:szCs w:val="18"/>
          <w:spacing w:val="0"/>
          <w:w w:val="112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grades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esent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benefit-cost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7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96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knowledge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national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ample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hough,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gest,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ospect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3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Instead,</w:t>
      </w:r>
      <w:r>
        <w:rPr>
          <w:rFonts w:ascii="Arial" w:hAnsi="Arial" w:cs="Arial" w:eastAsia="Arial"/>
          <w:sz w:val="18"/>
          <w:szCs w:val="18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as</w:t>
      </w:r>
      <w:r>
        <w:rPr>
          <w:rFonts w:ascii="Arial" w:hAnsi="Arial" w:cs="Arial" w:eastAsia="Arial"/>
          <w:sz w:val="18"/>
          <w:szCs w:val="18"/>
          <w:spacing w:val="-14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icated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case</w:t>
      </w:r>
      <w:r>
        <w:rPr>
          <w:rFonts w:ascii="Arial" w:hAnsi="Arial" w:cs="Arial" w:eastAsia="Arial"/>
          <w:sz w:val="18"/>
          <w:szCs w:val="18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ies,</w:t>
      </w:r>
      <w:r>
        <w:rPr>
          <w:rFonts w:ascii="Arial" w:hAnsi="Arial" w:cs="Arial" w:eastAsia="Arial"/>
          <w:sz w:val="18"/>
          <w:szCs w:val="18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ividual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trucking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operators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customers,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lots,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porters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ocessors,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hemselves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lodge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ividual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high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2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asked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engineering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assessments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conducted.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back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equests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virtual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open-ended,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delays,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uncertain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ocesses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few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guarantees.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deep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isconnect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between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innovat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ion,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priority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network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ificat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app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oval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necessar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1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unlock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33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connect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latest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enhancing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scale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net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works,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pavement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dept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hs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ignments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need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examined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possibly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upgraded.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2" w:after="0" w:line="301" w:lineRule="auto"/>
        <w:ind w:right="22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cases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is</w:t>
      </w:r>
      <w:r>
        <w:rPr>
          <w:rFonts w:ascii="Arial" w:hAnsi="Arial" w:cs="Arial" w:eastAsia="Arial"/>
          <w:sz w:val="18"/>
          <w:szCs w:val="18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government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necessary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upgrades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assets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ough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icated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planning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investment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grams.</w:t>
      </w:r>
      <w:r>
        <w:rPr>
          <w:rFonts w:ascii="Arial" w:hAnsi="Arial" w:cs="Arial" w:eastAsia="Arial"/>
          <w:sz w:val="18"/>
          <w:szCs w:val="18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This</w:t>
      </w:r>
      <w:r>
        <w:rPr>
          <w:rFonts w:ascii="Arial" w:hAnsi="Arial" w:cs="Arial" w:eastAsia="Arial"/>
          <w:sz w:val="18"/>
          <w:szCs w:val="18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task</w:t>
      </w:r>
      <w:r>
        <w:rPr>
          <w:rFonts w:ascii="Arial" w:hAnsi="Arial" w:cs="Arial" w:eastAsia="Arial"/>
          <w:sz w:val="18"/>
          <w:szCs w:val="18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left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ividual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actors</w:t>
      </w:r>
      <w:r>
        <w:rPr>
          <w:rFonts w:ascii="Arial" w:hAnsi="Arial" w:cs="Arial" w:eastAsia="Arial"/>
          <w:sz w:val="18"/>
          <w:szCs w:val="18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esolve</w:t>
      </w:r>
      <w:r>
        <w:rPr>
          <w:rFonts w:ascii="Arial" w:hAnsi="Arial" w:cs="Arial" w:eastAsia="Arial"/>
          <w:sz w:val="18"/>
          <w:szCs w:val="18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equests.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potent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ial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sense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ahead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ime,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eme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ging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high-p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economic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benefits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secu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ed,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go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beyond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object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ives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safer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2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pipel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ines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scale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inte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connected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cannot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integrated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auto"/>
        <w:ind w:right="7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98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98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98"/>
          <w:b/>
          <w:bCs/>
        </w:rPr>
        <w:t>oductivity-sappin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8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17"/>
          <w:w w:val="98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‘b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eakages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1"/>
          <w:b/>
          <w:bCs/>
        </w:rPr>
        <w:t>transport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networks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understands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‘network’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op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operable,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cannot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truly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absence</w:t>
      </w:r>
      <w:r>
        <w:rPr>
          <w:rFonts w:ascii="Arial" w:hAnsi="Arial" w:cs="Arial" w:eastAsia="Arial"/>
          <w:sz w:val="18"/>
          <w:szCs w:val="18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imised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network,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runs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common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denomi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nator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case,</w:t>
      </w:r>
      <w:r>
        <w:rPr>
          <w:rFonts w:ascii="Arial" w:hAnsi="Arial" w:cs="Arial" w:eastAsia="Arial"/>
          <w:sz w:val="18"/>
          <w:szCs w:val="18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means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less-safe</w:t>
      </w:r>
      <w:r>
        <w:rPr>
          <w:rFonts w:ascii="Arial" w:hAnsi="Arial" w:cs="Arial" w:eastAsia="Arial"/>
          <w:sz w:val="18"/>
          <w:szCs w:val="18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trail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pickup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network.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because</w:t>
      </w:r>
      <w:r>
        <w:rPr>
          <w:rFonts w:ascii="Arial" w:hAnsi="Arial" w:cs="Arial" w:eastAsia="Arial"/>
          <w:sz w:val="18"/>
          <w:szCs w:val="18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many</w:t>
      </w:r>
      <w:r>
        <w:rPr>
          <w:rFonts w:ascii="Arial" w:hAnsi="Arial" w:cs="Arial" w:eastAsia="Arial"/>
          <w:sz w:val="18"/>
          <w:szCs w:val="18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cases</w:t>
      </w:r>
      <w:r>
        <w:rPr>
          <w:rFonts w:ascii="Arial" w:hAnsi="Arial" w:cs="Arial" w:eastAsia="Arial"/>
          <w:sz w:val="18"/>
          <w:szCs w:val="18"/>
          <w:spacing w:val="-1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cost-e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‘c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oss</w:t>
      </w:r>
      <w:r>
        <w:rPr>
          <w:rFonts w:ascii="Arial" w:hAnsi="Arial" w:cs="Arial" w:eastAsia="Arial"/>
          <w:sz w:val="18"/>
          <w:szCs w:val="18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right="231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‘double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le’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mid-network.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2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Unfortunatel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cases</w:t>
      </w:r>
      <w:r>
        <w:rPr>
          <w:rFonts w:ascii="Arial" w:hAnsi="Arial" w:cs="Arial" w:eastAsia="Arial"/>
          <w:sz w:val="18"/>
          <w:szCs w:val="18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ieves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‘network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eakage’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viewed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same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way</w:t>
      </w:r>
      <w:r>
        <w:rPr>
          <w:rFonts w:ascii="Arial" w:hAnsi="Arial" w:cs="Arial" w:eastAsia="Arial"/>
          <w:sz w:val="18"/>
          <w:szCs w:val="18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ecognised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right="2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‘b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gauge’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barrier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right="363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trade.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53" w:after="0" w:line="301" w:lineRule="auto"/>
        <w:ind w:left="100" w:right="570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636993pt;margin-top:815.001038pt;width:291.638pt;height:26.889pt;mso-position-horizontal-relative:page;mso-position-vertical-relative:page;z-index:-3900" type="#_x0000_t202" filled="f" stroked="f">
            <v:textbox inset="0,0,0,0">
              <w:txbxContent>
                <w:p>
                  <w:pPr>
                    <w:spacing w:before="6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40" w:lineRule="auto"/>
                    <w:ind w:right="498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76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04"/>
                      <w:w w:val="76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76"/>
                    </w:rPr>
                    <w:t>11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03.136993pt;margin-top:0pt;width:292.139001pt;height:841.890015pt;mso-position-horizontal-relative:page;mso-position-vertical-relative:page;z-index:-3898" coordorigin="6063,0" coordsize="5843,16838">
            <v:group style="position:absolute;left:6163;top:0;width:5743;height:16300" coordorigin="6163,0" coordsize="5743,16300">
              <v:shape style="position:absolute;left:6163;top:0;width:5743;height:16300" coordorigin="6163,0" coordsize="5743,16300" path="m6163,16300l11905,16300,11905,0,6163,0,6163,16300xe" filled="t" fillcolor="#FF0000" stroked="f">
                <v:path arrowok="t"/>
                <v:fill/>
              </v:shape>
            </v:group>
            <v:group style="position:absolute;left:8330;top:14849;width:1426;height:1464" coordorigin="8330,14849" coordsize="1426,1464">
              <v:shape style="position:absolute;left:8330;top:14849;width:1426;height:1464" coordorigin="8330,14849" coordsize="1426,1464" path="m8505,14849l8330,14849,8330,16314,9756,16314,9756,16199,9152,16199,8926,16198,8919,16197,8918,16197,8507,16197,8507,15919,8912,15919,8912,15919,9754,15919,9754,15800,8507,15800,8507,15521,8912,15521,8912,15521,9752,15521,9751,15404,9309,15404,9309,15404,8912,15404,8912,15403,8507,15403,8507,15125,8920,15125,8926,15124,9750,15124,9749,15007,8505,15007,8505,14849e" filled="t" fillcolor="#FFFFFF" stroked="f">
                <v:path arrowok="t"/>
                <v:fill/>
              </v:shape>
            </v:group>
            <v:group style="position:absolute;left:9152;top:15919;width:604;height:280" coordorigin="9152,15919" coordsize="604,280">
              <v:shape style="position:absolute;left:9152;top:15919;width:604;height:280" coordorigin="9152,15919" coordsize="604,280" path="m9754,15919l9190,15919,9191,15926,9191,15932,9192,16142,9192,16184,9182,16196,9152,16199,9756,16199,9756,16197,9308,16197,9308,15919,9754,15919e" filled="t" fillcolor="#FFFFFF" stroked="f">
                <v:path arrowok="t"/>
                <v:fill/>
              </v:shape>
            </v:group>
            <v:group style="position:absolute;left:8794;top:15919;width:124;height:278" coordorigin="8794,15919" coordsize="124,278">
              <v:shape style="position:absolute;left:8794;top:15919;width:124;height:278" coordorigin="8794,15919" coordsize="124,278" path="m8912,15919l8794,15919,8794,16197,8918,16197,8912,16197,8912,15919e" filled="t" fillcolor="#FFFFFF" stroked="f">
                <v:path arrowok="t"/>
                <v:fill/>
              </v:shape>
            </v:group>
            <v:group style="position:absolute;left:9579;top:15919;width:176;height:277" coordorigin="9579,15919" coordsize="176,277">
              <v:shape style="position:absolute;left:9579;top:15919;width:176;height:277" coordorigin="9579,15919" coordsize="176,277" path="m9754,15919l9579,15919,9579,16197,9756,16197,9754,15919e" filled="t" fillcolor="#FFFFFF" stroked="f">
                <v:path arrowok="t"/>
                <v:fill/>
              </v:shape>
            </v:group>
            <v:group style="position:absolute;left:8794;top:15521;width:960;height:279" coordorigin="8794,15521" coordsize="960,279">
              <v:shape style="position:absolute;left:8794;top:15521;width:960;height:279" coordorigin="8794,15521" coordsize="960,279" path="m8912,15521l8794,15521,8794,15800,9754,15800,9754,15800,9309,15800,9309,15800,8912,15800,8912,15521e" filled="t" fillcolor="#FFFFFF" stroked="f">
                <v:path arrowok="t"/>
                <v:fill/>
              </v:shape>
            </v:group>
            <v:group style="position:absolute;left:9580;top:15522;width:174;height:278" coordorigin="9580,15522" coordsize="174,278">
              <v:shape style="position:absolute;left:9580;top:15522;width:174;height:278" coordorigin="9580,15522" coordsize="174,278" path="m9752,15522l9580,15522,9580,15800,9754,15800,9752,15522e" filled="t" fillcolor="#FFFFFF" stroked="f">
                <v:path arrowok="t"/>
                <v:fill/>
              </v:shape>
            </v:group>
            <v:group style="position:absolute;left:9190;top:15521;width:562;height:279" coordorigin="9190,15521" coordsize="562,279">
              <v:shape style="position:absolute;left:9190;top:15521;width:562;height:279" coordorigin="9190,15521" coordsize="562,279" path="m9752,15521l9190,15521,9190,15800,9309,15800,9309,15522,9752,15522,9752,15521e" filled="t" fillcolor="#FFFFFF" stroked="f">
                <v:path arrowok="t"/>
                <v:fill/>
              </v:shape>
            </v:group>
            <v:group style="position:absolute;left:9579;top:15125;width:172;height:279" coordorigin="9579,15125" coordsize="172,279">
              <v:shape style="position:absolute;left:9579;top:15125;width:172;height:279" coordorigin="9579,15125" coordsize="172,279" path="m9750,15125l9579,15125,9579,15404,9751,15404,9750,15125e" filled="t" fillcolor="#FFFFFF" stroked="f">
                <v:path arrowok="t"/>
                <v:fill/>
              </v:shape>
            </v:group>
            <v:group style="position:absolute;left:9175;top:15124;width:575;height:280" coordorigin="9175,15124" coordsize="575,280">
              <v:shape style="position:absolute;left:9175;top:15124;width:575;height:280" coordorigin="9175,15124" coordsize="575,280" path="m9750,15124l9175,15124,9188,15132,9192,15162,9192,15182,9192,15389,9191,15396,9191,15404,9309,15404,9309,15125,9750,15125,9750,15124e" filled="t" fillcolor="#FFFFFF" stroked="f">
                <v:path arrowok="t"/>
                <v:fill/>
              </v:shape>
            </v:group>
            <v:group style="position:absolute;left:8794;top:15125;width:126;height:279" coordorigin="8794,15125" coordsize="126,279">
              <v:shape style="position:absolute;left:8794;top:15125;width:126;height:279" coordorigin="8794,15125" coordsize="126,279" path="m8920,15125l8794,15125,8794,15403,8912,15403,8912,15125,8919,15125,8920,15125e" filled="t" fillcolor="#FFFFFF" stroked="f">
                <v:path arrowok="t"/>
                <v:fill/>
              </v:shape>
            </v:group>
            <v:group style="position:absolute;left:8795;top:14460;width:955;height:546" coordorigin="8795,14460" coordsize="955,546">
              <v:shape style="position:absolute;left:8795;top:14460;width:955;height:546" coordorigin="8795,14460" coordsize="955,546" path="m8910,14460l8795,14460,8795,15007,9749,15007,9749,15007,8912,15007,8912,14729,9748,14729,9747,14609,9307,14609,9307,14608,8910,14608,8910,14460e" filled="t" fillcolor="#FFFFFF" stroked="f">
                <v:path arrowok="t"/>
                <v:fill/>
              </v:shape>
            </v:group>
            <v:group style="position:absolute;left:9190;top:14729;width:559;height:278" coordorigin="9190,14729" coordsize="559,278">
              <v:shape style="position:absolute;left:9190;top:14729;width:559;height:278" coordorigin="9190,14729" coordsize="559,278" path="m9748,14729l9190,14729,9190,15007,9749,15007,9749,15006,9309,15006,9309,14729,9748,14729e" filled="t" fillcolor="#FFFFFF" stroked="f">
                <v:path arrowok="t"/>
                <v:fill/>
              </v:shape>
            </v:group>
            <v:group style="position:absolute;left:9580;top:14729;width:169;height:277" coordorigin="9580,14729" coordsize="169,277">
              <v:shape style="position:absolute;left:9580;top:14729;width:169;height:277" coordorigin="9580,14729" coordsize="169,277" path="m9748,14729l9580,14729,9580,15006,9749,15006,9748,14729e" filled="t" fillcolor="#FFFFFF" stroked="f">
                <v:path arrowok="t"/>
                <v:fill/>
              </v:shape>
            </v:group>
            <v:group style="position:absolute;left:9581;top:14459;width:167;height:150" coordorigin="9581,14459" coordsize="167,150">
              <v:shape style="position:absolute;left:9581;top:14459;width:167;height:150" coordorigin="9581,14459" coordsize="167,150" path="m9746,14459l9606,14459,9584,14463,9581,14489,9581,14609,9747,14609,9746,14459e" filled="t" fillcolor="#FFFFFF" stroked="f">
                <v:path arrowok="t"/>
                <v:fill/>
              </v:shape>
            </v:group>
            <v:group style="position:absolute;left:9191;top:14461;width:115;height:148" coordorigin="9191,14461" coordsize="115,148">
              <v:shape style="position:absolute;left:9191;top:14461;width:115;height:148" coordorigin="9191,14461" coordsize="115,148" path="m9307,14461l9191,14461,9191,14608,9307,14608,9307,14461e" filled="t" fillcolor="#FFFFFF" stroked="f">
                <v:path arrowok="t"/>
                <v:fill/>
              </v:shape>
            </v:group>
            <v:group style="position:absolute;left:6433;top:12968;width:2468;height:3360" coordorigin="6433,12968" coordsize="2468,3360">
              <v:shape style="position:absolute;left:6433;top:12968;width:2468;height:3360" coordorigin="6433,12968" coordsize="2468,3360" path="m7094,15956l7033,15961,6795,16074,6783,16114,6784,16319,6785,16323,6785,16328,7662,16309,7662,16149,7662,16109,7540,16020,7485,15993,7466,15984,7449,15975,7432,15967,7414,15960,7398,15956,7354,15956,7333,15956,7111,15956,7094,15956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7395,15956l7354,15956,7398,15956,7395,15956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7330,12968l7113,12968,7113,12998,7114,13019,7109,13038,6770,13246,6630,13330,6534,13339,6512,13339,6451,13361,6433,13420,6433,13446,6433,13460,6433,13480,6434,13501,7112,13501,7111,15956,7333,15956,7333,13863,7333,13669,7333,13506,7337,13499,8901,13499,8927,13483,8926,13401,8894,13348,8852,13338,7462,13338,7458,13337,6716,13337,6715,13332,7113,13091,7335,13091,7335,13060,7495,13060,7358,13020,7341,13010,7332,12996,7332,12973,7333,12972,7331,12971,7330,12968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8901,13499l7337,13499,7381,13500,7441,13501,8899,13500,8901,13499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7616,13338l7462,13338,8852,13338,8850,13338,8252,13338,7616,13338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7495,13060l7335,13060,8252,13333,8252,13338,8850,13338,8848,13338,8445,13338,8425,13336,8405,13331,7495,13060e" filled="t" fillcolor="#FFFFFF" stroked="f">
                <v:path arrowok="t"/>
                <v:fill/>
              </v:shape>
              <v:shape style="position:absolute;left:6433;top:12968;width:2468;height:3360" coordorigin="6433,12968" coordsize="2468,3360" path="m7335,13091l7113,13091,7113,13245,7006,13245,7006,13337,7458,13337,7445,13332,7441,13306,7441,13287,7441,13246,7335,13246,7335,13091e" filled="t" fillcolor="#FFFFFF" stroked="f">
                <v:path arrowok="t"/>
                <v:fill/>
              </v:shape>
            </v:group>
            <v:group style="position:absolute;left:8515;top:13535;width:338;height:639" coordorigin="8515,13535" coordsize="338,639">
              <v:shape style="position:absolute;left:8515;top:13535;width:338;height:639" coordorigin="8515,13535" coordsize="338,639" path="m8686,13535l8676,13536,8673,13544,8672,13552,8672,13817,8672,13848,8668,13856,8634,13874,8528,13933,8518,13946,8515,13972,8515,13990,8515,14028,8515,14173,8850,14173,8851,14170,8852,14168,8852,13990,8811,13918,8611,13918,8626,13905,8661,13886,8679,13877,8682,13875,8734,13875,8699,13856,8695,13849,8695,13834,8695,13817,8695,13795,8695,13594,8695,13548,8692,13541,8686,13535e" filled="t" fillcolor="#FFFFFF" stroked="f">
                <v:path arrowok="t"/>
                <v:fill/>
              </v:shape>
              <v:shape style="position:absolute;left:8515;top:13535;width:338;height:639" coordorigin="8515,13535" coordsize="338,639" path="m8734,13875l8682,13875,8688,13876,8704,13885,8757,13914,8756,13918,8811,13918,8763,13891,8734,13875e" filled="t" fillcolor="#FFFFFF" stroked="f">
                <v:path arrowok="t"/>
                <v:fill/>
              </v:shape>
            </v:group>
            <v:group style="position:absolute;left:6434;top:13552;width:390;height:252" coordorigin="6434,13552" coordsize="390,252">
              <v:shape style="position:absolute;left:6434;top:13552;width:390;height:252" coordorigin="6434,13552" coordsize="390,252" path="m6824,13552l6434,13552,6434,13801,6439,13802,6443,13803,6824,13803,6824,13794,6824,13552e" filled="t" fillcolor="#FFFFFF" stroked="f">
                <v:path arrowok="t"/>
                <v:fill/>
              </v:shape>
            </v:group>
            <v:group style="position:absolute;left:10138;top:15823;width:658;height:317" coordorigin="10138,15823" coordsize="658,317">
              <v:shape style="position:absolute;left:10138;top:15823;width:658;height:317" coordorigin="10138,15823" coordsize="658,317" path="m10377,15823l10138,15823,10138,15824,10138,16123,10138,16137,10140,16140,10467,16140,10467,16140,10782,16140,10795,16139,10796,16139,10796,15824,10795,15823,10377,15823e" filled="t" fillcolor="#FFFFFF" stroked="f">
                <v:path arrowok="t"/>
                <v:fill/>
              </v:shape>
            </v:group>
            <v:group style="position:absolute;left:10433;top:15902;width:676;height:340" coordorigin="10433,15902" coordsize="676,340">
              <v:shape style="position:absolute;left:10433;top:15902;width:676;height:340" coordorigin="10433,15902" coordsize="676,340" path="m11110,16140l10969,16140,10989,16141,11009,16146,11057,16185,11071,16240,11075,16242,11090,16240,11105,16231,11109,16203,11109,16175,11110,16140e" filled="t" fillcolor="#FFFFFF" stroked="f">
                <v:path arrowok="t"/>
                <v:fill/>
              </v:shape>
              <v:shape style="position:absolute;left:10433;top:15902;width:676;height:340" coordorigin="10433,15902" coordsize="676,340" path="m10609,16162l10449,16162,10444,16162,10440,16163,10433,16163,10437,16169,10440,16173,10453,16191,10461,16209,10465,16229,10466,16239,10471,16242,10852,16241,10869,16238,10876,16210,10885,16191,10897,16175,10911,16162,10834,16162,10609,16162e" filled="t" fillcolor="#FFFFFF" stroked="f">
                <v:path arrowok="t"/>
                <v:fill/>
              </v:shape>
              <v:shape style="position:absolute;left:10433;top:15902;width:676;height:340" coordorigin="10433,15902" coordsize="676,340" path="m10838,15902l10838,15902,10837,16143,10838,16159,10834,16162,10911,16162,10912,16161,10929,16150,10948,16143,10969,16140,11110,16140,11109,16126,11109,16104,11107,16082,11105,16070,11048,16070,10922,16054,10918,16051,10919,16022,10918,15946,10921,15944,11060,15944,11050,15919,11043,15914,10991,15910,10838,15902e" filled="t" fillcolor="#FFFFFF" stroked="f">
                <v:path arrowok="t"/>
                <v:fill/>
              </v:shape>
              <v:shape style="position:absolute;left:10433;top:15902;width:676;height:340" coordorigin="10433,15902" coordsize="676,340" path="m11060,15945l10943,15945,11033,15951,11038,15953,11048,15981,11069,16037,11076,16056,11073,16068,11048,16070,11105,16070,11083,16004,11076,15985,11060,15945e" filled="t" fillcolor="#FFFFFF" stroked="f">
                <v:path arrowok="t"/>
                <v:fill/>
              </v:shape>
              <v:shape style="position:absolute;left:10433;top:15902;width:676;height:340" coordorigin="10433,15902" coordsize="676,340" path="m11060,15944l10921,15944,10935,15946,10943,15945,11060,15945,11060,15944e" filled="t" fillcolor="#FFFFFF" stroked="f">
                <v:path arrowok="t"/>
                <v:fill/>
              </v:shape>
            </v:group>
            <v:group style="position:absolute;left:10286;top:16164;width:160;height:154" coordorigin="10286,16164" coordsize="160,154">
              <v:shape style="position:absolute;left:10286;top:16164;width:160;height:154" coordorigin="10286,16164" coordsize="160,154" path="m10385,16164l10314,16182,10286,16240,10288,16262,10297,16282,10310,16298,10328,16310,10348,16318,10375,16316,10431,16284,10445,16247,10443,16222,10434,16201,10422,16184,10405,16171,10385,16164e" filled="t" fillcolor="#FFFFFF" stroked="f">
                <v:path arrowok="t"/>
                <v:fill/>
              </v:shape>
            </v:group>
            <v:group style="position:absolute;left:10895;top:16164;width:158;height:156" coordorigin="10895,16164" coordsize="158,156">
              <v:shape style="position:absolute;left:10895;top:16164;width:158;height:156" coordorigin="10895,16164" coordsize="158,156" path="m10993,16164l10922,16182,10895,16231,10897,16258,10935,16310,10972,16320,10994,16317,11043,16280,11052,16239,11051,16220,11045,16202,11033,16185,11016,16172,10993,16164e" filled="t" fillcolor="#FFFFFF" stroked="f">
                <v:path arrowok="t"/>
                <v:fill/>
              </v:shape>
            </v:group>
            <v:group style="position:absolute;left:10137;top:16162;width:164;height:79" coordorigin="10137,16162" coordsize="164,79">
              <v:shape style="position:absolute;left:10137;top:16162;width:164;height:79" coordorigin="10137,16162" coordsize="164,79" path="m10139,16162l10138,16162,10138,16199,10137,16216,10140,16219,10146,16221,10184,16234,10210,16238,10231,16240,10247,16241,10262,16241,10266,16237,10266,16235,10270,16214,10278,16196,10289,16179,10299,16167,10300,16166,10301,16163,10295,16163,10290,16162,10139,16162e" filled="t" fillcolor="#FFFFFF" stroked="f">
                <v:path arrowok="t"/>
                <v:fill/>
              </v:shape>
            </v:group>
            <v:group style="position:absolute;left:6073;top:16300;width:5833;height:538" coordorigin="6073,16300" coordsize="5833,538">
              <v:shape style="position:absolute;left:6073;top:16300;width:5833;height:538" coordorigin="6073,16300" coordsize="5833,538" path="m6073,16838l11905,16838,11905,16300,6073,16300,6073,1683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interstate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gauge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gely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icated.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debilitat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70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cases,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eaucrat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perhaps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community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itudes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cess</w:t>
      </w:r>
      <w:r>
        <w:rPr>
          <w:rFonts w:ascii="Arial" w:hAnsi="Arial" w:cs="Arial" w:eastAsia="Arial"/>
          <w:sz w:val="18"/>
          <w:szCs w:val="18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lowable.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eciates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rights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heir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efe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ences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eflected,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wider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economic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deed,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hidden.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00" w:right="570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lowing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plant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overleaf)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eveals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barriers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high-p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viabil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ity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back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farme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visual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network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eakages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opportunit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fer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fixing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Once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visible,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become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easier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73" w:right="-20"/>
        <w:jc w:val="left"/>
        <w:tabs>
          <w:tab w:pos="106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.490055pt;margin-top:4.362906pt;width:11.099244pt;height:6.1604pt;mso-position-horizontal-relative:page;mso-position-vertical-relative:paragraph;z-index:-3899" coordorigin="710,87" coordsize="222,123">
            <v:group style="position:absolute;left:785;top:97;width:137;height:66" coordorigin="785,97" coordsize="137,66">
              <v:shape style="position:absolute;left:785;top:97;width:137;height:66" coordorigin="785,97" coordsize="137,66" path="m785,97l785,163,853,163,921,163,922,162,922,97,785,97e" filled="t" fillcolor="#FF0000" stroked="f">
                <v:path arrowok="t"/>
                <v:fill/>
              </v:shape>
            </v:group>
            <v:group style="position:absolute;left:720;top:114;width:141;height:71" coordorigin="720,114" coordsize="141,71">
              <v:shape style="position:absolute;left:720;top:114;width:141;height:71" coordorigin="720,114" coordsize="141,71" path="m777,114l774,114,744,115,734,116,732,117,729,126,726,134,722,145,720,149,720,161,720,167,720,182,722,184,727,184,728,184,729,171,737,165,756,161,776,161,776,149,727,149,726,148,729,139,732,132,735,124,736,124,753,123,756,123,759,122,777,122,777,114e" filled="t" fillcolor="#FF0000" stroked="f">
                <v:path arrowok="t"/>
                <v:fill/>
              </v:shape>
              <v:shape style="position:absolute;left:720;top:114;width:141;height:71" coordorigin="720,114" coordsize="141,71" path="m776,161l756,161,767,169,770,184,853,184,854,183,854,177,856,174,859,170,860,168,777,168,776,167,776,161e" filled="t" fillcolor="#FF0000" stroked="f">
                <v:path arrowok="t"/>
                <v:fill/>
              </v:shape>
              <v:shape style="position:absolute;left:720;top:114;width:141;height:71" coordorigin="720,114" coordsize="141,71" path="m777,122l759,122,760,123,760,145,759,145,727,149,776,149,777,122e" filled="t" fillcolor="#FF0000" stroked="f">
                <v:path arrowok="t"/>
                <v:fill/>
              </v:shape>
            </v:group>
            <v:group style="position:absolute;left:858;top:167;width:34;height:33" coordorigin="858,167" coordsize="34,33">
              <v:shape style="position:absolute;left:858;top:167;width:34;height:33" coordorigin="858,167" coordsize="34,33" path="m865,167l858,174,858,193,865,200,883,200,891,193,891,184,891,174,884,168,865,167e" filled="t" fillcolor="#FF0000" stroked="f">
                <v:path arrowok="t"/>
                <v:fill/>
              </v:shape>
            </v:group>
            <v:group style="position:absolute;left:731;top:167;width:34;height:33" coordorigin="731,167" coordsize="34,33">
              <v:shape style="position:absolute;left:731;top:167;width:34;height:33" coordorigin="731,167" coordsize="34,33" path="m758,167l737,168,731,176,732,184,731,193,739,200,756,200,765,194,765,174,758,167e" filled="t" fillcolor="#FF0000" stroked="f">
                <v:path arrowok="t"/>
                <v:fill/>
              </v:shape>
            </v:group>
            <v:group style="position:absolute;left:888;top:168;width:18;height:17" coordorigin="888,168" coordsize="18,17">
              <v:shape style="position:absolute;left:888;top:168;width:18;height:17" coordorigin="888,168" coordsize="18,17" path="m906,184l900,184,904,184,906,184e" filled="t" fillcolor="#FF0000" stroked="f">
                <v:path arrowok="t"/>
                <v:fill/>
              </v:shape>
              <v:shape style="position:absolute;left:888;top:168;width:18;height:17" coordorigin="888,168" coordsize="18,17" path="m890,168l888,168,888,169,892,173,895,177,895,183,896,184,906,184,912,183,916,181,921,180,922,179,922,168,890,16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  <w:position w:val="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spacing w:val="0"/>
          <w:w w:val="76"/>
          <w:position w:val="0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660" w:bottom="0" w:left="620" w:right="400"/>
          <w:footerReference w:type="default" r:id="rId33"/>
          <w:pgSz w:w="11920" w:h="16840"/>
        </w:sectPr>
      </w:pPr>
      <w:rPr/>
    </w:p>
    <w:p>
      <w:pPr>
        <w:spacing w:before="63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357674pt;width:261.5130pt;height:.1pt;mso-position-horizontal-relative:page;mso-position-vertical-relative:paragraph;z-index:-3895" coordorigin="720,427" coordsize="5230,2">
            <v:shape style="position:absolute;left:720;top:427;width:5230;height:2" coordorigin="720,427" coordsize="5230,0" path="m720,427l5950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0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</w:rPr>
        <w:t>study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exact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9.407684pt;width:523.2760pt;height:.1pt;mso-position-horizontal-relative:page;mso-position-vertical-relative:paragraph;z-index:-3896" coordorigin="720,388" coordsize="10466,2">
            <v:shape style="position:absolute;left:720;top:388;width:10466;height:2" coordorigin="720,388" coordsize="10466,0" path="m720,388l11186,388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TFI</w:t>
      </w:r>
      <w:r>
        <w:rPr>
          <w:rFonts w:ascii="Arial" w:hAnsi="Arial" w:cs="Arial" w:eastAsia="Arial"/>
          <w:sz w:val="24"/>
          <w:szCs w:val="24"/>
          <w:color w:val="FF0000"/>
          <w:spacing w:val="-4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Mur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68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ay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3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Bridge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2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-</w:t>
      </w:r>
      <w:r>
        <w:rPr>
          <w:rFonts w:ascii="Arial" w:hAnsi="Arial" w:cs="Arial" w:eastAsia="Arial"/>
          <w:sz w:val="24"/>
          <w:szCs w:val="24"/>
          <w:color w:val="FF0000"/>
          <w:spacing w:val="10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major</w:t>
      </w:r>
      <w:r>
        <w:rPr>
          <w:rFonts w:ascii="Arial" w:hAnsi="Arial" w:cs="Arial" w:eastAsia="Arial"/>
          <w:sz w:val="24"/>
          <w:szCs w:val="24"/>
          <w:color w:val="FF0000"/>
          <w:spacing w:val="11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eight</w:t>
      </w:r>
      <w:r>
        <w:rPr>
          <w:rFonts w:ascii="Arial" w:hAnsi="Arial" w:cs="Arial" w:eastAsia="Arial"/>
          <w:sz w:val="24"/>
          <w:szCs w:val="24"/>
          <w:color w:val="FF0000"/>
          <w:spacing w:val="44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task</w:t>
      </w:r>
      <w:r>
        <w:rPr>
          <w:rFonts w:ascii="Arial" w:hAnsi="Arial" w:cs="Arial" w:eastAsia="Arial"/>
          <w:sz w:val="24"/>
          <w:szCs w:val="24"/>
          <w:color w:val="FF0000"/>
          <w:spacing w:val="12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on</w:t>
      </w:r>
      <w:r>
        <w:rPr>
          <w:rFonts w:ascii="Arial" w:hAnsi="Arial" w:cs="Arial" w:eastAsia="Arial"/>
          <w:sz w:val="24"/>
          <w:szCs w:val="24"/>
          <w:color w:val="FF0000"/>
          <w:spacing w:val="-9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-7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b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oken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  <w:position w:val="-1"/>
        </w:rPr>
        <w:t>‘network’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27" w:lineRule="exact"/>
        <w:ind w:left="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97.637787pt;margin-top:16.713263pt;width:.1pt;height:590.417pt;mso-position-horizontal-relative:page;mso-position-vertical-relative:paragraph;z-index:-3894" coordorigin="5953,334" coordsize="2,11808">
            <v:shape style="position:absolute;left:5953;top:334;width:2;height:11808" coordorigin="5953,334" coordsize="0,11808" path="m5953,334l5953,12143e" filled="f" stroked="t" strokeweight=".2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  <w:position w:val="-1"/>
        </w:rPr>
        <w:t>PROFILE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700" w:bottom="0" w:left="620" w:right="460"/>
          <w:footerReference w:type="default" r:id="rId34"/>
          <w:pgSz w:w="11920" w:h="16840"/>
        </w:sectPr>
      </w:pPr>
      <w:rPr/>
    </w:p>
    <w:p>
      <w:pPr>
        <w:spacing w:before="23" w:after="0" w:line="301" w:lineRule="auto"/>
        <w:ind w:left="146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Thomas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International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ocessors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excess</w:t>
      </w:r>
      <w:r>
        <w:rPr>
          <w:rFonts w:ascii="Arial" w:hAnsi="Arial" w:cs="Arial" w:eastAsia="Arial"/>
          <w:sz w:val="18"/>
          <w:szCs w:val="18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$AUD1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2,000</w:t>
      </w:r>
      <w:r>
        <w:rPr>
          <w:rFonts w:ascii="Arial" w:hAnsi="Arial" w:cs="Arial" w:eastAsia="Arial"/>
          <w:sz w:val="18"/>
          <w:szCs w:val="18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employees.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operates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ited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ionwide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based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located,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Thomas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International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nearby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Lobet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hal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toget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egional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employ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46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volumes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plant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weekl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context,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cost-e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gains.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business</w:t>
      </w:r>
      <w:r>
        <w:rPr>
          <w:rFonts w:ascii="Arial" w:hAnsi="Arial" w:cs="Arial" w:eastAsia="Arial"/>
          <w:sz w:val="18"/>
          <w:szCs w:val="18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drawn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h-west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ria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somet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imes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afield;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exported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world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markets</w:t>
      </w:r>
      <w:r>
        <w:rPr>
          <w:rFonts w:ascii="Arial" w:hAnsi="Arial" w:cs="Arial" w:eastAsia="Arial"/>
          <w:sz w:val="18"/>
          <w:szCs w:val="18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iveries</w:t>
      </w:r>
      <w:r>
        <w:rPr>
          <w:rFonts w:ascii="Arial" w:hAnsi="Arial" w:cs="Arial" w:eastAsia="Arial"/>
          <w:sz w:val="18"/>
          <w:szCs w:val="18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extend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capitals,</w:t>
      </w:r>
      <w:r>
        <w:rPr>
          <w:rFonts w:ascii="Arial" w:hAnsi="Arial" w:cs="Arial" w:eastAsia="Arial"/>
          <w:sz w:val="18"/>
          <w:szCs w:val="18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as</w:t>
      </w:r>
      <w:r>
        <w:rPr>
          <w:rFonts w:ascii="Arial" w:hAnsi="Arial" w:cs="Arial" w:eastAsia="Arial"/>
          <w:sz w:val="18"/>
          <w:szCs w:val="18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erable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servicing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Adelaide.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5" w:lineRule="auto"/>
        <w:ind w:left="146" w:right="-52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This</w:t>
      </w:r>
      <w:r>
        <w:rPr>
          <w:rFonts w:ascii="Arial" w:hAnsi="Arial" w:cs="Arial" w:eastAsia="Arial"/>
          <w:sz w:val="19"/>
          <w:szCs w:val="19"/>
          <w:spacing w:val="-16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spacing w:val="-3"/>
          <w:w w:val="10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eight</w:t>
      </w:r>
      <w:r>
        <w:rPr>
          <w:rFonts w:ascii="Arial" w:hAnsi="Arial" w:cs="Arial" w:eastAsia="Arial"/>
          <w:sz w:val="19"/>
          <w:szCs w:val="19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task</w:t>
      </w:r>
      <w:r>
        <w:rPr>
          <w:rFonts w:ascii="Arial" w:hAnsi="Arial" w:cs="Arial" w:eastAsia="Arial"/>
          <w:sz w:val="19"/>
          <w:szCs w:val="19"/>
          <w:spacing w:val="-1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is</w:t>
      </w:r>
      <w:r>
        <w:rPr>
          <w:rFonts w:ascii="Arial" w:hAnsi="Arial" w:cs="Arial" w:eastAsia="Arial"/>
          <w:sz w:val="19"/>
          <w:szCs w:val="19"/>
          <w:spacing w:val="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95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5"/>
        </w:rPr>
        <w:t>ep</w:t>
      </w:r>
      <w:r>
        <w:rPr>
          <w:rFonts w:ascii="Arial" w:hAnsi="Arial" w:cs="Arial" w:eastAsia="Arial"/>
          <w:sz w:val="19"/>
          <w:szCs w:val="19"/>
          <w:spacing w:val="-3"/>
          <w:w w:val="95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5"/>
        </w:rPr>
        <w:t>esented</w:t>
      </w:r>
      <w:r>
        <w:rPr>
          <w:rFonts w:ascii="Arial" w:hAnsi="Arial" w:cs="Arial" w:eastAsia="Arial"/>
          <w:sz w:val="19"/>
          <w:szCs w:val="19"/>
          <w:spacing w:val="30"/>
          <w:w w:val="95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he</w:t>
      </w:r>
      <w:r>
        <w:rPr>
          <w:rFonts w:ascii="Arial" w:hAnsi="Arial" w:cs="Arial" w:eastAsia="Arial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d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iagram</w:t>
      </w:r>
      <w:r>
        <w:rPr>
          <w:rFonts w:ascii="Arial" w:hAnsi="Arial" w:cs="Arial" w:eastAsia="Arial"/>
          <w:sz w:val="19"/>
          <w:szCs w:val="19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on</w:t>
      </w:r>
      <w:r>
        <w:rPr>
          <w:rFonts w:ascii="Arial" w:hAnsi="Arial" w:cs="Arial" w:eastAsia="Arial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he</w:t>
      </w:r>
      <w:r>
        <w:rPr>
          <w:rFonts w:ascii="Arial" w:hAnsi="Arial" w:cs="Arial" w:eastAsia="Arial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nex</w:t>
      </w:r>
      <w:r>
        <w:rPr>
          <w:rFonts w:ascii="Arial" w:hAnsi="Arial" w:cs="Arial" w:eastAsia="Arial"/>
          <w:sz w:val="19"/>
          <w:szCs w:val="19"/>
          <w:spacing w:val="-1"/>
          <w:w w:val="100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page.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5" w:lineRule="auto"/>
        <w:ind w:left="146" w:right="11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DISTINC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FREIGH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GAIN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1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29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OFFER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,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2"/>
        </w:rPr>
        <w:t>DISTINCT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REGUL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73"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TOR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INCONSISTENCIE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36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</w:rPr>
        <w:t>EVIDENCE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46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interviews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visits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task</w:t>
      </w:r>
      <w:r>
        <w:rPr>
          <w:rFonts w:ascii="Arial" w:hAnsi="Arial" w:cs="Arial" w:eastAsia="Arial"/>
          <w:sz w:val="18"/>
          <w:szCs w:val="18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analysis</w:t>
      </w:r>
      <w:r>
        <w:rPr>
          <w:rFonts w:ascii="Arial" w:hAnsi="Arial" w:cs="Arial" w:eastAsia="Arial"/>
          <w:sz w:val="18"/>
          <w:szCs w:val="18"/>
          <w:spacing w:val="-1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minimum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upgrade.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46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tasks,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stage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best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istic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wide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double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saleya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ds</w:t>
      </w:r>
      <w:r>
        <w:rPr>
          <w:rFonts w:ascii="Arial" w:hAnsi="Arial" w:cs="Arial" w:eastAsia="Arial"/>
          <w:sz w:val="18"/>
          <w:szCs w:val="18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point,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western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ospect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20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geted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(see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iscussion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earl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submission).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However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ovided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transporters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TFI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Bridge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consider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end-to-end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network.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ospect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oducts,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-haul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iveries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inte</w:t>
      </w:r>
      <w:r>
        <w:rPr>
          <w:rFonts w:ascii="Arial" w:hAnsi="Arial" w:cs="Arial" w:eastAsia="Arial"/>
          <w:sz w:val="18"/>
          <w:szCs w:val="18"/>
          <w:spacing w:val="-10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ossing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oken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becomes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esent,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sent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carrier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(Qube)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7,000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movements.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85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Adelaide,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ively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steep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descent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(up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8%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ient),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rates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oute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B-Double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(Qube)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Adelaide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5" w:lineRule="auto"/>
        <w:ind w:right="24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INCONSISTEN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7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TRE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70"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TMEN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3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ACCES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15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COM</w:t>
      </w:r>
      <w:r>
        <w:rPr>
          <w:rFonts w:ascii="Arial" w:hAnsi="Arial" w:cs="Arial" w:eastAsia="Arial"/>
          <w:sz w:val="20"/>
          <w:szCs w:val="20"/>
          <w:color w:val="FF0000"/>
          <w:spacing w:val="2"/>
          <w:w w:val="70"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ARE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</w:rPr>
        <w:t>BEST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PRACTIC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3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QUEENSLAN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38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3"/>
        </w:rPr>
        <w:t>SOLUTIONS?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5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comparison,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ical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range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descent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oowoomba,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travel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Brisbane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(grad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10%).</w:t>
      </w:r>
      <w:r>
        <w:rPr>
          <w:rFonts w:ascii="Arial" w:hAnsi="Arial" w:cs="Arial" w:eastAsia="Arial"/>
          <w:sz w:val="18"/>
          <w:szCs w:val="18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A-Double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trials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A-Doubles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run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25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oowoomba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brings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iance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mance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Based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ds.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modern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trailers,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equipped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engine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ders,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left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speeds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wider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B-double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art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iculated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rigid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truck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fleet.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75" w:lineRule="auto"/>
        <w:ind w:right="19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POTENTIA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8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FO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9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C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.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7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</w:rPr>
        <w:t>80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color w:val="FF000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2"/>
        </w:rPr>
        <w:t>FREIGH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2"/>
        </w:rPr>
        <w:t>PRODUCTIVIT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  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2"/>
        </w:rPr>
        <w:t>GAI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8"/>
          <w:w w:val="72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5"/>
        </w:rPr>
        <w:t>BY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FOL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71"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OWIN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SAFE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,</w:t>
      </w:r>
      <w:r>
        <w:rPr>
          <w:rFonts w:ascii="Arial" w:hAnsi="Arial" w:cs="Arial" w:eastAsia="Arial"/>
          <w:sz w:val="20"/>
          <w:szCs w:val="20"/>
          <w:color w:val="FF0000"/>
          <w:spacing w:val="15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INNO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71"/>
        </w:rPr>
        <w:t>V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71"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TIV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1"/>
        </w:rPr>
        <w:t>BES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0"/>
        </w:rPr>
        <w:t>PRACTICE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Adopt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A-Double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oowoomba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Mu</w:t>
      </w:r>
      <w:r>
        <w:rPr>
          <w:rFonts w:ascii="Arial" w:hAnsi="Arial" w:cs="Arial" w:eastAsia="Arial"/>
          <w:sz w:val="18"/>
          <w:szCs w:val="18"/>
          <w:spacing w:val="-10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ray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80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account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upgrade,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educed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fuel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add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ional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compl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costs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emove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3,000</w:t>
      </w:r>
      <w:r>
        <w:rPr>
          <w:rFonts w:ascii="Arial" w:hAnsi="Arial" w:cs="Arial" w:eastAsia="Arial"/>
          <w:sz w:val="18"/>
          <w:szCs w:val="18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movements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Qube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establishing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omise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20-foot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+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trailer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under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curfew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iance,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give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11" w:lineRule="exact"/>
        <w:ind w:right="325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c.35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status</w:t>
      </w:r>
      <w:r>
        <w:rPr>
          <w:rFonts w:ascii="Arial" w:hAnsi="Arial" w:cs="Arial" w:eastAsia="Arial"/>
          <w:sz w:val="19"/>
          <w:szCs w:val="19"/>
          <w:spacing w:val="-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quo.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20" w:right="460"/>
          <w:cols w:num="2" w:equalWidth="0">
            <w:col w:w="5134" w:space="399"/>
            <w:col w:w="53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40" w:lineRule="auto"/>
        <w:ind w:left="373" w:right="-20"/>
        <w:jc w:val="left"/>
        <w:tabs>
          <w:tab w:pos="10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.490055pt;margin-top:4.362906pt;width:11.099244pt;height:6.1604pt;mso-position-horizontal-relative:page;mso-position-vertical-relative:paragraph;z-index:-3897" coordorigin="710,87" coordsize="222,123">
            <v:group style="position:absolute;left:785;top:97;width:137;height:66" coordorigin="785,97" coordsize="137,66">
              <v:shape style="position:absolute;left:785;top:97;width:137;height:66" coordorigin="785,97" coordsize="137,66" path="m785,97l785,163,853,163,921,163,922,162,922,97,785,97e" filled="t" fillcolor="#FF0000" stroked="f">
                <v:path arrowok="t"/>
                <v:fill/>
              </v:shape>
            </v:group>
            <v:group style="position:absolute;left:720;top:114;width:141;height:71" coordorigin="720,114" coordsize="141,71">
              <v:shape style="position:absolute;left:720;top:114;width:141;height:71" coordorigin="720,114" coordsize="141,71" path="m777,114l774,114,744,115,734,116,732,117,729,126,726,134,722,145,720,149,720,161,720,167,720,182,722,184,727,184,728,184,729,171,737,165,756,161,776,161,776,149,727,149,726,148,729,139,732,132,735,124,736,124,753,123,756,123,759,122,777,122,777,114e" filled="t" fillcolor="#FF0000" stroked="f">
                <v:path arrowok="t"/>
                <v:fill/>
              </v:shape>
              <v:shape style="position:absolute;left:720;top:114;width:141;height:71" coordorigin="720,114" coordsize="141,71" path="m776,161l756,161,767,169,770,184,853,184,854,183,854,177,856,174,859,170,860,168,777,168,776,167,776,161e" filled="t" fillcolor="#FF0000" stroked="f">
                <v:path arrowok="t"/>
                <v:fill/>
              </v:shape>
              <v:shape style="position:absolute;left:720;top:114;width:141;height:71" coordorigin="720,114" coordsize="141,71" path="m777,122l759,122,760,123,760,145,759,145,727,149,776,149,777,122e" filled="t" fillcolor="#FF0000" stroked="f">
                <v:path arrowok="t"/>
                <v:fill/>
              </v:shape>
            </v:group>
            <v:group style="position:absolute;left:858;top:167;width:34;height:33" coordorigin="858,167" coordsize="34,33">
              <v:shape style="position:absolute;left:858;top:167;width:34;height:33" coordorigin="858,167" coordsize="34,33" path="m865,167l858,174,858,193,865,200,883,200,891,193,891,184,891,174,884,168,865,167e" filled="t" fillcolor="#FF0000" stroked="f">
                <v:path arrowok="t"/>
                <v:fill/>
              </v:shape>
            </v:group>
            <v:group style="position:absolute;left:731;top:167;width:34;height:33" coordorigin="731,167" coordsize="34,33">
              <v:shape style="position:absolute;left:731;top:167;width:34;height:33" coordorigin="731,167" coordsize="34,33" path="m758,167l737,168,731,176,732,184,731,193,739,200,756,200,765,194,765,174,758,167e" filled="t" fillcolor="#FF0000" stroked="f">
                <v:path arrowok="t"/>
                <v:fill/>
              </v:shape>
            </v:group>
            <v:group style="position:absolute;left:888;top:168;width:18;height:17" coordorigin="888,168" coordsize="18,17">
              <v:shape style="position:absolute;left:888;top:168;width:18;height:17" coordorigin="888,168" coordsize="18,17" path="m906,184l900,184,904,184,906,184e" filled="t" fillcolor="#FF0000" stroked="f">
                <v:path arrowok="t"/>
                <v:fill/>
              </v:shape>
              <v:shape style="position:absolute;left:888;top:168;width:18;height:17" coordorigin="888,168" coordsize="18,17" path="m890,168l888,168,888,169,892,173,895,177,895,183,896,184,906,184,912,183,916,181,921,180,922,179,922,168,890,16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  <w:position w:val="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spacing w:val="0"/>
          <w:w w:val="82"/>
          <w:position w:val="0"/>
        </w:rPr>
        <w:t>12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20" w:right="460"/>
        </w:sectPr>
      </w:pPr>
      <w:rPr/>
    </w:p>
    <w:p>
      <w:pPr>
        <w:spacing w:before="35" w:after="0" w:line="564" w:lineRule="exact"/>
        <w:ind w:left="111" w:right="-20"/>
        <w:jc w:val="left"/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6"/>
          <w:position w:val="-2"/>
        </w:rPr>
        <w:t>Thoma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6"/>
          <w:position w:val="-2"/>
        </w:rPr>
        <w:t>s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-18"/>
          <w:w w:val="116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Foods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7"/>
          <w:position w:val="-2"/>
        </w:rPr>
        <w:t>International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-21"/>
          <w:w w:val="117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Murra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y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Bridge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1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Plant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00"/>
          <w:position w:val="-2"/>
        </w:rPr>
        <w:t>,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1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3"/>
          <w:position w:val="-2"/>
        </w:rPr>
        <w:t>Sout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3"/>
          <w:position w:val="-2"/>
        </w:rPr>
        <w:t>h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28"/>
          <w:w w:val="113"/>
          <w:position w:val="-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F4857"/>
          <w:spacing w:val="0"/>
          <w:w w:val="113"/>
          <w:position w:val="-2"/>
        </w:rPr>
        <w:t>Australia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440" w:bottom="280" w:left="700" w:right="1780"/>
          <w:footerReference w:type="default" r:id="rId35"/>
          <w:pgSz w:w="23820" w:h="16840" w:orient="landscape"/>
        </w:sectPr>
      </w:pPr>
      <w:rPr/>
    </w:p>
    <w:p>
      <w:pPr>
        <w:spacing w:before="9" w:after="0" w:line="240" w:lineRule="auto"/>
        <w:ind w:left="850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pict>
          <v:group style="position:absolute;margin-left:0pt;margin-top:71.040001pt;width:1189.439941pt;height:715.051967pt;mso-position-horizontal-relative:page;mso-position-vertical-relative:page;z-index:-3893" coordorigin="0,1421" coordsize="23789,14301">
            <v:shape style="position:absolute;left:0;top:1421;width:23789;height:13786" type="#_x0000_t75">
              <v:imagedata r:id="rId36" o:title=""/>
            </v:shape>
            <v:shape style="position:absolute;left:1498;top:13152;width:614;height:2323" type="#_x0000_t75">
              <v:imagedata r:id="rId37" o:title=""/>
            </v:shape>
            <v:group style="position:absolute;left:1421;top:6230;width:7439;height:2" coordorigin="1421,6230" coordsize="7439,2">
              <v:shape style="position:absolute;left:1421;top:6230;width:7439;height:2" coordorigin="1421,6230" coordsize="7439,0" path="m1421,6230l8860,6230e" filled="f" stroked="t" strokeweight=".959927pt" strokecolor="#4FA3BC">
                <v:path arrowok="t"/>
              </v:shape>
            </v:group>
            <v:group style="position:absolute;left:1054;top:6585;width:2;height:3974" coordorigin="1054,6585" coordsize="2,3974">
              <v:shape style="position:absolute;left:1054;top:6585;width:2;height:3974" coordorigin="1054,6585" coordsize="0,3974" path="m1054,10560l1054,6585e" filled="f" stroked="t" strokeweight="1.679873pt" strokecolor="#4FA3BC">
                <v:path arrowok="t"/>
              </v:shape>
            </v:group>
            <v:group style="position:absolute;left:1478;top:10910;width:7353;height:2" coordorigin="1478,10910" coordsize="7353,2">
              <v:shape style="position:absolute;left:1478;top:10910;width:7353;height:2" coordorigin="1478,10910" coordsize="7353,0" path="m1478,10910l8831,10910e" filled="f" stroked="t" strokeweight="1.439891pt" strokecolor="#4FA3BC">
                <v:path arrowok="t"/>
              </v:shape>
            </v:group>
            <v:group style="position:absolute;left:1401;top:11076;width:7487;height:2" coordorigin="1401,11076" coordsize="7487,2">
              <v:shape style="position:absolute;left:1401;top:11076;width:7487;height:2" coordorigin="1401,11076" coordsize="7487,0" path="m1401,11076l8889,11076e" filled="f" stroked="t" strokeweight="1.679873pt" strokecolor="#4FA3BC">
                <v:path arrowok="t"/>
              </v:shape>
            </v:group>
            <v:group style="position:absolute;left:1054;top:11424;width:2;height:4281" coordorigin="1054,11424" coordsize="2,4281">
              <v:shape style="position:absolute;left:1054;top:11424;width:2;height:4281" coordorigin="1054,11424" coordsize="0,4281" path="m1054,15705l1054,11424e" filled="f" stroked="t" strokeweight="1.679873pt" strokecolor="#4FA3BC">
                <v:path arrowok="t"/>
              </v:shape>
            </v:group>
            <v:group style="position:absolute;left:11721;top:11083;width:2361;height:2" coordorigin="11721,11083" coordsize="2361,2">
              <v:shape style="position:absolute;left:11721;top:11083;width:2361;height:2" coordorigin="11721,11083" coordsize="2361,0" path="m11721,11083l14082,11083e" filled="f" stroked="t" strokeweight="1.439891pt" strokecolor="#4FA3BC">
                <v:path arrowok="t"/>
              </v:shape>
            </v:group>
            <v:group style="position:absolute;left:11865;top:11935;width:2217;height:2" coordorigin="11865,11935" coordsize="2217,2">
              <v:shape style="position:absolute;left:11865;top:11935;width:2217;height:2" coordorigin="11865,11935" coordsize="2217,0" path="m11865,11935l14082,11935e" filled="f" stroked="t" strokeweight="1.199909pt" strokecolor="#4FA3BC">
                <v:path arrowok="t"/>
              </v:shape>
            </v:group>
            <v:group style="position:absolute;left:11846;top:12508;width:3177;height:2" coordorigin="11846,12508" coordsize="3177,2">
              <v:shape style="position:absolute;left:11846;top:12508;width:3177;height:2" coordorigin="11846,12508" coordsize="3177,0" path="m11846,12508l15023,12508e" filled="f" stroked="t" strokeweight=".959927pt" strokecolor="#4FA3BC">
                <v:path arrowok="t"/>
              </v:shape>
            </v:group>
            <v:group style="position:absolute;left:9242;top:12528;width:2;height:3139" coordorigin="9242,12528" coordsize="2,3139">
              <v:shape style="position:absolute;left:9242;top:12528;width:2;height:3139" coordorigin="9242,12528" coordsize="0,3139" path="m9242,15667l9242,12528e" filled="f" stroked="t" strokeweight="1.199909pt" strokecolor="#4FA3BC">
                <v:path arrowok="t"/>
              </v:shape>
            </v:group>
            <v:group style="position:absolute;left:19928;top:15191;width:2131;height:2" coordorigin="19928,15191" coordsize="2131,2">
              <v:shape style="position:absolute;left:19928;top:15191;width:2131;height:2" coordorigin="19928,15191" coordsize="2131,0" path="m19928,15191l22059,15191e" filled="f" stroked="t" strokeweight="1.439891pt" strokecolor="#4FA3B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00"/>
        </w:rPr>
        <w:t>TF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10"/>
        </w:rPr>
        <w:t>Murra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10"/>
        </w:rPr>
        <w:t>Bridge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69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7"/>
        </w:rPr>
        <w:t>employees: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38"/>
          <w:w w:val="107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7"/>
        </w:rPr>
        <w:t>1,600.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413" w:lineRule="exact"/>
        <w:ind w:left="869" w:right="-95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Weekl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livestoc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processed: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5,000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9"/>
        </w:rPr>
        <w:t>cattle,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422" w:lineRule="exact"/>
        <w:ind w:left="1148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50,000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9"/>
        </w:rPr>
        <w:t>stock.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234" w:lineRule="auto"/>
        <w:ind w:left="1133" w:right="666" w:firstLine="-264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Weekl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production: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1.3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5"/>
        </w:rPr>
        <w:t>million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5"/>
        </w:rPr>
        <w:t>tonne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beef;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1.35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millio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5"/>
        </w:rPr>
        <w:t>tonnes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9"/>
        </w:rPr>
        <w:t>othe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9"/>
        </w:rPr>
        <w:t>livestock.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0" w:after="0" w:line="418" w:lineRule="exact"/>
        <w:ind w:left="1143" w:right="62" w:firstLine="-274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37"/>
          <w:szCs w:val="37"/>
          <w:color w:val="50A5B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livestoc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2"/>
        </w:rPr>
        <w:t>transport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2"/>
        </w:rPr>
        <w:t>costs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92"/>
        </w:rPr>
        <w:t>SAUD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millio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dollar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3"/>
        </w:rPr>
        <w:t>annum.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0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3F4857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35" w:after="0" w:line="864" w:lineRule="exact"/>
        <w:ind w:left="1676" w:right="1955" w:firstLine="-874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67"/>
          <w:szCs w:val="67"/>
          <w:color w:val="50A5BC"/>
          <w:spacing w:val="0"/>
          <w:w w:val="138"/>
        </w:rPr>
        <w:t>Q</w:t>
      </w:r>
      <w:r>
        <w:rPr>
          <w:rFonts w:ascii="Times New Roman" w:hAnsi="Times New Roman" w:cs="Times New Roman" w:eastAsia="Times New Roman"/>
          <w:sz w:val="67"/>
          <w:szCs w:val="67"/>
          <w:color w:val="50A5BC"/>
          <w:spacing w:val="-26"/>
          <w:w w:val="138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8"/>
        </w:rPr>
        <w:t>Domestic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transport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Export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transport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Livestoc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1"/>
        </w:rPr>
        <w:t>transport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76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72.954491pt;margin-top:54.470161pt;width:368.61215pt;height:.1pt;mso-position-horizontal-relative:page;mso-position-vertical-relative:paragraph;z-index:-3892" coordorigin="1459,1089" coordsize="7372,2">
            <v:shape style="position:absolute;left:1459;top:1089;width:7372;height:2" coordorigin="1459,1089" coordsize="7372,0" path="m1459,1089l8831,1089e" filled="f" stroked="t" strokeweight="1.439891pt" strokecolor="#4FA3B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Livestoc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2"/>
        </w:rPr>
        <w:t>source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2"/>
        </w:rPr>
        <w:t>area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2"/>
        </w:rPr>
        <w:t>Adel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5"/>
          <w:w w:val="102"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10"/>
        </w:rPr>
        <w:t>ide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4" w:right="-95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TF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Murra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3"/>
        </w:rPr>
        <w:t>Bridge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F4857"/>
          <w:spacing w:val="0"/>
          <w:w w:val="108"/>
        </w:rPr>
        <w:t>Melbourne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1560" w:bottom="0" w:left="700" w:right="1780"/>
          <w:cols w:num="3" w:equalWidth="0">
            <w:col w:w="7778" w:space="3291"/>
            <w:col w:w="3164" w:space="5225"/>
            <w:col w:w="1882"/>
          </w:cols>
        </w:sectPr>
      </w:pPr>
      <w:rPr/>
    </w:p>
    <w:p>
      <w:pPr>
        <w:spacing w:before="63" w:after="0" w:line="240" w:lineRule="auto"/>
        <w:ind w:left="10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5.75pt;margin-top:.000015pt;width:559.525pt;height:841.89pt;mso-position-horizontal-relative:page;mso-position-vertical-relative:page;z-index:-3890" coordorigin="715,0" coordsize="11191,16838">
            <v:shape style="position:absolute;left:6153;top:0;width:5753;height:16838" type="#_x0000_t75">
              <v:imagedata r:id="rId39" o:title=""/>
            </v:shape>
            <v:group style="position:absolute;left:720;top:1745;width:10466;height:2" coordorigin="720,1745" coordsize="10466,2">
              <v:shape style="position:absolute;left:720;top:1745;width:10466;height:2" coordorigin="720,1745" coordsize="10466,0" path="m720,1745l11186,1745e" filled="f" stroked="t" strokeweight=".5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pt;margin-top:21.357674pt;width:261.6380pt;height:.1pt;mso-position-horizontal-relative:page;mso-position-vertical-relative:paragraph;z-index:-3889" coordorigin="720,427" coordsize="5233,2">
            <v:shape style="position:absolute;left:720;top:427;width:5233;height:2" coordorigin="720,427" coordsize="5233,0" path="m720,427l5953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0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</w:rPr>
        <w:t>study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exact"/>
        <w:ind w:left="14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TFI</w:t>
      </w:r>
      <w:r>
        <w:rPr>
          <w:rFonts w:ascii="Arial" w:hAnsi="Arial" w:cs="Arial" w:eastAsia="Arial"/>
          <w:sz w:val="24"/>
          <w:szCs w:val="24"/>
          <w:color w:val="FF0000"/>
          <w:spacing w:val="-4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Mur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68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ay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3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Bridge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20"/>
          <w:w w:val="6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-</w:t>
      </w:r>
      <w:r>
        <w:rPr>
          <w:rFonts w:ascii="Arial" w:hAnsi="Arial" w:cs="Arial" w:eastAsia="Arial"/>
          <w:sz w:val="24"/>
          <w:szCs w:val="24"/>
          <w:color w:val="FF0000"/>
          <w:spacing w:val="10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major</w:t>
      </w:r>
      <w:r>
        <w:rPr>
          <w:rFonts w:ascii="Arial" w:hAnsi="Arial" w:cs="Arial" w:eastAsia="Arial"/>
          <w:sz w:val="24"/>
          <w:szCs w:val="24"/>
          <w:color w:val="FF0000"/>
          <w:spacing w:val="11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eight</w:t>
      </w:r>
      <w:r>
        <w:rPr>
          <w:rFonts w:ascii="Arial" w:hAnsi="Arial" w:cs="Arial" w:eastAsia="Arial"/>
          <w:sz w:val="24"/>
          <w:szCs w:val="24"/>
          <w:color w:val="FF0000"/>
          <w:spacing w:val="44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task</w:t>
      </w:r>
      <w:r>
        <w:rPr>
          <w:rFonts w:ascii="Arial" w:hAnsi="Arial" w:cs="Arial" w:eastAsia="Arial"/>
          <w:sz w:val="24"/>
          <w:szCs w:val="24"/>
          <w:color w:val="FF0000"/>
          <w:spacing w:val="12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on</w:t>
      </w:r>
      <w:r>
        <w:rPr>
          <w:rFonts w:ascii="Arial" w:hAnsi="Arial" w:cs="Arial" w:eastAsia="Arial"/>
          <w:sz w:val="24"/>
          <w:szCs w:val="24"/>
          <w:color w:val="FF0000"/>
          <w:spacing w:val="-9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-7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b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5"/>
          <w:position w:val="-1"/>
        </w:rPr>
        <w:t>oken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5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8"/>
          <w:position w:val="-1"/>
        </w:rPr>
        <w:t>‘network’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301" w:lineRule="auto"/>
        <w:ind w:left="100" w:right="56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emaining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goes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40-foot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acceptable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itself,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estricted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highway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osses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into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Again,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scale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educed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movement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centages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apply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6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goes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B-dou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istribution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cent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ruganina,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estern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Highway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western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bourne;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emainder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goes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Sydne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Adelaide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(often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smal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pantechs).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B-triple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bination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interstate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saving.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B-triples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oved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highway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82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ictorian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B-triples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Bridge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bo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spacing w:val="-17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00" w:right="56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evented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detailed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weighted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average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analysis,</w:t>
      </w:r>
      <w:r>
        <w:rPr>
          <w:rFonts w:ascii="Arial" w:hAnsi="Arial" w:cs="Arial" w:eastAsia="Arial"/>
          <w:sz w:val="18"/>
          <w:szCs w:val="18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imated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easonable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savings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achieved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Murray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Bridge</w:t>
      </w:r>
      <w:r>
        <w:rPr>
          <w:rFonts w:ascii="Arial" w:hAnsi="Arial" w:cs="Arial" w:eastAsia="Arial"/>
          <w:sz w:val="18"/>
          <w:szCs w:val="18"/>
          <w:spacing w:val="-20"/>
          <w:w w:val="104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task.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inked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corridor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ensu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weight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A-Double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access,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ent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figu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esent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der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$AUD1.6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$3.6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lar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saving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Thomas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plant.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73" w:right="-20"/>
        <w:jc w:val="left"/>
        <w:tabs>
          <w:tab w:pos="10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.490055pt;margin-top:4.362906pt;width:11.099244pt;height:6.1604pt;mso-position-horizontal-relative:page;mso-position-vertical-relative:paragraph;z-index:-3891" coordorigin="710,87" coordsize="222,123">
            <v:group style="position:absolute;left:785;top:97;width:137;height:66" coordorigin="785,97" coordsize="137,66">
              <v:shape style="position:absolute;left:785;top:97;width:137;height:66" coordorigin="785,97" coordsize="137,66" path="m785,97l785,163,853,163,921,163,922,162,922,97,785,97e" filled="t" fillcolor="#FF0000" stroked="f">
                <v:path arrowok="t"/>
                <v:fill/>
              </v:shape>
            </v:group>
            <v:group style="position:absolute;left:720;top:114;width:141;height:71" coordorigin="720,114" coordsize="141,71">
              <v:shape style="position:absolute;left:720;top:114;width:141;height:71" coordorigin="720,114" coordsize="141,71" path="m777,114l774,114,744,115,734,116,732,117,729,126,726,134,722,145,720,149,720,161,720,167,720,182,722,184,727,184,728,184,729,171,737,165,756,161,776,161,776,149,727,149,726,148,729,139,732,132,735,124,736,124,753,123,756,123,759,122,777,122,777,114e" filled="t" fillcolor="#FF0000" stroked="f">
                <v:path arrowok="t"/>
                <v:fill/>
              </v:shape>
              <v:shape style="position:absolute;left:720;top:114;width:141;height:71" coordorigin="720,114" coordsize="141,71" path="m776,161l756,161,767,169,770,184,853,184,854,183,854,177,856,174,859,170,860,168,777,168,776,167,776,161e" filled="t" fillcolor="#FF0000" stroked="f">
                <v:path arrowok="t"/>
                <v:fill/>
              </v:shape>
              <v:shape style="position:absolute;left:720;top:114;width:141;height:71" coordorigin="720,114" coordsize="141,71" path="m777,122l759,122,760,123,760,145,759,145,727,149,776,149,777,122e" filled="t" fillcolor="#FF0000" stroked="f">
                <v:path arrowok="t"/>
                <v:fill/>
              </v:shape>
            </v:group>
            <v:group style="position:absolute;left:858;top:167;width:34;height:33" coordorigin="858,167" coordsize="34,33">
              <v:shape style="position:absolute;left:858;top:167;width:34;height:33" coordorigin="858,167" coordsize="34,33" path="m865,167l858,174,858,193,865,200,883,200,891,193,891,184,891,174,884,168,865,167e" filled="t" fillcolor="#FF0000" stroked="f">
                <v:path arrowok="t"/>
                <v:fill/>
              </v:shape>
            </v:group>
            <v:group style="position:absolute;left:731;top:167;width:34;height:33" coordorigin="731,167" coordsize="34,33">
              <v:shape style="position:absolute;left:731;top:167;width:34;height:33" coordorigin="731,167" coordsize="34,33" path="m758,167l737,168,731,176,732,184,731,193,739,200,756,200,765,194,765,174,758,167e" filled="t" fillcolor="#FF0000" stroked="f">
                <v:path arrowok="t"/>
                <v:fill/>
              </v:shape>
            </v:group>
            <v:group style="position:absolute;left:888;top:168;width:18;height:17" coordorigin="888,168" coordsize="18,17">
              <v:shape style="position:absolute;left:888;top:168;width:18;height:17" coordorigin="888,168" coordsize="18,17" path="m906,184l900,184,904,184,906,184e" filled="t" fillcolor="#FF0000" stroked="f">
                <v:path arrowok="t"/>
                <v:fill/>
              </v:shape>
              <v:shape style="position:absolute;left:888;top:168;width:18;height:17" coordorigin="888,168" coordsize="18,17" path="m890,168l888,168,888,169,892,173,895,177,895,183,896,184,906,184,912,183,916,181,921,180,922,179,922,168,890,16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  <w:position w:val="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  <w:position w:val="0"/>
        </w:rPr>
        <w:t>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700" w:bottom="0" w:left="620" w:right="460"/>
          <w:footerReference w:type="default" r:id="rId3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72" w:lineRule="exact"/>
        <w:ind w:left="37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0000"/>
          <w:spacing w:val="0"/>
          <w:w w:val="84"/>
          <w:b/>
          <w:bCs/>
          <w:position w:val="-1"/>
        </w:rPr>
        <w:t>Road</w:t>
      </w:r>
      <w:r>
        <w:rPr>
          <w:rFonts w:ascii="Arial" w:hAnsi="Arial" w:cs="Arial" w:eastAsia="Arial"/>
          <w:sz w:val="24"/>
          <w:szCs w:val="24"/>
          <w:color w:val="FF0000"/>
          <w:spacing w:val="-6"/>
          <w:w w:val="84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84"/>
          <w:b/>
          <w:bCs/>
          <w:position w:val="-1"/>
        </w:rPr>
        <w:t>pricing</w:t>
      </w:r>
      <w:r>
        <w:rPr>
          <w:rFonts w:ascii="Arial" w:hAnsi="Arial" w:cs="Arial" w:eastAsia="Arial"/>
          <w:sz w:val="24"/>
          <w:szCs w:val="24"/>
          <w:color w:val="FF0000"/>
          <w:spacing w:val="22"/>
          <w:w w:val="84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100"/>
          <w:b/>
          <w:bCs/>
          <w:position w:val="-1"/>
        </w:rPr>
        <w:t>eform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5"/>
          <w:pgMar w:footer="120" w:header="0" w:top="1560" w:bottom="300" w:left="600" w:right="340"/>
          <w:footerReference w:type="default" r:id="rId40"/>
          <w:pgSz w:w="11920" w:h="16840"/>
        </w:sectPr>
      </w:pPr>
      <w:rPr/>
    </w:p>
    <w:p>
      <w:pPr>
        <w:spacing w:before="23" w:after="0" w:line="300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achievable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concerned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il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l-con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ceived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oposals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cases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Road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eform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been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icy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object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governments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least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since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Commission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into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2007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7"/>
        </w:rPr>
        <w:t>RMAC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considers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essent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ial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any</w:t>
      </w:r>
      <w:r>
        <w:rPr>
          <w:rFonts w:ascii="Arial" w:hAnsi="Arial" w:cs="Arial" w:eastAsia="Arial"/>
          <w:sz w:val="18"/>
          <w:szCs w:val="18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ial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adverse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poorly-c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ialed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pric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might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advocated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heavy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trucks</w:t>
      </w:r>
      <w:r>
        <w:rPr>
          <w:rFonts w:ascii="Arial" w:hAnsi="Arial" w:cs="Arial" w:eastAsia="Arial"/>
          <w:sz w:val="18"/>
          <w:szCs w:val="18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</w:p>
    <w:p>
      <w:pPr>
        <w:spacing w:before="23" w:after="0" w:line="301" w:lineRule="auto"/>
        <w:ind w:left="20" w:right="52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emely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concerned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eases</w:t>
      </w:r>
      <w:r>
        <w:rPr>
          <w:rFonts w:ascii="Arial" w:hAnsi="Arial" w:cs="Arial" w:eastAsia="Arial"/>
          <w:sz w:val="18"/>
          <w:szCs w:val="18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entailed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arrangements,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" w:right="259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92"/>
          <w:b/>
          <w:bCs/>
        </w:rPr>
        <w:t>Scal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2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opose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93"/>
          <w:b/>
          <w:bCs/>
        </w:rPr>
        <w:t>inc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93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93"/>
          <w:b/>
          <w:bCs/>
        </w:rPr>
        <w:t>eases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20" w:right="52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Livestock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ished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col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lect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detailed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</w:t>
      </w:r>
      <w:r>
        <w:rPr>
          <w:rFonts w:ascii="Arial" w:hAnsi="Arial" w:cs="Arial" w:eastAsia="Arial"/>
          <w:sz w:val="18"/>
          <w:szCs w:val="18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detail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heavy</w:t>
      </w:r>
      <w:r>
        <w:rPr>
          <w:rFonts w:ascii="Arial" w:hAnsi="Arial" w:cs="Arial" w:eastAsia="Arial"/>
          <w:sz w:val="18"/>
          <w:szCs w:val="18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egimes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prices.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eport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being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oposed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certain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8" w:lineRule="auto"/>
        <w:ind w:right="376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369.512787pt;margin-top:22.843437pt;width:202.25pt;height:314.841pt;mso-position-horizontal-relative:page;mso-position-vertical-relative:paragraph;z-index:-3887" coordorigin="7390,457" coordsize="4045,6297">
            <v:group style="position:absolute;left:7393;top:459;width:4040;height:6230" coordorigin="7393,459" coordsize="4040,6230">
              <v:shape style="position:absolute;left:7393;top:459;width:4040;height:6230" coordorigin="7393,459" coordsize="4040,6230" path="m7393,459l7453,459,7453,6689,11253,6689,11433,6689e" filled="f" stroked="t" strokeweight=".25pt" strokecolor="#000000">
                <v:path arrowok="t"/>
              </v:shape>
            </v:group>
            <v:group style="position:absolute;left:7450;top:534;width:662;height:158" coordorigin="7450,534" coordsize="662,158">
              <v:shape style="position:absolute;left:7450;top:534;width:662;height:158" coordorigin="7450,534" coordsize="662,158" path="m7450,691l8112,691,8112,534,7450,534,7450,691e" filled="t" fillcolor="#CCFE9D" stroked="f">
                <v:path arrowok="t"/>
                <v:fill/>
              </v:shape>
            </v:group>
            <v:group style="position:absolute;left:7450;top:534;width:662;height:158" coordorigin="7450,534" coordsize="662,158">
              <v:shape style="position:absolute;left:7450;top:534;width:662;height:158" coordorigin="7450,534" coordsize="662,158" path="m7450,691l8112,691,8112,534,7450,534,7450,691xe" filled="f" stroked="t" strokeweight=".05pt" strokecolor="#000000">
                <v:path arrowok="t"/>
              </v:shape>
            </v:group>
            <v:group style="position:absolute;left:7450;top:693;width:1422;height:158" coordorigin="7450,693" coordsize="1422,158">
              <v:shape style="position:absolute;left:7450;top:693;width:1422;height:158" coordorigin="7450,693" coordsize="1422,158" path="m7450,851l8872,851,8872,693,7450,693,7450,851e" filled="t" fillcolor="#B8AC33" stroked="f">
                <v:path arrowok="t"/>
                <v:fill/>
              </v:shape>
            </v:group>
            <v:group style="position:absolute;left:7450;top:693;width:1422;height:158" coordorigin="7450,693" coordsize="1422,158">
              <v:shape style="position:absolute;left:7450;top:693;width:1422;height:158" coordorigin="7450,693" coordsize="1422,158" path="m7450,851l8872,851,8872,693,7450,693,7450,851xe" filled="f" stroked="t" strokeweight=".05pt" strokecolor="#000000">
                <v:path arrowok="t"/>
              </v:shape>
            </v:group>
            <v:group style="position:absolute;left:7450;top:853;width:662;height:158" coordorigin="7450,853" coordsize="662,158">
              <v:shape style="position:absolute;left:7450;top:853;width:662;height:158" coordorigin="7450,853" coordsize="662,158" path="m7450,1011l8112,1011,8112,853,7450,853,7450,1011e" filled="t" fillcolor="#FFFF00" stroked="f">
                <v:path arrowok="t"/>
                <v:fill/>
              </v:shape>
            </v:group>
            <v:group style="position:absolute;left:7450;top:853;width:662;height:158" coordorigin="7450,853" coordsize="662,158">
              <v:shape style="position:absolute;left:7450;top:853;width:662;height:158" coordorigin="7450,853" coordsize="662,158" path="m7450,1011l8112,1011,8112,853,7450,853,7450,1011xe" filled="f" stroked="t" strokeweight=".05pt" strokecolor="#000000">
                <v:path arrowok="t"/>
              </v:shape>
            </v:group>
            <v:group style="position:absolute;left:7450;top:1173;width:3602;height:158" coordorigin="7450,1173" coordsize="3602,158">
              <v:shape style="position:absolute;left:7450;top:1173;width:3602;height:158" coordorigin="7450,1173" coordsize="3602,158" path="m7450,1331l11052,1331,11052,1173,7450,1173,7450,1331e" filled="t" fillcolor="#008700" stroked="f">
                <v:path arrowok="t"/>
                <v:fill/>
              </v:shape>
            </v:group>
            <v:group style="position:absolute;left:7450;top:1173;width:3602;height:158" coordorigin="7450,1173" coordsize="3602,158">
              <v:shape style="position:absolute;left:7450;top:1173;width:3602;height:158" coordorigin="7450,1173" coordsize="3602,158" path="m7450,1331l11052,1331,11052,1173,7450,1173,7450,1331xe" filled="f" stroked="t" strokeweight=".05pt" strokecolor="#000000">
                <v:path arrowok="t"/>
              </v:shape>
            </v:group>
            <v:group style="position:absolute;left:7450;top:1333;width:502;height:158" coordorigin="7450,1333" coordsize="502,158">
              <v:shape style="position:absolute;left:7450;top:1333;width:502;height:158" coordorigin="7450,1333" coordsize="502,158" path="m7450,1491l7952,1491,7952,1333,7450,1333,7450,1491e" filled="t" fillcolor="#F87A7A" stroked="f">
                <v:path arrowok="t"/>
                <v:fill/>
              </v:shape>
            </v:group>
            <v:group style="position:absolute;left:7450;top:1333;width:502;height:158" coordorigin="7450,1333" coordsize="502,158">
              <v:shape style="position:absolute;left:7450;top:1333;width:502;height:158" coordorigin="7450,1333" coordsize="502,158" path="m7450,1491l7952,1491,7952,1333,7450,1333,7450,1491xe" filled="f" stroked="t" strokeweight=".05pt" strokecolor="#000000">
                <v:path arrowok="t"/>
              </v:shape>
            </v:group>
            <v:group style="position:absolute;left:7450;top:1013;width:250;height:158" coordorigin="7450,1013" coordsize="250,158">
              <v:shape style="position:absolute;left:7450;top:1013;width:250;height:158" coordorigin="7450,1013" coordsize="250,158" path="m7450,1171l7700,1171,7700,1013,7450,1013,7450,1171e" filled="t" fillcolor="#61DC1B" stroked="f">
                <v:path arrowok="t"/>
                <v:fill/>
              </v:shape>
            </v:group>
            <v:group style="position:absolute;left:7450;top:1013;width:250;height:158" coordorigin="7450,1013" coordsize="250,158">
              <v:shape style="position:absolute;left:7450;top:1013;width:250;height:158" coordorigin="7450,1013" coordsize="250,158" path="m7450,1171l7700,1171,7700,1013,7450,1013,7450,1171xe" filled="f" stroked="t" strokeweight=".05pt" strokecolor="#000000">
                <v:path arrowok="t"/>
              </v:shape>
            </v:group>
            <v:group style="position:absolute;left:7451;top:2475;width:162;height:158" coordorigin="7451,2475" coordsize="162,158">
              <v:shape style="position:absolute;left:7451;top:2475;width:162;height:158" coordorigin="7451,2475" coordsize="162,158" path="m7451,2633l7613,2633,7613,2475,7451,2475,7451,2633e" filled="t" fillcolor="#F87A7A" stroked="f">
                <v:path arrowok="t"/>
                <v:fill/>
              </v:shape>
            </v:group>
            <v:group style="position:absolute;left:7451;top:2475;width:162;height:158" coordorigin="7451,2475" coordsize="162,158">
              <v:shape style="position:absolute;left:7451;top:2475;width:162;height:158" coordorigin="7451,2475" coordsize="162,158" path="m7451,2633l7613,2633,7613,2475,7451,2475,7451,2633xe" filled="f" stroked="t" strokeweight=".15pt" strokecolor="#000000">
                <v:path arrowok="t"/>
              </v:shape>
            </v:group>
            <v:group style="position:absolute;left:7451;top:1675;width:562;height:158" coordorigin="7451,1675" coordsize="562,158">
              <v:shape style="position:absolute;left:7451;top:1675;width:562;height:158" coordorigin="7451,1675" coordsize="562,158" path="m7451,1833l8013,1833,8013,1675,7451,1675,7451,1833e" filled="t" fillcolor="#CCFE9D" stroked="f">
                <v:path arrowok="t"/>
                <v:fill/>
              </v:shape>
            </v:group>
            <v:group style="position:absolute;left:7451;top:1675;width:562;height:158" coordorigin="7451,1675" coordsize="562,158">
              <v:shape style="position:absolute;left:7451;top:1675;width:562;height:158" coordorigin="7451,1675" coordsize="562,158" path="m7451,1833l8013,1833,8013,1675,7451,1675,7451,1833xe" filled="f" stroked="t" strokeweight=".15pt" strokecolor="#000000">
                <v:path arrowok="t"/>
              </v:shape>
            </v:group>
            <v:group style="position:absolute;left:7451;top:1835;width:822;height:158" coordorigin="7451,1835" coordsize="822,158">
              <v:shape style="position:absolute;left:7451;top:1835;width:822;height:158" coordorigin="7451,1835" coordsize="822,158" path="m7451,1993l8273,1993,8273,1835,7451,1835,7451,1993e" filled="t" fillcolor="#B8AC33" stroked="f">
                <v:path arrowok="t"/>
                <v:fill/>
              </v:shape>
            </v:group>
            <v:group style="position:absolute;left:7451;top:1835;width:822;height:158" coordorigin="7451,1835" coordsize="822,158">
              <v:shape style="position:absolute;left:7451;top:1835;width:822;height:158" coordorigin="7451,1835" coordsize="822,158" path="m7451,1993l8273,1993,8273,1835,7451,1835,7451,1993xe" filled="f" stroked="t" strokeweight=".15pt" strokecolor="#000000">
                <v:path arrowok="t"/>
              </v:shape>
            </v:group>
            <v:group style="position:absolute;left:7451;top:1995;width:662;height:158" coordorigin="7451,1995" coordsize="662,158">
              <v:shape style="position:absolute;left:7451;top:1995;width:662;height:158" coordorigin="7451,1995" coordsize="662,158" path="m7451,2153l8113,2153,8113,1995,7451,1995,7451,2153e" filled="t" fillcolor="#FFFF00" stroked="f">
                <v:path arrowok="t"/>
                <v:fill/>
              </v:shape>
            </v:group>
            <v:group style="position:absolute;left:7451;top:1995;width:662;height:158" coordorigin="7451,1995" coordsize="662,158">
              <v:shape style="position:absolute;left:7451;top:1995;width:662;height:158" coordorigin="7451,1995" coordsize="662,158" path="m7451,2153l8113,2153,8113,1995,7451,1995,7451,2153xe" filled="f" stroked="t" strokeweight=".15pt" strokecolor="#000000">
                <v:path arrowok="t"/>
              </v:shape>
            </v:group>
            <v:group style="position:absolute;left:7451;top:2315;width:2642;height:158" coordorigin="7451,2315" coordsize="2642,158">
              <v:shape style="position:absolute;left:7451;top:2315;width:2642;height:158" coordorigin="7451,2315" coordsize="2642,158" path="m7451,2473l10093,2473,10093,2315,7451,2315,7451,2473e" filled="t" fillcolor="#008700" stroked="f">
                <v:path arrowok="t"/>
                <v:fill/>
              </v:shape>
            </v:group>
            <v:group style="position:absolute;left:7451;top:2315;width:2642;height:158" coordorigin="7451,2315" coordsize="2642,158">
              <v:shape style="position:absolute;left:7451;top:2315;width:2642;height:158" coordorigin="7451,2315" coordsize="2642,158" path="m7451,2473l10093,2473,10093,2315,7451,2315,7451,2473xe" filled="f" stroked="t" strokeweight=".15pt" strokecolor="#000000">
                <v:path arrowok="t"/>
              </v:shape>
            </v:group>
            <v:group style="position:absolute;left:7451;top:2155;width:362;height:158" coordorigin="7451,2155" coordsize="362,158">
              <v:shape style="position:absolute;left:7451;top:2155;width:362;height:158" coordorigin="7451,2155" coordsize="362,158" path="m7451,2313l7813,2313,7813,2155,7451,2155,7451,2313e" filled="t" fillcolor="#61DC1B" stroked="f">
                <v:path arrowok="t"/>
                <v:fill/>
              </v:shape>
            </v:group>
            <v:group style="position:absolute;left:7451;top:2155;width:362;height:158" coordorigin="7451,2155" coordsize="362,158">
              <v:shape style="position:absolute;left:7451;top:2155;width:362;height:158" coordorigin="7451,2155" coordsize="362,158" path="m7451,2313l7813,2313,7813,2155,7451,2155,7451,2313xe" filled="f" stroked="t" strokeweight=".15pt" strokecolor="#000000">
                <v:path arrowok="t"/>
              </v:shape>
            </v:group>
            <v:group style="position:absolute;left:7491;top:2835;width:2;height:158" coordorigin="7491,2835" coordsize="2,158">
              <v:shape style="position:absolute;left:7491;top:2835;width:2;height:158" coordorigin="7491,2835" coordsize="0,158" path="m7491,2835l7491,2993e" filled="f" stroked="t" strokeweight="4.0940pt" strokecolor="#CCFE9D">
                <v:path arrowok="t"/>
              </v:shape>
            </v:group>
            <v:group style="position:absolute;left:7451;top:2835;width:80;height:158" coordorigin="7451,2835" coordsize="80,158">
              <v:shape style="position:absolute;left:7451;top:2835;width:80;height:158" coordorigin="7451,2835" coordsize="80,158" path="m7451,2993l7530,2993,7530,2835,7451,2835,7451,2993xe" filled="f" stroked="t" strokeweight=".15pt" strokecolor="#000000">
                <v:path arrowok="t"/>
              </v:shape>
            </v:group>
            <v:group style="position:absolute;left:7451;top:2995;width:402;height:158" coordorigin="7451,2995" coordsize="402,158">
              <v:shape style="position:absolute;left:7451;top:2995;width:402;height:158" coordorigin="7451,2995" coordsize="402,158" path="m7451,3153l7852,3153,7852,2995,7451,2995,7451,3153e" filled="t" fillcolor="#B8AC33" stroked="f">
                <v:path arrowok="t"/>
                <v:fill/>
              </v:shape>
            </v:group>
            <v:group style="position:absolute;left:7451;top:2995;width:402;height:158" coordorigin="7451,2995" coordsize="402,158">
              <v:shape style="position:absolute;left:7451;top:2995;width:402;height:158" coordorigin="7451,2995" coordsize="402,158" path="m7451,3153l7852,3153,7852,2995,7451,2995,7451,3153xe" filled="f" stroked="t" strokeweight=".15pt" strokecolor="#000000">
                <v:path arrowok="t"/>
              </v:shape>
            </v:group>
            <v:group style="position:absolute;left:7470;top:3155;width:2;height:158" coordorigin="7470,3155" coordsize="2,158">
              <v:shape style="position:absolute;left:7470;top:3155;width:2;height:158" coordorigin="7470,3155" coordsize="0,158" path="m7470,3155l7470,3313e" filled="f" stroked="t" strokeweight="2.0470pt" strokecolor="#FFFF00">
                <v:path arrowok="t"/>
              </v:shape>
            </v:group>
            <v:group style="position:absolute;left:7451;top:3155;width:39;height:158" coordorigin="7451,3155" coordsize="39,158">
              <v:shape style="position:absolute;left:7451;top:3155;width:39;height:158" coordorigin="7451,3155" coordsize="39,158" path="m7451,3313l7490,3313,7490,3155,7451,3155,7451,3313xe" filled="f" stroked="t" strokeweight=".15pt" strokecolor="#000000">
                <v:path arrowok="t"/>
              </v:shape>
            </v:group>
            <v:group style="position:absolute;left:7451;top:3475;width:882;height:158" coordorigin="7451,3475" coordsize="882,158">
              <v:shape style="position:absolute;left:7451;top:3475;width:882;height:158" coordorigin="7451,3475" coordsize="882,158" path="m7451,3633l8332,3633,8332,3475,7451,3475,7451,3633e" filled="t" fillcolor="#008700" stroked="f">
                <v:path arrowok="t"/>
                <v:fill/>
              </v:shape>
            </v:group>
            <v:group style="position:absolute;left:7451;top:3475;width:882;height:158" coordorigin="7451,3475" coordsize="882,158">
              <v:shape style="position:absolute;left:7451;top:3475;width:882;height:158" coordorigin="7451,3475" coordsize="882,158" path="m7451,3633l8332,3633,8332,3475,7451,3475,7451,3633xe" filled="f" stroked="t" strokeweight=".15pt" strokecolor="#000000">
                <v:path arrowok="t"/>
              </v:shape>
            </v:group>
            <v:group style="position:absolute;left:7451;top:3635;width:662;height:158" coordorigin="7451,3635" coordsize="662,158">
              <v:shape style="position:absolute;left:7451;top:3635;width:662;height:158" coordorigin="7451,3635" coordsize="662,158" path="m7451,3793l8112,3793,8112,3635,7451,3635,7451,3793e" filled="t" fillcolor="#F87A7A" stroked="f">
                <v:path arrowok="t"/>
                <v:fill/>
              </v:shape>
            </v:group>
            <v:group style="position:absolute;left:7451;top:3635;width:662;height:158" coordorigin="7451,3635" coordsize="662,158">
              <v:shape style="position:absolute;left:7451;top:3635;width:662;height:158" coordorigin="7451,3635" coordsize="662,158" path="m7451,3793l8112,3793,8112,3635,7451,3635,7451,3793xe" filled="f" stroked="t" strokeweight=".15pt" strokecolor="#000000">
                <v:path arrowok="t"/>
              </v:shape>
            </v:group>
            <v:group style="position:absolute;left:7450;top:3315;width:20;height:158" coordorigin="7450,3315" coordsize="20,158">
              <v:shape style="position:absolute;left:7450;top:3315;width:20;height:158" coordorigin="7450,3315" coordsize="20,158" path="m7450,3473l7470,3473,7470,3315,7450,3315,7450,3473xe" filled="t" fillcolor="#61DC1B" stroked="f">
                <v:path arrowok="t"/>
                <v:fill/>
              </v:shape>
            </v:group>
            <v:group style="position:absolute;left:7448;top:3314;width:23;height:161" coordorigin="7448,3314" coordsize="23,161">
              <v:shape style="position:absolute;left:7448;top:3314;width:23;height:161" coordorigin="7448,3314" coordsize="23,161" path="m7448,3475l7472,3475,7472,3314,7448,3314,7448,3475xe" filled="t" fillcolor="#000000" stroked="f">
                <v:path arrowok="t"/>
                <v:fill/>
              </v:shape>
            </v:group>
            <v:group style="position:absolute;left:7491;top:3955;width:2;height:158" coordorigin="7491,3955" coordsize="2,158">
              <v:shape style="position:absolute;left:7491;top:3955;width:2;height:158" coordorigin="7491,3955" coordsize="0,158" path="m7491,3955l7491,4113e" filled="f" stroked="t" strokeweight="4.0940pt" strokecolor="#CCFE9D">
                <v:path arrowok="t"/>
              </v:shape>
            </v:group>
            <v:group style="position:absolute;left:7451;top:3955;width:80;height:158" coordorigin="7451,3955" coordsize="80,158">
              <v:shape style="position:absolute;left:7451;top:3955;width:80;height:158" coordorigin="7451,3955" coordsize="80,158" path="m7451,4113l7530,4113,7530,3955,7451,3955,7451,4113xe" filled="f" stroked="t" strokeweight=".15pt" strokecolor="#000000">
                <v:path arrowok="t"/>
              </v:shape>
            </v:group>
            <v:group style="position:absolute;left:7470;top:4115;width:2;height:158" coordorigin="7470,4115" coordsize="2,158">
              <v:shape style="position:absolute;left:7470;top:4115;width:2;height:158" coordorigin="7470,4115" coordsize="0,158" path="m7470,4115l7470,4273e" filled="f" stroked="t" strokeweight="2.0470pt" strokecolor="#B8AC33">
                <v:path arrowok="t"/>
              </v:shape>
            </v:group>
            <v:group style="position:absolute;left:7451;top:4115;width:39;height:158" coordorigin="7451,4115" coordsize="39,158">
              <v:shape style="position:absolute;left:7451;top:4115;width:39;height:158" coordorigin="7451,4115" coordsize="39,158" path="m7451,4273l7490,4273,7490,4115,7451,4115,7451,4273xe" filled="f" stroked="t" strokeweight=".15pt" strokecolor="#000000">
                <v:path arrowok="t"/>
              </v:shape>
            </v:group>
            <v:group style="position:absolute;left:7451;top:4275;width:124;height:158" coordorigin="7451,4275" coordsize="124,158">
              <v:shape style="position:absolute;left:7451;top:4275;width:124;height:158" coordorigin="7451,4275" coordsize="124,158" path="m7451,4433l7575,4433,7575,4275,7451,4275,7451,4433e" filled="t" fillcolor="#FFFF00" stroked="f">
                <v:path arrowok="t"/>
                <v:fill/>
              </v:shape>
            </v:group>
            <v:group style="position:absolute;left:7451;top:4275;width:124;height:158" coordorigin="7451,4275" coordsize="124,158">
              <v:shape style="position:absolute;left:7451;top:4275;width:124;height:158" coordorigin="7451,4275" coordsize="124,158" path="m7451,4433l7575,4433,7575,4275,7451,4275,7451,4433xe" filled="f" stroked="t" strokeweight=".15pt" strokecolor="#000000">
                <v:path arrowok="t"/>
              </v:shape>
            </v:group>
            <v:group style="position:absolute;left:7451;top:4595;width:1022;height:158" coordorigin="7451,4595" coordsize="1022,158">
              <v:shape style="position:absolute;left:7451;top:4595;width:1022;height:158" coordorigin="7451,4595" coordsize="1022,158" path="m7451,4753l8472,4753,8472,4595,7451,4595,7451,4753e" filled="t" fillcolor="#008700" stroked="f">
                <v:path arrowok="t"/>
                <v:fill/>
              </v:shape>
            </v:group>
            <v:group style="position:absolute;left:7451;top:4595;width:1022;height:158" coordorigin="7451,4595" coordsize="1022,158">
              <v:shape style="position:absolute;left:7451;top:4595;width:1022;height:158" coordorigin="7451,4595" coordsize="1022,158" path="m7451,4753l8472,4753,8472,4595,7451,4595,7451,4753xe" filled="f" stroked="t" strokeweight=".15pt" strokecolor="#000000">
                <v:path arrowok="t"/>
              </v:shape>
            </v:group>
            <v:group style="position:absolute;left:7451;top:4755;width:440;height:158" coordorigin="7451,4755" coordsize="440,158">
              <v:shape style="position:absolute;left:7451;top:4755;width:440;height:158" coordorigin="7451,4755" coordsize="440,158" path="m7451,4913l7890,4913,7890,4755,7451,4755,7451,4913e" filled="t" fillcolor="#F87A7A" stroked="f">
                <v:path arrowok="t"/>
                <v:fill/>
              </v:shape>
            </v:group>
            <v:group style="position:absolute;left:7451;top:4755;width:440;height:158" coordorigin="7451,4755" coordsize="440,158">
              <v:shape style="position:absolute;left:7451;top:4755;width:440;height:158" coordorigin="7451,4755" coordsize="440,158" path="m7451,4913l7890,4913,7890,4755,7451,4755,7451,4913xe" filled="f" stroked="t" strokeweight=".15pt" strokecolor="#000000">
                <v:path arrowok="t"/>
              </v:shape>
            </v:group>
            <v:group style="position:absolute;left:7451;top:4435;width:162;height:158" coordorigin="7451,4435" coordsize="162,158">
              <v:shape style="position:absolute;left:7451;top:4435;width:162;height:158" coordorigin="7451,4435" coordsize="162,158" path="m7451,4593l7612,4593,7612,4435,7451,4435,7451,4593e" filled="t" fillcolor="#61DC1B" stroked="f">
                <v:path arrowok="t"/>
                <v:fill/>
              </v:shape>
            </v:group>
            <v:group style="position:absolute;left:7451;top:4435;width:162;height:158" coordorigin="7451,4435" coordsize="162,158">
              <v:shape style="position:absolute;left:7451;top:4435;width:162;height:158" coordorigin="7451,4435" coordsize="162,158" path="m7451,4593l7612,4593,7612,4435,7451,4435,7451,4593xe" filled="f" stroked="t" strokeweight=".15pt" strokecolor="#000000">
                <v:path arrowok="t"/>
              </v:shape>
            </v:group>
            <v:group style="position:absolute;left:7450;top:5113;width:124;height:158" coordorigin="7450,5113" coordsize="124,158">
              <v:shape style="position:absolute;left:7450;top:5113;width:124;height:158" coordorigin="7450,5113" coordsize="124,158" path="m7450,5271l7574,5271,7574,5113,7450,5113,7450,5271e" filled="t" fillcolor="#CCFE9D" stroked="f">
                <v:path arrowok="t"/>
                <v:fill/>
              </v:shape>
            </v:group>
            <v:group style="position:absolute;left:7450;top:5113;width:124;height:158" coordorigin="7450,5113" coordsize="124,158">
              <v:shape style="position:absolute;left:7450;top:5113;width:124;height:158" coordorigin="7450,5113" coordsize="124,158" path="m7450,5271l7574,5271,7574,5113,7450,5113,7450,5271xe" filled="f" stroked="t" strokeweight=".15pt" strokecolor="#000000">
                <v:path arrowok="t"/>
              </v:shape>
            </v:group>
            <v:group style="position:absolute;left:7450;top:5273;width:219;height:158" coordorigin="7450,5273" coordsize="219,158">
              <v:shape style="position:absolute;left:7450;top:5273;width:219;height:158" coordorigin="7450,5273" coordsize="219,158" path="m7450,5431l7669,5431,7669,5273,7450,5273,7450,5431e" filled="t" fillcolor="#B8AC33" stroked="f">
                <v:path arrowok="t"/>
                <v:fill/>
              </v:shape>
            </v:group>
            <v:group style="position:absolute;left:7450;top:5273;width:219;height:158" coordorigin="7450,5273" coordsize="219,158">
              <v:shape style="position:absolute;left:7450;top:5273;width:219;height:158" coordorigin="7450,5273" coordsize="219,158" path="m7450,5431l7669,5431,7669,5273,7450,5273,7450,5431xe" filled="f" stroked="t" strokeweight=".15pt" strokecolor="#000000">
                <v:path arrowok="t"/>
              </v:shape>
            </v:group>
            <v:group style="position:absolute;left:7450;top:5433;width:278;height:158" coordorigin="7450,5433" coordsize="278,158">
              <v:shape style="position:absolute;left:7450;top:5433;width:278;height:158" coordorigin="7450,5433" coordsize="278,158" path="m7450,5591l7728,5591,7728,5433,7450,5433,7450,5591e" filled="t" fillcolor="#FFFF00" stroked="f">
                <v:path arrowok="t"/>
                <v:fill/>
              </v:shape>
            </v:group>
            <v:group style="position:absolute;left:7450;top:5433;width:278;height:158" coordorigin="7450,5433" coordsize="278,158">
              <v:shape style="position:absolute;left:7450;top:5433;width:278;height:158" coordorigin="7450,5433" coordsize="278,158" path="m7450,5591l7728,5591,7728,5433,7450,5433,7450,5591xe" filled="f" stroked="t" strokeweight=".15pt" strokecolor="#000000">
                <v:path arrowok="t"/>
              </v:shape>
            </v:group>
            <v:group style="position:absolute;left:7450;top:5753;width:510;height:158" coordorigin="7450,5753" coordsize="510,158">
              <v:shape style="position:absolute;left:7450;top:5753;width:510;height:158" coordorigin="7450,5753" coordsize="510,158" path="m7450,5911l7960,5911,7960,5753,7450,5753,7450,5911e" filled="t" fillcolor="#008700" stroked="f">
                <v:path arrowok="t"/>
                <v:fill/>
              </v:shape>
            </v:group>
            <v:group style="position:absolute;left:7450;top:5753;width:510;height:158" coordorigin="7450,5753" coordsize="510,158">
              <v:shape style="position:absolute;left:7450;top:5753;width:510;height:158" coordorigin="7450,5753" coordsize="510,158" path="m7450,5911l7960,5911,7960,5753,7450,5753,7450,5911xe" filled="f" stroked="t" strokeweight=".15pt" strokecolor="#000000">
                <v:path arrowok="t"/>
              </v:shape>
            </v:group>
            <v:group style="position:absolute;left:7490;top:5913;width:2;height:158" coordorigin="7490,5913" coordsize="2,158">
              <v:shape style="position:absolute;left:7490;top:5913;width:2;height:158" coordorigin="7490,5913" coordsize="0,158" path="m7490,5913l7490,6071e" filled="f" stroked="t" strokeweight="4.0940pt" strokecolor="#F87A7A">
                <v:path arrowok="t"/>
              </v:shape>
            </v:group>
            <v:group style="position:absolute;left:7450;top:5913;width:80;height:158" coordorigin="7450,5913" coordsize="80,158">
              <v:shape style="position:absolute;left:7450;top:5913;width:80;height:158" coordorigin="7450,5913" coordsize="80,158" path="m7450,6071l7530,6071,7530,5913,7450,5913,7450,6071xe" filled="f" stroked="t" strokeweight=".15pt" strokecolor="#000000">
                <v:path arrowok="t"/>
              </v:shape>
            </v:group>
            <v:group style="position:absolute;left:7490;top:5593;width:2;height:158" coordorigin="7490,5593" coordsize="2,158">
              <v:shape style="position:absolute;left:7490;top:5593;width:2;height:158" coordorigin="7490,5593" coordsize="0,158" path="m7490,5593l7490,5751e" filled="f" stroked="t" strokeweight="4.0940pt" strokecolor="#61DC1B">
                <v:path arrowok="t"/>
              </v:shape>
            </v:group>
            <v:group style="position:absolute;left:7450;top:5593;width:80;height:158" coordorigin="7450,5593" coordsize="80,158">
              <v:shape style="position:absolute;left:7450;top:5593;width:80;height:158" coordorigin="7450,5593" coordsize="80,158" path="m7450,5751l7530,5751,7530,5593,7450,5593,7450,5751xe" filled="f" stroked="t" strokeweight=".15pt" strokecolor="#000000">
                <v:path arrowok="t"/>
              </v:shape>
            </v:group>
            <v:group style="position:absolute;left:8333;top:6694;width:2;height:58" coordorigin="8333,6694" coordsize="2,58">
              <v:shape style="position:absolute;left:8333;top:6694;width:2;height:58" coordorigin="8333,6694" coordsize="0,58" path="m8333,6694l8333,6752e" filled="f" stroked="t" strokeweight=".15pt" strokecolor="#000000">
                <v:path arrowok="t"/>
              </v:shape>
            </v:group>
            <v:group style="position:absolute;left:8994;top:6694;width:2;height:58" coordorigin="8994,6694" coordsize="2,58">
              <v:shape style="position:absolute;left:8994;top:6694;width:2;height:58" coordorigin="8994,6694" coordsize="0,58" path="m8994,6694l8994,6752e" filled="f" stroked="t" strokeweight=".15pt" strokecolor="#000000">
                <v:path arrowok="t"/>
              </v:shape>
            </v:group>
            <v:group style="position:absolute;left:9753;top:6694;width:2;height:58" coordorigin="9753,6694" coordsize="2,58">
              <v:shape style="position:absolute;left:9753;top:6694;width:2;height:58" coordorigin="9753,6694" coordsize="0,58" path="m9753,6694l9753,6752e" filled="f" stroked="t" strokeweight=".15pt" strokecolor="#000000">
                <v:path arrowok="t"/>
              </v:shape>
            </v:group>
            <v:group style="position:absolute;left:10515;top:6694;width:2;height:58" coordorigin="10515,6694" coordsize="2,58">
              <v:shape style="position:absolute;left:10515;top:6694;width:2;height:58" coordorigin="10515,6694" coordsize="0,58" path="m10515,6694l10515,6752e" filled="f" stroked="t" strokeweight=".15pt" strokecolor="#000000">
                <v:path arrowok="t"/>
              </v:shape>
            </v:group>
            <v:group style="position:absolute;left:11277;top:6694;width:2;height:58" coordorigin="11277,6694" coordsize="2,58">
              <v:shape style="position:absolute;left:11277;top:6694;width:2;height:58" coordorigin="11277,6694" coordsize="0,58" path="m11277,6694l11277,6752e" filled="f" stroked="t" strokeweight=".1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-12"/>
          <w:w w:val="100"/>
          <w:b/>
          <w:bCs/>
        </w:rPr>
        <w:t>T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2"/>
          <w:szCs w:val="1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2:</w:t>
      </w:r>
      <w:r>
        <w:rPr>
          <w:rFonts w:ascii="Arial" w:hAnsi="Arial" w:cs="Arial" w:eastAsia="Arial"/>
          <w:sz w:val="12"/>
          <w:szCs w:val="1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  <w:b/>
          <w:bCs/>
        </w:rPr>
        <w:t>Inc</w:t>
      </w:r>
      <w:r>
        <w:rPr>
          <w:rFonts w:ascii="Arial" w:hAnsi="Arial" w:cs="Arial" w:eastAsia="Arial"/>
          <w:sz w:val="12"/>
          <w:szCs w:val="12"/>
          <w:spacing w:val="-2"/>
          <w:w w:val="95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95"/>
          <w:b/>
          <w:bCs/>
        </w:rPr>
        <w:t>ease</w:t>
      </w:r>
      <w:r>
        <w:rPr>
          <w:rFonts w:ascii="Arial" w:hAnsi="Arial" w:cs="Arial" w:eastAsia="Arial"/>
          <w:sz w:val="12"/>
          <w:szCs w:val="12"/>
          <w:spacing w:val="6"/>
          <w:w w:val="95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elative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2"/>
          <w:szCs w:val="1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-9"/>
          <w:w w:val="100"/>
          <w:b/>
          <w:bCs/>
        </w:rPr>
        <w:t>P</w:t>
      </w:r>
      <w:r>
        <w:rPr>
          <w:rFonts w:ascii="Arial" w:hAnsi="Arial" w:cs="Arial" w:eastAsia="Arial"/>
          <w:sz w:val="12"/>
          <w:szCs w:val="12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YGO</w:t>
      </w:r>
      <w:r>
        <w:rPr>
          <w:rFonts w:ascii="Arial" w:hAnsi="Arial" w:cs="Arial" w:eastAsia="Arial"/>
          <w:sz w:val="12"/>
          <w:szCs w:val="1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  <w:b/>
          <w:bCs/>
        </w:rPr>
        <w:t>cha</w:t>
      </w:r>
      <w:r>
        <w:rPr>
          <w:rFonts w:ascii="Arial" w:hAnsi="Arial" w:cs="Arial" w:eastAsia="Arial"/>
          <w:sz w:val="12"/>
          <w:szCs w:val="12"/>
          <w:spacing w:val="-2"/>
          <w:w w:val="94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94"/>
          <w:b/>
          <w:bCs/>
        </w:rPr>
        <w:t>ges</w:t>
      </w:r>
      <w:r>
        <w:rPr>
          <w:rFonts w:ascii="Arial" w:hAnsi="Arial" w:cs="Arial" w:eastAsia="Arial"/>
          <w:sz w:val="12"/>
          <w:szCs w:val="12"/>
          <w:spacing w:val="8"/>
          <w:w w:val="94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2"/>
          <w:szCs w:val="1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12"/>
          <w:szCs w:val="1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12"/>
          <w:szCs w:val="1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  <w:b/>
          <w:bCs/>
        </w:rPr>
        <w:t>costs</w:t>
      </w:r>
      <w:r>
        <w:rPr>
          <w:rFonts w:ascii="Arial" w:hAnsi="Arial" w:cs="Arial" w:eastAsia="Arial"/>
          <w:sz w:val="12"/>
          <w:szCs w:val="12"/>
          <w:spacing w:val="5"/>
          <w:w w:val="92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per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steer</w:t>
      </w:r>
      <w:r>
        <w:rPr>
          <w:rFonts w:ascii="Arial" w:hAnsi="Arial" w:cs="Arial" w:eastAsia="Arial"/>
          <w:sz w:val="12"/>
          <w:szCs w:val="1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equivalent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associated</w:t>
      </w:r>
      <w:r>
        <w:rPr>
          <w:rFonts w:ascii="Arial" w:hAnsi="Arial" w:cs="Arial" w:eastAsia="Arial"/>
          <w:sz w:val="12"/>
          <w:szCs w:val="12"/>
          <w:spacing w:val="3"/>
          <w:w w:val="96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12"/>
          <w:szCs w:val="12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alte</w:t>
      </w:r>
      <w:r>
        <w:rPr>
          <w:rFonts w:ascii="Arial" w:hAnsi="Arial" w:cs="Arial" w:eastAsia="Arial"/>
          <w:sz w:val="12"/>
          <w:szCs w:val="12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native</w:t>
      </w:r>
      <w:r>
        <w:rPr>
          <w:rFonts w:ascii="Arial" w:hAnsi="Arial" w:cs="Arial" w:eastAsia="Arial"/>
          <w:sz w:val="12"/>
          <w:szCs w:val="1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heavy</w:t>
      </w:r>
      <w:r>
        <w:rPr>
          <w:rFonts w:ascii="Arial" w:hAnsi="Arial" w:cs="Arial" w:eastAsia="Arial"/>
          <w:sz w:val="12"/>
          <w:szCs w:val="1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  <w:b/>
          <w:bCs/>
        </w:rPr>
        <w:t>vehicle</w:t>
      </w:r>
      <w:r>
        <w:rPr>
          <w:rFonts w:ascii="Arial" w:hAnsi="Arial" w:cs="Arial" w:eastAsia="Arial"/>
          <w:sz w:val="12"/>
          <w:szCs w:val="12"/>
          <w:spacing w:val="8"/>
          <w:w w:val="95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  <w:b/>
          <w:bCs/>
        </w:rPr>
        <w:t>cha</w:t>
      </w:r>
      <w:r>
        <w:rPr>
          <w:rFonts w:ascii="Arial" w:hAnsi="Arial" w:cs="Arial" w:eastAsia="Arial"/>
          <w:sz w:val="12"/>
          <w:szCs w:val="12"/>
          <w:spacing w:val="-2"/>
          <w:w w:val="95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95"/>
          <w:b/>
          <w:bCs/>
        </w:rPr>
        <w:t>ges</w:t>
      </w:r>
      <w:r>
        <w:rPr>
          <w:rFonts w:ascii="Arial" w:hAnsi="Arial" w:cs="Arial" w:eastAsia="Arial"/>
          <w:sz w:val="12"/>
          <w:szCs w:val="12"/>
          <w:spacing w:val="3"/>
          <w:w w:val="95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(cents/steer</w:t>
      </w:r>
      <w:r>
        <w:rPr>
          <w:rFonts w:ascii="Arial" w:hAnsi="Arial" w:cs="Arial" w:eastAsia="Arial"/>
          <w:sz w:val="12"/>
          <w:szCs w:val="1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eq</w:t>
      </w:r>
      <w:r>
        <w:rPr>
          <w:rFonts w:ascii="Arial" w:hAnsi="Arial" w:cs="Arial" w:eastAsia="Arial"/>
          <w:sz w:val="12"/>
          <w:szCs w:val="12"/>
          <w:spacing w:val="-11"/>
          <w:w w:val="100"/>
          <w:b/>
          <w:bCs/>
        </w:rPr>
        <w:t>v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2010-11</w:t>
      </w:r>
      <w:r>
        <w:rPr>
          <w:rFonts w:ascii="Arial" w:hAnsi="Arial" w:cs="Arial" w:eastAsia="Arial"/>
          <w:sz w:val="12"/>
          <w:szCs w:val="12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cha</w:t>
      </w:r>
      <w:r>
        <w:rPr>
          <w:rFonts w:ascii="Arial" w:hAnsi="Arial" w:cs="Arial" w:eastAsia="Arial"/>
          <w:sz w:val="12"/>
          <w:szCs w:val="1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ges)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2" w:equalWidth="0">
            <w:col w:w="5154" w:space="379"/>
            <w:col w:w="5447"/>
          </w:cols>
        </w:sectPr>
      </w:pPr>
      <w:rPr/>
    </w:p>
    <w:p>
      <w:pPr>
        <w:spacing w:before="0" w:after="0" w:line="260" w:lineRule="atLeast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expense.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eplace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YGO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pay-as-you-go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fuel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taxes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trailer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ges,</w:t>
      </w:r>
      <w:r>
        <w:rPr>
          <w:rFonts w:ascii="Arial" w:hAnsi="Arial" w:cs="Arial" w:eastAsia="Arial"/>
          <w:sz w:val="18"/>
          <w:szCs w:val="18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is</w:t>
      </w:r>
      <w:r>
        <w:rPr>
          <w:rFonts w:ascii="Arial" w:hAnsi="Arial" w:cs="Arial" w:eastAsia="Arial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ibrated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every</w:t>
      </w:r>
      <w:r>
        <w:rPr>
          <w:rFonts w:ascii="Arial" w:hAnsi="Arial" w:cs="Arial" w:eastAsia="Arial"/>
          <w:sz w:val="18"/>
          <w:szCs w:val="18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few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spacing w:val="-8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Commission</w:t>
      </w:r>
      <w:r>
        <w:rPr>
          <w:rFonts w:ascii="Arial" w:hAnsi="Arial" w:cs="Arial" w:eastAsia="Arial"/>
          <w:sz w:val="18"/>
          <w:szCs w:val="18"/>
          <w:spacing w:val="-12"/>
          <w:w w:val="9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via</w:t>
      </w:r>
      <w:r>
        <w:rPr>
          <w:rFonts w:ascii="Arial" w:hAnsi="Arial" w:cs="Arial" w:eastAsia="Arial"/>
          <w:sz w:val="18"/>
          <w:szCs w:val="18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iamentary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tabling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ministerial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vote.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2006</w:t>
      </w:r>
      <w:r>
        <w:rPr>
          <w:rFonts w:ascii="Arial" w:hAnsi="Arial" w:cs="Arial" w:eastAsia="Arial"/>
          <w:sz w:val="18"/>
          <w:szCs w:val="18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Commis-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Mass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Distance</w:t>
      </w:r>
    </w:p>
    <w:p>
      <w:pPr>
        <w:spacing w:before="6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2"/>
        </w:rPr>
        <w:t>Location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" w:right="-57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Distance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mass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34.4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162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86.6</w:t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2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90.3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67.2</w:t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76.4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189.4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474.5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6" w:equalWidth="0">
            <w:col w:w="5154" w:space="668"/>
            <w:col w:w="780" w:space="530"/>
            <w:col w:w="195" w:space="45"/>
            <w:col w:w="357" w:space="576"/>
            <w:col w:w="251" w:space="1950"/>
            <w:col w:w="474"/>
          </w:cols>
        </w:sectPr>
      </w:pPr>
      <w:rPr/>
    </w:p>
    <w:p>
      <w:pPr>
        <w:spacing w:before="53" w:after="0" w:line="301" w:lineRule="auto"/>
        <w:ind w:left="120" w:right="-4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sion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extensive</w:t>
      </w:r>
      <w:r>
        <w:rPr>
          <w:rFonts w:ascii="Arial" w:hAnsi="Arial" w:cs="Arial" w:eastAsia="Arial"/>
          <w:sz w:val="18"/>
          <w:szCs w:val="18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2"/>
          <w:w w:val="96"/>
        </w:rPr>
        <w:t>P</w:t>
      </w:r>
      <w:r>
        <w:rPr>
          <w:rFonts w:ascii="Arial" w:hAnsi="Arial" w:cs="Arial" w:eastAsia="Arial"/>
          <w:sz w:val="18"/>
          <w:szCs w:val="18"/>
          <w:spacing w:val="-12"/>
          <w:w w:val="96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YGO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system,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somewhat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5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Roa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spendin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Australia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inc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easin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ove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6"/>
          <w:b/>
          <w:bCs/>
        </w:rPr>
        <w:t>12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Distance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Location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22.3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13.8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8.6</w:t>
      </w:r>
    </w:p>
    <w:p>
      <w:pPr>
        <w:spacing w:before="45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4.6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47.6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52.4</w:t>
      </w:r>
    </w:p>
    <w:p>
      <w:pPr>
        <w:spacing w:before="0" w:after="0" w:line="55" w:lineRule="exact"/>
        <w:ind w:left="16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111.1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85.5</w:t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" w:lineRule="exact"/>
        <w:ind w:left="223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  <w:position w:val="-5"/>
        </w:rPr>
        <w:t>112.0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344.9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6" w:equalWidth="0">
            <w:col w:w="5158" w:space="482"/>
            <w:col w:w="968" w:space="304"/>
            <w:col w:w="314" w:space="10"/>
            <w:col w:w="250" w:space="47"/>
            <w:col w:w="474" w:space="1524"/>
            <w:col w:w="1449"/>
          </w:cols>
        </w:sectPr>
      </w:pPr>
      <w:rPr/>
    </w:p>
    <w:p>
      <w:pPr>
        <w:spacing w:before="0" w:after="0" w:line="189" w:lineRule="exact"/>
        <w:ind w:left="12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cen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annum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87.6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2" w:equalWidth="0">
            <w:col w:w="2066" w:space="5469"/>
            <w:col w:w="3445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5"/>
        </w:rPr>
        <w:t>Since</w:t>
      </w:r>
      <w:r>
        <w:rPr>
          <w:rFonts w:ascii="Arial" w:hAnsi="Arial" w:cs="Arial" w:eastAsia="Arial"/>
          <w:sz w:val="18"/>
          <w:szCs w:val="18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ia</w:t>
      </w:r>
      <w:r>
        <w:rPr>
          <w:rFonts w:ascii="Arial" w:hAnsi="Arial" w:cs="Arial" w:eastAsia="Arial"/>
          <w:sz w:val="18"/>
          <w:szCs w:val="18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has</w:t>
      </w:r>
      <w:r>
        <w:rPr>
          <w:rFonts w:ascii="Arial" w:hAnsi="Arial" w:cs="Arial" w:eastAsia="Arial"/>
          <w:sz w:val="18"/>
          <w:szCs w:val="18"/>
          <w:spacing w:val="-18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eased</w:t>
      </w:r>
      <w:r>
        <w:rPr>
          <w:rFonts w:ascii="Arial" w:hAnsi="Arial" w:cs="Arial" w:eastAsia="Arial"/>
          <w:sz w:val="18"/>
          <w:szCs w:val="18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</w:p>
    <w:p>
      <w:pPr>
        <w:spacing w:before="53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$9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2004</w:t>
      </w:r>
      <w:r>
        <w:rPr>
          <w:rFonts w:ascii="Arial" w:hAnsi="Arial" w:cs="Arial" w:eastAsia="Arial"/>
          <w:sz w:val="18"/>
          <w:szCs w:val="18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$24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2016</w:t>
      </w:r>
      <w:r>
        <w:rPr>
          <w:rFonts w:ascii="Arial" w:hAnsi="Arial" w:cs="Arial" w:eastAsia="Arial"/>
          <w:sz w:val="18"/>
          <w:szCs w:val="18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(BITRE</w:t>
      </w:r>
      <w:r>
        <w:rPr>
          <w:rFonts w:ascii="Arial" w:hAnsi="Arial" w:cs="Arial" w:eastAsia="Arial"/>
          <w:sz w:val="18"/>
          <w:szCs w:val="18"/>
          <w:spacing w:val="-1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yearbook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Distance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(axle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g</w:t>
      </w:r>
      <w:r>
        <w:rPr>
          <w:rFonts w:ascii="Arial" w:hAnsi="Arial" w:cs="Arial" w:eastAsia="Arial"/>
          <w:sz w:val="12"/>
          <w:szCs w:val="12"/>
          <w:spacing w:val="-2"/>
          <w:w w:val="11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oup)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40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12.0</w:t>
      </w:r>
    </w:p>
    <w:p>
      <w:pPr>
        <w:spacing w:before="45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10.7</w:t>
      </w:r>
    </w:p>
    <w:p>
      <w:pPr>
        <w:spacing w:before="45" w:after="0" w:line="240" w:lineRule="auto"/>
        <w:ind w:left="7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19.4</w:t>
      </w:r>
    </w:p>
    <w:p>
      <w:pPr>
        <w:spacing w:before="45" w:after="0" w:line="240" w:lineRule="auto"/>
        <w:ind w:left="119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24.4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57.6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136.3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5" w:equalWidth="0">
            <w:col w:w="5153" w:space="284"/>
            <w:col w:w="1150" w:space="326"/>
            <w:col w:w="314" w:space="86"/>
            <w:col w:w="195" w:space="397"/>
            <w:col w:w="3075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</w:sectPr>
      </w:pPr>
      <w:rPr/>
    </w:p>
    <w:p>
      <w:pPr>
        <w:spacing w:before="23" w:after="0" w:line="300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driven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push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governments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beginning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favou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icated,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40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8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Flat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fuel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cha</w:t>
      </w:r>
      <w:r>
        <w:rPr>
          <w:rFonts w:ascii="Arial" w:hAnsi="Arial" w:cs="Arial" w:eastAsia="Arial"/>
          <w:sz w:val="12"/>
          <w:szCs w:val="12"/>
          <w:spacing w:val="-2"/>
          <w:w w:val="99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ge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7" w:after="0" w:line="240" w:lineRule="auto"/>
        <w:ind w:left="47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17.0</w:t>
      </w:r>
    </w:p>
    <w:p>
      <w:pPr>
        <w:spacing w:before="55" w:after="0" w:line="240" w:lineRule="auto"/>
        <w:ind w:left="15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29.5</w:t>
      </w:r>
    </w:p>
    <w:p>
      <w:pPr>
        <w:spacing w:before="35" w:after="0" w:line="240" w:lineRule="auto"/>
        <w:ind w:left="208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33.6</w:t>
      </w:r>
    </w:p>
    <w:p>
      <w:pPr>
        <w:spacing w:before="45" w:after="0" w:line="240" w:lineRule="auto"/>
        <w:ind w:left="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11.0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9.0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69.5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4" w:equalWidth="0">
            <w:col w:w="5154" w:space="599"/>
            <w:col w:w="843" w:space="358"/>
            <w:col w:w="404" w:space="36"/>
            <w:col w:w="3586"/>
          </w:cols>
        </w:sectPr>
      </w:pPr>
      <w:rPr/>
    </w:p>
    <w:p>
      <w:pPr>
        <w:spacing w:before="53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mass,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istance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gime.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documents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seeking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(Ministerial)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ehicle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Reforms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(2016)</w:t>
      </w:r>
      <w:r>
        <w:rPr>
          <w:rFonts w:ascii="Arial" w:hAnsi="Arial" w:cs="Arial" w:eastAsia="Arial"/>
          <w:sz w:val="18"/>
          <w:szCs w:val="18"/>
          <w:spacing w:val="22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8" w:after="0" w:line="240" w:lineRule="auto"/>
        <w:ind w:left="320" w:right="-20"/>
        <w:jc w:val="left"/>
        <w:tabs>
          <w:tab w:pos="100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PA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  <w:r>
        <w:rPr>
          <w:rFonts w:ascii="Arial" w:hAnsi="Arial" w:cs="Arial" w:eastAsia="Arial"/>
          <w:sz w:val="8"/>
          <w:szCs w:val="8"/>
          <w:spacing w:val="0"/>
          <w:w w:val="100"/>
          <w:position w:val="3"/>
        </w:rPr>
        <w:t>00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21" w:after="0" w:line="89" w:lineRule="exact"/>
        <w:ind w:left="101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501495pt;margin-top:-2.174303pt;width:4.448pt;height:4pt;mso-position-horizontal-relative:page;mso-position-vertical-relative:paragraph;z-index:-3880" type="#_x0000_t202" filled="f" stroked="f">
            <v:textbox inset="0,0,0,0">
              <w:txbxContent>
                <w:p>
                  <w:pPr>
                    <w:spacing w:before="0" w:after="0" w:line="76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spacing w:val="0"/>
                      <w:w w:val="100"/>
                    </w:rPr>
                    <w:t>00</w:t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00</w:t>
      </w:r>
    </w:p>
    <w:p>
      <w:pPr>
        <w:spacing w:before="0" w:after="0" w:line="67" w:lineRule="exact"/>
        <w:ind w:left="101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00</w:t>
      </w:r>
    </w:p>
    <w:p>
      <w:pPr>
        <w:spacing w:before="0" w:after="0" w:line="65" w:lineRule="exact"/>
        <w:ind w:left="101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00</w:t>
      </w:r>
    </w:p>
    <w:p>
      <w:pPr>
        <w:spacing w:before="0" w:after="0" w:line="70" w:lineRule="exact"/>
        <w:ind w:left="101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00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76" w:right="-20"/>
        <w:jc w:val="left"/>
        <w:tabs>
          <w:tab w:pos="1680" w:val="left"/>
          <w:tab w:pos="2340" w:val="left"/>
          <w:tab w:pos="3100" w:val="left"/>
          <w:tab w:pos="3880" w:val="left"/>
          <w:tab w:pos="466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2"/>
        </w:rPr>
        <w:t>0.0</w:t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100.0</w:t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200.0</w:t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300.0</w:t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400.0</w:t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2"/>
        </w:rPr>
        <w:t>500.0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Cents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9"/>
        </w:rPr>
        <w:t>/</w:t>
      </w:r>
      <w:r>
        <w:rPr>
          <w:rFonts w:ascii="Arial" w:hAnsi="Arial" w:cs="Arial" w:eastAsia="Arial"/>
          <w:sz w:val="12"/>
          <w:szCs w:val="12"/>
          <w:spacing w:val="-13"/>
          <w:w w:val="13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Steer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equivalent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compa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ed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YGO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(2010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-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cha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ges)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2" w:equalWidth="0">
            <w:col w:w="5154" w:space="720"/>
            <w:col w:w="5106"/>
          </w:cols>
        </w:sectPr>
      </w:pPr>
      <w:rPr/>
    </w:p>
    <w:p>
      <w:pPr>
        <w:spacing w:before="53" w:after="0" w:line="301" w:lineRule="auto"/>
        <w:ind w:left="12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7.637798pt;margin-top:.000015pt;width:.1pt;height:195.473pt;mso-position-horizontal-relative:page;mso-position-vertical-relative:page;z-index:-3888" coordorigin="753,0" coordsize="2,3909">
            <v:shape style="position:absolute;left:753;top:0;width:2;height:3909" coordorigin="753,0" coordsize="0,3909" path="m753,4160l753,250e" filled="f" stroked="t" strokeweight="4pt" strokecolor="#FF0000">
              <v:path arrowok="t"/>
            </v:shape>
          </v:group>
          <w10:wrap type="none"/>
        </w:pict>
      </w:r>
      <w:r>
        <w:rPr/>
        <w:pict>
          <v:group style="position:absolute;margin-left:325.231995pt;margin-top:-2.860806pt;width:5.347pt;height:6.25pt;mso-position-horizontal-relative:page;mso-position-vertical-relative:paragraph;z-index:-3886" coordorigin="6505,-57" coordsize="107,125">
            <v:shape style="position:absolute;left:6505;top:-57;width:107;height:125" coordorigin="6505,-57" coordsize="107,125" path="m6505,68l6612,68,6612,-57,6505,-57,6505,68e" filled="t" fillcolor="#F87A7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6.957001pt;margin-top:-2.860806pt;width:5.347pt;height:6.25pt;mso-position-horizontal-relative:page;mso-position-vertical-relative:paragraph;z-index:-3883" coordorigin="8939,-57" coordsize="107,125">
            <v:shape style="position:absolute;left:8939;top:-57;width:107;height:125" coordorigin="8939,-57" coordsize="107,125" path="m8939,68l9046,68,9046,-57,8939,-57,8939,68e" filled="t" fillcolor="#0087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Ma</w:t>
      </w:r>
      <w:r>
        <w:rPr>
          <w:rFonts w:ascii="Arial" w:hAnsi="Arial" w:cs="Arial" w:eastAsia="Arial"/>
          <w:sz w:val="18"/>
          <w:szCs w:val="18"/>
          <w:spacing w:val="-10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Reform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Discussion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Paper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(2017).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54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6.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Export</w:t>
      </w:r>
      <w:r>
        <w:rPr>
          <w:rFonts w:ascii="Arial" w:hAnsi="Arial" w:cs="Arial" w:eastAsia="Arial"/>
          <w:sz w:val="10"/>
          <w:szCs w:val="10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10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live</w:t>
      </w:r>
      <w:r>
        <w:rPr>
          <w:rFonts w:ascii="Arial" w:hAnsi="Arial" w:cs="Arial" w:eastAsia="Arial"/>
          <w:sz w:val="10"/>
          <w:szCs w:val="10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goats</w:t>
      </w:r>
      <w:r>
        <w:rPr>
          <w:rFonts w:ascii="Arial" w:hAnsi="Arial" w:cs="Arial" w:eastAsia="Arial"/>
          <w:sz w:val="10"/>
          <w:szCs w:val="10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0"/>
          <w:szCs w:val="1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om</w:t>
      </w:r>
      <w:r>
        <w:rPr>
          <w:rFonts w:ascii="Arial" w:hAnsi="Arial" w:cs="Arial" w:eastAsia="Arial"/>
          <w:sz w:val="10"/>
          <w:szCs w:val="10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3"/>
          <w:position w:val="1"/>
        </w:rPr>
        <w:t>Adelaide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325.231995pt;margin-top:.187342pt;width:5.347pt;height:6.25pt;mso-position-horizontal-relative:page;mso-position-vertical-relative:paragraph;z-index:-3885" coordorigin="6505,4" coordsize="107,125">
            <v:shape style="position:absolute;left:6505;top:4;width:107;height:125" coordorigin="6505,4" coordsize="107,125" path="m6505,129l6612,129,6612,4,6505,4,6505,129e" filled="t" fillcolor="#61DC1B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4.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Live</w:t>
      </w:r>
      <w:r>
        <w:rPr>
          <w:rFonts w:ascii="Arial" w:hAnsi="Arial" w:cs="Arial" w:eastAsia="Arial"/>
          <w:sz w:val="10"/>
          <w:szCs w:val="10"/>
          <w:spacing w:val="-4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export</w:t>
      </w:r>
      <w:r>
        <w:rPr>
          <w:rFonts w:ascii="Arial" w:hAnsi="Arial" w:cs="Arial" w:eastAsia="Arial"/>
          <w:sz w:val="10"/>
          <w:szCs w:val="10"/>
          <w:spacing w:val="22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steers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-5"/>
          <w:w w:val="100"/>
        </w:rPr>
        <w:t>W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estern</w:t>
      </w:r>
      <w:r>
        <w:rPr>
          <w:rFonts w:ascii="Arial" w:hAnsi="Arial" w:cs="Arial" w:eastAsia="Arial"/>
          <w:sz w:val="10"/>
          <w:szCs w:val="10"/>
          <w:spacing w:val="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1"/>
        </w:rPr>
        <w:t>Australia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325.231995pt;margin-top:.187342pt;width:5.347pt;height:6.25pt;mso-position-horizontal-relative:page;mso-position-vertical-relative:paragraph;z-index:-3884" coordorigin="6505,4" coordsize="107,125">
            <v:shape style="position:absolute;left:6505;top:4;width:107;height:125" coordorigin="6505,4" coordsize="107,125" path="m6505,129l6612,129,6612,4,6505,4,6505,129e" filled="t" fillcolor="#B8AC33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2.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NSW</w:t>
      </w:r>
      <w:r>
        <w:rPr>
          <w:rFonts w:ascii="Arial" w:hAnsi="Arial" w:cs="Arial" w:eastAsia="Arial"/>
          <w:sz w:val="10"/>
          <w:szCs w:val="10"/>
          <w:spacing w:val="-2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4"/>
        </w:rPr>
        <w:t>Feedlot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54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5.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10"/>
          <w:szCs w:val="1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oduction</w:t>
      </w:r>
      <w:r>
        <w:rPr>
          <w:rFonts w:ascii="Arial" w:hAnsi="Arial" w:cs="Arial" w:eastAsia="Arial"/>
          <w:sz w:val="10"/>
          <w:szCs w:val="10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and</w:t>
      </w:r>
      <w:r>
        <w:rPr>
          <w:rFonts w:ascii="Arial" w:hAnsi="Arial" w:cs="Arial" w:eastAsia="Arial"/>
          <w:sz w:val="10"/>
          <w:szCs w:val="10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slaughter</w:t>
      </w:r>
      <w:r>
        <w:rPr>
          <w:rFonts w:ascii="Arial" w:hAnsi="Arial" w:cs="Arial" w:eastAsia="Arial"/>
          <w:sz w:val="10"/>
          <w:szCs w:val="10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steers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1"/>
        </w:rPr>
        <w:t>Queensland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446.957001pt;margin-top:.187342pt;width:5.347pt;height:6.25pt;mso-position-horizontal-relative:page;mso-position-vertical-relative:paragraph;z-index:-3882" coordorigin="8939,4" coordsize="107,125">
            <v:shape style="position:absolute;left:8939;top:4;width:107;height:125" coordorigin="8939,4" coordsize="107,125" path="m8939,129l9046,129,9046,4,8939,4,8939,129e" filled="t" fillcolor="#FFFF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3.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Export</w:t>
      </w:r>
      <w:r>
        <w:rPr>
          <w:rFonts w:ascii="Arial" w:hAnsi="Arial" w:cs="Arial" w:eastAsia="Arial"/>
          <w:sz w:val="10"/>
          <w:szCs w:val="10"/>
          <w:spacing w:val="17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10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chilled</w:t>
      </w:r>
      <w:r>
        <w:rPr>
          <w:rFonts w:ascii="Arial" w:hAnsi="Arial" w:cs="Arial" w:eastAsia="Arial"/>
          <w:sz w:val="10"/>
          <w:szCs w:val="10"/>
          <w:spacing w:val="8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sheep</w:t>
      </w:r>
      <w:r>
        <w:rPr>
          <w:rFonts w:ascii="Arial" w:hAnsi="Arial" w:cs="Arial" w:eastAsia="Arial"/>
          <w:sz w:val="10"/>
          <w:szCs w:val="10"/>
          <w:spacing w:val="-3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93"/>
        </w:rPr>
        <w:t>ca</w:t>
      </w:r>
      <w:r>
        <w:rPr>
          <w:rFonts w:ascii="Arial" w:hAnsi="Arial" w:cs="Arial" w:eastAsia="Arial"/>
          <w:sz w:val="10"/>
          <w:szCs w:val="10"/>
          <w:spacing w:val="-2"/>
          <w:w w:val="93"/>
        </w:rPr>
        <w:t>r</w:t>
      </w:r>
      <w:r>
        <w:rPr>
          <w:rFonts w:ascii="Arial" w:hAnsi="Arial" w:cs="Arial" w:eastAsia="Arial"/>
          <w:sz w:val="10"/>
          <w:szCs w:val="10"/>
          <w:spacing w:val="0"/>
          <w:w w:val="93"/>
        </w:rPr>
        <w:t>casses</w:t>
      </w:r>
      <w:r>
        <w:rPr>
          <w:rFonts w:ascii="Arial" w:hAnsi="Arial" w:cs="Arial" w:eastAsia="Arial"/>
          <w:sz w:val="10"/>
          <w:szCs w:val="10"/>
          <w:spacing w:val="6"/>
          <w:w w:val="93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f</w:t>
      </w:r>
      <w:r>
        <w:rPr>
          <w:rFonts w:ascii="Arial" w:hAnsi="Arial" w:cs="Arial" w:eastAsia="Arial"/>
          <w:sz w:val="10"/>
          <w:szCs w:val="10"/>
          <w:spacing w:val="-2"/>
          <w:w w:val="100"/>
        </w:rPr>
        <w:t>r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om</w:t>
      </w:r>
      <w:r>
        <w:rPr>
          <w:rFonts w:ascii="Arial" w:hAnsi="Arial" w:cs="Arial" w:eastAsia="Arial"/>
          <w:sz w:val="10"/>
          <w:szCs w:val="10"/>
          <w:spacing w:val="15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-2"/>
          <w:w w:val="94"/>
        </w:rPr>
        <w:t>V</w:t>
      </w:r>
      <w:r>
        <w:rPr>
          <w:rFonts w:ascii="Arial" w:hAnsi="Arial" w:cs="Arial" w:eastAsia="Arial"/>
          <w:sz w:val="10"/>
          <w:szCs w:val="10"/>
          <w:spacing w:val="0"/>
          <w:w w:val="105"/>
        </w:rPr>
        <w:t>ictoria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446.957001pt;margin-top:.187342pt;width:5.347pt;height:6.25pt;mso-position-horizontal-relative:page;mso-position-vertical-relative:paragraph;z-index:-3881" coordorigin="8939,4" coordsize="107,125">
            <v:shape style="position:absolute;left:8939;top:4;width:107;height:125" coordorigin="8939,4" coordsize="107,125" path="m8939,129l9046,129,9046,4,8939,4,8939,129e" filled="t" fillcolor="#CCFE9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1.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NSW</w:t>
      </w:r>
      <w:r>
        <w:rPr>
          <w:rFonts w:ascii="Arial" w:hAnsi="Arial" w:cs="Arial" w:eastAsia="Arial"/>
          <w:sz w:val="10"/>
          <w:szCs w:val="10"/>
          <w:spacing w:val="-2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9"/>
        </w:rPr>
        <w:t>Abattoir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340"/>
          <w:cols w:num="3" w:equalWidth="0">
            <w:col w:w="5153" w:space="1017"/>
            <w:col w:w="1753" w:space="689"/>
            <w:col w:w="2368"/>
          </w:cols>
        </w:sectPr>
      </w:pPr>
      <w:rPr/>
    </w:p>
    <w:p>
      <w:pPr>
        <w:spacing w:before="55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Inequitabl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outcomes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120" w:top="560" w:bottom="300" w:left="600" w:right="460"/>
          <w:pgSz w:w="11920" w:h="16840"/>
        </w:sectPr>
      </w:pPr>
      <w:rPr/>
    </w:p>
    <w:p>
      <w:pPr>
        <w:spacing w:before="23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principal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ging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oaches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elates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equit</w:t>
      </w:r>
      <w:r>
        <w:rPr>
          <w:rFonts w:ascii="Arial" w:hAnsi="Arial" w:cs="Arial" w:eastAsia="Arial"/>
          <w:sz w:val="18"/>
          <w:szCs w:val="18"/>
          <w:spacing w:val="-17"/>
          <w:w w:val="103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featu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oposed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oads.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tends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emote,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akin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12%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eal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owt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total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most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inadequacy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ection,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principles,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bestow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choice,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ecourse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lack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9" w:after="0" w:line="240" w:lineRule="auto"/>
        <w:ind w:left="120" w:right="281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service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Instead,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measu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lect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trucking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users,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operators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establishing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should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spent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ifying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upgrade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matching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ies,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example.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etain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deep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subsidy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fuel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ising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somebody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else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expensive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else.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date,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whet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edominant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warrant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price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eases.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observed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even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obably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hem-</w:t>
      </w:r>
    </w:p>
    <w:p>
      <w:pPr>
        <w:spacing w:before="29" w:after="0" w:line="240" w:lineRule="auto"/>
        <w:ind w:right="471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4"/>
        </w:rPr>
        <w:t>selves: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2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6"/>
          <w:szCs w:val="1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3:</w:t>
      </w:r>
      <w:r>
        <w:rPr>
          <w:rFonts w:ascii="Arial" w:hAnsi="Arial" w:cs="Arial" w:eastAsia="Arial"/>
          <w:sz w:val="16"/>
          <w:szCs w:val="1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Partial</w:t>
      </w:r>
      <w:r>
        <w:rPr>
          <w:rFonts w:ascii="Arial" w:hAnsi="Arial" w:cs="Arial" w:eastAsia="Arial"/>
          <w:sz w:val="16"/>
          <w:szCs w:val="1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equilibrium</w:t>
      </w:r>
      <w:r>
        <w:rPr>
          <w:rFonts w:ascii="Arial" w:hAnsi="Arial" w:cs="Arial" w:eastAsia="Arial"/>
          <w:sz w:val="16"/>
          <w:szCs w:val="1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model</w:t>
      </w:r>
      <w:r>
        <w:rPr>
          <w:rFonts w:ascii="Arial" w:hAnsi="Arial" w:cs="Arial" w:eastAsia="Arial"/>
          <w:sz w:val="16"/>
          <w:szCs w:val="16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estimates</w:t>
      </w:r>
      <w:r>
        <w:rPr>
          <w:rFonts w:ascii="Arial" w:hAnsi="Arial" w:cs="Arial" w:eastAsia="Arial"/>
          <w:sz w:val="16"/>
          <w:szCs w:val="16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impact</w:t>
      </w:r>
      <w:r>
        <w:rPr>
          <w:rFonts w:ascii="Arial" w:hAnsi="Arial" w:cs="Arial" w:eastAsia="Arial"/>
          <w:sz w:val="16"/>
          <w:szCs w:val="16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6"/>
          <w:szCs w:val="1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16"/>
          <w:szCs w:val="16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16"/>
          <w:szCs w:val="1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price</w:t>
      </w:r>
      <w:r>
        <w:rPr>
          <w:rFonts w:ascii="Arial" w:hAnsi="Arial" w:cs="Arial" w:eastAsia="Arial"/>
          <w:sz w:val="16"/>
          <w:szCs w:val="1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  <w:b/>
          <w:bCs/>
        </w:rPr>
        <w:t>changes</w:t>
      </w:r>
      <w:r>
        <w:rPr>
          <w:rFonts w:ascii="Arial" w:hAnsi="Arial" w:cs="Arial" w:eastAsia="Arial"/>
          <w:sz w:val="16"/>
          <w:szCs w:val="16"/>
          <w:spacing w:val="6"/>
          <w:w w:val="94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6"/>
          <w:szCs w:val="1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6"/>
          <w:szCs w:val="16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beef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6"/>
          <w:szCs w:val="16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veal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16"/>
          <w:szCs w:val="16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(%</w:t>
      </w:r>
      <w:r>
        <w:rPr>
          <w:rFonts w:ascii="Arial" w:hAnsi="Arial" w:cs="Arial" w:eastAsia="Arial"/>
          <w:sz w:val="16"/>
          <w:szCs w:val="1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change).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6" w:after="0" w:line="114" w:lineRule="exact"/>
        <w:ind w:left="17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48.013pt;margin-top:5.55294pt;width:265.487pt;height:158pt;mso-position-horizontal-relative:page;mso-position-vertical-relative:paragraph;z-index:-3879" coordorigin="960,111" coordsize="5310,3160">
            <v:group style="position:absolute;left:1075;top:116;width:2;height:3150" coordorigin="1075,116" coordsize="2,3150">
              <v:shape style="position:absolute;left:1075;top:116;width:2;height:3150" coordorigin="1075,116" coordsize="0,3150" path="m1075,116l1075,3266e" filled="f" stroked="t" strokeweight=".5pt" strokecolor="#FF0000">
                <v:path arrowok="t"/>
              </v:shape>
            </v:group>
            <v:group style="position:absolute;left:963;top:1309;width:107;height:2" coordorigin="963,1309" coordsize="107,2">
              <v:shape style="position:absolute;left:963;top:1309;width:107;height:2" coordorigin="963,1309" coordsize="107,0" path="m1070,1309l963,1309e" filled="f" stroked="t" strokeweight=".25pt" strokecolor="#FF0000">
                <v:path arrowok="t"/>
              </v:shape>
            </v:group>
            <v:group style="position:absolute;left:963;top:904;width:107;height:2" coordorigin="963,904" coordsize="107,2">
              <v:shape style="position:absolute;left:963;top:904;width:107;height:2" coordorigin="963,904" coordsize="107,0" path="m1070,904l963,904e" filled="f" stroked="t" strokeweight=".25pt" strokecolor="#FF0000">
                <v:path arrowok="t"/>
              </v:shape>
            </v:group>
            <v:group style="position:absolute;left:963;top:499;width:107;height:2" coordorigin="963,499" coordsize="107,2">
              <v:shape style="position:absolute;left:963;top:499;width:107;height:2" coordorigin="963,499" coordsize="107,0" path="m1070,499l963,499e" filled="f" stroked="t" strokeweight=".25pt" strokecolor="#FF0000">
                <v:path arrowok="t"/>
              </v:shape>
            </v:group>
            <v:group style="position:absolute;left:963;top:1719;width:107;height:2" coordorigin="963,1719" coordsize="107,2">
              <v:shape style="position:absolute;left:963;top:1719;width:107;height:2" coordorigin="963,1719" coordsize="107,0" path="m1070,1719l963,1719e" filled="f" stroked="t" strokeweight=".25pt" strokecolor="#FF0000">
                <v:path arrowok="t"/>
              </v:shape>
            </v:group>
            <v:group style="position:absolute;left:963;top:2129;width:107;height:2" coordorigin="963,2129" coordsize="107,2">
              <v:shape style="position:absolute;left:963;top:2129;width:107;height:2" coordorigin="963,2129" coordsize="107,0" path="m1070,2129l963,2129e" filled="f" stroked="t" strokeweight=".25pt" strokecolor="#FF0000">
                <v:path arrowok="t"/>
              </v:shape>
            </v:group>
            <v:group style="position:absolute;left:963;top:2539;width:107;height:2" coordorigin="963,2539" coordsize="107,2">
              <v:shape style="position:absolute;left:963;top:2539;width:107;height:2" coordorigin="963,2539" coordsize="107,0" path="m1070,2539l963,2539e" filled="f" stroked="t" strokeweight=".25pt" strokecolor="#FF0000">
                <v:path arrowok="t"/>
              </v:shape>
            </v:group>
            <v:group style="position:absolute;left:963;top:2949;width:107;height:2" coordorigin="963,2949" coordsize="107,2">
              <v:shape style="position:absolute;left:963;top:2949;width:107;height:2" coordorigin="963,2949" coordsize="107,0" path="m1070,2949l963,2949e" filled="f" stroked="t" strokeweight=".25pt" strokecolor="#FF0000">
                <v:path arrowok="t"/>
              </v:shape>
            </v:group>
            <v:group style="position:absolute;left:963;top:139;width:107;height:2" coordorigin="963,139" coordsize="107,2">
              <v:shape style="position:absolute;left:963;top:139;width:107;height:2" coordorigin="963,139" coordsize="107,0" path="m1070,139l963,139e" filled="f" stroked="t" strokeweight=".25pt" strokecolor="#FF0000">
                <v:path arrowok="t"/>
              </v:shape>
            </v:group>
            <v:group style="position:absolute;left:1243;top:917;width:330;height:511" coordorigin="1243,917" coordsize="330,511">
              <v:shape style="position:absolute;left:1243;top:917;width:330;height:511" coordorigin="1243,917" coordsize="330,511" path="m1243,1429l1573,1429,1573,917,1243,917,1243,1429e" filled="t" fillcolor="#FF0000" stroked="f">
                <v:path arrowok="t"/>
                <v:fill/>
              </v:shape>
            </v:group>
            <v:group style="position:absolute;left:1080;top:907;width:5180;height:2" coordorigin="1080,907" coordsize="5180,2">
              <v:shape style="position:absolute;left:1080;top:907;width:5180;height:2" coordorigin="1080,907" coordsize="5180,0" path="m1080,907l6260,907e" filled="f" stroked="t" strokeweight="1pt" strokecolor="#FF0000">
                <v:path arrowok="t"/>
              </v:shape>
            </v:group>
            <v:group style="position:absolute;left:1573;top:917;width:330;height:1002" coordorigin="1573,917" coordsize="330,1002">
              <v:shape style="position:absolute;left:1573;top:917;width:330;height:1002" coordorigin="1573,917" coordsize="330,1002" path="m1573,1920l1903,1920,1903,917,1573,917,1573,1920e" filled="t" fillcolor="#FF0000" stroked="f">
                <v:path arrowok="t"/>
                <v:fill/>
              </v:shape>
            </v:group>
            <v:group style="position:absolute;left:2173;top:901;width:330;height:511" coordorigin="2173,901" coordsize="330,511">
              <v:shape style="position:absolute;left:2173;top:901;width:330;height:511" coordorigin="2173,901" coordsize="330,511" path="m2173,1412l2503,1412,2503,901,2173,901,2173,1412e" filled="t" fillcolor="#FF0000" stroked="f">
                <v:path arrowok="t"/>
                <v:fill/>
              </v:shape>
            </v:group>
            <v:group style="position:absolute;left:2503;top:901;width:330;height:1002" coordorigin="2503,901" coordsize="330,1002">
              <v:shape style="position:absolute;left:2503;top:901;width:330;height:1002" coordorigin="2503,901" coordsize="330,1002" path="m2503,1903l2833,1903,2833,901,2503,901,2503,1903e" filled="t" fillcolor="#FF0000" stroked="f">
                <v:path arrowok="t"/>
                <v:fill/>
              </v:shape>
            </v:group>
            <v:group style="position:absolute;left:3108;top:901;width:330;height:362" coordorigin="3108,901" coordsize="330,362">
              <v:shape style="position:absolute;left:3108;top:901;width:330;height:362" coordorigin="3108,901" coordsize="330,362" path="m3108,1263l3438,1263,3438,901,3108,901,3108,1263e" filled="t" fillcolor="#FF0000" stroked="f">
                <v:path arrowok="t"/>
                <v:fill/>
              </v:shape>
            </v:group>
            <v:group style="position:absolute;left:3438;top:901;width:330;height:2261" coordorigin="3438,901" coordsize="330,2261">
              <v:shape style="position:absolute;left:3438;top:901;width:330;height:2261" coordorigin="3438,901" coordsize="330,2261" path="m3438,3162l3768,3162,3768,901,3438,901,3438,3162e" filled="t" fillcolor="#FF0000" stroked="f">
                <v:path arrowok="t"/>
                <v:fill/>
              </v:shape>
            </v:group>
            <v:group style="position:absolute;left:4134;top:917;width:330;height:451" coordorigin="4134,917" coordsize="330,451">
              <v:shape style="position:absolute;left:4134;top:917;width:330;height:451" coordorigin="4134,917" coordsize="330,451" path="m4134,1369l4464,1369,4464,917,4134,917,4134,1369e" filled="t" fillcolor="#FF0000" stroked="f">
                <v:path arrowok="t"/>
                <v:fill/>
              </v:shape>
            </v:group>
            <v:group style="position:absolute;left:4464;top:917;width:330;height:1513" coordorigin="4464,917" coordsize="330,1513">
              <v:shape style="position:absolute;left:4464;top:917;width:330;height:1513" coordorigin="4464,917" coordsize="330,1513" path="m4464,2431l4794,2431,4794,917,4464,917,4464,2431e" filled="t" fillcolor="#FF0000" stroked="f">
                <v:path arrowok="t"/>
                <v:fill/>
              </v:shape>
            </v:group>
            <v:group style="position:absolute;left:5450;top:406;width:330;height:511" coordorigin="5450,406" coordsize="330,511">
              <v:shape style="position:absolute;left:5450;top:406;width:330;height:511" coordorigin="5450,406" coordsize="330,511" path="m5780,406l5450,406,5450,917,5780,917,5780,406e" filled="t" fillcolor="#FF0000" stroked="f">
                <v:path arrowok="t"/>
                <v:fill/>
              </v:shape>
            </v:group>
            <v:group style="position:absolute;left:5120;top:499;width:330;height:419" coordorigin="5120,499" coordsize="330,419">
              <v:shape style="position:absolute;left:5120;top:499;width:330;height:419" coordorigin="5120,499" coordsize="330,419" path="m5450,499l5120,499,5120,917,5450,917,5450,499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0.10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14" w:lineRule="exact"/>
        <w:ind w:left="183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0.05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0.05%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0.054%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3" w:equalWidth="0">
            <w:col w:w="356" w:space="4164"/>
            <w:col w:w="270" w:space="60"/>
            <w:col w:w="6010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98"/>
        </w:rPr>
        <w:t>Supply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112" w:lineRule="exact"/>
        <w:ind w:left="275" w:right="482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91"/>
        </w:rPr>
        <w:t>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1"/>
        </w:rPr>
        <w:t>Domestic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" w:after="0" w:line="240" w:lineRule="auto"/>
        <w:ind w:right="-52"/>
        <w:jc w:val="left"/>
        <w:tabs>
          <w:tab w:pos="92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Demand</w:t>
      </w:r>
      <w:r>
        <w:rPr>
          <w:rFonts w:ascii="Arial" w:hAnsi="Arial" w:cs="Arial" w:eastAsia="Arial"/>
          <w:sz w:val="8"/>
          <w:szCs w:val="8"/>
          <w:spacing w:val="-19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0"/>
        </w:rPr>
        <w:tab/>
      </w:r>
      <w:r>
        <w:rPr>
          <w:rFonts w:ascii="Arial" w:hAnsi="Arial" w:cs="Arial" w:eastAsia="Arial"/>
          <w:sz w:val="8"/>
          <w:szCs w:val="8"/>
          <w:spacing w:val="0"/>
          <w:w w:val="102"/>
        </w:rPr>
        <w:t>Eport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Total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320.218994pt;margin-top:9.440042pt;width:8.875pt;height:8.875pt;mso-position-horizontal-relative:page;mso-position-vertical-relative:paragraph;z-index:-3877" coordorigin="6404,189" coordsize="178,178">
            <v:shape style="position:absolute;left:6404;top:189;width:178;height:178" coordorigin="6404,189" coordsize="178,178" path="m6404,366l6582,366,6582,189,6404,189,6404,366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spacing w:val="0"/>
          <w:w w:val="101"/>
        </w:rPr>
        <w:t>Demand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3" w:equalWidth="0">
            <w:col w:w="884" w:space="691"/>
            <w:col w:w="1129" w:space="829"/>
            <w:col w:w="7327"/>
          </w:cols>
        </w:sectPr>
      </w:pPr>
      <w:rPr/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-0.05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-0.10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-0.20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-0.25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  <w:t>-0.30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55"/>
        <w:jc w:val="left"/>
        <w:tabs>
          <w:tab w:pos="4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FF0000"/>
          <w:w w:val="90"/>
        </w:rPr>
        <w:t>-0.3</w:t>
      </w:r>
      <w:r>
        <w:rPr>
          <w:rFonts w:ascii="Arial" w:hAnsi="Arial" w:cs="Arial" w:eastAsia="Arial"/>
          <w:sz w:val="10"/>
          <w:szCs w:val="10"/>
          <w:color w:val="FF0000"/>
          <w:spacing w:val="3"/>
          <w:w w:val="90"/>
        </w:rPr>
        <w:t>5</w:t>
      </w:r>
      <w:r>
        <w:rPr>
          <w:rFonts w:ascii="Arial" w:hAnsi="Arial" w:cs="Arial" w:eastAsia="Arial"/>
          <w:sz w:val="10"/>
          <w:szCs w:val="10"/>
          <w:color w:val="FF0000"/>
          <w:spacing w:val="3"/>
          <w:w w:val="87"/>
        </w:rPr>
      </w:r>
      <w:r>
        <w:rPr>
          <w:rFonts w:ascii="Arial" w:hAnsi="Arial" w:cs="Arial" w:eastAsia="Arial"/>
          <w:sz w:val="10"/>
          <w:szCs w:val="10"/>
          <w:color w:val="FF0000"/>
          <w:spacing w:val="0"/>
          <w:w w:val="87"/>
          <w:u w:val="single" w:color="FF0000"/>
        </w:rPr>
        <w:t> </w:t>
      </w:r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  <w:u w:val="single" w:color="FF0000"/>
        </w:rPr>
        <w:tab/>
      </w:r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  <w:u w:val="single" w:color="FF0000"/>
        </w:rPr>
      </w:r>
      <w:r>
        <w:rPr>
          <w:rFonts w:ascii="Arial" w:hAnsi="Arial" w:cs="Arial" w:eastAsia="Arial"/>
          <w:sz w:val="10"/>
          <w:szCs w:val="10"/>
          <w:color w:val="FF0000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-0.06%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-0.06%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-0.07%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-0.08%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-0.05%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-0.32%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-0.06%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-0.24%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50" w:lineRule="auto"/>
        <w:ind w:right="-34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At</w:t>
      </w:r>
      <w:r>
        <w:rPr>
          <w:rFonts w:ascii="Arial" w:hAnsi="Arial" w:cs="Arial" w:eastAsia="Arial"/>
          <w:sz w:val="8"/>
          <w:szCs w:val="8"/>
          <w:spacing w:val="-3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10"/>
        </w:rPr>
        <w:t>port</w:t>
      </w:r>
      <w:r>
        <w:rPr>
          <w:rFonts w:ascii="Arial" w:hAnsi="Arial" w:cs="Arial" w:eastAsia="Arial"/>
          <w:sz w:val="8"/>
          <w:szCs w:val="8"/>
          <w:spacing w:val="0"/>
          <w:w w:val="11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3"/>
        </w:rPr>
        <w:t>price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320.218994pt;margin-top:9.044559pt;width:8.875pt;height:8.875pt;mso-position-horizontal-relative:page;mso-position-vertical-relative:paragraph;z-index:-3878" coordorigin="6404,181" coordsize="178,178">
            <v:shape style="position:absolute;left:6404;top:181;width:178;height:178" coordorigin="6404,181" coordsize="178,178" path="m6404,358l6582,358,6582,181,6404,181,6404,358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Model</w:t>
      </w:r>
      <w:r>
        <w:rPr>
          <w:rFonts w:ascii="Arial" w:hAnsi="Arial" w:cs="Arial" w:eastAsia="Arial"/>
          <w:sz w:val="8"/>
          <w:szCs w:val="8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2"/>
        </w:rPr>
        <w:t>1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0"/>
        </w:rPr>
        <w:t>Model</w:t>
      </w:r>
      <w:r>
        <w:rPr>
          <w:rFonts w:ascii="Arial" w:hAnsi="Arial" w:cs="Arial" w:eastAsia="Arial"/>
          <w:sz w:val="8"/>
          <w:szCs w:val="8"/>
          <w:spacing w:val="6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2"/>
        </w:rPr>
        <w:t>2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11" w:equalWidth="0">
            <w:col w:w="471" w:space="172"/>
            <w:col w:w="307" w:space="23"/>
            <w:col w:w="307" w:space="296"/>
            <w:col w:w="299" w:space="18"/>
            <w:col w:w="306" w:space="310"/>
            <w:col w:w="306" w:space="24"/>
            <w:col w:w="304" w:space="404"/>
            <w:col w:w="307" w:space="23"/>
            <w:col w:w="306" w:space="318"/>
            <w:col w:w="249" w:space="1056"/>
            <w:col w:w="5054"/>
          </w:cols>
        </w:sectPr>
      </w:pPr>
      <w:rPr/>
    </w:p>
    <w:p>
      <w:pPr>
        <w:spacing w:before="63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357674pt;width:179pt;height:.1pt;mso-position-horizontal-relative:page;mso-position-vertical-relative:paragraph;z-index:-3874" coordorigin="720,427" coordsize="3580,2">
            <v:shape style="position:absolute;left:720;top:427;width:3580;height:2" coordorigin="720,427" coordsize="3580,0" path="m720,427l4300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1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-4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1"/>
        </w:rPr>
        <w:t>study</w:t>
      </w:r>
      <w:r>
        <w:rPr>
          <w:rFonts w:ascii="Arial" w:hAnsi="Arial" w:cs="Arial" w:eastAsia="Arial"/>
          <w:sz w:val="24"/>
          <w:szCs w:val="24"/>
          <w:color w:val="FF0000"/>
          <w:spacing w:val="36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exact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9.407684pt;width:523.2760pt;height:.1pt;mso-position-horizontal-relative:page;mso-position-vertical-relative:paragraph;z-index:-3875" coordorigin="720,388" coordsize="10466,2">
            <v:shape style="position:absolute;left:720;top:388;width:10466;height:2" coordorigin="720,388" coordsize="10466,0" path="m720,388l11186,388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Do</w:t>
      </w:r>
      <w:r>
        <w:rPr>
          <w:rFonts w:ascii="Arial" w:hAnsi="Arial" w:cs="Arial" w:eastAsia="Arial"/>
          <w:sz w:val="24"/>
          <w:szCs w:val="24"/>
          <w:color w:val="FF0000"/>
          <w:spacing w:val="-6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some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ru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3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al</w:t>
      </w:r>
      <w:r>
        <w:rPr>
          <w:rFonts w:ascii="Arial" w:hAnsi="Arial" w:cs="Arial" w:eastAsia="Arial"/>
          <w:sz w:val="24"/>
          <w:szCs w:val="24"/>
          <w:color w:val="FF0000"/>
          <w:spacing w:val="32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3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oads</w:t>
      </w:r>
      <w:r>
        <w:rPr>
          <w:rFonts w:ascii="Arial" w:hAnsi="Arial" w:cs="Arial" w:eastAsia="Arial"/>
          <w:sz w:val="24"/>
          <w:szCs w:val="24"/>
          <w:color w:val="FF0000"/>
          <w:spacing w:val="7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al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3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eady</w:t>
      </w:r>
      <w:r>
        <w:rPr>
          <w:rFonts w:ascii="Arial" w:hAnsi="Arial" w:cs="Arial" w:eastAsia="Arial"/>
          <w:sz w:val="24"/>
          <w:szCs w:val="24"/>
          <w:color w:val="FF0000"/>
          <w:spacing w:val="18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3"/>
          <w:position w:val="-1"/>
        </w:rPr>
        <w:t>pay</w:t>
      </w:r>
      <w:r>
        <w:rPr>
          <w:rFonts w:ascii="Arial" w:hAnsi="Arial" w:cs="Arial" w:eastAsia="Arial"/>
          <w:sz w:val="24"/>
          <w:szCs w:val="24"/>
          <w:color w:val="FF0000"/>
          <w:spacing w:val="4"/>
          <w:w w:val="7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for</w:t>
      </w:r>
      <w:r>
        <w:rPr>
          <w:rFonts w:ascii="Arial" w:hAnsi="Arial" w:cs="Arial" w:eastAsia="Arial"/>
          <w:sz w:val="24"/>
          <w:szCs w:val="24"/>
          <w:color w:val="FF0000"/>
          <w:spacing w:val="22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themselves</w:t>
      </w:r>
      <w:r>
        <w:rPr>
          <w:rFonts w:ascii="Arial" w:hAnsi="Arial" w:cs="Arial" w:eastAsia="Arial"/>
          <w:sz w:val="24"/>
          <w:szCs w:val="24"/>
          <w:color w:val="FF0000"/>
          <w:spacing w:val="11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om</w:t>
      </w:r>
      <w:r>
        <w:rPr>
          <w:rFonts w:ascii="Arial" w:hAnsi="Arial" w:cs="Arial" w:eastAsia="Arial"/>
          <w:sz w:val="24"/>
          <w:szCs w:val="24"/>
          <w:color w:val="FF0000"/>
          <w:spacing w:val="29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their</w:t>
      </w:r>
      <w:r>
        <w:rPr>
          <w:rFonts w:ascii="Arial" w:hAnsi="Arial" w:cs="Arial" w:eastAsia="Arial"/>
          <w:sz w:val="24"/>
          <w:szCs w:val="24"/>
          <w:color w:val="FF0000"/>
          <w:spacing w:val="32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users’</w:t>
      </w:r>
      <w:r>
        <w:rPr>
          <w:rFonts w:ascii="Arial" w:hAnsi="Arial" w:cs="Arial" w:eastAsia="Arial"/>
          <w:sz w:val="24"/>
          <w:szCs w:val="24"/>
          <w:color w:val="FF0000"/>
          <w:spacing w:val="6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cur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ent</w:t>
      </w:r>
      <w:r>
        <w:rPr>
          <w:rFonts w:ascii="Arial" w:hAnsi="Arial" w:cs="Arial" w:eastAsia="Arial"/>
          <w:sz w:val="24"/>
          <w:szCs w:val="24"/>
          <w:color w:val="FF0000"/>
          <w:spacing w:val="38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he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4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vy</w:t>
      </w:r>
      <w:r>
        <w:rPr>
          <w:rFonts w:ascii="Arial" w:hAnsi="Arial" w:cs="Arial" w:eastAsia="Arial"/>
          <w:sz w:val="24"/>
          <w:szCs w:val="24"/>
          <w:color w:val="FF0000"/>
          <w:spacing w:val="-9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vehicle</w:t>
      </w:r>
      <w:r>
        <w:rPr>
          <w:rFonts w:ascii="Arial" w:hAnsi="Arial" w:cs="Arial" w:eastAsia="Arial"/>
          <w:sz w:val="24"/>
          <w:szCs w:val="24"/>
          <w:color w:val="FF0000"/>
          <w:spacing w:val="7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user</w:t>
      </w:r>
      <w:r>
        <w:rPr>
          <w:rFonts w:ascii="Arial" w:hAnsi="Arial" w:cs="Arial" w:eastAsia="Arial"/>
          <w:sz w:val="24"/>
          <w:szCs w:val="24"/>
          <w:color w:val="FF0000"/>
          <w:spacing w:val="4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taxes</w:t>
      </w:r>
      <w:r>
        <w:rPr>
          <w:rFonts w:ascii="Arial" w:hAnsi="Arial" w:cs="Arial" w:eastAsia="Arial"/>
          <w:sz w:val="24"/>
          <w:szCs w:val="24"/>
          <w:color w:val="FF0000"/>
          <w:spacing w:val="5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4"/>
          <w:position w:val="-1"/>
        </w:rPr>
        <w:t>and</w:t>
      </w:r>
      <w:r>
        <w:rPr>
          <w:rFonts w:ascii="Arial" w:hAnsi="Arial" w:cs="Arial" w:eastAsia="Arial"/>
          <w:sz w:val="24"/>
          <w:szCs w:val="24"/>
          <w:color w:val="FF0000"/>
          <w:spacing w:val="-5"/>
          <w:w w:val="74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cha</w:t>
      </w:r>
      <w:r>
        <w:rPr>
          <w:rFonts w:ascii="Arial" w:hAnsi="Arial" w:cs="Arial" w:eastAsia="Arial"/>
          <w:sz w:val="24"/>
          <w:szCs w:val="24"/>
          <w:color w:val="FF0000"/>
          <w:spacing w:val="-1"/>
          <w:w w:val="76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ges?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120" w:top="700" w:bottom="300" w:left="600" w:right="460"/>
          <w:pgSz w:w="11920" w:h="16840"/>
        </w:sectPr>
      </w:pPr>
      <w:rPr/>
    </w:p>
    <w:p>
      <w:pPr>
        <w:spacing w:before="23" w:after="0" w:line="301" w:lineRule="auto"/>
        <w:ind w:left="12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55.062836pt;margin-top:454.2659pt;width:.150053pt;height:.1pt;mso-position-horizontal-relative:page;mso-position-vertical-relative:page;z-index:-3872" coordorigin="9101,9085" coordsize="3,2">
            <v:shape style="position:absolute;left:9101;top:9085;width:3;height:2" coordorigin="9101,9085" coordsize="3,0" path="m9101,9085l9104,9085e" filled="f" stroked="t" strokeweight=".150053pt" strokecolor="#FF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637817pt;margin-top:66.592148pt;width:251.638174pt;height:172.786169pt;mso-position-horizontal-relative:page;mso-position-vertical-relative:paragraph;z-index:-387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896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bottom w:val="single" w:sz="1.200077" w:space="0" w:color="FF0000"/>
                          <w:left w:val="nil" w:sz="6" w:space="0" w:color="auto"/>
                          <w:right w:val="single" w:sz="1.20042" w:space="0" w:color="FF0000"/>
                        </w:tcBorders>
                      </w:tcPr>
                      <w:p>
                        <w:pPr>
                          <w:spacing w:before="90" w:after="0" w:line="250" w:lineRule="auto"/>
                          <w:ind w:left="80" w:right="131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96"/>
                          </w:rPr>
                          <w:t>Road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2"/>
                          </w:rPr>
                          <w:t>(lengt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kms)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nil" w:sz="6" w:space="0" w:color="auto"/>
                          <w:bottom w:val="single" w:sz="1.200077" w:space="0" w:color="FF0000"/>
                          <w:left w:val="single" w:sz="1.20042" w:space="0" w:color="FF0000"/>
                          <w:right w:val="single" w:sz="1.20042" w:space="0" w:color="FF0000"/>
                        </w:tcBorders>
                      </w:tcPr>
                      <w:p>
                        <w:pPr>
                          <w:spacing w:before="90" w:after="0" w:line="250" w:lineRule="auto"/>
                          <w:ind w:left="78" w:right="5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Annual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96"/>
                          </w:rPr>
                          <w:t>taxes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1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cha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ges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incur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3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</w:rPr>
                          <w:t>oad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</w:rPr>
                          <w:t>by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</w:rPr>
                          <w:t>local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91"/>
                          </w:rPr>
                          <w:t>HV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6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6"/>
                          </w:rPr>
                          <w:t>tra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-3"/>
                            <w:w w:val="10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94"/>
                          </w:rPr>
                          <w:t>fic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volumes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($)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 w:sz="6" w:space="0" w:color="auto"/>
                          <w:bottom w:val="single" w:sz="1.200077" w:space="0" w:color="FF0000"/>
                          <w:left w:val="single" w:sz="1.20042" w:space="0" w:color="FF0000"/>
                          <w:right w:val="nil" w:sz="6" w:space="0" w:color="auto"/>
                        </w:tcBorders>
                      </w:tcPr>
                      <w:p>
                        <w:pPr>
                          <w:spacing w:before="90" w:after="0" w:line="339" w:lineRule="auto"/>
                          <w:ind w:left="78" w:right="212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Long-run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annual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1"/>
                          </w:rPr>
                          <w:t>mainte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nance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enewal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cost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est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imate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($)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12" w:hRule="exact"/>
                    </w:trPr>
                    <w:tc>
                      <w:tcPr>
                        <w:tcW w:w="1170" w:type="dxa"/>
                        <w:tcBorders>
                          <w:top w:val="single" w:sz="1.200077" w:space="0" w:color="FF0000"/>
                          <w:bottom w:val="single" w:sz="1.200028" w:space="0" w:color="FF0000"/>
                          <w:left w:val="nil" w:sz="6" w:space="0" w:color="auto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Elcome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Road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(49.92)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1.200077" w:space="0" w:color="FF0000"/>
                          <w:bottom w:val="single" w:sz="1.200028" w:space="0" w:color="FF0000"/>
                          <w:left w:val="single" w:sz="1.20042" w:space="0" w:color="FF0000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FF0000"/>
                            <w:spacing w:val="0"/>
                            <w:w w:val="100"/>
                          </w:rPr>
                          <w:t>96,076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1.200077" w:space="0" w:color="FF0000"/>
                          <w:bottom w:val="single" w:sz="1.200028" w:space="0" w:color="FF0000"/>
                          <w:left w:val="single" w:sz="1.20042" w:space="0" w:color="FF0000"/>
                          <w:right w:val="nil" w:sz="6" w:space="0" w:color="auto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FF0000"/>
                            <w:spacing w:val="0"/>
                            <w:w w:val="100"/>
                          </w:rPr>
                          <w:t>75,890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704" w:hRule="exact"/>
                    </w:trPr>
                    <w:tc>
                      <w:tcPr>
                        <w:tcW w:w="1170" w:type="dxa"/>
                        <w:tcBorders>
                          <w:top w:val="single" w:sz="1.200028" w:space="0" w:color="FF0000"/>
                          <w:bottom w:val="single" w:sz="1.20007" w:space="0" w:color="FF0000"/>
                          <w:left w:val="nil" w:sz="6" w:space="0" w:color="auto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50" w:lineRule="auto"/>
                          <w:ind w:left="80" w:right="14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Ba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ooma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Downs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Road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(20.56)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1.200028" w:space="0" w:color="FF0000"/>
                          <w:bottom w:val="single" w:sz="1.20007" w:space="0" w:color="FF0000"/>
                          <w:left w:val="single" w:sz="1.20042" w:space="0" w:color="FF0000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18,366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1.200028" w:space="0" w:color="FF0000"/>
                          <w:bottom w:val="single" w:sz="1.20007" w:space="0" w:color="FF0000"/>
                          <w:left w:val="single" w:sz="1.20042" w:space="0" w:color="FF0000"/>
                          <w:right w:val="nil" w:sz="6" w:space="0" w:color="auto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32,865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12" w:hRule="exact"/>
                    </w:trPr>
                    <w:tc>
                      <w:tcPr>
                        <w:tcW w:w="1170" w:type="dxa"/>
                        <w:tcBorders>
                          <w:top w:val="single" w:sz="1.20007" w:space="0" w:color="FF0000"/>
                          <w:bottom w:val="single" w:sz="1.200119" w:space="0" w:color="FF0000"/>
                          <w:left w:val="nil" w:sz="6" w:space="0" w:color="auto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oppa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eek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96"/>
                          </w:rPr>
                          <w:t>Road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-1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(23.6)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1.20007" w:space="0" w:color="FF0000"/>
                          <w:bottom w:val="single" w:sz="1.200119" w:space="0" w:color="FF0000"/>
                          <w:left w:val="single" w:sz="1.20042" w:space="0" w:color="FF0000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FF0000"/>
                            <w:spacing w:val="0"/>
                            <w:w w:val="100"/>
                          </w:rPr>
                          <w:t>39,979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1.20007" w:space="0" w:color="FF0000"/>
                          <w:bottom w:val="single" w:sz="1.200119" w:space="0" w:color="FF0000"/>
                          <w:left w:val="single" w:sz="1.20042" w:space="0" w:color="FF0000"/>
                          <w:right w:val="nil" w:sz="6" w:space="0" w:color="auto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FF0000"/>
                            <w:spacing w:val="0"/>
                            <w:w w:val="100"/>
                          </w:rPr>
                          <w:t>39,855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10" w:hRule="exact"/>
                    </w:trPr>
                    <w:tc>
                      <w:tcPr>
                        <w:tcW w:w="1170" w:type="dxa"/>
                        <w:tcBorders>
                          <w:top w:val="single" w:sz="1.200119" w:space="0" w:color="FF0000"/>
                          <w:bottom w:val="single" w:sz="1.200077" w:space="0" w:color="FF0000"/>
                          <w:left w:val="nil" w:sz="6" w:space="0" w:color="auto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Horton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Road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8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(22.07)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1.200119" w:space="0" w:color="FF0000"/>
                          <w:bottom w:val="single" w:sz="1.200077" w:space="0" w:color="FF0000"/>
                          <w:left w:val="single" w:sz="1.20042" w:space="0" w:color="FF0000"/>
                          <w:right w:val="single" w:sz="1.20042" w:space="0" w:color="FF0000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19,298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1.200119" w:space="0" w:color="FF0000"/>
                          <w:bottom w:val="single" w:sz="1.200077" w:space="0" w:color="FF0000"/>
                          <w:left w:val="single" w:sz="1.20042" w:space="0" w:color="FF0000"/>
                          <w:right w:val="nil" w:sz="6" w:space="0" w:color="auto"/>
                        </w:tcBorders>
                      </w:tcPr>
                      <w:p>
                        <w:pPr>
                          <w:spacing w:before="88" w:after="0" w:line="240" w:lineRule="auto"/>
                          <w:ind w:left="7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  <w:t>57,029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5033" w:type="dxa"/>
                        <w:gridSpan w:val="3"/>
                        <w:tcBorders>
                          <w:top w:val="single" w:sz="1.200077" w:space="0" w:color="FF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2011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Rural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Roads</w:t>
      </w:r>
      <w:r>
        <w:rPr>
          <w:rFonts w:ascii="Arial" w:hAnsi="Arial" w:cs="Arial" w:eastAsia="Arial"/>
          <w:sz w:val="18"/>
          <w:szCs w:val="18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oup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import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eport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examined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rural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ging,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maintenance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enewal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Rural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been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maintenance-intensive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cha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ges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der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bet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ter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eflect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ovision.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638pt;margin-top:130.987289pt;width:251.638pt;height:16.260000pt;mso-position-horizontal-relative:page;mso-position-vertical-relative:paragraph;z-index:-3876" type="#_x0000_t202" filled="f" stroked="f">
            <v:textbox inset="0,0,0,0">
              <w:txbxContent>
                <w:p>
                  <w:pPr>
                    <w:spacing w:before="95" w:after="0" w:line="240" w:lineRule="auto"/>
                    <w:ind w:left="80" w:right="-20"/>
                    <w:jc w:val="left"/>
                    <w:tabs>
                      <w:tab w:pos="1240" w:val="left"/>
                      <w:tab w:pos="302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TO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1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173,689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205,669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66.062836pt;margin-top:147.254181pt;width:.150053pt;height:.1pt;mso-position-horizontal-relative:page;mso-position-vertical-relative:paragraph;z-index:-3873" coordorigin="7321,2945" coordsize="3,2">
            <v:shape style="position:absolute;left:7321;top:2945;width:3;height:2" coordorigin="7321,2945" coordsize="3,0" path="m7321,2945l7324,2945e" filled="f" stroked="t" strokeweight=".150053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The</w:t>
      </w:r>
      <w:r>
        <w:rPr>
          <w:rFonts w:ascii="Arial" w:hAnsi="Arial" w:cs="Arial" w:eastAsia="Arial"/>
          <w:sz w:val="18"/>
          <w:szCs w:val="18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ARRG</w:t>
      </w:r>
      <w:r>
        <w:rPr>
          <w:rFonts w:ascii="Arial" w:hAnsi="Arial" w:cs="Arial" w:eastAsia="Arial"/>
          <w:sz w:val="18"/>
          <w:szCs w:val="18"/>
          <w:spacing w:val="-1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eport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examined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shi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spacing w:val="-1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ivestock</w:t>
      </w:r>
      <w:r>
        <w:rPr>
          <w:rFonts w:ascii="Arial" w:hAnsi="Arial" w:cs="Arial" w:eastAsia="Arial"/>
          <w:sz w:val="18"/>
          <w:szCs w:val="18"/>
          <w:spacing w:val="3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grain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haul</w:t>
      </w:r>
      <w:r>
        <w:rPr>
          <w:rFonts w:ascii="Arial" w:hAnsi="Arial" w:cs="Arial" w:eastAsia="Arial"/>
          <w:sz w:val="18"/>
          <w:szCs w:val="18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western</w:t>
      </w:r>
      <w:r>
        <w:rPr>
          <w:rFonts w:ascii="Arial" w:hAnsi="Arial" w:cs="Arial" w:eastAsia="Arial"/>
          <w:sz w:val="18"/>
          <w:szCs w:val="18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Gwyd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orking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engineers,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annual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ised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analysis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esentat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long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maintenance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enewal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accurate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assessments</w:t>
      </w:r>
      <w:r>
        <w:rPr>
          <w:rFonts w:ascii="Arial" w:hAnsi="Arial" w:cs="Arial" w:eastAsia="Arial"/>
          <w:sz w:val="18"/>
          <w:szCs w:val="18"/>
          <w:spacing w:val="1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evenue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‘paid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in’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oads,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two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paid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hemselves</w:t>
      </w:r>
      <w:r>
        <w:rPr>
          <w:rFonts w:ascii="Arial" w:hAnsi="Arial" w:cs="Arial" w:eastAsia="Arial"/>
          <w:sz w:val="18"/>
          <w:szCs w:val="18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fuel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egistrat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HV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eady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paying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84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cent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assets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(see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below)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lesson</w:t>
      </w:r>
      <w:r>
        <w:rPr>
          <w:rFonts w:ascii="Arial" w:hAnsi="Arial" w:cs="Arial" w:eastAsia="Arial"/>
          <w:sz w:val="18"/>
          <w:szCs w:val="18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false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highly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maintenance-intensive,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payer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subsid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ised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need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heavy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cha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users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perhaps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net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‘asset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stripped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easingly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expensive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urban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‘mega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ojects’.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eased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conceived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simply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generate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nue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spend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terns,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heavily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weighted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urban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motorway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ograms,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(such</w:t>
      </w:r>
      <w:r>
        <w:rPr>
          <w:rFonts w:ascii="Arial" w:hAnsi="Arial" w:cs="Arial" w:eastAsia="Arial"/>
          <w:sz w:val="18"/>
          <w:szCs w:val="18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spacing w:val="-1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Clem7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Lane</w:t>
      </w:r>
      <w:r>
        <w:rPr>
          <w:rFonts w:ascii="Arial" w:hAnsi="Arial" w:cs="Arial" w:eastAsia="Arial"/>
          <w:sz w:val="18"/>
          <w:szCs w:val="18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Cove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unnel)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ionable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years.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eforms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instead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emise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find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ways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educe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self-evident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soaking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funds: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highways,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moto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ways,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urban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networks.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his,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establishing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ter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mechanisms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ta</w:t>
      </w:r>
      <w:r>
        <w:rPr>
          <w:rFonts w:ascii="Arial" w:hAnsi="Arial" w:cs="Arial" w:eastAsia="Arial"/>
          <w:sz w:val="18"/>
          <w:szCs w:val="18"/>
          <w:spacing w:val="-3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get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ivestock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ofits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maximise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corridors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5" w:after="0" w:line="270" w:lineRule="auto"/>
        <w:ind w:right="2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-2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4: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Australian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Rural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Roads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oup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9"/>
          <w:b/>
          <w:bCs/>
        </w:rPr>
        <w:t>findings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4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17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1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rural</w:t>
      </w:r>
      <w:r>
        <w:rPr>
          <w:rFonts w:ascii="Arial" w:hAnsi="Arial" w:cs="Arial" w:eastAsia="Arial"/>
          <w:sz w:val="20"/>
          <w:szCs w:val="20"/>
          <w:color w:val="FF000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cost</w:t>
      </w:r>
      <w:r>
        <w:rPr>
          <w:rFonts w:ascii="Arial" w:hAnsi="Arial" w:cs="Arial" w:eastAsia="Arial"/>
          <w:sz w:val="20"/>
          <w:szCs w:val="20"/>
          <w:color w:val="FF000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versus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heavy</w:t>
      </w:r>
      <w:r>
        <w:rPr>
          <w:rFonts w:ascii="Arial" w:hAnsi="Arial" w:cs="Arial" w:eastAsia="Arial"/>
          <w:sz w:val="20"/>
          <w:szCs w:val="20"/>
          <w:color w:val="FF000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6"/>
          <w:b/>
          <w:bCs/>
        </w:rPr>
        <w:t>vehicle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4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2"/>
          <w:b/>
          <w:bCs/>
        </w:rPr>
        <w:t>eve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88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88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3"/>
          <w:b/>
          <w:bCs/>
        </w:rPr>
        <w:t>nues</w:t>
      </w:r>
      <w:r>
        <w:rPr>
          <w:rFonts w:ascii="Arial" w:hAnsi="Arial" w:cs="Arial" w:eastAsia="Arial"/>
          <w:sz w:val="20"/>
          <w:szCs w:val="20"/>
          <w:color w:val="FF0000"/>
          <w:spacing w:val="8"/>
          <w:w w:val="9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Gwydir</w:t>
      </w:r>
      <w:r>
        <w:rPr>
          <w:rFonts w:ascii="Arial" w:hAnsi="Arial" w:cs="Arial" w:eastAsia="Arial"/>
          <w:sz w:val="20"/>
          <w:szCs w:val="20"/>
          <w:color w:val="FF0000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NSW</w:t>
      </w:r>
      <w:r>
        <w:rPr>
          <w:rFonts w:ascii="Arial" w:hAnsi="Arial" w:cs="Arial" w:eastAsia="Arial"/>
          <w:sz w:val="20"/>
          <w:szCs w:val="20"/>
          <w:color w:val="FF000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6"/>
          <w:b/>
          <w:bCs/>
        </w:rPr>
        <w:t>2011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215.472656pt;width:595.275pt;height:399.999358pt;mso-position-horizontal-relative:page;mso-position-vertical-relative:page;z-index:-3870" type="#_x0000_t202" filled="f" stroked="f">
            <v:textbox inset="0,0,0,0">
              <w:txbxContent>
                <w:p>
                  <w:pPr>
                    <w:spacing w:before="10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50" w:lineRule="auto"/>
                    <w:ind w:left="720" w:right="1027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ficient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port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4"/>
                    </w:rPr>
                    <w:t>sector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vital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3"/>
                    </w:rPr>
                    <w:t>export-led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Austral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ian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industry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such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ivestock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4"/>
                    </w:rPr>
                    <w:t>meat.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43"/>
                      <w:w w:val="1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RMAC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1"/>
                    </w:rPr>
                    <w:t>considers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7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3"/>
                    </w:rPr>
                    <w:t>inquiry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might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benefit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om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1"/>
                    </w:rPr>
                    <w:t>considering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7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fol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lowing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4"/>
                    </w:rPr>
                    <w:t>categories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1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essu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1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9"/>
                      <w:w w:val="1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elat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ing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3"/>
                      <w:w w:val="1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12"/>
                    </w:rPr>
                    <w:t>ports: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7.637798pt;margin-top:.000015pt;width:.1pt;height:195.473pt;mso-position-horizontal-relative:page;mso-position-vertical-relative:page;z-index:-3869" coordorigin="753,0" coordsize="2,3909">
            <v:shape style="position:absolute;left:753;top:0;width:2;height:3909" coordorigin="753,0" coordsize="0,3909" path="m753,4160l753,250e" filled="f" stroked="t" strokeweight="4pt" strokecolor="#FF0000">
              <v:path arrowok="t"/>
            </v:shape>
          </v:group>
          <w10:wrap type="none"/>
        </w:pict>
      </w:r>
      <w:r>
        <w:rPr/>
        <w:pict>
          <v:shape style="position:absolute;margin-left:0pt;margin-top:215.472656pt;width:595.275pt;height:399.999358pt;mso-position-horizontal-relative:page;mso-position-vertical-relative:page;z-index:-3860" type="#_x0000_t75">
            <v:imagedata r:id="rId41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3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-2"/>
          <w:w w:val="89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ort</w:t>
      </w:r>
      <w:r>
        <w:rPr>
          <w:rFonts w:ascii="Arial" w:hAnsi="Arial" w:cs="Arial" w:eastAsia="Arial"/>
          <w:sz w:val="48"/>
          <w:szCs w:val="48"/>
          <w:color w:val="FF0000"/>
          <w:spacing w:val="5"/>
          <w:w w:val="89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6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6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4"/>
          <w:position w:val="-1"/>
        </w:rPr>
        <w:t>essu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4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79"/>
          <w:position w:val="-1"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50" w:lineRule="auto"/>
        <w:ind w:left="2644" w:right="1354" w:firstLine="3421"/>
        <w:jc w:val="left"/>
        <w:tabs>
          <w:tab w:pos="5620" w:val="left"/>
          <w:tab w:pos="7140" w:val="left"/>
          <w:tab w:pos="9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674816pt;margin-top:4.905286pt;width:2.956487pt;height:2.979414pt;mso-position-horizontal-relative:page;mso-position-vertical-relative:paragraph;z-index:-3864" coordorigin="873,98" coordsize="59,60">
            <v:shape style="position:absolute;left:873;top:98;width:59;height:60" coordorigin="873,98" coordsize="59,60" path="m908,98l885,104,873,121,879,145,895,157,903,158,923,150,933,131,926,109,908,98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Monopoly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pricing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power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674816pt;margin-top:6.567484pt;width:2.956487pt;height:2.979414pt;mso-position-horizontal-relative:page;mso-position-vertical-relative:paragraph;z-index:-3863" coordorigin="873,131" coordsize="59,60">
            <v:shape style="position:absolute;left:873;top:131;width:59;height:60" coordorigin="873,131" coordsize="59,60" path="m908,131l885,138,873,154,879,178,895,190,903,191,923,183,933,164,926,142,908,13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interfaces: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8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5.637802pt;margin-top:7.392696pt;width:3pt;height:.1pt;mso-position-horizontal-relative:page;mso-position-vertical-relative:paragraph;z-index:-3868" coordorigin="1313,148" coordsize="60,2">
            <v:shape style="position:absolute;left:1313;top:148;width:60;height:2" coordorigin="1313,148" coordsize="60,0" path="m1313,148l1373,148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study: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build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3.674816pt;margin-top:6.955929pt;width:2.956487pt;height:2.979414pt;mso-position-horizontal-relative:page;mso-position-vertical-relative:paragraph;z-index:-3862" coordorigin="873,139" coordsize="59,60">
            <v:shape style="position:absolute;left:873;top:139;width:59;height:60" coordorigin="873,139" coordsize="59,60" path="m908,139l885,145,873,162,879,186,895,198,903,199,923,191,933,172,926,150,908,139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Governments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ovide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planning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investment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certainty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ieve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3.674816pt;margin-top:6.381727pt;width:2.956487pt;height:2.979414pt;mso-position-horizontal-relative:page;mso-position-vertical-relative:paragraph;z-index:-3861" coordorigin="873,128" coordsize="59,60">
            <v:shape style="position:absolute;left:873;top:128;width:59;height:60" coordorigin="873,128" coordsize="59,60" path="m908,128l885,134,873,151,879,174,895,186,903,187,923,179,933,160,926,138,908,128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stud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interface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planning/investment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vacuum: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8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5.637802pt;margin-top:7.60469pt;width:3pt;height:.1pt;mso-position-horizontal-relative:page;mso-position-vertical-relative:paragraph;z-index:-3867" coordorigin="1313,152" coordsize="60,2">
            <v:shape style="position:absolute;left:1313;top:152;width:60;height:2" coordorigin="1313,152" coordsize="60,0" path="m1313,152l1373,152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asmania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8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5.637802pt;margin-top:7.658688pt;width:3pt;height:.1pt;mso-position-horizontal-relative:page;mso-position-vertical-relative:paragraph;z-index:-3866" coordorigin="1313,153" coordsize="60,2">
            <v:shape style="position:absolute;left:1313;top:153;width:60;height:2" coordorigin="1313,153" coordsize="60,0" path="m1313,153l1373,153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8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5.637802pt;margin-top:7.662693pt;width:3pt;height:.1pt;mso-position-horizontal-relative:page;mso-position-vertical-relative:paragraph;z-index:-3865" coordorigin="1313,153" coordsize="60,2">
            <v:shape style="position:absolute;left:1313;top:153;width:60;height:2" coordorigin="1313,153" coordsize="60,0" path="m1313,153l1373,153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0" w:footer="120" w:top="1560" w:bottom="300" w:left="600" w:right="460"/>
          <w:pgSz w:w="11920" w:h="1684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-44.299728pt;width:251.638pt;height:31.89pt;mso-position-horizontal-relative:page;mso-position-vertical-relative:paragraph;z-index:-3859" type="#_x0000_t202" filled="f" stroked="f">
            <v:textbox inset="0,0,0,0">
              <w:txbxContent>
                <w:p>
                  <w:pPr>
                    <w:spacing w:before="11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0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Implic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5"/>
                      <w:b/>
                      <w:bCs/>
                    </w:rPr>
                    <w:t>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5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fo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76"/>
                      <w:b/>
                      <w:bCs/>
                    </w:rPr>
                    <w:t>NFSCS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76"/>
                      <w:b/>
                      <w:bCs/>
                    </w:rPr>
                    <w:t>: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4pt;margin-top:-50.300327pt;width:255.638pt;height:38.3906pt;mso-position-horizontal-relative:page;mso-position-vertical-relative:paragraph;z-index:-3858" coordorigin="680,-1006" coordsize="5113,768">
            <v:group style="position:absolute;left:720;top:-966;width:5033;height:80" coordorigin="720,-966" coordsize="5033,80">
              <v:shape style="position:absolute;left:720;top:-966;width:5033;height:80" coordorigin="720,-966" coordsize="5033,80" path="m720,-886l5753,-886,5753,-966,720,-966,720,-886xe" filled="t" fillcolor="#FF0000" stroked="f">
                <v:path arrowok="t"/>
                <v:fill/>
              </v:shape>
            </v:group>
            <v:group style="position:absolute;left:720;top:-886;width:5033;height:638" coordorigin="720,-886" coordsize="5033,638">
              <v:shape style="position:absolute;left:720;top:-886;width:5033;height:638" coordorigin="720,-886" coordsize="5033,638" path="m720,-248l5753,-248,5753,-886,720,-886,720,-24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efo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price-compet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iveness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heavily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add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essing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interfaces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movements.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The</w:t>
      </w:r>
      <w:r>
        <w:rPr>
          <w:rFonts w:ascii="Arial" w:hAnsi="Arial" w:cs="Arial" w:eastAsia="Arial"/>
          <w:sz w:val="18"/>
          <w:szCs w:val="18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is</w:t>
      </w:r>
      <w:r>
        <w:rPr>
          <w:rFonts w:ascii="Arial" w:hAnsi="Arial" w:cs="Arial" w:eastAsia="Arial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balance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interfaces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containers.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Again,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sense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means</w:t>
      </w:r>
      <w:r>
        <w:rPr>
          <w:rFonts w:ascii="Arial" w:hAnsi="Arial" w:cs="Arial" w:eastAsia="Arial"/>
          <w:sz w:val="18"/>
          <w:szCs w:val="18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safety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mind,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seaports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mapped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cussed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submission,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examined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upgrade/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packages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hicles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ports.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2"/>
        </w:rPr>
        <w:t>NFSCS</w:t>
      </w:r>
      <w:r>
        <w:rPr>
          <w:rFonts w:ascii="Arial" w:hAnsi="Arial" w:cs="Arial" w:eastAsia="Arial"/>
          <w:sz w:val="18"/>
          <w:szCs w:val="18"/>
          <w:spacing w:val="1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developed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manner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-range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corridor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otect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strategies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itate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ments.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opriate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elocat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nearing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obsolescence.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2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pt;margin-top:68.237503pt;width:251.638pt;height:.1pt;mso-position-horizontal-relative:page;mso-position-vertical-relative:paragraph;z-index:-3857" coordorigin="720,1365" coordsize="5033,2">
            <v:shape style="position:absolute;left:720;top:1365;width:5033;height:2" coordorigin="720,1365" coordsize="5033,0" path="m720,1365l5753,1365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plans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ished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consider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elated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infra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e/high-p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ivity/high-safety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upgrades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ority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ojects.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47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Monopol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pricin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powe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95"/>
          <w:b/>
          <w:bCs/>
        </w:rPr>
        <w:t>challenge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5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31"/>
          <w:w w:val="9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5"/>
          <w:b/>
          <w:bCs/>
        </w:rPr>
        <w:t>port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been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subject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compet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eform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since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1990s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toda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seaports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sig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nificance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bot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oducts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(except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ownsvil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le,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9"/>
          <w:w w:val="95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asmania</w:t>
      </w:r>
      <w:r>
        <w:rPr>
          <w:rFonts w:ascii="Arial" w:hAnsi="Arial" w:cs="Arial" w:eastAsia="Arial"/>
          <w:sz w:val="18"/>
          <w:szCs w:val="18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le)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vate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hands.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leadership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peak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Consumer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Commis-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sion,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essed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excessive</w:t>
      </w:r>
      <w:r>
        <w:rPr>
          <w:rFonts w:ascii="Arial" w:hAnsi="Arial" w:cs="Arial" w:eastAsia="Arial"/>
          <w:sz w:val="18"/>
          <w:szCs w:val="18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monopoly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pricing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power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assets,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stevedoring.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pric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power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monopoly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owners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manifest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ental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ges</w:t>
      </w:r>
      <w:r>
        <w:rPr>
          <w:rFonts w:ascii="Arial" w:hAnsi="Arial" w:cs="Arial" w:eastAsia="Arial"/>
          <w:sz w:val="18"/>
          <w:szCs w:val="18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stevedo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es</w:t>
      </w:r>
      <w:r>
        <w:rPr>
          <w:rFonts w:ascii="Arial" w:hAnsi="Arial" w:cs="Arial" w:eastAsia="Arial"/>
          <w:sz w:val="18"/>
          <w:szCs w:val="18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passed</w:t>
      </w:r>
      <w:r>
        <w:rPr>
          <w:rFonts w:ascii="Arial" w:hAnsi="Arial" w:cs="Arial" w:eastAsia="Arial"/>
          <w:sz w:val="18"/>
          <w:szCs w:val="18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users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ecent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imes,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bourne,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eparing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sale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750%</w:t>
      </w:r>
      <w:r>
        <w:rPr>
          <w:rFonts w:ascii="Arial" w:hAnsi="Arial" w:cs="Arial" w:eastAsia="Arial"/>
          <w:sz w:val="18"/>
          <w:szCs w:val="18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ental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ease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vedo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tempt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failed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(as</w:t>
      </w:r>
      <w:r>
        <w:rPr>
          <w:rFonts w:ascii="Arial" w:hAnsi="Arial" w:cs="Arial" w:eastAsia="Arial"/>
          <w:sz w:val="18"/>
          <w:szCs w:val="18"/>
          <w:spacing w:val="15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earl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tempt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Botany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some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befo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e),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stevedo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DP</w:t>
      </w:r>
      <w:r>
        <w:rPr>
          <w:rFonts w:ascii="Arial" w:hAnsi="Arial" w:cs="Arial" w:eastAsia="Arial"/>
          <w:sz w:val="18"/>
          <w:szCs w:val="18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faces</w:t>
      </w:r>
      <w:r>
        <w:rPr>
          <w:rFonts w:ascii="Arial" w:hAnsi="Arial" w:cs="Arial" w:eastAsia="Arial"/>
          <w:sz w:val="18"/>
          <w:szCs w:val="18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ental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ease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60</w:t>
      </w:r>
      <w:r>
        <w:rPr>
          <w:rFonts w:ascii="Arial" w:hAnsi="Arial" w:cs="Arial" w:eastAsia="Arial"/>
          <w:sz w:val="18"/>
          <w:szCs w:val="18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January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2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2018.</w:t>
      </w:r>
      <w:r>
        <w:rPr>
          <w:rFonts w:ascii="Arial" w:hAnsi="Arial" w:cs="Arial" w:eastAsia="Arial"/>
          <w:sz w:val="18"/>
          <w:szCs w:val="18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Such</w:t>
      </w:r>
      <w:r>
        <w:rPr>
          <w:rFonts w:ascii="Arial" w:hAnsi="Arial" w:cs="Arial" w:eastAsia="Arial"/>
          <w:sz w:val="18"/>
          <w:szCs w:val="18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cannot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efract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users,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exporters.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23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ACCC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Chairman</w:t>
      </w:r>
      <w:r>
        <w:rPr>
          <w:rFonts w:ascii="Arial" w:hAnsi="Arial" w:cs="Arial" w:eastAsia="Arial"/>
          <w:sz w:val="18"/>
          <w:szCs w:val="18"/>
          <w:spacing w:val="-19"/>
          <w:w w:val="97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4" w:after="0" w:line="292" w:lineRule="auto"/>
        <w:ind w:right="42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Por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oa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rai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interface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98"/>
          <w:b/>
          <w:bCs/>
        </w:rPr>
        <w:t>la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98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3"/>
          <w:b/>
          <w:bCs/>
        </w:rPr>
        <w:t>ger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94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94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94"/>
          <w:b/>
          <w:bCs/>
        </w:rPr>
        <w:t>essu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94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94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37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tha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por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itself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7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1.669796pt;height:211.0275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6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dominant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emains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transport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monopoly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powers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concerning,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RMAC</w:t>
      </w:r>
      <w:r>
        <w:rPr>
          <w:rFonts w:ascii="Arial" w:hAnsi="Arial" w:cs="Arial" w:eastAsia="Arial"/>
          <w:sz w:val="18"/>
          <w:szCs w:val="18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ecognises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esents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ound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moving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private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owners,</w:t>
      </w:r>
      <w:r>
        <w:rPr>
          <w:rFonts w:ascii="Arial" w:hAnsi="Arial" w:cs="Arial" w:eastAsia="Arial"/>
          <w:sz w:val="18"/>
          <w:szCs w:val="18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horit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instance,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especial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Commonweal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govern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ment,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leadership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devel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ograms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Nat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ional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Strategy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iscussion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paper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2010</w:t>
      </w:r>
      <w:r>
        <w:rPr>
          <w:rFonts w:ascii="Arial" w:hAnsi="Arial" w:cs="Arial" w:eastAsia="Arial"/>
          <w:sz w:val="18"/>
          <w:szCs w:val="18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(NB:</w:t>
      </w:r>
      <w:r>
        <w:rPr>
          <w:rFonts w:ascii="Arial" w:hAnsi="Arial" w:cs="Arial" w:eastAsia="Arial"/>
          <w:sz w:val="18"/>
          <w:szCs w:val="18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ink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document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emoved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internet),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pointed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vital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showed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container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eced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years,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port-specific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stevedoring,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wharfage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fees,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customs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clearance</w:t>
      </w:r>
      <w:r>
        <w:rPr>
          <w:rFonts w:ascii="Arial" w:hAnsi="Arial" w:cs="Arial" w:eastAsia="Arial"/>
          <w:sz w:val="18"/>
          <w:szCs w:val="18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pilotage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etc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educed,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eased</w:t>
      </w:r>
      <w:r>
        <w:rPr>
          <w:rFonts w:ascii="Arial" w:hAnsi="Arial" w:cs="Arial" w:eastAsia="Arial"/>
          <w:sz w:val="18"/>
          <w:szCs w:val="18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sign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slowing:</w:t>
      </w:r>
    </w:p>
    <w:p>
      <w:pPr>
        <w:jc w:val="both"/>
        <w:spacing w:after="0"/>
        <w:sectPr>
          <w:pgMar w:header="0" w:footer="120" w:top="660" w:bottom="300" w:left="600" w:right="460"/>
          <w:pgSz w:w="11920" w:h="16840"/>
          <w:cols w:num="2" w:equalWidth="0">
            <w:col w:w="5154" w:space="399"/>
            <w:col w:w="5307"/>
          </w:cols>
        </w:sectPr>
      </w:pPr>
      <w:rPr/>
    </w:p>
    <w:p>
      <w:pPr>
        <w:spacing w:before="0" w:after="0" w:line="260" w:lineRule="atLeast"/>
        <w:ind w:left="120" w:right="23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5: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interface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cost</w:t>
      </w:r>
      <w:r>
        <w:rPr>
          <w:rFonts w:ascii="Arial" w:hAnsi="Arial" w:cs="Arial" w:eastAsia="Arial"/>
          <w:sz w:val="18"/>
          <w:szCs w:val="18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%</w:t>
      </w:r>
      <w:r>
        <w:rPr>
          <w:rFonts w:ascii="Arial" w:hAnsi="Arial" w:cs="Arial" w:eastAsia="Arial"/>
          <w:sz w:val="18"/>
          <w:szCs w:val="18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changes</w:t>
      </w:r>
      <w:r>
        <w:rPr>
          <w:rFonts w:ascii="Arial" w:hAnsi="Arial" w:cs="Arial" w:eastAsia="Arial"/>
          <w:sz w:val="18"/>
          <w:szCs w:val="18"/>
          <w:spacing w:val="6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oad-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elated</w:t>
      </w:r>
      <w:r>
        <w:rPr>
          <w:rFonts w:ascii="Arial" w:hAnsi="Arial" w:cs="Arial" w:eastAsia="Arial"/>
          <w:sz w:val="18"/>
          <w:szCs w:val="18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total</w:t>
      </w:r>
      <w:r>
        <w:rPr>
          <w:rFonts w:ascii="Arial" w:hAnsi="Arial" w:cs="Arial" w:eastAsia="Arial"/>
          <w:sz w:val="18"/>
          <w:szCs w:val="18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ges</w:t>
      </w:r>
      <w:r>
        <w:rPr>
          <w:rFonts w:ascii="Arial" w:hAnsi="Arial" w:cs="Arial" w:eastAsia="Arial"/>
          <w:sz w:val="18"/>
          <w:szCs w:val="18"/>
          <w:spacing w:val="12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per</w:t>
      </w:r>
      <w:r>
        <w:rPr>
          <w:rFonts w:ascii="Arial" w:hAnsi="Arial" w:cs="Arial" w:eastAsia="Arial"/>
          <w:sz w:val="18"/>
          <w:szCs w:val="18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TEU</w:t>
      </w:r>
      <w:r>
        <w:rPr>
          <w:rFonts w:ascii="Arial" w:hAnsi="Arial" w:cs="Arial" w:eastAsia="Arial"/>
          <w:sz w:val="18"/>
          <w:szCs w:val="1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  <w:b/>
          <w:bCs/>
        </w:rPr>
        <w:t>1996-2009</w:t>
      </w:r>
      <w:r>
        <w:rPr>
          <w:rFonts w:ascii="Arial" w:hAnsi="Arial" w:cs="Arial" w:eastAsia="Arial"/>
          <w:sz w:val="18"/>
          <w:szCs w:val="18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b/>
          <w:bCs/>
        </w:rPr>
        <w:t>(incl.</w:t>
      </w:r>
      <w:r>
        <w:rPr>
          <w:rFonts w:ascii="Arial" w:hAnsi="Arial" w:cs="Arial" w:eastAsia="Arial"/>
          <w:sz w:val="18"/>
          <w:szCs w:val="18"/>
          <w:spacing w:val="-3"/>
          <w:w w:val="95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b/>
          <w:bCs/>
        </w:rPr>
        <w:t>manufacturing</w:t>
      </w:r>
      <w:r>
        <w:rPr>
          <w:rFonts w:ascii="Arial" w:hAnsi="Arial" w:cs="Arial" w:eastAsia="Arial"/>
          <w:sz w:val="18"/>
          <w:szCs w:val="18"/>
          <w:spacing w:val="30"/>
          <w:w w:val="95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cost</w:t>
      </w:r>
      <w:r>
        <w:rPr>
          <w:rFonts w:ascii="Arial" w:hAnsi="Arial" w:cs="Arial" w:eastAsia="Arial"/>
          <w:sz w:val="18"/>
          <w:szCs w:val="18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index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comparison).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4" w:lineRule="exact"/>
        <w:ind w:left="1916" w:right="-20"/>
        <w:jc w:val="left"/>
        <w:tabs>
          <w:tab w:pos="2880" w:val="left"/>
          <w:tab w:pos="3960" w:val="left"/>
          <w:tab w:pos="4800" w:val="left"/>
          <w:tab w:pos="5700" w:val="left"/>
          <w:tab w:pos="6680" w:val="left"/>
          <w:tab w:pos="7580" w:val="left"/>
          <w:tab w:pos="8460" w:val="left"/>
          <w:tab w:pos="9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-40%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-20%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>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>20%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40%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>60%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>80%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3"/>
          <w:position w:val="1"/>
        </w:rPr>
        <w:t>100%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83"/>
          <w:position w:val="-1"/>
        </w:rPr>
        <w:t>120%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814" w:lineRule="auto"/>
        <w:ind w:left="313" w:right="9820" w:firstLine="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138pt;margin-top:26.004379pt;width:496.0pt;height:51pt;mso-position-horizontal-relative:page;mso-position-vertical-relative:paragraph;z-index:-3856" coordorigin="903,520" coordsize="9920,1020">
            <v:group style="position:absolute;left:913;top:530;width:9900;height:640" coordorigin="913,530" coordsize="9900,640">
              <v:shape style="position:absolute;left:913;top:530;width:9900;height:640" coordorigin="913,530" coordsize="9900,640" path="m913,1170l10813,1170,10813,530,913,530,913,1170e" filled="t" fillcolor="#C9EDFB" stroked="f">
                <v:path arrowok="t"/>
                <v:fill/>
              </v:shape>
            </v:group>
            <v:group style="position:absolute;left:4893;top:1230;width:3740;height:300" coordorigin="4893,1230" coordsize="3740,300">
              <v:shape style="position:absolute;left:4893;top:1230;width:3740;height:300" coordorigin="4893,1230" coordsize="3740,300" path="m4893,1530l8633,1530,8633,1230,4893,1230,4893,1530e" filled="t" fillcolor="#DD6153" stroked="f">
                <v:path arrowok="t"/>
                <v:fill/>
              </v:shape>
            </v:group>
            <v:group style="position:absolute;left:4893;top:530;width:2180;height:320" coordorigin="4893,530" coordsize="2180,320">
              <v:shape style="position:absolute;left:4893;top:530;width:2180;height:320" coordorigin="4893,530" coordsize="2180,320" path="m4893,850l7073,850,7073,530,4893,530,4893,850e" filled="t" fillcolor="#DD6153" stroked="f">
                <v:path arrowok="t"/>
                <v:fill/>
              </v:shape>
            </v:group>
            <v:group style="position:absolute;left:3933;top:850;width:960;height:320" coordorigin="3933,850" coordsize="960,320">
              <v:shape style="position:absolute;left:3933;top:850;width:960;height:320" coordorigin="3933,850" coordsize="960,320" path="m3933,1170l4893,1170,4893,850,3933,850,3933,1170e" filled="t" fillcolor="#B8D9A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.138pt;margin-top:96.523376pt;width:496.0pt;height:67.481pt;mso-position-horizontal-relative:page;mso-position-vertical-relative:paragraph;z-index:-3855" coordorigin="903,1930" coordsize="9920,1350">
            <v:group style="position:absolute;left:913;top:1940;width:9900;height:640" coordorigin="913,1940" coordsize="9900,640">
              <v:shape style="position:absolute;left:913;top:1940;width:9900;height:640" coordorigin="913,1940" coordsize="9900,640" path="m913,2580l10813,2580,10813,1940,913,1940,913,2580e" filled="t" fillcolor="#C9EDFB" stroked="f">
                <v:path arrowok="t"/>
                <v:fill/>
              </v:shape>
            </v:group>
            <v:group style="position:absolute;left:4893;top:2630;width:3307;height:320" coordorigin="4893,2630" coordsize="3307,320">
              <v:shape style="position:absolute;left:4893;top:2630;width:3307;height:320" coordorigin="4893,2630" coordsize="3307,320" path="m4893,2950l8200,2950,8200,2630,4893,2630,4893,2950e" filled="t" fillcolor="#DD6153" stroked="f">
                <v:path arrowok="t"/>
                <v:fill/>
              </v:shape>
            </v:group>
            <v:group style="position:absolute;left:4440;top:2950;width:453;height:320" coordorigin="4440,2950" coordsize="453,320">
              <v:shape style="position:absolute;left:4440;top:2950;width:453;height:320" coordorigin="4440,2950" coordsize="453,320" path="m4440,3270l4893,3270,4893,2950,4440,2950,4440,3270e" filled="t" fillcolor="#B8D9AF" stroked="f">
                <v:path arrowok="t"/>
                <v:fill/>
              </v:shape>
            </v:group>
            <v:group style="position:absolute;left:4053;top:2260;width:840;height:320" coordorigin="4053,2260" coordsize="840,320">
              <v:shape style="position:absolute;left:4053;top:2260;width:840;height:320" coordorigin="4053,2260" coordsize="840,320" path="m4053,2580l4893,2580,4893,2260,4053,2260,4053,2580e" filled="t" fillcolor="#B8D9A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.138pt;margin-top:174.004379pt;width:496.0pt;height:15pt;mso-position-horizontal-relative:page;mso-position-vertical-relative:paragraph;z-index:-3854" coordorigin="903,3480" coordsize="9920,300">
            <v:group style="position:absolute;left:8200;top:3490;width:2613;height:280" coordorigin="8200,3490" coordsize="2613,280">
              <v:shape style="position:absolute;left:8200;top:3490;width:2613;height:280" coordorigin="8200,3490" coordsize="2613,280" path="m8200,3770l10813,3770,10813,3490,8200,3490,8200,3770xe" filled="t" fillcolor="#C9EDFB" stroked="f">
                <v:path arrowok="t"/>
                <v:fill/>
              </v:shape>
            </v:group>
            <v:group style="position:absolute;left:913;top:3490;width:3980;height:280" coordorigin="913,3490" coordsize="3980,280">
              <v:shape style="position:absolute;left:913;top:3490;width:3980;height:280" coordorigin="913,3490" coordsize="3980,280" path="m913,3770l4893,3770,4893,3490,913,3490,913,3770xe" filled="t" fillcolor="#C9EDFB" stroked="f">
                <v:path arrowok="t"/>
                <v:fill/>
              </v:shape>
            </v:group>
            <v:group style="position:absolute;left:4893;top:3490;width:3307;height:280" coordorigin="4893,3490" coordsize="3307,280">
              <v:shape style="position:absolute;left:4893;top:3490;width:3307;height:280" coordorigin="4893,3490" coordsize="3307,280" path="m4893,3770l8200,3770,8200,3490,4893,3490,4893,3770e" filled="t" fillcolor="#449DB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0.138pt;margin-top:-8.995620pt;width:264pt;height:32pt;mso-position-horizontal-relative:page;mso-position-vertical-relative:paragraph;z-index:-3852" coordorigin="4403,-180" coordsize="5280,640">
            <v:group style="position:absolute;left:4413;top:150;width:480;height:300" coordorigin="4413,150" coordsize="480,300">
              <v:shape style="position:absolute;left:4413;top:150;width:480;height:300" coordorigin="4413,150" coordsize="480,300" path="m4413,450l4893,450,4893,150,4413,150,4413,450e" filled="t" fillcolor="#B8D9AF" stroked="f">
                <v:path arrowok="t"/>
                <v:fill/>
              </v:shape>
            </v:group>
            <v:group style="position:absolute;left:4893;top:-170;width:4780;height:320" coordorigin="4893,-170" coordsize="4780,320">
              <v:shape style="position:absolute;left:4893;top:-170;width:4780;height:320" coordorigin="4893,-170" coordsize="4780,320" path="m4893,150l9673,150,9673,-170,4893,-170,4893,150e" filled="t" fillcolor="#DD6153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3.138pt;margin-top:78.023376pt;width:.1pt;height:16pt;mso-position-horizontal-relative:page;mso-position-vertical-relative:paragraph;z-index:-3848" coordorigin="4863,1560" coordsize="2,320">
            <v:shape style="position:absolute;left:4863;top:1560;width:2;height:320" coordorigin="4863,1560" coordsize="0,320" path="m4863,1560l4863,1880e" filled="f" stroked="t" strokeweight="3.1pt" strokecolor="#B8D9A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Brisbane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3"/>
        </w:rPr>
        <w:t>Sydney</w:t>
      </w:r>
      <w:r>
        <w:rPr>
          <w:rFonts w:ascii="Arial" w:hAnsi="Arial" w:cs="Arial" w:eastAsia="Arial"/>
          <w:sz w:val="18"/>
          <w:szCs w:val="18"/>
          <w:spacing w:val="0"/>
          <w:w w:val="7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Melbourne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Adelaide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63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89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emantle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89" w:lineRule="exact"/>
        <w:ind w:left="34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77"/>
        </w:rPr>
        <w:t>Manufacturing</w:t>
      </w:r>
      <w:r>
        <w:rPr>
          <w:rFonts w:ascii="Arial" w:hAnsi="Arial" w:cs="Arial" w:eastAsia="Arial"/>
          <w:sz w:val="18"/>
          <w:szCs w:val="18"/>
          <w:spacing w:val="10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cost</w:t>
      </w:r>
      <w:r>
        <w:rPr>
          <w:rFonts w:ascii="Arial" w:hAnsi="Arial" w:cs="Arial" w:eastAsia="Arial"/>
          <w:sz w:val="18"/>
          <w:szCs w:val="18"/>
          <w:spacing w:val="-1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ind</w:t>
      </w:r>
      <w:r>
        <w:rPr>
          <w:rFonts w:ascii="Arial" w:hAnsi="Arial" w:cs="Arial" w:eastAsia="Arial"/>
          <w:sz w:val="18"/>
          <w:szCs w:val="18"/>
          <w:spacing w:val="-1"/>
          <w:w w:val="75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exact"/>
        <w:ind w:left="906" w:right="-20"/>
        <w:jc w:val="left"/>
        <w:tabs>
          <w:tab w:pos="4400" w:val="left"/>
          <w:tab w:pos="76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.638pt;margin-top:-1.280605pt;width:14.0pt;height:15.0pt;mso-position-horizontal-relative:page;mso-position-vertical-relative:paragraph;z-index:-3851" coordorigin="1153,-26" coordsize="280,300">
            <v:shape style="position:absolute;left:1153;top:-26;width:280;height:300" coordorigin="1153,-26" coordsize="280,300" path="m1153,274l1433,274,1433,-26,1153,-26,1153,274e" filled="t" fillcolor="#D5786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33.319pt;margin-top:-4.280605pt;width:14pt;height:15.0pt;mso-position-horizontal-relative:page;mso-position-vertical-relative:paragraph;z-index:-3850" coordorigin="4666,-86" coordsize="280,300">
            <v:shape style="position:absolute;left:4666;top:-86;width:280;height:300" coordorigin="4666,-86" coordsize="280,300" path="m4666,214l4946,214,4946,-86,4666,-86,4666,214e" filled="t" fillcolor="#B8D9A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89.638pt;margin-top:-4.280605pt;width:14pt;height:15.0pt;mso-position-horizontal-relative:page;mso-position-vertical-relative:paragraph;z-index:-3849" coordorigin="7793,-86" coordsize="280,300">
            <v:shape style="position:absolute;left:7793;top:-86;width:280;height:300" coordorigin="7793,-86" coordsize="280,300" path="m7793,214l8073,214,8073,-86,7793,-86,7793,214e" filled="t" fillcolor="#449DB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71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71"/>
          <w:position w:val="-1"/>
        </w:rPr>
        <w:t>oad</w:t>
      </w:r>
      <w:r>
        <w:rPr>
          <w:rFonts w:ascii="Arial" w:hAnsi="Arial" w:cs="Arial" w:eastAsia="Arial"/>
          <w:sz w:val="18"/>
          <w:szCs w:val="18"/>
          <w:spacing w:val="3"/>
          <w:w w:val="71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1"/>
        </w:rPr>
        <w:t>tr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1"/>
        </w:rPr>
        <w:t>ansport</w:t>
      </w:r>
      <w:r>
        <w:rPr>
          <w:rFonts w:ascii="Arial" w:hAnsi="Arial" w:cs="Arial" w:eastAsia="Arial"/>
          <w:sz w:val="18"/>
          <w:szCs w:val="18"/>
          <w:spacing w:val="19"/>
          <w:w w:val="76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1"/>
        </w:rPr>
        <w:t>char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-1"/>
        </w:rPr>
        <w:t>ges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All</w:t>
      </w:r>
      <w:r>
        <w:rPr>
          <w:rFonts w:ascii="Arial" w:hAnsi="Arial" w:cs="Arial" w:eastAsia="Arial"/>
          <w:sz w:val="18"/>
          <w:szCs w:val="18"/>
          <w:spacing w:val="5"/>
          <w:w w:val="76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other</w:t>
      </w:r>
      <w:r>
        <w:rPr>
          <w:rFonts w:ascii="Arial" w:hAnsi="Arial" w:cs="Arial" w:eastAsia="Arial"/>
          <w:sz w:val="18"/>
          <w:szCs w:val="18"/>
          <w:spacing w:val="7"/>
          <w:w w:val="76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char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ges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Manufacturing</w:t>
      </w:r>
      <w:r>
        <w:rPr>
          <w:rFonts w:ascii="Arial" w:hAnsi="Arial" w:cs="Arial" w:eastAsia="Arial"/>
          <w:sz w:val="18"/>
          <w:szCs w:val="18"/>
          <w:spacing w:val="22"/>
          <w:w w:val="76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cost</w:t>
      </w:r>
      <w:r>
        <w:rPr>
          <w:rFonts w:ascii="Arial" w:hAnsi="Arial" w:cs="Arial" w:eastAsia="Arial"/>
          <w:sz w:val="18"/>
          <w:szCs w:val="18"/>
          <w:spacing w:val="2"/>
          <w:w w:val="76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  <w:position w:val="1"/>
        </w:rPr>
        <w:t>ind</w:t>
      </w:r>
      <w:r>
        <w:rPr>
          <w:rFonts w:ascii="Arial" w:hAnsi="Arial" w:cs="Arial" w:eastAsia="Arial"/>
          <w:sz w:val="18"/>
          <w:szCs w:val="18"/>
          <w:spacing w:val="-1"/>
          <w:w w:val="75"/>
          <w:position w:val="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1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280" w:right="495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Sou</w:t>
      </w:r>
      <w:r>
        <w:rPr>
          <w:rFonts w:ascii="Arial" w:hAnsi="Arial" w:cs="Arial" w:eastAsia="Arial"/>
          <w:sz w:val="17"/>
          <w:szCs w:val="17"/>
          <w:spacing w:val="-3"/>
          <w:w w:val="90"/>
          <w:i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ce:</w:t>
      </w:r>
      <w:r>
        <w:rPr>
          <w:rFonts w:ascii="Arial" w:hAnsi="Arial" w:cs="Arial" w:eastAsia="Arial"/>
          <w:sz w:val="17"/>
          <w:szCs w:val="17"/>
          <w:spacing w:val="1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Infrastructu</w:t>
      </w:r>
      <w:r>
        <w:rPr>
          <w:rFonts w:ascii="Arial" w:hAnsi="Arial" w:cs="Arial" w:eastAsia="Arial"/>
          <w:sz w:val="17"/>
          <w:szCs w:val="17"/>
          <w:spacing w:val="-3"/>
          <w:w w:val="90"/>
          <w:i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e</w:t>
      </w:r>
      <w:r>
        <w:rPr>
          <w:rFonts w:ascii="Arial" w:hAnsi="Arial" w:cs="Arial" w:eastAsia="Arial"/>
          <w:sz w:val="17"/>
          <w:szCs w:val="17"/>
          <w:spacing w:val="29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Austral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ia</w:t>
      </w:r>
      <w:r>
        <w:rPr>
          <w:rFonts w:ascii="Arial" w:hAnsi="Arial" w:cs="Arial" w:eastAsia="Arial"/>
          <w:sz w:val="17"/>
          <w:szCs w:val="17"/>
          <w:spacing w:val="16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0"/>
          <w:i/>
        </w:rPr>
        <w:t>analysis</w:t>
      </w:r>
      <w:r>
        <w:rPr>
          <w:rFonts w:ascii="Arial" w:hAnsi="Arial" w:cs="Arial" w:eastAsia="Arial"/>
          <w:sz w:val="17"/>
          <w:szCs w:val="17"/>
          <w:spacing w:val="-14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of</w:t>
      </w:r>
      <w:r>
        <w:rPr>
          <w:rFonts w:ascii="Arial" w:hAnsi="Arial" w:cs="Arial" w:eastAsia="Arial"/>
          <w:sz w:val="17"/>
          <w:szCs w:val="17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4"/>
          <w:i/>
        </w:rPr>
        <w:t>BITRE</w:t>
      </w:r>
      <w:r>
        <w:rPr>
          <w:rFonts w:ascii="Arial" w:hAnsi="Arial" w:cs="Arial" w:eastAsia="Arial"/>
          <w:sz w:val="17"/>
          <w:szCs w:val="17"/>
          <w:spacing w:val="2"/>
          <w:w w:val="84"/>
          <w:i/>
        </w:rPr>
        <w:t> </w:t>
      </w:r>
      <w:r>
        <w:rPr>
          <w:rFonts w:ascii="Arial" w:hAnsi="Arial" w:cs="Arial" w:eastAsia="Arial"/>
          <w:sz w:val="17"/>
          <w:szCs w:val="17"/>
          <w:spacing w:val="-5"/>
          <w:w w:val="88"/>
          <w:i/>
        </w:rPr>
        <w:t>W</w:t>
      </w:r>
      <w:r>
        <w:rPr>
          <w:rFonts w:ascii="Arial" w:hAnsi="Arial" w:cs="Arial" w:eastAsia="Arial"/>
          <w:sz w:val="17"/>
          <w:szCs w:val="17"/>
          <w:spacing w:val="0"/>
          <w:w w:val="88"/>
          <w:i/>
        </w:rPr>
        <w:t>aterline</w:t>
      </w:r>
      <w:r>
        <w:rPr>
          <w:rFonts w:ascii="Arial" w:hAnsi="Arial" w:cs="Arial" w:eastAsia="Arial"/>
          <w:sz w:val="17"/>
          <w:szCs w:val="17"/>
          <w:spacing w:val="0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8"/>
          <w:i/>
        </w:rPr>
        <w:t>statist</w:t>
      </w:r>
      <w:r>
        <w:rPr>
          <w:rFonts w:ascii="Arial" w:hAnsi="Arial" w:cs="Arial" w:eastAsia="Arial"/>
          <w:sz w:val="17"/>
          <w:szCs w:val="17"/>
          <w:spacing w:val="0"/>
          <w:w w:val="88"/>
          <w:i/>
        </w:rPr>
        <w:t>ics</w:t>
      </w:r>
      <w:r>
        <w:rPr>
          <w:rFonts w:ascii="Arial" w:hAnsi="Arial" w:cs="Arial" w:eastAsia="Arial"/>
          <w:sz w:val="17"/>
          <w:szCs w:val="17"/>
          <w:spacing w:val="26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8"/>
          <w:i/>
        </w:rPr>
        <w:t>1996-2009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Case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study:</w:t>
      </w:r>
      <w:r>
        <w:rPr>
          <w:rFonts w:ascii="Arial" w:hAnsi="Arial" w:cs="Arial" w:eastAsia="Arial"/>
          <w:sz w:val="20"/>
          <w:szCs w:val="20"/>
          <w:color w:val="FF000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20"/>
          <w:szCs w:val="20"/>
          <w:color w:val="FF000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Melbou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0"/>
          <w:szCs w:val="20"/>
          <w:color w:val="FF000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eight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94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essu</w:t>
      </w:r>
      <w:r>
        <w:rPr>
          <w:rFonts w:ascii="Arial" w:hAnsi="Arial" w:cs="Arial" w:eastAsia="Arial"/>
          <w:sz w:val="20"/>
          <w:szCs w:val="20"/>
          <w:color w:val="FF0000"/>
          <w:spacing w:val="-4"/>
          <w:w w:val="94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4"/>
          <w:b/>
          <w:bCs/>
        </w:rPr>
        <w:t>es</w:t>
      </w:r>
      <w:r>
        <w:rPr>
          <w:rFonts w:ascii="Arial" w:hAnsi="Arial" w:cs="Arial" w:eastAsia="Arial"/>
          <w:sz w:val="20"/>
          <w:szCs w:val="20"/>
          <w:color w:val="FF0000"/>
          <w:spacing w:val="12"/>
          <w:w w:val="9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continue</w:t>
      </w:r>
      <w:r>
        <w:rPr>
          <w:rFonts w:ascii="Arial" w:hAnsi="Arial" w:cs="Arial" w:eastAsia="Arial"/>
          <w:sz w:val="20"/>
          <w:szCs w:val="20"/>
          <w:color w:val="FF0000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color w:val="FF0000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build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contemporary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examinat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situat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confirms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end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inuing.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aking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Mel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bourne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example,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emains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port: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6: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Disagg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egated</w:t>
      </w:r>
      <w:r>
        <w:rPr>
          <w:rFonts w:ascii="Arial" w:hAnsi="Arial" w:cs="Arial" w:eastAsia="Arial"/>
          <w:sz w:val="18"/>
          <w:szCs w:val="18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transactional</w:t>
      </w:r>
      <w:r>
        <w:rPr>
          <w:rFonts w:ascii="Arial" w:hAnsi="Arial" w:cs="Arial" w:eastAsia="Arial"/>
          <w:sz w:val="18"/>
          <w:szCs w:val="18"/>
          <w:spacing w:val="40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b/>
          <w:bCs/>
        </w:rPr>
        <w:t>costs</w:t>
      </w:r>
      <w:r>
        <w:rPr>
          <w:rFonts w:ascii="Arial" w:hAnsi="Arial" w:cs="Arial" w:eastAsia="Arial"/>
          <w:sz w:val="18"/>
          <w:szCs w:val="18"/>
          <w:spacing w:val="-3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($)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per</w:t>
      </w:r>
      <w:r>
        <w:rPr>
          <w:rFonts w:ascii="Arial" w:hAnsi="Arial" w:cs="Arial" w:eastAsia="Arial"/>
          <w:sz w:val="18"/>
          <w:szCs w:val="18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container</w:t>
      </w:r>
      <w:r>
        <w:rPr>
          <w:rFonts w:ascii="Arial" w:hAnsi="Arial" w:cs="Arial" w:eastAsia="Arial"/>
          <w:sz w:val="18"/>
          <w:szCs w:val="18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8"/>
          <w:szCs w:val="1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Melbou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18"/>
          <w:szCs w:val="18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  <w:b/>
          <w:bCs/>
        </w:rPr>
        <w:t>2015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20" w:top="660" w:bottom="260" w:left="600" w:right="460"/>
          <w:pgSz w:w="11920" w:h="16840"/>
        </w:sectPr>
      </w:pPr>
      <w:rPr/>
    </w:p>
    <w:p>
      <w:pPr>
        <w:spacing w:before="31" w:after="0" w:line="240" w:lineRule="auto"/>
        <w:ind w:left="12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28.638pt;margin-top:-190.919586pt;width:314.101pt;height:199.535pt;mso-position-horizontal-relative:page;mso-position-vertical-relative:paragraph;z-index:-3853" type="#_x0000_t75">
            <v:imagedata r:id="rId43" o:title="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Sou</w:t>
      </w:r>
      <w:r>
        <w:rPr>
          <w:rFonts w:ascii="Arial" w:hAnsi="Arial" w:cs="Arial" w:eastAsia="Arial"/>
          <w:sz w:val="14"/>
          <w:szCs w:val="14"/>
          <w:spacing w:val="-3"/>
          <w:w w:val="92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ce:</w:t>
      </w:r>
      <w:r>
        <w:rPr>
          <w:rFonts w:ascii="Arial" w:hAnsi="Arial" w:cs="Arial" w:eastAsia="Arial"/>
          <w:sz w:val="14"/>
          <w:szCs w:val="14"/>
          <w:spacing w:val="21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BITRE</w:t>
      </w:r>
      <w:r>
        <w:rPr>
          <w:rFonts w:ascii="Arial" w:hAnsi="Arial" w:cs="Arial" w:eastAsia="Arial"/>
          <w:sz w:val="14"/>
          <w:szCs w:val="14"/>
          <w:spacing w:val="-12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-5"/>
          <w:w w:val="100"/>
        </w:rPr>
        <w:t>W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aterline</w:t>
      </w:r>
      <w:r>
        <w:rPr>
          <w:rFonts w:ascii="Arial" w:hAnsi="Arial" w:cs="Arial" w:eastAsia="Arial"/>
          <w:sz w:val="14"/>
          <w:szCs w:val="14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Port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Data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eport</w:t>
      </w:r>
      <w:r>
        <w:rPr>
          <w:rFonts w:ascii="Arial" w:hAnsi="Arial" w:cs="Arial" w:eastAsia="Arial"/>
          <w:sz w:val="14"/>
          <w:szCs w:val="14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2015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01" w:lineRule="auto"/>
        <w:ind w:left="12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analysis</w:t>
      </w:r>
      <w:r>
        <w:rPr>
          <w:rFonts w:ascii="Arial" w:hAnsi="Arial" w:cs="Arial" w:eastAsia="Arial"/>
          <w:sz w:val="18"/>
          <w:szCs w:val="18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shows,</w:t>
      </w:r>
      <w:r>
        <w:rPr>
          <w:rFonts w:ascii="Arial" w:hAnsi="Arial" w:cs="Arial" w:eastAsia="Arial"/>
          <w:sz w:val="18"/>
          <w:szCs w:val="18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stevedoring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lenges,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ges.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situa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common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container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aterline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expensive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$1,000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situat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exacerbated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6"/>
          <w:w w:val="96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ransurban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motorway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amounted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20" w:right="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instances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125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ease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ease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right="20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Grai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trip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port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0000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lik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meat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becom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signifi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cantl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mo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expensive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ominent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grain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carrier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Grains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Lara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near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Geelong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lustrates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right="21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advising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interview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17</w:t>
      </w:r>
      <w:r>
        <w:rPr>
          <w:rFonts w:ascii="Arial" w:hAnsi="Arial" w:cs="Arial" w:eastAsia="Arial"/>
          <w:sz w:val="18"/>
          <w:szCs w:val="18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April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2017,</w:t>
      </w:r>
      <w:r>
        <w:rPr>
          <w:rFonts w:ascii="Arial" w:hAnsi="Arial" w:cs="Arial" w:eastAsia="Arial"/>
          <w:sz w:val="18"/>
          <w:szCs w:val="18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user</w:t>
      </w:r>
      <w:r>
        <w:rPr>
          <w:rFonts w:ascii="Arial" w:hAnsi="Arial" w:cs="Arial" w:eastAsia="Arial"/>
          <w:sz w:val="18"/>
          <w:szCs w:val="18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levies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$38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placed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operators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bourne,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Cityl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ink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(</w:t>
      </w:r>
      <w:r>
        <w:rPr>
          <w:rFonts w:ascii="Arial" w:hAnsi="Arial" w:cs="Arial" w:eastAsia="Arial"/>
          <w:sz w:val="18"/>
          <w:szCs w:val="18"/>
          <w:spacing w:val="-16"/>
          <w:w w:val="9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ransurban)</w:t>
      </w:r>
      <w:r>
        <w:rPr>
          <w:rFonts w:ascii="Arial" w:hAnsi="Arial" w:cs="Arial" w:eastAsia="Arial"/>
          <w:sz w:val="18"/>
          <w:szCs w:val="18"/>
          <w:spacing w:val="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equates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$100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trip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grain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containers,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$2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bourne.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17" w:space="436"/>
            <w:col w:w="5307"/>
          </w:cols>
        </w:sectPr>
      </w:pPr>
      <w:rPr/>
    </w:p>
    <w:p>
      <w:pPr>
        <w:spacing w:before="53" w:after="0" w:line="301" w:lineRule="auto"/>
        <w:ind w:left="100" w:right="58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basis</w:t>
      </w:r>
      <w:r>
        <w:rPr>
          <w:rFonts w:ascii="Arial" w:hAnsi="Arial" w:cs="Arial" w:eastAsia="Arial"/>
          <w:sz w:val="18"/>
          <w:szCs w:val="18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analysis,</w:t>
      </w:r>
      <w:r>
        <w:rPr>
          <w:rFonts w:ascii="Arial" w:hAnsi="Arial" w:cs="Arial" w:eastAsia="Arial"/>
          <w:sz w:val="18"/>
          <w:szCs w:val="18"/>
          <w:spacing w:val="-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RMAC</w:t>
      </w:r>
      <w:r>
        <w:rPr>
          <w:rFonts w:ascii="Arial" w:hAnsi="Arial" w:cs="Arial" w:eastAsia="Arial"/>
          <w:sz w:val="18"/>
          <w:szCs w:val="18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is</w:t>
      </w:r>
      <w:r>
        <w:rPr>
          <w:rFonts w:ascii="Arial" w:hAnsi="Arial" w:cs="Arial" w:eastAsia="Arial"/>
          <w:sz w:val="18"/>
          <w:szCs w:val="18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departmental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iscussion</w:t>
      </w:r>
      <w:r>
        <w:rPr>
          <w:rFonts w:ascii="Arial" w:hAnsi="Arial" w:cs="Arial" w:eastAsia="Arial"/>
          <w:sz w:val="18"/>
          <w:szCs w:val="18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paper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(p.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10)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hat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00" w:right="58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‘t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poor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easing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sector’.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ifying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statement,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department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advanced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Shipping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ia</w:t>
      </w:r>
      <w:r>
        <w:rPr>
          <w:rFonts w:ascii="Arial" w:hAnsi="Arial" w:cs="Arial" w:eastAsia="Arial"/>
          <w:sz w:val="18"/>
          <w:szCs w:val="18"/>
          <w:spacing w:val="2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analysis</w:t>
      </w:r>
      <w:r>
        <w:rPr>
          <w:rFonts w:ascii="Arial" w:hAnsi="Arial" w:cs="Arial" w:eastAsia="Arial"/>
          <w:sz w:val="18"/>
          <w:szCs w:val="18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showing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ian</w:t>
      </w:r>
      <w:r>
        <w:rPr>
          <w:rFonts w:ascii="Arial" w:hAnsi="Arial" w:cs="Arial" w:eastAsia="Arial"/>
          <w:sz w:val="18"/>
          <w:szCs w:val="18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mid-range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global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prices: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643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7.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  <w:b/>
          <w:bCs/>
        </w:rPr>
        <w:t>Shipping</w:t>
      </w:r>
      <w:r>
        <w:rPr>
          <w:rFonts w:ascii="Arial" w:hAnsi="Arial" w:cs="Arial" w:eastAsia="Arial"/>
          <w:sz w:val="18"/>
          <w:szCs w:val="18"/>
          <w:spacing w:val="5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18"/>
          <w:szCs w:val="18"/>
          <w:spacing w:val="13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Global</w:t>
      </w:r>
      <w:r>
        <w:rPr>
          <w:rFonts w:ascii="Arial" w:hAnsi="Arial" w:cs="Arial" w:eastAsia="Arial"/>
          <w:sz w:val="18"/>
          <w:szCs w:val="1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Price</w:t>
      </w:r>
      <w:r>
        <w:rPr>
          <w:rFonts w:ascii="Arial" w:hAnsi="Arial" w:cs="Arial" w:eastAsia="Arial"/>
          <w:sz w:val="18"/>
          <w:szCs w:val="18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Index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660" w:bottom="0" w:left="620" w:right="360"/>
          <w:footerReference w:type="default" r:id="rId44"/>
          <w:pgSz w:w="11920" w:h="16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1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Hong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Kong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3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5"/>
        </w:rPr>
        <w:t>Busan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4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China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Ports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06" w:lineRule="auto"/>
        <w:ind w:left="83" w:right="-20" w:firstLine="10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01"/>
        </w:rPr>
        <w:t>Singapo</w:t>
      </w:r>
      <w:r>
        <w:rPr>
          <w:rFonts w:ascii="Arial" w:hAnsi="Arial" w:cs="Arial" w:eastAsia="Arial"/>
          <w:sz w:val="12"/>
          <w:szCs w:val="12"/>
          <w:spacing w:val="-2"/>
          <w:w w:val="101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emantle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Angelas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Brisbane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-6"/>
          <w:w w:val="101"/>
        </w:rPr>
        <w:t>W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ellington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Melbourne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Adelaide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8"/>
        </w:rPr>
        <w:t>Sydney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5" w:after="0" w:line="407" w:lineRule="auto"/>
        <w:ind w:left="99" w:right="-20" w:firstLine="116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New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3"/>
          <w:w w:val="91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ork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Auckland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Rotte</w:t>
      </w:r>
      <w:r>
        <w:rPr>
          <w:rFonts w:ascii="Arial" w:hAnsi="Arial" w:cs="Arial" w:eastAsia="Arial"/>
          <w:sz w:val="12"/>
          <w:szCs w:val="12"/>
          <w:spacing w:val="-2"/>
          <w:w w:val="105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dam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Japan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Ports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0" w:lineRule="exact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02"/>
        </w:rPr>
        <w:t>Hambu</w:t>
      </w:r>
      <w:r>
        <w:rPr>
          <w:rFonts w:ascii="Arial" w:hAnsi="Arial" w:cs="Arial" w:eastAsia="Arial"/>
          <w:sz w:val="12"/>
          <w:szCs w:val="12"/>
          <w:spacing w:val="-2"/>
          <w:w w:val="102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23.21%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36.05%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38.31%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60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44.72%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66.13%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91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66.53%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71.51%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53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82.41%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100.00%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6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103.81%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118.47%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121.99%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77" w:after="0" w:line="240" w:lineRule="auto"/>
        <w:ind w:left="468"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135.00%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164.67%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83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165.19%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00"/>
        </w:rPr>
        <w:t>183.71%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23" w:after="0" w:line="301" w:lineRule="auto"/>
        <w:ind w:right="30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Crucial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does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input.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omission.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framework,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advantage,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labou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example,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never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strict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elat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sense</w:t>
      </w:r>
      <w:r>
        <w:rPr>
          <w:rFonts w:ascii="Arial" w:hAnsi="Arial" w:cs="Arial" w:eastAsia="Arial"/>
          <w:sz w:val="18"/>
          <w:szCs w:val="18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Hong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Kong,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China,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Busan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po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20" w:right="360"/>
          <w:cols w:num="9" w:equalWidth="0">
            <w:col w:w="760" w:space="881"/>
            <w:col w:w="336" w:space="16"/>
            <w:col w:w="596" w:space="288"/>
            <w:col w:w="789" w:space="164"/>
            <w:col w:w="487" w:space="69"/>
            <w:col w:w="859" w:space="475"/>
            <w:col w:w="392" w:space="177"/>
            <w:col w:w="392" w:space="600"/>
            <w:col w:w="3659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20" w:right="-20"/>
        <w:jc w:val="left"/>
        <w:tabs>
          <w:tab w:pos="1360" w:val="left"/>
          <w:tab w:pos="1940" w:val="left"/>
          <w:tab w:pos="2540" w:val="left"/>
          <w:tab w:pos="3080" w:val="left"/>
          <w:tab w:pos="3620" w:val="left"/>
          <w:tab w:pos="4220" w:val="left"/>
          <w:tab w:pos="4840" w:val="left"/>
          <w:tab w:pos="5340" w:val="left"/>
          <w:tab w:pos="5940" w:val="left"/>
          <w:tab w:pos="652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72.674797pt;margin-top:-188.721161pt;width:293.213pt;height:189.567423pt;mso-position-horizontal-relative:page;mso-position-vertical-relative:paragraph;z-index:-3846" coordorigin="1453,-3774" coordsize="5864,3791">
            <v:group style="position:absolute;left:2093;top:-3769;width:2;height:100" coordorigin="2093,-3769" coordsize="2,100">
              <v:shape style="position:absolute;left:2093;top:-3769;width:2;height:100" coordorigin="2093,-3769" coordsize="0,100" path="m2093,-3769l2093,-3669e" filled="f" stroked="t" strokeweight=".15pt" strokecolor="#4F87F5">
                <v:path arrowok="t"/>
              </v:shape>
            </v:group>
            <v:group style="position:absolute;left:2093;top:-3566;width:2;height:109" coordorigin="2093,-3566" coordsize="2,109">
              <v:shape style="position:absolute;left:2093;top:-3566;width:2;height:109" coordorigin="2093,-3566" coordsize="0,109" path="m2093,-3566l2093,-3458e" filled="f" stroked="t" strokeweight=".15pt" strokecolor="#4F87F5">
                <v:path arrowok="t"/>
              </v:shape>
            </v:group>
            <v:group style="position:absolute;left:1493;top:-3669;width:707;height:103" coordorigin="1493,-3669" coordsize="707,103">
              <v:shape style="position:absolute;left:1493;top:-3669;width:707;height:103" coordorigin="1493,-3669" coordsize="707,103" path="m1493,-3566l2200,-3566,2200,-3669,1493,-3669,1493,-3566e" filled="t" fillcolor="#4F87F5" stroked="f">
                <v:path arrowok="t"/>
                <v:fill/>
              </v:shape>
            </v:group>
            <v:group style="position:absolute;left:2093;top:-3354;width:2;height:129" coordorigin="2093,-3354" coordsize="2,129">
              <v:shape style="position:absolute;left:2093;top:-3354;width:2;height:129" coordorigin="2093,-3354" coordsize="0,129" path="m2093,-3354l2093,-3226e" filled="f" stroked="t" strokeweight=".15pt" strokecolor="#4F87F5">
                <v:path arrowok="t"/>
              </v:shape>
            </v:group>
            <v:group style="position:absolute;left:1493;top:-3458;width:1060;height:103" coordorigin="1493,-3458" coordsize="1060,103">
              <v:shape style="position:absolute;left:1493;top:-3458;width:1060;height:103" coordorigin="1493,-3458" coordsize="1060,103" path="m1493,-3354l2553,-3354,2553,-3458,1493,-3458,1493,-3354e" filled="t" fillcolor="#4F87F5" stroked="f">
                <v:path arrowok="t"/>
                <v:fill/>
              </v:shape>
            </v:group>
            <v:group style="position:absolute;left:2093;top:-3123;width:2;height:139" coordorigin="2093,-3123" coordsize="2,139">
              <v:shape style="position:absolute;left:2093;top:-3123;width:2;height:139" coordorigin="2093,-3123" coordsize="0,139" path="m2093,-3123l2093,-2983e" filled="f" stroked="t" strokeweight=".15pt" strokecolor="#4F87F5">
                <v:path arrowok="t"/>
              </v:shape>
            </v:group>
            <v:group style="position:absolute;left:1493;top:-3226;width:1120;height:103" coordorigin="1493,-3226" coordsize="1120,103">
              <v:shape style="position:absolute;left:1493;top:-3226;width:1120;height:103" coordorigin="1493,-3226" coordsize="1120,103" path="m1493,-3123l2613,-3123,2613,-3226,1493,-3226,1493,-3123e" filled="t" fillcolor="#4F87F5" stroked="f">
                <v:path arrowok="t"/>
                <v:fill/>
              </v:shape>
            </v:group>
            <v:group style="position:absolute;left:2093;top:-2880;width:2;height:118" coordorigin="2093,-2880" coordsize="2,118">
              <v:shape style="position:absolute;left:2093;top:-2880;width:2;height:118" coordorigin="2093,-2880" coordsize="0,118" path="m2093,-2880l2093,-2762e" filled="f" stroked="t" strokeweight=".15pt" strokecolor="#4F87F5">
                <v:path arrowok="t"/>
              </v:shape>
            </v:group>
            <v:group style="position:absolute;left:2093;top:-2659;width:2;height:118" coordorigin="2093,-2659" coordsize="2,118">
              <v:shape style="position:absolute;left:2093;top:-2659;width:2;height:118" coordorigin="2093,-2659" coordsize="0,118" path="m2093,-2659l2093,-2541e" filled="f" stroked="t" strokeweight=".15pt" strokecolor="#4F87F5">
                <v:path arrowok="t"/>
              </v:shape>
            </v:group>
            <v:group style="position:absolute;left:1493;top:-2762;width:1960;height:103" coordorigin="1493,-2762" coordsize="1960,103">
              <v:shape style="position:absolute;left:1493;top:-2762;width:1960;height:103" coordorigin="1493,-2762" coordsize="1960,103" path="m1493,-2659l3453,-2659,3453,-2762,1493,-2762,1493,-2659e" filled="t" fillcolor="#4F87F5" stroked="f">
                <v:path arrowok="t"/>
                <v:fill/>
              </v:shape>
            </v:group>
            <v:group style="position:absolute;left:1493;top:-2983;width:1320;height:103" coordorigin="1493,-2983" coordsize="1320,103">
              <v:shape style="position:absolute;left:1493;top:-2983;width:1320;height:103" coordorigin="1493,-2983" coordsize="1320,103" path="m1493,-2880l2813,-2880,2813,-2983,1493,-2983,1493,-2880e" filled="t" fillcolor="#4F87F5" stroked="f">
                <v:path arrowok="t"/>
                <v:fill/>
              </v:shape>
            </v:group>
            <v:group style="position:absolute;left:2093;top:-2438;width:2;height:138" coordorigin="2093,-2438" coordsize="2,138">
              <v:shape style="position:absolute;left:2093;top:-2438;width:2;height:138" coordorigin="2093,-2438" coordsize="0,138" path="m2093,-2438l2093,-2300e" filled="f" stroked="t" strokeweight=".15pt" strokecolor="#4F87F5">
                <v:path arrowok="t"/>
              </v:shape>
            </v:group>
            <v:group style="position:absolute;left:1493;top:-2541;width:1960;height:103" coordorigin="1493,-2541" coordsize="1960,103">
              <v:shape style="position:absolute;left:1493;top:-2541;width:1960;height:103" coordorigin="1493,-2541" coordsize="1960,103" path="m1493,-2438l3453,-2438,3453,-2541,1493,-2541,1493,-2438e" filled="t" fillcolor="#4F87F5" stroked="f">
                <v:path arrowok="t"/>
                <v:fill/>
              </v:shape>
            </v:group>
            <v:group style="position:absolute;left:2093;top:-2197;width:2;height:138" coordorigin="2093,-2197" coordsize="2,138">
              <v:shape style="position:absolute;left:2093;top:-2197;width:2;height:138" coordorigin="2093,-2197" coordsize="0,138" path="m2093,-2197l2093,-2059e" filled="f" stroked="t" strokeweight=".15pt" strokecolor="#4F87F5">
                <v:path arrowok="t"/>
              </v:shape>
            </v:group>
            <v:group style="position:absolute;left:1493;top:-2300;width:2120;height:103" coordorigin="1493,-2300" coordsize="2120,103">
              <v:shape style="position:absolute;left:1493;top:-2300;width:2120;height:103" coordorigin="1493,-2300" coordsize="2120,103" path="m1493,-2197l3613,-2197,3613,-2300,1493,-2300,1493,-2197e" filled="t" fillcolor="#4F87F5" stroked="f">
                <v:path arrowok="t"/>
                <v:fill/>
              </v:shape>
            </v:group>
            <v:group style="position:absolute;left:2093;top:-1956;width:2;height:141" coordorigin="2093,-1956" coordsize="2,141">
              <v:shape style="position:absolute;left:2093;top:-1956;width:2;height:141" coordorigin="2093,-1956" coordsize="0,141" path="m2093,-1956l2093,-1815e" filled="f" stroked="t" strokeweight=".15pt" strokecolor="#4F87F5">
                <v:path arrowok="t"/>
              </v:shape>
            </v:group>
            <v:group style="position:absolute;left:1493;top:-2059;width:2420;height:103" coordorigin="1493,-2059" coordsize="2420,103">
              <v:shape style="position:absolute;left:1493;top:-2059;width:2420;height:103" coordorigin="1493,-2059" coordsize="2420,103" path="m1493,-1956l3913,-1956,3913,-2059,1493,-2059,1493,-1956e" filled="t" fillcolor="#4F87F5" stroked="f">
                <v:path arrowok="t"/>
                <v:fill/>
              </v:shape>
            </v:group>
            <v:group style="position:absolute;left:2093;top:-1712;width:2;height:121" coordorigin="2093,-1712" coordsize="2,121">
              <v:shape style="position:absolute;left:2093;top:-1712;width:2;height:121" coordorigin="2093,-1712" coordsize="0,121" path="m2093,-1712l2093,-1592e" filled="f" stroked="t" strokeweight=".15pt" strokecolor="#4F87F5">
                <v:path arrowok="t"/>
              </v:shape>
            </v:group>
            <v:group style="position:absolute;left:1493;top:-1815;width:2920;height:103" coordorigin="1493,-1815" coordsize="2920,103">
              <v:shape style="position:absolute;left:1493;top:-1815;width:2920;height:103" coordorigin="1493,-1815" coordsize="2920,103" path="m1493,-1712l4413,-1712,4413,-1815,1493,-1815,1493,-1712e" filled="t" fillcolor="#4F87F5" stroked="f">
                <v:path arrowok="t"/>
                <v:fill/>
              </v:shape>
            </v:group>
            <v:group style="position:absolute;left:2093;top:-1488;width:2;height:121" coordorigin="2093,-1488" coordsize="2,121">
              <v:shape style="position:absolute;left:2093;top:-1488;width:2;height:121" coordorigin="2093,-1488" coordsize="0,121" path="m2093,-1488l2093,-1368e" filled="f" stroked="t" strokeweight=".15pt" strokecolor="#4F87F5">
                <v:path arrowok="t"/>
              </v:shape>
            </v:group>
            <v:group style="position:absolute;left:1493;top:-1592;width:3020;height:103" coordorigin="1493,-1592" coordsize="3020,103">
              <v:shape style="position:absolute;left:1493;top:-1592;width:3020;height:103" coordorigin="1493,-1592" coordsize="3020,103" path="m1493,-1488l4513,-1488,4513,-1592,1493,-1592,1493,-1488e" filled="t" fillcolor="#4F87F5" stroked="f">
                <v:path arrowok="t"/>
                <v:fill/>
              </v:shape>
            </v:group>
            <v:group style="position:absolute;left:2093;top:-1265;width:2;height:121" coordorigin="2093,-1265" coordsize="2,121">
              <v:shape style="position:absolute;left:2093;top:-1265;width:2;height:121" coordorigin="2093,-1265" coordsize="0,121" path="m2093,-1265l2093,-1144e" filled="f" stroked="t" strokeweight=".15pt" strokecolor="#4F87F5">
                <v:path arrowok="t"/>
              </v:shape>
            </v:group>
            <v:group style="position:absolute;left:1493;top:-1368;width:3420;height:103" coordorigin="1493,-1368" coordsize="3420,103">
              <v:shape style="position:absolute;left:1493;top:-1368;width:3420;height:103" coordorigin="1493,-1368" coordsize="3420,103" path="m1493,-1265l4913,-1265,4913,-1368,1493,-1368,1493,-1265e" filled="t" fillcolor="#4F87F5" stroked="f">
                <v:path arrowok="t"/>
                <v:fill/>
              </v:shape>
            </v:group>
            <v:group style="position:absolute;left:2093;top:-1041;width:2;height:141" coordorigin="2093,-1041" coordsize="2,141">
              <v:shape style="position:absolute;left:2093;top:-1041;width:2;height:141" coordorigin="2093,-1041" coordsize="0,141" path="m2093,-1041l2093,-900e" filled="f" stroked="t" strokeweight=".15pt" strokecolor="#4F87F5">
                <v:path arrowok="t"/>
              </v:shape>
            </v:group>
            <v:group style="position:absolute;left:1493;top:-1144;width:3573;height:103" coordorigin="1493,-1144" coordsize="3573,103">
              <v:shape style="position:absolute;left:1493;top:-1144;width:3573;height:103" coordorigin="1493,-1144" coordsize="3573,103" path="m1493,-1041l5066,-1041,5066,-1144,1493,-1144,1493,-1041e" filled="t" fillcolor="#4F87F5" stroked="f">
                <v:path arrowok="t"/>
                <v:fill/>
              </v:shape>
            </v:group>
            <v:group style="position:absolute;left:2093;top:-797;width:2;height:121" coordorigin="2093,-797" coordsize="2,121">
              <v:shape style="position:absolute;left:2093;top:-797;width:2;height:121" coordorigin="2093,-797" coordsize="0,121" path="m2093,-797l2093,-676e" filled="f" stroked="t" strokeweight=".15pt" strokecolor="#4F87F5">
                <v:path arrowok="t"/>
              </v:shape>
            </v:group>
            <v:group style="position:absolute;left:1493;top:-900;width:3920;height:103" coordorigin="1493,-900" coordsize="3920,103">
              <v:shape style="position:absolute;left:1493;top:-900;width:3920;height:103" coordorigin="1493,-900" coordsize="3920,103" path="m1493,-797l5413,-797,5413,-900,1493,-900,1493,-797e" filled="t" fillcolor="#4F87F5" stroked="f">
                <v:path arrowok="t"/>
                <v:fill/>
              </v:shape>
            </v:group>
            <v:group style="position:absolute;left:2093;top:-573;width:2;height:141" coordorigin="2093,-573" coordsize="2,141">
              <v:shape style="position:absolute;left:2093;top:-573;width:2;height:141" coordorigin="2093,-573" coordsize="0,141" path="m2093,-573l2093,-432e" filled="f" stroked="t" strokeweight=".15pt" strokecolor="#4F87F5">
                <v:path arrowok="t"/>
              </v:shape>
            </v:group>
            <v:group style="position:absolute;left:1493;top:-676;width:4780;height:103" coordorigin="1493,-676" coordsize="4780,103">
              <v:shape style="position:absolute;left:1493;top:-676;width:4780;height:103" coordorigin="1493,-676" coordsize="4780,103" path="m1493,-573l6273,-573,6273,-676,1493,-676,1493,-573e" filled="t" fillcolor="#4F87F5" stroked="f">
                <v:path arrowok="t"/>
                <v:fill/>
              </v:shape>
            </v:group>
            <v:group style="position:absolute;left:2093;top:-329;width:2;height:121" coordorigin="2093,-329" coordsize="2,121">
              <v:shape style="position:absolute;left:2093;top:-329;width:2;height:121" coordorigin="2093,-329" coordsize="0,121" path="m2093,-329l2093,-208e" filled="f" stroked="t" strokeweight=".15pt" strokecolor="#4F87F5">
                <v:path arrowok="t"/>
              </v:shape>
            </v:group>
            <v:group style="position:absolute;left:1493;top:-432;width:4780;height:103" coordorigin="1493,-432" coordsize="4780,103">
              <v:shape style="position:absolute;left:1493;top:-432;width:4780;height:103" coordorigin="1493,-432" coordsize="4780,103" path="m1493,-329l6273,-329,6273,-432,1493,-432,1493,-329e" filled="t" fillcolor="#4F87F5" stroked="f">
                <v:path arrowok="t"/>
                <v:fill/>
              </v:shape>
            </v:group>
            <v:group style="position:absolute;left:2093;top:-105;width:2;height:121" coordorigin="2093,-105" coordsize="2,121">
              <v:shape style="position:absolute;left:2093;top:-105;width:2;height:121" coordorigin="2093,-105" coordsize="0,121" path="m2093,-105l2093,15e" filled="f" stroked="t" strokeweight=".15pt" strokecolor="#4F87F5">
                <v:path arrowok="t"/>
              </v:shape>
            </v:group>
            <v:group style="position:absolute;left:1493;top:-208;width:5340;height:103" coordorigin="1493,-208" coordsize="5340,103">
              <v:shape style="position:absolute;left:1493;top:-208;width:5340;height:103" coordorigin="1493,-208" coordsize="5340,103" path="m1493,-105l6833,-105,6833,-208,1493,-208,1493,-105e" filled="t" fillcolor="#4F87F5" stroked="f">
                <v:path arrowok="t"/>
                <v:fill/>
              </v:shape>
            </v:group>
            <v:group style="position:absolute;left:1493;top:-3769;width:5820;height:3760" coordorigin="1493,-3769" coordsize="5820,3760">
              <v:shape style="position:absolute;left:1493;top:-3769;width:5820;height:3760" coordorigin="1493,-3769" coordsize="5820,3760" path="m1493,-3769l1493,-9,7313,-9e" filled="f" stroked="t" strokeweight=".5pt" strokecolor="#000000">
                <v:path arrowok="t"/>
              </v:shape>
            </v:group>
            <v:group style="position:absolute;left:1460;top:-3532;width:33;height:2" coordorigin="1460,-3532" coordsize="33,2">
              <v:shape style="position:absolute;left:1460;top:-3532;width:33;height:2" coordorigin="1460,-3532" coordsize="33,0" path="m1493,-3532l1460,-3532e" filled="f" stroked="t" strokeweight=".15pt" strokecolor="#000000">
                <v:path arrowok="t"/>
              </v:shape>
            </v:group>
            <v:group style="position:absolute;left:1455;top:-3298;width:33;height:2" coordorigin="1455,-3298" coordsize="33,2">
              <v:shape style="position:absolute;left:1455;top:-3298;width:33;height:2" coordorigin="1455,-3298" coordsize="33,0" path="m1488,-3298l1455,-3298e" filled="f" stroked="t" strokeweight=".15pt" strokecolor="#000000">
                <v:path arrowok="t"/>
              </v:shape>
            </v:group>
            <v:group style="position:absolute;left:1455;top:-3063;width:33;height:2" coordorigin="1455,-3063" coordsize="33,2">
              <v:shape style="position:absolute;left:1455;top:-3063;width:33;height:2" coordorigin="1455,-3063" coordsize="33,0" path="m1488,-3063l1455,-3063e" filled="f" stroked="t" strokeweight=".15pt" strokecolor="#000000">
                <v:path arrowok="t"/>
              </v:shape>
            </v:group>
            <v:group style="position:absolute;left:1455;top:-2814;width:33;height:2" coordorigin="1455,-2814" coordsize="33,2">
              <v:shape style="position:absolute;left:1455;top:-2814;width:33;height:2" coordorigin="1455,-2814" coordsize="33,0" path="m1488,-2814l1455,-2814e" filled="f" stroked="t" strokeweight=".15pt" strokecolor="#000000">
                <v:path arrowok="t"/>
              </v:shape>
            </v:group>
            <v:group style="position:absolute;left:1455;top:-2612;width:33;height:2" coordorigin="1455,-2612" coordsize="33,2">
              <v:shape style="position:absolute;left:1455;top:-2612;width:33;height:2" coordorigin="1455,-2612" coordsize="33,0" path="m1488,-2612l1455,-2612e" filled="f" stroked="t" strokeweight=".15pt" strokecolor="#000000">
                <v:path arrowok="t"/>
              </v:shape>
            </v:group>
            <v:group style="position:absolute;left:1455;top:-2366;width:33;height:2" coordorigin="1455,-2366" coordsize="33,2">
              <v:shape style="position:absolute;left:1455;top:-2366;width:33;height:2" coordorigin="1455,-2366" coordsize="33,0" path="m1488,-2366l1455,-2366e" filled="f" stroked="t" strokeweight=".15pt" strokecolor="#000000">
                <v:path arrowok="t"/>
              </v:shape>
            </v:group>
            <v:group style="position:absolute;left:1455;top:-2120;width:33;height:2" coordorigin="1455,-2120" coordsize="33,2">
              <v:shape style="position:absolute;left:1455;top:-2120;width:33;height:2" coordorigin="1455,-2120" coordsize="33,0" path="m1488,-2120l1455,-2120e" filled="f" stroked="t" strokeweight=".15pt" strokecolor="#000000">
                <v:path arrowok="t"/>
              </v:shape>
            </v:group>
            <v:group style="position:absolute;left:1455;top:-1889;width:33;height:2" coordorigin="1455,-1889" coordsize="33,2">
              <v:shape style="position:absolute;left:1455;top:-1889;width:33;height:2" coordorigin="1455,-1889" coordsize="33,0" path="m1488,-1889l1455,-1889e" filled="f" stroked="t" strokeweight=".15pt" strokecolor="#000000">
                <v:path arrowok="t"/>
              </v:shape>
            </v:group>
            <v:group style="position:absolute;left:1455;top:-1663;width:33;height:2" coordorigin="1455,-1663" coordsize="33,2">
              <v:shape style="position:absolute;left:1455;top:-1663;width:33;height:2" coordorigin="1455,-1663" coordsize="33,0" path="m1488,-1663l1455,-1663e" filled="f" stroked="t" strokeweight=".15pt" strokecolor="#000000">
                <v:path arrowok="t"/>
              </v:shape>
            </v:group>
            <v:group style="position:absolute;left:1455;top:-1437;width:33;height:2" coordorigin="1455,-1437" coordsize="33,2">
              <v:shape style="position:absolute;left:1455;top:-1437;width:33;height:2" coordorigin="1455,-1437" coordsize="33,0" path="m1488,-1437l1455,-1437e" filled="f" stroked="t" strokeweight=".15pt" strokecolor="#000000">
                <v:path arrowok="t"/>
              </v:shape>
            </v:group>
            <v:group style="position:absolute;left:1455;top:-1211;width:33;height:2" coordorigin="1455,-1211" coordsize="33,2">
              <v:shape style="position:absolute;left:1455;top:-1211;width:33;height:2" coordorigin="1455,-1211" coordsize="33,0" path="m1488,-1211l1455,-1211e" filled="f" stroked="t" strokeweight=".15pt" strokecolor="#000000">
                <v:path arrowok="t"/>
              </v:shape>
            </v:group>
            <v:group style="position:absolute;left:1455;top:-985;width:33;height:2" coordorigin="1455,-985" coordsize="33,2">
              <v:shape style="position:absolute;left:1455;top:-985;width:33;height:2" coordorigin="1455,-985" coordsize="33,0" path="m1488,-985l1455,-985e" filled="f" stroked="t" strokeweight=".15pt" strokecolor="#000000">
                <v:path arrowok="t"/>
              </v:shape>
            </v:group>
            <v:group style="position:absolute;left:1455;top:-739;width:33;height:2" coordorigin="1455,-739" coordsize="33,2">
              <v:shape style="position:absolute;left:1455;top:-739;width:33;height:2" coordorigin="1455,-739" coordsize="33,0" path="m1488,-739l1455,-739e" filled="f" stroked="t" strokeweight=".15pt" strokecolor="#000000">
                <v:path arrowok="t"/>
              </v:shape>
            </v:group>
            <v:group style="position:absolute;left:1455;top:-494;width:33;height:2" coordorigin="1455,-494" coordsize="33,2">
              <v:shape style="position:absolute;left:1455;top:-494;width:33;height:2" coordorigin="1455,-494" coordsize="33,0" path="m1488,-494l1455,-494e" filled="f" stroked="t" strokeweight=".15pt" strokecolor="#000000">
                <v:path arrowok="t"/>
              </v:shape>
            </v:group>
            <v:group style="position:absolute;left:1455;top:-277;width:33;height:2" coordorigin="1455,-277" coordsize="33,2">
              <v:shape style="position:absolute;left:1455;top:-277;width:33;height:2" coordorigin="1455,-277" coordsize="33,0" path="m1488,-277l1455,-277e" filled="f" stroked="t" strokeweight=".15pt" strokecolor="#000000">
                <v:path arrowok="t"/>
              </v:shape>
            </v:group>
            <v:group style="position:absolute;left:2676;top:-3719;width:2;height:3735" coordorigin="2676,-3719" coordsize="2,3735">
              <v:shape style="position:absolute;left:2676;top:-3719;width:2;height:3735" coordorigin="2676,-3719" coordsize="0,3735" path="m2676,15l2676,-3719e" filled="f" stroked="t" strokeweight=".15pt" strokecolor="#4F87F5">
                <v:path arrowok="t"/>
              </v:shape>
            </v:group>
            <v:group style="position:absolute;left:3279;top:-3719;width:2;height:3710" coordorigin="3279,-3719" coordsize="2,3710">
              <v:shape style="position:absolute;left:3279;top:-3719;width:2;height:3710" coordorigin="3279,-3719" coordsize="0,3710" path="m3279,-9l3279,-3719e" filled="f" stroked="t" strokeweight=".15pt" strokecolor="#4F87F5">
                <v:path arrowok="t"/>
              </v:shape>
            </v:group>
            <v:group style="position:absolute;left:3827;top:-3719;width:2;height:3710" coordorigin="3827,-3719" coordsize="2,3710">
              <v:shape style="position:absolute;left:3827;top:-3719;width:2;height:3710" coordorigin="3827,-3719" coordsize="0,3710" path="m3827,-9l3827,-3719e" filled="f" stroked="t" strokeweight=".15pt" strokecolor="#4F87F5">
                <v:path arrowok="t"/>
              </v:shape>
            </v:group>
            <v:group style="position:absolute;left:4413;top:-3769;width:2;height:3760" coordorigin="4413,-3769" coordsize="2,3760">
              <v:shape style="position:absolute;left:4413;top:-3769;width:2;height:3760" coordorigin="4413,-3769" coordsize="0,3760" path="m4413,-9l4413,-3769e" filled="f" stroked="t" strokeweight=".15pt" strokecolor="#4F87F5">
                <v:path arrowok="t"/>
              </v:shape>
            </v:group>
            <v:group style="position:absolute;left:5006;top:-3769;width:2;height:3765" coordorigin="5006,-3769" coordsize="2,3765">
              <v:shape style="position:absolute;left:5006;top:-3769;width:2;height:3765" coordorigin="5006,-3769" coordsize="0,3765" path="m5006,-4l5006,-3769e" filled="f" stroked="t" strokeweight=".15pt" strokecolor="#4F87F5">
                <v:path arrowok="t"/>
              </v:shape>
            </v:group>
            <v:group style="position:absolute;left:5554;top:-3719;width:2;height:3735" coordorigin="5554,-3719" coordsize="2,3735">
              <v:shape style="position:absolute;left:5554;top:-3719;width:2;height:3735" coordorigin="5554,-3719" coordsize="0,3735" path="m5554,15l5554,-3719e" filled="f" stroked="t" strokeweight=".15pt" strokecolor="#4F87F5">
                <v:path arrowok="t"/>
              </v:shape>
            </v:group>
            <v:group style="position:absolute;left:6153;top:-3769;width:2;height:3760" coordorigin="6153,-3769" coordsize="2,3760">
              <v:shape style="position:absolute;left:6153;top:-3769;width:2;height:3760" coordorigin="6153,-3769" coordsize="0,3760" path="m6153,-9l6153,-3769e" filled="f" stroked="t" strokeweight=".15pt" strokecolor="#4F87F5">
                <v:path arrowok="t"/>
              </v:shape>
            </v:group>
            <v:group style="position:absolute;left:6723;top:-3769;width:2;height:3765" coordorigin="6723,-3769" coordsize="2,3765">
              <v:shape style="position:absolute;left:6723;top:-3769;width:2;height:3765" coordorigin="6723,-3769" coordsize="0,3765" path="m6723,-4l6723,-3769e" filled="f" stroked="t" strokeweight=".15pt" strokecolor="#4F87F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20%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>40%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>60%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>80%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100%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120%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4"/>
        </w:rPr>
        <w:t>140%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160%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>180%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2"/>
        </w:rPr>
        <w:t>200%</w:t>
      </w:r>
      <w:r>
        <w:rPr>
          <w:rFonts w:ascii="Arial" w:hAnsi="Arial" w:cs="Arial" w:eastAsia="Arial"/>
          <w:sz w:val="10"/>
          <w:szCs w:val="1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20" w:right="360"/>
        </w:sectPr>
      </w:pPr>
      <w:rPr/>
    </w:p>
    <w:p>
      <w:pPr>
        <w:spacing w:before="29" w:after="0" w:line="301" w:lineRule="auto"/>
        <w:ind w:left="10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6pt;margin-top:-10.021452pt;width:523.2760pt;height:.1pt;mso-position-horizontal-relative:page;mso-position-vertical-relative:paragraph;z-index:-3844" coordorigin="720,-200" coordsize="10466,2">
            <v:shape style="position:absolute;left:720;top:-200;width:10466;height:2" coordorigin="720,-200" coordsize="10466,0" path="m720,-200l11186,-200e" filled="f" stroked="t" strokeweight="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Once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included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analysis,</w:t>
      </w:r>
      <w:r>
        <w:rPr>
          <w:rFonts w:ascii="Arial" w:hAnsi="Arial" w:cs="Arial" w:eastAsia="Arial"/>
          <w:sz w:val="18"/>
          <w:szCs w:val="18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suggests.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explain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comparison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0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found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global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benchmarks: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left="214" w:right="373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-18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able</w:t>
      </w:r>
      <w:r>
        <w:rPr>
          <w:rFonts w:ascii="Arial" w:hAnsi="Arial" w:cs="Arial" w:eastAsia="Arial"/>
          <w:sz w:val="18"/>
          <w:szCs w:val="1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8: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  <w:b/>
          <w:bCs/>
        </w:rPr>
        <w:t>Australian</w:t>
      </w:r>
      <w:r>
        <w:rPr>
          <w:rFonts w:ascii="Arial" w:hAnsi="Arial" w:cs="Arial" w:eastAsia="Arial"/>
          <w:sz w:val="18"/>
          <w:szCs w:val="18"/>
          <w:spacing w:val="4"/>
          <w:w w:val="97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seaport*</w:t>
      </w:r>
      <w:r>
        <w:rPr>
          <w:rFonts w:ascii="Arial" w:hAnsi="Arial" w:cs="Arial" w:eastAsia="Arial"/>
          <w:sz w:val="18"/>
          <w:szCs w:val="18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etu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equity</w:t>
      </w:r>
      <w:r>
        <w:rPr>
          <w:rFonts w:ascii="Arial" w:hAnsi="Arial" w:cs="Arial" w:eastAsia="Arial"/>
          <w:sz w:val="18"/>
          <w:szCs w:val="1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(%)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elative</w:t>
      </w:r>
      <w:r>
        <w:rPr>
          <w:rFonts w:ascii="Arial" w:hAnsi="Arial" w:cs="Arial" w:eastAsia="Arial"/>
          <w:sz w:val="18"/>
          <w:szCs w:val="18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8"/>
          <w:szCs w:val="18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global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comparators</w:t>
      </w:r>
      <w:r>
        <w:rPr>
          <w:rFonts w:ascii="Arial" w:hAnsi="Arial" w:cs="Arial" w:eastAsia="Arial"/>
          <w:sz w:val="18"/>
          <w:szCs w:val="18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  <w:b/>
          <w:bCs/>
        </w:rPr>
        <w:t>(2012)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89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9.2</w:t>
      </w:r>
    </w:p>
    <w:p>
      <w:pPr>
        <w:spacing w:before="74" w:after="0" w:line="240" w:lineRule="auto"/>
        <w:ind w:left="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271.10791pt;margin-top:-8.441162pt;width:268.655pt;height:150.3965pt;mso-position-horizontal-relative:page;mso-position-vertical-relative:paragraph;z-index:-3843" coordorigin="5422,-169" coordsize="5373,3008">
            <v:group style="position:absolute;left:5474;top:-166;width:5319;height:2953" coordorigin="5474,-166" coordsize="5319,2953">
              <v:shape style="position:absolute;left:5474;top:-166;width:5319;height:2953" coordorigin="5474,-166" coordsize="5319,2953" path="m5474,-166l5474,2787,10793,2787e" filled="f" stroked="t" strokeweight=".25pt" strokecolor="#000000">
                <v:path arrowok="t"/>
              </v:shape>
            </v:group>
            <v:group style="position:absolute;left:8123;top:2787;width:2;height:50" coordorigin="8123,2787" coordsize="2,50">
              <v:shape style="position:absolute;left:8123;top:2787;width:2;height:50" coordorigin="8123,2787" coordsize="0,50" path="m8123,2787l8123,2837e" filled="f" stroked="t" strokeweight=".25pt" strokecolor="#000000">
                <v:path arrowok="t"/>
              </v:shape>
            </v:group>
            <v:group style="position:absolute;left:5425;top:112;width:47;height:2" coordorigin="5425,112" coordsize="47,2">
              <v:shape style="position:absolute;left:5425;top:112;width:47;height:2" coordorigin="5425,112" coordsize="47,0" path="m5471,112l5425,112e" filled="f" stroked="t" strokeweight=".25pt" strokecolor="#000000">
                <v:path arrowok="t"/>
              </v:shape>
            </v:group>
            <v:group style="position:absolute;left:5433;top:427;width:40;height:2" coordorigin="5433,427" coordsize="40,2">
              <v:shape style="position:absolute;left:5433;top:427;width:40;height:2" coordorigin="5433,427" coordsize="40,0" path="m5473,427l5433,427e" filled="f" stroked="t" strokeweight=".25pt" strokecolor="#000000">
                <v:path arrowok="t"/>
              </v:shape>
            </v:group>
            <v:group style="position:absolute;left:5433;top:727;width:40;height:2" coordorigin="5433,727" coordsize="40,2">
              <v:shape style="position:absolute;left:5433;top:727;width:40;height:2" coordorigin="5433,727" coordsize="40,0" path="m5473,727l5433,727e" filled="f" stroked="t" strokeweight=".25pt" strokecolor="#000000">
                <v:path arrowok="t"/>
              </v:shape>
            </v:group>
            <v:group style="position:absolute;left:5433;top:1017;width:40;height:2" coordorigin="5433,1017" coordsize="40,2">
              <v:shape style="position:absolute;left:5433;top:1017;width:40;height:2" coordorigin="5433,1017" coordsize="40,0" path="m5473,1017l5433,1017e" filled="f" stroked="t" strokeweight=".25pt" strokecolor="#000000">
                <v:path arrowok="t"/>
              </v:shape>
            </v:group>
            <v:group style="position:absolute;left:5433;top:1305;width:40;height:2" coordorigin="5433,1305" coordsize="40,2">
              <v:shape style="position:absolute;left:5433;top:1305;width:40;height:2" coordorigin="5433,1305" coordsize="40,0" path="m5473,1305l5433,1305e" filled="f" stroked="t" strokeweight=".25pt" strokecolor="#000000">
                <v:path arrowok="t"/>
              </v:shape>
            </v:group>
            <v:group style="position:absolute;left:5433;top:1614;width:38;height:2" coordorigin="5433,1614" coordsize="38,2">
              <v:shape style="position:absolute;left:5433;top:1614;width:38;height:2" coordorigin="5433,1614" coordsize="38,0" path="m5471,1614l5433,1614e" filled="f" stroked="t" strokeweight=".25pt" strokecolor="#000000">
                <v:path arrowok="t"/>
              </v:shape>
            </v:group>
            <v:group style="position:absolute;left:5433;top:1902;width:38;height:2" coordorigin="5433,1902" coordsize="38,2">
              <v:shape style="position:absolute;left:5433;top:1902;width:38;height:2" coordorigin="5433,1902" coordsize="38,0" path="m5471,1902l5433,1902e" filled="f" stroked="t" strokeweight=".25pt" strokecolor="#000000">
                <v:path arrowok="t"/>
              </v:shape>
            </v:group>
            <v:group style="position:absolute;left:5433;top:2191;width:38;height:2" coordorigin="5433,2191" coordsize="38,2">
              <v:shape style="position:absolute;left:5433;top:2191;width:38;height:2" coordorigin="5433,2191" coordsize="38,0" path="m5471,2191l5433,2191e" filled="f" stroked="t" strokeweight=".25pt" strokecolor="#000000">
                <v:path arrowok="t"/>
              </v:shape>
            </v:group>
            <v:group style="position:absolute;left:5433;top:2477;width:40;height:2" coordorigin="5433,2477" coordsize="40,2">
              <v:shape style="position:absolute;left:5433;top:2477;width:40;height:2" coordorigin="5433,2477" coordsize="40,0" path="m5473,2477l5433,2477e" filled="f" stroked="t" strokeweight=".25pt" strokecolor="#000000">
                <v:path arrowok="t"/>
              </v:shape>
            </v:group>
            <v:group style="position:absolute;left:6241;top:1724;width:1100;height:1072" coordorigin="6241,1724" coordsize="1100,1072">
              <v:shape style="position:absolute;left:6241;top:1724;width:1100;height:1072" coordorigin="6241,1724" coordsize="1100,1072" path="m6241,2797l7341,2797,7341,1724,6241,1724,6241,2797e" filled="t" fillcolor="#4F87F5" stroked="f">
                <v:path arrowok="t"/>
                <v:fill/>
              </v:shape>
            </v:group>
            <v:group style="position:absolute;left:8963;top:67;width:1060;height:2730" coordorigin="8963,67" coordsize="1060,2730">
              <v:shape style="position:absolute;left:8963;top:67;width:1060;height:2730" coordorigin="8963,67" coordsize="1060,2730" path="m8963,2797l10023,2797,10023,67,8963,67,8963,2797e" filled="t" fillcolor="#4F87F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9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8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7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6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5</w:t>
      </w:r>
    </w:p>
    <w:p>
      <w:pPr>
        <w:jc w:val="left"/>
        <w:spacing w:after="0"/>
        <w:sectPr>
          <w:type w:val="continuous"/>
          <w:pgSz w:w="11920" w:h="16840"/>
          <w:pgMar w:top="1560" w:bottom="0" w:left="620" w:right="360"/>
          <w:cols w:num="2" w:equalWidth="0">
            <w:col w:w="4158" w:space="485"/>
            <w:col w:w="6297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613.145996pt;width:595.275pt;height:228.744pt;mso-position-horizontal-relative:page;mso-position-vertical-relative:page;z-index:-384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993" w:right="-2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Supply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chain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efficiency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integrity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worth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up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3.45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billion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1"/>
                    </w:rPr>
                    <w:t>industry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2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4"/>
                    </w:rPr>
                    <w:t>2030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613.145996pt;width:595.275pt;height:228.744pt;mso-position-horizontal-relative:page;mso-position-vertical-relative:page;z-index:-3845" coordorigin="0,12263" coordsize="11906,4575">
            <v:group style="position:absolute;left:785;top:16556;width:137;height:66" coordorigin="785,16556" coordsize="137,66">
              <v:shape style="position:absolute;left:785;top:16556;width:137;height:66" coordorigin="785,16556" coordsize="137,66" path="m785,16556l785,16621,853,16621,921,16621,922,16621,922,16556,785,16556e" filled="t" fillcolor="#FF0000" stroked="f">
                <v:path arrowok="t"/>
                <v:fill/>
              </v:shape>
            </v:group>
            <v:group style="position:absolute;left:720;top:16572;width:141;height:71" coordorigin="720,16572" coordsize="141,71">
  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  <v:path arrowok="t"/>
                <v:fill/>
              </v:shape>
  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  <v:path arrowok="t"/>
                <v:fill/>
              </v:shape>
              <v:shape style="position:absolute;left:720;top:16572;width:141;height:70" coordorigin="720,16572" coordsize="141,70" path="m777,16581l759,16581,760,16581,760,16603,759,16604,727,16608,776,16608,777,16581e" filled="t" fillcolor="#FF0000" stroked="f">
                <v:path arrowok="t"/>
                <v:fill/>
              </v:shape>
            </v:group>
            <v:group style="position:absolute;left:858;top:16626;width:34;height:33" coordorigin="858,16626" coordsize="34,33">
  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  <v:path arrowok="t"/>
                <v:fill/>
              </v:shape>
            </v:group>
            <v:group style="position:absolute;left:731;top:16626;width:34;height:33" coordorigin="731,16626" coordsize="34,33">
  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  <v:path arrowok="t"/>
                <v:fill/>
              </v:shape>
            </v:group>
            <v:group style="position:absolute;left:888;top:16626;width:18;height:17" coordorigin="888,16626" coordsize="18,17">
              <v:shape style="position:absolute;left:888;top:16626;width:18;height:17" coordorigin="888,16626" coordsize="18,17" path="m906,16642l900,16642,904,16643,906,16642e" filled="t" fillcolor="#FF0000" stroked="f">
                <v:path arrowok="t"/>
                <v:fill/>
              </v:shape>
  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  <v:path arrowok="t"/>
                <v:fill/>
              </v:shape>
              <v:shape style="position:absolute;left:0;top:12263;width:11906;height:4575" type="#_x0000_t75">
                <v:imagedata r:id="rId45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6071" w:right="4610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3.6</w:t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5" w:after="0" w:line="240" w:lineRule="auto"/>
        <w:ind w:left="4614" w:right="6166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3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20" w:right="6161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2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634" w:right="6146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1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5418" w:right="-20"/>
        <w:jc w:val="left"/>
        <w:tabs>
          <w:tab w:pos="820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Australian</w:t>
      </w:r>
      <w:r>
        <w:rPr>
          <w:rFonts w:ascii="Arial" w:hAnsi="Arial" w:cs="Arial" w:eastAsia="Arial"/>
          <w:sz w:val="12"/>
          <w:szCs w:val="1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efe</w:t>
      </w:r>
      <w:r>
        <w:rPr>
          <w:rFonts w:ascii="Arial" w:hAnsi="Arial" w:cs="Arial" w:eastAsia="Arial"/>
          <w:sz w:val="12"/>
          <w:szCs w:val="12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ence</w:t>
      </w:r>
      <w:r>
        <w:rPr>
          <w:rFonts w:ascii="Arial" w:hAnsi="Arial" w:cs="Arial" w:eastAsia="Arial"/>
          <w:sz w:val="12"/>
          <w:szCs w:val="12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ports</w:t>
      </w:r>
      <w:r>
        <w:rPr>
          <w:rFonts w:ascii="Arial" w:hAnsi="Arial" w:cs="Arial" w:eastAsia="Arial"/>
          <w:sz w:val="12"/>
          <w:szCs w:val="12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Global</w:t>
      </w:r>
      <w:r>
        <w:rPr>
          <w:rFonts w:ascii="Arial" w:hAnsi="Arial" w:cs="Arial" w:eastAsia="Arial"/>
          <w:sz w:val="12"/>
          <w:szCs w:val="12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efe</w:t>
      </w:r>
      <w:r>
        <w:rPr>
          <w:rFonts w:ascii="Arial" w:hAnsi="Arial" w:cs="Arial" w:eastAsia="Arial"/>
          <w:sz w:val="12"/>
          <w:szCs w:val="12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ence</w:t>
      </w:r>
      <w:r>
        <w:rPr>
          <w:rFonts w:ascii="Arial" w:hAnsi="Arial" w:cs="Arial" w:eastAsia="Arial"/>
          <w:sz w:val="12"/>
          <w:szCs w:val="1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  <w:position w:val="0"/>
        </w:rPr>
        <w:t>ports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5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6"/>
        </w:rPr>
        <w:t>Sou</w:t>
      </w:r>
      <w:r>
        <w:rPr>
          <w:rFonts w:ascii="Arial" w:hAnsi="Arial" w:cs="Arial" w:eastAsia="Arial"/>
          <w:sz w:val="14"/>
          <w:szCs w:val="14"/>
          <w:spacing w:val="-3"/>
          <w:w w:val="96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ce</w:t>
      </w:r>
      <w:r>
        <w:rPr>
          <w:rFonts w:ascii="Arial" w:hAnsi="Arial" w:cs="Arial" w:eastAsia="Arial"/>
          <w:sz w:val="14"/>
          <w:szCs w:val="14"/>
          <w:spacing w:val="1"/>
          <w:w w:val="9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Deloit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te</w:t>
      </w:r>
      <w:r>
        <w:rPr>
          <w:rFonts w:ascii="Arial" w:hAnsi="Arial" w:cs="Arial" w:eastAsia="Arial"/>
          <w:sz w:val="14"/>
          <w:szCs w:val="14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Infrastructu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Austral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ia</w:t>
      </w:r>
      <w:r>
        <w:rPr>
          <w:rFonts w:ascii="Arial" w:hAnsi="Arial" w:cs="Arial" w:eastAsia="Arial"/>
          <w:sz w:val="14"/>
          <w:szCs w:val="14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Review</w:t>
      </w:r>
      <w:r>
        <w:rPr>
          <w:rFonts w:ascii="Arial" w:hAnsi="Arial" w:cs="Arial" w:eastAsia="Arial"/>
          <w:sz w:val="14"/>
          <w:szCs w:val="14"/>
          <w:spacing w:val="-1"/>
          <w:w w:val="9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of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Port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Balance</w:t>
      </w:r>
      <w:r>
        <w:rPr>
          <w:rFonts w:ascii="Arial" w:hAnsi="Arial" w:cs="Arial" w:eastAsia="Arial"/>
          <w:sz w:val="14"/>
          <w:szCs w:val="14"/>
          <w:spacing w:val="-1"/>
          <w:w w:val="9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Sheet</w:t>
      </w:r>
      <w:r>
        <w:rPr>
          <w:rFonts w:ascii="Arial" w:hAnsi="Arial" w:cs="Arial" w:eastAsia="Arial"/>
          <w:sz w:val="14"/>
          <w:szCs w:val="14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Capacity</w:t>
      </w:r>
      <w:r>
        <w:rPr>
          <w:rFonts w:ascii="Arial" w:hAnsi="Arial" w:cs="Arial" w:eastAsia="Arial"/>
          <w:sz w:val="14"/>
          <w:szCs w:val="14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Draft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Report</w:t>
      </w:r>
      <w:r>
        <w:rPr>
          <w:rFonts w:ascii="Arial" w:hAnsi="Arial" w:cs="Arial" w:eastAsia="Arial"/>
          <w:sz w:val="14"/>
          <w:szCs w:val="14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2012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20" w:after="0" w:line="285" w:lineRule="auto"/>
        <w:ind w:left="4741" w:right="307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*</w:t>
      </w:r>
      <w:r>
        <w:rPr>
          <w:rFonts w:ascii="Arial" w:hAnsi="Arial" w:cs="Arial" w:eastAsia="Arial"/>
          <w:sz w:val="19"/>
          <w:szCs w:val="19"/>
          <w:spacing w:val="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These</w:t>
      </w:r>
      <w:r>
        <w:rPr>
          <w:rFonts w:ascii="Arial" w:hAnsi="Arial" w:cs="Arial" w:eastAsia="Arial"/>
          <w:sz w:val="19"/>
          <w:szCs w:val="19"/>
          <w:spacing w:val="7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numbers</w:t>
      </w:r>
      <w:r>
        <w:rPr>
          <w:rFonts w:ascii="Arial" w:hAnsi="Arial" w:cs="Arial" w:eastAsia="Arial"/>
          <w:sz w:val="19"/>
          <w:szCs w:val="19"/>
          <w:spacing w:val="32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spacing w:val="-3"/>
          <w:w w:val="10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averages</w:t>
      </w:r>
      <w:r>
        <w:rPr>
          <w:rFonts w:ascii="Arial" w:hAnsi="Arial" w:cs="Arial" w:eastAsia="Arial"/>
          <w:sz w:val="19"/>
          <w:szCs w:val="19"/>
          <w:spacing w:val="26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ac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oss</w:t>
      </w:r>
      <w:r>
        <w:rPr>
          <w:rFonts w:ascii="Arial" w:hAnsi="Arial" w:cs="Arial" w:eastAsia="Arial"/>
          <w:sz w:val="19"/>
          <w:szCs w:val="19"/>
          <w:spacing w:val="12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several</w:t>
      </w:r>
      <w:r>
        <w:rPr>
          <w:rFonts w:ascii="Arial" w:hAnsi="Arial" w:cs="Arial" w:eastAsia="Arial"/>
          <w:sz w:val="19"/>
          <w:szCs w:val="19"/>
          <w:spacing w:val="18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efe</w:t>
      </w:r>
      <w:r>
        <w:rPr>
          <w:rFonts w:ascii="Arial" w:hAnsi="Arial" w:cs="Arial" w:eastAsia="Arial"/>
          <w:sz w:val="19"/>
          <w:szCs w:val="19"/>
          <w:spacing w:val="-3"/>
          <w:w w:val="9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ence</w:t>
      </w:r>
      <w:r>
        <w:rPr>
          <w:rFonts w:ascii="Arial" w:hAnsi="Arial" w:cs="Arial" w:eastAsia="Arial"/>
          <w:sz w:val="19"/>
          <w:szCs w:val="19"/>
          <w:spacing w:val="0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1"/>
          <w:w w:val="9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ports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in</w:t>
      </w:r>
      <w:r>
        <w:rPr>
          <w:rFonts w:ascii="Arial" w:hAnsi="Arial" w:cs="Arial" w:eastAsia="Arial"/>
          <w:sz w:val="19"/>
          <w:szCs w:val="19"/>
          <w:spacing w:val="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Austra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ia</w:t>
      </w:r>
      <w:r>
        <w:rPr>
          <w:rFonts w:ascii="Arial" w:hAnsi="Arial" w:cs="Arial" w:eastAsia="Arial"/>
          <w:sz w:val="19"/>
          <w:szCs w:val="19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spacing w:val="-1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global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spacing w:val="-17"/>
          <w:w w:val="100"/>
        </w:rPr>
        <w:t>y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.</w:t>
      </w:r>
      <w:r>
        <w:rPr>
          <w:rFonts w:ascii="Arial" w:hAnsi="Arial" w:cs="Arial" w:eastAsia="Arial"/>
          <w:sz w:val="19"/>
          <w:szCs w:val="19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Austral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ian</w:t>
      </w:r>
      <w:r>
        <w:rPr>
          <w:rFonts w:ascii="Arial" w:hAnsi="Arial" w:cs="Arial" w:eastAsia="Arial"/>
          <w:sz w:val="19"/>
          <w:szCs w:val="19"/>
          <w:spacing w:val="16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efe</w:t>
      </w:r>
      <w:r>
        <w:rPr>
          <w:rFonts w:ascii="Arial" w:hAnsi="Arial" w:cs="Arial" w:eastAsia="Arial"/>
          <w:sz w:val="19"/>
          <w:szCs w:val="19"/>
          <w:spacing w:val="-3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ence</w:t>
      </w:r>
      <w:r>
        <w:rPr>
          <w:rFonts w:ascii="Arial" w:hAnsi="Arial" w:cs="Arial" w:eastAsia="Arial"/>
          <w:sz w:val="19"/>
          <w:szCs w:val="19"/>
          <w:spacing w:val="16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ports</w:t>
      </w:r>
      <w:r>
        <w:rPr>
          <w:rFonts w:ascii="Arial" w:hAnsi="Arial" w:cs="Arial" w:eastAsia="Arial"/>
          <w:sz w:val="19"/>
          <w:szCs w:val="19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we</w:t>
      </w:r>
      <w:r>
        <w:rPr>
          <w:rFonts w:ascii="Arial" w:hAnsi="Arial" w:cs="Arial" w:eastAsia="Arial"/>
          <w:sz w:val="19"/>
          <w:szCs w:val="19"/>
          <w:spacing w:val="-3"/>
          <w:w w:val="94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e</w:t>
      </w:r>
      <w:r>
        <w:rPr>
          <w:rFonts w:ascii="Arial" w:hAnsi="Arial" w:cs="Arial" w:eastAsia="Arial"/>
          <w:sz w:val="19"/>
          <w:szCs w:val="19"/>
          <w:spacing w:val="6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Mel</w:t>
      </w:r>
      <w:r>
        <w:rPr>
          <w:rFonts w:ascii="Arial" w:hAnsi="Arial" w:cs="Arial" w:eastAsia="Arial"/>
          <w:sz w:val="19"/>
          <w:szCs w:val="19"/>
          <w:spacing w:val="0"/>
          <w:w w:val="94"/>
        </w:rPr>
        <w:t>bourne;</w:t>
      </w:r>
      <w:r>
        <w:rPr>
          <w:rFonts w:ascii="Arial" w:hAnsi="Arial" w:cs="Arial" w:eastAsia="Arial"/>
          <w:sz w:val="19"/>
          <w:szCs w:val="19"/>
          <w:spacing w:val="37"/>
          <w:w w:val="94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Newcast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le;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Kembla;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-19"/>
          <w:w w:val="93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ownsvil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le;</w:t>
      </w:r>
      <w:r>
        <w:rPr>
          <w:rFonts w:ascii="Arial" w:hAnsi="Arial" w:cs="Arial" w:eastAsia="Arial"/>
          <w:sz w:val="19"/>
          <w:szCs w:val="19"/>
          <w:spacing w:val="-11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F</w:t>
      </w:r>
      <w:r>
        <w:rPr>
          <w:rFonts w:ascii="Arial" w:hAnsi="Arial" w:cs="Arial" w:eastAsia="Arial"/>
          <w:sz w:val="19"/>
          <w:szCs w:val="19"/>
          <w:spacing w:val="-3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emant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le;</w:t>
      </w:r>
      <w:r>
        <w:rPr>
          <w:rFonts w:ascii="Arial" w:hAnsi="Arial" w:cs="Arial" w:eastAsia="Arial"/>
          <w:sz w:val="19"/>
          <w:szCs w:val="19"/>
          <w:spacing w:val="-2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Bunbury;</w:t>
      </w:r>
      <w:r>
        <w:rPr>
          <w:rFonts w:ascii="Arial" w:hAnsi="Arial" w:cs="Arial" w:eastAsia="Arial"/>
          <w:sz w:val="19"/>
          <w:szCs w:val="19"/>
          <w:spacing w:val="-7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Hed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land;</w:t>
      </w:r>
      <w:r>
        <w:rPr>
          <w:rFonts w:ascii="Arial" w:hAnsi="Arial" w:cs="Arial" w:eastAsia="Arial"/>
          <w:sz w:val="19"/>
          <w:szCs w:val="19"/>
          <w:spacing w:val="15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-19"/>
          <w:w w:val="93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asports.</w:t>
      </w:r>
      <w:r>
        <w:rPr>
          <w:rFonts w:ascii="Arial" w:hAnsi="Arial" w:cs="Arial" w:eastAsia="Arial"/>
          <w:sz w:val="19"/>
          <w:szCs w:val="19"/>
          <w:spacing w:val="27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International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efe</w:t>
      </w:r>
      <w:r>
        <w:rPr>
          <w:rFonts w:ascii="Arial" w:hAnsi="Arial" w:cs="Arial" w:eastAsia="Arial"/>
          <w:sz w:val="19"/>
          <w:szCs w:val="19"/>
          <w:spacing w:val="-3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ence</w:t>
      </w:r>
      <w:r>
        <w:rPr>
          <w:rFonts w:ascii="Arial" w:hAnsi="Arial" w:cs="Arial" w:eastAsia="Arial"/>
          <w:sz w:val="19"/>
          <w:szCs w:val="19"/>
          <w:spacing w:val="5"/>
          <w:w w:val="93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ports</w:t>
      </w:r>
      <w:r>
        <w:rPr>
          <w:rFonts w:ascii="Arial" w:hAnsi="Arial" w:cs="Arial" w:eastAsia="Arial"/>
          <w:sz w:val="19"/>
          <w:szCs w:val="19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we</w:t>
      </w:r>
      <w:r>
        <w:rPr>
          <w:rFonts w:ascii="Arial" w:hAnsi="Arial" w:cs="Arial" w:eastAsia="Arial"/>
          <w:sz w:val="19"/>
          <w:szCs w:val="19"/>
          <w:spacing w:val="-3"/>
          <w:w w:val="91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e</w:t>
      </w:r>
      <w:r>
        <w:rPr>
          <w:rFonts w:ascii="Arial" w:hAnsi="Arial" w:cs="Arial" w:eastAsia="Arial"/>
          <w:sz w:val="19"/>
          <w:szCs w:val="19"/>
          <w:spacing w:val="9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1"/>
        </w:rPr>
        <w:t>DP</w:t>
      </w:r>
      <w:r>
        <w:rPr>
          <w:rFonts w:ascii="Arial" w:hAnsi="Arial" w:cs="Arial" w:eastAsia="Arial"/>
          <w:sz w:val="19"/>
          <w:szCs w:val="19"/>
          <w:spacing w:val="-6"/>
          <w:w w:val="91"/>
        </w:rPr>
        <w:t> </w:t>
      </w:r>
      <w:r>
        <w:rPr>
          <w:rFonts w:ascii="Arial" w:hAnsi="Arial" w:cs="Arial" w:eastAsia="Arial"/>
          <w:sz w:val="19"/>
          <w:szCs w:val="19"/>
          <w:spacing w:val="-3"/>
          <w:w w:val="100"/>
        </w:rPr>
        <w:t>W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orld</w:t>
      </w:r>
      <w:r>
        <w:rPr>
          <w:rFonts w:ascii="Arial" w:hAnsi="Arial" w:cs="Arial" w:eastAsia="Arial"/>
          <w:sz w:val="19"/>
          <w:szCs w:val="19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Ports;</w:t>
      </w:r>
      <w:r>
        <w:rPr>
          <w:rFonts w:ascii="Arial" w:hAnsi="Arial" w:cs="Arial" w:eastAsia="Arial"/>
          <w:sz w:val="19"/>
          <w:szCs w:val="19"/>
          <w:spacing w:val="-6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-6"/>
          <w:w w:val="92"/>
        </w:rPr>
        <w:t>L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yt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leton;</w:t>
      </w:r>
      <w:r>
        <w:rPr>
          <w:rFonts w:ascii="Arial" w:hAnsi="Arial" w:cs="Arial" w:eastAsia="Arial"/>
          <w:sz w:val="19"/>
          <w:szCs w:val="19"/>
          <w:spacing w:val="36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Auckland;</w:t>
      </w:r>
      <w:r>
        <w:rPr>
          <w:rFonts w:ascii="Arial" w:hAnsi="Arial" w:cs="Arial" w:eastAsia="Arial"/>
          <w:sz w:val="19"/>
          <w:szCs w:val="19"/>
          <w:spacing w:val="16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92"/>
        </w:rPr>
        <w:t>Sydney;</w:t>
      </w:r>
      <w:r>
        <w:rPr>
          <w:rFonts w:ascii="Arial" w:hAnsi="Arial" w:cs="Arial" w:eastAsia="Arial"/>
          <w:sz w:val="19"/>
          <w:szCs w:val="19"/>
          <w:spacing w:val="-14"/>
          <w:w w:val="92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Singa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-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" w:after="0" w:line="240" w:lineRule="auto"/>
        <w:ind w:left="4707" w:right="4091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po</w:t>
      </w:r>
      <w:r>
        <w:rPr>
          <w:rFonts w:ascii="Arial" w:hAnsi="Arial" w:cs="Arial" w:eastAsia="Arial"/>
          <w:sz w:val="19"/>
          <w:szCs w:val="19"/>
          <w:spacing w:val="-3"/>
          <w:w w:val="100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e;</w:t>
      </w:r>
      <w:r>
        <w:rPr>
          <w:rFonts w:ascii="Arial" w:hAnsi="Arial" w:cs="Arial" w:eastAsia="Arial"/>
          <w:sz w:val="19"/>
          <w:szCs w:val="19"/>
          <w:spacing w:val="-19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-19"/>
          <w:w w:val="96"/>
        </w:rPr>
        <w:t>T</w:t>
      </w:r>
      <w:r>
        <w:rPr>
          <w:rFonts w:ascii="Arial" w:hAnsi="Arial" w:cs="Arial" w:eastAsia="Arial"/>
          <w:sz w:val="19"/>
          <w:szCs w:val="19"/>
          <w:spacing w:val="0"/>
          <w:w w:val="96"/>
        </w:rPr>
        <w:t>o</w:t>
      </w:r>
      <w:r>
        <w:rPr>
          <w:rFonts w:ascii="Arial" w:hAnsi="Arial" w:cs="Arial" w:eastAsia="Arial"/>
          <w:sz w:val="19"/>
          <w:szCs w:val="19"/>
          <w:spacing w:val="-3"/>
          <w:w w:val="96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96"/>
        </w:rPr>
        <w:t>onto;</w:t>
      </w:r>
      <w:r>
        <w:rPr>
          <w:rFonts w:ascii="Arial" w:hAnsi="Arial" w:cs="Arial" w:eastAsia="Arial"/>
          <w:sz w:val="19"/>
          <w:szCs w:val="19"/>
          <w:spacing w:val="2"/>
          <w:w w:val="96"/>
        </w:rPr>
        <w:t> </w:t>
      </w:r>
      <w:r>
        <w:rPr>
          <w:rFonts w:ascii="Arial" w:hAnsi="Arial" w:cs="Arial" w:eastAsia="Arial"/>
          <w:sz w:val="19"/>
          <w:szCs w:val="19"/>
          <w:spacing w:val="-10"/>
          <w:w w:val="84"/>
        </w:rPr>
        <w:t>V</w:t>
      </w:r>
      <w:r>
        <w:rPr>
          <w:rFonts w:ascii="Arial" w:hAnsi="Arial" w:cs="Arial" w:eastAsia="Arial"/>
          <w:sz w:val="19"/>
          <w:szCs w:val="19"/>
          <w:spacing w:val="0"/>
          <w:w w:val="93"/>
        </w:rPr>
        <w:t>ancouve</w:t>
      </w:r>
      <w:r>
        <w:rPr>
          <w:rFonts w:ascii="Arial" w:hAnsi="Arial" w:cs="Arial" w:eastAsia="Arial"/>
          <w:sz w:val="19"/>
          <w:szCs w:val="19"/>
          <w:spacing w:val="-17"/>
          <w:w w:val="93"/>
        </w:rPr>
        <w:t>r</w:t>
      </w:r>
      <w:r>
        <w:rPr>
          <w:rFonts w:ascii="Arial" w:hAnsi="Arial" w:cs="Arial" w:eastAsia="Arial"/>
          <w:sz w:val="19"/>
          <w:szCs w:val="19"/>
          <w:spacing w:val="0"/>
          <w:w w:val="88"/>
        </w:rPr>
        <w:t>.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right="194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82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0" w:left="620" w:right="360"/>
        </w:sectPr>
      </w:pPr>
      <w:rPr/>
    </w:p>
    <w:p>
      <w:pPr>
        <w:spacing w:before="32" w:after="0" w:line="260" w:lineRule="exact"/>
        <w:ind w:left="106" w:right="593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841.89pt;mso-position-horizontal-relative:page;mso-position-vertical-relative:page;z-index:-3842" type="#_x0000_t202" filled="f" stroked="f">
            <v:textbox inset="0,0,0,0">
              <w:txbxContent>
                <w:p>
                  <w:pPr>
                    <w:spacing w:before="2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993" w:right="-2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Supply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chain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efficiency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integrity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worth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up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3.45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billion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1"/>
                    </w:rPr>
                    <w:t>industry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-2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14"/>
                    </w:rPr>
                    <w:t>2030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.000015pt;width:595.275pt;height:841.89pt;mso-position-horizontal-relative:page;mso-position-vertical-relative:page;z-index:-3841" coordorigin="0,0" coordsize="11906,16838">
            <v:group style="position:absolute;left:785;top:16556;width:137;height:66" coordorigin="785,16556" coordsize="137,66">
              <v:shape style="position:absolute;left:785;top:16556;width:137;height:66" coordorigin="785,16556" coordsize="137,66" path="m785,16556l785,16621,853,16621,921,16621,922,16621,922,16556,785,16556e" filled="t" fillcolor="#FF0000" stroked="f">
                <v:path arrowok="t"/>
                <v:fill/>
              </v:shape>
            </v:group>
            <v:group style="position:absolute;left:720;top:16572;width:141;height:71" coordorigin="720,16572" coordsize="141,71">
  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  <v:path arrowok="t"/>
                <v:fill/>
              </v:shape>
  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  <v:path arrowok="t"/>
                <v:fill/>
              </v:shape>
              <v:shape style="position:absolute;left:720;top:16572;width:141;height:70" coordorigin="720,16572" coordsize="141,70" path="m777,16581l759,16581,760,16581,760,16603,759,16604,727,16608,776,16608,777,16581e" filled="t" fillcolor="#FF0000" stroked="f">
                <v:path arrowok="t"/>
                <v:fill/>
              </v:shape>
            </v:group>
            <v:group style="position:absolute;left:858;top:16626;width:34;height:33" coordorigin="858,16626" coordsize="34,33">
  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  <v:path arrowok="t"/>
                <v:fill/>
              </v:shape>
            </v:group>
            <v:group style="position:absolute;left:731;top:16626;width:34;height:33" coordorigin="731,16626" coordsize="34,33">
  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  <v:path arrowok="t"/>
                <v:fill/>
              </v:shape>
            </v:group>
            <v:group style="position:absolute;left:888;top:16626;width:18;height:17" coordorigin="888,16626" coordsize="18,17">
              <v:shape style="position:absolute;left:888;top:16626;width:18;height:17" coordorigin="888,16626" coordsize="18,17" path="m906,16642l900,16642,904,16643,906,16642e" filled="t" fillcolor="#FF0000" stroked="f">
                <v:path arrowok="t"/>
                <v:fill/>
              </v:shape>
  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  <v:path arrowok="t"/>
                <v:fill/>
              </v:shape>
              <v:shape style="position:absolute;left:0;top:0;width:11906;height:16838" type="#_x0000_t75">
                <v:imagedata r:id="rId47" o:title=""/>
              </v:shape>
            </v:group>
            <v:group style="position:absolute;left:720;top:474;width:5033;height:8145" coordorigin="720,474" coordsize="5033,8145">
              <v:shape style="position:absolute;left:720;top:474;width:5033;height:8145" coordorigin="720,474" coordsize="5033,8145" path="m720,8619l5753,8619,5753,474,720,474,720,861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Governments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ovide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insufficient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planning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certainty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elieve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ports.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01" w:lineRule="auto"/>
        <w:ind w:left="106" w:right="58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make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transport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ieves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gov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ernment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national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leadership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examining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ge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scale,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benefit-cost-posit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efits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amenity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lenged,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might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strategic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6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corridors,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Alameda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sunken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corridor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Beach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Los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Angeles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ifornia,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USA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6" w:right="58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iscussed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1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sion,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match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highest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ovid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certainty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about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elocat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congested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urban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envi</w:t>
      </w:r>
      <w:r>
        <w:rPr>
          <w:rFonts w:ascii="Arial" w:hAnsi="Arial" w:cs="Arial" w:eastAsia="Arial"/>
          <w:sz w:val="18"/>
          <w:szCs w:val="18"/>
          <w:spacing w:val="-3"/>
          <w:w w:val="99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idates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geted,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ge-scale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pipel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ines.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06" w:right="58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icularly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field.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does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appear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fering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planning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leadership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interface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glance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latest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Priority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icated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landside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interface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iscussed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right="85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87"/>
        </w:rPr>
        <w:t>22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640" w:bottom="0" w:left="780" w:right="460"/>
          <w:footerReference w:type="default" r:id="rId46"/>
          <w:pgSz w:w="11920" w:h="16840"/>
        </w:sectPr>
      </w:pPr>
      <w:rPr/>
    </w:p>
    <w:p>
      <w:pPr>
        <w:spacing w:before="63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357674pt;width:59.638pt;height:.1pt;mso-position-horizontal-relative:page;mso-position-vertical-relative:paragraph;z-index:-3839" coordorigin="720,427" coordsize="1193,2">
            <v:shape style="position:absolute;left:720;top:427;width:1193;height:2" coordorigin="720,427" coordsize="1193,0" path="m720,427l1913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0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</w:rPr>
        <w:t>study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exact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9.407684pt;width:523.2760pt;height:.1pt;mso-position-horizontal-relative:page;mso-position-vertical-relative:paragraph;z-index:-3840" coordorigin="720,388" coordsize="10466,2">
            <v:shape style="position:absolute;left:720;top:388;width:10466;height:2" coordorigin="720,388" coordsize="10466,0" path="m720,388l11186,388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39"/>
          <w:w w:val="7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port</w:t>
      </w:r>
      <w:r>
        <w:rPr>
          <w:rFonts w:ascii="Arial" w:hAnsi="Arial" w:cs="Arial" w:eastAsia="Arial"/>
          <w:sz w:val="24"/>
          <w:szCs w:val="24"/>
          <w:color w:val="FF0000"/>
          <w:spacing w:val="15"/>
          <w:w w:val="7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interface</w:t>
      </w:r>
      <w:r>
        <w:rPr>
          <w:rFonts w:ascii="Arial" w:hAnsi="Arial" w:cs="Arial" w:eastAsia="Arial"/>
          <w:sz w:val="24"/>
          <w:szCs w:val="24"/>
          <w:color w:val="FF0000"/>
          <w:spacing w:val="26"/>
          <w:w w:val="7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planning</w:t>
      </w:r>
      <w:r>
        <w:rPr>
          <w:rFonts w:ascii="Arial" w:hAnsi="Arial" w:cs="Arial" w:eastAsia="Arial"/>
          <w:sz w:val="24"/>
          <w:szCs w:val="24"/>
          <w:color w:val="FF0000"/>
          <w:spacing w:val="-2"/>
          <w:w w:val="7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6"/>
          <w:position w:val="-1"/>
        </w:rPr>
        <w:t>vacuum?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NumType w:start="23"/>
          <w:pgMar w:footer="120" w:header="0" w:top="700" w:bottom="300" w:left="600" w:right="460"/>
          <w:footerReference w:type="default" r:id="rId48"/>
          <w:pgSz w:w="11920" w:h="16840"/>
        </w:sectPr>
      </w:pPr>
      <w:rPr/>
    </w:p>
    <w:p>
      <w:pPr>
        <w:spacing w:before="46" w:after="0" w:line="240" w:lineRule="auto"/>
        <w:ind w:left="166" w:right="26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lac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strategi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plannin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invest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</w:p>
    <w:p>
      <w:pPr>
        <w:spacing w:before="53" w:after="0" w:line="301" w:lineRule="auto"/>
        <w:ind w:left="166" w:right="13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9"/>
          <w:w w:val="100"/>
        </w:rPr>
        <w:t>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certaint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whic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lead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highe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4"/>
        </w:rPr>
        <w:t>export</w:t>
      </w:r>
      <w:r>
        <w:rPr>
          <w:rFonts w:ascii="Arial" w:hAnsi="Arial" w:cs="Arial" w:eastAsia="Arial"/>
          <w:sz w:val="18"/>
          <w:szCs w:val="18"/>
          <w:spacing w:val="9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price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mea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ivestoc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sector: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414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9"/>
          <w:w w:val="65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5"/>
        </w:rPr>
        <w:t>ASMANIA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9"/>
          <w:w w:val="9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asmania</w:t>
      </w:r>
      <w:r>
        <w:rPr>
          <w:rFonts w:ascii="Arial" w:hAnsi="Arial" w:cs="Arial" w:eastAsia="Arial"/>
          <w:sz w:val="18"/>
          <w:szCs w:val="18"/>
          <w:spacing w:val="-19"/>
          <w:w w:val="94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sea</w:t>
      </w:r>
      <w:r>
        <w:rPr>
          <w:rFonts w:ascii="Arial" w:hAnsi="Arial" w:cs="Arial" w:eastAsia="Arial"/>
          <w:sz w:val="18"/>
          <w:szCs w:val="18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complex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subsidised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Bass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Strait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historical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coastal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legislat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impeding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cial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visits.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add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hern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asmanian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aut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hority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adopted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(incl.equal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ly-inadequate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channel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hs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modern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vessels)</w:t>
      </w:r>
      <w:r>
        <w:rPr>
          <w:rFonts w:ascii="Arial" w:hAnsi="Arial" w:cs="Arial" w:eastAsia="Arial"/>
          <w:sz w:val="18"/>
          <w:szCs w:val="18"/>
          <w:spacing w:val="26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separate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Burnie,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Devonport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(Launceston).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despite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2013</w:t>
      </w:r>
      <w:r>
        <w:rPr>
          <w:rFonts w:ascii="Arial" w:hAnsi="Arial" w:cs="Arial" w:eastAsia="Arial"/>
          <w:sz w:val="18"/>
          <w:szCs w:val="18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independent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asmanian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Systems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Review[i]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subsequent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ivi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Commission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Inquiry[ii]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acknowledged,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Burnie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obvious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superior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idate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edging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ospect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meat.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Mem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back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educe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c.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$1,000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TEU.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needs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clarity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long-term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farm-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ers,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lots,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exporters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land.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Island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oducers,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who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emely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high-cost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inadequate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chains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esent.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ecognises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complex,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hey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involvement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long-range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eferably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pipel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communit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70"/>
        </w:rPr>
        <w:t>POR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0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30"/>
          <w:w w:val="70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1"/>
        </w:rPr>
        <w:t>BO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71"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3"/>
        </w:rPr>
        <w:t>ANY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97.637787pt;margin-top:-28.274689pt;width:.1pt;height:610.417pt;mso-position-horizontal-relative:page;mso-position-vertical-relative:paragraph;z-index:-3838" coordorigin="5953,-565" coordsize="2,12208">
            <v:shape style="position:absolute;left:5953;top:-565;width:2;height:12208" coordorigin="5953,-565" coordsize="0,12208" path="m5953,-565l5953,11643e" filled="f" stroked="t" strokeweight=".2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acknowledges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forts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queuing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under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auspices</w:t>
      </w:r>
      <w:r>
        <w:rPr>
          <w:rFonts w:ascii="Arial" w:hAnsi="Arial" w:cs="Arial" w:eastAsia="Arial"/>
          <w:sz w:val="18"/>
          <w:szCs w:val="18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management,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lated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Sydney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omised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$20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estconnex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motorway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does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icated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inkage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ieve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queueing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curfew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inkages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oaching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istribution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cent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west,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lora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ebank.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appears</w:t>
      </w:r>
      <w:r>
        <w:rPr>
          <w:rFonts w:ascii="Arial" w:hAnsi="Arial" w:cs="Arial" w:eastAsia="Arial"/>
          <w:sz w:val="18"/>
          <w:szCs w:val="18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ded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icated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investment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match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Botany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vehicles,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connect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Sydney</w:t>
      </w:r>
      <w:r>
        <w:rPr>
          <w:rFonts w:ascii="Arial" w:hAnsi="Arial" w:cs="Arial" w:eastAsia="Arial"/>
          <w:sz w:val="18"/>
          <w:szCs w:val="18"/>
          <w:spacing w:val="-19"/>
          <w:w w:val="95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west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lower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congest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10"/>
          <w:w w:val="69"/>
        </w:rPr>
        <w:t>FREMANTLE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le‘s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meant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Link,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but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emains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priority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seems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odds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stated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longer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elocat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superior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fsho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Kwinana,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closer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Perth.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evidence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isconnect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risks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sequencing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cess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making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edundant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taxpayer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obsolete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port,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hority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advised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right="2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2014</w:t>
      </w:r>
      <w:r>
        <w:rPr>
          <w:rFonts w:ascii="Arial" w:hAnsi="Arial" w:cs="Arial" w:eastAsia="Arial"/>
          <w:sz w:val="18"/>
          <w:szCs w:val="18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Report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exceed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ail</w:t>
      </w:r>
      <w:r>
        <w:rPr>
          <w:rFonts w:ascii="Arial" w:hAnsi="Arial" w:cs="Arial" w:eastAsia="Arial"/>
          <w:sz w:val="48"/>
          <w:szCs w:val="48"/>
          <w:color w:val="FF0000"/>
          <w:spacing w:val="2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92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92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4"/>
          <w:position w:val="-1"/>
        </w:rPr>
        <w:t>essu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4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79"/>
          <w:position w:val="-1"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0.180532pt;height:265.44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20" w:top="1560" w:bottom="300" w:left="600" w:right="460"/>
          <w:pgSz w:w="11920" w:h="16840"/>
        </w:sectPr>
      </w:pPr>
      <w:rPr/>
    </w:p>
    <w:p>
      <w:pPr>
        <w:spacing w:before="23" w:after="0" w:line="301" w:lineRule="auto"/>
        <w:ind w:left="14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837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number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etain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sidings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sidings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opt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density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movements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oper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access,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schedul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ing,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train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sizes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logist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ics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arrange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assuming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densit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schedules,</w:t>
      </w:r>
      <w:r>
        <w:rPr>
          <w:rFonts w:ascii="Arial" w:hAnsi="Arial" w:cs="Arial" w:eastAsia="Arial"/>
          <w:sz w:val="18"/>
          <w:szCs w:val="18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terna-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40" w:right="-5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icularly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Federal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government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commitments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innovat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vices,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support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Morven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hub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sort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expands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le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owners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transport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opportunit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serving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slaughter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0" w:right="268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10"/>
          <w:w w:val="96"/>
          <w:b/>
          <w:bCs/>
        </w:rPr>
        <w:t>Queensland</w:t>
      </w:r>
      <w:r>
        <w:rPr>
          <w:rFonts w:ascii="Arial" w:hAnsi="Arial" w:cs="Arial" w:eastAsia="Arial"/>
          <w:sz w:val="20"/>
          <w:szCs w:val="20"/>
          <w:color w:val="FF0000"/>
          <w:spacing w:val="-5"/>
          <w:w w:val="96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40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rai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100"/>
          <w:b/>
          <w:bCs/>
        </w:rPr>
        <w:t>task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4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Queensland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any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(11.3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imates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2015).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need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ifts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volumes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le;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iver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Queensland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78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22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The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also</w:t>
      </w:r>
      <w:r>
        <w:rPr>
          <w:rFonts w:ascii="Arial" w:hAnsi="Arial" w:cs="Arial" w:eastAsia="Arial"/>
          <w:sz w:val="18"/>
          <w:szCs w:val="18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lenges</w:t>
      </w:r>
      <w:r>
        <w:rPr>
          <w:rFonts w:ascii="Arial" w:hAnsi="Arial" w:cs="Arial" w:eastAsia="Arial"/>
          <w:sz w:val="18"/>
          <w:szCs w:val="18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ivestock</w:t>
      </w:r>
      <w:r>
        <w:rPr>
          <w:rFonts w:ascii="Arial" w:hAnsi="Arial" w:cs="Arial" w:eastAsia="Arial"/>
          <w:sz w:val="18"/>
          <w:szCs w:val="18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elated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back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above-rail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oviders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inuing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imp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aspect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services,</w:t>
      </w:r>
      <w:r>
        <w:rPr>
          <w:rFonts w:ascii="Arial" w:hAnsi="Arial" w:cs="Arial" w:eastAsia="Arial"/>
          <w:sz w:val="18"/>
          <w:szCs w:val="18"/>
          <w:spacing w:val="2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being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oduced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penning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densit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monitoring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working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comply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-inc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expecta-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communit</w:t>
      </w:r>
      <w:r>
        <w:rPr>
          <w:rFonts w:ascii="Arial" w:hAnsi="Arial" w:cs="Arial" w:eastAsia="Arial"/>
          <w:sz w:val="18"/>
          <w:szCs w:val="18"/>
          <w:spacing w:val="-17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Queenslan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FF000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gove</w:t>
      </w:r>
      <w:r>
        <w:rPr>
          <w:rFonts w:ascii="Arial" w:hAnsi="Arial" w:cs="Arial" w:eastAsia="Arial"/>
          <w:sz w:val="18"/>
          <w:szCs w:val="18"/>
          <w:color w:val="FF0000"/>
          <w:spacing w:val="1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nmen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FF000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eservatio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livestoc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FF000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rail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path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FF000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emain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FF000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9"/>
          <w:w w:val="100"/>
          <w:b/>
          <w:bCs/>
        </w:rPr>
        <w:t>essential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2010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sale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former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State-owned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mandated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guaranteeing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number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‘pat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hs’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arrangement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origi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sunset</w:t>
      </w:r>
      <w:r>
        <w:rPr>
          <w:rFonts w:ascii="Arial" w:hAnsi="Arial" w:cs="Arial" w:eastAsia="Arial"/>
          <w:sz w:val="18"/>
          <w:szCs w:val="18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clause</w:t>
      </w:r>
      <w:r>
        <w:rPr>
          <w:rFonts w:ascii="Arial" w:hAnsi="Arial" w:cs="Arial" w:eastAsia="Arial"/>
          <w:sz w:val="18"/>
          <w:szCs w:val="18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tached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was</w:t>
      </w:r>
      <w:r>
        <w:rPr>
          <w:rFonts w:ascii="Arial" w:hAnsi="Arial" w:cs="Arial" w:eastAsia="Arial"/>
          <w:sz w:val="18"/>
          <w:szCs w:val="18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enegot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iated.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dustry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experience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cont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inues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evolve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such,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priority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guaranteed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etained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futu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2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icularly</w:t>
      </w:r>
      <w:r>
        <w:rPr>
          <w:rFonts w:ascii="Arial" w:hAnsi="Arial" w:cs="Arial" w:eastAsia="Arial"/>
          <w:sz w:val="18"/>
          <w:szCs w:val="18"/>
          <w:spacing w:val="1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steps</w:t>
      </w:r>
      <w:r>
        <w:rPr>
          <w:rFonts w:ascii="Arial" w:hAnsi="Arial" w:cs="Arial" w:eastAsia="Arial"/>
          <w:sz w:val="18"/>
          <w:szCs w:val="18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logist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spurs,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send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53" w:after="0" w:line="300" w:lineRule="auto"/>
        <w:ind w:left="100" w:right="564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07.638pt;margin-top:.000015pt;width:287.637pt;height:841.89pt;mso-position-horizontal-relative:page;mso-position-vertical-relative:page;z-index:-3832" type="#_x0000_t75">
            <v:imagedata r:id="rId51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complaint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negot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schedul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fect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inuous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imp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ovement.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ocessors</w:t>
      </w:r>
      <w:r>
        <w:rPr>
          <w:rFonts w:ascii="Arial" w:hAnsi="Arial" w:cs="Arial" w:eastAsia="Arial"/>
          <w:sz w:val="18"/>
          <w:szCs w:val="18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above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oviders,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but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coo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inate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changes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sched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ules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innovat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below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track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00" w:right="564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esponsiveness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below-rail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ovider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object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market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access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assets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appears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opportunity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7"/>
          <w:w w:val="73"/>
        </w:rPr>
        <w:t>INLAN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73"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26"/>
          <w:w w:val="73"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10"/>
          <w:w w:val="71"/>
        </w:rPr>
        <w:t>RAIL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welcomes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vision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funding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Inland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00" w:right="57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ly-based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manufacturing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outside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00" w:right="58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ested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railway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membership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ies.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deserve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Rail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indeed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successful: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453" w:right="5842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717838pt;margin-top:3.463635pt;width:4.845918pt;height:4.999118pt;mso-position-horizontal-relative:page;mso-position-vertical-relative:paragraph;z-index:-3835" coordorigin="714,69" coordsize="97,100">
            <v:shape style="position:absolute;left:714;top:69;width:97;height:100" coordorigin="714,69" coordsize="97,100" path="m763,69l741,74,724,87,714,107,717,133,727,153,743,165,762,169,763,169,785,164,801,151,811,131,808,105,798,86,783,74,763,69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intermodal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heads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seaport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inkages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eaten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overal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Rail</w:t>
      </w:r>
      <w:r>
        <w:rPr>
          <w:rFonts w:ascii="Arial" w:hAnsi="Arial" w:cs="Arial" w:eastAsia="Arial"/>
          <w:sz w:val="18"/>
          <w:szCs w:val="18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453" w:right="584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5.717838pt;margin-top:3.640397pt;width:4.845918pt;height:4.999118pt;mso-position-horizontal-relative:page;mso-position-vertical-relative:paragraph;z-index:-3834" coordorigin="714,73" coordsize="97,100">
            <v:shape style="position:absolute;left:714;top:73;width:97;height:100" coordorigin="714,73" coordsize="97,100" path="m763,73l741,78,724,91,714,110,717,137,727,156,743,168,762,173,763,173,785,168,801,154,811,135,808,109,798,89,783,77,763,73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Inland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access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densit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viable.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ded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ability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extend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mineral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ike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Gladstone,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secu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superior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iversified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densit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tLeast"/>
        <w:ind w:left="453" w:right="584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717838pt;margin-top:6.34581pt;width:4.845918pt;height:4.999118pt;mso-position-horizontal-relative:page;mso-position-vertical-relative:paragraph;z-index:-3833" coordorigin="714,127" coordsize="97,100">
            <v:shape style="position:absolute;left:714;top:127;width:97;height:100" coordorigin="714,127" coordsize="97,100" path="m763,127l741,132,724,145,714,164,717,191,727,210,743,222,762,227,763,227,785,222,801,209,811,189,808,163,798,143,783,131,763,127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analyse</w:t>
      </w:r>
      <w:r>
        <w:rPr>
          <w:rFonts w:ascii="Arial" w:hAnsi="Arial" w:cs="Arial" w:eastAsia="Arial"/>
          <w:sz w:val="18"/>
          <w:szCs w:val="18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pricing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interstate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Rail</w:t>
      </w:r>
      <w:r>
        <w:rPr>
          <w:rFonts w:ascii="Arial" w:hAnsi="Arial" w:cs="Arial" w:eastAsia="Arial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interstate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highways,</w:t>
      </w:r>
      <w:r>
        <w:rPr>
          <w:rFonts w:ascii="Arial" w:hAnsi="Arial" w:cs="Arial" w:eastAsia="Arial"/>
          <w:sz w:val="18"/>
          <w:szCs w:val="18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Rail</w:t>
      </w:r>
      <w:r>
        <w:rPr>
          <w:rFonts w:ascii="Arial" w:hAnsi="Arial" w:cs="Arial" w:eastAsia="Arial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risks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non-compet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trucking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subsidised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73" w:right="-20"/>
        <w:jc w:val="left"/>
        <w:tabs>
          <w:tab w:pos="10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.490055pt;margin-top:4.362906pt;width:11.099244pt;height:6.1604pt;mso-position-horizontal-relative:page;mso-position-vertical-relative:paragraph;z-index:-3836" coordorigin="710,87" coordsize="222,123">
            <v:group style="position:absolute;left:785;top:97;width:137;height:66" coordorigin="785,97" coordsize="137,66">
              <v:shape style="position:absolute;left:785;top:97;width:137;height:66" coordorigin="785,97" coordsize="137,66" path="m785,97l785,163,853,163,921,163,922,162,922,97,785,97e" filled="t" fillcolor="#FF0000" stroked="f">
                <v:path arrowok="t"/>
                <v:fill/>
              </v:shape>
            </v:group>
            <v:group style="position:absolute;left:720;top:114;width:141;height:71" coordorigin="720,114" coordsize="141,71">
              <v:shape style="position:absolute;left:720;top:114;width:141;height:71" coordorigin="720,114" coordsize="141,71" path="m777,114l774,114,744,115,734,116,732,117,729,126,726,134,722,145,720,149,720,161,720,167,720,182,722,184,727,184,728,184,729,171,737,165,756,161,776,161,776,149,727,149,726,148,729,139,732,132,735,124,736,124,753,123,756,123,759,122,777,122,777,114e" filled="t" fillcolor="#FF0000" stroked="f">
                <v:path arrowok="t"/>
                <v:fill/>
              </v:shape>
              <v:shape style="position:absolute;left:720;top:114;width:141;height:71" coordorigin="720,114" coordsize="141,71" path="m776,161l756,161,767,169,770,184,853,184,854,183,854,177,856,174,859,170,860,168,777,168,776,167,776,161e" filled="t" fillcolor="#FF0000" stroked="f">
                <v:path arrowok="t"/>
                <v:fill/>
              </v:shape>
              <v:shape style="position:absolute;left:720;top:114;width:141;height:71" coordorigin="720,114" coordsize="141,71" path="m777,122l759,122,760,123,760,145,759,145,727,149,776,149,777,122e" filled="t" fillcolor="#FF0000" stroked="f">
                <v:path arrowok="t"/>
                <v:fill/>
              </v:shape>
            </v:group>
            <v:group style="position:absolute;left:858;top:167;width:34;height:33" coordorigin="858,167" coordsize="34,33">
              <v:shape style="position:absolute;left:858;top:167;width:34;height:33" coordorigin="858,167" coordsize="34,33" path="m865,167l858,174,858,193,865,200,883,200,891,193,891,184,891,174,884,168,865,167e" filled="t" fillcolor="#FF0000" stroked="f">
                <v:path arrowok="t"/>
                <v:fill/>
              </v:shape>
            </v:group>
            <v:group style="position:absolute;left:731;top:167;width:34;height:33" coordorigin="731,167" coordsize="34,33">
              <v:shape style="position:absolute;left:731;top:167;width:34;height:33" coordorigin="731,167" coordsize="34,33" path="m758,167l737,168,731,176,732,184,731,193,739,200,756,200,765,194,765,174,758,167e" filled="t" fillcolor="#FF0000" stroked="f">
                <v:path arrowok="t"/>
                <v:fill/>
              </v:shape>
            </v:group>
            <v:group style="position:absolute;left:888;top:168;width:18;height:17" coordorigin="888,168" coordsize="18,17">
              <v:shape style="position:absolute;left:888;top:168;width:18;height:17" coordorigin="888,168" coordsize="18,17" path="m906,184l900,184,904,184,906,184e" filled="t" fillcolor="#FF0000" stroked="f">
                <v:path arrowok="t"/>
                <v:fill/>
              </v:shape>
              <v:shape style="position:absolute;left:888;top:168;width:18;height:17" coordorigin="888,168" coordsize="18,17" path="m890,168l888,168,888,169,892,173,895,177,895,183,896,184,906,184,912,183,916,181,921,180,922,179,922,168,890,168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Supply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chain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efficiency</w:t>
      </w:r>
      <w:r>
        <w:rPr>
          <w:rFonts w:ascii="Times New Roman" w:hAnsi="Times New Roman" w:cs="Times New Roman" w:eastAsia="Times New Roman"/>
          <w:sz w:val="10"/>
          <w:szCs w:val="10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integrity</w:t>
      </w:r>
      <w:r>
        <w:rPr>
          <w:rFonts w:ascii="Times New Roman" w:hAnsi="Times New Roman" w:cs="Times New Roman" w:eastAsia="Times New Roman"/>
          <w:sz w:val="10"/>
          <w:szCs w:val="10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worth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up</w:t>
      </w:r>
      <w:r>
        <w:rPr>
          <w:rFonts w:ascii="Times New Roman" w:hAnsi="Times New Roman" w:cs="Times New Roman" w:eastAsia="Times New Roman"/>
          <w:sz w:val="10"/>
          <w:szCs w:val="10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3.45</w:t>
      </w:r>
      <w:r>
        <w:rPr>
          <w:rFonts w:ascii="Times New Roman" w:hAnsi="Times New Roman" w:cs="Times New Roman" w:eastAsia="Times New Roman"/>
          <w:sz w:val="10"/>
          <w:szCs w:val="10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billion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1"/>
          <w:position w:val="1"/>
        </w:rPr>
        <w:t>industry</w:t>
      </w:r>
      <w:r>
        <w:rPr>
          <w:rFonts w:ascii="Times New Roman" w:hAnsi="Times New Roman" w:cs="Times New Roman" w:eastAsia="Times New Roman"/>
          <w:sz w:val="10"/>
          <w:szCs w:val="10"/>
          <w:spacing w:val="-2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out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10"/>
          <w:szCs w:val="1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>2030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0"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660" w:bottom="0" w:left="620" w:right="460"/>
          <w:footerReference w:type="default" r:id="rId50"/>
          <w:pgSz w:w="11920" w:h="16840"/>
        </w:sectPr>
      </w:pPr>
      <w:rPr/>
    </w:p>
    <w:p>
      <w:pPr>
        <w:spacing w:before="63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21.357674pt;width:59.638pt;height:.1pt;mso-position-horizontal-relative:page;mso-position-vertical-relative:paragraph;z-index:-3829" coordorigin="720,427" coordsize="1193,2">
            <v:shape style="position:absolute;left:720;top:427;width:1193;height:2" coordorigin="720,427" coordsize="1193,0" path="m720,427l1913,427e" filled="f" stroked="t" strokeweight=".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0"/>
        </w:rPr>
        <w:t>Case</w:t>
      </w:r>
      <w:r>
        <w:rPr>
          <w:rFonts w:ascii="Arial" w:hAnsi="Arial" w:cs="Arial" w:eastAsia="Arial"/>
          <w:sz w:val="24"/>
          <w:szCs w:val="24"/>
          <w:color w:val="FF0000"/>
          <w:spacing w:val="2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77"/>
        </w:rPr>
        <w:t>study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6pt;margin-top:19.354950pt;width:523.2760pt;height:.1pt;mso-position-horizontal-relative:page;mso-position-vertical-relative:paragraph;z-index:-3830" coordorigin="720,387" coordsize="10466,2">
            <v:shape style="position:absolute;left:720;top:387;width:10466;height:2" coordorigin="720,387" coordsize="10466,0" path="m720,387l11186,387e" filled="f" stroked="t" strokeweight=".5pt" strokecolor="#FF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1"/>
          <w:position w:val="-1"/>
        </w:rPr>
        <w:t>Borthwicks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1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1"/>
          <w:position w:val="-1"/>
        </w:rPr>
        <w:t>Mackay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7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82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ail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efficiency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0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obtainable,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0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2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82"/>
          <w:position w:val="-1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9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position w:val="-1"/>
        </w:rPr>
        <w:t>ealised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NumType w:start="26"/>
          <w:pgMar w:footer="0" w:header="0" w:top="700" w:bottom="160" w:left="600" w:right="460"/>
          <w:footerReference w:type="default" r:id="rId52"/>
          <w:pgSz w:w="11920" w:h="16840"/>
        </w:sectPr>
      </w:pPr>
      <w:rPr/>
    </w:p>
    <w:p>
      <w:pPr>
        <w:spacing w:before="23" w:after="0" w:line="301" w:lineRule="auto"/>
        <w:ind w:left="166" w:right="-46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97.637787pt;margin-top:.551763pt;width:.1pt;height:610.417pt;mso-position-horizontal-relative:page;mso-position-vertical-relative:paragraph;z-index:-3828" coordorigin="5953,11" coordsize="2,12208">
            <v:shape style="position:absolute;left:5953;top:11;width:2;height:12208" coordorigin="5953,11" coordsize="0,12208" path="m5953,11l5953,12219e" filled="f" stroked="t" strokeweight=".25pt" strokecolor="#FF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Thomas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hwick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Mackay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North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ocessor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employing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250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people.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ecommit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ted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develop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service</w:t>
      </w:r>
      <w:r>
        <w:rPr>
          <w:rFonts w:ascii="Arial" w:hAnsi="Arial" w:cs="Arial" w:eastAsia="Arial"/>
          <w:sz w:val="18"/>
          <w:szCs w:val="18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western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Queensland.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hwick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above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ovide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Aurizon,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commit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ted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considerable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fort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end,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pu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chase</w:t>
      </w:r>
      <w:r>
        <w:rPr>
          <w:rFonts w:ascii="Arial" w:hAnsi="Arial" w:cs="Arial" w:eastAsia="Arial"/>
          <w:sz w:val="18"/>
          <w:szCs w:val="18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wagons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ions.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66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esent,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hwicks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eceive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40-wagon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train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good,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imited,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40-wagon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occupy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ine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unload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66" w:right="-4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defaul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hwicks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le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separate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loads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wagons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mainline.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emainder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wagons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Mackay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transported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sequent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Mackay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wagon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unloaded.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been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imed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hwicks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hour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complete.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desirable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ivi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food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safety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perspect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ingl</w:t>
      </w:r>
      <w:r>
        <w:rPr>
          <w:rFonts w:ascii="Arial" w:hAnsi="Arial" w:cs="Arial" w:eastAsia="Arial"/>
          <w:sz w:val="18"/>
          <w:szCs w:val="18"/>
          <w:spacing w:val="-17"/>
          <w:w w:val="102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hwicks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sought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permission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below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owne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QR,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hwicks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informed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equest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granted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because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unload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episode,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hough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quicke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occupy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mainline.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66" w:right="-4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hwicks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Aurizon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establ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ish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hours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inuous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unload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next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train,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make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work.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emains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esolved.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episode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viewed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context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below-rail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7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situat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hose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busier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envi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onments: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6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Bes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practice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0"/>
          <w:szCs w:val="20"/>
          <w:color w:val="FF000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Cook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000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Rive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Inte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moda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-17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minal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66" w:right="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Sydne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FF000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sam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eigh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oblem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superio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outcome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66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Cooks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River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Intermodal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erminal,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kilomet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connected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Botany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Line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erminal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inland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extension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oximately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ago,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intermodal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faced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hwicks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plant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unload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ing/load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occupy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mainline.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associated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NSW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below-rail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operator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worked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busy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mainl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Cooks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River</w:t>
      </w:r>
      <w:r>
        <w:rPr>
          <w:rFonts w:ascii="Arial" w:hAnsi="Arial" w:cs="Arial" w:eastAsia="Arial"/>
          <w:sz w:val="18"/>
          <w:szCs w:val="18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intermodal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train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complete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single-pass</w:t>
      </w:r>
      <w:r>
        <w:rPr>
          <w:rFonts w:ascii="Arial" w:hAnsi="Arial" w:cs="Arial" w:eastAsia="Arial"/>
          <w:sz w:val="18"/>
          <w:szCs w:val="18"/>
          <w:spacing w:val="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safel</w:t>
      </w:r>
      <w:r>
        <w:rPr>
          <w:rFonts w:ascii="Arial" w:hAnsi="Arial" w:cs="Arial" w:eastAsia="Arial"/>
          <w:sz w:val="18"/>
          <w:szCs w:val="18"/>
          <w:spacing w:val="-16"/>
          <w:w w:val="94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without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impeding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Sydney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eight.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138pt;margin-top:52.134323pt;width:251.138pt;height:31.89pt;mso-position-horizontal-relative:page;mso-position-vertical-relative:paragraph;z-index:-3831" type="#_x0000_t202" filled="f" stroked="f">
            <v:textbox inset="0,0,0,0">
              <w:txbxContent>
                <w:p>
                  <w:pPr>
                    <w:spacing w:before="4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190" w:right="-2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Implic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5"/>
                      <w:b/>
                      <w:bCs/>
                    </w:rPr>
                    <w:t>tion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5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88"/>
                      <w:b/>
                      <w:bCs/>
                    </w:rPr>
                    <w:t>fo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88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28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28"/>
                      <w:w w:val="76"/>
                      <w:b/>
                      <w:bCs/>
                    </w:rPr>
                    <w:t>NFSCS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0"/>
                      <w:w w:val="76"/>
                      <w:b/>
                      <w:bCs/>
                    </w:rPr>
                    <w:t>: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FF0000"/>
                      <w:spacing w:val="-5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05.637787pt;margin-top:46.134323pt;width:255.638pt;height:38.39pt;mso-position-horizontal-relative:page;mso-position-vertical-relative:paragraph;z-index:-3827" coordorigin="6113,923" coordsize="5113,768">
            <v:group style="position:absolute;left:6153;top:963;width:5033;height:80" coordorigin="6153,963" coordsize="5033,80">
              <v:shape style="position:absolute;left:6153;top:963;width:5033;height:80" coordorigin="6153,963" coordsize="5033,80" path="m6153,1043l11186,1043,11186,963,6153,963,6153,1043xe" filled="t" fillcolor="#FF0000" stroked="f">
                <v:path arrowok="t"/>
                <v:fill/>
              </v:shape>
            </v:group>
            <v:group style="position:absolute;left:6163;top:1043;width:5023;height:638" coordorigin="6163,1043" coordsize="5023,638">
              <v:shape style="position:absolute;left:6163;top:1043;width:5023;height:638" coordorigin="6163,1043" coordsize="5023,638" path="m6163,1680l11186,1680,11186,1043,6163,1043,6163,1680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convinced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happen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Sydne</w:t>
      </w:r>
      <w:r>
        <w:rPr>
          <w:rFonts w:ascii="Arial" w:hAnsi="Arial" w:cs="Arial" w:eastAsia="Arial"/>
          <w:sz w:val="18"/>
          <w:szCs w:val="18"/>
          <w:spacing w:val="-16"/>
          <w:w w:val="95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should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certainly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happen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Queensland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commitment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service.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1" w:lineRule="auto"/>
        <w:ind w:right="20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mappin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suppl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chai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strategie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ficiencies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rai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priorit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tent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shoul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1"/>
        </w:rPr>
        <w:t>given</w:t>
      </w:r>
      <w:r>
        <w:rPr>
          <w:rFonts w:ascii="Arial" w:hAnsi="Arial" w:cs="Arial" w:eastAsia="Arial"/>
          <w:sz w:val="18"/>
          <w:szCs w:val="18"/>
          <w:spacing w:val="9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interfac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betwee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mea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4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low-rai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8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8"/>
        </w:rPr>
        <w:t>ovide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whic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1"/>
        </w:rPr>
        <w:t>sou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majo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fi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cienc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los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5"/>
        </w:rPr>
        <w:t>opportunit</w:t>
      </w:r>
      <w:r>
        <w:rPr>
          <w:rFonts w:ascii="Arial" w:hAnsi="Arial" w:cs="Arial" w:eastAsia="Arial"/>
          <w:sz w:val="18"/>
          <w:szCs w:val="18"/>
          <w:spacing w:val="-8"/>
          <w:w w:val="105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0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637787pt;margin-top:114.086746pt;width:251.638pt;height:.1pt;mso-position-horizontal-relative:page;mso-position-vertical-relative:paragraph;z-index:-3826" coordorigin="6153,2282" coordsize="5033,2">
            <v:shape style="position:absolute;left:6153;top:2282;width:5033;height:2" coordorigin="6153,2282" coordsize="5033,0" path="m6153,2282l11186,2282e" filled="f" stroked="t" strokeweight="4pt" strokecolor="#FF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9"/>
        </w:rPr>
        <w:t>Nat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9"/>
        </w:rPr>
        <w:t>ional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9"/>
        </w:rPr>
        <w:t>strategi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rai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1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suc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Inlan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Rai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1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examine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hei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compl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ianc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9"/>
          <w:w w:val="103"/>
        </w:rPr>
        <w:t>l-understood</w:t>
      </w:r>
      <w:r>
        <w:rPr>
          <w:rFonts w:ascii="Arial" w:hAnsi="Arial" w:cs="Arial" w:eastAsia="Arial"/>
          <w:sz w:val="18"/>
          <w:szCs w:val="18"/>
          <w:spacing w:val="9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economi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ficienc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principle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comme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railways,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includ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seamles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intermoda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connect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hig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6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duct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portsid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solut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abilit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maximise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densit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eigh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tra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esolut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8"/>
        </w:rPr>
        <w:t>po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tent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subsidise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eigh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runnin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4"/>
        </w:rPr>
        <w:t>opposi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rai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compet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interstat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highways.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8" w:space="394"/>
            <w:col w:w="530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0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92"/>
          <w:position w:val="-1"/>
        </w:rPr>
        <w:t>Airf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92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92"/>
          <w:position w:val="-1"/>
        </w:rPr>
        <w:t>eight</w:t>
      </w:r>
      <w:r>
        <w:rPr>
          <w:rFonts w:ascii="Arial" w:hAnsi="Arial" w:cs="Arial" w:eastAsia="Arial"/>
          <w:sz w:val="48"/>
          <w:szCs w:val="48"/>
          <w:color w:val="FF0000"/>
          <w:spacing w:val="9"/>
          <w:w w:val="92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92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92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4"/>
          <w:position w:val="-1"/>
        </w:rPr>
        <w:t>essu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4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79"/>
          <w:position w:val="-1"/>
        </w:rPr>
        <w:t>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3.199793pt;height:331.6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160" w:left="600" w:right="460"/>
          <w:pgSz w:w="11920" w:h="16840"/>
        </w:sectPr>
      </w:pPr>
      <w:rPr/>
    </w:p>
    <w:p>
      <w:pPr>
        <w:spacing w:before="35" w:after="0" w:line="301" w:lineRule="auto"/>
        <w:ind w:left="16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824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easingly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element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oducers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inue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eliable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ivery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emium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oducts,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icularly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Midd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le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East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advantage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fast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ements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ca</w:t>
      </w:r>
      <w:r>
        <w:rPr>
          <w:rFonts w:ascii="Arial" w:hAnsi="Arial" w:cs="Arial" w:eastAsia="Arial"/>
          <w:sz w:val="18"/>
          <w:szCs w:val="18"/>
          <w:spacing w:val="-3"/>
          <w:w w:val="9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cass</w:t>
      </w:r>
      <w:r>
        <w:rPr>
          <w:rFonts w:ascii="Arial" w:hAnsi="Arial" w:cs="Arial" w:eastAsia="Arial"/>
          <w:sz w:val="18"/>
          <w:szCs w:val="18"/>
          <w:spacing w:val="2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eshness.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2016,</w:t>
      </w:r>
      <w:r>
        <w:rPr>
          <w:rFonts w:ascii="Arial" w:hAnsi="Arial" w:cs="Arial" w:eastAsia="Arial"/>
          <w:sz w:val="18"/>
          <w:szCs w:val="18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pork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combined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shipped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total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1.6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tonnes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worldwide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airf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under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160" w:right="247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96,000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tonnes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(DAFF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6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places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ike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agners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oowoomba,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eases</w:t>
      </w:r>
      <w:r>
        <w:rPr>
          <w:rFonts w:ascii="Arial" w:hAnsi="Arial" w:cs="Arial" w:eastAsia="Arial"/>
          <w:sz w:val="18"/>
          <w:szCs w:val="18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ability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trade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China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as</w:t>
      </w:r>
      <w:r>
        <w:rPr>
          <w:rFonts w:ascii="Arial" w:hAnsi="Arial" w:cs="Arial" w:eastAsia="Arial"/>
          <w:sz w:val="18"/>
          <w:szCs w:val="18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customs</w:t>
      </w:r>
      <w:r>
        <w:rPr>
          <w:rFonts w:ascii="Arial" w:hAnsi="Arial" w:cs="Arial" w:eastAsia="Arial"/>
          <w:sz w:val="18"/>
          <w:szCs w:val="18"/>
          <w:spacing w:val="3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chains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become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eliable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trusted.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6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terms,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significant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chain</w:t>
      </w:r>
      <w:r>
        <w:rPr>
          <w:rFonts w:ascii="Arial" w:hAnsi="Arial" w:cs="Arial" w:eastAsia="Arial"/>
          <w:sz w:val="18"/>
          <w:szCs w:val="18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consignments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transported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smal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ler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vehicles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lower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weights;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cases</w:t>
      </w:r>
      <w:r>
        <w:rPr>
          <w:rFonts w:ascii="Arial" w:hAnsi="Arial" w:cs="Arial" w:eastAsia="Arial"/>
          <w:sz w:val="18"/>
          <w:szCs w:val="18"/>
          <w:spacing w:val="1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occurring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city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ports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contend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congest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ion,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but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airports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hemselves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bourne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lamarine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considerably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infrastructu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888pt;margin-top:81.711502pt;width:251.138pt;height:22.252pt;mso-position-horizontal-relative:page;mso-position-vertical-relative:paragraph;z-index:-3825" type="#_x0000_t202" filled="f" stroked="f">
            <v:textbox inset="0,0,0,0">
              <w:txbxContent>
                <w:p>
                  <w:pPr>
                    <w:spacing w:before="1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195" w:right="-2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24"/>
                      <w:w w:val="88"/>
                      <w:b/>
                      <w:bCs/>
                    </w:rPr>
                    <w:t>Implic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88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-4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24"/>
                      <w:w w:val="85"/>
                      <w:b/>
                      <w:bCs/>
                    </w:rPr>
                    <w:t>tion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85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-2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24"/>
                      <w:w w:val="88"/>
                      <w:b/>
                      <w:bCs/>
                    </w:rPr>
                    <w:t>fo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88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-2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24"/>
                      <w:w w:val="76"/>
                      <w:b/>
                      <w:bCs/>
                    </w:rPr>
                    <w:t>NFC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0"/>
                      <w:w w:val="76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FF0000"/>
                      <w:spacing w:val="-43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305.637817pt;margin-top:76.711205pt;width:255.638pt;height:27.752298pt;mso-position-horizontal-relative:page;mso-position-vertical-relative:paragraph;z-index:-3823" coordorigin="6113,1534" coordsize="5113,555">
            <v:group style="position:absolute;left:6153;top:1574;width:5033;height:80" coordorigin="6153,1574" coordsize="5033,80">
              <v:shape style="position:absolute;left:6153;top:1574;width:5033;height:80" coordorigin="6153,1574" coordsize="5033,80" path="m6153,1654l11186,1654,11186,1574,6153,1574,6153,1654xe" filled="t" fillcolor="#FF0000" stroked="f">
                <v:path arrowok="t"/>
                <v:fill/>
              </v:shape>
            </v:group>
            <v:group style="position:absolute;left:6158;top:1634;width:5023;height:445" coordorigin="6158,1634" coordsize="5023,445">
              <v:shape style="position:absolute;left:6158;top:1634;width:5023;height:445" coordorigin="6158,1634" coordsize="5023,445" path="m6158,2079l11181,2079,11181,1634,6158,1634,6158,2079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perhaps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eater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concern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services</w:t>
      </w:r>
      <w:r>
        <w:rPr>
          <w:rFonts w:ascii="Arial" w:hAnsi="Arial" w:cs="Arial" w:eastAsia="Arial"/>
          <w:sz w:val="18"/>
          <w:szCs w:val="18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developed,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ocesses</w:t>
      </w:r>
      <w:r>
        <w:rPr>
          <w:rFonts w:ascii="Arial" w:hAnsi="Arial" w:cs="Arial" w:eastAsia="Arial"/>
          <w:sz w:val="18"/>
          <w:szCs w:val="18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WR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seamless</w:t>
      </w:r>
      <w:r>
        <w:rPr>
          <w:rFonts w:ascii="Arial" w:hAnsi="Arial" w:cs="Arial" w:eastAsia="Arial"/>
          <w:sz w:val="18"/>
          <w:szCs w:val="18"/>
          <w:spacing w:val="25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delay-f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possible.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cent</w:t>
      </w:r>
      <w:r>
        <w:rPr>
          <w:rFonts w:ascii="Arial" w:hAnsi="Arial" w:cs="Arial" w:eastAsia="Arial"/>
          <w:sz w:val="18"/>
          <w:szCs w:val="18"/>
          <w:spacing w:val="-3"/>
          <w:w w:val="9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es</w:t>
      </w:r>
      <w:r>
        <w:rPr>
          <w:rFonts w:ascii="Arial" w:hAnsi="Arial" w:cs="Arial" w:eastAsia="Arial"/>
          <w:sz w:val="18"/>
          <w:szCs w:val="18"/>
          <w:spacing w:val="3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such</w:t>
      </w:r>
      <w:r>
        <w:rPr>
          <w:rFonts w:ascii="Arial" w:hAnsi="Arial" w:cs="Arial" w:eastAsia="Arial"/>
          <w:sz w:val="18"/>
          <w:szCs w:val="18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as</w:t>
      </w:r>
      <w:r>
        <w:rPr>
          <w:rFonts w:ascii="Arial" w:hAnsi="Arial" w:cs="Arial" w:eastAsia="Arial"/>
          <w:sz w:val="18"/>
          <w:szCs w:val="18"/>
          <w:spacing w:val="-14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Mel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bourne,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need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esou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ced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keep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demand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fast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logist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7.637787pt;margin-top:83.654091pt;width:251.638pt;height:.1pt;mso-position-horizontal-relative:page;mso-position-vertical-relative:paragraph;z-index:-3822" coordorigin="6153,1673" coordsize="5033,2">
            <v:shape style="position:absolute;left:6153;top:1673;width:5033;height:2" coordorigin="6153,1673" coordsize="5033,0" path="m6153,1673l11186,1673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Monitoring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chains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metrics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captu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customs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clearance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elated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iance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airside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eaml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ensuring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ging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high-value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pect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7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Modelling:</w:t>
      </w:r>
      <w:r>
        <w:rPr>
          <w:rFonts w:ascii="Arial" w:hAnsi="Arial" w:cs="Arial" w:eastAsia="Arial"/>
          <w:sz w:val="48"/>
          <w:szCs w:val="48"/>
          <w:color w:val="FF0000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actical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6" w:after="0" w:line="543" w:lineRule="exact"/>
        <w:ind w:left="362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0000"/>
          <w:spacing w:val="0"/>
          <w:w w:val="94"/>
          <w:position w:val="-1"/>
        </w:rPr>
        <w:t>gains,</w:t>
      </w:r>
      <w:r>
        <w:rPr>
          <w:rFonts w:ascii="Times New Roman" w:hAnsi="Times New Roman" w:cs="Times New Roman" w:eastAsia="Times New Roman"/>
          <w:sz w:val="48"/>
          <w:szCs w:val="48"/>
          <w:color w:val="FF0000"/>
          <w:spacing w:val="16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0000"/>
          <w:spacing w:val="0"/>
          <w:w w:val="94"/>
          <w:position w:val="-1"/>
        </w:rPr>
        <w:t>economic</w:t>
      </w:r>
      <w:r>
        <w:rPr>
          <w:rFonts w:ascii="Times New Roman" w:hAnsi="Times New Roman" w:cs="Times New Roman" w:eastAsia="Times New Roman"/>
          <w:sz w:val="48"/>
          <w:szCs w:val="48"/>
          <w:color w:val="FF0000"/>
          <w:spacing w:val="4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0000"/>
          <w:spacing w:val="0"/>
          <w:w w:val="100"/>
          <w:position w:val="-1"/>
        </w:rPr>
        <w:t>benefit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160" w:left="600" w:right="460"/>
          <w:pgSz w:w="11920" w:h="16840"/>
        </w:sectPr>
      </w:pPr>
      <w:rPr/>
    </w:p>
    <w:p>
      <w:pPr>
        <w:spacing w:before="19" w:after="0" w:line="271" w:lineRule="auto"/>
        <w:ind w:left="120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821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secto</w:t>
      </w:r>
      <w:r>
        <w:rPr>
          <w:rFonts w:ascii="Arial" w:hAnsi="Arial" w:cs="Arial" w:eastAsia="Arial"/>
          <w:sz w:val="20"/>
          <w:szCs w:val="20"/>
          <w:color w:val="FF000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-wid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nationa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95"/>
          <w:b/>
          <w:bCs/>
        </w:rPr>
        <w:t>economi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95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FF0000"/>
          <w:spacing w:val="6"/>
          <w:w w:val="9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implications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doin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000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7"/>
          <w:b/>
          <w:bCs/>
        </w:rPr>
        <w:t>better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value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national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tending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essu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ident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ified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submission,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commissioned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ofessional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computable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equilibrium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impact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conservative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associated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300" w:lineRule="auto"/>
        <w:ind w:left="120" w:right="-4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subject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chosen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prime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importance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meat,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importance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container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interface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costs</w:t>
      </w:r>
      <w:r>
        <w:rPr>
          <w:rFonts w:ascii="Arial" w:hAnsi="Arial" w:cs="Arial" w:eastAsia="Arial"/>
          <w:sz w:val="18"/>
          <w:szCs w:val="18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(see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above).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4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0000"/>
          <w:spacing w:val="6"/>
          <w:w w:val="100"/>
          <w:b/>
          <w:bCs/>
        </w:rPr>
        <w:t>Modellin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FF000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6"/>
          <w:w w:val="100"/>
          <w:b/>
          <w:bCs/>
        </w:rPr>
        <w:t>methodolog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FF000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6"/>
          <w:w w:val="100"/>
          <w:b/>
          <w:bCs/>
        </w:rPr>
        <w:t>applied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(CoPS)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tasked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ovide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model-based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oved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sectors.</w:t>
      </w:r>
      <w:r>
        <w:rPr>
          <w:rFonts w:ascii="Arial" w:hAnsi="Arial" w:cs="Arial" w:eastAsia="Arial"/>
          <w:sz w:val="18"/>
          <w:szCs w:val="18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University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(VURM),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ebranded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version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Monash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i-Regional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Fo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ecast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(MMRF).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change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name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eflects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CoPS’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Monash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University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University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early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0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2014.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VURM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two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territories.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own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right,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egion-specific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prices,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egion-specific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consumers,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gion-specific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industries,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documentat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downloaded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00"/>
          <w:u w:val="single" w:color="4F5CD6"/>
        </w:rPr>
        <w:t>ht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00"/>
          <w:u w:val="single" w:color="4F5CD6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07"/>
          <w:u w:val="single" w:color="4F5CD6"/>
        </w:rPr>
        <w:t>tp://ww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-10"/>
          <w:w w:val="107"/>
          <w:u w:val="single" w:color="4F5CD6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-10"/>
          <w:w w:val="107"/>
          <w:u w:val="single" w:color="4F5CD6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3"/>
          <w:u w:val="single" w:color="4F5CD6"/>
        </w:rPr>
        <w:t>.cops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3"/>
          <w:u w:val="single" w:color="4F5CD6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3"/>
          <w:u w:val="single" w:color="4F5CD6"/>
        </w:rPr>
      </w:r>
      <w:r>
        <w:rPr>
          <w:rFonts w:ascii="Arial" w:hAnsi="Arial" w:cs="Arial" w:eastAsia="Arial"/>
          <w:sz w:val="18"/>
          <w:szCs w:val="18"/>
          <w:color w:val="4F5CD6"/>
          <w:spacing w:val="0"/>
          <w:w w:val="100"/>
          <w:u w:val="single" w:color="4F5CD6"/>
        </w:rPr>
        <w:t>-</w:t>
      </w:r>
      <w:r>
        <w:rPr>
          <w:rFonts w:ascii="Arial" w:hAnsi="Arial" w:cs="Arial" w:eastAsia="Arial"/>
          <w:sz w:val="18"/>
          <w:szCs w:val="18"/>
          <w:color w:val="4F5CD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F5CD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2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2"/>
          <w:u w:val="single" w:color="4F5CD6"/>
        </w:rPr>
        <w:t>models.com/elecpapr/g-254.htm</w:t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2"/>
          <w:u w:val="single" w:color="4F5CD6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2"/>
        </w:rPr>
      </w:r>
      <w:r>
        <w:rPr>
          <w:rFonts w:ascii="Times New Roman" w:hAnsi="Times New Roman" w:cs="Times New Roman" w:eastAsia="Times New Roman"/>
          <w:sz w:val="18"/>
          <w:szCs w:val="18"/>
          <w:color w:val="4F5CD6"/>
          <w:spacing w:val="0"/>
          <w:w w:val="112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undertaken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models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301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Refe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ence</w:t>
      </w:r>
      <w:r>
        <w:rPr>
          <w:rFonts w:ascii="Arial" w:hAnsi="Arial" w:cs="Arial" w:eastAsia="Arial"/>
          <w:sz w:val="18"/>
          <w:szCs w:val="18"/>
          <w:spacing w:val="2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incorporates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amount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informat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ecast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VURM</w:t>
      </w:r>
      <w:r>
        <w:rPr>
          <w:rFonts w:ascii="Arial" w:hAnsi="Arial" w:cs="Arial" w:eastAsia="Arial"/>
          <w:sz w:val="18"/>
          <w:szCs w:val="18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traces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ications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ists’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ecasts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industrial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detail.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simulat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examined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yea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-to-year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fects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carriage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dustries.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second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single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version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7" w:after="0" w:line="240" w:lineRule="auto"/>
        <w:ind w:right="20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configu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oduce</w:t>
      </w:r>
      <w:r>
        <w:rPr>
          <w:rFonts w:ascii="Times New Roman" w:hAnsi="Times New Roman" w:cs="Times New Roman" w:eastAsia="Times New Roman"/>
          <w:sz w:val="18"/>
          <w:szCs w:val="18"/>
          <w:spacing w:val="47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outcomes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input/output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right="435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framework.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scenarios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deviate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2016-17</w:t>
      </w:r>
      <w:r>
        <w:rPr>
          <w:rFonts w:ascii="Arial" w:hAnsi="Arial" w:cs="Arial" w:eastAsia="Arial"/>
          <w:sz w:val="18"/>
          <w:szCs w:val="18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once-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alone.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transport,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used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customers.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second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was</w:t>
      </w:r>
      <w:r>
        <w:rPr>
          <w:rFonts w:ascii="Arial" w:hAnsi="Arial" w:cs="Arial" w:eastAsia="Arial"/>
          <w:sz w:val="18"/>
          <w:szCs w:val="18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designed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explo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eco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nomic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simulat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ions,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VURM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configu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comparat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stat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input/output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changes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closu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dynamic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mechanisms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changes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implemented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hat: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380" w:right="209" w:firstLine="-380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3"/>
        </w:rPr>
        <w:t>demand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3"/>
        </w:rPr>
        <w:t>(domest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3"/>
        </w:rPr>
        <w:t>ic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8"/>
        </w:rPr>
        <w:t>internat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8"/>
        </w:rPr>
        <w:t>ional)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7"/>
        </w:rPr>
        <w:t>exoge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nous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3"/>
        </w:rPr>
        <w:t>commod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</w:rPr>
        <w:t>ity;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301" w:lineRule="auto"/>
        <w:ind w:left="380" w:right="209" w:firstLine="-380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constraints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availabil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bou</w:t>
      </w:r>
      <w:r>
        <w:rPr>
          <w:rFonts w:ascii="Arial" w:hAnsi="Arial" w:cs="Arial" w:eastAsia="Arial"/>
          <w:sz w:val="18"/>
          <w:szCs w:val="18"/>
          <w:color w:val="00000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capital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industry;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FF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Export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5"/>
        </w:rPr>
        <w:t>demand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5"/>
        </w:rPr>
        <w:t>schedules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(export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7"/>
        </w:rPr>
        <w:t>demand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1"/>
        </w:rPr>
        <w:t>elas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</w:p>
    <w:p>
      <w:pPr>
        <w:spacing w:before="53" w:after="0" w:line="240" w:lineRule="auto"/>
        <w:ind w:left="3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icit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infinitely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ge);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301" w:lineRule="auto"/>
        <w:ind w:left="380" w:right="209" w:firstLine="-380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4.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3"/>
        </w:rPr>
        <w:t>Prices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(st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esent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model)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gely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</w:rPr>
        <w:t>passive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played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ole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determining</w:t>
      </w:r>
      <w:r>
        <w:rPr>
          <w:rFonts w:ascii="Arial" w:hAnsi="Arial" w:cs="Arial" w:eastAsia="Arial"/>
          <w:sz w:val="18"/>
          <w:szCs w:val="18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behavio</w:t>
      </w:r>
      <w:r>
        <w:rPr>
          <w:rFonts w:ascii="Arial" w:hAnsi="Arial" w:cs="Arial" w:eastAsia="Arial"/>
          <w:sz w:val="18"/>
          <w:szCs w:val="18"/>
          <w:color w:val="000000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was</w:t>
      </w:r>
      <w:r>
        <w:rPr>
          <w:rFonts w:ascii="Arial" w:hAnsi="Arial" w:cs="Arial" w:eastAsia="Arial"/>
          <w:sz w:val="18"/>
          <w:szCs w:val="18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2015-16</w:t>
      </w:r>
      <w:r>
        <w:rPr>
          <w:rFonts w:ascii="Arial" w:hAnsi="Arial" w:cs="Arial" w:eastAsia="Arial"/>
          <w:sz w:val="18"/>
          <w:szCs w:val="18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database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shocks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iminated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demand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industries.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subsequent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changes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GD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employ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etc.,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eported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(after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opriate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change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sign).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right="80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Indicative</w:t>
      </w:r>
      <w:r>
        <w:rPr>
          <w:rFonts w:ascii="Arial" w:hAnsi="Arial" w:cs="Arial" w:eastAsia="Arial"/>
          <w:sz w:val="22"/>
          <w:szCs w:val="22"/>
          <w:color w:val="FF000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FF000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oductivity</w:t>
      </w:r>
      <w:r>
        <w:rPr>
          <w:rFonts w:ascii="Arial" w:hAnsi="Arial" w:cs="Arial" w:eastAsia="Arial"/>
          <w:sz w:val="22"/>
          <w:szCs w:val="22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94"/>
          <w:b/>
          <w:bCs/>
        </w:rPr>
        <w:t>gains</w:t>
      </w:r>
      <w:r>
        <w:rPr>
          <w:rFonts w:ascii="Arial" w:hAnsi="Arial" w:cs="Arial" w:eastAsia="Arial"/>
          <w:sz w:val="22"/>
          <w:szCs w:val="22"/>
          <w:color w:val="FF0000"/>
          <w:spacing w:val="8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FF000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94"/>
          <w:b/>
          <w:bCs/>
        </w:rPr>
        <w:t>assumptions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0000"/>
          <w:spacing w:val="0"/>
          <w:w w:val="100"/>
          <w:b/>
          <w:bCs/>
        </w:rPr>
        <w:t>employed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chosen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gains</w:t>
      </w:r>
      <w:r>
        <w:rPr>
          <w:rFonts w:ascii="Arial" w:hAnsi="Arial" w:cs="Arial" w:eastAsia="Arial"/>
          <w:sz w:val="18"/>
          <w:szCs w:val="18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conservative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end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spectrum;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eflect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volumetric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load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weights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now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transporters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ionwide,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account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esolving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oken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moving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combinat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8" w:space="395"/>
            <w:col w:w="5307"/>
          </w:cols>
        </w:sectPr>
      </w:pPr>
      <w:rPr/>
    </w:p>
    <w:p>
      <w:pPr>
        <w:spacing w:before="54" w:after="0" w:line="240" w:lineRule="auto"/>
        <w:ind w:left="12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A-Double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highways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2" w:after="0" w:line="240" w:lineRule="auto"/>
        <w:ind w:left="120" w:right="15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feed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lot,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saleya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ds,</w:t>
      </w:r>
      <w:r>
        <w:rPr>
          <w:rFonts w:ascii="Arial" w:hAnsi="Arial" w:cs="Arial" w:eastAsia="Arial"/>
          <w:sz w:val="18"/>
          <w:szCs w:val="18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120" w:right="-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constraints,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unable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incorporate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tained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CSIRO</w:t>
      </w:r>
      <w:r>
        <w:rPr>
          <w:rFonts w:ascii="Arial" w:hAnsi="Arial" w:cs="Arial" w:eastAsia="Arial"/>
          <w:sz w:val="18"/>
          <w:szCs w:val="18"/>
          <w:spacing w:val="-18"/>
          <w:w w:val="92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93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ool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(TRANSIT).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TRANSIT</w:t>
      </w:r>
      <w:r>
        <w:rPr>
          <w:rFonts w:ascii="Arial" w:hAnsi="Arial" w:cs="Arial" w:eastAsia="Arial"/>
          <w:sz w:val="18"/>
          <w:szCs w:val="18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exp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esses</w:t>
      </w:r>
      <w:r>
        <w:rPr>
          <w:rFonts w:ascii="Arial" w:hAnsi="Arial" w:cs="Arial" w:eastAsia="Arial"/>
          <w:sz w:val="18"/>
          <w:szCs w:val="18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terms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dol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savings.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CSIRO</w:t>
      </w:r>
      <w:r>
        <w:rPr>
          <w:rFonts w:ascii="Arial" w:hAnsi="Arial" w:cs="Arial" w:eastAsia="Arial"/>
          <w:sz w:val="18"/>
          <w:szCs w:val="18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esou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ces</w:t>
      </w:r>
      <w:r>
        <w:rPr>
          <w:rFonts w:ascii="Arial" w:hAnsi="Arial" w:cs="Arial" w:eastAsia="Arial"/>
          <w:sz w:val="18"/>
          <w:szCs w:val="18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permit,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material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being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exp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essed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pe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centage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5" w:after="0" w:line="240" w:lineRule="auto"/>
        <w:ind w:right="127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Economic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10"/>
          <w:b/>
          <w:bCs/>
        </w:rPr>
        <w:t>modelling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10"/>
          <w:b/>
          <w:bCs/>
        </w:rPr>
        <w:t>benefits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37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0000"/>
          <w:spacing w:val="0"/>
          <w:w w:val="110"/>
          <w:b/>
          <w:bCs/>
        </w:rPr>
        <w:t>analysis: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32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ofessional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economic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RMAC)</w:t>
      </w:r>
      <w:r>
        <w:rPr>
          <w:rFonts w:ascii="Arial" w:hAnsi="Arial" w:cs="Arial" w:eastAsia="Arial"/>
          <w:sz w:val="18"/>
          <w:szCs w:val="18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supports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esou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ces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equivalent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$11.424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GDP: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pgMar w:header="0" w:footer="0" w:top="660" w:bottom="160" w:left="600" w:right="460"/>
          <w:pgSz w:w="11920" w:h="16840"/>
          <w:cols w:num="2" w:equalWidth="0">
            <w:col w:w="5154" w:space="384"/>
            <w:col w:w="5322"/>
          </w:cols>
        </w:sectPr>
      </w:pPr>
      <w:rPr/>
    </w:p>
    <w:p>
      <w:pPr>
        <w:spacing w:before="39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8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$12,000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82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52.087585pt;margin-top:3.340301pt;width:218.1732pt;height:163.693pt;mso-position-horizontal-relative:page;mso-position-vertical-relative:paragraph;z-index:-3820" coordorigin="7042,67" coordsize="4363,3274">
            <v:group style="position:absolute;left:7053;top:3301;width:200;height:2" coordorigin="7053,3301" coordsize="200,2">
              <v:shape style="position:absolute;left:7053;top:3301;width:200;height:2" coordorigin="7053,3301" coordsize="200,0" path="m7253,3301l7053,3301e" filled="f" stroked="t" strokeweight=".25pt" strokecolor="#FF0000">
                <v:path arrowok="t"/>
              </v:shape>
            </v:group>
            <v:group style="position:absolute;left:7242;top:77;width:4153;height:3254" coordorigin="7242,77" coordsize="4153,3254">
              <v:shape style="position:absolute;left:7242;top:77;width:4153;height:3254" coordorigin="7242,77" coordsize="4153,3254" path="m7242,77l7242,3331,11395,3331e" filled="f" stroked="t" strokeweight="1pt" strokecolor="#FF0000">
                <v:path arrowok="t"/>
              </v:shape>
            </v:group>
            <v:group style="position:absolute;left:7062;top:2793;width:200;height:2" coordorigin="7062,2793" coordsize="200,2">
              <v:shape style="position:absolute;left:7062;top:2793;width:200;height:2" coordorigin="7062,2793" coordsize="200,0" path="m7262,2793l7062,2793e" filled="f" stroked="t" strokeweight=".25pt" strokecolor="#FF0000">
                <v:path arrowok="t"/>
              </v:shape>
            </v:group>
            <v:group style="position:absolute;left:7052;top:2253;width:200;height:2" coordorigin="7052,2253" coordsize="200,2">
              <v:shape style="position:absolute;left:7052;top:2253;width:200;height:2" coordorigin="7052,2253" coordsize="200,0" path="m7252,2253l7052,2253e" filled="f" stroked="t" strokeweight=".25pt" strokecolor="#FF0000">
                <v:path arrowok="t"/>
              </v:shape>
            </v:group>
            <v:group style="position:absolute;left:7052;top:1713;width:200;height:2" coordorigin="7052,1713" coordsize="200,2">
              <v:shape style="position:absolute;left:7052;top:1713;width:200;height:2" coordorigin="7052,1713" coordsize="200,0" path="m7252,1713l7052,1713e" filled="f" stroked="t" strokeweight=".25pt" strokecolor="#FF0000">
                <v:path arrowok="t"/>
              </v:shape>
            </v:group>
            <v:group style="position:absolute;left:7044;top:1177;width:201;height:2" coordorigin="7044,1177" coordsize="201,2">
              <v:shape style="position:absolute;left:7044;top:1177;width:201;height:2" coordorigin="7044,1177" coordsize="201,0" path="m7245,1177l7044,1177e" filled="f" stroked="t" strokeweight=".25pt" strokecolor="#FF0000">
                <v:path arrowok="t"/>
              </v:shape>
            </v:group>
            <v:group style="position:absolute;left:7044;top:635;width:201;height:2" coordorigin="7044,635" coordsize="201,2">
              <v:shape style="position:absolute;left:7044;top:635;width:201;height:2" coordorigin="7044,635" coordsize="201,0" path="m7245,635l7044,635e" filled="f" stroked="t" strokeweight=".25pt" strokecolor="#FF0000">
                <v:path arrowok="t"/>
              </v:shape>
            </v:group>
            <v:group style="position:absolute;left:8022;top:791;width:720;height:2540" coordorigin="8022,791" coordsize="720,2540">
              <v:shape style="position:absolute;left:8022;top:791;width:720;height:2540" coordorigin="8022,791" coordsize="720,2540" path="m8022,3331l8742,3331,8742,791,8022,791,8022,3331e" filled="t" fillcolor="#FF0000" stroked="f">
                <v:path arrowok="t"/>
                <v:fill/>
              </v:shape>
            </v:group>
            <v:group style="position:absolute;left:9299;top:1071;width:720;height:2260" coordorigin="9299,1071" coordsize="720,2260">
              <v:shape style="position:absolute;left:9299;top:1071;width:720;height:2260" coordorigin="9299,1071" coordsize="720,2260" path="m9299,3331l10019,3331,10019,1071,9299,1071,9299,3331e" filled="t" fillcolor="#FF0000" stroked="f">
                <v:path arrowok="t"/>
                <v:fill/>
              </v:shape>
            </v:group>
            <v:group style="position:absolute;left:10555;top:231;width:720;height:3100" coordorigin="10555,231" coordsize="720,3100">
              <v:shape style="position:absolute;left:10555;top:231;width:720;height:3100" coordorigin="10555,231" coordsize="720,3100" path="m10555,3331l11275,3331,11275,231,10555,231,10555,3331e" filled="t" fillcolor="#FF0000" stroked="f">
                <v:path arrowok="t"/>
                <v:fill/>
              </v:shape>
            </v:group>
            <v:group style="position:absolute;left:9501;top:2408;width:2;height:100" coordorigin="9501,2408" coordsize="2,100">
              <v:shape style="position:absolute;left:9501;top:2408;width:2;height:100" coordorigin="9501,2408" coordsize="0,100" path="m9501,2408l9501,2508e" filled="f" stroked="t" strokeweight=".15pt" strokecolor="#FF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11,424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3" w:equalWidth="0">
            <w:col w:w="1161" w:space="4762"/>
            <w:col w:w="518" w:space="3515"/>
            <w:col w:w="904"/>
          </w:cols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23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022278pt;margin-top:26.162161pt;width:10pt;height:70.096004pt;mso-position-horizontal-relative:page;mso-position-vertical-relative:paragraph;z-index:-3811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$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m.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4"/>
                    </w:rPr>
                    <w:t>2015-16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prices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hese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easons,</w:t>
      </w:r>
      <w:r>
        <w:rPr>
          <w:rFonts w:ascii="Arial" w:hAnsi="Arial" w:cs="Arial" w:eastAsia="Arial"/>
          <w:sz w:val="18"/>
          <w:szCs w:val="18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input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assumpt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ions</w:t>
      </w:r>
      <w:r>
        <w:rPr>
          <w:rFonts w:ascii="Arial" w:hAnsi="Arial" w:cs="Arial" w:eastAsia="Arial"/>
          <w:sz w:val="18"/>
          <w:szCs w:val="18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employed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case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conducted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submission,</w:t>
      </w:r>
      <w:r>
        <w:rPr>
          <w:rFonts w:ascii="Arial" w:hAnsi="Arial" w:cs="Arial" w:eastAsia="Arial"/>
          <w:sz w:val="18"/>
          <w:szCs w:val="18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observat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ions,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evious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case</w:t>
      </w:r>
      <w:r>
        <w:rPr>
          <w:rFonts w:ascii="Arial" w:hAnsi="Arial" w:cs="Arial" w:eastAsia="Arial"/>
          <w:sz w:val="18"/>
          <w:szCs w:val="18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erable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logist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experience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team.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ions,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point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analysis</w:t>
      </w:r>
      <w:r>
        <w:rPr>
          <w:rFonts w:ascii="Arial" w:hAnsi="Arial" w:cs="Arial" w:eastAsia="Arial"/>
          <w:sz w:val="18"/>
          <w:szCs w:val="18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upside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commitment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governments.</w:t>
      </w:r>
    </w:p>
    <w:p>
      <w:pPr>
        <w:spacing w:before="80" w:after="0" w:line="240" w:lineRule="auto"/>
        <w:ind w:left="-32" w:right="-32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89"/>
        </w:rPr>
        <w:t>$10,000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-5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$8,000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-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$6,000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" w:right="-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$4,000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2" w:lineRule="exact"/>
        <w:ind w:left="68" w:right="-5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9"/>
        </w:rPr>
        <w:t>$2,000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8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9,315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8,333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4" w:equalWidth="0">
            <w:col w:w="5154" w:space="769"/>
            <w:col w:w="539" w:space="961"/>
            <w:col w:w="354" w:space="922"/>
            <w:col w:w="2161"/>
          </w:cols>
        </w:sectPr>
      </w:pPr>
      <w:rPr/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182" w:lineRule="exact"/>
        <w:ind w:left="6341" w:right="4339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726868pt;margin-top:-72.271576pt;width:10pt;height:57.632003pt;mso-position-horizontal-relative:page;mso-position-vertical-relative:paragraph;z-index:-381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1"/>
                    </w:rPr>
                    <w:t>Shee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1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an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0"/>
                    </w:rPr>
                    <w:t>C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0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86"/>
                    </w:rPr>
                    <w:t>ttl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86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7.230865pt;margin-top:-69.687576pt;width:10.0pt;height:55.616003pt;mso-position-horizontal-relative:page;mso-position-vertical-relative:paragraph;z-index:-380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Me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80"/>
                    </w:rPr>
                    <w:t>p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8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4"/>
                    </w:rPr>
                    <w:t>ocessin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4"/>
                    </w:rPr>
                    <w:t>g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0.366882pt;margin-top:-75.991577pt;width:10pt;height:61.768003pt;mso-position-horizontal-relative:page;mso-position-vertical-relative:paragraph;z-index:-3808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w w:val="70"/>
                    </w:rPr>
                    <w:t>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2"/>
                    </w:rPr>
                    <w:t>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2"/>
                    </w:rPr>
                    <w:t>d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3"/>
                    </w:rPr>
                    <w:t>me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3"/>
                    </w:rPr>
                    <w:t>a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12"/>
                      <w:w w:val="78"/>
                    </w:rPr>
                    <w:t>industr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0"/>
                      <w:w w:val="78"/>
                    </w:rPr>
                    <w:t>y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FFFFFF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23" w:after="0" w:line="324" w:lineRule="auto"/>
        <w:ind w:left="6618" w:right="2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18"/>
          <w:szCs w:val="18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FF000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indi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18"/>
          <w:szCs w:val="18"/>
          <w:color w:val="FF000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18"/>
          <w:szCs w:val="18"/>
          <w:color w:val="FF000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FF000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4"/>
          <w:b/>
          <w:bCs/>
        </w:rPr>
        <w:t>esou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4"/>
          <w:b/>
          <w:bCs/>
        </w:rPr>
        <w:t>ces</w:t>
      </w:r>
      <w:r>
        <w:rPr>
          <w:rFonts w:ascii="Arial" w:hAnsi="Arial" w:cs="Arial" w:eastAsia="Arial"/>
          <w:sz w:val="18"/>
          <w:szCs w:val="18"/>
          <w:color w:val="FF0000"/>
          <w:spacing w:val="13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supported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18"/>
          <w:szCs w:val="18"/>
          <w:color w:val="FF0000"/>
          <w:spacing w:val="-12"/>
          <w:w w:val="96"/>
          <w:b/>
          <w:bCs/>
        </w:rPr>
        <w:t>’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FF0000"/>
          <w:spacing w:val="8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8"/>
          <w:szCs w:val="18"/>
          <w:color w:val="FF000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18"/>
          <w:szCs w:val="18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96"/>
          <w:b/>
          <w:bCs/>
        </w:rPr>
        <w:t>industries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($</w:t>
      </w:r>
      <w:r>
        <w:rPr>
          <w:rFonts w:ascii="Arial" w:hAnsi="Arial" w:cs="Arial" w:eastAsia="Arial"/>
          <w:sz w:val="18"/>
          <w:szCs w:val="18"/>
          <w:color w:val="FF0000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m.</w:t>
      </w:r>
      <w:r>
        <w:rPr>
          <w:rFonts w:ascii="Arial" w:hAnsi="Arial" w:cs="Arial" w:eastAsia="Arial"/>
          <w:sz w:val="18"/>
          <w:szCs w:val="18"/>
          <w:color w:val="FF000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b/>
          <w:bCs/>
        </w:rPr>
        <w:t>GDP)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618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Note: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Livestock</w:t>
      </w:r>
      <w:r>
        <w:rPr>
          <w:rFonts w:ascii="Times New Roman" w:hAnsi="Times New Roman" w:cs="Times New Roman" w:eastAsia="Times New Roman"/>
          <w:sz w:val="12"/>
          <w:szCs w:val="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2"/>
          <w:szCs w:val="1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spacing w:val="-2"/>
          <w:w w:val="112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2"/>
          <w:szCs w:val="12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figu</w:t>
      </w:r>
      <w:r>
        <w:rPr>
          <w:rFonts w:ascii="Times New Roman" w:hAnsi="Times New Roman" w:cs="Times New Roman" w:eastAsia="Times New Roman"/>
          <w:sz w:val="12"/>
          <w:szCs w:val="1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2"/>
          <w:szCs w:val="1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2"/>
          <w:szCs w:val="1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2"/>
          <w:szCs w:val="1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12"/>
          <w:szCs w:val="1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2"/>
          <w:szCs w:val="1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8"/>
        </w:rPr>
        <w:t>non-l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8"/>
        </w:rPr>
        <w:t>inear</w:t>
      </w:r>
      <w:r>
        <w:rPr>
          <w:rFonts w:ascii="Times New Roman" w:hAnsi="Times New Roman" w:cs="Times New Roman" w:eastAsia="Times New Roman"/>
          <w:sz w:val="12"/>
          <w:szCs w:val="12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spacing w:val="-2"/>
          <w:w w:val="109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1"/>
        </w:rPr>
        <w:t>fect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01" w:lineRule="auto"/>
        <w:ind w:left="520" w:right="29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17838pt;margin-top:4.173340pt;width:4.845918pt;height:4.999118pt;mso-position-horizontal-relative:page;mso-position-vertical-relative:paragraph;z-index:-3813" coordorigin="914,83" coordsize="97,100">
            <v:shape style="position:absolute;left:914;top:83;width:97;height:100" coordorigin="914,83" coordsize="97,100" path="m963,83l941,88,924,102,914,121,917,147,927,167,943,179,962,183,963,183,985,178,1001,165,1011,146,1008,119,998,100,983,88,963,83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Further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ocessing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(ie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export)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annual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$AUD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740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inc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eased</w:t>
      </w:r>
      <w:r>
        <w:rPr>
          <w:rFonts w:ascii="Arial" w:hAnsi="Arial" w:cs="Arial" w:eastAsia="Arial"/>
          <w:sz w:val="18"/>
          <w:szCs w:val="18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employment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4,000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plausible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decade,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ovements: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50" w:lineRule="auto"/>
        <w:ind w:left="1512" w:right="424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30.88031pt;margin-top:7.176484pt;width:.1pt;height:5pt;mso-position-horizontal-relative:page;mso-position-vertical-relative:paragraph;z-index:-3819" coordorigin="8618,144" coordsize="2,100">
            <v:shape style="position:absolute;left:8618;top:144;width:2;height:100" coordorigin="8618,144" coordsize="0,100" path="m8618,144l8618,244e" filled="f" stroked="t" strokeweight=".15pt" strokecolor="#FF0000">
              <v:path arrowok="t"/>
            </v:shape>
          </v:group>
          <w10:wrap type="none"/>
        </w:pict>
      </w:r>
      <w:r>
        <w:rPr/>
        <w:pict>
          <v:group style="position:absolute;margin-left:495.108704pt;margin-top:7.176484pt;width:.1pt;height:5pt;mso-position-horizontal-relative:page;mso-position-vertical-relative:paragraph;z-index:-3818" coordorigin="9902,144" coordsize="2,100">
            <v:shape style="position:absolute;left:9902;top:144;width:2;height:100" coordorigin="9902,144" coordsize="0,100" path="m9902,144l9902,244e" filled="f" stroked="t" strokeweight=".15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Impact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GDP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oductivity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ovements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used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20"/>
          <w:szCs w:val="20"/>
          <w:spacing w:val="-14"/>
          <w:w w:val="96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35" w:after="0" w:line="240" w:lineRule="auto"/>
        <w:ind w:right="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1,000.0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.184284pt;margin-top:8.958535pt;width:10.0pt;height:68.552004pt;mso-position-horizontal-relative:page;mso-position-vertical-relative:paragraph;z-index:-3812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$m.2015-16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1"/>
                    </w:rPr>
                    <w:t>prices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800.0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600.0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400.0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200.0</w:t>
      </w:r>
    </w:p>
    <w:p>
      <w:pPr>
        <w:spacing w:before="69" w:after="0" w:line="240" w:lineRule="auto"/>
        <w:ind w:right="-82"/>
        <w:jc w:val="left"/>
        <w:tabs>
          <w:tab w:pos="620" w:val="left"/>
          <w:tab w:pos="1480" w:val="left"/>
          <w:tab w:pos="22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767.1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8"/>
        </w:rPr>
        <w:t>751.4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0"/>
        </w:rPr>
        <w:t>741.0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2"/>
        </w:rPr>
        <w:t>732.4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760" w:val="left"/>
          <w:tab w:pos="1620" w:val="left"/>
          <w:tab w:pos="2480" w:val="left"/>
          <w:tab w:pos="3340" w:val="left"/>
          <w:tab w:pos="39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726.1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2"/>
        </w:rPr>
        <w:t>724.2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725.5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730.3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7"/>
        </w:rPr>
        <w:t>742.7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2"/>
        </w:rPr>
        <w:t>759.4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3" w:equalWidth="0">
            <w:col w:w="1325" w:space="619"/>
            <w:col w:w="2621" w:space="479"/>
            <w:col w:w="5816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0.0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800" w:val="left"/>
          <w:tab w:pos="1660" w:val="left"/>
          <w:tab w:pos="2500" w:val="left"/>
          <w:tab w:pos="3340" w:val="left"/>
          <w:tab w:pos="4160" w:val="left"/>
          <w:tab w:pos="5020" w:val="left"/>
          <w:tab w:pos="5820" w:val="left"/>
          <w:tab w:pos="6680" w:val="left"/>
          <w:tab w:pos="754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04.734703pt;margin-top:-94.773659pt;width:418pt;height:91.6523pt;mso-position-horizontal-relative:page;mso-position-vertical-relative:paragraph;z-index:-3817" coordorigin="2095,-1895" coordsize="8360,1833">
            <v:group style="position:absolute;left:2105;top:-1885;width:8340;height:1780" coordorigin="2105,-1885" coordsize="8340,1780">
              <v:shape style="position:absolute;left:2105;top:-1885;width:8340;height:1780" coordorigin="2105,-1885" coordsize="8340,1780" path="m2105,-1885l2165,-1885,2165,-105,10445,-105e" filled="f" stroked="t" strokeweight="1pt" strokecolor="#000000">
                <v:path arrowok="t"/>
              </v:shape>
            </v:group>
            <v:group style="position:absolute;left:2125;top:-1542;width:47;height:2" coordorigin="2125,-1542" coordsize="47,2">
              <v:shape style="position:absolute;left:2125;top:-1542;width:47;height:2" coordorigin="2125,-1542" coordsize="47,0" path="m2172,-1542l2125,-1542e" filled="f" stroked="t" strokeweight=".25pt" strokecolor="#000000">
                <v:path arrowok="t"/>
              </v:shape>
            </v:group>
            <v:group style="position:absolute;left:2125;top:-1208;width:47;height:2" coordorigin="2125,-1208" coordsize="47,2">
              <v:shape style="position:absolute;left:2125;top:-1208;width:47;height:2" coordorigin="2125,-1208" coordsize="47,0" path="m2172,-1208l2125,-1208e" filled="f" stroked="t" strokeweight=".25pt" strokecolor="#000000">
                <v:path arrowok="t"/>
              </v:shape>
            </v:group>
            <v:group style="position:absolute;left:2125;top:-834;width:47;height:2" coordorigin="2125,-834" coordsize="47,2">
              <v:shape style="position:absolute;left:2125;top:-834;width:47;height:2" coordorigin="2125,-834" coordsize="47,0" path="m2172,-834l2125,-834e" filled="f" stroked="t" strokeweight=".25pt" strokecolor="#000000">
                <v:path arrowok="t"/>
              </v:shape>
            </v:group>
            <v:group style="position:absolute;left:2125;top:-460;width:47;height:2" coordorigin="2125,-460" coordsize="47,2">
              <v:shape style="position:absolute;left:2125;top:-460;width:47;height:2" coordorigin="2125,-460" coordsize="47,0" path="m2172,-460l2125,-460e" filled="f" stroked="t" strokeweight=".25pt" strokecolor="#000000">
                <v:path arrowok="t"/>
              </v:shape>
            </v:group>
            <v:group style="position:absolute;left:2907;top:-112;width:2;height:47" coordorigin="2907,-112" coordsize="2,47">
              <v:shape style="position:absolute;left:2907;top:-112;width:2;height:47" coordorigin="2907,-112" coordsize="0,47" path="m2907,-112l2907,-65e" filled="f" stroked="t" strokeweight=".25pt" strokecolor="#000000">
                <v:path arrowok="t"/>
              </v:shape>
            </v:group>
            <v:group style="position:absolute;left:3734;top:-112;width:2;height:47" coordorigin="3734,-112" coordsize="2,47">
              <v:shape style="position:absolute;left:3734;top:-112;width:2;height:47" coordorigin="3734,-112" coordsize="0,47" path="m3734,-112l3734,-65e" filled="f" stroked="t" strokeweight=".25pt" strokecolor="#000000">
                <v:path arrowok="t"/>
              </v:shape>
            </v:group>
            <v:group style="position:absolute;left:4562;top:-112;width:2;height:47" coordorigin="4562,-112" coordsize="2,47">
              <v:shape style="position:absolute;left:4562;top:-112;width:2;height:47" coordorigin="4562,-112" coordsize="0,47" path="m4562,-112l4562,-65e" filled="f" stroked="t" strokeweight=".25pt" strokecolor="#000000">
                <v:path arrowok="t"/>
              </v:shape>
            </v:group>
            <v:group style="position:absolute;left:5389;top:-112;width:2;height:47" coordorigin="5389,-112" coordsize="2,47">
              <v:shape style="position:absolute;left:5389;top:-112;width:2;height:47" coordorigin="5389,-112" coordsize="0,47" path="m5389,-112l5389,-65e" filled="f" stroked="t" strokeweight=".25pt" strokecolor="#000000">
                <v:path arrowok="t"/>
              </v:shape>
            </v:group>
            <v:group style="position:absolute;left:6207;top:-112;width:2;height:47" coordorigin="6207,-112" coordsize="2,47">
              <v:shape style="position:absolute;left:6207;top:-112;width:2;height:47" coordorigin="6207,-112" coordsize="0,47" path="m6207,-112l6207,-65e" filled="f" stroked="t" strokeweight=".25pt" strokecolor="#000000">
                <v:path arrowok="t"/>
              </v:shape>
            </v:group>
            <v:group style="position:absolute;left:7047;top:-112;width:2;height:47" coordorigin="7047,-112" coordsize="2,47">
              <v:shape style="position:absolute;left:7047;top:-112;width:2;height:47" coordorigin="7047,-112" coordsize="0,47" path="m7047,-112l7047,-65e" filled="f" stroked="t" strokeweight=".25pt" strokecolor="#000000">
                <v:path arrowok="t"/>
              </v:shape>
            </v:group>
            <v:group style="position:absolute;left:7887;top:-112;width:2;height:47" coordorigin="7887,-112" coordsize="2,47">
              <v:shape style="position:absolute;left:7887;top:-112;width:2;height:47" coordorigin="7887,-112" coordsize="0,47" path="m7887,-112l7887,-65e" filled="f" stroked="t" strokeweight=".25pt" strokecolor="#000000">
                <v:path arrowok="t"/>
              </v:shape>
            </v:group>
            <v:group style="position:absolute;left:8719;top:-112;width:2;height:47" coordorigin="8719,-112" coordsize="2,47">
              <v:shape style="position:absolute;left:8719;top:-112;width:2;height:47" coordorigin="8719,-112" coordsize="0,47" path="m8719,-112l8719,-65e" filled="f" stroked="t" strokeweight=".25pt" strokecolor="#000000">
                <v:path arrowok="t"/>
              </v:shape>
            </v:group>
            <v:group style="position:absolute;left:9550;top:-112;width:2;height:47" coordorigin="9550,-112" coordsize="2,47">
              <v:shape style="position:absolute;left:9550;top:-112;width:2;height:47" coordorigin="9550,-112" coordsize="0,47" path="m9550,-112l9550,-65e" filled="f" stroked="t" strokeweight=".25pt" strokecolor="#000000">
                <v:path arrowok="t"/>
              </v:shape>
            </v:group>
            <v:group style="position:absolute;left:10381;top:-112;width:2;height:47" coordorigin="10381,-112" coordsize="2,47">
              <v:shape style="position:absolute;left:10381;top:-112;width:2;height:47" coordorigin="10381,-112" coordsize="0,47" path="m10381,-112l10381,-65e" filled="f" stroked="t" strokeweight=".25pt" strokecolor="#000000">
                <v:path arrowok="t"/>
              </v:shape>
            </v:group>
            <v:group style="position:absolute;left:2568;top:-1520;width:7396;height:189" coordorigin="2568,-1520" coordsize="7396,189">
              <v:shape style="position:absolute;left:2568;top:-1520;width:7396;height:189" coordorigin="2568,-1520" coordsize="7396,189" path="m2568,-1520l3295,-1486,3952,-1455,4543,-1429,5074,-1405,5551,-1385,5979,-1368,6364,-1354,6711,-1344,7026,-1336,7315,-1332,7583,-1330,7835,-1332,8078,-1336,8316,-1343,8555,-1353,8802,-1366,9060,-1381,9336,-1399,9636,-1419,9965,-1442e" filled="f" stroked="t" strokeweight="2.0pt" strokecolor="#98B953">
                <v:path arrowok="t"/>
              </v:shape>
            </v:group>
            <v:group style="position:absolute;left:2568;top:-865;width:7398;height:138" coordorigin="2568,-865" coordsize="7398,138">
              <v:shape style="position:absolute;left:2568;top:-865;width:7398;height:138" coordorigin="2568,-865" coordsize="7398,138" path="m2568,-865l3547,-842,4428,-820,5217,-801,5920,-785,6542,-770,7089,-758,7567,-748,7980,-740,8335,-734,8637,-730,8892,-728,9105,-728,9281,-729,9427,-732,9548,-737,9648,-743,9735,-751,9813,-760,9888,-770,9966,-782e" filled="f" stroked="t" strokeweight="2pt" strokecolor="#4F5CD6">
                <v:path arrowok="t"/>
              </v:shape>
            </v:group>
            <v:group style="position:absolute;left:2568;top:-807;width:7404;height:101" coordorigin="2568,-807" coordsize="7404,101">
              <v:shape style="position:absolute;left:2568;top:-807;width:7404;height:101" coordorigin="2568,-807" coordsize="7404,101" path="m2568,-706l3548,-707,4430,-709,5220,-710,5924,-711,6547,-712,7095,-714,7573,-716,7987,-719,8342,-721,8644,-725,8899,-729,9112,-734,9289,-739,9434,-746,9555,-753,9656,-762,9742,-771,9820,-782,9895,-794,9973,-807e" filled="f" stroked="t" strokeweight="2pt" strokecolor="#C0514E">
                <v:path arrowok="t"/>
              </v:shape>
            </v:group>
            <v:group style="position:absolute;left:2125;top:-100;width:47;height:2" coordorigin="2125,-100" coordsize="47,2">
              <v:shape style="position:absolute;left:2125;top:-100;width:47;height:2" coordorigin="2125,-100" coordsize="47,0" path="m2172,-100l2125,-100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2016-17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2017-18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2018-19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2019-20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2020-21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2021-22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2022-23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2023-24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2024-25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2025-26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1324" w:space="426"/>
            <w:col w:w="9110"/>
          </w:cols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2507" w:right="-20"/>
        <w:jc w:val="left"/>
        <w:tabs>
          <w:tab w:pos="4780" w:val="left"/>
          <w:tab w:pos="65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6.847794pt;margin-top:6.318503pt;width:13.431pt;height:.1pt;mso-position-horizontal-relative:page;mso-position-vertical-relative:paragraph;z-index:-3816" coordorigin="2737,126" coordsize="269,2">
            <v:shape style="position:absolute;left:2737;top:126;width:269;height:2" coordorigin="2737,126" coordsize="269,0" path="m2737,126l3006,126e" filled="f" stroked="t" strokeweight="2pt" strokecolor="#4F5CD6">
              <v:path arrowok="t"/>
            </v:shape>
          </v:group>
          <w10:wrap type="none"/>
        </w:pict>
      </w:r>
      <w:r>
        <w:rPr/>
        <w:pict>
          <v:group style="position:absolute;margin-left:244.722794pt;margin-top:6.318503pt;width:14.512pt;height:.1pt;mso-position-horizontal-relative:page;mso-position-vertical-relative:paragraph;z-index:-3815" coordorigin="4894,126" coordsize="290,2">
            <v:shape style="position:absolute;left:4894;top:126;width:290;height:2" coordorigin="4894,126" coordsize="290,0" path="m4894,126l5185,126e" filled="f" stroked="t" strokeweight="2pt" strokecolor="#C0514E">
              <v:path arrowok="t"/>
            </v:shape>
          </v:group>
          <w10:wrap type="none"/>
        </w:pict>
      </w:r>
      <w:r>
        <w:rPr/>
        <w:pict>
          <v:group style="position:absolute;margin-left:337.972809pt;margin-top:6.318503pt;width:14.512pt;height:.1pt;mso-position-horizontal-relative:page;mso-position-vertical-relative:paragraph;z-index:-3814" coordorigin="6759,126" coordsize="290,2">
            <v:shape style="position:absolute;left:6759;top:126;width:290;height:2" coordorigin="6759,126" coordsize="290,0" path="m6759,126l7050,126e" filled="f" stroked="t" strokeweight="2pt" strokecolor="#98B95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Sheep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beef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cattle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oducts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Red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Industry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66" w:after="0" w:line="250" w:lineRule="auto"/>
        <w:ind w:left="1712" w:right="40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Impact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GDP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oductivity</w:t>
      </w:r>
      <w:r>
        <w:rPr>
          <w:rFonts w:ascii="Arial" w:hAnsi="Arial" w:cs="Arial" w:eastAsia="Arial"/>
          <w:sz w:val="20"/>
          <w:szCs w:val="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ovements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oad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transport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used</w:t>
      </w:r>
      <w:r>
        <w:rPr>
          <w:rFonts w:ascii="Arial" w:hAnsi="Arial" w:cs="Arial" w:eastAsia="Arial"/>
          <w:sz w:val="20"/>
          <w:szCs w:val="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Australia</w:t>
      </w:r>
      <w:r>
        <w:rPr>
          <w:rFonts w:ascii="Arial" w:hAnsi="Arial" w:cs="Arial" w:eastAsia="Arial"/>
          <w:sz w:val="20"/>
          <w:szCs w:val="20"/>
          <w:spacing w:val="-14"/>
          <w:w w:val="96"/>
          <w:b/>
          <w:bCs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industry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0" w:top="780" w:bottom="160" w:left="600" w:right="460"/>
          <w:pgSz w:w="11920" w:h="16840"/>
        </w:sectPr>
      </w:pPr>
      <w:rPr/>
    </w:p>
    <w:p>
      <w:pPr>
        <w:spacing w:before="35" w:after="0" w:line="240" w:lineRule="auto"/>
        <w:ind w:right="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1,000.0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4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184288pt;margin-top:8.958532pt;width:10pt;height:68.552004pt;mso-position-horizontal-relative:page;mso-position-vertical-relative:paragraph;z-index:-3801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71" w:lineRule="exact"/>
                    <w:ind w:left="20" w:right="-4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$m.2015-16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1"/>
                    </w:rPr>
                    <w:t>prices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800.0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600.0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400.0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200.0</w:t>
      </w:r>
    </w:p>
    <w:p>
      <w:pPr>
        <w:spacing w:before="69" w:after="0" w:line="240" w:lineRule="auto"/>
        <w:ind w:right="-82"/>
        <w:jc w:val="left"/>
        <w:tabs>
          <w:tab w:pos="620" w:val="left"/>
          <w:tab w:pos="1480" w:val="left"/>
          <w:tab w:pos="22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767.1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8"/>
        </w:rPr>
        <w:t>751.4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0"/>
        </w:rPr>
        <w:t>741.0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2"/>
        </w:rPr>
        <w:t>732.4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760" w:val="left"/>
          <w:tab w:pos="1620" w:val="left"/>
          <w:tab w:pos="2480" w:val="left"/>
          <w:tab w:pos="3340" w:val="left"/>
          <w:tab w:pos="39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726.1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2"/>
        </w:rPr>
        <w:t>724.2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725.5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730.3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7"/>
        </w:rPr>
        <w:t>742.7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2"/>
        </w:rPr>
        <w:t>759.4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3" w:equalWidth="0">
            <w:col w:w="1525" w:space="619"/>
            <w:col w:w="2621" w:space="479"/>
            <w:col w:w="5616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0.0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800" w:val="left"/>
          <w:tab w:pos="1660" w:val="left"/>
          <w:tab w:pos="2500" w:val="left"/>
          <w:tab w:pos="3340" w:val="left"/>
          <w:tab w:pos="4160" w:val="left"/>
          <w:tab w:pos="5020" w:val="left"/>
          <w:tab w:pos="5820" w:val="left"/>
          <w:tab w:pos="6680" w:val="left"/>
          <w:tab w:pos="754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14.734703pt;margin-top:-94.773888pt;width:418pt;height:91.6525pt;mso-position-horizontal-relative:page;mso-position-vertical-relative:paragraph;z-index:-3807" coordorigin="2295,-1895" coordsize="8360,1833">
            <v:group style="position:absolute;left:2305;top:-1885;width:8340;height:1780" coordorigin="2305,-1885" coordsize="8340,1780">
              <v:shape style="position:absolute;left:2305;top:-1885;width:8340;height:1780" coordorigin="2305,-1885" coordsize="8340,1780" path="m2305,-1885l2365,-1885,2365,-105,10645,-105e" filled="f" stroked="t" strokeweight="1pt" strokecolor="#000000">
                <v:path arrowok="t"/>
              </v:shape>
            </v:group>
            <v:group style="position:absolute;left:2325;top:-1542;width:47;height:2" coordorigin="2325,-1542" coordsize="47,2">
              <v:shape style="position:absolute;left:2325;top:-1542;width:47;height:2" coordorigin="2325,-1542" coordsize="47,0" path="m2372,-1542l2325,-1542e" filled="f" stroked="t" strokeweight=".25pt" strokecolor="#000000">
                <v:path arrowok="t"/>
              </v:shape>
            </v:group>
            <v:group style="position:absolute;left:2325;top:-1208;width:47;height:2" coordorigin="2325,-1208" coordsize="47,2">
              <v:shape style="position:absolute;left:2325;top:-1208;width:47;height:2" coordorigin="2325,-1208" coordsize="47,0" path="m2372,-1208l2325,-1208e" filled="f" stroked="t" strokeweight=".25pt" strokecolor="#000000">
                <v:path arrowok="t"/>
              </v:shape>
            </v:group>
            <v:group style="position:absolute;left:2325;top:-834;width:47;height:2" coordorigin="2325,-834" coordsize="47,2">
              <v:shape style="position:absolute;left:2325;top:-834;width:47;height:2" coordorigin="2325,-834" coordsize="47,0" path="m2372,-834l2325,-834e" filled="f" stroked="t" strokeweight=".25pt" strokecolor="#000000">
                <v:path arrowok="t"/>
              </v:shape>
            </v:group>
            <v:group style="position:absolute;left:2325;top:-460;width:47;height:2" coordorigin="2325,-460" coordsize="47,2">
              <v:shape style="position:absolute;left:2325;top:-460;width:47;height:2" coordorigin="2325,-460" coordsize="47,0" path="m2372,-460l2325,-460e" filled="f" stroked="t" strokeweight=".25pt" strokecolor="#000000">
                <v:path arrowok="t"/>
              </v:shape>
            </v:group>
            <v:group style="position:absolute;left:3107;top:-112;width:2;height:47" coordorigin="3107,-112" coordsize="2,47">
              <v:shape style="position:absolute;left:3107;top:-112;width:2;height:47" coordorigin="3107,-112" coordsize="0,47" path="m3107,-112l3107,-65e" filled="f" stroked="t" strokeweight=".25pt" strokecolor="#000000">
                <v:path arrowok="t"/>
              </v:shape>
            </v:group>
            <v:group style="position:absolute;left:3934;top:-112;width:2;height:47" coordorigin="3934,-112" coordsize="2,47">
              <v:shape style="position:absolute;left:3934;top:-112;width:2;height:47" coordorigin="3934,-112" coordsize="0,47" path="m3934,-112l3934,-65e" filled="f" stroked="t" strokeweight=".25pt" strokecolor="#000000">
                <v:path arrowok="t"/>
              </v:shape>
            </v:group>
            <v:group style="position:absolute;left:4762;top:-112;width:2;height:47" coordorigin="4762,-112" coordsize="2,47">
              <v:shape style="position:absolute;left:4762;top:-112;width:2;height:47" coordorigin="4762,-112" coordsize="0,47" path="m4762,-112l4762,-65e" filled="f" stroked="t" strokeweight=".25pt" strokecolor="#000000">
                <v:path arrowok="t"/>
              </v:shape>
            </v:group>
            <v:group style="position:absolute;left:5589;top:-112;width:2;height:47" coordorigin="5589,-112" coordsize="2,47">
              <v:shape style="position:absolute;left:5589;top:-112;width:2;height:47" coordorigin="5589,-112" coordsize="0,47" path="m5589,-112l5589,-65e" filled="f" stroked="t" strokeweight=".25pt" strokecolor="#000000">
                <v:path arrowok="t"/>
              </v:shape>
            </v:group>
            <v:group style="position:absolute;left:6407;top:-112;width:2;height:47" coordorigin="6407,-112" coordsize="2,47">
              <v:shape style="position:absolute;left:6407;top:-112;width:2;height:47" coordorigin="6407,-112" coordsize="0,47" path="m6407,-112l6407,-65e" filled="f" stroked="t" strokeweight=".25pt" strokecolor="#000000">
                <v:path arrowok="t"/>
              </v:shape>
            </v:group>
            <v:group style="position:absolute;left:7247;top:-112;width:2;height:47" coordorigin="7247,-112" coordsize="2,47">
              <v:shape style="position:absolute;left:7247;top:-112;width:2;height:47" coordorigin="7247,-112" coordsize="0,47" path="m7247,-112l7247,-65e" filled="f" stroked="t" strokeweight=".25pt" strokecolor="#000000">
                <v:path arrowok="t"/>
              </v:shape>
            </v:group>
            <v:group style="position:absolute;left:8087;top:-112;width:2;height:47" coordorigin="8087,-112" coordsize="2,47">
              <v:shape style="position:absolute;left:8087;top:-112;width:2;height:47" coordorigin="8087,-112" coordsize="0,47" path="m8087,-112l8087,-65e" filled="f" stroked="t" strokeweight=".25pt" strokecolor="#000000">
                <v:path arrowok="t"/>
              </v:shape>
            </v:group>
            <v:group style="position:absolute;left:8919;top:-112;width:2;height:47" coordorigin="8919,-112" coordsize="2,47">
              <v:shape style="position:absolute;left:8919;top:-112;width:2;height:47" coordorigin="8919,-112" coordsize="0,47" path="m8919,-112l8919,-65e" filled="f" stroked="t" strokeweight=".25pt" strokecolor="#000000">
                <v:path arrowok="t"/>
              </v:shape>
            </v:group>
            <v:group style="position:absolute;left:9750;top:-112;width:2;height:47" coordorigin="9750,-112" coordsize="2,47">
              <v:shape style="position:absolute;left:9750;top:-112;width:2;height:47" coordorigin="9750,-112" coordsize="0,47" path="m9750,-112l9750,-65e" filled="f" stroked="t" strokeweight=".25pt" strokecolor="#000000">
                <v:path arrowok="t"/>
              </v:shape>
            </v:group>
            <v:group style="position:absolute;left:10581;top:-112;width:2;height:47" coordorigin="10581,-112" coordsize="2,47">
              <v:shape style="position:absolute;left:10581;top:-112;width:2;height:47" coordorigin="10581,-112" coordsize="0,47" path="m10581,-112l10581,-65e" filled="f" stroked="t" strokeweight=".25pt" strokecolor="#000000">
                <v:path arrowok="t"/>
              </v:shape>
            </v:group>
            <v:group style="position:absolute;left:2768;top:-1520;width:7396;height:189" coordorigin="2768,-1520" coordsize="7396,189">
              <v:shape style="position:absolute;left:2768;top:-1520;width:7396;height:189" coordorigin="2768,-1520" coordsize="7396,189" path="m2768,-1520l3495,-1486,4152,-1455,4743,-1429,5274,-1405,5751,-1385,6179,-1368,6564,-1354,6911,-1344,7226,-1336,7515,-1332,7783,-1330,8035,-1332,8278,-1336,8516,-1343,8755,-1353,9002,-1366,9260,-1381,9536,-1399,9836,-1419,10165,-1442e" filled="f" stroked="t" strokeweight="2.0pt" strokecolor="#98B953">
                <v:path arrowok="t"/>
              </v:shape>
            </v:group>
            <v:group style="position:absolute;left:2768;top:-865;width:7398;height:138" coordorigin="2768,-865" coordsize="7398,138">
              <v:shape style="position:absolute;left:2768;top:-865;width:7398;height:138" coordorigin="2768,-865" coordsize="7398,138" path="m2768,-865l3747,-842,4628,-820,5417,-801,6120,-785,6742,-770,7289,-758,7767,-748,8180,-740,8535,-734,8837,-730,9092,-728,9305,-728,9481,-729,9627,-732,9748,-737,9848,-743,9935,-751,10013,-760,10088,-770,10166,-782e" filled="f" stroked="t" strokeweight="2pt" strokecolor="#4F5CD6">
                <v:path arrowok="t"/>
              </v:shape>
            </v:group>
            <v:group style="position:absolute;left:2768;top:-807;width:7404;height:101" coordorigin="2768,-807" coordsize="7404,101">
              <v:shape style="position:absolute;left:2768;top:-807;width:7404;height:101" coordorigin="2768,-807" coordsize="7404,101" path="m2768,-706l3748,-707,4630,-709,5420,-710,6124,-711,6747,-712,7295,-714,7773,-716,8187,-719,8542,-721,8844,-725,9099,-729,9312,-734,9489,-739,9634,-746,9755,-753,9856,-762,9942,-771,10020,-782,10095,-794,10173,-807e" filled="f" stroked="t" strokeweight="2pt" strokecolor="#C0514E">
                <v:path arrowok="t"/>
              </v:shape>
            </v:group>
            <v:group style="position:absolute;left:2325;top:-100;width:47;height:2" coordorigin="2325,-100" coordsize="47,2">
              <v:shape style="position:absolute;left:2325;top:-100;width:47;height:2" coordorigin="2325,-100" coordsize="47,0" path="m2372,-100l2325,-100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2016-17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2017-18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2018-19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2019-20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2020-21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2021-22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2022-23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2023-24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2024-25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  <w:t>2025-26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1524" w:space="426"/>
            <w:col w:w="8910"/>
          </w:cols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2707" w:right="-20"/>
        <w:jc w:val="left"/>
        <w:tabs>
          <w:tab w:pos="4980" w:val="left"/>
          <w:tab w:pos="67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6.847794pt;margin-top:6.318285pt;width:13.431pt;height:.1pt;mso-position-horizontal-relative:page;mso-position-vertical-relative:paragraph;z-index:-3806" coordorigin="2937,126" coordsize="269,2">
            <v:shape style="position:absolute;left:2937;top:126;width:269;height:2" coordorigin="2937,126" coordsize="269,0" path="m2937,126l3206,126e" filled="f" stroked="t" strokeweight="2pt" strokecolor="#4F5CD6">
              <v:path arrowok="t"/>
            </v:shape>
          </v:group>
          <w10:wrap type="none"/>
        </w:pict>
      </w:r>
      <w:r>
        <w:rPr/>
        <w:pict>
          <v:group style="position:absolute;margin-left:254.722794pt;margin-top:6.318285pt;width:14.512pt;height:.1pt;mso-position-horizontal-relative:page;mso-position-vertical-relative:paragraph;z-index:-3805" coordorigin="5094,126" coordsize="290,2">
            <v:shape style="position:absolute;left:5094;top:126;width:290;height:2" coordorigin="5094,126" coordsize="290,0" path="m5094,126l5385,126e" filled="f" stroked="t" strokeweight="2pt" strokecolor="#C0514E">
              <v:path arrowok="t"/>
            </v:shape>
          </v:group>
          <w10:wrap type="none"/>
        </w:pict>
      </w:r>
      <w:r>
        <w:rPr/>
        <w:pict>
          <v:group style="position:absolute;margin-left:347.972809pt;margin-top:6.318285pt;width:14.512pt;height:.1pt;mso-position-horizontal-relative:page;mso-position-vertical-relative:paragraph;z-index:-3804" coordorigin="6959,126" coordsize="290,2">
            <v:shape style="position:absolute;left:6959;top:126;width:290;height:2" coordorigin="6959,126" coordsize="290,0" path="m6959,126l7250,126e" filled="f" stroked="t" strokeweight="2pt" strokecolor="#98B95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Sheep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beef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cattle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oducts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Red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meat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Industry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5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717838pt;margin-top:3.702836pt;width:4.845918pt;height:4.999118pt;mso-position-horizontal-relative:page;mso-position-vertical-relative:paragraph;z-index:-3803" coordorigin="874,74" coordsize="97,100">
            <v:shape style="position:absolute;left:874;top:74;width:97;height:100" coordorigin="874,74" coordsize="97,100" path="m923,74l901,79,884,92,874,111,877,138,887,157,903,170,922,174,923,174,945,169,961,156,971,136,968,110,958,90,943,78,923,74e" filled="t" fillcolor="#FF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RMAC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considers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outcome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conservat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ive,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ecommendat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(below)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implemented,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high-val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</w:p>
    <w:p>
      <w:pPr>
        <w:spacing w:before="53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iver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ive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global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ly-compet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itive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futu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520" w:right="40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717838pt;margin-top:2.555826pt;width:4.845918pt;height:4.999118pt;mso-position-horizontal-relative:page;mso-position-vertical-relative:paragraph;z-index:-3802" coordorigin="874,51" coordsize="97,100">
            <v:shape style="position:absolute;left:874;top:51;width:97;height:100" coordorigin="874,51" coordsize="97,100" path="m923,51l901,56,884,69,874,89,877,115,887,134,903,147,922,151,923,151,945,146,961,133,971,113,968,87,958,68,943,55,923,51e" filled="t" fillcolor="#FF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Further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detail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dynamic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sets,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simulations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input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assumpt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upon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equest.</w:t>
      </w:r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7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w w:val="83"/>
          <w:position w:val="-1"/>
        </w:rPr>
        <w:t>Recommend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83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tions: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545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achieving</w:t>
      </w:r>
      <w:r>
        <w:rPr>
          <w:rFonts w:ascii="Arial" w:hAnsi="Arial" w:cs="Arial" w:eastAsia="Arial"/>
          <w:sz w:val="48"/>
          <w:szCs w:val="48"/>
          <w:color w:val="FF0000"/>
          <w:spacing w:val="-18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7"/>
          <w:position w:val="-1"/>
        </w:rPr>
        <w:t>‘quick</w:t>
      </w:r>
      <w:r>
        <w:rPr>
          <w:rFonts w:ascii="Arial" w:hAnsi="Arial" w:cs="Arial" w:eastAsia="Arial"/>
          <w:sz w:val="48"/>
          <w:szCs w:val="48"/>
          <w:color w:val="FF0000"/>
          <w:spacing w:val="112"/>
          <w:w w:val="87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wins’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160" w:left="600" w:right="460"/>
          <w:pgSz w:w="11920" w:h="16840"/>
        </w:sectPr>
      </w:pPr>
      <w:rPr/>
    </w:p>
    <w:p>
      <w:pPr>
        <w:spacing w:before="23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800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detailed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icy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debate,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conscious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need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pract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ical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quick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wins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hopes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same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eat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efe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ence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concern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hemselves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department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understand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oblems.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sensible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gov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ernment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leadership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TRANSI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FF000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mode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FF000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FF000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FF0000"/>
          <w:spacing w:val="5"/>
          <w:w w:val="100"/>
          <w:b/>
          <w:bCs/>
        </w:rPr>
        <w:t>Bee</w:t>
      </w:r>
      <w:r>
        <w:rPr>
          <w:rFonts w:ascii="Arial" w:hAnsi="Arial" w:cs="Arial" w:eastAsia="Arial"/>
          <w:sz w:val="21"/>
          <w:szCs w:val="21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FF000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FF0000"/>
          <w:spacing w:val="4"/>
          <w:w w:val="90"/>
          <w:b/>
          <w:bCs/>
        </w:rPr>
        <w:t>Road</w:t>
      </w:r>
      <w:r>
        <w:rPr>
          <w:rFonts w:ascii="Arial" w:hAnsi="Arial" w:cs="Arial" w:eastAsia="Arial"/>
          <w:sz w:val="21"/>
          <w:szCs w:val="21"/>
          <w:color w:val="FF0000"/>
          <w:spacing w:val="0"/>
          <w:w w:val="90"/>
          <w:b/>
          <w:bCs/>
        </w:rPr>
        <w:t>s</w:t>
      </w:r>
      <w:r>
        <w:rPr>
          <w:rFonts w:ascii="Arial" w:hAnsi="Arial" w:cs="Arial" w:eastAsia="Arial"/>
          <w:sz w:val="21"/>
          <w:szCs w:val="21"/>
          <w:color w:val="FF0000"/>
          <w:spacing w:val="19"/>
          <w:w w:val="9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FF0000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21"/>
          <w:szCs w:val="21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FF0000"/>
          <w:spacing w:val="5"/>
          <w:w w:val="100"/>
          <w:b/>
          <w:bCs/>
        </w:rPr>
        <w:t>ogram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ecent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imes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worked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alongside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Livestock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partner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CSIRO</w:t>
      </w:r>
      <w:r>
        <w:rPr>
          <w:rFonts w:ascii="Arial" w:hAnsi="Arial" w:cs="Arial" w:eastAsia="Arial"/>
          <w:sz w:val="18"/>
          <w:szCs w:val="18"/>
          <w:spacing w:val="-18"/>
          <w:w w:val="92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spacing w:val="2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ransport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Network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ool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(TRANSIT)</w:t>
      </w:r>
      <w:r>
        <w:rPr>
          <w:rFonts w:ascii="Arial" w:hAnsi="Arial" w:cs="Arial" w:eastAsia="Arial"/>
          <w:sz w:val="18"/>
          <w:szCs w:val="18"/>
          <w:spacing w:val="19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draws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ehensive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ivestock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database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analyse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potent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ial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savings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secto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helped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ish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Roads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lent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development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oving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ivity-sapping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points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especial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Austral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8"/>
        </w:rPr>
        <w:t>Nevert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heless,</w:t>
      </w:r>
      <w:r>
        <w:rPr>
          <w:rFonts w:ascii="Arial" w:hAnsi="Arial" w:cs="Arial" w:eastAsia="Arial"/>
          <w:sz w:val="18"/>
          <w:szCs w:val="18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central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agency</w:t>
      </w:r>
      <w:r>
        <w:rPr>
          <w:rFonts w:ascii="Arial" w:hAnsi="Arial" w:cs="Arial" w:eastAsia="Arial"/>
          <w:sz w:val="18"/>
          <w:szCs w:val="18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has</w:t>
      </w:r>
      <w:r>
        <w:rPr>
          <w:rFonts w:ascii="Arial" w:hAnsi="Arial" w:cs="Arial" w:eastAsia="Arial"/>
          <w:sz w:val="18"/>
          <w:szCs w:val="18"/>
          <w:spacing w:val="-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imitat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ieves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best-posit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ioned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ised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icipate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raise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oad,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rail,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elevant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transport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ike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ional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Heavy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ehicle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Regulato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sees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business.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But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denominator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between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gov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ernment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have</w:t>
      </w:r>
      <w:r>
        <w:rPr>
          <w:rFonts w:ascii="Arial" w:hAnsi="Arial" w:cs="Arial" w:eastAsia="Arial"/>
          <w:sz w:val="18"/>
          <w:szCs w:val="18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eady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access</w:t>
      </w:r>
      <w:r>
        <w:rPr>
          <w:rFonts w:ascii="Arial" w:hAnsi="Arial" w:cs="Arial" w:eastAsia="Arial"/>
          <w:sz w:val="18"/>
          <w:szCs w:val="18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ionary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which,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suming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amenity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economic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benefits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establ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ished,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esolve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quickly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might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take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intersect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longer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ipway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connect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highway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saleya</w:t>
      </w:r>
      <w:r>
        <w:rPr>
          <w:rFonts w:ascii="Arial" w:hAnsi="Arial" w:cs="Arial" w:eastAsia="Arial"/>
          <w:sz w:val="18"/>
          <w:szCs w:val="18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ds,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establ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ish</w:t>
      </w:r>
      <w:r>
        <w:rPr>
          <w:rFonts w:ascii="Arial" w:hAnsi="Arial" w:cs="Arial" w:eastAsia="Arial"/>
          <w:sz w:val="18"/>
          <w:szCs w:val="18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eas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for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drivers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manage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fatigue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(which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extend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esponsibil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laws</w:t>
      </w:r>
      <w:r>
        <w:rPr>
          <w:rFonts w:ascii="Arial" w:hAnsi="Arial" w:cs="Arial" w:eastAsia="Arial"/>
          <w:sz w:val="18"/>
          <w:szCs w:val="18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sector)</w:t>
      </w:r>
      <w:r>
        <w:rPr>
          <w:rFonts w:ascii="Arial" w:hAnsi="Arial" w:cs="Arial" w:eastAsia="Arial"/>
          <w:sz w:val="18"/>
          <w:szCs w:val="18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various</w:t>
      </w:r>
      <w:r>
        <w:rPr>
          <w:rFonts w:ascii="Arial" w:hAnsi="Arial" w:cs="Arial" w:eastAsia="Arial"/>
          <w:sz w:val="18"/>
          <w:szCs w:val="18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access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chal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lenges.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isc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ionary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otected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funds,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wrapped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ocess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too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often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open-ended.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4" w:after="0" w:line="240" w:lineRule="auto"/>
        <w:ind w:right="20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Reinstat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Commonwealt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FF0000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Strategi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Regional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409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FF0000"/>
          <w:spacing w:val="5"/>
          <w:w w:val="100"/>
          <w:b/>
          <w:bCs/>
        </w:rPr>
        <w:t>ogramme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federal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gic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empowe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egional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businesses</w:t>
      </w:r>
      <w:r>
        <w:rPr>
          <w:rFonts w:ascii="Arial" w:hAnsi="Arial" w:cs="Arial" w:eastAsia="Arial"/>
          <w:sz w:val="18"/>
          <w:szCs w:val="18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esolve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heir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own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oblems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good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guments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existed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ime,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economic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benefit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applied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appl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ications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ensu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absorbed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wider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egional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grams,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Roads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Recover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ovided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ect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governments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ough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eed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formula.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meat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ivestock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industry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benefited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ta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1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geted,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safety-enhancing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Important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8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gional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ogramme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could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add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ess</w:t>
      </w:r>
      <w:r>
        <w:rPr>
          <w:rFonts w:ascii="Arial" w:hAnsi="Arial" w:cs="Arial" w:eastAsia="Arial"/>
          <w:sz w:val="18"/>
          <w:szCs w:val="18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chal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lenges</w:t>
      </w:r>
      <w:r>
        <w:rPr>
          <w:rFonts w:ascii="Arial" w:hAnsi="Arial" w:cs="Arial" w:eastAsia="Arial"/>
          <w:sz w:val="18"/>
          <w:szCs w:val="18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ac</w:t>
      </w:r>
      <w:r>
        <w:rPr>
          <w:rFonts w:ascii="Arial" w:hAnsi="Arial" w:cs="Arial" w:eastAsia="Arial"/>
          <w:sz w:val="18"/>
          <w:szCs w:val="18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oss</w:t>
      </w:r>
      <w:r>
        <w:rPr>
          <w:rFonts w:ascii="Arial" w:hAnsi="Arial" w:cs="Arial" w:eastAsia="Arial"/>
          <w:sz w:val="18"/>
          <w:szCs w:val="18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trad</w:t>
      </w:r>
      <w:r>
        <w:rPr>
          <w:rFonts w:ascii="Arial" w:hAnsi="Arial" w:cs="Arial" w:eastAsia="Arial"/>
          <w:sz w:val="18"/>
          <w:szCs w:val="18"/>
          <w:spacing w:val="0"/>
          <w:w w:val="114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ional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fragmentat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risk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7"/>
        </w:rPr>
        <w:t>The</w:t>
      </w:r>
      <w:r>
        <w:rPr>
          <w:rFonts w:ascii="Arial" w:hAnsi="Arial" w:cs="Arial" w:eastAsia="Arial"/>
          <w:sz w:val="18"/>
          <w:szCs w:val="18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Strategic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ogramme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last</w:t>
      </w:r>
      <w:r>
        <w:rPr>
          <w:rFonts w:ascii="Arial" w:hAnsi="Arial" w:cs="Arial" w:eastAsia="Arial"/>
          <w:sz w:val="18"/>
          <w:szCs w:val="18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years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2004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$120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made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‘local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egional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impo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tance’.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successful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but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was</w:t>
      </w:r>
      <w:r>
        <w:rPr>
          <w:rFonts w:ascii="Arial" w:hAnsi="Arial" w:cs="Arial" w:eastAsia="Arial"/>
          <w:sz w:val="18"/>
          <w:szCs w:val="18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cancel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early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years</w:t>
      </w:r>
      <w:r>
        <w:rPr>
          <w:rFonts w:ascii="Arial" w:hAnsi="Arial" w:cs="Arial" w:eastAsia="Arial"/>
          <w:sz w:val="18"/>
          <w:szCs w:val="18"/>
          <w:spacing w:val="8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Rudd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government.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ehensive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eview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exists.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commends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good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mech-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anism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market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government-led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imp</w:t>
      </w:r>
      <w:r>
        <w:rPr>
          <w:rFonts w:ascii="Arial" w:hAnsi="Arial" w:cs="Arial" w:eastAsia="Arial"/>
          <w:sz w:val="18"/>
          <w:szCs w:val="18"/>
          <w:spacing w:val="-3"/>
          <w:w w:val="104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ovements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cuit-b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eaker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esolve</w:t>
      </w:r>
      <w:r>
        <w:rPr>
          <w:rFonts w:ascii="Arial" w:hAnsi="Arial" w:cs="Arial" w:eastAsia="Arial"/>
          <w:sz w:val="18"/>
          <w:szCs w:val="18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local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State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oad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agency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stando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fs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funding.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short,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einstat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ogram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excel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lent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means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gaining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‘quick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wins’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7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w w:val="83"/>
          <w:position w:val="-1"/>
        </w:rPr>
        <w:t>Recommend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83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9"/>
          <w:position w:val="-1"/>
        </w:rPr>
        <w:t>tions: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545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8"/>
          <w:position w:val="-1"/>
        </w:rPr>
        <w:t>mo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8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8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0000"/>
          <w:spacing w:val="-21"/>
          <w:w w:val="88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8"/>
          <w:position w:val="-1"/>
        </w:rPr>
        <w:t>st</w:t>
      </w:r>
      <w:r>
        <w:rPr>
          <w:rFonts w:ascii="Arial" w:hAnsi="Arial" w:cs="Arial" w:eastAsia="Arial"/>
          <w:sz w:val="48"/>
          <w:szCs w:val="48"/>
          <w:color w:val="FF0000"/>
          <w:spacing w:val="-1"/>
          <w:w w:val="88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88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88"/>
          <w:position w:val="-1"/>
        </w:rPr>
        <w:t>tegic</w:t>
      </w:r>
      <w:r>
        <w:rPr>
          <w:rFonts w:ascii="Arial" w:hAnsi="Arial" w:cs="Arial" w:eastAsia="Arial"/>
          <w:sz w:val="48"/>
          <w:szCs w:val="48"/>
          <w:color w:val="FF0000"/>
          <w:spacing w:val="54"/>
          <w:w w:val="88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actions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1560" w:bottom="160" w:left="600" w:right="460"/>
          <w:pgSz w:w="11920" w:h="16840"/>
        </w:sectPr>
      </w:pPr>
      <w:rPr/>
    </w:p>
    <w:p>
      <w:pPr>
        <w:spacing w:before="25" w:after="0" w:line="301" w:lineRule="auto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es,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inad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equacies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opportunit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ined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submission,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steps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Commonweal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government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consider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imal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gains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enshrined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Strategy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espect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agrifood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g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owt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h: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auto"/>
        <w:ind w:left="520" w:right="-51" w:firstLine="-377"/>
        <w:jc w:val="both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>1.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First,</w:t>
      </w:r>
      <w:r>
        <w:rPr>
          <w:rFonts w:ascii="Arial" w:hAnsi="Arial" w:cs="Arial" w:eastAsia="Arial"/>
          <w:sz w:val="18"/>
          <w:szCs w:val="18"/>
          <w:color w:val="00000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ident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ify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key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networks,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eakages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hat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exist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hem</w:t>
      </w:r>
      <w:r>
        <w:rPr>
          <w:rFonts w:ascii="Arial" w:hAnsi="Arial" w:cs="Arial" w:eastAsia="Arial"/>
          <w:sz w:val="18"/>
          <w:szCs w:val="18"/>
          <w:color w:val="000000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examine</w:t>
      </w:r>
      <w:r>
        <w:rPr>
          <w:rFonts w:ascii="Arial" w:hAnsi="Arial" w:cs="Arial" w:eastAsia="Arial"/>
          <w:sz w:val="18"/>
          <w:szCs w:val="18"/>
          <w:color w:val="000000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ter</w:t>
      </w:r>
      <w:r>
        <w:rPr>
          <w:rFonts w:ascii="Arial" w:hAnsi="Arial" w:cs="Arial" w:eastAsia="Arial"/>
          <w:sz w:val="18"/>
          <w:szCs w:val="18"/>
          <w:color w:val="000000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solut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ions</w:t>
      </w:r>
      <w:r>
        <w:rPr>
          <w:rFonts w:ascii="Arial" w:hAnsi="Arial" w:cs="Arial" w:eastAsia="Arial"/>
          <w:sz w:val="18"/>
          <w:szCs w:val="18"/>
          <w:color w:val="00000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hese</w:t>
      </w:r>
      <w:r>
        <w:rPr>
          <w:rFonts w:ascii="Arial" w:hAnsi="Arial" w:cs="Arial" w:eastAsia="Arial"/>
          <w:sz w:val="18"/>
          <w:szCs w:val="18"/>
          <w:color w:val="00000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tasks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at</w:t>
      </w:r>
      <w:r>
        <w:rPr>
          <w:rFonts w:ascii="Arial" w:hAnsi="Arial" w:cs="Arial" w:eastAsia="Arial"/>
          <w:sz w:val="18"/>
          <w:szCs w:val="18"/>
          <w:color w:val="000000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infrastructu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egulatory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level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2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ivestock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sector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eciated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itself,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government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agencies.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This</w:t>
      </w:r>
      <w:r>
        <w:rPr>
          <w:rFonts w:ascii="Arial" w:hAnsi="Arial" w:cs="Arial" w:eastAsia="Arial"/>
          <w:sz w:val="18"/>
          <w:szCs w:val="18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lack</w:t>
      </w:r>
      <w:r>
        <w:rPr>
          <w:rFonts w:ascii="Arial" w:hAnsi="Arial" w:cs="Arial" w:eastAsia="Arial"/>
          <w:sz w:val="18"/>
          <w:szCs w:val="18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transpa</w:t>
      </w:r>
      <w:r>
        <w:rPr>
          <w:rFonts w:ascii="Arial" w:hAnsi="Arial" w:cs="Arial" w:eastAsia="Arial"/>
          <w:sz w:val="18"/>
          <w:szCs w:val="18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ency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ivity-sapping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feed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lot,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saleya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ds,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meat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ocessing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export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chains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visual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esentat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ions: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network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oduct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ivity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eakages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jurisdict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made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transpa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heir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quant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ified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subsequent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high-value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3" w:after="0" w:line="301" w:lineRule="auto"/>
        <w:ind w:right="20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understood,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fort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turn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1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eliminat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eakage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placing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highest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6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vehicles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ofit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ted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networks.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clude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structuring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investments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plac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and/or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planning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corridor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otect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sites,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sites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deemed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obsolete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fu</w:t>
      </w:r>
      <w:r>
        <w:rPr>
          <w:rFonts w:ascii="Arial" w:hAnsi="Arial" w:cs="Arial" w:eastAsia="Arial"/>
          <w:sz w:val="18"/>
          <w:szCs w:val="18"/>
          <w:spacing w:val="-9"/>
          <w:w w:val="10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investment.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expected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major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ojects,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above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$100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value,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command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priority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oject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status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ia.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1" w:lineRule="auto"/>
        <w:ind w:right="2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oposing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outcomes,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would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Inquiry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iscussion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paper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‘Nat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Performance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Network’.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RMAC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conscious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sector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many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‘supply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chains’,</w:t>
      </w:r>
      <w:r>
        <w:rPr>
          <w:rFonts w:ascii="Arial" w:hAnsi="Arial" w:cs="Arial" w:eastAsia="Arial"/>
          <w:sz w:val="18"/>
          <w:szCs w:val="18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but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hopes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hat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contribut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help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guide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monweal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egulatory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eform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fort.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5154" w:space="399"/>
            <w:col w:w="5307"/>
          </w:cols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799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25" w:after="0" w:line="298" w:lineRule="auto"/>
        <w:ind w:left="520" w:right="5642" w:firstLine="-407"/>
        <w:jc w:val="left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>2.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CSIRO</w:t>
      </w:r>
      <w:r>
        <w:rPr>
          <w:rFonts w:ascii="Arial" w:hAnsi="Arial" w:cs="Arial" w:eastAsia="Arial"/>
          <w:sz w:val="18"/>
          <w:szCs w:val="18"/>
          <w:color w:val="000000"/>
          <w:spacing w:val="-18"/>
          <w:w w:val="92"/>
          <w:position w:val="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30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7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ransit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model</w:t>
      </w:r>
      <w:r>
        <w:rPr>
          <w:rFonts w:ascii="Arial" w:hAnsi="Arial" w:cs="Arial" w:eastAsia="Arial"/>
          <w:sz w:val="18"/>
          <w:szCs w:val="18"/>
          <w:color w:val="000000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can</w:t>
      </w:r>
      <w:r>
        <w:rPr>
          <w:rFonts w:ascii="Arial" w:hAnsi="Arial" w:cs="Arial" w:eastAsia="Arial"/>
          <w:sz w:val="18"/>
          <w:szCs w:val="18"/>
          <w:color w:val="00000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should</w:t>
      </w:r>
      <w:r>
        <w:rPr>
          <w:rFonts w:ascii="Arial" w:hAnsi="Arial" w:cs="Arial" w:eastAsia="Arial"/>
          <w:sz w:val="18"/>
          <w:szCs w:val="18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play</w:t>
      </w:r>
      <w:r>
        <w:rPr>
          <w:rFonts w:ascii="Arial" w:hAnsi="Arial" w:cs="Arial" w:eastAsia="Arial"/>
          <w:sz w:val="18"/>
          <w:szCs w:val="18"/>
          <w:color w:val="000000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ger</w:t>
      </w:r>
      <w:r>
        <w:rPr>
          <w:rFonts w:ascii="Arial" w:hAnsi="Arial" w:cs="Arial" w:eastAsia="Arial"/>
          <w:sz w:val="18"/>
          <w:szCs w:val="18"/>
          <w:color w:val="00000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  <w:position w:val="0"/>
        </w:rPr>
        <w:t>ole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00000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developing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bet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ter</w:t>
      </w:r>
      <w:r>
        <w:rPr>
          <w:rFonts w:ascii="Arial" w:hAnsi="Arial" w:cs="Arial" w:eastAsia="Arial"/>
          <w:sz w:val="18"/>
          <w:szCs w:val="18"/>
          <w:color w:val="00000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infrastructu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solut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ions</w:t>
      </w:r>
      <w:r>
        <w:rPr>
          <w:rFonts w:ascii="Arial" w:hAnsi="Arial" w:cs="Arial" w:eastAsia="Arial"/>
          <w:sz w:val="18"/>
          <w:szCs w:val="18"/>
          <w:color w:val="00000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supply</w:t>
      </w:r>
    </w:p>
    <w:p>
      <w:pPr>
        <w:spacing w:before="4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support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hese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object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ives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301" w:lineRule="auto"/>
        <w:ind w:left="120" w:right="56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CSIRO</w:t>
      </w:r>
      <w:r>
        <w:rPr>
          <w:rFonts w:ascii="Arial" w:hAnsi="Arial" w:cs="Arial" w:eastAsia="Arial"/>
          <w:sz w:val="18"/>
          <w:szCs w:val="18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ransit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buil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assistance</w:t>
      </w:r>
      <w:r>
        <w:rPr>
          <w:rFonts w:ascii="Arial" w:hAnsi="Arial" w:cs="Arial" w:eastAsia="Arial"/>
          <w:sz w:val="18"/>
          <w:szCs w:val="18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Industr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tool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mapping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flows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build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ing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crit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bot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smal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‘quick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wins’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strategic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ojects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match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highest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oduct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ivity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upgraded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eight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outes.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TRANSIT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should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expanded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become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integral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depart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mental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assessment</w:t>
      </w:r>
      <w:r>
        <w:rPr>
          <w:rFonts w:ascii="Arial" w:hAnsi="Arial" w:cs="Arial" w:eastAsia="Arial"/>
          <w:sz w:val="18"/>
          <w:szCs w:val="18"/>
          <w:spacing w:val="2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supply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chain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investment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planning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40" w:lineRule="auto"/>
        <w:ind w:left="120" w:right="850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4"/>
        </w:rPr>
        <w:t>business</w:t>
      </w:r>
      <w:r>
        <w:rPr>
          <w:rFonts w:ascii="Arial" w:hAnsi="Arial" w:cs="Arial" w:eastAsia="Arial"/>
          <w:sz w:val="18"/>
          <w:szCs w:val="18"/>
          <w:spacing w:val="1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case</w:t>
      </w:r>
      <w:r>
        <w:rPr>
          <w:rFonts w:ascii="Arial" w:hAnsi="Arial" w:cs="Arial" w:eastAsia="Arial"/>
          <w:sz w:val="18"/>
          <w:szCs w:val="18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assessments.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300" w:lineRule="auto"/>
        <w:ind w:left="520" w:right="5642" w:firstLine="-400"/>
        <w:jc w:val="both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Match</w:t>
      </w:r>
      <w:r>
        <w:rPr>
          <w:rFonts w:ascii="Arial" w:hAnsi="Arial" w:cs="Arial" w:eastAsia="Arial"/>
          <w:sz w:val="18"/>
          <w:szCs w:val="18"/>
          <w:color w:val="000000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highest</w:t>
      </w:r>
      <w:r>
        <w:rPr>
          <w:rFonts w:ascii="Arial" w:hAnsi="Arial" w:cs="Arial" w:eastAsia="Arial"/>
          <w:sz w:val="18"/>
          <w:szCs w:val="18"/>
          <w:color w:val="000000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oduct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ivity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safety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eight</w:t>
      </w:r>
      <w:r>
        <w:rPr>
          <w:rFonts w:ascii="Arial" w:hAnsi="Arial" w:cs="Arial" w:eastAsia="Arial"/>
          <w:sz w:val="18"/>
          <w:szCs w:val="18"/>
          <w:color w:val="000000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1"/>
        </w:rPr>
        <w:t>vehicles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11"/>
          <w:position w:val="1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11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upgraded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key</w:t>
      </w:r>
      <w:r>
        <w:rPr>
          <w:rFonts w:ascii="Arial" w:hAnsi="Arial" w:cs="Arial" w:eastAsia="Arial"/>
          <w:sz w:val="18"/>
          <w:szCs w:val="18"/>
          <w:color w:val="000000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networks</w:t>
      </w:r>
      <w:r>
        <w:rPr>
          <w:rFonts w:ascii="Arial" w:hAnsi="Arial" w:cs="Arial" w:eastAsia="Arial"/>
          <w:sz w:val="18"/>
          <w:szCs w:val="18"/>
          <w:color w:val="000000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without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network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eakages:</w:t>
      </w:r>
      <w:r>
        <w:rPr>
          <w:rFonts w:ascii="Arial" w:hAnsi="Arial" w:cs="Arial" w:eastAsia="Arial"/>
          <w:sz w:val="18"/>
          <w:szCs w:val="18"/>
          <w:color w:val="000000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oad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eight,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  <w:position w:val="0"/>
        </w:rPr>
        <w:t>such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eakages</w:t>
      </w:r>
      <w:r>
        <w:rPr>
          <w:rFonts w:ascii="Arial" w:hAnsi="Arial" w:cs="Arial" w:eastAsia="Arial"/>
          <w:sz w:val="18"/>
          <w:szCs w:val="18"/>
          <w:color w:val="00000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should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viewed</w:t>
      </w:r>
      <w:r>
        <w:rPr>
          <w:rFonts w:ascii="Arial" w:hAnsi="Arial" w:cs="Arial" w:eastAsia="Arial"/>
          <w:sz w:val="18"/>
          <w:szCs w:val="18"/>
          <w:color w:val="00000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same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way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4"/>
          <w:position w:val="0"/>
        </w:rPr>
        <w:t>damaging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‘b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eak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4"/>
          <w:position w:val="0"/>
        </w:rPr>
        <w:t>gauge’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rail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ine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3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ficiencies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6"/>
          <w:position w:val="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1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esolved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acco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ingly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whe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ever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possible.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8"/>
          <w:szCs w:val="18"/>
          <w:color w:val="000000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Infrastructu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investment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packages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backed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by</w:t>
      </w:r>
      <w:r>
        <w:rPr>
          <w:rFonts w:ascii="Arial" w:hAnsi="Arial" w:cs="Arial" w:eastAsia="Arial"/>
          <w:sz w:val="18"/>
          <w:szCs w:val="18"/>
          <w:color w:val="000000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facil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itat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ing</w:t>
      </w:r>
      <w:r>
        <w:rPr>
          <w:rFonts w:ascii="Arial" w:hAnsi="Arial" w:cs="Arial" w:eastAsia="Arial"/>
          <w:sz w:val="18"/>
          <w:szCs w:val="18"/>
          <w:color w:val="000000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egulatory</w:t>
      </w:r>
      <w:r>
        <w:rPr>
          <w:rFonts w:ascii="Arial" w:hAnsi="Arial" w:cs="Arial" w:eastAsia="Arial"/>
          <w:sz w:val="18"/>
          <w:szCs w:val="18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rangements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should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developed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encourage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act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ion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3"/>
          <w:position w:val="0"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hese</w:t>
      </w:r>
      <w:r>
        <w:rPr>
          <w:rFonts w:ascii="Arial" w:hAnsi="Arial" w:cs="Arial" w:eastAsia="Arial"/>
          <w:sz w:val="18"/>
          <w:szCs w:val="18"/>
          <w:color w:val="000000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upgrades:</w:t>
      </w:r>
      <w:r>
        <w:rPr>
          <w:rFonts w:ascii="Arial" w:hAnsi="Arial" w:cs="Arial" w:eastAsia="Arial"/>
          <w:sz w:val="18"/>
          <w:szCs w:val="18"/>
          <w:color w:val="000000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without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complementary</w:t>
      </w:r>
      <w:r>
        <w:rPr>
          <w:rFonts w:ascii="Arial" w:hAnsi="Arial" w:cs="Arial" w:eastAsia="Arial"/>
          <w:sz w:val="18"/>
          <w:szCs w:val="18"/>
          <w:color w:val="000000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deal</w:t>
      </w:r>
      <w:r>
        <w:rPr>
          <w:rFonts w:ascii="Arial" w:hAnsi="Arial" w:cs="Arial" w:eastAsia="Arial"/>
          <w:sz w:val="18"/>
          <w:szCs w:val="18"/>
          <w:color w:val="00000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structu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18"/>
          <w:szCs w:val="18"/>
          <w:color w:val="00000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investment,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ident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ifying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oblems</w:t>
      </w:r>
      <w:r>
        <w:rPr>
          <w:rFonts w:ascii="Arial" w:hAnsi="Arial" w:cs="Arial" w:eastAsia="Arial"/>
          <w:sz w:val="18"/>
          <w:szCs w:val="18"/>
          <w:color w:val="000000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emains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00000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demic</w:t>
      </w:r>
      <w:r>
        <w:rPr>
          <w:rFonts w:ascii="Arial" w:hAnsi="Arial" w:cs="Arial" w:eastAsia="Arial"/>
          <w:sz w:val="18"/>
          <w:szCs w:val="18"/>
          <w:color w:val="00000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exe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cise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which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does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not</w:t>
      </w:r>
      <w:r>
        <w:rPr>
          <w:rFonts w:ascii="Arial" w:hAnsi="Arial" w:cs="Arial" w:eastAsia="Arial"/>
          <w:sz w:val="18"/>
          <w:szCs w:val="18"/>
          <w:color w:val="00000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drive</w:t>
      </w:r>
      <w:r>
        <w:rPr>
          <w:rFonts w:ascii="Arial" w:hAnsi="Arial" w:cs="Arial" w:eastAsia="Arial"/>
          <w:sz w:val="18"/>
          <w:szCs w:val="18"/>
          <w:color w:val="00000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economic</w:t>
      </w:r>
      <w:r>
        <w:rPr>
          <w:rFonts w:ascii="Arial" w:hAnsi="Arial" w:cs="Arial" w:eastAsia="Arial"/>
          <w:sz w:val="18"/>
          <w:szCs w:val="18"/>
          <w:color w:val="000000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owt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meat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sector</w:t>
      </w:r>
    </w:p>
    <w:p>
      <w:pPr>
        <w:jc w:val="both"/>
        <w:spacing w:after="0"/>
        <w:sectPr>
          <w:type w:val="continuous"/>
          <w:pgSz w:w="11920" w:h="16840"/>
          <w:pgMar w:top="1560" w:bottom="0" w:left="600" w:right="4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40" w:lineRule="exact"/>
        <w:ind w:left="36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82"/>
          <w:position w:val="-1"/>
        </w:rPr>
        <w:t>Endnotes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560" w:bottom="300" w:left="600" w:right="460"/>
          <w:pgSz w:w="11920" w:h="16840"/>
        </w:sectPr>
      </w:pPr>
      <w:rPr/>
    </w:p>
    <w:p>
      <w:pPr>
        <w:spacing w:before="23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798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4.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5.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6.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7.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8.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9.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10.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11.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12.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13.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0000"/>
          <w:spacing w:val="0"/>
          <w:w w:val="100"/>
        </w:rPr>
        <w:t>14.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3" w:after="0" w:line="602" w:lineRule="auto"/>
        <w:ind w:right="199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hyperlink r:id="rId54">
        <w:r>
          <w:rPr>
            <w:rFonts w:ascii="Times New Roman" w:hAnsi="Times New Roman" w:cs="Times New Roman" w:eastAsia="Times New Roman"/>
            <w:sz w:val="18"/>
            <w:szCs w:val="18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.primemovermag.com.au/featu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1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9"/>
          </w:rPr>
          <w:t>ed/art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icle/can-t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3"/>
          </w:rPr>
          <w:t>he-a-double-change-t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he-trucking-industry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ht</w:t>
      </w:r>
      <w:hyperlink r:id="rId55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tps://ww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.onl</w:t>
      </w:r>
      <w:hyperlink r:id="rId56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inepubl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icat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9"/>
          </w:rPr>
          <w:t>ions.aust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09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oads.com.au/items/AP-R465-14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 </w:t>
        </w:r>
      </w:hyperlink>
      <w:hyperlink r:id="rId57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.pc.go</w:t>
        </w:r>
        <w:r>
          <w:rPr>
            <w:rFonts w:ascii="Times New Roman" w:hAnsi="Times New Roman" w:cs="Times New Roman" w:eastAsia="Times New Roman"/>
            <w:sz w:val="18"/>
            <w:szCs w:val="18"/>
            <w:spacing w:val="-13"/>
            <w:w w:val="111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.au/inquiries/completed/f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eight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11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14"/>
        </w:rPr>
        <w:t>ht</w:t>
      </w:r>
      <w:hyperlink r:id="rId58">
        <w:r>
          <w:rPr>
            <w:rFonts w:ascii="Times New Roman" w:hAnsi="Times New Roman" w:cs="Times New Roman" w:eastAsia="Times New Roman"/>
            <w:sz w:val="18"/>
            <w:szCs w:val="18"/>
            <w:w w:val="107"/>
          </w:rPr>
          <w:t>tps://ww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.mla.com.au/globalassets/mla-corporate/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r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esea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6"/>
        </w:rPr>
        <w:t>r</w:t>
      </w:r>
      <w:hyperlink r:id="rId59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ch-and-development/documents/industry-issues/e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f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6"/>
          </w:rPr>
          <w:t>fect_of_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5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ternate_</w:t>
      </w:r>
      <w:r>
        <w:rPr>
          <w:rFonts w:ascii="Times New Roman" w:hAnsi="Times New Roman" w:cs="Times New Roman" w:eastAsia="Times New Roman"/>
          <w:sz w:val="18"/>
          <w:szCs w:val="18"/>
          <w:spacing w:val="4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heavy_vehicle_cha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ges_on_austral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ias_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ed-meat_industries.pd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right="71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0">
        <w:r>
          <w:rPr>
            <w:rFonts w:ascii="Times New Roman" w:hAnsi="Times New Roman" w:cs="Times New Roman" w:eastAsia="Times New Roman"/>
            <w:sz w:val="18"/>
            <w:szCs w:val="18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w w:val="111"/>
          </w:rPr>
          <w:t>tp://austwiderural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1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6"/>
          </w:rPr>
          <w:t>oadsg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oup.com/wo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6"/>
          </w:rPr>
          <w:t>dp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ess_2_9_2/_key_not_found_/wo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07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6"/>
          </w:rPr>
          <w:t>dp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5"/>
          </w:rPr>
          <w:t>ess_2_9_2wo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05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6"/>
          </w:rPr>
          <w:t>dp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5"/>
          </w:rPr>
          <w:t>ess/wp-content/up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5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loads/2011/12/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Reduced-Size_AARG-Paper_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5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ort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h-Feeding.pd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02" w:lineRule="auto"/>
        <w:ind w:right="40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14"/>
        </w:rPr>
        <w:t>ht</w:t>
      </w:r>
      <w:hyperlink r:id="rId61">
        <w:r>
          <w:rPr>
            <w:rFonts w:ascii="Times New Roman" w:hAnsi="Times New Roman" w:cs="Times New Roman" w:eastAsia="Times New Roman"/>
            <w:sz w:val="18"/>
            <w:szCs w:val="18"/>
            <w:w w:val="107"/>
          </w:rPr>
          <w:t>tps://ww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9"/>
          </w:rPr>
          <w:t>.accc.go</w:t>
        </w:r>
        <w:r>
          <w:rPr>
            <w:rFonts w:ascii="Times New Roman" w:hAnsi="Times New Roman" w:cs="Times New Roman" w:eastAsia="Times New Roman"/>
            <w:sz w:val="18"/>
            <w:szCs w:val="18"/>
            <w:spacing w:val="-13"/>
            <w:w w:val="109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3"/>
          </w:rPr>
          <w:t>.au/speech/ports-what-measu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3"/>
          </w:rPr>
          <w:t>r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e-of-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hyperlink r:id="rId62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5"/>
          </w:rPr>
          <w:t>egulat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ion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ht</w:t>
      </w:r>
      <w:hyperlink r:id="rId63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tps://ww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.cbfca.com.au/documents/C</w:t>
        </w:r>
        <w:r>
          <w:rPr>
            <w:rFonts w:ascii="Times New Roman" w:hAnsi="Times New Roman" w:cs="Times New Roman" w:eastAsia="Times New Roman"/>
            <w:sz w:val="18"/>
            <w:szCs w:val="18"/>
            <w:spacing w:val="-12"/>
            <w:w w:val="111"/>
          </w:rPr>
          <w:t>T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AA_Not</w:t>
      </w:r>
      <w:hyperlink r:id="rId64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4"/>
          </w:rPr>
          <w:t>ice_to_Al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86"/>
          </w:rPr>
          <w:t>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iance.pd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88"/>
          </w:rPr>
          <w:t>f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88"/>
          </w:rPr>
          <w:t> </w:t>
        </w:r>
      </w:hyperlink>
      <w:hyperlink r:id="rId65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.acta.o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26"/>
          </w:rPr>
          <w:t>g/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26"/>
          </w:rPr>
          <w:t> </w:t>
        </w:r>
      </w:hyperlink>
      <w:hyperlink r:id="rId66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tp://infrastructu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eaustral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ia.go</w:t>
        </w:r>
        <w:r>
          <w:rPr>
            <w:rFonts w:ascii="Times New Roman" w:hAnsi="Times New Roman" w:cs="Times New Roman" w:eastAsia="Times New Roman"/>
            <w:sz w:val="18"/>
            <w:szCs w:val="18"/>
            <w:spacing w:val="-13"/>
            <w:w w:val="108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.au/p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4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9"/>
          </w:rPr>
          <w:t>ojects/infrastructu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09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5"/>
          </w:rPr>
          <w:t>e-priority-l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ist.aspx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11" w:after="0" w:line="602" w:lineRule="auto"/>
        <w:ind w:right="70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7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1"/>
            <w:w w:val="111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.stateg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1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owt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h.tas.go</w:t>
        </w:r>
        <w:r>
          <w:rPr>
            <w:rFonts w:ascii="Times New Roman" w:hAnsi="Times New Roman" w:cs="Times New Roman" w:eastAsia="Times New Roman"/>
            <w:sz w:val="18"/>
            <w:szCs w:val="18"/>
            <w:spacing w:val="-14"/>
            <w:w w:val="111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.au/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u w:val="single" w:color="0000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1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data/assets/pd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f_file/0006/88557/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asmanian_F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eight_Infrastructu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e_Systems.pd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</w:rPr>
        <w:t> </w:t>
      </w:r>
      <w:hyperlink r:id="rId68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.pc.go</w:t>
        </w:r>
        <w:r>
          <w:rPr>
            <w:rFonts w:ascii="Times New Roman" w:hAnsi="Times New Roman" w:cs="Times New Roman" w:eastAsia="Times New Roman"/>
            <w:sz w:val="18"/>
            <w:szCs w:val="18"/>
            <w:spacing w:val="-13"/>
            <w:w w:val="111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2"/>
          </w:rPr>
          <w:t>.au/inquiries/completed/tasmanian-shipping/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112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3"/>
          </w:rPr>
          <w:t>eport/tasmanian-shipping.pd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88"/>
          </w:rPr>
          <w:t>f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88"/>
          </w:rPr>
          <w:t> </w:t>
        </w:r>
      </w:hyperlink>
      <w:hyperlink r:id="rId69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97"/>
          </w:rPr>
          <w:t>.f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97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5"/>
          </w:rPr>
          <w:t>emant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leports.com.au/Planning/Pages/Kwinana-Qua</w:t>
        </w:r>
        <w:r>
          <w:rPr>
            <w:rFonts w:ascii="Times New Roman" w:hAnsi="Times New Roman" w:cs="Times New Roman" w:eastAsia="Times New Roman"/>
            <w:sz w:val="18"/>
            <w:szCs w:val="18"/>
            <w:spacing w:val="-17"/>
            <w:w w:val="110"/>
          </w:rPr>
          <w:t>y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.aspx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11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0">
        <w:r>
          <w:rPr>
            <w:rFonts w:ascii="Times New Roman" w:hAnsi="Times New Roman" w:cs="Times New Roman" w:eastAsia="Times New Roman"/>
            <w:sz w:val="18"/>
            <w:szCs w:val="18"/>
            <w:w w:val="114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w w:val="107"/>
          </w:rPr>
          <w:t>tp://ww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97"/>
          </w:rPr>
          <w:t>.f</w:t>
        </w:r>
        <w:r>
          <w:rPr>
            <w:rFonts w:ascii="Times New Roman" w:hAnsi="Times New Roman" w:cs="Times New Roman" w:eastAsia="Times New Roman"/>
            <w:sz w:val="18"/>
            <w:szCs w:val="18"/>
            <w:spacing w:val="-3"/>
            <w:w w:val="97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5"/>
          </w:rPr>
          <w:t>emant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1"/>
          </w:rPr>
          <w:t>leports.com.au/News/Publ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icat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7"/>
          </w:rPr>
          <w:t>ions/AnnualReport/Reports2014/2014%20Annual%20Report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%20-%20Ful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l%20Report.pd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14"/>
        </w:rPr>
        <w:t>ht</w:t>
      </w:r>
      <w:hyperlink r:id="rId71">
        <w:r>
          <w:rPr>
            <w:rFonts w:ascii="Times New Roman" w:hAnsi="Times New Roman" w:cs="Times New Roman" w:eastAsia="Times New Roman"/>
            <w:sz w:val="18"/>
            <w:szCs w:val="18"/>
            <w:w w:val="107"/>
          </w:rPr>
          <w:t>tps://ww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7"/>
          </w:rPr>
          <w:t>w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.nswports.com.au/ports-and-facil</w:t>
        </w:r>
      </w:hyperlink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it</w:t>
      </w:r>
      <w:hyperlink r:id="rId72"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8"/>
          </w:rPr>
          <w:t>ies/cooks-rive</w:t>
        </w:r>
        <w:r>
          <w:rPr>
            <w:rFonts w:ascii="Times New Roman" w:hAnsi="Times New Roman" w:cs="Times New Roman" w:eastAsia="Times New Roman"/>
            <w:sz w:val="18"/>
            <w:szCs w:val="18"/>
            <w:spacing w:val="-10"/>
            <w:w w:val="108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10"/>
          </w:rPr>
          <w:t>-intermodal-terminal/</w:t>
        </w:r>
        <w:r>
          <w:rPr>
            <w:rFonts w:ascii="Times New Roman" w:hAnsi="Times New Roman" w:cs="Times New Roman" w:eastAsia="Times New Roman"/>
            <w:sz w:val="18"/>
            <w:szCs w:val="18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1920" w:h="16840"/>
          <w:pgMar w:top="1560" w:bottom="0" w:left="600" w:right="460"/>
          <w:cols w:num="2" w:equalWidth="0">
            <w:col w:w="371" w:space="429"/>
            <w:col w:w="100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8pt;margin-top:.000015pt;width:.1pt;height:195.473pt;mso-position-horizontal-relative:page;mso-position-vertical-relative:page;z-index:-3797" coordorigin="760,0" coordsize="2,3909">
            <v:shape style="position:absolute;left:760;top:0;width:2;height:3909" coordorigin="760,0" coordsize="0,3909" path="m760,4160l760,250e" filled="f" stroked="t" strokeweight="4pt" strokecolor="#FF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402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Ackn</w:t>
      </w:r>
      <w:r>
        <w:rPr>
          <w:rFonts w:ascii="Arial" w:hAnsi="Arial" w:cs="Arial" w:eastAsia="Arial"/>
          <w:sz w:val="48"/>
          <w:szCs w:val="48"/>
          <w:color w:val="FF0000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position w:val="-1"/>
        </w:rPr>
        <w:t>wledgements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5" w:lineRule="auto"/>
        <w:ind w:left="160" w:right="21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This</w:t>
      </w:r>
      <w:r>
        <w:rPr>
          <w:rFonts w:ascii="Arial" w:hAnsi="Arial" w:cs="Arial" w:eastAsia="Arial"/>
          <w:sz w:val="22"/>
          <w:szCs w:val="22"/>
          <w:spacing w:val="4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Submission</w:t>
      </w:r>
      <w:r>
        <w:rPr>
          <w:rFonts w:ascii="Arial" w:hAnsi="Arial" w:cs="Arial" w:eastAsia="Arial"/>
          <w:sz w:val="22"/>
          <w:szCs w:val="22"/>
          <w:spacing w:val="21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2"/>
          <w:szCs w:val="22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ovided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2"/>
          <w:szCs w:val="2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RMAC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2"/>
          <w:szCs w:val="22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2"/>
          <w:szCs w:val="22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support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meat</w:t>
      </w:r>
      <w:r>
        <w:rPr>
          <w:rFonts w:ascii="Arial" w:hAnsi="Arial" w:cs="Arial" w:eastAsia="Arial"/>
          <w:sz w:val="22"/>
          <w:szCs w:val="22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members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their</w:t>
      </w:r>
      <w:r>
        <w:rPr>
          <w:rFonts w:ascii="Arial" w:hAnsi="Arial" w:cs="Arial" w:eastAsia="Arial"/>
          <w:sz w:val="22"/>
          <w:szCs w:val="22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member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networks: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24.637001pt;margin-top:2.331pt;width:47.976047pt;height:54.945pt;mso-position-horizontal-relative:page;mso-position-vertical-relative:paragraph;z-index:-3796" type="#_x0000_t75">
            <v:imagedata r:id="rId74" o:title=""/>
          </v:shape>
        </w:pict>
      </w:r>
      <w:r>
        <w:rPr/>
        <w:pict>
          <v:shape style="position:absolute;margin-left:196.823563pt;margin-top:2.27916pt;width:95.078574pt;height:28.71pt;mso-position-horizontal-relative:page;mso-position-vertical-relative:paragraph;z-index:-3795" type="#_x0000_t75">
            <v:imagedata r:id="rId75" o:title=""/>
          </v:shape>
        </w:pict>
      </w:r>
      <w:r>
        <w:rPr/>
        <w:pict>
          <v:shape style="position:absolute;margin-left:310.638pt;margin-top:2.083pt;width:91.058771pt;height:33.660pt;mso-position-horizontal-relative:page;mso-position-vertical-relative:paragraph;z-index:-3794" type="#_x0000_t75">
            <v:imagedata r:id="rId76" o:title=""/>
          </v:shape>
        </w:pict>
      </w:r>
      <w:r>
        <w:rPr/>
        <w:pict>
          <v:shape style="width:68.460636pt;height:46.53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This</w:t>
      </w:r>
      <w:r>
        <w:rPr>
          <w:rFonts w:ascii="Arial" w:hAnsi="Arial" w:cs="Arial" w:eastAsia="Arial"/>
          <w:sz w:val="22"/>
          <w:szCs w:val="22"/>
          <w:spacing w:val="4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Submission</w:t>
      </w:r>
      <w:r>
        <w:rPr>
          <w:rFonts w:ascii="Arial" w:hAnsi="Arial" w:cs="Arial" w:eastAsia="Arial"/>
          <w:sz w:val="22"/>
          <w:szCs w:val="22"/>
          <w:spacing w:val="21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was</w:t>
      </w:r>
      <w:r>
        <w:rPr>
          <w:rFonts w:ascii="Arial" w:hAnsi="Arial" w:cs="Arial" w:eastAsia="Arial"/>
          <w:sz w:val="22"/>
          <w:szCs w:val="2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developed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2"/>
          <w:szCs w:val="22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policy</w:t>
      </w:r>
      <w:r>
        <w:rPr>
          <w:rFonts w:ascii="Arial" w:hAnsi="Arial" w:cs="Arial" w:eastAsia="Arial"/>
          <w:sz w:val="22"/>
          <w:szCs w:val="22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9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  <w:b/>
          <w:bCs/>
        </w:rPr>
        <w:t>esea</w:t>
      </w:r>
      <w:r>
        <w:rPr>
          <w:rFonts w:ascii="Arial" w:hAnsi="Arial" w:cs="Arial" w:eastAsia="Arial"/>
          <w:sz w:val="22"/>
          <w:szCs w:val="22"/>
          <w:spacing w:val="-4"/>
          <w:w w:val="9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  <w:b/>
          <w:bCs/>
        </w:rPr>
        <w:t>ch</w:t>
      </w:r>
      <w:r>
        <w:rPr>
          <w:rFonts w:ascii="Arial" w:hAnsi="Arial" w:cs="Arial" w:eastAsia="Arial"/>
          <w:sz w:val="22"/>
          <w:szCs w:val="22"/>
          <w:spacing w:val="23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b/>
          <w:bCs/>
        </w:rPr>
        <w:t>assistance</w:t>
      </w:r>
      <w:r>
        <w:rPr>
          <w:rFonts w:ascii="Arial" w:hAnsi="Arial" w:cs="Arial" w:eastAsia="Arial"/>
          <w:sz w:val="22"/>
          <w:szCs w:val="22"/>
          <w:spacing w:val="-4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68.091614pt;margin-top:3.004pt;width:79.95047pt;height:23.115pt;mso-position-horizontal-relative:page;mso-position-vertical-relative:paragraph;z-index:-3793" type="#_x0000_t75">
            <v:imagedata r:id="rId78" o:title=""/>
          </v:shape>
        </w:pict>
      </w:r>
      <w:r>
        <w:rPr/>
        <w:pict>
          <v:shape style="width:110.549991pt;height:63.315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b/>
          <w:bCs/>
        </w:rPr>
        <w:t>technical</w:t>
      </w:r>
      <w:r>
        <w:rPr>
          <w:rFonts w:ascii="Arial" w:hAnsi="Arial" w:cs="Arial" w:eastAsia="Arial"/>
          <w:sz w:val="22"/>
          <w:szCs w:val="22"/>
          <w:spacing w:val="7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advice</w:t>
      </w:r>
      <w:r>
        <w:rPr>
          <w:rFonts w:ascii="Arial" w:hAnsi="Arial" w:cs="Arial" w:eastAsia="Arial"/>
          <w:sz w:val="22"/>
          <w:szCs w:val="22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om: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5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Juturna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Infrastructu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P/L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6.411383pt;height:86.9325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Cent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icy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Stud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ies,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ictoria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University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footer="120" w:header="0" w:top="1560" w:bottom="300" w:left="560" w:right="460"/>
          <w:footerReference w:type="default" r:id="rId7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0" w:header="0" w:top="1560" w:bottom="280" w:left="660" w:right="800"/>
          <w:footerReference w:type="default" r:id="rId8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595.276001pt;height:755.751709pt;mso-position-horizontal-relative:page;mso-position-vertical-relative:page;z-index:-3792" coordorigin="0,0" coordsize="11906,15115">
            <v:shape style="position:absolute;left:0;top:0;width:11906;height:15115" type="#_x0000_t75">
              <v:imagedata r:id="rId82" o:title=""/>
            </v:shape>
            <v:group style="position:absolute;left:11866;top:6541;width:2;height:634" coordorigin="11866,6541" coordsize="2,634">
              <v:shape style="position:absolute;left:11866;top:6541;width:2;height:634" coordorigin="11866,6541" coordsize="0,634" path="m11866,7175l11866,6541e" filled="f" stroked="t" strokeweight="1.980952pt" strokecolor="#B3B3B3">
                <v:path arrowok="t"/>
              </v:shape>
            </v:group>
            <v:group style="position:absolute;left:11866;top:14350;width:2;height:674" coordorigin="11866,14350" coordsize="2,674">
              <v:shape style="position:absolute;left:11866;top:14350;width:2;height:674" coordorigin="11866,14350" coordsize="0,674" path="m11866,15024l11866,14350e" filled="f" stroked="t" strokeweight="1.485714pt" strokecolor="#7C776B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8" w:lineRule="exact"/>
        <w:ind w:left="103" w:right="-6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02.304703pt;margin-top:3.305102pt;width:.1pt;height:57.975946pt;mso-position-horizontal-relative:page;mso-position-vertical-relative:paragraph;z-index:-3791" coordorigin="4046,66" coordsize="2,1160">
            <v:shape style="position:absolute;left:4046;top:66;width:2;height:1160" coordorigin="4046,66" coordsize="0,1160" path="m4046,1226l4046,66e" filled="f" stroked="t" strokeweight="1.485714pt" strokecolor="#604F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color w:val="6E5E59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Mea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E5E59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Adv</w:t>
      </w:r>
      <w:r>
        <w:rPr>
          <w:rFonts w:ascii="Arial" w:hAnsi="Arial" w:cs="Arial" w:eastAsia="Arial"/>
          <w:sz w:val="20"/>
          <w:szCs w:val="20"/>
          <w:color w:val="6E5E59"/>
          <w:spacing w:val="-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100"/>
        </w:rPr>
        <w:t>sory</w:t>
      </w:r>
      <w:r>
        <w:rPr>
          <w:rFonts w:ascii="Arial" w:hAnsi="Arial" w:cs="Arial" w:eastAsia="Arial"/>
          <w:sz w:val="20"/>
          <w:szCs w:val="20"/>
          <w:color w:val="827972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827972"/>
          <w:spacing w:val="-2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16"/>
        </w:rPr>
        <w:t>u</w:t>
      </w:r>
      <w:r>
        <w:rPr>
          <w:rFonts w:ascii="Arial" w:hAnsi="Arial" w:cs="Arial" w:eastAsia="Arial"/>
          <w:sz w:val="20"/>
          <w:szCs w:val="20"/>
          <w:color w:val="6E5E59"/>
          <w:spacing w:val="-17"/>
          <w:w w:val="116"/>
        </w:rPr>
        <w:t>n</w:t>
      </w:r>
      <w:r>
        <w:rPr>
          <w:rFonts w:ascii="Arial" w:hAnsi="Arial" w:cs="Arial" w:eastAsia="Arial"/>
          <w:sz w:val="20"/>
          <w:szCs w:val="20"/>
          <w:color w:val="827972"/>
          <w:spacing w:val="5"/>
          <w:w w:val="99"/>
        </w:rPr>
        <w:t>c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13"/>
        </w:rPr>
        <w:t>il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color w:val="6E5E59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-5"/>
          <w:w w:val="95"/>
        </w:rPr>
        <w:t>3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39"/>
        </w:rPr>
        <w:t>,</w:t>
      </w:r>
      <w:r>
        <w:rPr>
          <w:rFonts w:ascii="Arial" w:hAnsi="Arial" w:cs="Arial" w:eastAsia="Arial"/>
          <w:sz w:val="20"/>
          <w:szCs w:val="20"/>
          <w:color w:val="6E5E59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color w:val="6E5E59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827972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E5E59"/>
          <w:spacing w:val="-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100"/>
        </w:rPr>
        <w:t>sbane</w:t>
      </w:r>
      <w:r>
        <w:rPr>
          <w:rFonts w:ascii="Arial" w:hAnsi="Arial" w:cs="Arial" w:eastAsia="Arial"/>
          <w:sz w:val="20"/>
          <w:szCs w:val="20"/>
          <w:color w:val="827972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8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E5E59"/>
          <w:spacing w:val="-10"/>
          <w:w w:val="104"/>
        </w:rPr>
        <w:t>v</w:t>
      </w:r>
      <w:r>
        <w:rPr>
          <w:rFonts w:ascii="Arial" w:hAnsi="Arial" w:cs="Arial" w:eastAsia="Arial"/>
          <w:sz w:val="20"/>
          <w:szCs w:val="20"/>
          <w:color w:val="827972"/>
          <w:spacing w:val="7"/>
          <w:w w:val="104"/>
        </w:rPr>
        <w:t>e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6E5E59"/>
          <w:spacing w:val="-7"/>
          <w:w w:val="112"/>
        </w:rPr>
        <w:t>u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Barton</w:t>
      </w:r>
      <w:r>
        <w:rPr>
          <w:rFonts w:ascii="Arial" w:hAnsi="Arial" w:cs="Arial" w:eastAsia="Arial"/>
          <w:sz w:val="20"/>
          <w:szCs w:val="20"/>
          <w:color w:val="6E5E59"/>
          <w:spacing w:val="1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6E5E59"/>
          <w:spacing w:val="-12"/>
          <w:w w:val="74"/>
          <w:i/>
        </w:rPr>
        <w:t>A</w:t>
      </w:r>
      <w:r>
        <w:rPr>
          <w:rFonts w:ascii="Arial" w:hAnsi="Arial" w:cs="Arial" w:eastAsia="Arial"/>
          <w:sz w:val="25"/>
          <w:szCs w:val="25"/>
          <w:color w:val="827972"/>
          <w:spacing w:val="0"/>
          <w:w w:val="189"/>
          <w:i/>
        </w:rPr>
        <w:t>a</w:t>
      </w:r>
      <w:r>
        <w:rPr>
          <w:rFonts w:ascii="Arial" w:hAnsi="Arial" w:cs="Arial" w:eastAsia="Arial"/>
          <w:sz w:val="25"/>
          <w:szCs w:val="25"/>
          <w:color w:val="827972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100"/>
        </w:rPr>
        <w:t>2600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7"/>
          <w:szCs w:val="27"/>
          <w:color w:val="594944"/>
          <w:spacing w:val="0"/>
          <w:w w:val="100"/>
          <w:b/>
          <w:bCs/>
          <w:i/>
        </w:rPr>
        <w:t>'JI</w:t>
      </w:r>
      <w:r>
        <w:rPr>
          <w:rFonts w:ascii="Arial" w:hAnsi="Arial" w:cs="Arial" w:eastAsia="Arial"/>
          <w:sz w:val="27"/>
          <w:szCs w:val="27"/>
          <w:color w:val="594944"/>
          <w:spacing w:val="3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color w:val="594944"/>
          <w:spacing w:val="0"/>
          <w:w w:val="104"/>
        </w:rPr>
        <w:t>@redmeatcouncil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33" w:lineRule="exact"/>
        <w:ind w:left="20" w:right="-8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30"/>
          <w:szCs w:val="30"/>
          <w:color w:val="6E5E59"/>
          <w:spacing w:val="0"/>
          <w:w w:val="170"/>
        </w:rPr>
        <w:t>0</w:t>
      </w:r>
      <w:r>
        <w:rPr>
          <w:rFonts w:ascii="Arial" w:hAnsi="Arial" w:cs="Arial" w:eastAsia="Arial"/>
          <w:sz w:val="30"/>
          <w:szCs w:val="30"/>
          <w:color w:val="6E5E59"/>
          <w:spacing w:val="-49"/>
          <w:w w:val="170"/>
        </w:rPr>
        <w:t> </w:t>
      </w:r>
      <w:hyperlink r:id="rId83">
        <w:r>
          <w:rPr>
            <w:rFonts w:ascii="Arial" w:hAnsi="Arial" w:cs="Arial" w:eastAsia="Arial"/>
            <w:sz w:val="20"/>
            <w:szCs w:val="20"/>
            <w:color w:val="6E5E59"/>
            <w:spacing w:val="0"/>
            <w:w w:val="104"/>
          </w:rPr>
          <w:t>www.rmac.co</w:t>
        </w:r>
        <w:r>
          <w:rPr>
            <w:rFonts w:ascii="Arial" w:hAnsi="Arial" w:cs="Arial" w:eastAsia="Arial"/>
            <w:sz w:val="20"/>
            <w:szCs w:val="20"/>
            <w:color w:val="6E5E59"/>
            <w:spacing w:val="5"/>
            <w:w w:val="105"/>
          </w:rPr>
          <w:t>m</w:t>
        </w:r>
        <w:r>
          <w:rPr>
            <w:rFonts w:ascii="Arial" w:hAnsi="Arial" w:cs="Arial" w:eastAsia="Arial"/>
            <w:sz w:val="20"/>
            <w:szCs w:val="20"/>
            <w:color w:val="827972"/>
            <w:spacing w:val="-14"/>
            <w:w w:val="98"/>
          </w:rPr>
          <w:t>.</w:t>
        </w:r>
        <w:r>
          <w:rPr>
            <w:rFonts w:ascii="Arial" w:hAnsi="Arial" w:cs="Arial" w:eastAsia="Arial"/>
            <w:sz w:val="20"/>
            <w:szCs w:val="20"/>
            <w:color w:val="6E5E59"/>
            <w:spacing w:val="0"/>
            <w:w w:val="109"/>
          </w:rPr>
          <w:t>au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76" w:after="0" w:line="240" w:lineRule="auto"/>
        <w:ind w:left="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94944"/>
          <w:spacing w:val="0"/>
          <w:w w:val="309"/>
        </w:rPr>
        <w:t>'</w:t>
      </w:r>
      <w:r>
        <w:rPr>
          <w:rFonts w:ascii="Arial" w:hAnsi="Arial" w:cs="Arial" w:eastAsia="Arial"/>
          <w:sz w:val="20"/>
          <w:szCs w:val="20"/>
          <w:color w:val="594944"/>
          <w:spacing w:val="0"/>
          <w:w w:val="309"/>
        </w:rPr>
        <w:t>-</w:t>
      </w:r>
      <w:r>
        <w:rPr>
          <w:rFonts w:ascii="Arial" w:hAnsi="Arial" w:cs="Arial" w:eastAsia="Arial"/>
          <w:sz w:val="20"/>
          <w:szCs w:val="20"/>
          <w:color w:val="594944"/>
          <w:spacing w:val="-123"/>
          <w:w w:val="309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(02)</w:t>
      </w:r>
      <w:r>
        <w:rPr>
          <w:rFonts w:ascii="Arial" w:hAnsi="Arial" w:cs="Arial" w:eastAsia="Arial"/>
          <w:sz w:val="20"/>
          <w:szCs w:val="20"/>
          <w:color w:val="6E5E59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0"/>
        </w:rPr>
        <w:t>6269</w:t>
      </w:r>
      <w:r>
        <w:rPr>
          <w:rFonts w:ascii="Arial" w:hAnsi="Arial" w:cs="Arial" w:eastAsia="Arial"/>
          <w:sz w:val="20"/>
          <w:szCs w:val="20"/>
          <w:color w:val="6E5E59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5E59"/>
          <w:spacing w:val="0"/>
          <w:w w:val="102"/>
        </w:rPr>
        <w:t>5606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981" w:lineRule="exact"/>
        <w:ind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/>
        <w:br w:type="column"/>
      </w:r>
      <w:r>
        <w:rPr>
          <w:rFonts w:ascii="Arial" w:hAnsi="Arial" w:cs="Arial" w:eastAsia="Arial"/>
          <w:sz w:val="75"/>
          <w:szCs w:val="75"/>
          <w:color w:val="B52B2D"/>
          <w:spacing w:val="-155"/>
          <w:w w:val="65"/>
          <w:position w:val="-13"/>
        </w:rPr>
        <w:t>.</w:t>
      </w:r>
      <w:r>
        <w:rPr>
          <w:rFonts w:ascii="Arial" w:hAnsi="Arial" w:cs="Arial" w:eastAsia="Arial"/>
          <w:sz w:val="75"/>
          <w:szCs w:val="75"/>
          <w:color w:val="7E4949"/>
          <w:spacing w:val="-176"/>
          <w:w w:val="62"/>
          <w:position w:val="-13"/>
        </w:rPr>
        <w:t>:</w:t>
      </w:r>
      <w:r>
        <w:rPr>
          <w:rFonts w:ascii="Arial" w:hAnsi="Arial" w:cs="Arial" w:eastAsia="Arial"/>
          <w:sz w:val="26"/>
          <w:szCs w:val="26"/>
          <w:color w:val="6E5E59"/>
          <w:spacing w:val="-176"/>
          <w:w w:val="107"/>
          <w:position w:val="-8"/>
        </w:rPr>
      </w:r>
      <w:r>
        <w:rPr>
          <w:rFonts w:ascii="Arial" w:hAnsi="Arial" w:cs="Arial" w:eastAsia="Arial"/>
          <w:sz w:val="26"/>
          <w:szCs w:val="26"/>
          <w:color w:val="6E5E59"/>
          <w:spacing w:val="12"/>
          <w:w w:val="107"/>
          <w:imprint/>
          <w:position w:val="-8"/>
        </w:rPr>
        <w:t>,</w:t>
      </w:r>
      <w:r>
        <w:rPr>
          <w:rFonts w:ascii="Arial" w:hAnsi="Arial" w:cs="Arial" w:eastAsia="Arial"/>
          <w:sz w:val="26"/>
          <w:szCs w:val="26"/>
          <w:color w:val="6E5E59"/>
          <w:spacing w:val="12"/>
          <w:w w:val="107"/>
          <w:imprint/>
          <w:position w:val="-8"/>
        </w:rPr>
      </w:r>
      <w:r>
        <w:rPr>
          <w:rFonts w:ascii="Arial" w:hAnsi="Arial" w:cs="Arial" w:eastAsia="Arial"/>
          <w:sz w:val="26"/>
          <w:szCs w:val="26"/>
          <w:color w:val="6E5E59"/>
          <w:spacing w:val="12"/>
          <w:w w:val="107"/>
          <w:position w:val="-8"/>
        </w:rPr>
      </w:r>
      <w:r>
        <w:rPr>
          <w:rFonts w:ascii="Arial" w:hAnsi="Arial" w:cs="Arial" w:eastAsia="Arial"/>
          <w:sz w:val="26"/>
          <w:szCs w:val="26"/>
          <w:color w:val="6E5E59"/>
          <w:spacing w:val="12"/>
          <w:w w:val="107"/>
          <w:position w:val="-8"/>
        </w:rPr>
      </w:r>
      <w:r>
        <w:rPr>
          <w:rFonts w:ascii="Arial" w:hAnsi="Arial" w:cs="Arial" w:eastAsia="Arial"/>
          <w:sz w:val="75"/>
          <w:szCs w:val="75"/>
          <w:color w:val="594944"/>
          <w:spacing w:val="-215"/>
          <w:w w:val="81"/>
          <w:position w:val="-13"/>
        </w:rPr>
        <w:t>·</w:t>
      </w:r>
      <w:r>
        <w:rPr>
          <w:rFonts w:ascii="Arial" w:hAnsi="Arial" w:cs="Arial" w:eastAsia="Arial"/>
          <w:sz w:val="75"/>
          <w:szCs w:val="75"/>
          <w:color w:val="7E4949"/>
          <w:spacing w:val="-164"/>
          <w:w w:val="62"/>
          <w:position w:val="-13"/>
        </w:rPr>
        <w:t>:</w:t>
      </w:r>
      <w:r>
        <w:rPr>
          <w:rFonts w:ascii="Arial" w:hAnsi="Arial" w:cs="Arial" w:eastAsia="Arial"/>
          <w:sz w:val="33"/>
          <w:szCs w:val="33"/>
          <w:color w:val="6E5E59"/>
          <w:spacing w:val="0"/>
          <w:w w:val="55"/>
          <w:position w:val="-8"/>
        </w:rPr>
        <w:t>.</w:t>
      </w:r>
      <w:r>
        <w:rPr>
          <w:rFonts w:ascii="Arial" w:hAnsi="Arial" w:cs="Arial" w:eastAsia="Arial"/>
          <w:sz w:val="33"/>
          <w:szCs w:val="33"/>
          <w:color w:val="6E5E59"/>
          <w:spacing w:val="-48"/>
          <w:w w:val="55"/>
          <w:position w:val="-8"/>
        </w:rPr>
        <w:t>.</w:t>
      </w:r>
      <w:r>
        <w:rPr>
          <w:rFonts w:ascii="Arial" w:hAnsi="Arial" w:cs="Arial" w:eastAsia="Arial"/>
          <w:sz w:val="16"/>
          <w:szCs w:val="16"/>
          <w:color w:val="6E5E59"/>
          <w:spacing w:val="-20"/>
          <w:w w:val="233"/>
          <w:position w:val="-8"/>
        </w:rPr>
        <w:t>,</w:t>
      </w:r>
      <w:r>
        <w:rPr>
          <w:rFonts w:ascii="Arial" w:hAnsi="Arial" w:cs="Arial" w:eastAsia="Arial"/>
          <w:sz w:val="75"/>
          <w:szCs w:val="75"/>
          <w:color w:val="594944"/>
          <w:spacing w:val="-151"/>
          <w:w w:val="80"/>
          <w:position w:val="-13"/>
        </w:rPr>
        <w:t>.</w:t>
      </w:r>
      <w:r>
        <w:rPr>
          <w:rFonts w:ascii="Arial" w:hAnsi="Arial" w:cs="Arial" w:eastAsia="Arial"/>
          <w:sz w:val="99"/>
          <w:szCs w:val="99"/>
          <w:color w:val="B52B2D"/>
          <w:spacing w:val="-238"/>
          <w:w w:val="79"/>
          <w:position w:val="-8"/>
        </w:rPr>
        <w:t>.</w:t>
      </w:r>
      <w:r>
        <w:rPr>
          <w:rFonts w:ascii="Arial" w:hAnsi="Arial" w:cs="Arial" w:eastAsia="Arial"/>
          <w:sz w:val="75"/>
          <w:szCs w:val="75"/>
          <w:color w:val="B52B2D"/>
          <w:spacing w:val="-322"/>
          <w:w w:val="81"/>
          <w:b/>
          <w:bCs/>
          <w:position w:val="-13"/>
        </w:rPr>
        <w:t>R</w:t>
      </w:r>
      <w:r>
        <w:rPr>
          <w:rFonts w:ascii="Arial" w:hAnsi="Arial" w:cs="Arial" w:eastAsia="Arial"/>
          <w:sz w:val="99"/>
          <w:szCs w:val="99"/>
          <w:color w:val="594944"/>
          <w:spacing w:val="-66"/>
          <w:w w:val="109"/>
          <w:position w:val="-8"/>
        </w:rPr>
        <w:t>.</w:t>
      </w:r>
      <w:r>
        <w:rPr>
          <w:rFonts w:ascii="Arial" w:hAnsi="Arial" w:cs="Arial" w:eastAsia="Arial"/>
          <w:sz w:val="75"/>
          <w:szCs w:val="75"/>
          <w:color w:val="B52B2D"/>
          <w:spacing w:val="0"/>
          <w:w w:val="81"/>
          <w:b/>
          <w:bCs/>
          <w:position w:val="-13"/>
        </w:rPr>
        <w:t>MAC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104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394.457031pt;margin-top:-26.272942pt;width:.1pt;height:57.975946pt;mso-position-horizontal-relative:page;mso-position-vertical-relative:paragraph;z-index:-3790" coordorigin="7889,-525" coordsize="2,1160">
            <v:shape style="position:absolute;left:7889;top:-525;width:2;height:1160" coordorigin="7889,-525" coordsize="0,1160" path="m7889,634l7889,-525e" filled="f" stroked="t" strokeweight="1.485714pt" strokecolor="#604F4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3.733185pt;margin-top:-28.820208pt;width:8.127229pt;height:38.0pt;mso-position-horizontal-relative:page;mso-position-vertical-relative:paragraph;z-index:-3789" type="#_x0000_t202" filled="f" stroked="f">
            <v:textbox inset="0,0,0,0">
              <w:txbxContent>
                <w:p>
                  <w:pPr>
                    <w:spacing w:before="0" w:after="0" w:line="760" w:lineRule="exact"/>
                    <w:ind w:right="-154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Pr/>
                  <w:r>
                    <w:rPr>
                      <w:rFonts w:ascii="Arial" w:hAnsi="Arial" w:cs="Arial" w:eastAsia="Arial"/>
                      <w:sz w:val="76"/>
                      <w:szCs w:val="76"/>
                      <w:color w:val="594944"/>
                      <w:spacing w:val="-85"/>
                      <w:w w:val="129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color w:val="7E4949"/>
          <w:w w:val="79"/>
          <w:b/>
          <w:bCs/>
          <w:position w:val="1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7E4949"/>
          <w:spacing w:val="-92"/>
          <w:w w:val="79"/>
          <w:b/>
          <w:bCs/>
          <w:position w:val="1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827972"/>
          <w:spacing w:val="0"/>
          <w:w w:val="73"/>
          <w:b/>
          <w:bCs/>
          <w:position w:val="1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827972"/>
          <w:spacing w:val="-78"/>
          <w:w w:val="74"/>
          <w:b/>
          <w:bCs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6E5E59"/>
          <w:spacing w:val="-30"/>
          <w:w w:val="200"/>
          <w:position w:val="18"/>
        </w:rPr>
        <w:t>\</w:t>
      </w:r>
      <w:r>
        <w:rPr>
          <w:rFonts w:ascii="Times New Roman" w:hAnsi="Times New Roman" w:cs="Times New Roman" w:eastAsia="Times New Roman"/>
          <w:sz w:val="30"/>
          <w:szCs w:val="30"/>
          <w:color w:val="7E4949"/>
          <w:spacing w:val="0"/>
          <w:w w:val="68"/>
          <w:b/>
          <w:bCs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7E4949"/>
          <w:spacing w:val="-6"/>
          <w:w w:val="68"/>
          <w:b/>
          <w:bCs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594944"/>
          <w:spacing w:val="-92"/>
          <w:w w:val="92"/>
          <w:b/>
          <w:bCs/>
          <w:position w:val="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7E4949"/>
          <w:spacing w:val="18"/>
          <w:w w:val="68"/>
          <w:b/>
          <w:bCs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594944"/>
          <w:spacing w:val="0"/>
          <w:w w:val="92"/>
          <w:b/>
          <w:bCs/>
          <w:position w:val="1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1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27972"/>
          <w:w w:val="61"/>
          <w:b/>
          <w:bCs/>
        </w:rPr>
        <w:t>REO</w:t>
      </w:r>
      <w:r>
        <w:rPr>
          <w:rFonts w:ascii="Times New Roman" w:hAnsi="Times New Roman" w:cs="Times New Roman" w:eastAsia="Times New Roman"/>
          <w:sz w:val="22"/>
          <w:szCs w:val="22"/>
          <w:color w:val="827972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27972"/>
          <w:spacing w:val="0"/>
          <w:w w:val="57"/>
          <w:b/>
          <w:bCs/>
        </w:rPr>
        <w:t>MEAT</w:t>
      </w:r>
      <w:r>
        <w:rPr>
          <w:rFonts w:ascii="Times New Roman" w:hAnsi="Times New Roman" w:cs="Times New Roman" w:eastAsia="Times New Roman"/>
          <w:sz w:val="22"/>
          <w:szCs w:val="22"/>
          <w:color w:val="827972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69"/>
        </w:rPr>
        <w:t>ADVISORY</w:t>
      </w:r>
      <w:r>
        <w:rPr>
          <w:rFonts w:ascii="Arial" w:hAnsi="Arial" w:cs="Arial" w:eastAsia="Arial"/>
          <w:sz w:val="20"/>
          <w:szCs w:val="20"/>
          <w:color w:val="827972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68"/>
        </w:rPr>
        <w:t>CO</w:t>
      </w:r>
      <w:r>
        <w:rPr>
          <w:rFonts w:ascii="Arial" w:hAnsi="Arial" w:cs="Arial" w:eastAsia="Arial"/>
          <w:sz w:val="20"/>
          <w:szCs w:val="20"/>
          <w:color w:val="827972"/>
          <w:spacing w:val="-14"/>
          <w:w w:val="69"/>
        </w:rPr>
        <w:t>U</w:t>
      </w:r>
      <w:r>
        <w:rPr>
          <w:rFonts w:ascii="Arial" w:hAnsi="Arial" w:cs="Arial" w:eastAsia="Arial"/>
          <w:sz w:val="20"/>
          <w:szCs w:val="20"/>
          <w:color w:val="6E5E59"/>
          <w:spacing w:val="-16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70"/>
        </w:rPr>
        <w:t>CI</w:t>
      </w:r>
      <w:r>
        <w:rPr>
          <w:rFonts w:ascii="Arial" w:hAnsi="Arial" w:cs="Arial" w:eastAsia="Arial"/>
          <w:sz w:val="20"/>
          <w:szCs w:val="20"/>
          <w:color w:val="827972"/>
          <w:spacing w:val="10"/>
          <w:w w:val="71"/>
        </w:rPr>
        <w:t>L</w:t>
      </w:r>
      <w:r>
        <w:rPr>
          <w:rFonts w:ascii="Arial" w:hAnsi="Arial" w:cs="Arial" w:eastAsia="Arial"/>
          <w:sz w:val="20"/>
          <w:szCs w:val="20"/>
          <w:color w:val="827972"/>
          <w:spacing w:val="0"/>
          <w:w w:val="64"/>
        </w:rPr>
        <w:t>LTO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sectPr>
      <w:type w:val="continuous"/>
      <w:pgSz w:w="11920" w:h="16840"/>
      <w:pgMar w:top="1560" w:bottom="0" w:left="660" w:right="800"/>
      <w:cols w:num="3" w:equalWidth="0">
        <w:col w:w="2684" w:space="1489"/>
        <w:col w:w="2119" w:space="1491"/>
        <w:col w:w="26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91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90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80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11.816pt;height:10pt;mso-position-horizontal-relative:page;mso-position-vertical-relative:page;z-index:-3979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78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77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11.816pt;height:10pt;mso-position-horizontal-relative:page;mso-position-vertical-relative:page;z-index:-3976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75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77.812" w:lineRule="exact"/>
      <w:jc w:val="left"/>
      <w:rPr>
        <w:sz w:val="17.779297"/>
        <w:szCs w:val="17.779297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74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11.808pt;height:10pt;mso-position-horizontal-relative:page;mso-position-vertical-relative:page;z-index:-3973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72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7.779297"/>
        <w:szCs w:val="17.779297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71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70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13.430676" w:lineRule="exact"/>
      <w:jc w:val="left"/>
      <w:rPr>
        <w:sz w:val="11.341797"/>
        <w:szCs w:val="11.341797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89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7.88pt;height:10pt;mso-position-horizontal-relative:page;mso-position-vertical-relative:page;z-index:-3988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7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87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1.341797"/>
        <w:szCs w:val="11.341797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86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7.928pt;height:10pt;mso-position-horizontal-relative:page;mso-position-vertical-relative:page;z-index:-3985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84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490055pt;margin-top:827.289185pt;width:11.099244pt;height:6.1604pt;mso-position-horizontal-relative:page;mso-position-vertical-relative:page;z-index:-3983" coordorigin="710,16546" coordsize="222,123">
          <v:group style="position:absolute;left:785;top:16556;width:137;height:66" coordorigin="785,16556" coordsize="137,66">
            <v:shape style="position:absolute;left:785;top:16556;width:137;height:66" coordorigin="785,16556" coordsize="137,66" path="m785,16556l785,16621,853,16621,921,16621,922,16621,922,16556,785,16556e" filled="t" fillcolor="#FF0000" stroked="f">
              <v:path arrowok="t"/>
              <v:fill/>
            </v:shape>
          </v:group>
          <v:group style="position:absolute;left:720;top:16572;width:141;height:71" coordorigin="720,16572" coordsize="141,71">
            <v:shape style="position:absolute;left:720;top:16572;width:141;height:70" coordorigin="720,16572" coordsize="141,70" path="m777,16572l774,16572,744,16574,734,16575,732,16576,729,16585,726,16592,722,16604,720,16608,720,16620,720,16625,720,16641,722,16642,727,16643,728,16642,729,16629,737,16623,756,16620,776,16620,776,16608,727,16608,726,16606,729,16597,732,16591,735,16583,736,16582,753,16581,756,16581,759,16581,777,16581,777,16572e" filled="t" fillcolor="#FF0000" stroked="f">
              <v:path arrowok="t"/>
              <v:fill/>
            </v:shape>
            <v:shape style="position:absolute;left:720;top:16572;width:141;height:70" coordorigin="720,16572" coordsize="141,70" path="m776,16620l756,16620,767,16628,770,16643,853,16643,854,16642,854,16636,856,16632,859,16628,860,16626,777,16626,776,16625,776,16620e" filled="t" fillcolor="#FF0000" stroked="f">
              <v:path arrowok="t"/>
              <v:fill/>
            </v:shape>
            <v:shape style="position:absolute;left:720;top:16572;width:141;height:70" coordorigin="720,16572" coordsize="141,70" path="m777,16581l759,16581,760,16581,760,16603,759,16604,727,16608,776,16608,777,16581e" filled="t" fillcolor="#FF0000" stroked="f">
              <v:path arrowok="t"/>
              <v:fill/>
            </v:shape>
          </v:group>
          <v:group style="position:absolute;left:858;top:16626;width:34;height:33" coordorigin="858,16626" coordsize="34,33">
            <v:shape style="position:absolute;left:858;top:16626;width:34;height:33" coordorigin="858,16626" coordsize="34,33" path="m865,16626l858,16633,858,16651,865,16659,883,16659,891,16652,891,16642,891,16633,884,16626,865,16626e" filled="t" fillcolor="#FF0000" stroked="f">
              <v:path arrowok="t"/>
              <v:fill/>
            </v:shape>
          </v:group>
          <v:group style="position:absolute;left:731;top:16626;width:34;height:33" coordorigin="731,16626" coordsize="34,33">
            <v:shape style="position:absolute;left:731;top:16626;width:34;height:33" coordorigin="731,16626" coordsize="34,33" path="m758,16626l737,16626,731,16635,732,16642,731,16652,739,16659,756,16659,765,16653,765,16633,758,16626e" filled="t" fillcolor="#FF0000" stroked="f">
              <v:path arrowok="t"/>
              <v:fill/>
            </v:shape>
          </v:group>
          <v:group style="position:absolute;left:888;top:16626;width:18;height:17" coordorigin="888,16626" coordsize="18,17">
            <v:shape style="position:absolute;left:888;top:16626;width:18;height:17" coordorigin="888,16626" coordsize="18,17" path="m906,16642l900,16642,904,16643,906,16642e" filled="t" fillcolor="#FF0000" stroked="f">
              <v:path arrowok="t"/>
              <v:fill/>
            </v:shape>
            <v:shape style="position:absolute;left:888;top:16626;width:18;height:17" coordorigin="888,16626" coordsize="18,17" path="m890,16626l888,16626,888,16627,892,16631,895,16636,895,16642,896,16642,906,16642,912,16641,916,16640,921,16638,922,16637,922,16626,890,16626e" filled="t" fillcolor="#FF000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7.275574pt;margin-top:824.890259pt;width:11.352pt;height:10pt;mso-position-horizontal-relative:page;mso-position-vertical-relative:page;z-index:-3982" type="#_x0000_t202" filled="f" stroked="f">
          <v:textbox inset="0,0,0,0">
            <w:txbxContent>
              <w:p>
                <w:pPr>
                  <w:spacing w:before="0" w:after="0" w:line="183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w w:val="8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8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637798pt;margin-top:826.846497pt;width:200.465009pt;height:7pt;mso-position-horizontal-relative:page;mso-position-vertical-relative:page;z-index:-3981" type="#_x0000_t202" filled="f" stroked="f">
          <v:textbox inset="0,0,0,0">
            <w:txbxContent>
              <w:p>
                <w:pPr>
                  <w:spacing w:before="5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Supply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chain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efficiency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integrity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worth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up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3.45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billion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1"/>
                  </w:rPr>
                  <w:t>industry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-2"/>
                    <w:w w:val="11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out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2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  <w:t>to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1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14"/>
                  </w:rPr>
                  <w:t>2030</w:t>
                </w:r>
                <w:r>
                  <w:rPr>
                    <w:rFonts w:ascii="Times New Roman" w:hAnsi="Times New Roman" w:cs="Times New Roman" w:eastAsia="Times New Roman"/>
                    <w:sz w:val="10"/>
                    <w:szCs w:val="1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0.jpg"/><Relationship Id="rId19" Type="http://schemas.openxmlformats.org/officeDocument/2006/relationships/footer" Target="footer3.xml"/><Relationship Id="rId20" Type="http://schemas.openxmlformats.org/officeDocument/2006/relationships/image" Target="media/image11.jpg"/><Relationship Id="rId21" Type="http://schemas.openxmlformats.org/officeDocument/2006/relationships/footer" Target="footer4.xml"/><Relationship Id="rId22" Type="http://schemas.openxmlformats.org/officeDocument/2006/relationships/image" Target="media/image12.png"/><Relationship Id="rId23" Type="http://schemas.openxmlformats.org/officeDocument/2006/relationships/footer" Target="footer5.xml"/><Relationship Id="rId24" Type="http://schemas.openxmlformats.org/officeDocument/2006/relationships/image" Target="media/image13.jpg"/><Relationship Id="rId25" Type="http://schemas.openxmlformats.org/officeDocument/2006/relationships/footer" Target="footer6.xml"/><Relationship Id="rId26" Type="http://schemas.openxmlformats.org/officeDocument/2006/relationships/hyperlink" Target="http://www.alrta.org.au/" TargetMode="External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image" Target="media/image17.jpg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image" Target="media/image18.jpg"/><Relationship Id="rId37" Type="http://schemas.openxmlformats.org/officeDocument/2006/relationships/image" Target="media/image19.png"/><Relationship Id="rId38" Type="http://schemas.openxmlformats.org/officeDocument/2006/relationships/footer" Target="footer12.xml"/><Relationship Id="rId39" Type="http://schemas.openxmlformats.org/officeDocument/2006/relationships/image" Target="media/image20.jpg"/><Relationship Id="rId40" Type="http://schemas.openxmlformats.org/officeDocument/2006/relationships/footer" Target="footer13.xml"/><Relationship Id="rId41" Type="http://schemas.openxmlformats.org/officeDocument/2006/relationships/image" Target="media/image21.jpg"/><Relationship Id="rId42" Type="http://schemas.openxmlformats.org/officeDocument/2006/relationships/image" Target="media/image22.jpg"/><Relationship Id="rId43" Type="http://schemas.openxmlformats.org/officeDocument/2006/relationships/image" Target="media/image23.jpg"/><Relationship Id="rId44" Type="http://schemas.openxmlformats.org/officeDocument/2006/relationships/footer" Target="footer14.xml"/><Relationship Id="rId45" Type="http://schemas.openxmlformats.org/officeDocument/2006/relationships/image" Target="media/image24.jpg"/><Relationship Id="rId46" Type="http://schemas.openxmlformats.org/officeDocument/2006/relationships/footer" Target="footer15.xml"/><Relationship Id="rId47" Type="http://schemas.openxmlformats.org/officeDocument/2006/relationships/image" Target="media/image25.jpg"/><Relationship Id="rId48" Type="http://schemas.openxmlformats.org/officeDocument/2006/relationships/footer" Target="footer16.xml"/><Relationship Id="rId49" Type="http://schemas.openxmlformats.org/officeDocument/2006/relationships/image" Target="media/image26.jpg"/><Relationship Id="rId50" Type="http://schemas.openxmlformats.org/officeDocument/2006/relationships/footer" Target="footer17.xml"/><Relationship Id="rId51" Type="http://schemas.openxmlformats.org/officeDocument/2006/relationships/image" Target="media/image27.jpg"/><Relationship Id="rId52" Type="http://schemas.openxmlformats.org/officeDocument/2006/relationships/footer" Target="footer18.xml"/><Relationship Id="rId53" Type="http://schemas.openxmlformats.org/officeDocument/2006/relationships/image" Target="media/image28.jpg"/><Relationship Id="rId54" Type="http://schemas.openxmlformats.org/officeDocument/2006/relationships/hyperlink" Target="http://www.primemovermag.com.au/featured/article/can-the-a-double-change-the-trucking-industry" TargetMode="External"/><Relationship Id="rId55" Type="http://schemas.openxmlformats.org/officeDocument/2006/relationships/hyperlink" Target="http://www.onlinepublications.austroads.com.au/items/AP-R465-14" TargetMode="External"/><Relationship Id="rId56" Type="http://schemas.openxmlformats.org/officeDocument/2006/relationships/hyperlink" Target="http://www.onlinepublications.austroads.com.au/items/AP-R465-14" TargetMode="External"/><Relationship Id="rId57" Type="http://schemas.openxmlformats.org/officeDocument/2006/relationships/hyperlink" Target="http://www.pc.gov.au/inquiries/completed/freight" TargetMode="External"/><Relationship Id="rId58" Type="http://schemas.openxmlformats.org/officeDocument/2006/relationships/hyperlink" Target="http://www.mla.com.au/globalassets/mla-corporate/research-and-development/documents/industry-issues/effect_of_" TargetMode="External"/><Relationship Id="rId59" Type="http://schemas.openxmlformats.org/officeDocument/2006/relationships/hyperlink" Target="http://www.mla.com.au/globalassets/mla-corporate/research-and-development/documents/industry-issues/effect_of_" TargetMode="External"/><Relationship Id="rId60" Type="http://schemas.openxmlformats.org/officeDocument/2006/relationships/hyperlink" Target="http://austwideruralroadsgroup.com/wordpress_2_9_2/_key_not_found_/wordpress_2_9_2wordpress/wp-content/up" TargetMode="External"/><Relationship Id="rId61" Type="http://schemas.openxmlformats.org/officeDocument/2006/relationships/hyperlink" Target="http://www.accc.gov.au/speech/ports-what-measure-of-regulation" TargetMode="External"/><Relationship Id="rId62" Type="http://schemas.openxmlformats.org/officeDocument/2006/relationships/hyperlink" Target="http://www.accc.gov.au/speech/ports-what-measure-of-regulation" TargetMode="External"/><Relationship Id="rId63" Type="http://schemas.openxmlformats.org/officeDocument/2006/relationships/hyperlink" Target="http://www.cbfca.com.au/documents/CTAA_Notice_to_Alliance.pdf" TargetMode="External"/><Relationship Id="rId64" Type="http://schemas.openxmlformats.org/officeDocument/2006/relationships/hyperlink" Target="http://www.cbfca.com.au/documents/CTAA_Notice_to_Alliance.pdf" TargetMode="External"/><Relationship Id="rId65" Type="http://schemas.openxmlformats.org/officeDocument/2006/relationships/hyperlink" Target="http://www.acta.org/" TargetMode="External"/><Relationship Id="rId66" Type="http://schemas.openxmlformats.org/officeDocument/2006/relationships/hyperlink" Target="http://infrastructureaustralia.gov.au/projects/infrastructure-priority-list.aspx" TargetMode="External"/><Relationship Id="rId67" Type="http://schemas.openxmlformats.org/officeDocument/2006/relationships/hyperlink" Target="http://www.stategrowth.tas.gov.au/" TargetMode="External"/><Relationship Id="rId68" Type="http://schemas.openxmlformats.org/officeDocument/2006/relationships/hyperlink" Target="http://www.pc.gov.au/inquiries/completed/tasmanian-shipping/report/tasmanian-shipping.pdf" TargetMode="External"/><Relationship Id="rId69" Type="http://schemas.openxmlformats.org/officeDocument/2006/relationships/hyperlink" Target="http://www.fremantleports.com.au/Planning/Pages/Kwinana-Quay.aspx" TargetMode="External"/><Relationship Id="rId70" Type="http://schemas.openxmlformats.org/officeDocument/2006/relationships/hyperlink" Target="http://www.fremantleports.com.au/News/Publications/AnnualReport/Reports2014/2014%20Annual%20Report" TargetMode="External"/><Relationship Id="rId71" Type="http://schemas.openxmlformats.org/officeDocument/2006/relationships/hyperlink" Target="http://www.nswports.com.au/ports-and-facilities/cooks-river-intermodal-terminal/" TargetMode="External"/><Relationship Id="rId72" Type="http://schemas.openxmlformats.org/officeDocument/2006/relationships/hyperlink" Target="http://www.nswports.com.au/ports-and-facilities/cooks-river-intermodal-terminal/" TargetMode="External"/><Relationship Id="rId73" Type="http://schemas.openxmlformats.org/officeDocument/2006/relationships/footer" Target="footer19.xml"/><Relationship Id="rId74" Type="http://schemas.openxmlformats.org/officeDocument/2006/relationships/image" Target="media/image29.jpg"/><Relationship Id="rId75" Type="http://schemas.openxmlformats.org/officeDocument/2006/relationships/image" Target="media/image30.jpg"/><Relationship Id="rId76" Type="http://schemas.openxmlformats.org/officeDocument/2006/relationships/image" Target="media/image31.jpg"/><Relationship Id="rId77" Type="http://schemas.openxmlformats.org/officeDocument/2006/relationships/image" Target="media/image32.jpg"/><Relationship Id="rId78" Type="http://schemas.openxmlformats.org/officeDocument/2006/relationships/image" Target="media/image33.jpg"/><Relationship Id="rId79" Type="http://schemas.openxmlformats.org/officeDocument/2006/relationships/image" Target="media/image34.jpg"/><Relationship Id="rId80" Type="http://schemas.openxmlformats.org/officeDocument/2006/relationships/image" Target="media/image35.png"/><Relationship Id="rId81" Type="http://schemas.openxmlformats.org/officeDocument/2006/relationships/footer" Target="footer20.xml"/><Relationship Id="rId82" Type="http://schemas.openxmlformats.org/officeDocument/2006/relationships/image" Target="media/image36.jpg"/><Relationship Id="rId83" Type="http://schemas.openxmlformats.org/officeDocument/2006/relationships/hyperlink" Target="http://www.rmac.com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2017-08-22T11:24:34Z</dcterms:created>
  <dcterms:modified xsi:type="dcterms:W3CDTF">2017-08-22T11:24:34Z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LastSaved">
    <vt:filetime>2017-08-22T00:00:00Z</vt:filetime>
  </property>
</Properties>
</file>