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5.xml" ContentType="application/vnd.openxmlformats-officedocument.wordprocessingml.footer+xml"/>
  <Override PartName="/word/header23.xml" ContentType="application/vnd.openxmlformats-officedocument.wordprocessingml.header+xml"/>
  <Override PartName="/word/footer16.xml" ContentType="application/vnd.openxmlformats-officedocument.wordprocessingml.footer+xml"/>
  <Override PartName="/word/header24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541" w:lineRule="exact"/>
        <w:ind w:left="553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53"/>
          <w:szCs w:val="53"/>
          <w:color w:val="1F4B2F"/>
          <w:w w:val="129"/>
          <w:b/>
          <w:bCs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53"/>
          <w:szCs w:val="53"/>
          <w:color w:val="1F4B2F"/>
          <w:spacing w:val="-67"/>
          <w:w w:val="100"/>
          <w:b/>
          <w:bCs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4B2F"/>
          <w:spacing w:val="0"/>
          <w:w w:val="100"/>
          <w:b/>
          <w:bCs/>
          <w:i/>
          <w:position w:val="1"/>
        </w:rPr>
        <w:t>""s-fv</w:t>
      </w:r>
      <w:r>
        <w:rPr>
          <w:rFonts w:ascii="Times New Roman" w:hAnsi="Times New Roman" w:cs="Times New Roman" w:eastAsia="Times New Roman"/>
          <w:sz w:val="31"/>
          <w:szCs w:val="31"/>
          <w:color w:val="1F4B2F"/>
          <w:spacing w:val="0"/>
          <w:w w:val="100"/>
          <w:b/>
          <w:bCs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31"/>
          <w:szCs w:val="31"/>
          <w:color w:val="1F4B2F"/>
          <w:spacing w:val="0"/>
          <w:w w:val="100"/>
          <w:b/>
          <w:bCs/>
          <w:i/>
          <w:position w:val="1"/>
        </w:rPr>
        <w:t>;lt{i</w:t>
      </w:r>
      <w:r>
        <w:rPr>
          <w:rFonts w:ascii="Times New Roman" w:hAnsi="Times New Roman" w:cs="Times New Roman" w:eastAsia="Times New Roman"/>
          <w:sz w:val="31"/>
          <w:szCs w:val="31"/>
          <w:color w:val="1F4B2F"/>
          <w:spacing w:val="0"/>
          <w:w w:val="100"/>
          <w:b/>
          <w:bCs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31"/>
          <w:szCs w:val="31"/>
          <w:color w:val="1F4B2F"/>
          <w:spacing w:val="0"/>
          <w:w w:val="100"/>
          <w:b/>
          <w:bCs/>
          <w:i/>
          <w:position w:val="1"/>
        </w:rPr>
        <w:t>;lt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93" w:after="0" w:line="240" w:lineRule="auto"/>
        <w:ind w:left="3411" w:right="-20"/>
        <w:jc w:val="left"/>
        <w:tabs>
          <w:tab w:pos="53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F4B2F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1F4B2F"/>
          <w:spacing w:val="-58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1F4B2F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F4B2F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0" w:right="589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51515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Suppl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151515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Inquiry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4" w:after="0" w:line="240" w:lineRule="auto"/>
        <w:ind w:left="1292" w:right="471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Dep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-1"/>
          <w:w w:val="109"/>
        </w:rPr>
        <w:t> </w:t>
      </w:r>
      <w:r>
        <w:rPr>
          <w:rFonts w:ascii="Arial" w:hAnsi="Arial" w:cs="Arial" w:eastAsia="Arial"/>
          <w:sz w:val="22"/>
          <w:szCs w:val="22"/>
          <w:color w:val="151515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color w:val="151515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4"/>
        </w:rPr>
        <w:t>Development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6" w:after="0" w:line="240" w:lineRule="auto"/>
        <w:ind w:left="1285" w:right="779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92"/>
        </w:rPr>
        <w:t>GPO</w:t>
      </w:r>
      <w:r>
        <w:rPr>
          <w:rFonts w:ascii="Arial" w:hAnsi="Arial" w:cs="Arial" w:eastAsia="Arial"/>
          <w:sz w:val="21"/>
          <w:szCs w:val="21"/>
          <w:color w:val="151515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51515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4"/>
        </w:rPr>
        <w:t>594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3" w:after="0" w:line="240" w:lineRule="auto"/>
        <w:ind w:left="1285" w:right="65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88"/>
        </w:rPr>
        <w:t>CA</w:t>
      </w:r>
      <w:r>
        <w:rPr>
          <w:rFonts w:ascii="Arial" w:hAnsi="Arial" w:cs="Arial" w:eastAsia="Arial"/>
          <w:sz w:val="21"/>
          <w:szCs w:val="21"/>
          <w:color w:val="151515"/>
          <w:spacing w:val="11"/>
          <w:w w:val="88"/>
        </w:rPr>
        <w:t>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88"/>
        </w:rPr>
        <w:t>BERRA</w:t>
      </w:r>
      <w:r>
        <w:rPr>
          <w:rFonts w:ascii="Arial" w:hAnsi="Arial" w:cs="Arial" w:eastAsia="Arial"/>
          <w:sz w:val="21"/>
          <w:szCs w:val="21"/>
          <w:color w:val="151515"/>
          <w:spacing w:val="1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88"/>
        </w:rPr>
        <w:t>CITY</w:t>
      </w:r>
      <w:r>
        <w:rPr>
          <w:rFonts w:ascii="Arial" w:hAnsi="Arial" w:cs="Arial" w:eastAsia="Arial"/>
          <w:sz w:val="21"/>
          <w:szCs w:val="21"/>
          <w:color w:val="151515"/>
          <w:spacing w:val="-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88"/>
        </w:rPr>
        <w:t>ACT</w:t>
      </w:r>
      <w:r>
        <w:rPr>
          <w:rFonts w:ascii="Arial" w:hAnsi="Arial" w:cs="Arial" w:eastAsia="Arial"/>
          <w:sz w:val="21"/>
          <w:szCs w:val="21"/>
          <w:color w:val="151515"/>
          <w:spacing w:val="2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2601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5" w:right="2484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b/>
          <w:bCs/>
        </w:rPr>
        <w:t>INQUIRY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8282A"/>
          <w:spacing w:val="0"/>
          <w:w w:val="100"/>
          <w:b/>
          <w:bCs/>
        </w:rPr>
        <w:t>INTO</w:t>
      </w:r>
      <w:r>
        <w:rPr>
          <w:rFonts w:ascii="Arial" w:hAnsi="Arial" w:cs="Arial" w:eastAsia="Arial"/>
          <w:sz w:val="19"/>
          <w:szCs w:val="19"/>
          <w:color w:val="28282A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7"/>
          <w:b/>
          <w:bCs/>
        </w:rPr>
        <w:t>NATIONAL</w:t>
      </w:r>
      <w:r>
        <w:rPr>
          <w:rFonts w:ascii="Arial" w:hAnsi="Arial" w:cs="Arial" w:eastAsia="Arial"/>
          <w:sz w:val="19"/>
          <w:szCs w:val="19"/>
          <w:color w:val="151515"/>
          <w:spacing w:val="-10"/>
          <w:w w:val="107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b/>
          <w:bCs/>
        </w:rPr>
        <w:t>FREIGHT</w:t>
      </w:r>
      <w:r>
        <w:rPr>
          <w:rFonts w:ascii="Arial" w:hAnsi="Arial" w:cs="Arial" w:eastAsia="Arial"/>
          <w:sz w:val="19"/>
          <w:szCs w:val="19"/>
          <w:color w:val="151515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9"/>
          <w:szCs w:val="19"/>
          <w:color w:val="151515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b/>
          <w:bCs/>
        </w:rPr>
        <w:t>SUPPLY</w:t>
      </w:r>
      <w:r>
        <w:rPr>
          <w:rFonts w:ascii="Arial" w:hAnsi="Arial" w:cs="Arial" w:eastAsia="Arial"/>
          <w:sz w:val="19"/>
          <w:szCs w:val="19"/>
          <w:color w:val="151515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b/>
          <w:bCs/>
        </w:rPr>
        <w:t>CHAI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9"/>
          <w:szCs w:val="19"/>
          <w:color w:val="151515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51515"/>
          <w:spacing w:val="0"/>
          <w:w w:val="101"/>
          <w:b/>
          <w:bCs/>
        </w:rPr>
        <w:t>PRIORITIES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64" w:right="660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whom</w:t>
      </w:r>
      <w:r>
        <w:rPr>
          <w:rFonts w:ascii="Arial" w:hAnsi="Arial" w:cs="Arial" w:eastAsia="Arial"/>
          <w:sz w:val="21"/>
          <w:szCs w:val="21"/>
          <w:color w:val="151515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28"/>
        </w:rPr>
        <w:t>i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28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-20"/>
          <w:w w:val="12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151515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5"/>
        </w:rPr>
        <w:t>concern,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3" w:lineRule="auto"/>
        <w:ind w:left="1257" w:right="75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51515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5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51515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2"/>
        </w:rPr>
        <w:t>opportunit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2"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2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provide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submission</w:t>
      </w:r>
      <w:r>
        <w:rPr>
          <w:rFonts w:ascii="Arial" w:hAnsi="Arial" w:cs="Arial" w:eastAsia="Arial"/>
          <w:sz w:val="21"/>
          <w:szCs w:val="21"/>
          <w:color w:val="28282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Department</w:t>
      </w:r>
      <w:r>
        <w:rPr>
          <w:rFonts w:ascii="Arial" w:hAnsi="Arial" w:cs="Arial" w:eastAsia="Arial"/>
          <w:sz w:val="21"/>
          <w:szCs w:val="21"/>
          <w:color w:val="151515"/>
          <w:spacing w:val="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51515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Infrastructure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51515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Development'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-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inquiry</w:t>
      </w:r>
      <w:r>
        <w:rPr>
          <w:rFonts w:ascii="Arial" w:hAnsi="Arial" w:cs="Arial" w:eastAsia="Arial"/>
          <w:sz w:val="21"/>
          <w:szCs w:val="21"/>
          <w:color w:val="151515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nationa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51515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51515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15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15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priorities.</w:t>
      </w:r>
      <w:r>
        <w:rPr>
          <w:rFonts w:ascii="Arial" w:hAnsi="Arial" w:cs="Arial" w:eastAsia="Arial"/>
          <w:sz w:val="21"/>
          <w:szCs w:val="21"/>
          <w:color w:val="151515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3"/>
        </w:rPr>
        <w:t>Regional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Developmen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4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Australi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51515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Gascoyn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51515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51515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51515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Developmen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3"/>
        </w:rPr>
        <w:t>Australia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93"/>
        </w:rPr>
        <w:t>(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93"/>
        </w:rPr>
        <w:t>RDA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93"/>
        </w:rPr>
        <w:t>)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1"/>
        </w:rPr>
        <w:t>network;</w:t>
      </w:r>
      <w:r>
        <w:rPr>
          <w:rFonts w:ascii="Arial" w:hAnsi="Arial" w:cs="Arial" w:eastAsia="Arial"/>
          <w:sz w:val="21"/>
          <w:szCs w:val="21"/>
          <w:color w:val="151515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nationwid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-2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initiativ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-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ofth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36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5"/>
        </w:rPr>
        <w:t>Commonwealt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5"/>
        </w:rPr>
        <w:t>h</w:t>
      </w:r>
      <w:r>
        <w:rPr>
          <w:rFonts w:ascii="Arial" w:hAnsi="Arial" w:cs="Arial" w:eastAsia="Arial"/>
          <w:sz w:val="21"/>
          <w:szCs w:val="21"/>
          <w:color w:val="151515"/>
          <w:spacing w:val="-13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Government.</w:t>
      </w:r>
      <w:r>
        <w:rPr>
          <w:rFonts w:ascii="Arial" w:hAnsi="Arial" w:cs="Arial" w:eastAsia="Arial"/>
          <w:sz w:val="21"/>
          <w:szCs w:val="21"/>
          <w:color w:val="151515"/>
          <w:spacing w:val="-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91"/>
        </w:rPr>
        <w:t>RD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aims</w:t>
      </w:r>
      <w:r>
        <w:rPr>
          <w:rFonts w:ascii="Arial" w:hAnsi="Arial" w:cs="Arial" w:eastAsia="Arial"/>
          <w:sz w:val="21"/>
          <w:szCs w:val="21"/>
          <w:color w:val="151515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work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local</w:t>
      </w:r>
      <w:r>
        <w:rPr>
          <w:rFonts w:ascii="Arial" w:hAnsi="Arial" w:cs="Arial" w:eastAsia="Arial"/>
          <w:sz w:val="21"/>
          <w:szCs w:val="21"/>
          <w:color w:val="151515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governmen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2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51515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betterment</w:t>
      </w:r>
      <w:r>
        <w:rPr>
          <w:rFonts w:ascii="Arial" w:hAnsi="Arial" w:cs="Arial" w:eastAsia="Arial"/>
          <w:sz w:val="21"/>
          <w:szCs w:val="21"/>
          <w:color w:val="151515"/>
          <w:spacing w:val="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51515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51515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Australi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provide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framewor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k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51515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11"/>
        </w:rPr>
        <w:t>reportin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28282A"/>
          <w:spacing w:val="-18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Canberra</w:t>
      </w:r>
      <w:r>
        <w:rPr>
          <w:rFonts w:ascii="Arial" w:hAnsi="Arial" w:cs="Arial" w:eastAsia="Arial"/>
          <w:sz w:val="21"/>
          <w:szCs w:val="21"/>
          <w:color w:val="151515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issues</w:t>
      </w:r>
      <w:r>
        <w:rPr>
          <w:rFonts w:ascii="Arial" w:hAnsi="Arial" w:cs="Arial" w:eastAsia="Arial"/>
          <w:sz w:val="21"/>
          <w:szCs w:val="21"/>
          <w:color w:val="151515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facin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51515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regions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51515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submission</w:t>
      </w:r>
      <w:r>
        <w:rPr>
          <w:rFonts w:ascii="Arial" w:hAnsi="Arial" w:cs="Arial" w:eastAsia="Arial"/>
          <w:sz w:val="21"/>
          <w:szCs w:val="21"/>
          <w:color w:val="28282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reflects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experiences</w:t>
      </w:r>
      <w:r>
        <w:rPr>
          <w:rFonts w:ascii="Arial" w:hAnsi="Arial" w:cs="Arial" w:eastAsia="Arial"/>
          <w:sz w:val="21"/>
          <w:szCs w:val="21"/>
          <w:color w:val="151515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51515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51515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51515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28282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15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participants.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2" w:right="284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  <w:i/>
        </w:rPr>
        <w:t>Suppl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  <w:i/>
        </w:rPr>
        <w:t>chain</w:t>
      </w:r>
      <w:r>
        <w:rPr>
          <w:rFonts w:ascii="Arial" w:hAnsi="Arial" w:cs="Arial" w:eastAsia="Arial"/>
          <w:sz w:val="21"/>
          <w:szCs w:val="21"/>
          <w:color w:val="28282A"/>
          <w:spacing w:val="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  <w:i/>
        </w:rPr>
        <w:t>syste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  <w:i/>
        </w:rPr>
        <w:t>m</w:t>
      </w:r>
      <w:r>
        <w:rPr>
          <w:rFonts w:ascii="Arial" w:hAnsi="Arial" w:cs="Arial" w:eastAsia="Arial"/>
          <w:sz w:val="21"/>
          <w:szCs w:val="21"/>
          <w:color w:val="28282A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  <w:i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  <w:i/>
        </w:rPr>
        <w:t>specifi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  <w:i/>
        </w:rPr>
        <w:t>c</w:t>
      </w:r>
      <w:r>
        <w:rPr>
          <w:rFonts w:ascii="Arial" w:hAnsi="Arial" w:cs="Arial" w:eastAsia="Arial"/>
          <w:sz w:val="21"/>
          <w:szCs w:val="21"/>
          <w:color w:val="28282A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  <w:i/>
        </w:rPr>
        <w:t>commoditie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5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  <w:i/>
        </w:rPr>
        <w:t>being</w:t>
      </w:r>
      <w:r>
        <w:rPr>
          <w:rFonts w:ascii="Arial" w:hAnsi="Arial" w:cs="Arial" w:eastAsia="Arial"/>
          <w:sz w:val="21"/>
          <w:szCs w:val="21"/>
          <w:color w:val="151515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  <w:i/>
        </w:rPr>
        <w:t>transported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8" w:lineRule="auto"/>
        <w:ind w:left="1242" w:right="65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5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region'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82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prime</w:t>
      </w:r>
      <w:r>
        <w:rPr>
          <w:rFonts w:ascii="Arial" w:hAnsi="Arial" w:cs="Arial" w:eastAsia="Arial"/>
          <w:sz w:val="21"/>
          <w:szCs w:val="21"/>
          <w:color w:val="151515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exportin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151515"/>
          <w:spacing w:val="-2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facilit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port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51515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locate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51515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51515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Geraldto</w:t>
      </w:r>
      <w:r>
        <w:rPr>
          <w:rFonts w:ascii="Arial" w:hAnsi="Arial" w:cs="Arial" w:eastAsia="Arial"/>
          <w:sz w:val="21"/>
          <w:szCs w:val="21"/>
          <w:color w:val="151515"/>
          <w:spacing w:val="-12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3D3D3D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151515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7"/>
        </w:rPr>
        <w:t>regional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centr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act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82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51515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hub</w:t>
      </w:r>
      <w:r>
        <w:rPr>
          <w:rFonts w:ascii="Arial" w:hAnsi="Arial" w:cs="Arial" w:eastAsia="Arial"/>
          <w:sz w:val="21"/>
          <w:szCs w:val="21"/>
          <w:color w:val="151515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51515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51515"/>
          <w:spacing w:val="0"/>
          <w:w w:val="115"/>
          <w:i/>
        </w:rPr>
        <w:t>Wes</w:t>
      </w:r>
      <w:r>
        <w:rPr>
          <w:rFonts w:ascii="Times New Roman" w:hAnsi="Times New Roman" w:cs="Times New Roman" w:eastAsia="Times New Roman"/>
          <w:sz w:val="24"/>
          <w:szCs w:val="24"/>
          <w:color w:val="151515"/>
          <w:spacing w:val="-15"/>
          <w:w w:val="11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15"/>
          <w:i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15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1"/>
          <w:w w:val="115"/>
          <w:i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51515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network.</w:t>
      </w:r>
      <w:r>
        <w:rPr>
          <w:rFonts w:ascii="Arial" w:hAnsi="Arial" w:cs="Arial" w:eastAsia="Arial"/>
          <w:sz w:val="21"/>
          <w:szCs w:val="21"/>
          <w:color w:val="151515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5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51515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8282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connecte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51515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7"/>
        </w:rPr>
        <w:t>to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res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51515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8282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5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51515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28282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51515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Highwa</w:t>
      </w:r>
      <w:r>
        <w:rPr>
          <w:rFonts w:ascii="Arial" w:hAnsi="Arial" w:cs="Arial" w:eastAsia="Arial"/>
          <w:sz w:val="21"/>
          <w:szCs w:val="21"/>
          <w:color w:val="151515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D3D3D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28282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parallel</w:t>
      </w:r>
      <w:r>
        <w:rPr>
          <w:rFonts w:ascii="Arial" w:hAnsi="Arial" w:cs="Arial" w:eastAsia="Arial"/>
          <w:sz w:val="21"/>
          <w:szCs w:val="21"/>
          <w:color w:val="15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5"/>
        </w:rPr>
        <w:t>the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2"/>
        </w:rPr>
        <w:t>coas</w:t>
      </w:r>
      <w:r>
        <w:rPr>
          <w:rFonts w:ascii="Arial" w:hAnsi="Arial" w:cs="Arial" w:eastAsia="Arial"/>
          <w:sz w:val="21"/>
          <w:szCs w:val="21"/>
          <w:color w:val="151515"/>
          <w:spacing w:val="-2"/>
          <w:w w:val="101"/>
        </w:rPr>
        <w:t>t</w:t>
      </w:r>
      <w:r>
        <w:rPr>
          <w:rFonts w:ascii="Arial" w:hAnsi="Arial" w:cs="Arial" w:eastAsia="Arial"/>
          <w:sz w:val="21"/>
          <w:szCs w:val="21"/>
          <w:color w:val="525252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42" w:right="8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51515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Geraldton</w:t>
      </w:r>
      <w:r>
        <w:rPr>
          <w:rFonts w:ascii="Arial" w:hAnsi="Arial" w:cs="Arial" w:eastAsia="Arial"/>
          <w:sz w:val="21"/>
          <w:szCs w:val="21"/>
          <w:color w:val="151515"/>
          <w:spacing w:val="6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industr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-5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51515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connecte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51515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Murchison</w:t>
      </w:r>
      <w:r>
        <w:rPr>
          <w:rFonts w:ascii="Arial" w:hAnsi="Arial" w:cs="Arial" w:eastAsia="Arial"/>
          <w:sz w:val="21"/>
          <w:szCs w:val="21"/>
          <w:color w:val="15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sub-region</w:t>
      </w:r>
      <w:r>
        <w:rPr>
          <w:rFonts w:ascii="Arial" w:hAnsi="Arial" w:cs="Arial" w:eastAsia="Arial"/>
          <w:sz w:val="21"/>
          <w:szCs w:val="21"/>
          <w:color w:val="28282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51515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east-west</w:t>
      </w:r>
      <w:r>
        <w:rPr>
          <w:rFonts w:ascii="Arial" w:hAnsi="Arial" w:cs="Arial" w:eastAsia="Arial"/>
          <w:sz w:val="21"/>
          <w:szCs w:val="21"/>
          <w:color w:val="15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oriented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Geraldton-Mount</w:t>
      </w:r>
      <w:r>
        <w:rPr>
          <w:rFonts w:ascii="Arial" w:hAnsi="Arial" w:cs="Arial" w:eastAsia="Arial"/>
          <w:sz w:val="21"/>
          <w:szCs w:val="21"/>
          <w:color w:val="151515"/>
          <w:spacing w:val="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5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Murchison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centre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5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serviced</w:t>
      </w:r>
      <w:r>
        <w:rPr>
          <w:rFonts w:ascii="Arial" w:hAnsi="Arial" w:cs="Arial" w:eastAsia="Arial"/>
          <w:sz w:val="21"/>
          <w:szCs w:val="21"/>
          <w:color w:val="151515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5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north-south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1"/>
        </w:rPr>
        <w:t>running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51515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Norther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6"/>
        </w:rPr>
        <w:t>Highwa</w:t>
      </w:r>
      <w:r>
        <w:rPr>
          <w:rFonts w:ascii="Arial" w:hAnsi="Arial" w:cs="Arial" w:eastAsia="Arial"/>
          <w:sz w:val="21"/>
          <w:szCs w:val="21"/>
          <w:color w:val="151515"/>
          <w:spacing w:val="-7"/>
          <w:w w:val="106"/>
        </w:rPr>
        <w:t>y</w:t>
      </w:r>
      <w:r>
        <w:rPr>
          <w:rFonts w:ascii="Arial" w:hAnsi="Arial" w:cs="Arial" w:eastAsia="Arial"/>
          <w:sz w:val="21"/>
          <w:szCs w:val="21"/>
          <w:color w:val="525252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North-Midland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2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communitie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51515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joined</w:t>
      </w:r>
      <w:r>
        <w:rPr>
          <w:rFonts w:ascii="Arial" w:hAnsi="Arial" w:cs="Arial" w:eastAsia="Arial"/>
          <w:sz w:val="21"/>
          <w:szCs w:val="21"/>
          <w:color w:val="151515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51515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Morawa­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Perenjor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51515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51515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(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intersectin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151515"/>
          <w:spacing w:val="-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Geraldton-Mount</w:t>
      </w:r>
      <w:r>
        <w:rPr>
          <w:rFonts w:ascii="Arial" w:hAnsi="Arial" w:cs="Arial" w:eastAsia="Arial"/>
          <w:sz w:val="21"/>
          <w:szCs w:val="21"/>
          <w:color w:val="151515"/>
          <w:spacing w:val="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51515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Mullewa)</w:t>
      </w:r>
      <w:r>
        <w:rPr>
          <w:rFonts w:ascii="Arial" w:hAnsi="Arial" w:cs="Arial" w:eastAsia="Arial"/>
          <w:sz w:val="21"/>
          <w:szCs w:val="21"/>
          <w:color w:val="151515"/>
          <w:spacing w:val="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8282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1"/>
        </w:rPr>
        <w:t>North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51515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loops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15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coas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Dongara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5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51515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Midlands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arterie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51515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lay</w:t>
      </w:r>
      <w:r>
        <w:rPr>
          <w:rFonts w:ascii="Arial" w:hAnsi="Arial" w:cs="Arial" w:eastAsia="Arial"/>
          <w:sz w:val="21"/>
          <w:szCs w:val="21"/>
          <w:color w:val="151515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parallel</w:t>
      </w:r>
      <w:r>
        <w:rPr>
          <w:rFonts w:ascii="Arial" w:hAnsi="Arial" w:cs="Arial" w:eastAsia="Arial"/>
          <w:sz w:val="21"/>
          <w:szCs w:val="21"/>
          <w:color w:val="15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51515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3"/>
        </w:rPr>
        <w:t>Highway.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28" w:right="102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51515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5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Moraw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3D3D3D"/>
          <w:spacing w:val="-1"/>
          <w:w w:val="107"/>
        </w:rPr>
        <w:t>-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Perenjor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i</w:t>
      </w:r>
      <w:r>
        <w:rPr>
          <w:rFonts w:ascii="Arial" w:hAnsi="Arial" w:cs="Arial" w:eastAsia="Arial"/>
          <w:sz w:val="21"/>
          <w:szCs w:val="21"/>
          <w:color w:val="151515"/>
          <w:spacing w:val="-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lines</w:t>
      </w:r>
      <w:r>
        <w:rPr>
          <w:rFonts w:ascii="Arial" w:hAnsi="Arial" w:cs="Arial" w:eastAsia="Arial"/>
          <w:sz w:val="21"/>
          <w:szCs w:val="21"/>
          <w:color w:val="15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connec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3"/>
        </w:rPr>
        <w:t>North-</w:t>
      </w:r>
      <w:r>
        <w:rPr>
          <w:rFonts w:ascii="Arial" w:hAnsi="Arial" w:cs="Arial" w:eastAsia="Arial"/>
          <w:sz w:val="21"/>
          <w:szCs w:val="21"/>
          <w:color w:val="151515"/>
          <w:spacing w:val="-7"/>
          <w:w w:val="114"/>
        </w:rPr>
        <w:t>M</w:t>
      </w:r>
      <w:r>
        <w:rPr>
          <w:rFonts w:ascii="Arial" w:hAnsi="Arial" w:cs="Arial" w:eastAsia="Arial"/>
          <w:sz w:val="21"/>
          <w:szCs w:val="21"/>
          <w:color w:val="3D3D3D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4"/>
        </w:rPr>
        <w:t>dlands</w:t>
      </w:r>
      <w:r>
        <w:rPr>
          <w:rFonts w:ascii="Arial" w:hAnsi="Arial" w:cs="Arial" w:eastAsia="Arial"/>
          <w:sz w:val="21"/>
          <w:szCs w:val="21"/>
          <w:color w:val="151515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4"/>
        </w:rPr>
        <w:t>port.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51515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discussions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resurrectin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histori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4"/>
        </w:rPr>
        <w:t>east-west,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thereb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9"/>
        </w:rPr>
        <w:t>providing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effectiv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solutio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51515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magnetit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sector,</w:t>
      </w:r>
      <w:r>
        <w:rPr>
          <w:rFonts w:ascii="Arial" w:hAnsi="Arial" w:cs="Arial" w:eastAsia="Arial"/>
          <w:sz w:val="21"/>
          <w:szCs w:val="21"/>
          <w:color w:val="28282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viable</w:t>
      </w:r>
      <w:r>
        <w:rPr>
          <w:rFonts w:ascii="Arial" w:hAnsi="Arial" w:cs="Arial" w:eastAsia="Arial"/>
          <w:sz w:val="21"/>
          <w:szCs w:val="21"/>
          <w:color w:val="151515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business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151515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51515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ye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51515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4"/>
        </w:rPr>
        <w:t>developed.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left="1228" w:right="9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51515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10"/>
        </w:rPr>
        <w:t>requiring</w:t>
      </w:r>
      <w:r>
        <w:rPr>
          <w:rFonts w:ascii="Arial" w:hAnsi="Arial" w:cs="Arial" w:eastAsia="Arial"/>
          <w:sz w:val="21"/>
          <w:szCs w:val="21"/>
          <w:color w:val="151515"/>
          <w:spacing w:val="27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convincing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business</w:t>
      </w:r>
      <w:r>
        <w:rPr>
          <w:rFonts w:ascii="Arial" w:hAnsi="Arial" w:cs="Arial" w:eastAsia="Arial"/>
          <w:sz w:val="21"/>
          <w:szCs w:val="21"/>
          <w:color w:val="151515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51515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proposed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deep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wate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Oakaje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dependen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51515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sufficient</w:t>
      </w:r>
      <w:r>
        <w:rPr>
          <w:rFonts w:ascii="Arial" w:hAnsi="Arial" w:cs="Arial" w:eastAsia="Arial"/>
          <w:sz w:val="21"/>
          <w:szCs w:val="21"/>
          <w:color w:val="28282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bulk</w:t>
      </w:r>
      <w:r>
        <w:rPr>
          <w:rFonts w:ascii="Arial" w:hAnsi="Arial" w:cs="Arial" w:eastAsia="Arial"/>
          <w:sz w:val="21"/>
          <w:szCs w:val="21"/>
          <w:color w:val="15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51515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3"/>
        </w:rPr>
        <w:t>tonnage</w:t>
      </w:r>
      <w:r>
        <w:rPr>
          <w:rFonts w:ascii="Arial" w:hAnsi="Arial" w:cs="Arial" w:eastAsia="Arial"/>
          <w:sz w:val="21"/>
          <w:szCs w:val="21"/>
          <w:color w:val="151515"/>
          <w:spacing w:val="-3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525252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525252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51515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region'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82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existin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5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sea</w:t>
      </w:r>
      <w:r>
        <w:rPr>
          <w:rFonts w:ascii="Arial" w:hAnsi="Arial" w:cs="Arial" w:eastAsia="Arial"/>
          <w:sz w:val="21"/>
          <w:szCs w:val="21"/>
          <w:color w:val="28282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51515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51515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82A"/>
          <w:spacing w:val="0"/>
          <w:w w:val="100"/>
        </w:rPr>
        <w:t>ideally</w:t>
      </w:r>
      <w:r>
        <w:rPr>
          <w:rFonts w:ascii="Arial" w:hAnsi="Arial" w:cs="Arial" w:eastAsia="Arial"/>
          <w:sz w:val="21"/>
          <w:szCs w:val="21"/>
          <w:color w:val="28282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51515"/>
          <w:spacing w:val="0"/>
          <w:w w:val="107"/>
        </w:rPr>
        <w:t>located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806" w:footer="701" w:top="1740" w:bottom="900" w:left="180" w:right="1320"/>
          <w:headerReference w:type="default" r:id="rId7"/>
          <w:footerReference w:type="default" r:id="rId8"/>
          <w:type w:val="continuous"/>
          <w:pgSz w:w="11920" w:h="16840"/>
        </w:sectPr>
      </w:pPr>
      <w:rPr/>
    </w:p>
    <w:p>
      <w:pPr>
        <w:spacing w:before="0" w:after="0" w:line="551" w:lineRule="exact"/>
        <w:ind w:left="5537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50"/>
          <w:szCs w:val="50"/>
          <w:color w:val="1A462D"/>
          <w:w w:val="136"/>
          <w:b/>
          <w:bCs/>
          <w:i/>
        </w:rPr>
        <w:t>A</w:t>
      </w:r>
      <w:r>
        <w:rPr>
          <w:rFonts w:ascii="Arial" w:hAnsi="Arial" w:cs="Arial" w:eastAsia="Arial"/>
          <w:sz w:val="50"/>
          <w:szCs w:val="50"/>
          <w:color w:val="1A462D"/>
          <w:spacing w:val="-9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462D"/>
          <w:spacing w:val="0"/>
          <w:w w:val="100"/>
          <w:b/>
          <w:bCs/>
          <w:i/>
        </w:rPr>
        <w:t>"'s-fvG-t{iG-t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20" w:right="-20"/>
        <w:jc w:val="left"/>
        <w:tabs>
          <w:tab w:pos="53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462D"/>
          <w:spacing w:val="0"/>
          <w:w w:val="182"/>
        </w:rPr>
        <w:t>MIDWEST</w:t>
      </w:r>
      <w:r>
        <w:rPr>
          <w:rFonts w:ascii="Arial" w:hAnsi="Arial" w:cs="Arial" w:eastAsia="Arial"/>
          <w:sz w:val="19"/>
          <w:szCs w:val="19"/>
          <w:color w:val="1A462D"/>
          <w:spacing w:val="-60"/>
          <w:w w:val="182"/>
        </w:rPr>
        <w:t> </w:t>
      </w:r>
      <w:r>
        <w:rPr>
          <w:rFonts w:ascii="Arial" w:hAnsi="Arial" w:cs="Arial" w:eastAsia="Arial"/>
          <w:sz w:val="19"/>
          <w:szCs w:val="19"/>
          <w:color w:val="1A462D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1A462D"/>
          <w:spacing w:val="0"/>
          <w:w w:val="182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9" w:lineRule="auto"/>
        <w:ind w:left="1289" w:right="72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close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proximit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Asia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market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does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experience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congestion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pressures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Pilbar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metropolita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port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A343D"/>
          <w:spacing w:val="0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2A343D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Similarly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9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2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airpor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12"/>
        </w:rPr>
        <w:t>well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situate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low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traffi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volumes.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89" w:right="57" w:firstLine="-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expor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based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economy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mainsta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industry'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grai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2A343D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A343D"/>
          <w:spacing w:val="0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mineral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A343D"/>
          <w:spacing w:val="6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lobster,</w:t>
      </w:r>
      <w:r>
        <w:rPr>
          <w:rFonts w:ascii="Arial" w:hAnsi="Arial" w:cs="Arial" w:eastAsia="Arial"/>
          <w:sz w:val="21"/>
          <w:szCs w:val="21"/>
          <w:color w:val="0F0F0F"/>
          <w:spacing w:val="-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fertilise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distribution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9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live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transpor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A343D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4" w:right="531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Wha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F0F0F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6262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26262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262626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moving</w:t>
      </w:r>
      <w:r>
        <w:rPr>
          <w:rFonts w:ascii="Arial" w:hAnsi="Arial" w:cs="Arial" w:eastAsia="Arial"/>
          <w:sz w:val="20"/>
          <w:szCs w:val="20"/>
          <w:color w:val="0F0F0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1"/>
          <w:b/>
          <w:bCs/>
        </w:rPr>
        <w:t>where,</w:t>
      </w:r>
      <w:r>
        <w:rPr>
          <w:rFonts w:ascii="Arial" w:hAnsi="Arial" w:cs="Arial" w:eastAsia="Arial"/>
          <w:sz w:val="20"/>
          <w:szCs w:val="20"/>
          <w:color w:val="0F0F0F"/>
          <w:spacing w:val="-24"/>
          <w:w w:val="11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wh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0F0F0F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F0F0F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4"/>
          <w:b/>
          <w:bCs/>
        </w:rPr>
        <w:t>how?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74" w:right="74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GRAI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NETWORK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3" w:lineRule="auto"/>
        <w:ind w:left="1260" w:right="8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uses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modes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(see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1)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branch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out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norther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Morawa-Perenjor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i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line)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heading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from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Mullewa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terminatin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Perenjori.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souther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62626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(Midlands</w:t>
      </w:r>
      <w:r>
        <w:rPr>
          <w:rFonts w:ascii="Arial" w:hAnsi="Arial" w:cs="Arial" w:eastAsia="Arial"/>
          <w:sz w:val="21"/>
          <w:szCs w:val="21"/>
          <w:color w:val="0F0F0F"/>
          <w:spacing w:val="-2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line)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runs</w:t>
      </w:r>
      <w:r>
        <w:rPr>
          <w:rFonts w:ascii="Arial" w:hAnsi="Arial" w:cs="Arial" w:eastAsia="Arial"/>
          <w:sz w:val="21"/>
          <w:szCs w:val="21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6262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from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Mingenew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2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ending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Marchagee.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4" w:right="3569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4.720001pt;margin-top:15.309538pt;width:464.040014pt;height:305.639994pt;mso-position-horizontal-relative:page;mso-position-vertical-relative:paragraph;z-index:-1700" coordorigin="1094,306" coordsize="9281,6113">
            <v:shape style="position:absolute;left:1094;top:1285;width:8986;height:5134" type="#_x0000_t75">
              <v:imagedata r:id="rId9" o:title=""/>
            </v:shape>
            <v:group style="position:absolute;left:1152;top:321;width:9216;height:2" coordorigin="1152,321" coordsize="9216,2">
              <v:shape style="position:absolute;left:1152;top:321;width:9216;height:2" coordorigin="1152,321" coordsize="9216,0" path="m1152,321l10368,321e" filled="f" stroked="t" strokeweight=".72pt" strokecolor="#1F1F1F">
                <v:path arrowok="t"/>
              </v:shape>
            </v:group>
            <v:group style="position:absolute;left:1152;top:313;width:2;height:1008" coordorigin="1152,313" coordsize="2,1008">
              <v:shape style="position:absolute;left:1152;top:313;width:2;height:1008" coordorigin="1152,313" coordsize="0,1008" path="m1152,1321l1152,313e" filled="f" stroked="t" strokeweight=".72pt" strokecolor="#383838">
                <v:path arrowok="t"/>
              </v:shape>
            </v:group>
            <v:group style="position:absolute;left:10361;top:313;width:2;height:1030" coordorigin="10361,313" coordsize="2,1030">
              <v:shape style="position:absolute;left:10361;top:313;width:2;height:1030" coordorigin="10361,313" coordsize="0,1030" path="m10361,1343l10361,313e" filled="f" stroked="t" strokeweight=".72pt" strokecolor="#2B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F0F0F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strategi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paths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4" w:after="0" w:line="240" w:lineRule="auto"/>
        <w:ind w:left="108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7"/>
          <w:b/>
          <w:bCs/>
          <w:i/>
        </w:rPr>
        <w:t>Marchagee</w:t>
      </w:r>
      <w:r>
        <w:rPr>
          <w:rFonts w:ascii="Arial" w:hAnsi="Arial" w:cs="Arial" w:eastAsia="Arial"/>
          <w:sz w:val="20"/>
          <w:szCs w:val="20"/>
          <w:color w:val="0F0F0F"/>
          <w:spacing w:val="8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Coorow</w:t>
      </w:r>
      <w:r>
        <w:rPr>
          <w:rFonts w:ascii="Arial" w:hAnsi="Arial" w:cs="Arial" w:eastAsia="Arial"/>
          <w:sz w:val="20"/>
          <w:szCs w:val="20"/>
          <w:color w:val="0F0F0F"/>
          <w:spacing w:val="1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Carnamah</w:t>
      </w:r>
      <w:r>
        <w:rPr>
          <w:rFonts w:ascii="Arial" w:hAnsi="Arial" w:cs="Arial" w:eastAsia="Arial"/>
          <w:sz w:val="20"/>
          <w:szCs w:val="20"/>
          <w:color w:val="0F0F0F"/>
          <w:spacing w:val="5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Thre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Springs</w:t>
      </w:r>
      <w:r>
        <w:rPr>
          <w:rFonts w:ascii="Arial" w:hAnsi="Arial" w:cs="Arial" w:eastAsia="Arial"/>
          <w:sz w:val="20"/>
          <w:szCs w:val="20"/>
          <w:color w:val="0F0F0F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Arrino</w:t>
      </w:r>
      <w:r>
        <w:rPr>
          <w:rFonts w:ascii="Arial" w:hAnsi="Arial" w:cs="Arial" w:eastAsia="Arial"/>
          <w:sz w:val="20"/>
          <w:szCs w:val="20"/>
          <w:color w:val="0F0F0F"/>
          <w:spacing w:val="4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9"/>
          <w:b/>
          <w:bCs/>
          <w:i/>
        </w:rPr>
        <w:t>Mingenew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Dongara</w:t>
      </w:r>
      <w:r>
        <w:rPr>
          <w:rFonts w:ascii="Arial" w:hAnsi="Arial" w:cs="Arial" w:eastAsia="Arial"/>
          <w:sz w:val="20"/>
          <w:szCs w:val="20"/>
          <w:color w:val="0F0F0F"/>
          <w:spacing w:val="5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1" w:after="0" w:line="240" w:lineRule="auto"/>
        <w:ind w:left="108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Geraldton</w:t>
      </w:r>
      <w:r>
        <w:rPr>
          <w:rFonts w:ascii="Arial" w:hAnsi="Arial" w:cs="Arial" w:eastAsia="Arial"/>
          <w:sz w:val="20"/>
          <w:szCs w:val="20"/>
          <w:color w:val="0F0F0F"/>
          <w:spacing w:val="5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6"/>
          <w:b/>
          <w:bCs/>
          <w:i/>
        </w:rPr>
        <w:t>Port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40" w:lineRule="auto"/>
        <w:ind w:left="108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Perenjori</w:t>
      </w:r>
      <w:r>
        <w:rPr>
          <w:rFonts w:ascii="Arial" w:hAnsi="Arial" w:cs="Arial" w:eastAsia="Arial"/>
          <w:sz w:val="20"/>
          <w:szCs w:val="20"/>
          <w:color w:val="0F0F0F"/>
          <w:spacing w:val="3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5"/>
          <w:b/>
          <w:bCs/>
          <w:i/>
        </w:rPr>
        <w:t>Morawa</w:t>
      </w:r>
      <w:r>
        <w:rPr>
          <w:rFonts w:ascii="Arial" w:hAnsi="Arial" w:cs="Arial" w:eastAsia="Arial"/>
          <w:sz w:val="20"/>
          <w:szCs w:val="20"/>
          <w:color w:val="0F0F0F"/>
          <w:spacing w:val="-5"/>
          <w:w w:val="11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Canna</w:t>
      </w:r>
      <w:r>
        <w:rPr>
          <w:rFonts w:ascii="Arial" w:hAnsi="Arial" w:cs="Arial" w:eastAsia="Arial"/>
          <w:sz w:val="20"/>
          <w:szCs w:val="20"/>
          <w:color w:val="0F0F0F"/>
          <w:spacing w:val="2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  <w:b/>
          <w:bCs/>
          <w:i/>
        </w:rPr>
        <w:t>Mullewa</w:t>
      </w:r>
      <w:r>
        <w:rPr>
          <w:rFonts w:ascii="Arial" w:hAnsi="Arial" w:cs="Arial" w:eastAsia="Arial"/>
          <w:sz w:val="20"/>
          <w:szCs w:val="20"/>
          <w:color w:val="0F0F0F"/>
          <w:spacing w:val="-5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00"/>
          <w:b/>
          <w:bCs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Geraldton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4"/>
          <w:b/>
          <w:bCs/>
          <w:i/>
        </w:rPr>
        <w:t>Port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806" w:footer="701" w:top="1740" w:bottom="900" w:left="180" w:right="1280"/>
          <w:pgSz w:w="11920" w:h="1684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3395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F4931"/>
          <w:spacing w:val="0"/>
          <w:w w:val="176"/>
        </w:rPr>
        <w:t>MIDW</w:t>
      </w:r>
      <w:r>
        <w:rPr>
          <w:rFonts w:ascii="Arial" w:hAnsi="Arial" w:cs="Arial" w:eastAsia="Arial"/>
          <w:sz w:val="20"/>
          <w:szCs w:val="20"/>
          <w:color w:val="1F4931"/>
          <w:spacing w:val="5"/>
          <w:w w:val="176"/>
        </w:rPr>
        <w:t> </w:t>
      </w:r>
      <w:r>
        <w:rPr>
          <w:rFonts w:ascii="Arial" w:hAnsi="Arial" w:cs="Arial" w:eastAsia="Arial"/>
          <w:sz w:val="20"/>
          <w:szCs w:val="20"/>
          <w:color w:val="3D5042"/>
          <w:spacing w:val="0"/>
          <w:w w:val="139"/>
        </w:rPr>
        <w:t>ES</w:t>
      </w:r>
      <w:r>
        <w:rPr>
          <w:rFonts w:ascii="Arial" w:hAnsi="Arial" w:cs="Arial" w:eastAsia="Arial"/>
          <w:sz w:val="20"/>
          <w:szCs w:val="20"/>
          <w:color w:val="3D5042"/>
          <w:spacing w:val="0"/>
          <w:w w:val="139"/>
        </w:rPr>
        <w:t> </w:t>
      </w:r>
      <w:r>
        <w:rPr>
          <w:rFonts w:ascii="Arial" w:hAnsi="Arial" w:cs="Arial" w:eastAsia="Arial"/>
          <w:sz w:val="20"/>
          <w:szCs w:val="20"/>
          <w:color w:val="1F493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F4931"/>
          <w:spacing w:val="-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F493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F4931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3D5042"/>
          <w:spacing w:val="0"/>
          <w:w w:val="163"/>
        </w:rPr>
        <w:t>GAS</w:t>
      </w:r>
      <w:r>
        <w:rPr>
          <w:rFonts w:ascii="Arial" w:hAnsi="Arial" w:cs="Arial" w:eastAsia="Arial"/>
          <w:sz w:val="20"/>
          <w:szCs w:val="20"/>
          <w:color w:val="3D5042"/>
          <w:spacing w:val="-19"/>
          <w:w w:val="163"/>
        </w:rPr>
        <w:t> </w:t>
      </w:r>
      <w:r>
        <w:rPr>
          <w:rFonts w:ascii="Arial" w:hAnsi="Arial" w:cs="Arial" w:eastAsia="Arial"/>
          <w:sz w:val="20"/>
          <w:szCs w:val="20"/>
          <w:color w:val="1F4931"/>
          <w:spacing w:val="0"/>
          <w:w w:val="163"/>
        </w:rPr>
        <w:t>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2" w:lineRule="auto"/>
        <w:ind w:left="1270" w:right="12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515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(see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2)</w:t>
      </w:r>
      <w:r>
        <w:rPr>
          <w:rFonts w:ascii="Arial" w:hAnsi="Arial" w:cs="Arial" w:eastAsia="Arial"/>
          <w:sz w:val="21"/>
          <w:szCs w:val="21"/>
          <w:color w:val="131515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31515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branches</w:t>
      </w:r>
      <w:r>
        <w:rPr>
          <w:rFonts w:ascii="Arial" w:hAnsi="Arial" w:cs="Arial" w:eastAsia="Arial"/>
          <w:sz w:val="21"/>
          <w:szCs w:val="21"/>
          <w:color w:val="131515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515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</w:rPr>
        <w:t>norther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1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</w:rPr>
        <w:t>path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</w:rPr>
        <w:t>travellin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131515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</w:rPr>
        <w:t>throug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</w:rPr>
        <w:t>h</w:t>
      </w:r>
      <w:r>
        <w:rPr>
          <w:rFonts w:ascii="Arial" w:hAnsi="Arial" w:cs="Arial" w:eastAsia="Arial"/>
          <w:sz w:val="21"/>
          <w:szCs w:val="21"/>
          <w:color w:val="131515"/>
          <w:spacing w:val="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</w:rPr>
        <w:t>Northampto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-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ending</w:t>
      </w:r>
      <w:r>
        <w:rPr>
          <w:rFonts w:ascii="Arial" w:hAnsi="Arial" w:cs="Arial" w:eastAsia="Arial"/>
          <w:sz w:val="21"/>
          <w:szCs w:val="21"/>
          <w:color w:val="13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Binnu.</w:t>
      </w:r>
      <w:r>
        <w:rPr>
          <w:rFonts w:ascii="Arial" w:hAnsi="Arial" w:cs="Arial" w:eastAsia="Arial"/>
          <w:sz w:val="21"/>
          <w:szCs w:val="21"/>
          <w:color w:val="131515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easter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path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fin</w:t>
      </w:r>
      <w:r>
        <w:rPr>
          <w:rFonts w:ascii="Arial" w:hAnsi="Arial" w:cs="Arial" w:eastAsia="Arial"/>
          <w:sz w:val="21"/>
          <w:szCs w:val="21"/>
          <w:color w:val="131515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4363A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Yuna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515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ente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515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3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eithe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515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</w:rPr>
        <w:t>Geraldton-Mount</w:t>
      </w:r>
      <w:r>
        <w:rPr>
          <w:rFonts w:ascii="Arial" w:hAnsi="Arial" w:cs="Arial" w:eastAsia="Arial"/>
          <w:sz w:val="21"/>
          <w:szCs w:val="21"/>
          <w:color w:val="131515"/>
          <w:spacing w:val="-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515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31515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515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31515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Coastal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515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515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easter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route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515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</w:rPr>
        <w:t>terminat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eithe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Moora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31515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Wubin.</w:t>
      </w:r>
      <w:r>
        <w:rPr>
          <w:rFonts w:ascii="Arial" w:hAnsi="Arial" w:cs="Arial" w:eastAsia="Arial"/>
          <w:sz w:val="21"/>
          <w:szCs w:val="21"/>
          <w:color w:val="131515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Wubi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</w:rPr>
        <w:t>path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follow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</w:rPr>
        <w:t>Wubin-Mullew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-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515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515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enter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515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131515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</w:rPr>
        <w:t>Geraldton-Mount</w:t>
      </w:r>
      <w:r>
        <w:rPr>
          <w:rFonts w:ascii="Arial" w:hAnsi="Arial" w:cs="Arial" w:eastAsia="Arial"/>
          <w:sz w:val="21"/>
          <w:szCs w:val="21"/>
          <w:color w:val="131515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Road.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Moora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rout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uses</w:t>
      </w:r>
      <w:r>
        <w:rPr>
          <w:rFonts w:ascii="Arial" w:hAnsi="Arial" w:cs="Arial" w:eastAsia="Arial"/>
          <w:sz w:val="21"/>
          <w:szCs w:val="21"/>
          <w:color w:val="13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Midlan</w:t>
      </w:r>
      <w:r>
        <w:rPr>
          <w:rFonts w:ascii="Arial" w:hAnsi="Arial" w:cs="Arial" w:eastAsia="Arial"/>
          <w:sz w:val="21"/>
          <w:szCs w:val="21"/>
          <w:color w:val="131515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436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515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joins</w:t>
      </w:r>
      <w:r>
        <w:rPr>
          <w:rFonts w:ascii="Arial" w:hAnsi="Arial" w:cs="Arial" w:eastAsia="Arial"/>
          <w:sz w:val="21"/>
          <w:szCs w:val="21"/>
          <w:color w:val="131515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515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515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</w:rPr>
        <w:t>at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Dongara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515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easter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pat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515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515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Erad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131515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follow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515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Pete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31515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-12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34363A"/>
          <w:spacing w:val="-2"/>
          <w:w w:val="108"/>
        </w:rPr>
        <w:t>-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Moun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Magnet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515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515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515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6"/>
        </w:rPr>
        <w:t>port.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7" w:right="3453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6.708469pt;margin-top:14.523517pt;width:459.769302pt;height:271.450437pt;mso-position-horizontal-relative:page;mso-position-vertical-relative:paragraph;z-index:-1699" coordorigin="1134,290" coordsize="9195,5429">
            <v:group style="position:absolute;left:1156;top:312;width:9167;height:2" coordorigin="1156,312" coordsize="9167,2">
              <v:shape style="position:absolute;left:1156;top:312;width:9167;height:2" coordorigin="1156,312" coordsize="9167,0" path="m1156,312l10322,312e" filled="f" stroked="t" strokeweight=".717829pt" strokecolor="#444444">
                <v:path arrowok="t"/>
              </v:shape>
            </v:group>
            <v:group style="position:absolute;left:1152;top:312;width:2;height:5400" coordorigin="1152,312" coordsize="2,5400">
              <v:shape style="position:absolute;left:1152;top:312;width:2;height:5400" coordorigin="1152,312" coordsize="0,5400" path="m1152,5712l1152,312e" filled="f" stroked="t" strokeweight=".717829pt" strokecolor="#444444">
                <v:path arrowok="t"/>
              </v:shape>
            </v:group>
            <v:group style="position:absolute;left:10312;top:298;width:2;height:5407" coordorigin="10312,298" coordsize="2,5407">
              <v:shape style="position:absolute;left:10312;top:298;width:2;height:5407" coordorigin="10312,298" coordsize="0,5407" path="m10312,5705l10312,298e" filled="f" stroked="t" strokeweight=".717829pt" strokecolor="#3F3F3F">
                <v:path arrowok="t"/>
              </v:shape>
            </v:group>
            <v:group style="position:absolute;left:1141;top:5705;width:9174;height:2" coordorigin="1141,5705" coordsize="9174,2">
              <v:shape style="position:absolute;left:1141;top:5705;width:9174;height:2" coordorigin="1141,5705" coordsize="9174,0" path="m1141,5705l10315,5705e" filled="f" stroked="t" strokeweight=".717829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-2"/>
          <w:w w:val="112"/>
        </w:rPr>
        <w:t>2</w:t>
      </w:r>
      <w:r>
        <w:rPr>
          <w:rFonts w:ascii="Arial" w:hAnsi="Arial" w:cs="Arial" w:eastAsia="Arial"/>
          <w:sz w:val="21"/>
          <w:szCs w:val="21"/>
          <w:color w:val="34363A"/>
          <w:spacing w:val="0"/>
          <w:w w:val="112"/>
        </w:rPr>
        <w:t>.</w:t>
      </w:r>
      <w:r>
        <w:rPr>
          <w:rFonts w:ascii="Arial" w:hAnsi="Arial" w:cs="Arial" w:eastAsia="Arial"/>
          <w:sz w:val="21"/>
          <w:szCs w:val="21"/>
          <w:color w:val="34363A"/>
          <w:spacing w:val="-2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515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31515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31515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strategi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515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13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515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6"/>
        </w:rPr>
        <w:t>paths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6" w:after="0" w:line="240" w:lineRule="auto"/>
        <w:ind w:left="109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Binn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u</w:t>
      </w:r>
      <w:r>
        <w:rPr>
          <w:rFonts w:ascii="Arial" w:hAnsi="Arial" w:cs="Arial" w:eastAsia="Arial"/>
          <w:sz w:val="21"/>
          <w:szCs w:val="21"/>
          <w:color w:val="13151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71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(N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31515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31515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31515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Northampto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1"/>
          <w:w w:val="11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71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(N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31515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31515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5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9" w:after="0" w:line="240" w:lineRule="auto"/>
        <w:ind w:left="111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-13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4" w:after="0" w:line="240" w:lineRule="auto"/>
        <w:ind w:left="10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Yun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{Chapma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Valle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515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515"/>
          <w:spacing w:val="-29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4363A"/>
          <w:spacing w:val="2"/>
          <w:w w:val="257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7"/>
        </w:rPr>
        <w:t>Morrell</w:t>
      </w:r>
      <w:r>
        <w:rPr>
          <w:rFonts w:ascii="Arial" w:hAnsi="Arial" w:cs="Arial" w:eastAsia="Arial"/>
          <w:sz w:val="21"/>
          <w:szCs w:val="21"/>
          <w:color w:val="131515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3"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2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Narra</w:t>
      </w:r>
      <w:r>
        <w:rPr>
          <w:rFonts w:ascii="Arial" w:hAnsi="Arial" w:cs="Arial" w:eastAsia="Arial"/>
          <w:sz w:val="21"/>
          <w:szCs w:val="21"/>
          <w:color w:val="131515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Tarra-Moonyoonook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1"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4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</w:rPr>
        <w:t>Geraldton-Mount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240" w:lineRule="auto"/>
        <w:ind w:left="109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8"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1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8"/>
        </w:rPr>
        <w:t>STC,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8"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-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Link</w:t>
      </w:r>
      <w:r>
        <w:rPr>
          <w:rFonts w:ascii="Arial" w:hAnsi="Arial" w:cs="Arial" w:eastAsia="Arial"/>
          <w:sz w:val="21"/>
          <w:szCs w:val="21"/>
          <w:color w:val="131515"/>
          <w:spacing w:val="-1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92"/>
        </w:rPr>
        <w:t>7</w:t>
      </w:r>
      <w:r>
        <w:rPr>
          <w:rFonts w:ascii="Arial" w:hAnsi="Arial" w:cs="Arial" w:eastAsia="Arial"/>
          <w:sz w:val="21"/>
          <w:szCs w:val="21"/>
          <w:color w:val="131515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8" w:after="0" w:line="240" w:lineRule="auto"/>
        <w:ind w:left="109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Yun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18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31515"/>
          <w:spacing w:val="0"/>
          <w:w w:val="161"/>
        </w:rPr>
        <w:t>7</w:t>
      </w:r>
      <w:r>
        <w:rPr>
          <w:rFonts w:ascii="Arial" w:hAnsi="Arial" w:cs="Arial" w:eastAsia="Arial"/>
          <w:sz w:val="24"/>
          <w:szCs w:val="24"/>
          <w:color w:val="131515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(Chapman</w:t>
      </w:r>
      <w:r>
        <w:rPr>
          <w:rFonts w:ascii="Arial" w:hAnsi="Arial" w:cs="Arial" w:eastAsia="Arial"/>
          <w:sz w:val="21"/>
          <w:szCs w:val="21"/>
          <w:color w:val="131515"/>
          <w:spacing w:val="3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Valle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31515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Rd/NW</w:t>
      </w:r>
      <w:r>
        <w:rPr>
          <w:rFonts w:ascii="Arial" w:hAnsi="Arial" w:cs="Arial" w:eastAsia="Arial"/>
          <w:sz w:val="21"/>
          <w:szCs w:val="21"/>
          <w:color w:val="131515"/>
          <w:spacing w:val="5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31515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515"/>
          <w:spacing w:val="8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5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4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4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31515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31515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0" w:after="0" w:line="240" w:lineRule="auto"/>
        <w:ind w:left="10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2" w:after="0" w:line="240" w:lineRule="auto"/>
        <w:ind w:left="10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15"/>
          <w:i/>
        </w:rPr>
        <w:t>Morawa</w:t>
      </w:r>
      <w:r>
        <w:rPr>
          <w:rFonts w:ascii="Arial" w:hAnsi="Arial" w:cs="Arial" w:eastAsia="Arial"/>
          <w:sz w:val="21"/>
          <w:szCs w:val="21"/>
          <w:color w:val="131515"/>
          <w:spacing w:val="-5"/>
          <w:w w:val="11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2"/>
          <w:i/>
        </w:rPr>
        <w:t>(Mingenew-Morawa</w:t>
      </w:r>
      <w:r>
        <w:rPr>
          <w:rFonts w:ascii="Arial" w:hAnsi="Arial" w:cs="Arial" w:eastAsia="Arial"/>
          <w:sz w:val="21"/>
          <w:szCs w:val="21"/>
          <w:color w:val="131515"/>
          <w:spacing w:val="-21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51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9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77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Mingenew</w:t>
      </w:r>
      <w:r>
        <w:rPr>
          <w:rFonts w:ascii="Arial" w:hAnsi="Arial" w:cs="Arial" w:eastAsia="Arial"/>
          <w:sz w:val="21"/>
          <w:szCs w:val="21"/>
          <w:color w:val="131515"/>
          <w:spacing w:val="-4"/>
          <w:w w:val="10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9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31515"/>
          <w:spacing w:val="-16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51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64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Dongara</w:t>
      </w:r>
      <w:r>
        <w:rPr>
          <w:rFonts w:ascii="Arial" w:hAnsi="Arial" w:cs="Arial" w:eastAsia="Arial"/>
          <w:sz w:val="21"/>
          <w:szCs w:val="21"/>
          <w:color w:val="131515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28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  <w:i/>
        </w:rPr>
        <w:t>(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Brand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9" w:after="0" w:line="240" w:lineRule="auto"/>
        <w:ind w:left="10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4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1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3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74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-20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4" w:after="0" w:line="240" w:lineRule="auto"/>
        <w:ind w:left="10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14"/>
          <w:i/>
        </w:rPr>
        <w:t>Moora</w:t>
      </w:r>
      <w:r>
        <w:rPr>
          <w:rFonts w:ascii="Arial" w:hAnsi="Arial" w:cs="Arial" w:eastAsia="Arial"/>
          <w:sz w:val="21"/>
          <w:szCs w:val="21"/>
          <w:color w:val="131515"/>
          <w:spacing w:val="-19"/>
          <w:w w:val="11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4"/>
          <w:i/>
        </w:rPr>
        <w:t>(Midland</w:t>
      </w:r>
      <w:r>
        <w:rPr>
          <w:rFonts w:ascii="Arial" w:hAnsi="Arial" w:cs="Arial" w:eastAsia="Arial"/>
          <w:sz w:val="21"/>
          <w:szCs w:val="21"/>
          <w:color w:val="131515"/>
          <w:spacing w:val="-25"/>
          <w:w w:val="114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51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0"/>
          <w:i/>
        </w:rPr>
        <w:t>Mingenew</w:t>
      </w:r>
      <w:r>
        <w:rPr>
          <w:rFonts w:ascii="Arial" w:hAnsi="Arial" w:cs="Arial" w:eastAsia="Arial"/>
          <w:sz w:val="21"/>
          <w:szCs w:val="21"/>
          <w:color w:val="131515"/>
          <w:spacing w:val="-4"/>
          <w:w w:val="11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31515"/>
          <w:spacing w:val="-2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Road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515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3151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Dongara</w:t>
      </w:r>
      <w:r>
        <w:rPr>
          <w:rFonts w:ascii="Arial" w:hAnsi="Arial" w:cs="Arial" w:eastAsia="Arial"/>
          <w:sz w:val="21"/>
          <w:szCs w:val="21"/>
          <w:color w:val="13151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42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(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8"/>
          <w:i/>
        </w:rPr>
        <w:t>Brand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0" w:after="0" w:line="240" w:lineRule="auto"/>
        <w:ind w:left="10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515"/>
          <w:spacing w:val="9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5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3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4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131515"/>
          <w:spacing w:val="0"/>
          <w:w w:val="175"/>
        </w:rPr>
        <w:t>7</w:t>
      </w:r>
      <w:r>
        <w:rPr>
          <w:rFonts w:ascii="Arial" w:hAnsi="Arial" w:cs="Arial" w:eastAsia="Arial"/>
          <w:sz w:val="23"/>
          <w:szCs w:val="23"/>
          <w:color w:val="131515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-2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327" w:lineRule="auto"/>
        <w:ind w:left="1083" w:right="341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Wubi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  </w:t>
      </w:r>
      <w:r>
        <w:rPr>
          <w:rFonts w:ascii="Arial" w:hAnsi="Arial" w:cs="Arial" w:eastAsia="Arial"/>
          <w:sz w:val="21"/>
          <w:szCs w:val="21"/>
          <w:color w:val="13151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10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(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Wubin-Mullew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63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9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5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5"/>
          <w:i/>
        </w:rPr>
        <w:t>Morawa</w:t>
      </w:r>
      <w:r>
        <w:rPr>
          <w:rFonts w:ascii="Arial" w:hAnsi="Arial" w:cs="Arial" w:eastAsia="Arial"/>
          <w:sz w:val="21"/>
          <w:szCs w:val="21"/>
          <w:color w:val="131515"/>
          <w:spacing w:val="65"/>
          <w:w w:val="11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9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(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Wubin-Mullew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a</w:t>
      </w:r>
      <w:r>
        <w:rPr>
          <w:rFonts w:ascii="Arial" w:hAnsi="Arial" w:cs="Arial" w:eastAsia="Arial"/>
          <w:sz w:val="21"/>
          <w:szCs w:val="21"/>
          <w:color w:val="131515"/>
          <w:spacing w:val="63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7"/>
          <w:w w:val="18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6"/>
          <w:i/>
        </w:rPr>
        <w:t>Mullewa</w:t>
      </w:r>
      <w:r>
        <w:rPr>
          <w:rFonts w:ascii="Arial" w:hAnsi="Arial" w:cs="Arial" w:eastAsia="Arial"/>
          <w:sz w:val="21"/>
          <w:szCs w:val="21"/>
          <w:color w:val="131515"/>
          <w:spacing w:val="57"/>
          <w:w w:val="11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9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(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Geraldton-Mount</w:t>
      </w:r>
      <w:r>
        <w:rPr>
          <w:rFonts w:ascii="Arial" w:hAnsi="Arial" w:cs="Arial" w:eastAsia="Arial"/>
          <w:sz w:val="21"/>
          <w:szCs w:val="21"/>
          <w:color w:val="131515"/>
          <w:spacing w:val="-25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Magne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-2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6"/>
        </w:rPr>
        <w:t>STC</w:t>
      </w:r>
      <w:r>
        <w:rPr>
          <w:rFonts w:ascii="Arial" w:hAnsi="Arial" w:cs="Arial" w:eastAsia="Arial"/>
          <w:sz w:val="21"/>
          <w:szCs w:val="21"/>
          <w:color w:val="131515"/>
          <w:spacing w:val="-5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6"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Link</w:t>
      </w:r>
      <w:r>
        <w:rPr>
          <w:rFonts w:ascii="Arial" w:hAnsi="Arial" w:cs="Arial" w:eastAsia="Arial"/>
          <w:sz w:val="21"/>
          <w:szCs w:val="21"/>
          <w:color w:val="131515"/>
          <w:spacing w:val="-1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92"/>
        </w:rPr>
        <w:t>7</w:t>
      </w:r>
      <w:r>
        <w:rPr>
          <w:rFonts w:ascii="Arial" w:hAnsi="Arial" w:cs="Arial" w:eastAsia="Arial"/>
          <w:sz w:val="21"/>
          <w:szCs w:val="21"/>
          <w:color w:val="131515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-21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Dongara</w:t>
      </w:r>
      <w:r>
        <w:rPr>
          <w:rFonts w:ascii="Arial" w:hAnsi="Arial" w:cs="Arial" w:eastAsia="Arial"/>
          <w:sz w:val="21"/>
          <w:szCs w:val="21"/>
          <w:color w:val="131515"/>
          <w:spacing w:val="5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92"/>
        </w:rPr>
        <w:t>7</w:t>
      </w:r>
      <w:r>
        <w:rPr>
          <w:rFonts w:ascii="Arial" w:hAnsi="Arial" w:cs="Arial" w:eastAsia="Arial"/>
          <w:sz w:val="21"/>
          <w:szCs w:val="21"/>
          <w:color w:val="131515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515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Rudds</w:t>
      </w:r>
      <w:r>
        <w:rPr>
          <w:rFonts w:ascii="Arial" w:hAnsi="Arial" w:cs="Arial" w:eastAsia="Arial"/>
          <w:sz w:val="21"/>
          <w:szCs w:val="21"/>
          <w:color w:val="131515"/>
          <w:spacing w:val="-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Gull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31515"/>
          <w:spacing w:val="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9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Edwar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515"/>
          <w:spacing w:val="2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2"/>
          <w:i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1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Deepdale</w:t>
      </w:r>
      <w:r>
        <w:rPr>
          <w:rFonts w:ascii="Arial" w:hAnsi="Arial" w:cs="Arial" w:eastAsia="Arial"/>
          <w:sz w:val="21"/>
          <w:szCs w:val="21"/>
          <w:color w:val="131515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2"/>
          <w:i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1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5"/>
        </w:rPr>
        <w:t>STC</w:t>
      </w:r>
      <w:r>
        <w:rPr>
          <w:rFonts w:ascii="Arial" w:hAnsi="Arial" w:cs="Arial" w:eastAsia="Arial"/>
          <w:sz w:val="21"/>
          <w:szCs w:val="21"/>
          <w:color w:val="131515"/>
          <w:spacing w:val="-5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95"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6"/>
        </w:rPr>
        <w:t>Link,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92"/>
        </w:rPr>
        <w:t>7</w:t>
      </w:r>
      <w:r>
        <w:rPr>
          <w:rFonts w:ascii="Arial" w:hAnsi="Arial" w:cs="Arial" w:eastAsia="Arial"/>
          <w:sz w:val="21"/>
          <w:szCs w:val="21"/>
          <w:color w:val="131515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-15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9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ind w:left="107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Erad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u</w:t>
      </w:r>
      <w:r>
        <w:rPr>
          <w:rFonts w:ascii="Arial" w:hAnsi="Arial" w:cs="Arial" w:eastAsia="Arial"/>
          <w:sz w:val="21"/>
          <w:szCs w:val="21"/>
          <w:color w:val="13151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-43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Pete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</w:t>
      </w:r>
      <w:r>
        <w:rPr>
          <w:rFonts w:ascii="Arial" w:hAnsi="Arial" w:cs="Arial" w:eastAsia="Arial"/>
          <w:sz w:val="21"/>
          <w:szCs w:val="21"/>
          <w:color w:val="131515"/>
          <w:spacing w:val="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Geraldton-Mount</w:t>
      </w:r>
      <w:r>
        <w:rPr>
          <w:rFonts w:ascii="Arial" w:hAnsi="Arial" w:cs="Arial" w:eastAsia="Arial"/>
          <w:sz w:val="21"/>
          <w:szCs w:val="21"/>
          <w:color w:val="131515"/>
          <w:spacing w:val="5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Magne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11"/>
          <w:i/>
        </w:rPr>
        <w:t>t</w:t>
      </w:r>
      <w:r>
        <w:rPr>
          <w:rFonts w:ascii="Arial" w:hAnsi="Arial" w:cs="Arial" w:eastAsia="Arial"/>
          <w:sz w:val="21"/>
          <w:szCs w:val="21"/>
          <w:color w:val="131515"/>
          <w:spacing w:val="12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-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88"/>
          <w:i/>
        </w:rPr>
        <w:t>STC,</w:t>
      </w:r>
      <w:r>
        <w:rPr>
          <w:rFonts w:ascii="Arial" w:hAnsi="Arial" w:cs="Arial" w:eastAsia="Arial"/>
          <w:sz w:val="21"/>
          <w:szCs w:val="21"/>
          <w:color w:val="131515"/>
          <w:spacing w:val="-9"/>
          <w:w w:val="88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515"/>
          <w:spacing w:val="3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1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515"/>
          <w:spacing w:val="1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31515"/>
          <w:spacing w:val="3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0"/>
          <w:i/>
        </w:rPr>
        <w:t>  </w:t>
      </w:r>
      <w:r>
        <w:rPr>
          <w:rFonts w:ascii="Arial" w:hAnsi="Arial" w:cs="Arial" w:eastAsia="Arial"/>
          <w:sz w:val="21"/>
          <w:szCs w:val="21"/>
          <w:color w:val="13151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31515"/>
          <w:spacing w:val="0"/>
          <w:w w:val="19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89" w:after="0" w:line="240" w:lineRule="auto"/>
        <w:ind w:left="10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  <w:i/>
        </w:rPr>
        <w:t>n</w:t>
      </w:r>
      <w:r>
        <w:rPr>
          <w:rFonts w:ascii="Arial" w:hAnsi="Arial" w:cs="Arial" w:eastAsia="Arial"/>
          <w:sz w:val="21"/>
          <w:szCs w:val="21"/>
          <w:color w:val="131515"/>
          <w:spacing w:val="4"/>
          <w:w w:val="107"/>
          <w:i/>
        </w:rPr>
        <w:t> </w:t>
      </w:r>
      <w:r>
        <w:rPr>
          <w:rFonts w:ascii="Arial" w:hAnsi="Arial" w:cs="Arial" w:eastAsia="Arial"/>
          <w:sz w:val="21"/>
          <w:szCs w:val="21"/>
          <w:color w:val="131515"/>
          <w:spacing w:val="0"/>
          <w:w w:val="107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821" w:footer="701" w:top="1980" w:bottom="900" w:left="180" w:right="1280"/>
          <w:headerReference w:type="default" r:id="rId1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7" w:lineRule="exact"/>
        <w:ind w:left="1256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94"/>
          <w:position w:val="-1"/>
        </w:rPr>
        <w:t>MINERALS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94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NETWORK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55" w:lineRule="exact"/>
        <w:ind w:left="2603" w:right="2826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color w:val="1F462D"/>
          <w:spacing w:val="0"/>
          <w:w w:val="100"/>
          <w:b/>
          <w:bCs/>
          <w:i/>
        </w:rPr>
        <w:t>&amp;AS-{-Vt;;tfi</w:t>
      </w:r>
      <w:r>
        <w:rPr>
          <w:rFonts w:ascii="Times New Roman" w:hAnsi="Times New Roman" w:cs="Times New Roman" w:eastAsia="Times New Roman"/>
          <w:sz w:val="25"/>
          <w:szCs w:val="25"/>
          <w:color w:val="1F462D"/>
          <w:spacing w:val="-18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1F462D"/>
          <w:spacing w:val="0"/>
          <w:w w:val="128"/>
          <w:b/>
          <w:bCs/>
        </w:rPr>
        <w:t>(</w:t>
      </w:r>
      <w:r>
        <w:rPr>
          <w:rFonts w:ascii="Arial" w:hAnsi="Arial" w:cs="Arial" w:eastAsia="Arial"/>
          <w:sz w:val="15"/>
          <w:szCs w:val="15"/>
          <w:color w:val="1F462D"/>
          <w:spacing w:val="0"/>
          <w:w w:val="127"/>
          <w:b/>
          <w:bCs/>
        </w:rPr>
        <w:t>;I</w:t>
      </w:r>
      <w:r>
        <w:rPr>
          <w:rFonts w:ascii="Arial" w:hAnsi="Arial" w:cs="Arial" w:eastAsia="Arial"/>
          <w:sz w:val="15"/>
          <w:szCs w:val="15"/>
          <w:color w:val="1F462D"/>
          <w:spacing w:val="0"/>
          <w:w w:val="128"/>
          <w:b/>
          <w:bCs/>
        </w:rPr>
        <w:t>(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18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70.559998pt;margin-top:23.226868pt;width:462.959991pt;height:302.399994pt;mso-position-horizontal-relative:page;mso-position-vertical-relative:paragraph;z-index:-1698" type="#_x0000_t75">
            <v:imagedata r:id="rId13" o:title=""/>
          </v:shape>
        </w:pict>
      </w:r>
      <w:r>
        <w:rPr>
          <w:rFonts w:ascii="Arial" w:hAnsi="Arial" w:cs="Arial" w:eastAsia="Arial"/>
          <w:sz w:val="20"/>
          <w:szCs w:val="20"/>
          <w:color w:val="1F462D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1F462D"/>
          <w:spacing w:val="-58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1F462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F462D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821" w:footer="695" w:top="1980" w:bottom="880" w:left="180" w:right="1120"/>
          <w:headerReference w:type="default" r:id="rId11"/>
          <w:footerReference w:type="default" r:id="rId12"/>
          <w:pgSz w:w="11920" w:h="16840"/>
          <w:cols w:num="2" w:equalWidth="0">
            <w:col w:w="3342" w:space="52"/>
            <w:col w:w="7226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23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426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minerals</w:t>
      </w:r>
      <w:r>
        <w:rPr>
          <w:rFonts w:ascii="Arial" w:hAnsi="Arial" w:cs="Arial" w:eastAsia="Arial"/>
          <w:sz w:val="21"/>
          <w:szCs w:val="21"/>
          <w:color w:val="23242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838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mod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83838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426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ingle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838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rategi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383838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1"/>
        </w:rPr>
        <w:t>Figure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28" w:lineRule="auto"/>
        <w:ind w:left="1241" w:right="3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3)</w:t>
      </w:r>
      <w:r>
        <w:rPr>
          <w:rFonts w:ascii="Arial" w:hAnsi="Arial" w:cs="Arial" w:eastAsia="Arial"/>
          <w:sz w:val="21"/>
          <w:szCs w:val="21"/>
          <w:color w:val="232426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ru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83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111111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Geraldton,</w:t>
      </w:r>
      <w:r>
        <w:rPr>
          <w:rFonts w:ascii="Arial" w:hAnsi="Arial" w:cs="Arial" w:eastAsia="Arial"/>
          <w:sz w:val="21"/>
          <w:szCs w:val="21"/>
          <w:color w:val="232426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turnin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838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Perenjor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426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Mullewa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-2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383838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426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privatel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owned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spur</w:t>
      </w:r>
      <w:r>
        <w:rPr>
          <w:rFonts w:ascii="Arial" w:hAnsi="Arial" w:cs="Arial" w:eastAsia="Arial"/>
          <w:sz w:val="21"/>
          <w:szCs w:val="21"/>
          <w:color w:val="23242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Morawa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42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Karar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426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83838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6"/>
          <w:spacing w:val="0"/>
          <w:w w:val="100"/>
        </w:rPr>
        <w:t>available</w:t>
      </w:r>
      <w:r>
        <w:rPr>
          <w:rFonts w:ascii="Arial" w:hAnsi="Arial" w:cs="Arial" w:eastAsia="Arial"/>
          <w:sz w:val="21"/>
          <w:szCs w:val="21"/>
          <w:color w:val="23242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180" w:right="1120"/>
        </w:sectPr>
      </w:pPr>
      <w:rPr/>
    </w:p>
    <w:p>
      <w:pPr>
        <w:spacing w:before="43" w:after="0" w:line="240" w:lineRule="auto"/>
        <w:ind w:left="5517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1D482D"/>
          <w:spacing w:val="0"/>
          <w:w w:val="126"/>
          <w:i/>
        </w:rPr>
        <w:t>A.,..s-fv</w:t>
      </w:r>
      <w:r>
        <w:rPr>
          <w:rFonts w:ascii="Times New Roman" w:hAnsi="Times New Roman" w:cs="Times New Roman" w:eastAsia="Times New Roman"/>
          <w:sz w:val="42"/>
          <w:szCs w:val="42"/>
          <w:color w:val="1D482D"/>
          <w:spacing w:val="-13"/>
          <w:w w:val="126"/>
          <w:i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1D482D"/>
          <w:spacing w:val="0"/>
          <w:w w:val="126"/>
          <w:i/>
        </w:rPr>
        <w:t>r;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418" w:right="-20"/>
        <w:jc w:val="left"/>
        <w:tabs>
          <w:tab w:pos="53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482D"/>
          <w:spacing w:val="0"/>
          <w:w w:val="167"/>
        </w:rPr>
        <w:t>MIDWEST</w:t>
      </w:r>
      <w:r>
        <w:rPr>
          <w:rFonts w:ascii="Arial" w:hAnsi="Arial" w:cs="Arial" w:eastAsia="Arial"/>
          <w:sz w:val="20"/>
          <w:szCs w:val="20"/>
          <w:color w:val="1D482D"/>
          <w:spacing w:val="-27"/>
          <w:w w:val="167"/>
        </w:rPr>
        <w:t> </w:t>
      </w:r>
      <w:r>
        <w:rPr>
          <w:rFonts w:ascii="Arial" w:hAnsi="Arial" w:cs="Arial" w:eastAsia="Arial"/>
          <w:sz w:val="20"/>
          <w:szCs w:val="20"/>
          <w:color w:val="1D482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D482D"/>
          <w:spacing w:val="0"/>
          <w:w w:val="167"/>
        </w:rPr>
        <w:t>GAS</w:t>
      </w:r>
      <w:r>
        <w:rPr>
          <w:rFonts w:ascii="Arial" w:hAnsi="Arial" w:cs="Arial" w:eastAsia="Arial"/>
          <w:sz w:val="20"/>
          <w:szCs w:val="20"/>
          <w:color w:val="1D482D"/>
          <w:spacing w:val="-43"/>
          <w:w w:val="167"/>
        </w:rPr>
        <w:t> </w:t>
      </w:r>
      <w:r>
        <w:rPr>
          <w:rFonts w:ascii="Arial" w:hAnsi="Arial" w:cs="Arial" w:eastAsia="Arial"/>
          <w:sz w:val="20"/>
          <w:szCs w:val="20"/>
          <w:color w:val="2B2D2D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B2D2D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482D"/>
          <w:spacing w:val="0"/>
          <w:w w:val="161"/>
        </w:rPr>
        <w:t>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1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3131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strat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-17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ic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minera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B2D2D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13"/>
        </w:rPr>
        <w:t>p</w:t>
      </w:r>
      <w:r>
        <w:rPr>
          <w:rFonts w:ascii="Arial" w:hAnsi="Arial" w:cs="Arial" w:eastAsia="Arial"/>
          <w:sz w:val="21"/>
          <w:szCs w:val="21"/>
          <w:color w:val="2B2D2D"/>
          <w:spacing w:val="5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6"/>
        </w:rPr>
        <w:t>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40" w:lineRule="auto"/>
        <w:ind w:left="10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1.159995pt;height:254.8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69" w:right="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p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93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mary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2B2D2D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83"/>
        </w:rPr>
        <w:t>F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16"/>
        </w:rPr>
        <w:t>i</w:t>
      </w:r>
      <w:r>
        <w:rPr>
          <w:rFonts w:ascii="Arial" w:hAnsi="Arial" w:cs="Arial" w:eastAsia="Arial"/>
          <w:sz w:val="21"/>
          <w:szCs w:val="21"/>
          <w:color w:val="2B2D2D"/>
          <w:spacing w:val="-16"/>
          <w:w w:val="116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u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3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mi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5"/>
        </w:rPr>
        <w:t>er</w:t>
      </w:r>
      <w:r>
        <w:rPr>
          <w:rFonts w:ascii="Arial" w:hAnsi="Arial" w:cs="Arial" w:eastAsia="Arial"/>
          <w:sz w:val="21"/>
          <w:szCs w:val="21"/>
          <w:color w:val="2B2D2D"/>
          <w:spacing w:val="-1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2B2D2D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8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29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5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99"/>
        </w:rPr>
        <w:t>els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B2D2D"/>
          <w:spacing w:val="-3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1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5"/>
        </w:rPr>
        <w:t>om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B2D2D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ru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Mee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B2D2D"/>
          <w:spacing w:val="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tharr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B2D2D"/>
          <w:spacing w:val="1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Moun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7"/>
        </w:rPr>
        <w:t>Ma</w:t>
      </w:r>
      <w:r>
        <w:rPr>
          <w:rFonts w:ascii="Arial" w:hAnsi="Arial" w:cs="Arial" w:eastAsia="Arial"/>
          <w:sz w:val="21"/>
          <w:szCs w:val="21"/>
          <w:color w:val="2B2D2D"/>
          <w:spacing w:val="-9"/>
          <w:w w:val="107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ne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B2D2D"/>
          <w:spacing w:val="-6"/>
          <w:w w:val="224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95"/>
        </w:rPr>
        <w:t>ea</w:t>
      </w:r>
      <w:r>
        <w:rPr>
          <w:rFonts w:ascii="Arial" w:hAnsi="Arial" w:cs="Arial" w:eastAsia="Arial"/>
          <w:sz w:val="21"/>
          <w:szCs w:val="21"/>
          <w:color w:val="2B2D2D"/>
          <w:spacing w:val="-3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</w:rPr>
        <w:t>Lei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B2D2D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1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1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9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B2D2D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Moun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19"/>
        </w:rPr>
        <w:t>M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B2D2D"/>
          <w:spacing w:val="-17"/>
          <w:w w:val="104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4D5050"/>
          <w:spacing w:val="-3"/>
          <w:w w:val="112"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77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8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2B2D2D"/>
          <w:spacing w:val="-3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ton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1"/>
          <w:w w:val="158"/>
        </w:rPr>
        <w:t>/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B2D2D"/>
          <w:spacing w:val="-17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-3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5"/>
        </w:rPr>
        <w:t>w</w:t>
      </w:r>
      <w:r>
        <w:rPr>
          <w:rFonts w:ascii="Arial" w:hAnsi="Arial" w:cs="Arial" w:eastAsia="Arial"/>
          <w:sz w:val="21"/>
          <w:szCs w:val="21"/>
          <w:color w:val="2B2D2D"/>
          <w:spacing w:val="-10"/>
          <w:w w:val="112"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</w:rPr>
        <w:t>San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B2D2D"/>
          <w:spacing w:val="-3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ton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6"/>
        </w:rPr>
        <w:t>Roads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rn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mini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B2D2D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proj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11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-4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47"/>
        </w:rPr>
        <w:t>t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ar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erv</w:t>
      </w:r>
      <w:r>
        <w:rPr>
          <w:rFonts w:ascii="Arial" w:hAnsi="Arial" w:cs="Arial" w:eastAsia="Arial"/>
          <w:sz w:val="21"/>
          <w:szCs w:val="21"/>
          <w:color w:val="131313"/>
          <w:spacing w:val="-3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6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16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16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-4"/>
          <w:w w:val="11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B2D2D"/>
          <w:spacing w:val="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Midlan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</w:rPr>
        <w:t>Roa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99"/>
        </w:rPr>
        <w:t>d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2B2D2D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B2D2D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91"/>
        </w:rPr>
        <w:t>G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7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al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2B2D2D"/>
          <w:spacing w:val="4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on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1"/>
        </w:rPr>
        <w:t>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Nar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-15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ulu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Port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6"/>
        </w:rPr>
        <w:t>W</w:t>
      </w:r>
      <w:r>
        <w:rPr>
          <w:rFonts w:ascii="Arial" w:hAnsi="Arial" w:cs="Arial" w:eastAsia="Arial"/>
          <w:sz w:val="21"/>
          <w:szCs w:val="21"/>
          <w:color w:val="2B2D2D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91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John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Willcoc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1"/>
        </w:rPr>
        <w:t>Lin</w:t>
      </w:r>
      <w:r>
        <w:rPr>
          <w:rFonts w:ascii="Arial" w:hAnsi="Arial" w:cs="Arial" w:eastAsia="Arial"/>
          <w:sz w:val="21"/>
          <w:szCs w:val="21"/>
          <w:color w:val="131313"/>
          <w:spacing w:val="-18"/>
          <w:w w:val="101"/>
        </w:rPr>
        <w:t>k</w:t>
      </w:r>
      <w:r>
        <w:rPr>
          <w:rFonts w:ascii="Arial" w:hAnsi="Arial" w:cs="Arial" w:eastAsia="Arial"/>
          <w:sz w:val="21"/>
          <w:szCs w:val="21"/>
          <w:color w:val="3F4141"/>
          <w:spacing w:val="-3"/>
          <w:w w:val="224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18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1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out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14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7"/>
        </w:rPr>
        <w:t>rn</w:t>
      </w:r>
      <w:r>
        <w:rPr>
          <w:rFonts w:ascii="Arial" w:hAnsi="Arial" w:cs="Arial" w:eastAsia="Arial"/>
          <w:sz w:val="21"/>
          <w:szCs w:val="21"/>
          <w:color w:val="131313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1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9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98"/>
        </w:rPr>
        <w:t>p</w:t>
      </w:r>
      <w:r>
        <w:rPr>
          <w:rFonts w:ascii="Arial" w:hAnsi="Arial" w:cs="Arial" w:eastAsia="Arial"/>
          <w:sz w:val="21"/>
          <w:szCs w:val="21"/>
          <w:color w:val="2B2D2D"/>
          <w:spacing w:val="6"/>
          <w:w w:val="105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7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orr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Goul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4"/>
        </w:rPr>
        <w:t>d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B2D2D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3F4141"/>
          <w:spacing w:val="0"/>
          <w:w w:val="191"/>
        </w:rPr>
        <w:t>,</w:t>
      </w:r>
      <w:r>
        <w:rPr>
          <w:rFonts w:ascii="Arial" w:hAnsi="Arial" w:cs="Arial" w:eastAsia="Arial"/>
          <w:sz w:val="21"/>
          <w:szCs w:val="21"/>
          <w:color w:val="3F4141"/>
          <w:spacing w:val="0"/>
          <w:w w:val="19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9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3F414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9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int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15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-14"/>
          <w:w w:val="104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6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minera</w:t>
      </w:r>
      <w:r>
        <w:rPr>
          <w:rFonts w:ascii="Arial" w:hAnsi="Arial" w:cs="Arial" w:eastAsia="Arial"/>
          <w:sz w:val="21"/>
          <w:szCs w:val="21"/>
          <w:color w:val="131313"/>
          <w:spacing w:val="-2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network.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6.759281pt;margin-top:14.871202pt;width:458.357974pt;height:135.913509pt;mso-position-horizontal-relative:page;mso-position-vertical-relative:paragraph;z-index:-1697" coordorigin="1135,297" coordsize="9167,2718">
            <v:group style="position:absolute;left:1149;top:312;width:9146;height:2" coordorigin="1149,312" coordsize="9146,2">
              <v:shape style="position:absolute;left:1149;top:312;width:9146;height:2" coordorigin="1149,312" coordsize="9146,0" path="m1149,312l10295,312e" filled="f" stroked="t" strokeweight=".713953pt" strokecolor="#3F3F3F">
                <v:path arrowok="t"/>
              </v:shape>
            </v:group>
            <v:group style="position:absolute;left:1157;top:305;width:2;height:2704" coordorigin="1157,305" coordsize="2,2704">
              <v:shape style="position:absolute;left:1157;top:305;width:2;height:2704" coordorigin="1157,305" coordsize="0,2704" path="m1157,3009l1157,305e" filled="f" stroked="t" strokeweight=".713953pt" strokecolor="#4B4848">
                <v:path arrowok="t"/>
              </v:shape>
            </v:group>
            <v:group style="position:absolute;left:10288;top:305;width:2;height:2704" coordorigin="10288,305" coordsize="2,2704">
              <v:shape style="position:absolute;left:10288;top:305;width:2;height:2704" coordorigin="10288,305" coordsize="0,2704" path="m10288,3009l10288,305e" filled="f" stroked="t" strokeweight=".713953pt" strokecolor="#484848">
                <v:path arrowok="t"/>
              </v:shape>
            </v:group>
            <v:group style="position:absolute;left:1142;top:3001;width:9146;height:2" coordorigin="1142,3001" coordsize="9146,2">
              <v:shape style="position:absolute;left:1142;top:3001;width:9146;height:2" coordorigin="1142,3001" coordsize="9146,0" path="m1142,3001l10288,3001e" filled="f" stroked="t" strokeweight=".713953pt" strokecolor="#3F3F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B2D2D"/>
          <w:spacing w:val="-14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ure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10"/>
        </w:rPr>
        <w:t>4</w:t>
      </w:r>
      <w:r>
        <w:rPr>
          <w:rFonts w:ascii="Arial" w:hAnsi="Arial" w:cs="Arial" w:eastAsia="Arial"/>
          <w:sz w:val="21"/>
          <w:szCs w:val="21"/>
          <w:color w:val="4D5050"/>
          <w:spacing w:val="0"/>
          <w:w w:val="169"/>
        </w:rPr>
        <w:t>.</w:t>
      </w:r>
      <w:r>
        <w:rPr>
          <w:rFonts w:ascii="Arial" w:hAnsi="Arial" w:cs="Arial" w:eastAsia="Arial"/>
          <w:sz w:val="21"/>
          <w:szCs w:val="21"/>
          <w:color w:val="4D5050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2"/>
        </w:rPr>
        <w:t>W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5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-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9"/>
        </w:rPr>
        <w:t>tra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B2D2D"/>
          <w:spacing w:val="-17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2B2D2D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mi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2B2D2D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21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9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netwo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D2D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pat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11"/>
        </w:rPr>
        <w:t>h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27" w:lineRule="auto"/>
        <w:ind w:left="1077" w:right="1330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74"/>
          <w:i/>
        </w:rPr>
        <w:t>Port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  <w:i/>
        </w:rPr>
        <w:t>Port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Way,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  <w:i/>
        </w:rPr>
        <w:t>Link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4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  <w:i/>
        </w:rPr>
        <w:t>ST</w:t>
      </w:r>
      <w:r>
        <w:rPr>
          <w:rFonts w:ascii="Arial" w:hAnsi="Arial" w:cs="Arial" w:eastAsia="Arial"/>
          <w:sz w:val="21"/>
          <w:szCs w:val="21"/>
          <w:color w:val="131313"/>
          <w:spacing w:val="-34"/>
          <w:w w:val="91"/>
          <w:i/>
        </w:rPr>
        <w:t>C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178"/>
          <w:i/>
        </w:rPr>
        <w:t>,</w:t>
      </w:r>
      <w:r>
        <w:rPr>
          <w:rFonts w:ascii="Arial" w:hAnsi="Arial" w:cs="Arial" w:eastAsia="Arial"/>
          <w:sz w:val="21"/>
          <w:szCs w:val="21"/>
          <w:color w:val="2B2D2D"/>
          <w:spacing w:val="-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Gould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Narngulu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Meekatharr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Gt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Moun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{Geraldton-Mount</w:t>
      </w:r>
      <w:r>
        <w:rPr>
          <w:rFonts w:ascii="Arial" w:hAnsi="Arial" w:cs="Arial" w:eastAsia="Arial"/>
          <w:sz w:val="21"/>
          <w:szCs w:val="21"/>
          <w:color w:val="131313"/>
          <w:spacing w:val="-18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ST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9"/>
          <w:i/>
        </w:rPr>
        <w:t>John</w:t>
      </w:r>
      <w:r>
        <w:rPr>
          <w:rFonts w:ascii="Arial" w:hAnsi="Arial" w:cs="Arial" w:eastAsia="Arial"/>
          <w:sz w:val="21"/>
          <w:szCs w:val="21"/>
          <w:color w:val="131313"/>
          <w:spacing w:val="-36"/>
          <w:w w:val="13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23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1" w:lineRule="exact"/>
        <w:ind w:left="1091" w:right="-20"/>
        <w:jc w:val="left"/>
        <w:tabs>
          <w:tab w:pos="90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Way,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  <w:i/>
        </w:rPr>
        <w:t>Lin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03"/>
          <w:i/>
        </w:rPr>
        <w:t>k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201"/>
          <w:i/>
        </w:rPr>
        <w:t>,</w:t>
      </w:r>
      <w:r>
        <w:rPr>
          <w:rFonts w:ascii="Arial" w:hAnsi="Arial" w:cs="Arial" w:eastAsia="Arial"/>
          <w:sz w:val="21"/>
          <w:szCs w:val="21"/>
          <w:color w:val="2B2D2D"/>
          <w:spacing w:val="-4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  <w:i/>
        </w:rPr>
        <w:t>ST</w:t>
      </w:r>
      <w:r>
        <w:rPr>
          <w:rFonts w:ascii="Arial" w:hAnsi="Arial" w:cs="Arial" w:eastAsia="Arial"/>
          <w:sz w:val="21"/>
          <w:szCs w:val="21"/>
          <w:color w:val="131313"/>
          <w:spacing w:val="-34"/>
          <w:w w:val="91"/>
          <w:i/>
        </w:rPr>
        <w:t>C</w:t>
      </w:r>
      <w:r>
        <w:rPr>
          <w:rFonts w:ascii="Arial" w:hAnsi="Arial" w:cs="Arial" w:eastAsia="Arial"/>
          <w:sz w:val="21"/>
          <w:szCs w:val="21"/>
          <w:color w:val="2B2D2D"/>
          <w:spacing w:val="0"/>
          <w:w w:val="201"/>
          <w:i/>
        </w:rPr>
        <w:t>,</w:t>
      </w:r>
      <w:r>
        <w:rPr>
          <w:rFonts w:ascii="Arial" w:hAnsi="Arial" w:cs="Arial" w:eastAsia="Arial"/>
          <w:sz w:val="21"/>
          <w:szCs w:val="21"/>
          <w:color w:val="2B2D2D"/>
          <w:spacing w:val="-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Geraldton-Mount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-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ab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5"/>
          <w:szCs w:val="25"/>
          <w:color w:val="2B2D2D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5"/>
          <w:szCs w:val="25"/>
          <w:color w:val="2B2D2D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  <w:i/>
        </w:rPr>
        <w:t>Mount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6" w:after="0" w:line="327" w:lineRule="auto"/>
        <w:ind w:left="1091" w:right="15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(Moun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Magnet-Sandston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8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Sandston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Agnew-Sandston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4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  <w:i/>
        </w:rPr>
        <w:t>Leinster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1084" w:right="-20"/>
        <w:jc w:val="left"/>
        <w:tabs>
          <w:tab w:pos="70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Sout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Rd/Bran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Dongara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ab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5"/>
          <w:szCs w:val="25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5"/>
          <w:szCs w:val="25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5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31313"/>
          <w:spacing w:val="3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Willcock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9" w:after="0" w:line="240" w:lineRule="auto"/>
        <w:ind w:left="10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31313"/>
          <w:spacing w:val="5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821" w:footer="715" w:top="1760" w:bottom="900" w:left="180" w:right="1360"/>
          <w:headerReference w:type="default" r:id="rId14"/>
          <w:footerReference w:type="default" r:id="rId15"/>
          <w:pgSz w:w="11920" w:h="16840"/>
        </w:sectPr>
      </w:pPr>
      <w:rPr/>
    </w:p>
    <w:p>
      <w:pPr>
        <w:spacing w:before="0" w:after="0" w:line="557" w:lineRule="exact"/>
        <w:ind w:left="547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3.270935pt;margin-top:0pt;width:13.260601pt;height:15pt;mso-position-horizontal-relative:page;mso-position-vertical-relative:paragraph;z-index:-1694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21492D"/>
                      <w:spacing w:val="0"/>
                      <w:w w:val="159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4"/>
          <w:szCs w:val="54"/>
          <w:color w:val="21492D"/>
          <w:w w:val="146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54"/>
          <w:szCs w:val="54"/>
          <w:color w:val="21492D"/>
          <w:spacing w:val="-81"/>
          <w:w w:val="100"/>
          <w:i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1492D"/>
          <w:spacing w:val="0"/>
          <w:w w:val="146"/>
          <w:i/>
          <w:position w:val="-1"/>
        </w:rPr>
        <w:t>""'s-fv</w:t>
      </w:r>
      <w:r>
        <w:rPr>
          <w:rFonts w:ascii="Arial" w:hAnsi="Arial" w:cs="Arial" w:eastAsia="Arial"/>
          <w:sz w:val="36"/>
          <w:szCs w:val="36"/>
          <w:color w:val="21492D"/>
          <w:spacing w:val="1"/>
          <w:w w:val="146"/>
          <w:i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21492D"/>
          <w:spacing w:val="0"/>
          <w:w w:val="146"/>
          <w:i/>
          <w:position w:val="-1"/>
        </w:rPr>
        <w:t>fi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835" w:footer="715" w:top="1760" w:bottom="900" w:left="200" w:right="1060"/>
          <w:headerReference w:type="default" r:id="rId17"/>
          <w:footerReference w:type="default" r:id="rId1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7" w:lineRule="exact"/>
        <w:ind w:left="1236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70.559998pt;margin-top:-253.86795pt;width:465.839996pt;height:236.160004pt;mso-position-horizontal-relative:page;mso-position-vertical-relative:paragraph;z-index:-1696" type="#_x0000_t75">
            <v:imagedata r:id="rId19" o:title=""/>
          </v:shape>
        </w:pic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6"/>
          <w:position w:val="-1"/>
        </w:rPr>
        <w:t>LOBSTE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6"/>
          <w:position w:val="-1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86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3"/>
          <w:position w:val="-1"/>
        </w:rPr>
        <w:t>NETWORK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1" w:after="0" w:line="240" w:lineRule="auto"/>
        <w:ind w:right="-20"/>
        <w:jc w:val="left"/>
        <w:tabs>
          <w:tab w:pos="18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1492D"/>
          <w:spacing w:val="0"/>
          <w:w w:val="176"/>
        </w:rPr>
        <w:t>MIDWES</w:t>
      </w:r>
      <w:r>
        <w:rPr>
          <w:rFonts w:ascii="Arial" w:hAnsi="Arial" w:cs="Arial" w:eastAsia="Arial"/>
          <w:sz w:val="20"/>
          <w:szCs w:val="20"/>
          <w:color w:val="21492D"/>
          <w:spacing w:val="-20"/>
          <w:w w:val="176"/>
        </w:rPr>
        <w:t> </w:t>
      </w:r>
      <w:r>
        <w:rPr>
          <w:rFonts w:ascii="Arial" w:hAnsi="Arial" w:cs="Arial" w:eastAsia="Arial"/>
          <w:sz w:val="20"/>
          <w:szCs w:val="20"/>
          <w:color w:val="214F4B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14F4B"/>
          <w:spacing w:val="-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14F4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14F4B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1492D"/>
          <w:spacing w:val="0"/>
          <w:w w:val="170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060"/>
          <w:cols w:num="2" w:equalWidth="0">
            <w:col w:w="3160" w:space="207"/>
            <w:col w:w="7293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334" w:lineRule="auto"/>
        <w:ind w:left="1221" w:right="350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363838"/>
          <w:spacing w:val="-1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</w:t>
      </w:r>
      <w:r>
        <w:rPr>
          <w:rFonts w:ascii="Arial" w:hAnsi="Arial" w:cs="Arial" w:eastAsia="Arial"/>
          <w:sz w:val="21"/>
          <w:szCs w:val="21"/>
          <w:color w:val="11111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transporte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26282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363838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-23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63838"/>
          <w:spacing w:val="-1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ure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5)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62828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Kalbarr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62828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</w:rPr>
        <w:t>nort</w:t>
      </w:r>
      <w:r>
        <w:rPr>
          <w:rFonts w:ascii="Arial" w:hAnsi="Arial" w:cs="Arial" w:eastAsia="Arial"/>
          <w:sz w:val="21"/>
          <w:szCs w:val="21"/>
          <w:color w:val="111111"/>
          <w:spacing w:val="-19"/>
          <w:w w:val="115"/>
        </w:rPr>
        <w:t>h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92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262828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Horrock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6282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Northampton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9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pr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ces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faciliti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62828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7"/>
        </w:rPr>
        <w:t>por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17"/>
        </w:rPr>
        <w:t>.</w:t>
      </w:r>
      <w:r>
        <w:rPr>
          <w:rFonts w:ascii="Arial" w:hAnsi="Arial" w:cs="Arial" w:eastAsia="Arial"/>
          <w:sz w:val="21"/>
          <w:szCs w:val="21"/>
          <w:color w:val="363838"/>
          <w:spacing w:val="-31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rom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outh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363838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truc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trave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-2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Gree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head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63838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9"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2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Drive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4"/>
        </w:rPr>
        <w:t>Highway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port.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Onc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proc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ss</w:t>
      </w:r>
      <w:r>
        <w:rPr>
          <w:rFonts w:ascii="Arial" w:hAnsi="Arial" w:cs="Arial" w:eastAsia="Arial"/>
          <w:sz w:val="21"/>
          <w:szCs w:val="21"/>
          <w:color w:val="36383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lo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8"/>
        </w:rPr>
        <w:t>b</w:t>
      </w:r>
      <w:r>
        <w:rPr>
          <w:rFonts w:ascii="Arial" w:hAnsi="Arial" w:cs="Arial" w:eastAsia="Arial"/>
          <w:sz w:val="21"/>
          <w:szCs w:val="21"/>
          <w:color w:val="363838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6"/>
        </w:rPr>
        <w:t>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62828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trucke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12"/>
        </w:rPr>
        <w:t>airport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followin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-2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</w:rPr>
        <w:t>Highway.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5.990639pt;margin-top:14.702958pt;width:459.769302pt;height:119.545667pt;mso-position-horizontal-relative:page;mso-position-vertical-relative:paragraph;z-index:-1695" coordorigin="1120,294" coordsize="9195,2391">
            <v:group style="position:absolute;left:1127;top:312;width:9181;height:2" coordorigin="1127,312" coordsize="9181,2">
              <v:shape style="position:absolute;left:1127;top:312;width:9181;height:2" coordorigin="1127,312" coordsize="9181,0" path="m1127,312l10308,312e" filled="f" stroked="t" strokeweight=".717829pt" strokecolor="#444444">
                <v:path arrowok="t"/>
              </v:shape>
            </v:group>
            <v:group style="position:absolute;left:1134;top:305;width:2;height:2373" coordorigin="1134,305" coordsize="2,2373">
              <v:shape style="position:absolute;left:1134;top:305;width:2;height:2373" coordorigin="1134,305" coordsize="0,2373" path="m1134,2678l1134,305e" filled="f" stroked="t" strokeweight=".717829pt" strokecolor="#545454">
                <v:path arrowok="t"/>
              </v:shape>
            </v:group>
            <v:group style="position:absolute;left:10308;top:298;width:2;height:2373" coordorigin="10308,298" coordsize="2,2373">
              <v:shape style="position:absolute;left:10308;top:298;width:2;height:2373" coordorigin="10308,298" coordsize="0,2373" path="m10308,2671l10308,298e" filled="f" stroked="t" strokeweight=".358914pt" strokecolor="#484848">
                <v:path arrowok="t"/>
              </v:shape>
            </v:group>
            <v:group style="position:absolute;left:1127;top:2671;width:9181;height:2" coordorigin="1127,2671" coordsize="9181,2">
              <v:shape style="position:absolute;left:1127;top:2671;width:9181;height:2" coordorigin="1127,2671" coordsize="9181,0" path="m1127,2671l10308,2671e" filled="f" stroked="t" strokeweight=".717829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262828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62828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strategi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363838"/>
          <w:spacing w:val="-1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paths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7" w:after="0" w:line="292" w:lineRule="auto"/>
        <w:ind w:left="1035" w:right="605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Kalbarri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62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{Georg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1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3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Gregor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4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62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Gregor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Gregor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4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  <w:i/>
        </w:rPr>
        <w:t>Horrocks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61"/>
          <w:w w:val="16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Horrocks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69"/>
          <w:w w:val="16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(Horrocks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Gregor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54"/>
          <w:w w:val="16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Northampto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1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69"/>
          <w:w w:val="16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Hwy,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8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72" w:lineRule="exact"/>
        <w:ind w:left="1049" w:right="56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Greenhea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74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{India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4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Dve)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74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Leeman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74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{India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4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Dve)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Cliff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Head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74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75"/>
          <w:w w:val="174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{Indian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4" w:after="0" w:line="285" w:lineRule="auto"/>
        <w:ind w:left="1035" w:right="574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Dve)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111111"/>
          <w:spacing w:val="0"/>
          <w:w w:val="182"/>
        </w:rPr>
        <w:t>7</w:t>
      </w:r>
      <w:r>
        <w:rPr>
          <w:rFonts w:ascii="Arial" w:hAnsi="Arial" w:cs="Arial" w:eastAsia="Arial"/>
          <w:sz w:val="23"/>
          <w:szCs w:val="23"/>
          <w:color w:val="111111"/>
          <w:spacing w:val="-67"/>
          <w:w w:val="18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Desperat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{India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Dongara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262828"/>
          <w:spacing w:val="0"/>
          <w:w w:val="175"/>
        </w:rPr>
        <w:t>7</w:t>
      </w:r>
      <w:r>
        <w:rPr>
          <w:rFonts w:ascii="Arial" w:hAnsi="Arial" w:cs="Arial" w:eastAsia="Arial"/>
          <w:sz w:val="23"/>
          <w:szCs w:val="23"/>
          <w:color w:val="262828"/>
          <w:spacing w:val="-63"/>
          <w:w w:val="17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Hwy,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Seve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9"/>
          <w:i/>
        </w:rPr>
        <w:t>Mile</w:t>
      </w:r>
      <w:r>
        <w:rPr>
          <w:rFonts w:ascii="Arial" w:hAnsi="Arial" w:cs="Arial" w:eastAsia="Arial"/>
          <w:sz w:val="21"/>
          <w:szCs w:val="21"/>
          <w:color w:val="111111"/>
          <w:spacing w:val="-22"/>
          <w:w w:val="11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Seve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1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0"/>
          <w:i/>
        </w:rPr>
        <w:t>Mile</w:t>
      </w:r>
      <w:r>
        <w:rPr>
          <w:rFonts w:ascii="Arial" w:hAnsi="Arial" w:cs="Arial" w:eastAsia="Arial"/>
          <w:sz w:val="21"/>
          <w:szCs w:val="21"/>
          <w:color w:val="111111"/>
          <w:spacing w:val="-29"/>
          <w:w w:val="12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Beach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Seve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9"/>
          <w:i/>
        </w:rPr>
        <w:t>Mile</w:t>
      </w:r>
      <w:r>
        <w:rPr>
          <w:rFonts w:ascii="Arial" w:hAnsi="Arial" w:cs="Arial" w:eastAsia="Arial"/>
          <w:sz w:val="21"/>
          <w:szCs w:val="21"/>
          <w:color w:val="111111"/>
          <w:spacing w:val="-29"/>
          <w:w w:val="11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1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Way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)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22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740" w:bottom="900" w:left="200" w:right="106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exact"/>
        <w:ind w:left="1260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86"/>
          <w:position w:val="-1"/>
        </w:rPr>
        <w:t>FERTILISE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86"/>
          <w:position w:val="-1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86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3"/>
          <w:position w:val="-1"/>
        </w:rPr>
        <w:t>NETWORK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452" w:lineRule="exact"/>
        <w:ind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br w:type="column"/>
      </w:r>
      <w:r>
        <w:rPr>
          <w:rFonts w:ascii="Arial" w:hAnsi="Arial" w:cs="Arial" w:eastAsia="Arial"/>
          <w:sz w:val="48"/>
          <w:szCs w:val="48"/>
          <w:color w:val="242A31"/>
          <w:spacing w:val="0"/>
          <w:w w:val="121"/>
          <w:b/>
          <w:bCs/>
          <w:position w:val="-3"/>
        </w:rPr>
        <w:t>Development</w:t>
      </w:r>
      <w:r>
        <w:rPr>
          <w:rFonts w:ascii="Arial" w:hAnsi="Arial" w:cs="Arial" w:eastAsia="Arial"/>
          <w:sz w:val="48"/>
          <w:szCs w:val="48"/>
          <w:color w:val="242A31"/>
          <w:spacing w:val="81"/>
          <w:w w:val="121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64224"/>
          <w:spacing w:val="0"/>
          <w:w w:val="121"/>
          <w:b/>
          <w:bCs/>
          <w:i/>
          <w:position w:val="-3"/>
        </w:rPr>
        <w:t>t.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360" w:lineRule="exact"/>
        <w:ind w:left="2131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164224"/>
          <w:spacing w:val="0"/>
          <w:w w:val="131"/>
          <w:b/>
          <w:bCs/>
          <w:i/>
          <w:position w:val="1"/>
        </w:rPr>
        <w:t>AIAs-fv</w:t>
      </w:r>
      <w:r>
        <w:rPr>
          <w:rFonts w:ascii="Times New Roman" w:hAnsi="Times New Roman" w:cs="Times New Roman" w:eastAsia="Times New Roman"/>
          <w:sz w:val="39"/>
          <w:szCs w:val="39"/>
          <w:color w:val="164224"/>
          <w:spacing w:val="1"/>
          <w:w w:val="131"/>
          <w:b/>
          <w:bCs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164224"/>
          <w:spacing w:val="0"/>
          <w:w w:val="131"/>
          <w:b/>
          <w:bCs/>
          <w:i/>
          <w:position w:val="1"/>
        </w:rPr>
        <w:t>t;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" w:right="-20"/>
        <w:jc w:val="left"/>
        <w:tabs>
          <w:tab w:pos="190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70.559998pt;margin-top:23.059875pt;width:464.040009pt;height:227.880005pt;mso-position-horizontal-relative:page;mso-position-vertical-relative:paragraph;z-index:-1693" type="#_x0000_t75">
            <v:imagedata r:id="rId22" o:title=""/>
          </v:shape>
        </w:pict>
      </w:r>
      <w:r>
        <w:rPr>
          <w:rFonts w:ascii="Arial" w:hAnsi="Arial" w:cs="Arial" w:eastAsia="Arial"/>
          <w:sz w:val="20"/>
          <w:szCs w:val="20"/>
          <w:color w:val="164224"/>
          <w:spacing w:val="0"/>
          <w:w w:val="168"/>
        </w:rPr>
        <w:t>MIDWEST</w:t>
      </w:r>
      <w:r>
        <w:rPr>
          <w:rFonts w:ascii="Arial" w:hAnsi="Arial" w:cs="Arial" w:eastAsia="Arial"/>
          <w:sz w:val="20"/>
          <w:szCs w:val="20"/>
          <w:color w:val="164224"/>
          <w:spacing w:val="-27"/>
          <w:w w:val="168"/>
        </w:rPr>
        <w:t> </w:t>
      </w:r>
      <w:r>
        <w:rPr>
          <w:rFonts w:ascii="Arial" w:hAnsi="Arial" w:cs="Arial" w:eastAsia="Arial"/>
          <w:sz w:val="20"/>
          <w:szCs w:val="20"/>
          <w:color w:val="164224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64224"/>
          <w:spacing w:val="0"/>
          <w:w w:val="168"/>
        </w:rPr>
        <w:t>GA</w:t>
      </w:r>
      <w:r>
        <w:rPr>
          <w:rFonts w:ascii="Arial" w:hAnsi="Arial" w:cs="Arial" w:eastAsia="Arial"/>
          <w:sz w:val="20"/>
          <w:szCs w:val="20"/>
          <w:color w:val="164224"/>
          <w:spacing w:val="-49"/>
          <w:w w:val="168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64224"/>
          <w:spacing w:val="0"/>
          <w:w w:val="162"/>
        </w:rPr>
        <w:t>COY</w:t>
      </w:r>
      <w:r>
        <w:rPr>
          <w:rFonts w:ascii="Arial" w:hAnsi="Arial" w:cs="Arial" w:eastAsia="Arial"/>
          <w:sz w:val="20"/>
          <w:szCs w:val="20"/>
          <w:color w:val="164224"/>
          <w:spacing w:val="0"/>
          <w:w w:val="162"/>
        </w:rPr>
        <w:t>N</w:t>
      </w:r>
      <w:r>
        <w:rPr>
          <w:rFonts w:ascii="Arial" w:hAnsi="Arial" w:cs="Arial" w:eastAsia="Arial"/>
          <w:sz w:val="20"/>
          <w:szCs w:val="20"/>
          <w:color w:val="164224"/>
          <w:spacing w:val="10"/>
          <w:w w:val="162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778" w:footer="695" w:top="1440" w:bottom="880" w:left="180" w:right="1100"/>
          <w:headerReference w:type="default" r:id="rId20"/>
          <w:footerReference w:type="default" r:id="rId21"/>
          <w:pgSz w:w="11920" w:h="16840"/>
          <w:cols w:num="2" w:equalWidth="0">
            <w:col w:w="3386" w:space="19"/>
            <w:col w:w="723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333" w:lineRule="auto"/>
        <w:ind w:left="1246" w:right="269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Fertilise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transporte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42A31"/>
          <w:spacing w:val="1"/>
          <w:w w:val="86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winana.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port,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product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shifte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east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followin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Souther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Tra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42A31"/>
          <w:spacing w:val="-6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Corridor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Products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Coasta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9"/>
        </w:rPr>
        <w:t>Rudds</w:t>
      </w:r>
      <w:r>
        <w:rPr>
          <w:rFonts w:ascii="Arial" w:hAnsi="Arial" w:cs="Arial" w:eastAsia="Arial"/>
          <w:sz w:val="21"/>
          <w:szCs w:val="21"/>
          <w:color w:val="0F0F0F"/>
          <w:spacing w:val="-18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Gull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Narngulu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ind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12"/>
        </w:rPr>
        <w:t>u</w:t>
      </w:r>
      <w:r>
        <w:rPr>
          <w:rFonts w:ascii="Arial" w:hAnsi="Arial" w:cs="Arial" w:eastAsia="Arial"/>
          <w:sz w:val="21"/>
          <w:szCs w:val="21"/>
          <w:color w:val="242A31"/>
          <w:spacing w:val="-11"/>
          <w:w w:val="112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tria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3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area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(see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6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1"/>
        </w:rPr>
        <w:t>)</w:t>
      </w:r>
      <w:r>
        <w:rPr>
          <w:rFonts w:ascii="Arial" w:hAnsi="Arial" w:cs="Arial" w:eastAsia="Arial"/>
          <w:sz w:val="21"/>
          <w:szCs w:val="21"/>
          <w:color w:val="3F3F3F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180" w:right="1100"/>
        </w:sectPr>
      </w:pPr>
      <w:rPr/>
    </w:p>
    <w:p>
      <w:pPr>
        <w:spacing w:before="0" w:after="0" w:line="422" w:lineRule="exact"/>
        <w:ind w:left="3388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48"/>
          <w:szCs w:val="48"/>
          <w:color w:val="2F3133"/>
          <w:w w:val="127"/>
          <w:b/>
          <w:bCs/>
          <w:position w:val="-6"/>
        </w:rPr>
        <w:t>Development</w:t>
      </w:r>
      <w:r>
        <w:rPr>
          <w:rFonts w:ascii="Arial" w:hAnsi="Arial" w:cs="Arial" w:eastAsia="Arial"/>
          <w:sz w:val="48"/>
          <w:szCs w:val="48"/>
          <w:color w:val="2F3133"/>
          <w:spacing w:val="-69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29"/>
          <w:szCs w:val="29"/>
          <w:color w:val="1D4931"/>
          <w:spacing w:val="0"/>
          <w:w w:val="136"/>
          <w:i/>
          <w:position w:val="-6"/>
        </w:rPr>
        <w:t>I.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430" w:lineRule="exact"/>
        <w:ind w:left="551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50"/>
          <w:szCs w:val="50"/>
          <w:color w:val="1D4931"/>
          <w:w w:val="145"/>
          <w:i/>
          <w:position w:val="2"/>
        </w:rPr>
        <w:t>A</w:t>
      </w:r>
      <w:r>
        <w:rPr>
          <w:rFonts w:ascii="Arial" w:hAnsi="Arial" w:cs="Arial" w:eastAsia="Arial"/>
          <w:sz w:val="50"/>
          <w:szCs w:val="50"/>
          <w:color w:val="1D4931"/>
          <w:spacing w:val="-87"/>
          <w:w w:val="100"/>
          <w:i/>
          <w:position w:val="2"/>
        </w:rPr>
        <w:t> </w:t>
      </w:r>
      <w:r>
        <w:rPr>
          <w:rFonts w:ascii="Arial" w:hAnsi="Arial" w:cs="Arial" w:eastAsia="Arial"/>
          <w:sz w:val="24"/>
          <w:szCs w:val="24"/>
          <w:color w:val="1D4931"/>
          <w:spacing w:val="0"/>
          <w:w w:val="111"/>
          <w:i/>
          <w:position w:val="2"/>
        </w:rPr>
        <w:t>V\.s-f-v&amp;-t{i&amp;-t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4" w:after="0" w:line="240" w:lineRule="auto"/>
        <w:ind w:left="3409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4931"/>
          <w:spacing w:val="0"/>
          <w:w w:val="171"/>
        </w:rPr>
        <w:t>MIDWEST</w:t>
      </w:r>
      <w:r>
        <w:rPr>
          <w:rFonts w:ascii="Arial" w:hAnsi="Arial" w:cs="Arial" w:eastAsia="Arial"/>
          <w:sz w:val="20"/>
          <w:szCs w:val="20"/>
          <w:color w:val="1D4931"/>
          <w:spacing w:val="-67"/>
          <w:w w:val="171"/>
        </w:rPr>
        <w:t> </w:t>
      </w:r>
      <w:r>
        <w:rPr>
          <w:rFonts w:ascii="Arial" w:hAnsi="Arial" w:cs="Arial" w:eastAsia="Arial"/>
          <w:sz w:val="20"/>
          <w:szCs w:val="20"/>
          <w:color w:val="1D493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D4931"/>
          <w:spacing w:val="0"/>
          <w:w w:val="171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55.439999pt;margin-top:13.764977pt;width:461.755601pt;height:510.147072pt;mso-position-horizontal-relative:page;mso-position-vertical-relative:paragraph;z-index:-1692" coordorigin="1109,275" coordsize="9235,10203">
            <v:shape style="position:absolute;left:1109;top:1917;width:9043;height:8561" type="#_x0000_t75">
              <v:imagedata r:id="rId23" o:title=""/>
            </v:shape>
            <v:group style="position:absolute;left:1170;top:293;width:9167;height:2" coordorigin="1170,293" coordsize="9167,2">
              <v:shape style="position:absolute;left:1170;top:293;width:9167;height:2" coordorigin="1170,293" coordsize="9167,0" path="m1170,293l10337,293e" filled="f" stroked="t" strokeweight=".717829pt" strokecolor="#484848">
                <v:path arrowok="t"/>
              </v:shape>
            </v:group>
            <v:group style="position:absolute;left:1170;top:286;width:2;height:1697" coordorigin="1170,286" coordsize="2,1697">
              <v:shape style="position:absolute;left:1170;top:286;width:2;height:1697" coordorigin="1170,286" coordsize="0,1697" path="m1170,1983l1170,286e" filled="f" stroked="t" strokeweight=".717829pt" strokecolor="#3B3B3B">
                <v:path arrowok="t"/>
              </v:shape>
            </v:group>
            <v:group style="position:absolute;left:10333;top:279;width:2;height:1697" coordorigin="10333,279" coordsize="2,1697">
              <v:shape style="position:absolute;left:10333;top:279;width:2;height:1697" coordorigin="10333,279" coordsize="0,1697" path="m10333,1976l10333,279e" filled="f" stroked="t" strokeweight=".358914pt" strokecolor="#2F2F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13"/>
        </w:rPr>
        <w:t>Figur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13"/>
        </w:rPr>
        <w:t>e</w:t>
      </w:r>
      <w:r>
        <w:rPr>
          <w:rFonts w:ascii="Arial" w:hAnsi="Arial" w:cs="Arial" w:eastAsia="Arial"/>
          <w:sz w:val="19"/>
          <w:szCs w:val="19"/>
          <w:color w:val="111111"/>
          <w:spacing w:val="-4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-10"/>
          <w:w w:val="131"/>
        </w:rPr>
        <w:t>6</w:t>
      </w:r>
      <w:r>
        <w:rPr>
          <w:rFonts w:ascii="Arial" w:hAnsi="Arial" w:cs="Arial" w:eastAsia="Arial"/>
          <w:sz w:val="19"/>
          <w:szCs w:val="19"/>
          <w:color w:val="2F3133"/>
          <w:spacing w:val="0"/>
          <w:w w:val="131"/>
        </w:rPr>
        <w:t>.</w:t>
      </w:r>
      <w:r>
        <w:rPr>
          <w:rFonts w:ascii="Arial" w:hAnsi="Arial" w:cs="Arial" w:eastAsia="Arial"/>
          <w:sz w:val="19"/>
          <w:szCs w:val="19"/>
          <w:color w:val="2F3133"/>
          <w:spacing w:val="-34"/>
          <w:w w:val="131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-8"/>
          <w:w w:val="133"/>
        </w:rPr>
        <w:t>M</w:t>
      </w:r>
      <w:r>
        <w:rPr>
          <w:rFonts w:ascii="Arial" w:hAnsi="Arial" w:cs="Arial" w:eastAsia="Arial"/>
          <w:sz w:val="19"/>
          <w:szCs w:val="19"/>
          <w:color w:val="2F3133"/>
          <w:spacing w:val="-16"/>
          <w:w w:val="172"/>
        </w:rPr>
        <w:t>i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18"/>
        </w:rPr>
        <w:t>d</w:t>
      </w:r>
      <w:r>
        <w:rPr>
          <w:rFonts w:ascii="Arial" w:hAnsi="Arial" w:cs="Arial" w:eastAsia="Arial"/>
          <w:sz w:val="19"/>
          <w:szCs w:val="19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00"/>
        </w:rPr>
        <w:t>West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14"/>
        </w:rPr>
        <w:t>strategi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14"/>
        </w:rPr>
        <w:t>c</w:t>
      </w:r>
      <w:r>
        <w:rPr>
          <w:rFonts w:ascii="Arial" w:hAnsi="Arial" w:cs="Arial" w:eastAsia="Arial"/>
          <w:sz w:val="19"/>
          <w:szCs w:val="19"/>
          <w:color w:val="111111"/>
          <w:spacing w:val="2"/>
          <w:w w:val="114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29"/>
        </w:rPr>
        <w:t>fertil</w:t>
      </w:r>
      <w:r>
        <w:rPr>
          <w:rFonts w:ascii="Arial" w:hAnsi="Arial" w:cs="Arial" w:eastAsia="Arial"/>
          <w:sz w:val="19"/>
          <w:szCs w:val="19"/>
          <w:color w:val="111111"/>
          <w:spacing w:val="-16"/>
          <w:w w:val="130"/>
        </w:rPr>
        <w:t>i</w:t>
      </w:r>
      <w:r>
        <w:rPr>
          <w:rFonts w:ascii="Arial" w:hAnsi="Arial" w:cs="Arial" w:eastAsia="Arial"/>
          <w:sz w:val="19"/>
          <w:szCs w:val="19"/>
          <w:color w:val="2F3133"/>
          <w:spacing w:val="1"/>
          <w:w w:val="96"/>
        </w:rPr>
        <w:t>s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18"/>
        </w:rPr>
        <w:t>er</w:t>
      </w:r>
      <w:r>
        <w:rPr>
          <w:rFonts w:ascii="Arial" w:hAnsi="Arial" w:cs="Arial" w:eastAsia="Arial"/>
          <w:sz w:val="19"/>
          <w:szCs w:val="19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20"/>
        </w:rPr>
        <w:t>road</w:t>
      </w:r>
      <w:r>
        <w:rPr>
          <w:rFonts w:ascii="Arial" w:hAnsi="Arial" w:cs="Arial" w:eastAsia="Arial"/>
          <w:sz w:val="19"/>
          <w:szCs w:val="19"/>
          <w:color w:val="111111"/>
          <w:spacing w:val="-15"/>
          <w:w w:val="120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20"/>
        </w:rPr>
        <w:t>networ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20"/>
        </w:rPr>
        <w:t>k</w:t>
      </w:r>
      <w:r>
        <w:rPr>
          <w:rFonts w:ascii="Arial" w:hAnsi="Arial" w:cs="Arial" w:eastAsia="Arial"/>
          <w:sz w:val="19"/>
          <w:szCs w:val="19"/>
          <w:color w:val="111111"/>
          <w:spacing w:val="7"/>
          <w:w w:val="120"/>
        </w:rPr>
        <w:t> </w:t>
      </w:r>
      <w:r>
        <w:rPr>
          <w:rFonts w:ascii="Arial" w:hAnsi="Arial" w:cs="Arial" w:eastAsia="Arial"/>
          <w:sz w:val="19"/>
          <w:szCs w:val="19"/>
          <w:color w:val="111111"/>
          <w:spacing w:val="0"/>
          <w:w w:val="118"/>
        </w:rPr>
        <w:t>pat</w:t>
      </w:r>
      <w:r>
        <w:rPr>
          <w:rFonts w:ascii="Arial" w:hAnsi="Arial" w:cs="Arial" w:eastAsia="Arial"/>
          <w:sz w:val="19"/>
          <w:szCs w:val="19"/>
          <w:color w:val="111111"/>
          <w:spacing w:val="-2"/>
          <w:w w:val="119"/>
        </w:rPr>
        <w:t>h</w:t>
      </w:r>
      <w:r>
        <w:rPr>
          <w:rFonts w:ascii="Arial" w:hAnsi="Arial" w:cs="Arial" w:eastAsia="Arial"/>
          <w:sz w:val="19"/>
          <w:szCs w:val="19"/>
          <w:color w:val="2F3133"/>
          <w:spacing w:val="0"/>
          <w:w w:val="105"/>
        </w:rPr>
        <w:t>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1" w:after="0" w:line="240" w:lineRule="auto"/>
        <w:ind w:left="111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Way,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John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0"/>
          <w:i/>
        </w:rPr>
        <w:t>STC,</w:t>
      </w:r>
      <w:r>
        <w:rPr>
          <w:rFonts w:ascii="Arial" w:hAnsi="Arial" w:cs="Arial" w:eastAsia="Arial"/>
          <w:sz w:val="21"/>
          <w:szCs w:val="21"/>
          <w:color w:val="111111"/>
          <w:spacing w:val="-3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Edwar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  <w:i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-25"/>
          <w:w w:val="102"/>
          <w:i/>
        </w:rPr>
        <w:t>d</w:t>
      </w:r>
      <w:r>
        <w:rPr>
          <w:rFonts w:ascii="Arial" w:hAnsi="Arial" w:cs="Arial" w:eastAsia="Arial"/>
          <w:sz w:val="21"/>
          <w:szCs w:val="21"/>
          <w:color w:val="2F3133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2F3133"/>
          <w:spacing w:val="-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Deepdale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85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74"/>
          <w:w w:val="18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Meru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3" w:after="0" w:line="288" w:lineRule="auto"/>
        <w:ind w:left="1098" w:right="1256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Way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7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John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7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STC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Gould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-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Narngulu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1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Way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7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John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7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Webberton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Hw</w:t>
      </w:r>
      <w:r>
        <w:rPr>
          <w:rFonts w:ascii="Arial" w:hAnsi="Arial" w:cs="Arial" w:eastAsia="Arial"/>
          <w:sz w:val="21"/>
          <w:szCs w:val="21"/>
          <w:color w:val="111111"/>
          <w:spacing w:val="-20"/>
          <w:w w:val="108"/>
          <w:i/>
        </w:rPr>
        <w:t>y</w:t>
      </w:r>
      <w:r>
        <w:rPr>
          <w:rFonts w:ascii="Arial" w:hAnsi="Arial" w:cs="Arial" w:eastAsia="Arial"/>
          <w:sz w:val="21"/>
          <w:szCs w:val="21"/>
          <w:color w:val="2F3133"/>
          <w:spacing w:val="0"/>
          <w:w w:val="202"/>
          <w:i/>
        </w:rPr>
        <w:t>,</w:t>
      </w:r>
      <w:r>
        <w:rPr>
          <w:rFonts w:ascii="Arial" w:hAnsi="Arial" w:cs="Arial" w:eastAsia="Arial"/>
          <w:sz w:val="21"/>
          <w:szCs w:val="21"/>
          <w:color w:val="2F3133"/>
          <w:spacing w:val="-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Rudds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Gull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9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3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Edwar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9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3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Deepdale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  <w:i/>
        </w:rPr>
        <w:t>Meru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87" w:lineRule="exact"/>
        <w:ind w:left="109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Kwinana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85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74"/>
          <w:w w:val="18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62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Webberton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98" w:lineRule="exact"/>
        <w:ind w:left="6438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2F3133"/>
          <w:w w:val="99"/>
          <w:b/>
          <w:bCs/>
        </w:rPr>
        <w:t>r:-::</w:t>
      </w:r>
      <w:r>
        <w:rPr>
          <w:rFonts w:ascii="Arial" w:hAnsi="Arial" w:cs="Arial" w:eastAsia="Arial"/>
          <w:sz w:val="27"/>
          <w:szCs w:val="27"/>
          <w:color w:val="2F3133"/>
          <w:spacing w:val="-15"/>
          <w:w w:val="99"/>
          <w:b/>
          <w:bCs/>
        </w:rPr>
        <w:t>-</w:t>
      </w:r>
      <w:r>
        <w:rPr>
          <w:rFonts w:ascii="Arial" w:hAnsi="Arial" w:cs="Arial" w:eastAsia="Arial"/>
          <w:sz w:val="27"/>
          <w:szCs w:val="27"/>
          <w:color w:val="111111"/>
          <w:spacing w:val="0"/>
          <w:w w:val="155"/>
          <w:b/>
          <w:bCs/>
        </w:rPr>
        <w:t>-:-</w:t>
      </w:r>
      <w:r>
        <w:rPr>
          <w:rFonts w:ascii="Arial" w:hAnsi="Arial" w:cs="Arial" w:eastAsia="Arial"/>
          <w:sz w:val="27"/>
          <w:szCs w:val="27"/>
          <w:color w:val="111111"/>
          <w:spacing w:val="-17"/>
          <w:w w:val="155"/>
          <w:b/>
          <w:bCs/>
        </w:rPr>
        <w:t>-</w:t>
      </w:r>
      <w:r>
        <w:rPr>
          <w:rFonts w:ascii="Arial" w:hAnsi="Arial" w:cs="Arial" w:eastAsia="Arial"/>
          <w:sz w:val="27"/>
          <w:szCs w:val="27"/>
          <w:color w:val="62625B"/>
          <w:spacing w:val="0"/>
          <w:w w:val="81"/>
          <w:b/>
          <w:bCs/>
        </w:rPr>
        <w:t>Dl!P.!'!f.i!I!IQ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pgMar w:header="778" w:footer="695" w:top="1440" w:bottom="880" w:left="180" w:right="1320"/>
          <w:pgSz w:w="11920" w:h="16840"/>
        </w:sectPr>
      </w:pPr>
      <w:rPr/>
    </w:p>
    <w:p>
      <w:pPr>
        <w:spacing w:before="0" w:after="0" w:line="525" w:lineRule="exact"/>
        <w:ind w:left="55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2.960022pt;margin-top:0pt;width:13.344001pt;height:15pt;mso-position-horizontal-relative:page;mso-position-vertical-relative:paragraph;z-index:-1690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1A462A"/>
                      <w:spacing w:val="0"/>
                      <w:w w:val="160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0"/>
          <w:szCs w:val="50"/>
          <w:color w:val="1A462A"/>
          <w:spacing w:val="0"/>
          <w:w w:val="122"/>
          <w:i/>
          <w:position w:val="-1"/>
        </w:rPr>
        <w:t>A</w:t>
      </w:r>
      <w:r>
        <w:rPr>
          <w:rFonts w:ascii="Arial" w:hAnsi="Arial" w:cs="Arial" w:eastAsia="Arial"/>
          <w:sz w:val="50"/>
          <w:szCs w:val="50"/>
          <w:color w:val="1A462A"/>
          <w:spacing w:val="40"/>
          <w:w w:val="122"/>
          <w:i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1A462A"/>
          <w:spacing w:val="0"/>
          <w:w w:val="122"/>
          <w:i/>
          <w:position w:val="-1"/>
        </w:rPr>
        <w:t>s-f-ve;..fie;..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02" w:right="-20"/>
        <w:jc w:val="left"/>
        <w:tabs>
          <w:tab w:pos="53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462A"/>
          <w:spacing w:val="0"/>
          <w:w w:val="146"/>
        </w:rPr>
        <w:t>M</w:t>
      </w:r>
      <w:r>
        <w:rPr>
          <w:rFonts w:ascii="Arial" w:hAnsi="Arial" w:cs="Arial" w:eastAsia="Arial"/>
          <w:sz w:val="20"/>
          <w:szCs w:val="20"/>
          <w:color w:val="1A462A"/>
          <w:spacing w:val="3"/>
          <w:w w:val="146"/>
        </w:rPr>
        <w:t> </w:t>
      </w:r>
      <w:r>
        <w:rPr>
          <w:rFonts w:ascii="Arial" w:hAnsi="Arial" w:cs="Arial" w:eastAsia="Arial"/>
          <w:sz w:val="20"/>
          <w:szCs w:val="20"/>
          <w:color w:val="135656"/>
          <w:spacing w:val="0"/>
          <w:w w:val="146"/>
        </w:rPr>
        <w:t>I</w:t>
      </w:r>
      <w:r>
        <w:rPr>
          <w:rFonts w:ascii="Arial" w:hAnsi="Arial" w:cs="Arial" w:eastAsia="Arial"/>
          <w:sz w:val="20"/>
          <w:szCs w:val="20"/>
          <w:color w:val="135656"/>
          <w:spacing w:val="-1"/>
          <w:w w:val="146"/>
        </w:rPr>
        <w:t> </w:t>
      </w:r>
      <w:r>
        <w:rPr>
          <w:rFonts w:ascii="Arial" w:hAnsi="Arial" w:cs="Arial" w:eastAsia="Arial"/>
          <w:sz w:val="20"/>
          <w:szCs w:val="20"/>
          <w:color w:val="1A462A"/>
          <w:spacing w:val="0"/>
          <w:w w:val="146"/>
        </w:rPr>
        <w:t>D</w:t>
      </w:r>
      <w:r>
        <w:rPr>
          <w:rFonts w:ascii="Arial" w:hAnsi="Arial" w:cs="Arial" w:eastAsia="Arial"/>
          <w:sz w:val="20"/>
          <w:szCs w:val="20"/>
          <w:color w:val="1A462A"/>
          <w:spacing w:val="0"/>
          <w:w w:val="146"/>
        </w:rPr>
        <w:t>W</w:t>
      </w:r>
      <w:r>
        <w:rPr>
          <w:rFonts w:ascii="Arial" w:hAnsi="Arial" w:cs="Arial" w:eastAsia="Arial"/>
          <w:sz w:val="20"/>
          <w:szCs w:val="20"/>
          <w:color w:val="1A462A"/>
          <w:spacing w:val="38"/>
          <w:w w:val="146"/>
        </w:rPr>
        <w:t> </w:t>
      </w:r>
      <w:r>
        <w:rPr>
          <w:rFonts w:ascii="Arial" w:hAnsi="Arial" w:cs="Arial" w:eastAsia="Arial"/>
          <w:sz w:val="20"/>
          <w:szCs w:val="20"/>
          <w:color w:val="23282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282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462A"/>
          <w:spacing w:val="0"/>
          <w:w w:val="168"/>
        </w:rPr>
        <w:t>ST</w:t>
      </w:r>
      <w:r>
        <w:rPr>
          <w:rFonts w:ascii="Arial" w:hAnsi="Arial" w:cs="Arial" w:eastAsia="Arial"/>
          <w:sz w:val="20"/>
          <w:szCs w:val="20"/>
          <w:color w:val="1A462A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A462A"/>
          <w:spacing w:val="0"/>
          <w:w w:val="168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3" w:right="682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3"/>
        </w:rPr>
        <w:t>PETROLEU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3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3"/>
        </w:rPr>
        <w:t>NETWORK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271" w:right="90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7"/>
        </w:rPr>
        <w:t>ferti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18"/>
        </w:rPr>
        <w:t>l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petroleu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supplied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82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82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-21"/>
          <w:w w:val="104"/>
        </w:rPr>
        <w:t>i</w:t>
      </w:r>
      <w:r>
        <w:rPr>
          <w:rFonts w:ascii="Arial" w:hAnsi="Arial" w:cs="Arial" w:eastAsia="Arial"/>
          <w:sz w:val="21"/>
          <w:szCs w:val="21"/>
          <w:color w:val="23282A"/>
          <w:spacing w:val="-21"/>
          <w:w w:val="113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14"/>
        </w:rPr>
        <w:t>h</w:t>
      </w:r>
      <w:r>
        <w:rPr>
          <w:rFonts w:ascii="Arial" w:hAnsi="Arial" w:cs="Arial" w:eastAsia="Arial"/>
          <w:sz w:val="21"/>
          <w:szCs w:val="21"/>
          <w:color w:val="23282A"/>
          <w:spacing w:val="5"/>
          <w:w w:val="111"/>
        </w:rPr>
        <w:t>w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01"/>
        </w:rPr>
        <w:t>y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Kwinan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3282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3282A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product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shifte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82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282A"/>
          <w:spacing w:val="-3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35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Coastal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followin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19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Geraldton-Mt</w:t>
      </w:r>
      <w:r>
        <w:rPr>
          <w:rFonts w:ascii="Arial" w:hAnsi="Arial" w:cs="Arial" w:eastAsia="Arial"/>
          <w:sz w:val="21"/>
          <w:szCs w:val="21"/>
          <w:color w:val="0F0F0F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82A"/>
          <w:spacing w:val="-3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10"/>
        </w:rPr>
        <w:t>o</w:t>
      </w:r>
      <w:r>
        <w:rPr>
          <w:rFonts w:ascii="Arial" w:hAnsi="Arial" w:cs="Arial" w:eastAsia="Arial"/>
          <w:sz w:val="21"/>
          <w:szCs w:val="21"/>
          <w:color w:val="23282A"/>
          <w:spacing w:val="-3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ther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Highw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282A"/>
          <w:spacing w:val="-7"/>
          <w:w w:val="101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3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petroleu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uses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Moun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Magnet-San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d</w:t>
      </w:r>
      <w:r>
        <w:rPr>
          <w:rFonts w:ascii="Arial" w:hAnsi="Arial" w:cs="Arial" w:eastAsia="Arial"/>
          <w:sz w:val="21"/>
          <w:szCs w:val="21"/>
          <w:color w:val="23282A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ton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23282A"/>
          <w:spacing w:val="1"/>
          <w:w w:val="159"/>
        </w:rPr>
        <w:t>/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Agnew-San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2"/>
        </w:rPr>
        <w:t>d</w:t>
      </w:r>
      <w:r>
        <w:rPr>
          <w:rFonts w:ascii="Arial" w:hAnsi="Arial" w:cs="Arial" w:eastAsia="Arial"/>
          <w:sz w:val="21"/>
          <w:szCs w:val="21"/>
          <w:color w:val="23282A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82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leinste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(see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7)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1" w:right="2904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2.560001pt;margin-top:14.888901pt;width:464.76001pt;height:376.560013pt;mso-position-horizontal-relative:page;mso-position-vertical-relative:paragraph;z-index:-1691" coordorigin="1051,298" coordsize="9295,7531">
            <v:shape style="position:absolute;left:1051;top:3293;width:9295;height:4536" type="#_x0000_t75">
              <v:imagedata r:id="rId26" o:title=""/>
            </v:shape>
            <v:group style="position:absolute;left:1116;top:312;width:9194;height:2" coordorigin="1116,312" coordsize="9194,2">
              <v:shape style="position:absolute;left:1116;top:312;width:9194;height:2" coordorigin="1116,312" coordsize="9194,0" path="m1116,312l10310,312e" filled="f" stroked="t" strokeweight=".72pt" strokecolor="#232323">
                <v:path arrowok="t"/>
              </v:shape>
            </v:group>
            <v:group style="position:absolute;left:1112;top:305;width:2;height:3053" coordorigin="1112,305" coordsize="2,3053">
              <v:shape style="position:absolute;left:1112;top:305;width:2;height:3053" coordorigin="1112,305" coordsize="0,3053" path="m1112,3358l1112,305e" filled="f" stroked="t" strokeweight=".72pt" strokecolor="#232328">
                <v:path arrowok="t"/>
              </v:shape>
            </v:group>
            <v:group style="position:absolute;left:10303;top:305;width:2;height:3053" coordorigin="10303,305" coordsize="2,3053">
              <v:shape style="position:absolute;left:10303;top:305;width:2;height:3053" coordorigin="10303,305" coordsize="0,3053" path="m10303,3358l10303,305e" filled="f" stroked="t" strokeweight=".72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14"/>
        </w:rPr>
        <w:t>7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14"/>
        </w:rPr>
        <w:t>.</w:t>
      </w:r>
      <w:r>
        <w:rPr>
          <w:rFonts w:ascii="Arial" w:hAnsi="Arial" w:cs="Arial" w:eastAsia="Arial"/>
          <w:sz w:val="21"/>
          <w:szCs w:val="21"/>
          <w:color w:val="23282A"/>
          <w:spacing w:val="-3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strategi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petroleu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pat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8"/>
        </w:rPr>
        <w:t>h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7" w:after="0" w:line="240" w:lineRule="auto"/>
        <w:ind w:left="109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2"/>
          <w:i/>
        </w:rPr>
        <w:t>BP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92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Way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8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John</w:t>
      </w:r>
      <w:r>
        <w:rPr>
          <w:rFonts w:ascii="Arial" w:hAnsi="Arial" w:cs="Arial" w:eastAsia="Arial"/>
          <w:sz w:val="21"/>
          <w:szCs w:val="21"/>
          <w:color w:val="0F0F0F"/>
          <w:spacing w:val="-26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Willcoc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Hwy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STC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5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5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  <w:i/>
        </w:rPr>
        <w:t>Magnet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3" w:after="0" w:line="240" w:lineRule="auto"/>
        <w:ind w:left="109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}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32"/>
          <w:i/>
        </w:rPr>
        <w:t>M</w:t>
      </w:r>
      <w:r>
        <w:rPr>
          <w:rFonts w:ascii="Arial" w:hAnsi="Arial" w:cs="Arial" w:eastAsia="Arial"/>
          <w:sz w:val="21"/>
          <w:szCs w:val="21"/>
          <w:color w:val="23282A"/>
          <w:spacing w:val="0"/>
          <w:w w:val="132"/>
          <w:i/>
        </w:rPr>
        <w:t>t</w:t>
      </w:r>
      <w:r>
        <w:rPr>
          <w:rFonts w:ascii="Arial" w:hAnsi="Arial" w:cs="Arial" w:eastAsia="Arial"/>
          <w:sz w:val="21"/>
          <w:szCs w:val="21"/>
          <w:color w:val="23282A"/>
          <w:spacing w:val="-35"/>
          <w:w w:val="132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1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4"/>
          <w:i/>
        </w:rPr>
        <w:t>(M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4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30"/>
          <w:w w:val="124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  <w:i/>
        </w:rPr>
        <w:t>Magn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13"/>
          <w:i/>
        </w:rPr>
        <w:t>e</w:t>
      </w:r>
      <w:r>
        <w:rPr>
          <w:rFonts w:ascii="Arial" w:hAnsi="Arial" w:cs="Arial" w:eastAsia="Arial"/>
          <w:sz w:val="21"/>
          <w:szCs w:val="21"/>
          <w:color w:val="23282A"/>
          <w:spacing w:val="-8"/>
          <w:w w:val="141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  <w:i/>
        </w:rPr>
        <w:t>-Sandston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15"/>
          <w:w w:val="187"/>
        </w:rPr>
        <w:t>7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  <w:i/>
        </w:rPr>
        <w:t>Sandston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  <w:i/>
        </w:rPr>
        <w:t>Agnew-Sand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5"/>
          <w:i/>
        </w:rPr>
        <w:t>s</w:t>
      </w:r>
      <w:r>
        <w:rPr>
          <w:rFonts w:ascii="Arial" w:hAnsi="Arial" w:cs="Arial" w:eastAsia="Arial"/>
          <w:sz w:val="21"/>
          <w:szCs w:val="21"/>
          <w:color w:val="23282A"/>
          <w:spacing w:val="-9"/>
          <w:w w:val="141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one</w:t>
      </w:r>
      <w:r>
        <w:rPr>
          <w:rFonts w:ascii="Arial" w:hAnsi="Arial" w:cs="Arial" w:eastAsia="Arial"/>
          <w:sz w:val="21"/>
          <w:szCs w:val="21"/>
          <w:color w:val="0F0F0F"/>
          <w:spacing w:val="-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}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6" w:after="0" w:line="240" w:lineRule="auto"/>
        <w:ind w:left="10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  <w:i/>
        </w:rPr>
        <w:t>Leinster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2" w:after="0" w:line="240" w:lineRule="auto"/>
        <w:ind w:left="10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5"/>
          <w:i/>
        </w:rPr>
        <w:t>BP</w:t>
      </w:r>
      <w:r>
        <w:rPr>
          <w:rFonts w:ascii="Arial" w:hAnsi="Arial" w:cs="Arial" w:eastAsia="Arial"/>
          <w:sz w:val="21"/>
          <w:szCs w:val="21"/>
          <w:color w:val="0F0F0F"/>
          <w:spacing w:val="-18"/>
          <w:w w:val="95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1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{Port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  <w:i/>
        </w:rPr>
        <w:t>Wa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6"/>
          <w:i/>
        </w:rPr>
        <w:t>y</w:t>
      </w:r>
      <w:r>
        <w:rPr>
          <w:rFonts w:ascii="Arial" w:hAnsi="Arial" w:cs="Arial" w:eastAsia="Arial"/>
          <w:sz w:val="21"/>
          <w:szCs w:val="21"/>
          <w:color w:val="23282A"/>
          <w:spacing w:val="8"/>
          <w:w w:val="180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John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Willcoc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Dongara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2" w:after="0" w:line="281" w:lineRule="auto"/>
        <w:ind w:left="1084" w:right="3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2"/>
          <w:i/>
        </w:rPr>
        <w:t>BP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92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1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Way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8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John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Link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Carna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6"/>
          <w:i/>
        </w:rPr>
        <w:t>r</w:t>
      </w:r>
      <w:r>
        <w:rPr>
          <w:rFonts w:ascii="Arial" w:hAnsi="Arial" w:cs="Arial" w:eastAsia="Arial"/>
          <w:sz w:val="21"/>
          <w:szCs w:val="21"/>
          <w:color w:val="23282A"/>
          <w:spacing w:val="2"/>
          <w:w w:val="107"/>
          <w:i/>
        </w:rPr>
        <w:t>v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on/Exmouth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2"/>
          <w:i/>
        </w:rPr>
        <w:t>BP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1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Wa</w:t>
      </w:r>
      <w:r>
        <w:rPr>
          <w:rFonts w:ascii="Arial" w:hAnsi="Arial" w:cs="Arial" w:eastAsia="Arial"/>
          <w:sz w:val="21"/>
          <w:szCs w:val="21"/>
          <w:color w:val="0F0F0F"/>
          <w:spacing w:val="-15"/>
          <w:w w:val="108"/>
          <w:i/>
        </w:rPr>
        <w:t>y</w:t>
      </w:r>
      <w:r>
        <w:rPr>
          <w:rFonts w:ascii="Arial" w:hAnsi="Arial" w:cs="Arial" w:eastAsia="Arial"/>
          <w:sz w:val="21"/>
          <w:szCs w:val="21"/>
          <w:color w:val="23282A"/>
          <w:spacing w:val="-5"/>
          <w:w w:val="203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John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Willcoc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Link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7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88"/>
          <w:i/>
        </w:rPr>
        <w:t>ST</w:t>
      </w:r>
      <w:r>
        <w:rPr>
          <w:rFonts w:ascii="Arial" w:hAnsi="Arial" w:cs="Arial" w:eastAsia="Arial"/>
          <w:sz w:val="21"/>
          <w:szCs w:val="21"/>
          <w:color w:val="0F0F0F"/>
          <w:spacing w:val="-34"/>
          <w:w w:val="89"/>
          <w:i/>
        </w:rPr>
        <w:t>C</w:t>
      </w:r>
      <w:r>
        <w:rPr>
          <w:rFonts w:ascii="Arial" w:hAnsi="Arial" w:cs="Arial" w:eastAsia="Arial"/>
          <w:sz w:val="21"/>
          <w:szCs w:val="21"/>
          <w:color w:val="23282A"/>
          <w:spacing w:val="10"/>
          <w:w w:val="203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Rd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9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4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Gt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Northern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Meekatharr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25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  <w:i/>
        </w:rPr>
        <w:t>North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40" w:lineRule="auto"/>
        <w:ind w:left="10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2"/>
          <w:i/>
        </w:rPr>
        <w:t>BP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92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Kwinan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Thoma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Freewa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  <w:i/>
        </w:rPr>
        <w:t>North,</w:t>
      </w:r>
      <w:r>
        <w:rPr>
          <w:rFonts w:ascii="Arial" w:hAnsi="Arial" w:cs="Arial" w:eastAsia="Arial"/>
          <w:sz w:val="21"/>
          <w:szCs w:val="21"/>
          <w:color w:val="0F0F0F"/>
          <w:spacing w:val="-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Roe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Hwy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7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Bran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7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F0F0F"/>
          <w:spacing w:val="-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3" w:after="0" w:line="240" w:lineRule="auto"/>
        <w:ind w:left="10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2"/>
          <w:i/>
        </w:rPr>
        <w:t>BP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92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Kwinana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Thoma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  <w:i/>
        </w:rPr>
        <w:t>Rd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Freewa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  <w:i/>
        </w:rPr>
        <w:t>North,</w:t>
      </w:r>
      <w:r>
        <w:rPr>
          <w:rFonts w:ascii="Arial" w:hAnsi="Arial" w:cs="Arial" w:eastAsia="Arial"/>
          <w:sz w:val="21"/>
          <w:szCs w:val="21"/>
          <w:color w:val="0F0F0F"/>
          <w:spacing w:val="-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Roe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Hwy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9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Gt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Norther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0F0F0F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  <w:i/>
        </w:rPr>
        <w:t>Meekatharra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778" w:footer="703" w:top="1740" w:bottom="900" w:left="140" w:right="1320"/>
          <w:headerReference w:type="default" r:id="rId24"/>
          <w:footerReference w:type="default" r:id="rId25"/>
          <w:pgSz w:w="11920" w:h="16840"/>
        </w:sectPr>
      </w:pPr>
      <w:rPr/>
    </w:p>
    <w:p>
      <w:pPr>
        <w:spacing w:before="0" w:after="0" w:line="547" w:lineRule="exact"/>
        <w:ind w:left="5512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214B2F"/>
          <w:w w:val="132"/>
          <w:i/>
          <w:position w:val="-2"/>
        </w:rPr>
        <w:t>AIAs-f</w:t>
      </w:r>
      <w:r>
        <w:rPr>
          <w:rFonts w:ascii="Times New Roman" w:hAnsi="Times New Roman" w:cs="Times New Roman" w:eastAsia="Times New Roman"/>
          <w:sz w:val="42"/>
          <w:szCs w:val="42"/>
          <w:color w:val="214B2F"/>
          <w:spacing w:val="-2"/>
          <w:w w:val="132"/>
          <w:i/>
          <w:position w:val="-2"/>
        </w:rPr>
        <w:t>v</w:t>
      </w:r>
      <w:r>
        <w:rPr>
          <w:rFonts w:ascii="Arial" w:hAnsi="Arial" w:cs="Arial" w:eastAsia="Arial"/>
          <w:sz w:val="30"/>
          <w:szCs w:val="30"/>
          <w:color w:val="214B2F"/>
          <w:spacing w:val="-215"/>
          <w:w w:val="159"/>
          <w:i/>
          <w:position w:val="16"/>
        </w:rPr>
        <w:t>1</w:t>
      </w:r>
      <w:r>
        <w:rPr>
          <w:rFonts w:ascii="Times New Roman" w:hAnsi="Times New Roman" w:cs="Times New Roman" w:eastAsia="Times New Roman"/>
          <w:sz w:val="42"/>
          <w:szCs w:val="42"/>
          <w:color w:val="214B2F"/>
          <w:spacing w:val="0"/>
          <w:w w:val="132"/>
          <w:i/>
          <w:position w:val="-2"/>
        </w:rPr>
        <w:t>ti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02" w:right="-20"/>
        <w:jc w:val="left"/>
        <w:tabs>
          <w:tab w:pos="52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214B2F"/>
          <w:spacing w:val="0"/>
          <w:w w:val="177"/>
        </w:rPr>
        <w:t>MIDWEST</w:t>
      </w:r>
      <w:r>
        <w:rPr>
          <w:rFonts w:ascii="Arial" w:hAnsi="Arial" w:cs="Arial" w:eastAsia="Arial"/>
          <w:sz w:val="21"/>
          <w:szCs w:val="21"/>
          <w:color w:val="214B2F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14B2F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214B2F"/>
          <w:spacing w:val="0"/>
          <w:w w:val="177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92" w:right="679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90"/>
        </w:rPr>
        <w:t>LIVE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CATILE</w:t>
      </w:r>
      <w:r>
        <w:rPr>
          <w:rFonts w:ascii="Arial" w:hAnsi="Arial" w:cs="Arial" w:eastAsia="Arial"/>
          <w:sz w:val="21"/>
          <w:szCs w:val="21"/>
          <w:color w:val="131313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3"/>
        </w:rPr>
        <w:t>NETWORK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270" w:right="6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pat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D2F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log</w:t>
      </w:r>
      <w:r>
        <w:rPr>
          <w:rFonts w:ascii="Arial" w:hAnsi="Arial" w:cs="Arial" w:eastAsia="Arial"/>
          <w:sz w:val="21"/>
          <w:szCs w:val="21"/>
          <w:color w:val="131313"/>
          <w:spacing w:val="-2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D2F31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tic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provide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originat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4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Fitzro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</w:rPr>
        <w:t>Cr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Wilun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(s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D2F31"/>
          <w:spacing w:val="-1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ure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8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12"/>
        </w:rPr>
        <w:t>)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12"/>
        </w:rPr>
        <w:t>.</w:t>
      </w:r>
      <w:r>
        <w:rPr>
          <w:rFonts w:ascii="Arial" w:hAnsi="Arial" w:cs="Arial" w:eastAsia="Arial"/>
          <w:sz w:val="21"/>
          <w:szCs w:val="21"/>
          <w:color w:val="2D2F31"/>
          <w:spacing w:val="-12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Stat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D2F31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tr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D2F31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D2F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F31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D2F31"/>
          <w:spacing w:val="-6"/>
          <w:w w:val="112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4"/>
        </w:rPr>
        <w:t>Coa</w:t>
      </w:r>
      <w:r>
        <w:rPr>
          <w:rFonts w:ascii="Arial" w:hAnsi="Arial" w:cs="Arial" w:eastAsia="Arial"/>
          <w:sz w:val="21"/>
          <w:szCs w:val="21"/>
          <w:color w:val="131313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F31"/>
          <w:spacing w:val="-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2D2F31"/>
          <w:spacing w:val="8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D2F3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grow­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faciliti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Shir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Irwi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4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D2F31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7"/>
          <w:w w:val="105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atharr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D2F31"/>
          <w:spacing w:val="4"/>
          <w:w w:val="105"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Wilun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sectio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Goldfiel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F3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int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-20"/>
          <w:w w:val="114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ral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piece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tra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por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inf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D2F31"/>
          <w:spacing w:val="5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connectin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Northern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D2F31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14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log</w:t>
      </w:r>
      <w:r>
        <w:rPr>
          <w:rFonts w:ascii="Arial" w:hAnsi="Arial" w:cs="Arial" w:eastAsia="Arial"/>
          <w:sz w:val="21"/>
          <w:szCs w:val="21"/>
          <w:color w:val="131313"/>
          <w:spacing w:val="-21"/>
          <w:w w:val="106"/>
        </w:rPr>
        <w:t>i</w:t>
      </w:r>
      <w:r>
        <w:rPr>
          <w:rFonts w:ascii="Arial" w:hAnsi="Arial" w:cs="Arial" w:eastAsia="Arial"/>
          <w:sz w:val="21"/>
          <w:szCs w:val="21"/>
          <w:color w:val="2D2F31"/>
          <w:spacing w:val="-3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ti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c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operato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D2F3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D2F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-1"/>
          <w:w w:val="108"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D2F31"/>
          <w:spacing w:val="-16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D2F31"/>
          <w:spacing w:val="-3"/>
          <w:w w:val="113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ad</w:t>
      </w:r>
      <w:r>
        <w:rPr>
          <w:rFonts w:ascii="Arial" w:hAnsi="Arial" w:cs="Arial" w:eastAsia="Arial"/>
          <w:sz w:val="21"/>
          <w:szCs w:val="21"/>
          <w:color w:val="131313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2"/>
        </w:rPr>
        <w:t>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Wubin-Mullew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Irwi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D2F31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complete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6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16"/>
        </w:rPr>
        <w:t>h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16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-16"/>
          <w:w w:val="11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loop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from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Irwi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6"/>
        </w:rPr>
        <w:t>por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0" w:right="2969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6.349556pt;margin-top:14.883028pt;width:459.769301pt;height:237.294264pt;mso-position-horizontal-relative:page;mso-position-vertical-relative:paragraph;z-index:-1689" coordorigin="1127,298" coordsize="9195,4746">
            <v:group style="position:absolute;left:1149;top:312;width:9167;height:2" coordorigin="1149,312" coordsize="9167,2">
              <v:shape style="position:absolute;left:1149;top:312;width:9167;height:2" coordorigin="1149,312" coordsize="9167,0" path="m1149,312l10315,312e" filled="f" stroked="t" strokeweight=".717829pt" strokecolor="#444444">
                <v:path arrowok="t"/>
              </v:shape>
            </v:group>
            <v:group style="position:absolute;left:1149;top:305;width:2;height:4732" coordorigin="1149,305" coordsize="2,4732">
              <v:shape style="position:absolute;left:1149;top:305;width:2;height:4732" coordorigin="1149,305" coordsize="0,4732" path="m1149,5036l1149,305e" filled="f" stroked="t" strokeweight=".717829pt" strokecolor="#3B3F3F">
                <v:path arrowok="t"/>
              </v:shape>
            </v:group>
            <v:group style="position:absolute;left:10308;top:305;width:2;height:4732" coordorigin="10308,305" coordsize="2,4732">
              <v:shape style="position:absolute;left:10308;top:305;width:2;height:4732" coordorigin="10308,305" coordsize="0,4732" path="m10308,5036l10308,305e" filled="f" stroked="t" strokeweight=".358914pt" strokecolor="#3B3B3F">
                <v:path arrowok="t"/>
              </v:shape>
            </v:group>
            <v:group style="position:absolute;left:1134;top:5029;width:9174;height:2" coordorigin="1134,5029" coordsize="9174,2">
              <v:shape style="position:absolute;left:1134;top:5029;width:9174;height:2" coordorigin="1134,5029" coordsize="9174,0" path="m1134,5029l10308,5029e" filled="f" stroked="t" strokeweight=".717829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16"/>
        </w:rPr>
        <w:t>8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D2F31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5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F31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trategi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F31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att</w:t>
      </w:r>
      <w:r>
        <w:rPr>
          <w:rFonts w:ascii="Arial" w:hAnsi="Arial" w:cs="Arial" w:eastAsia="Arial"/>
          <w:sz w:val="21"/>
          <w:szCs w:val="21"/>
          <w:color w:val="131313"/>
          <w:spacing w:val="-18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D2F3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networ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paths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6" w:after="0" w:line="240" w:lineRule="auto"/>
        <w:ind w:left="1083" w:right="32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Fitzro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Crossing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{Gt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  <w:i/>
        </w:rPr>
        <w:t>Hw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08"/>
          <w:i/>
        </w:rPr>
        <w:t>y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2D2F31"/>
          <w:spacing w:val="-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131313"/>
          <w:spacing w:val="-22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1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-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Edwar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Rd/Deepdal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4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  <w:i/>
        </w:rPr>
        <w:t>Rd)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3" w:after="0" w:line="240" w:lineRule="auto"/>
        <w:ind w:left="1098" w:right="806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Narngulu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3" w:after="0" w:line="240" w:lineRule="auto"/>
        <w:ind w:left="1083" w:right="109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East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Nan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6"/>
          <w:i/>
        </w:rPr>
        <w:t>u</w:t>
      </w:r>
      <w:r>
        <w:rPr>
          <w:rFonts w:ascii="Arial" w:hAnsi="Arial" w:cs="Arial" w:eastAsia="Arial"/>
          <w:sz w:val="21"/>
          <w:szCs w:val="21"/>
          <w:color w:val="2D2F31"/>
          <w:spacing w:val="-1"/>
          <w:w w:val="141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6"/>
          <w:i/>
        </w:rPr>
        <w:t>arra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{NW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  <w:i/>
        </w:rPr>
        <w:t>Hw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8"/>
          <w:i/>
        </w:rPr>
        <w:t>y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1"/>
          <w:i/>
        </w:rPr>
        <w:t>ST</w:t>
      </w:r>
      <w:r>
        <w:rPr>
          <w:rFonts w:ascii="Arial" w:hAnsi="Arial" w:cs="Arial" w:eastAsia="Arial"/>
          <w:sz w:val="21"/>
          <w:szCs w:val="21"/>
          <w:color w:val="131313"/>
          <w:spacing w:val="-33"/>
          <w:w w:val="92"/>
          <w:i/>
        </w:rPr>
        <w:t>C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2D2F31"/>
          <w:spacing w:val="-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Edwar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Rd/Deepdal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Narngulu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40" w:lineRule="auto"/>
        <w:ind w:left="1083" w:right="336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Lindon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Statio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11"/>
          <w:i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2D2F31"/>
          <w:spacing w:val="-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East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5"/>
          <w:i/>
        </w:rPr>
        <w:t>Mini/y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5"/>
          <w:i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{NW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  <w:i/>
        </w:rPr>
        <w:t>Hw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8"/>
          <w:i/>
        </w:rPr>
        <w:t>y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2D2F31"/>
          <w:spacing w:val="-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Midlands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7"/>
          <w:i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97"/>
          <w:i/>
        </w:rPr>
        <w:t>d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2D2F31"/>
          <w:spacing w:val="-2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Milo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9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1" w:after="0" w:line="240" w:lineRule="auto"/>
        <w:ind w:left="1083" w:right="839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  <w:i/>
        </w:rPr>
        <w:t>Dongara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8" w:after="0" w:line="306" w:lineRule="auto"/>
        <w:ind w:left="1083" w:right="3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  <w:i/>
        </w:rPr>
        <w:t>Mulga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14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Downs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  <w:i/>
        </w:rPr>
        <w:t>Wittenoo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  <w:i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1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{Nanutarr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111"/>
          <w:i/>
        </w:rPr>
        <w:t>a</w:t>
      </w:r>
      <w:r>
        <w:rPr>
          <w:rFonts w:ascii="Arial" w:hAnsi="Arial" w:cs="Arial" w:eastAsia="Arial"/>
          <w:sz w:val="21"/>
          <w:szCs w:val="21"/>
          <w:color w:val="2D2F31"/>
          <w:spacing w:val="-7"/>
          <w:w w:val="111"/>
          <w:i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Wittenoo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59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59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Hwy,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Edwar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Rd/Deepdal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Narngulu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303" w:lineRule="auto"/>
        <w:ind w:left="1069" w:right="330" w:firstLine="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  <w:i/>
        </w:rPr>
        <w:t>Wilun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  <w:i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11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Granit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Peak-Lak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Violet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4"/>
          <w:i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94"/>
          <w:i/>
        </w:rPr>
        <w:t>d</w:t>
      </w:r>
      <w:r>
        <w:rPr>
          <w:rFonts w:ascii="Arial" w:hAnsi="Arial" w:cs="Arial" w:eastAsia="Arial"/>
          <w:sz w:val="21"/>
          <w:szCs w:val="21"/>
          <w:color w:val="2D2F31"/>
          <w:spacing w:val="0"/>
          <w:w w:val="179"/>
          <w:i/>
        </w:rPr>
        <w:t>,</w:t>
      </w:r>
      <w:r>
        <w:rPr>
          <w:rFonts w:ascii="Arial" w:hAnsi="Arial" w:cs="Arial" w:eastAsia="Arial"/>
          <w:sz w:val="21"/>
          <w:szCs w:val="21"/>
          <w:color w:val="2D2F31"/>
          <w:spacing w:val="-2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Goldfield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Gt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-5"/>
          <w:w w:val="119"/>
          <w:i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6"/>
          <w:i/>
        </w:rPr>
        <w:t>Mt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6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5"/>
          <w:i/>
        </w:rPr>
        <w:t>Mullewa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1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{Mullewa-Mingene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}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Mingenew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1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{Midland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0"/>
          <w:i/>
        </w:rPr>
        <w:t>Milo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Dongara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40" w:lineRule="auto"/>
        <w:ind w:left="1083" w:right="36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  <w:i/>
        </w:rPr>
        <w:t>Wilun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  <w:i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1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{Granit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Peak-Lak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Violet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7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6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-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Goldfield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Gt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2D2F31"/>
          <w:spacing w:val="-12"/>
          <w:w w:val="119"/>
          <w:i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6"/>
          <w:i/>
        </w:rPr>
        <w:t>Mt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3" w:after="0" w:line="240" w:lineRule="auto"/>
        <w:ind w:left="1069" w:right="431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9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-22"/>
          <w:w w:val="9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Edwar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Rd/Deepdal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  <w:i/>
        </w:rPr>
        <w:t>Narngulu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3" w:after="0" w:line="300" w:lineRule="auto"/>
        <w:ind w:left="1069" w:right="35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5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North/East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1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{Gt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Magne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Hwy,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  <w:i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footer="682" w:header="778" w:top="1740" w:bottom="880" w:left="180" w:right="1320"/>
          <w:footerReference w:type="default" r:id="rId27"/>
          <w:pgSz w:w="11920" w:h="16840"/>
        </w:sectPr>
      </w:pPr>
      <w:rPr/>
    </w:p>
    <w:p>
      <w:pPr>
        <w:spacing w:before="0" w:after="0" w:line="536" w:lineRule="exact"/>
        <w:ind w:left="550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Arial" w:hAnsi="Arial" w:cs="Arial" w:eastAsia="Arial"/>
          <w:sz w:val="50"/>
          <w:szCs w:val="50"/>
          <w:color w:val="1A442A"/>
          <w:w w:val="136"/>
          <w:b/>
          <w:bCs/>
          <w:i/>
        </w:rPr>
        <w:t>A</w:t>
      </w:r>
      <w:r>
        <w:rPr>
          <w:rFonts w:ascii="Arial" w:hAnsi="Arial" w:cs="Arial" w:eastAsia="Arial"/>
          <w:sz w:val="50"/>
          <w:szCs w:val="50"/>
          <w:color w:val="1A442A"/>
          <w:spacing w:val="-9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442A"/>
          <w:spacing w:val="0"/>
          <w:w w:val="133"/>
          <w:b/>
          <w:bCs/>
          <w:i/>
        </w:rPr>
        <w:t>"'s-f-</w:t>
      </w:r>
      <w:r>
        <w:rPr>
          <w:rFonts w:ascii="Times New Roman" w:hAnsi="Times New Roman" w:cs="Times New Roman" w:eastAsia="Times New Roman"/>
          <w:sz w:val="36"/>
          <w:szCs w:val="36"/>
          <w:color w:val="1A442A"/>
          <w:spacing w:val="-17"/>
          <w:w w:val="133"/>
          <w:b/>
          <w:bCs/>
          <w:i/>
        </w:rPr>
        <w:t>v</w:t>
      </w:r>
      <w:r>
        <w:rPr>
          <w:rFonts w:ascii="Arial" w:hAnsi="Arial" w:cs="Arial" w:eastAsia="Arial"/>
          <w:sz w:val="30"/>
          <w:szCs w:val="30"/>
          <w:color w:val="1A442A"/>
          <w:spacing w:val="-52"/>
          <w:w w:val="160"/>
          <w:i/>
          <w:position w:val="19"/>
        </w:rPr>
        <w:t>1</w:t>
      </w:r>
      <w:r>
        <w:rPr>
          <w:rFonts w:ascii="Times New Roman" w:hAnsi="Times New Roman" w:cs="Times New Roman" w:eastAsia="Times New Roman"/>
          <w:sz w:val="36"/>
          <w:szCs w:val="36"/>
          <w:color w:val="1A442A"/>
          <w:spacing w:val="0"/>
          <w:w w:val="133"/>
          <w:b/>
          <w:bCs/>
          <w:i/>
          <w:position w:val="0"/>
        </w:rPr>
        <w:t>t;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95" w:after="0" w:line="240" w:lineRule="auto"/>
        <w:ind w:left="3391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442A"/>
          <w:spacing w:val="0"/>
          <w:w w:val="171"/>
        </w:rPr>
        <w:t>MIDWEST</w:t>
      </w:r>
      <w:r>
        <w:rPr>
          <w:rFonts w:ascii="Arial" w:hAnsi="Arial" w:cs="Arial" w:eastAsia="Arial"/>
          <w:sz w:val="20"/>
          <w:szCs w:val="20"/>
          <w:color w:val="1A442A"/>
          <w:spacing w:val="-48"/>
          <w:w w:val="171"/>
        </w:rPr>
        <w:t> </w:t>
      </w:r>
      <w:r>
        <w:rPr>
          <w:rFonts w:ascii="Arial" w:hAnsi="Arial" w:cs="Arial" w:eastAsia="Arial"/>
          <w:sz w:val="20"/>
          <w:szCs w:val="20"/>
          <w:color w:val="1A442A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A442A"/>
          <w:spacing w:val="0"/>
          <w:w w:val="171"/>
        </w:rPr>
        <w:t>GASCOY</w:t>
      </w:r>
      <w:r>
        <w:rPr>
          <w:rFonts w:ascii="Arial" w:hAnsi="Arial" w:cs="Arial" w:eastAsia="Arial"/>
          <w:sz w:val="20"/>
          <w:szCs w:val="20"/>
          <w:color w:val="1A442A"/>
          <w:spacing w:val="-32"/>
          <w:w w:val="171"/>
        </w:rPr>
        <w:t> </w:t>
      </w:r>
      <w:r>
        <w:rPr>
          <w:rFonts w:ascii="Arial" w:hAnsi="Arial" w:cs="Arial" w:eastAsia="Arial"/>
          <w:sz w:val="20"/>
          <w:szCs w:val="20"/>
          <w:color w:val="113B49"/>
          <w:spacing w:val="0"/>
          <w:w w:val="128"/>
        </w:rPr>
        <w:t>N</w:t>
      </w:r>
      <w:r>
        <w:rPr>
          <w:rFonts w:ascii="Arial" w:hAnsi="Arial" w:cs="Arial" w:eastAsia="Arial"/>
          <w:sz w:val="20"/>
          <w:szCs w:val="20"/>
          <w:color w:val="113B49"/>
          <w:spacing w:val="17"/>
          <w:w w:val="128"/>
        </w:rPr>
        <w:t> </w:t>
      </w:r>
      <w:r>
        <w:rPr>
          <w:rFonts w:ascii="Arial" w:hAnsi="Arial" w:cs="Arial" w:eastAsia="Arial"/>
          <w:sz w:val="20"/>
          <w:szCs w:val="20"/>
          <w:color w:val="1A442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1.71999pt;height:237.6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96"/>
        </w:rPr>
        <w:t>PUBLI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0F0F0F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96"/>
        </w:rPr>
        <w:t>TRANSPORT</w:t>
      </w:r>
      <w:r>
        <w:rPr>
          <w:rFonts w:ascii="Arial" w:hAnsi="Arial" w:cs="Arial" w:eastAsia="Arial"/>
          <w:sz w:val="20"/>
          <w:szCs w:val="20"/>
          <w:color w:val="0F0F0F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NETWORK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1" w:lineRule="auto"/>
        <w:ind w:left="1238" w:right="80" w:firstLine="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1"/>
        </w:rPr>
        <w:t>transport</w:t>
      </w:r>
      <w:r>
        <w:rPr>
          <w:rFonts w:ascii="Arial" w:hAnsi="Arial" w:cs="Arial" w:eastAsia="Arial"/>
          <w:sz w:val="20"/>
          <w:szCs w:val="20"/>
          <w:color w:val="0F0F0F"/>
          <w:spacing w:val="22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1"/>
        </w:rPr>
        <w:t>networ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1"/>
        </w:rPr>
        <w:t>k</w:t>
      </w:r>
      <w:r>
        <w:rPr>
          <w:rFonts w:ascii="Arial" w:hAnsi="Arial" w:cs="Arial" w:eastAsia="Arial"/>
          <w:sz w:val="20"/>
          <w:szCs w:val="20"/>
          <w:color w:val="0F0F0F"/>
          <w:spacing w:val="2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1"/>
        </w:rPr>
        <w:t>comprises</w:t>
      </w:r>
      <w:r>
        <w:rPr>
          <w:rFonts w:ascii="Arial" w:hAnsi="Arial" w:cs="Arial" w:eastAsia="Arial"/>
          <w:sz w:val="20"/>
          <w:szCs w:val="20"/>
          <w:color w:val="0F0F0F"/>
          <w:spacing w:val="-2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bot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air</w:t>
      </w:r>
      <w:r>
        <w:rPr>
          <w:rFonts w:ascii="Arial" w:hAnsi="Arial" w:cs="Arial" w:eastAsia="Arial"/>
          <w:sz w:val="20"/>
          <w:szCs w:val="20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0"/>
          <w:szCs w:val="20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infrastr</w:t>
      </w:r>
      <w:r>
        <w:rPr>
          <w:rFonts w:ascii="Arial" w:hAnsi="Arial" w:cs="Arial" w:eastAsia="Arial"/>
          <w:sz w:val="20"/>
          <w:szCs w:val="20"/>
          <w:color w:val="0F0F0F"/>
          <w:spacing w:val="5"/>
          <w:w w:val="114"/>
        </w:rPr>
        <w:t>u</w:t>
      </w:r>
      <w:r>
        <w:rPr>
          <w:rFonts w:ascii="Arial" w:hAnsi="Arial" w:cs="Arial" w:eastAsia="Arial"/>
          <w:sz w:val="20"/>
          <w:szCs w:val="20"/>
          <w:color w:val="26313B"/>
          <w:spacing w:val="-6"/>
          <w:w w:val="114"/>
        </w:rPr>
        <w:t>c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ture.</w:t>
      </w:r>
      <w:r>
        <w:rPr>
          <w:rFonts w:ascii="Arial" w:hAnsi="Arial" w:cs="Arial" w:eastAsia="Arial"/>
          <w:sz w:val="20"/>
          <w:szCs w:val="20"/>
          <w:color w:val="0F0F0F"/>
          <w:spacing w:val="-9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Pert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F0F0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hub</w:t>
      </w:r>
      <w:r>
        <w:rPr>
          <w:rFonts w:ascii="Arial" w:hAnsi="Arial" w:cs="Arial" w:eastAsia="Arial"/>
          <w:sz w:val="20"/>
          <w:szCs w:val="20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9"/>
        </w:rPr>
        <w:t>for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9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flight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s</w:t>
      </w:r>
      <w:r>
        <w:rPr>
          <w:rFonts w:ascii="Arial" w:hAnsi="Arial" w:cs="Arial" w:eastAsia="Arial"/>
          <w:sz w:val="20"/>
          <w:szCs w:val="20"/>
          <w:color w:val="0F0F0F"/>
          <w:spacing w:val="5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throug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h</w:t>
      </w:r>
      <w:r>
        <w:rPr>
          <w:rFonts w:ascii="Arial" w:hAnsi="Arial" w:cs="Arial" w:eastAsia="Arial"/>
          <w:sz w:val="20"/>
          <w:szCs w:val="20"/>
          <w:color w:val="0F0F0F"/>
          <w:spacing w:val="1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regio</w:t>
      </w:r>
      <w:r>
        <w:rPr>
          <w:rFonts w:ascii="Arial" w:hAnsi="Arial" w:cs="Arial" w:eastAsia="Arial"/>
          <w:sz w:val="20"/>
          <w:szCs w:val="20"/>
          <w:color w:val="0F0F0F"/>
          <w:spacing w:val="-6"/>
          <w:w w:val="112"/>
        </w:rPr>
        <w:t>n</w:t>
      </w:r>
      <w:r>
        <w:rPr>
          <w:rFonts w:ascii="Arial" w:hAnsi="Arial" w:cs="Arial" w:eastAsia="Arial"/>
          <w:sz w:val="20"/>
          <w:szCs w:val="20"/>
          <w:color w:val="26313B"/>
          <w:spacing w:val="0"/>
          <w:w w:val="179"/>
        </w:rPr>
        <w:t>.</w:t>
      </w:r>
      <w:r>
        <w:rPr>
          <w:rFonts w:ascii="Arial" w:hAnsi="Arial" w:cs="Arial" w:eastAsia="Arial"/>
          <w:sz w:val="20"/>
          <w:szCs w:val="20"/>
          <w:color w:val="26313B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Geraldto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n</w:t>
      </w:r>
      <w:r>
        <w:rPr>
          <w:rFonts w:ascii="Arial" w:hAnsi="Arial" w:cs="Arial" w:eastAsia="Arial"/>
          <w:sz w:val="20"/>
          <w:szCs w:val="20"/>
          <w:color w:val="0F0F0F"/>
          <w:spacing w:val="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Regional</w:t>
      </w:r>
      <w:r>
        <w:rPr>
          <w:rFonts w:ascii="Arial" w:hAnsi="Arial" w:cs="Arial" w:eastAsia="Arial"/>
          <w:sz w:val="20"/>
          <w:szCs w:val="20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5"/>
        </w:rPr>
        <w:t>Airport</w:t>
      </w:r>
      <w:r>
        <w:rPr>
          <w:rFonts w:ascii="Arial" w:hAnsi="Arial" w:cs="Arial" w:eastAsia="Arial"/>
          <w:sz w:val="20"/>
          <w:szCs w:val="20"/>
          <w:color w:val="0F0F0F"/>
          <w:spacing w:val="3"/>
          <w:w w:val="115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3"/>
        </w:rPr>
        <w:t>aircraft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Pilbar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region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.</w:t>
      </w:r>
      <w:r>
        <w:rPr>
          <w:rFonts w:ascii="Arial" w:hAnsi="Arial" w:cs="Arial" w:eastAsia="Arial"/>
          <w:sz w:val="20"/>
          <w:szCs w:val="20"/>
          <w:color w:val="0F0F0F"/>
          <w:spacing w:val="-2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Regular</w:t>
      </w:r>
      <w:r>
        <w:rPr>
          <w:rFonts w:ascii="Arial" w:hAnsi="Arial" w:cs="Arial" w:eastAsia="Arial"/>
          <w:sz w:val="20"/>
          <w:szCs w:val="20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Passenge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0"/>
        </w:rPr>
        <w:t>Transport</w:t>
      </w:r>
      <w:r>
        <w:rPr>
          <w:rFonts w:ascii="Arial" w:hAnsi="Arial" w:cs="Arial" w:eastAsia="Arial"/>
          <w:sz w:val="20"/>
          <w:szCs w:val="20"/>
          <w:color w:val="0F0F0F"/>
          <w:spacing w:val="-1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Route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RPT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0F0F0F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utilis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-18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0"/>
        </w:rPr>
        <w:t>region's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Geraldton,</w:t>
      </w:r>
      <w:r>
        <w:rPr>
          <w:rFonts w:ascii="Arial" w:hAnsi="Arial" w:cs="Arial" w:eastAsia="Arial"/>
          <w:sz w:val="20"/>
          <w:szCs w:val="20"/>
          <w:color w:val="0F0F0F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3"/>
        </w:rPr>
        <w:t>Moun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0F0F0F"/>
          <w:spacing w:val="31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3"/>
        </w:rPr>
        <w:t>Magnet,</w:t>
      </w:r>
      <w:r>
        <w:rPr>
          <w:rFonts w:ascii="Arial" w:hAnsi="Arial" w:cs="Arial" w:eastAsia="Arial"/>
          <w:sz w:val="20"/>
          <w:szCs w:val="20"/>
          <w:color w:val="0F0F0F"/>
          <w:spacing w:val="-26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3"/>
        </w:rPr>
        <w:t>Meekatharr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3"/>
        </w:rPr>
        <w:t>a</w:t>
      </w:r>
      <w:r>
        <w:rPr>
          <w:rFonts w:ascii="Arial" w:hAnsi="Arial" w:cs="Arial" w:eastAsia="Arial"/>
          <w:sz w:val="20"/>
          <w:szCs w:val="20"/>
          <w:color w:val="0F0F0F"/>
          <w:spacing w:val="-17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Wilun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0F0F0F"/>
          <w:spacing w:val="-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airport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s</w:t>
      </w:r>
      <w:r>
        <w:rPr>
          <w:rFonts w:ascii="Arial" w:hAnsi="Arial" w:cs="Arial" w:eastAsia="Arial"/>
          <w:sz w:val="20"/>
          <w:szCs w:val="20"/>
          <w:color w:val="0F0F0F"/>
          <w:spacing w:val="13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(see</w:t>
      </w:r>
      <w:r>
        <w:rPr>
          <w:rFonts w:ascii="Arial" w:hAnsi="Arial" w:cs="Arial" w:eastAsia="Arial"/>
          <w:sz w:val="20"/>
          <w:szCs w:val="20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Figur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9)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Charte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4"/>
        </w:rPr>
        <w:t>services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aviatio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n</w:t>
      </w:r>
      <w:r>
        <w:rPr>
          <w:rFonts w:ascii="Arial" w:hAnsi="Arial" w:cs="Arial" w:eastAsia="Arial"/>
          <w:sz w:val="20"/>
          <w:szCs w:val="20"/>
          <w:color w:val="0F0F0F"/>
          <w:spacing w:val="-1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infrastructur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26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1"/>
        </w:rPr>
        <w:t>Kalbarri</w:t>
      </w:r>
      <w:r>
        <w:rPr>
          <w:rFonts w:ascii="Arial" w:hAnsi="Arial" w:cs="Arial" w:eastAsia="Arial"/>
          <w:sz w:val="20"/>
          <w:szCs w:val="20"/>
          <w:color w:val="0F0F0F"/>
          <w:spacing w:val="11"/>
          <w:w w:val="111"/>
        </w:rPr>
        <w:t>,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9"/>
        </w:rPr>
        <w:t>Dongara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8"/>
        </w:rPr>
        <w:t>,</w:t>
      </w:r>
      <w:r>
        <w:rPr>
          <w:rFonts w:ascii="Arial" w:hAnsi="Arial" w:cs="Arial" w:eastAsia="Arial"/>
          <w:sz w:val="20"/>
          <w:szCs w:val="20"/>
          <w:color w:val="0F0F0F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Morawa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2"/>
        </w:rPr>
        <w:t>Perenjori.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778" w:footer="682" w:top="1760" w:bottom="880" w:left="180" w:right="1320"/>
          <w:pgSz w:w="11920" w:h="16840"/>
        </w:sectPr>
      </w:pPr>
      <w:rPr/>
    </w:p>
    <w:p>
      <w:pPr>
        <w:spacing w:before="0" w:after="0" w:line="562" w:lineRule="exact"/>
        <w:ind w:left="555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54"/>
          <w:szCs w:val="54"/>
          <w:color w:val="1A442A"/>
          <w:w w:val="142"/>
          <w:i/>
        </w:rPr>
        <w:t>A</w:t>
      </w:r>
      <w:r>
        <w:rPr>
          <w:rFonts w:ascii="Times New Roman" w:hAnsi="Times New Roman" w:cs="Times New Roman" w:eastAsia="Times New Roman"/>
          <w:sz w:val="54"/>
          <w:szCs w:val="54"/>
          <w:color w:val="1A442A"/>
          <w:spacing w:val="-73"/>
          <w:w w:val="100"/>
          <w:i/>
        </w:rPr>
        <w:t> </w:t>
      </w:r>
      <w:r>
        <w:rPr>
          <w:rFonts w:ascii="Arial" w:hAnsi="Arial" w:cs="Arial" w:eastAsia="Arial"/>
          <w:sz w:val="36"/>
          <w:szCs w:val="36"/>
          <w:color w:val="1A442A"/>
          <w:spacing w:val="0"/>
          <w:w w:val="93"/>
        </w:rPr>
        <w:t>"'s-fv&amp;-</w:t>
      </w:r>
      <w:r>
        <w:rPr>
          <w:rFonts w:ascii="Arial" w:hAnsi="Arial" w:cs="Arial" w:eastAsia="Arial"/>
          <w:sz w:val="36"/>
          <w:szCs w:val="36"/>
          <w:color w:val="1A442A"/>
          <w:spacing w:val="20"/>
          <w:w w:val="93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1A442A"/>
          <w:spacing w:val="0"/>
          <w:w w:val="93"/>
          <w:i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1A442A"/>
          <w:spacing w:val="4"/>
          <w:w w:val="93"/>
          <w:i/>
        </w:rPr>
        <w:t>;</w:t>
      </w:r>
      <w:r>
        <w:rPr>
          <w:rFonts w:ascii="Arial" w:hAnsi="Arial" w:cs="Arial" w:eastAsia="Arial"/>
          <w:sz w:val="36"/>
          <w:szCs w:val="36"/>
          <w:color w:val="1A442A"/>
          <w:spacing w:val="0"/>
          <w:w w:val="53"/>
        </w:rPr>
        <w:t>&amp;-t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72" w:after="0" w:line="240" w:lineRule="auto"/>
        <w:ind w:left="3427" w:right="-20"/>
        <w:jc w:val="left"/>
        <w:tabs>
          <w:tab w:pos="53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442A"/>
          <w:spacing w:val="0"/>
          <w:w w:val="160"/>
        </w:rPr>
        <w:t>M</w:t>
      </w:r>
      <w:r>
        <w:rPr>
          <w:rFonts w:ascii="Arial" w:hAnsi="Arial" w:cs="Arial" w:eastAsia="Arial"/>
          <w:sz w:val="19"/>
          <w:szCs w:val="19"/>
          <w:color w:val="1A442A"/>
          <w:spacing w:val="-14"/>
          <w:w w:val="160"/>
        </w:rPr>
        <w:t> </w:t>
      </w:r>
      <w:r>
        <w:rPr>
          <w:rFonts w:ascii="Arial" w:hAnsi="Arial" w:cs="Arial" w:eastAsia="Arial"/>
          <w:sz w:val="19"/>
          <w:szCs w:val="19"/>
          <w:color w:val="235649"/>
          <w:spacing w:val="0"/>
          <w:w w:val="160"/>
        </w:rPr>
        <w:t>I</w:t>
      </w:r>
      <w:r>
        <w:rPr>
          <w:rFonts w:ascii="Arial" w:hAnsi="Arial" w:cs="Arial" w:eastAsia="Arial"/>
          <w:sz w:val="19"/>
          <w:szCs w:val="19"/>
          <w:color w:val="235649"/>
          <w:spacing w:val="-8"/>
          <w:w w:val="160"/>
        </w:rPr>
        <w:t> </w:t>
      </w:r>
      <w:r>
        <w:rPr>
          <w:rFonts w:ascii="Arial" w:hAnsi="Arial" w:cs="Arial" w:eastAsia="Arial"/>
          <w:sz w:val="19"/>
          <w:szCs w:val="19"/>
          <w:color w:val="1A442A"/>
          <w:spacing w:val="0"/>
          <w:w w:val="160"/>
        </w:rPr>
        <w:t>DWES</w:t>
      </w:r>
      <w:r>
        <w:rPr>
          <w:rFonts w:ascii="Arial" w:hAnsi="Arial" w:cs="Arial" w:eastAsia="Arial"/>
          <w:sz w:val="19"/>
          <w:szCs w:val="19"/>
          <w:color w:val="1A442A"/>
          <w:spacing w:val="54"/>
          <w:w w:val="160"/>
        </w:rPr>
        <w:t> </w:t>
      </w:r>
      <w:r>
        <w:rPr>
          <w:rFonts w:ascii="Arial" w:hAnsi="Arial" w:cs="Arial" w:eastAsia="Arial"/>
          <w:sz w:val="19"/>
          <w:szCs w:val="19"/>
          <w:color w:val="235649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235649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5649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5649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1A442A"/>
          <w:spacing w:val="0"/>
          <w:w w:val="178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0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6.16pt;margin-top:14.168855pt;width:463.140015pt;height:513.359999pt;mso-position-horizontal-relative:page;mso-position-vertical-relative:paragraph;z-index:-1688" coordorigin="1123,283" coordsize="9263,10267">
            <v:shape style="position:absolute;left:1123;top:2271;width:9050;height:8280" type="#_x0000_t75">
              <v:imagedata r:id="rId30" o:title=""/>
            </v:shape>
            <v:group style="position:absolute;left:1181;top:301;width:9202;height:2" coordorigin="1181,301" coordsize="9202,2">
              <v:shape style="position:absolute;left:1181;top:301;width:9202;height:2" coordorigin="1181,301" coordsize="9202,0" path="m1181,301l10382,301e" filled="f" stroked="t" strokeweight=".36pt" strokecolor="#232323">
                <v:path arrowok="t"/>
              </v:shape>
            </v:group>
            <v:group style="position:absolute;left:1181;top:291;width:2;height:2045" coordorigin="1181,291" coordsize="2,2045">
              <v:shape style="position:absolute;left:1181;top:291;width:2;height:2045" coordorigin="1181,291" coordsize="0,2045" path="m1181,2335l1181,291e" filled="f" stroked="t" strokeweight=".72pt" strokecolor="#282828">
                <v:path arrowok="t"/>
              </v:shape>
            </v:group>
            <v:group style="position:absolute;left:10368;top:298;width:2;height:2038" coordorigin="10368,298" coordsize="2,2038">
              <v:shape style="position:absolute;left:10368;top:298;width:2;height:2038" coordorigin="10368,298" coordsize="0,2038" path="m10368,2335l10368,298e" filled="f" stroked="t" strokeweight=".36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strategi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paths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2" w:after="0" w:line="240" w:lineRule="auto"/>
        <w:ind w:left="111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8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Perth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1" w:after="0" w:line="240" w:lineRule="auto"/>
        <w:ind w:left="111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  <w:i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16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  <w:i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26"/>
          <w:w w:val="116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Perth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40" w:lineRule="auto"/>
        <w:ind w:left="111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Meekatharr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1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Wilun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1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Perth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4" w:after="0" w:line="240" w:lineRule="auto"/>
        <w:ind w:left="110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  <w:i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15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  <w:i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25"/>
          <w:w w:val="11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Meekatharr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1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  <w:i/>
        </w:rPr>
        <w:t>Wilun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20"/>
          <w:w w:val="11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Perth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4" w:after="0" w:line="240" w:lineRule="auto"/>
        <w:ind w:left="110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Pilbara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40" w:lineRule="auto"/>
        <w:ind w:left="110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  <w:i/>
        </w:rPr>
        <w:t>Pilbar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18"/>
          <w:w w:val="11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8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  <w:i/>
        </w:rPr>
        <w:t>Busselton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806" w:footer="682" w:top="1760" w:bottom="880" w:left="180" w:right="1300"/>
          <w:headerReference w:type="default" r:id="rId29"/>
          <w:pgSz w:w="11920" w:h="16840"/>
        </w:sectPr>
      </w:pPr>
      <w:rPr/>
    </w:p>
    <w:p>
      <w:pPr>
        <w:spacing w:before="0" w:after="0" w:line="528" w:lineRule="exact"/>
        <w:ind w:left="337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73.440002pt;margin-top:40.320030pt;width:89.639999pt;height:59.400002pt;mso-position-horizontal-relative:page;mso-position-vertical-relative:page;z-index:-1687" type="#_x0000_t75">
            <v:imagedata r:id="rId32" o:title=""/>
          </v:shape>
        </w:pict>
      </w:r>
      <w:r>
        <w:rPr>
          <w:rFonts w:ascii="Arial" w:hAnsi="Arial" w:cs="Arial" w:eastAsia="Arial"/>
          <w:sz w:val="48"/>
          <w:szCs w:val="48"/>
          <w:color w:val="26313B"/>
          <w:spacing w:val="0"/>
          <w:w w:val="126"/>
          <w:b/>
          <w:bCs/>
          <w:position w:val="3"/>
        </w:rPr>
        <w:t>Development</w:t>
      </w:r>
      <w:r>
        <w:rPr>
          <w:rFonts w:ascii="Arial" w:hAnsi="Arial" w:cs="Arial" w:eastAsia="Arial"/>
          <w:sz w:val="48"/>
          <w:szCs w:val="48"/>
          <w:color w:val="26313B"/>
          <w:spacing w:val="-77"/>
          <w:w w:val="126"/>
          <w:b/>
          <w:bCs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1A462A"/>
          <w:spacing w:val="0"/>
          <w:w w:val="152"/>
          <w:i/>
          <w:position w:val="-14"/>
        </w:rPr>
        <w:t>1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14" w:lineRule="exact"/>
        <w:ind w:left="5502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1A462A"/>
          <w:spacing w:val="0"/>
          <w:w w:val="127"/>
          <w:i/>
          <w:position w:val="2"/>
        </w:rPr>
        <w:t>A"""s-fv</w:t>
      </w:r>
      <w:r>
        <w:rPr>
          <w:rFonts w:ascii="Times New Roman" w:hAnsi="Times New Roman" w:cs="Times New Roman" w:eastAsia="Times New Roman"/>
          <w:sz w:val="40"/>
          <w:szCs w:val="40"/>
          <w:color w:val="1A462A"/>
          <w:spacing w:val="1"/>
          <w:w w:val="127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1A462A"/>
          <w:spacing w:val="0"/>
          <w:w w:val="127"/>
          <w:i/>
          <w:position w:val="2"/>
        </w:rPr>
        <w:t>t;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386" w:right="-20"/>
        <w:jc w:val="left"/>
        <w:tabs>
          <w:tab w:pos="52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462A"/>
          <w:spacing w:val="0"/>
          <w:w w:val="181"/>
        </w:rPr>
        <w:t>MIDWEST</w:t>
      </w:r>
      <w:r>
        <w:rPr>
          <w:rFonts w:ascii="Arial" w:hAnsi="Arial" w:cs="Arial" w:eastAsia="Arial"/>
          <w:sz w:val="19"/>
          <w:szCs w:val="19"/>
          <w:color w:val="1A462A"/>
          <w:spacing w:val="-60"/>
          <w:w w:val="181"/>
        </w:rPr>
        <w:t> </w:t>
      </w:r>
      <w:r>
        <w:rPr>
          <w:rFonts w:ascii="Arial" w:hAnsi="Arial" w:cs="Arial" w:eastAsia="Arial"/>
          <w:sz w:val="19"/>
          <w:szCs w:val="19"/>
          <w:color w:val="1A462A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1A462A"/>
          <w:spacing w:val="0"/>
          <w:w w:val="181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40" w:right="86" w:firstLine="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communitie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fortunat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serviced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extensiv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coach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route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(see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10)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densely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populate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town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Murchiso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6313B"/>
          <w:spacing w:val="0"/>
          <w:w w:val="161"/>
        </w:rPr>
        <w:t>,</w:t>
      </w:r>
      <w:r>
        <w:rPr>
          <w:rFonts w:ascii="Arial" w:hAnsi="Arial" w:cs="Arial" w:eastAsia="Arial"/>
          <w:sz w:val="21"/>
          <w:szCs w:val="21"/>
          <w:color w:val="26313B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North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Batavi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sub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regions</w:t>
      </w:r>
      <w:r>
        <w:rPr>
          <w:rFonts w:ascii="Arial" w:hAnsi="Arial" w:cs="Arial" w:eastAsia="Arial"/>
          <w:sz w:val="21"/>
          <w:szCs w:val="21"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included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12"/>
        </w:rPr>
        <w:t>k</w:t>
      </w:r>
      <w:r>
        <w:rPr>
          <w:rFonts w:ascii="Arial" w:hAnsi="Arial" w:cs="Arial" w:eastAsia="Arial"/>
          <w:sz w:val="21"/>
          <w:szCs w:val="21"/>
          <w:color w:val="26313B"/>
          <w:spacing w:val="0"/>
          <w:w w:val="112"/>
        </w:rPr>
        <w:t>.</w:t>
      </w:r>
      <w:r>
        <w:rPr>
          <w:rFonts w:ascii="Arial" w:hAnsi="Arial" w:cs="Arial" w:eastAsia="Arial"/>
          <w:sz w:val="21"/>
          <w:szCs w:val="21"/>
          <w:color w:val="26313B"/>
          <w:spacing w:val="3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Meekatharra,</w:t>
      </w:r>
      <w:r>
        <w:rPr>
          <w:rFonts w:ascii="Arial" w:hAnsi="Arial" w:cs="Arial" w:eastAsia="Arial"/>
          <w:sz w:val="21"/>
          <w:szCs w:val="21"/>
          <w:color w:val="11111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buses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trave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Norther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eithe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Geraldton­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Moun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Geraldton,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Wubin-Mullew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turnin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32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Mullewa)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Perth.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54" w:right="9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drive</w:t>
      </w:r>
      <w:r>
        <w:rPr>
          <w:rFonts w:ascii="Arial" w:hAnsi="Arial" w:cs="Arial" w:eastAsia="Arial"/>
          <w:sz w:val="21"/>
          <w:szCs w:val="21"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connecting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333" w:lineRule="auto"/>
        <w:ind w:left="1240" w:right="8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communitie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betwee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Geraldton.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Resident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rely</w:t>
      </w:r>
      <w:r>
        <w:rPr>
          <w:rFonts w:ascii="Arial" w:hAnsi="Arial" w:cs="Arial" w:eastAsia="Arial"/>
          <w:sz w:val="21"/>
          <w:szCs w:val="21"/>
          <w:color w:val="23232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runs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Dongara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Highway.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Kalbarr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resident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catere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bus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uses</w:t>
      </w:r>
      <w:r>
        <w:rPr>
          <w:rFonts w:ascii="Arial" w:hAnsi="Arial" w:cs="Arial" w:eastAsia="Arial"/>
          <w:sz w:val="21"/>
          <w:szCs w:val="21"/>
          <w:color w:val="11111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Georg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Gra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Gregory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Roads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befor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enterin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1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Northampton.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7" w:right="2271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70.560005pt;margin-top:14.528876pt;width:451.440013pt;height:305.279997pt;mso-position-horizontal-relative:page;mso-position-vertical-relative:paragraph;z-index:-1686" coordorigin="1411,291" coordsize="9029,6106">
            <v:group style="position:absolute;left:1433;top:312;width:8914;height:2" coordorigin="1433,312" coordsize="8914,2">
              <v:shape style="position:absolute;left:1433;top:312;width:8914;height:2" coordorigin="1433,312" coordsize="8914,0" path="m1433,312l10346,312e" filled="f" stroked="t" strokeweight=".72pt" strokecolor="#282828">
                <v:path arrowok="t"/>
              </v:shape>
            </v:group>
            <v:group style="position:absolute;left:1429;top:305;width:2;height:6084" coordorigin="1429,305" coordsize="2,6084">
              <v:shape style="position:absolute;left:1429;top:305;width:2;height:6084" coordorigin="1429,305" coordsize="0,6084" path="m1429,6389l1429,305e" filled="f" stroked="t" strokeweight=".72pt" strokecolor="#23282B">
                <v:path arrowok="t"/>
              </v:shape>
            </v:group>
            <v:group style="position:absolute;left:10429;top:298;width:2;height:6077" coordorigin="10429,298" coordsize="2,6077">
              <v:shape style="position:absolute;left:10429;top:298;width:2;height:6077" coordorigin="10429,298" coordsize="0,6077" path="m10429,6375l10429,298e" filled="f" stroked="t" strokeweight=".72pt" strokecolor="#2B2B2B">
                <v:path arrowok="t"/>
              </v:shape>
            </v:group>
            <v:group style="position:absolute;left:1418;top:6375;width:9014;height:2" coordorigin="1418,6375" coordsize="9014,2">
              <v:shape style="position:absolute;left:1418;top:6375;width:9014;height:2" coordorigin="1418,6375" coordsize="9014,0" path="m1418,6375l10433,6375e" filled="f" stroked="t" strokeweight=".72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Figur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10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strategi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paths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7" w:after="0" w:line="294" w:lineRule="auto"/>
        <w:ind w:left="1341" w:right="218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East</w:t>
      </w:r>
      <w:r>
        <w:rPr>
          <w:rFonts w:ascii="Arial" w:hAnsi="Arial" w:cs="Arial" w:eastAsia="Arial"/>
          <w:sz w:val="21"/>
          <w:szCs w:val="21"/>
          <w:color w:val="111111"/>
          <w:spacing w:val="-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Joondalup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Lance/i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{India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Drive)</w:t>
      </w:r>
      <w:r>
        <w:rPr>
          <w:rFonts w:ascii="Arial" w:hAnsi="Arial" w:cs="Arial" w:eastAsia="Arial"/>
          <w:sz w:val="21"/>
          <w:szCs w:val="21"/>
          <w:color w:val="111111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4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Jurien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{India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  <w:i/>
        </w:rPr>
        <w:t>Ocean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Drive)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Leeman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{India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Ocea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Drive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Dongara</w:t>
      </w:r>
      <w:r>
        <w:rPr>
          <w:rFonts w:ascii="Arial" w:hAnsi="Arial" w:cs="Arial" w:eastAsia="Arial"/>
          <w:sz w:val="21"/>
          <w:szCs w:val="21"/>
          <w:color w:val="111111"/>
          <w:spacing w:val="47"/>
          <w:w w:val="10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1"/>
          <w:i/>
        </w:rPr>
        <w:t>Hwy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1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Cathedra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-19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Ave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  <w:i/>
        </w:rPr>
        <w:t>Chapman</w:t>
      </w:r>
      <w:r>
        <w:rPr>
          <w:rFonts w:ascii="Arial" w:hAnsi="Arial" w:cs="Arial" w:eastAsia="Arial"/>
          <w:sz w:val="21"/>
          <w:szCs w:val="21"/>
          <w:color w:val="232323"/>
          <w:spacing w:val="-2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71" w:lineRule="exact"/>
        <w:ind w:left="134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East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Pert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Bul/sbroo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Gingi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Badgingarr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Warradarg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1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4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6" w:after="0" w:line="240" w:lineRule="auto"/>
        <w:ind w:left="134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Eneabb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Dongara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1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35"/>
          <w:w w:val="17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Cathedra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Ave,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Chapman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94" w:after="0" w:line="240" w:lineRule="auto"/>
        <w:ind w:left="134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3" w:after="0" w:line="240" w:lineRule="auto"/>
        <w:ind w:left="134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East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Perth</w:t>
      </w:r>
      <w:r>
        <w:rPr>
          <w:rFonts w:ascii="Arial" w:hAnsi="Arial" w:cs="Arial" w:eastAsia="Arial"/>
          <w:sz w:val="21"/>
          <w:szCs w:val="21"/>
          <w:color w:val="111111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63"/>
          <w:w w:val="17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Northa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1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Goomalling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49"/>
          <w:w w:val="17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Wonga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Hills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Wubi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Wubin-Mullew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7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Rd)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3" w:after="0" w:line="240" w:lineRule="auto"/>
        <w:ind w:left="135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Perenjor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Wubin-Mullew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  <w:i/>
        </w:rPr>
        <w:t>Morawa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1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63"/>
          <w:w w:val="17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Wubin-Mullew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5"/>
          <w:i/>
        </w:rPr>
        <w:t>Mullewa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1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67" w:after="0" w:line="240" w:lineRule="auto"/>
        <w:ind w:left="134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111111"/>
          <w:spacing w:val="-16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Magne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Hwy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8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0"/>
          <w:i/>
        </w:rPr>
        <w:t>STC,</w:t>
      </w:r>
      <w:r>
        <w:rPr>
          <w:rFonts w:ascii="Arial" w:hAnsi="Arial" w:cs="Arial" w:eastAsia="Arial"/>
          <w:sz w:val="21"/>
          <w:szCs w:val="21"/>
          <w:color w:val="111111"/>
          <w:spacing w:val="-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6" w:after="0" w:line="282" w:lineRule="auto"/>
        <w:ind w:left="1341" w:right="20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East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Perth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Bindoo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New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Norcia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5"/>
          <w:i/>
        </w:rPr>
        <w:t>Moora</w:t>
      </w:r>
      <w:r>
        <w:rPr>
          <w:rFonts w:ascii="Arial" w:hAnsi="Arial" w:cs="Arial" w:eastAsia="Arial"/>
          <w:sz w:val="21"/>
          <w:szCs w:val="21"/>
          <w:color w:val="111111"/>
          <w:spacing w:val="-24"/>
          <w:w w:val="11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69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11111"/>
          <w:spacing w:val="-17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Coorow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82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Carnamah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Thre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Spring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49"/>
          <w:w w:val="17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Mingenew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1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(Midlands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5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2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49"/>
          <w:w w:val="17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Dongara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1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Bran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Cathedra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Ave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Chapman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9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23232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4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8" w:after="0" w:line="240" w:lineRule="auto"/>
        <w:ind w:left="134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0" w:after="0" w:line="240" w:lineRule="auto"/>
        <w:ind w:left="134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Magne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62"/>
          <w:w w:val="111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79"/>
        </w:rPr>
        <w:t>7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18"/>
          <w:w w:val="17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5"/>
          <w:i/>
        </w:rPr>
        <w:t>Mullewa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1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Magne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4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3" w:after="0" w:line="240" w:lineRule="auto"/>
        <w:ind w:left="134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Yalgo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Geraldton-Mt</w:t>
      </w:r>
      <w:r>
        <w:rPr>
          <w:rFonts w:ascii="Arial" w:hAnsi="Arial" w:cs="Arial" w:eastAsia="Arial"/>
          <w:sz w:val="21"/>
          <w:szCs w:val="21"/>
          <w:color w:val="111111"/>
          <w:spacing w:val="-22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Magne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6"/>
          <w:i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6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16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6"/>
          <w:i/>
        </w:rPr>
        <w:t>Magne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6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-32"/>
          <w:w w:val="11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8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72"/>
          <w:w w:val="18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Gt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Norther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Cue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  <w:i/>
        </w:rPr>
        <w:t>Gt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5" w:after="0" w:line="240" w:lineRule="auto"/>
        <w:ind w:left="134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Norther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1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  <w:i/>
        </w:rPr>
        <w:t>Meekatharra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1" w:after="0" w:line="240" w:lineRule="auto"/>
        <w:ind w:left="134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14"/>
          <w:w w:val="10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Coasta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Hwy)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-7</w:t>
      </w:r>
      <w:r>
        <w:rPr>
          <w:rFonts w:ascii="Times New Roman" w:hAnsi="Times New Roman" w:cs="Times New Roman" w:eastAsia="Times New Roman"/>
          <w:sz w:val="24"/>
          <w:szCs w:val="24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Northampto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  <w:i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16"/>
          <w:w w:val="111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11111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Port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Gregor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Georg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Gra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Rd)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68"/>
        </w:rPr>
        <w:t>7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9" w:after="0" w:line="240" w:lineRule="auto"/>
        <w:ind w:left="1334" w:right="82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  <w:i/>
        </w:rPr>
        <w:t>Kalbarri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1037" w:footer="682" w:top="1440" w:bottom="880" w:left="200" w:right="1300"/>
          <w:headerReference w:type="default" r:id="rId31"/>
          <w:pgSz w:w="11920" w:h="16840"/>
        </w:sectPr>
      </w:pPr>
      <w:rPr/>
    </w:p>
    <w:p>
      <w:pPr>
        <w:spacing w:before="0" w:after="0" w:line="413" w:lineRule="exact"/>
        <w:ind w:left="338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75.599998pt;margin-top:41.040001pt;width:89.279999pt;height:68.400002pt;mso-position-horizontal-relative:page;mso-position-vertical-relative:page;z-index:-1685" type="#_x0000_t75">
            <v:imagedata r:id="rId34" o:title=""/>
          </v:shape>
        </w:pict>
      </w:r>
      <w:r>
        <w:rPr>
          <w:rFonts w:ascii="Arial" w:hAnsi="Arial" w:cs="Arial" w:eastAsia="Arial"/>
          <w:sz w:val="48"/>
          <w:szCs w:val="48"/>
          <w:color w:val="333436"/>
          <w:spacing w:val="0"/>
          <w:w w:val="126"/>
          <w:b/>
          <w:bCs/>
          <w:position w:val="-6"/>
        </w:rPr>
        <w:t>Development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427" w:lineRule="exact"/>
        <w:ind w:left="5507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21482F"/>
          <w:w w:val="130"/>
          <w:b/>
          <w:bCs/>
          <w:i/>
        </w:rPr>
        <w:t>AIAs-f</w:t>
      </w:r>
      <w:r>
        <w:rPr>
          <w:rFonts w:ascii="Times New Roman" w:hAnsi="Times New Roman" w:cs="Times New Roman" w:eastAsia="Times New Roman"/>
          <w:sz w:val="40"/>
          <w:szCs w:val="40"/>
          <w:color w:val="21482F"/>
          <w:spacing w:val="-22"/>
          <w:w w:val="130"/>
          <w:b/>
          <w:bCs/>
          <w:i/>
        </w:rPr>
        <w:t>v</w:t>
      </w:r>
      <w:r>
        <w:rPr>
          <w:rFonts w:ascii="Arial" w:hAnsi="Arial" w:cs="Arial" w:eastAsia="Arial"/>
          <w:sz w:val="30"/>
          <w:szCs w:val="30"/>
          <w:color w:val="21482F"/>
          <w:spacing w:val="-216"/>
          <w:w w:val="166"/>
          <w:i/>
          <w:position w:val="18"/>
        </w:rPr>
        <w:t>1</w:t>
      </w:r>
      <w:r>
        <w:rPr>
          <w:rFonts w:ascii="Times New Roman" w:hAnsi="Times New Roman" w:cs="Times New Roman" w:eastAsia="Times New Roman"/>
          <w:sz w:val="40"/>
          <w:szCs w:val="40"/>
          <w:color w:val="21482F"/>
          <w:spacing w:val="0"/>
          <w:w w:val="130"/>
          <w:b/>
          <w:bCs/>
          <w:i/>
          <w:position w:val="0"/>
        </w:rPr>
        <w:t>ti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396" w:right="-20"/>
        <w:jc w:val="left"/>
        <w:tabs>
          <w:tab w:pos="52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1482F"/>
          <w:spacing w:val="0"/>
          <w:w w:val="181"/>
        </w:rPr>
        <w:t>MIDWEST</w:t>
      </w:r>
      <w:r>
        <w:rPr>
          <w:rFonts w:ascii="Arial" w:hAnsi="Arial" w:cs="Arial" w:eastAsia="Arial"/>
          <w:sz w:val="19"/>
          <w:szCs w:val="19"/>
          <w:color w:val="21482F"/>
          <w:spacing w:val="-60"/>
          <w:w w:val="181"/>
        </w:rPr>
        <w:t> </w:t>
      </w:r>
      <w:r>
        <w:rPr>
          <w:rFonts w:ascii="Arial" w:hAnsi="Arial" w:cs="Arial" w:eastAsia="Arial"/>
          <w:sz w:val="19"/>
          <w:szCs w:val="19"/>
          <w:color w:val="21482F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1482F"/>
          <w:spacing w:val="0"/>
          <w:w w:val="181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8.20001pt;height:225.36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Wha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infr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33343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tructure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use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supply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chai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well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5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33343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33343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2"/>
          <w:i/>
        </w:rPr>
        <w:t>perform?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6" w:lineRule="auto"/>
        <w:ind w:left="1250" w:right="7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followin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232323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33436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describe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mode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infr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333436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1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ion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333436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7"/>
        </w:rPr>
        <w:t>tail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Append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33343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68"/>
        </w:rPr>
        <w:t>1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providing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usefu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131313"/>
          <w:spacing w:val="-29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33436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ual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overvie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7"/>
        </w:rPr>
        <w:t>w</w:t>
      </w:r>
      <w:r>
        <w:rPr>
          <w:rFonts w:ascii="Arial" w:hAnsi="Arial" w:cs="Arial" w:eastAsia="Arial"/>
          <w:sz w:val="21"/>
          <w:szCs w:val="21"/>
          <w:color w:val="505050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334" w:lineRule="auto"/>
        <w:ind w:left="1236" w:right="93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rviced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-6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427km</w:t>
      </w:r>
      <w:r>
        <w:rPr>
          <w:rFonts w:ascii="Arial" w:hAnsi="Arial" w:cs="Arial" w:eastAsia="Arial"/>
          <w:sz w:val="21"/>
          <w:szCs w:val="21"/>
          <w:color w:val="23232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sealed</w:t>
      </w:r>
      <w:r>
        <w:rPr>
          <w:rFonts w:ascii="Arial" w:hAnsi="Arial" w:cs="Arial" w:eastAsia="Arial"/>
          <w:sz w:val="21"/>
          <w:szCs w:val="21"/>
          <w:color w:val="23232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provide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9"/>
        </w:rPr>
        <w:t>rit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30"/>
        </w:rPr>
        <w:t>i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95"/>
        </w:rPr>
        <w:t>ca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5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linkag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beyond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regio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333436"/>
          <w:spacing w:val="-2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arteria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roads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include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from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32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Geraldton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232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India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Ocea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Dri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(connec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Lancelin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8"/>
        </w:rPr>
        <w:t>j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18"/>
        </w:rPr>
        <w:t>u</w:t>
      </w:r>
      <w:r>
        <w:rPr>
          <w:rFonts w:ascii="Arial" w:hAnsi="Arial" w:cs="Arial" w:eastAsia="Arial"/>
          <w:sz w:val="21"/>
          <w:szCs w:val="21"/>
          <w:color w:val="333436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323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Dongara)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9"/>
        </w:rPr>
        <w:t>Coasta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-18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northwar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11"/>
        </w:rPr>
        <w:t>d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Geraldton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6"/>
        </w:rPr>
        <w:t>)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92"/>
        </w:rPr>
        <w:t>;</w:t>
      </w:r>
      <w:r>
        <w:rPr>
          <w:rFonts w:ascii="Arial" w:hAnsi="Arial" w:cs="Arial" w:eastAsia="Arial"/>
          <w:sz w:val="21"/>
          <w:szCs w:val="21"/>
          <w:color w:val="333436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Midlan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Moora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333436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Mullewa-Wubi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(connec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Perenjor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Mullewa)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Geraldton­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Moun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13131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-2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extend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Lei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33436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Norther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Port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Hedland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4"/>
        </w:rPr>
        <w:t>)</w:t>
      </w:r>
      <w:r>
        <w:rPr>
          <w:rFonts w:ascii="Arial" w:hAnsi="Arial" w:cs="Arial" w:eastAsia="Arial"/>
          <w:sz w:val="21"/>
          <w:szCs w:val="21"/>
          <w:color w:val="333436"/>
          <w:spacing w:val="8"/>
          <w:w w:val="225"/>
        </w:rPr>
        <w:t>;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Goldfiel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katharr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Kalgoorlie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5"/>
        </w:rPr>
        <w:t>)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0" w:lineRule="auto"/>
        <w:ind w:left="1236" w:right="7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9"/>
        </w:rPr>
        <w:t>Coasta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ay</w:t>
      </w:r>
      <w:r>
        <w:rPr>
          <w:rFonts w:ascii="Arial" w:hAnsi="Arial" w:cs="Arial" w:eastAsia="Arial"/>
          <w:sz w:val="21"/>
          <w:szCs w:val="21"/>
          <w:color w:val="33343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232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rout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connectin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2"/>
        </w:rPr>
        <w:t>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22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ional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centre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latte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providing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principal</w:t>
      </w:r>
      <w:r>
        <w:rPr>
          <w:rFonts w:ascii="Arial" w:hAnsi="Arial" w:cs="Arial" w:eastAsia="Arial"/>
          <w:sz w:val="21"/>
          <w:szCs w:val="21"/>
          <w:color w:val="131313"/>
          <w:spacing w:val="-2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5"/>
        </w:rPr>
        <w:t>access</w:t>
      </w:r>
      <w:r>
        <w:rPr>
          <w:rFonts w:ascii="Arial" w:hAnsi="Arial" w:cs="Arial" w:eastAsia="Arial"/>
          <w:sz w:val="21"/>
          <w:szCs w:val="21"/>
          <w:color w:val="232323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coastal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3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tination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33436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108"/>
        </w:rPr>
        <w:t>h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8"/>
        </w:rPr>
        <w:t>ese</w:t>
      </w:r>
      <w:r>
        <w:rPr>
          <w:rFonts w:ascii="Arial" w:hAnsi="Arial" w:cs="Arial" w:eastAsia="Arial"/>
          <w:sz w:val="21"/>
          <w:szCs w:val="21"/>
          <w:color w:val="333436"/>
          <w:spacing w:val="2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critica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pat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10"/>
        </w:rPr>
        <w:t>h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20"/>
          <w:i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2"/>
          <w:w w:val="119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333436"/>
          <w:spacing w:val="-8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-18"/>
          <w:w w:val="132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333436"/>
          <w:spacing w:val="0"/>
          <w:w w:val="139"/>
          <w:i/>
        </w:rPr>
        <w:t>'s</w:t>
      </w:r>
      <w:r>
        <w:rPr>
          <w:rFonts w:ascii="Times New Roman" w:hAnsi="Times New Roman" w:cs="Times New Roman" w:eastAsia="Times New Roman"/>
          <w:sz w:val="23"/>
          <w:szCs w:val="23"/>
          <w:color w:val="333436"/>
          <w:spacing w:val="0"/>
          <w:w w:val="139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mai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33436"/>
          <w:spacing w:val="-1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industries.</w:t>
      </w:r>
      <w:r>
        <w:rPr>
          <w:rFonts w:ascii="Arial" w:hAnsi="Arial" w:cs="Arial" w:eastAsia="Arial"/>
          <w:sz w:val="21"/>
          <w:szCs w:val="21"/>
          <w:color w:val="23232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Heavy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333436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ces</w:t>
      </w:r>
      <w:r>
        <w:rPr>
          <w:rFonts w:ascii="Arial" w:hAnsi="Arial" w:cs="Arial" w:eastAsia="Arial"/>
          <w:sz w:val="21"/>
          <w:szCs w:val="21"/>
          <w:color w:val="333436"/>
          <w:spacing w:val="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full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parate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ligh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traffi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flo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13"/>
        </w:rPr>
        <w:t>w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through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33436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ling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India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Ocea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Drive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branches</w:t>
      </w:r>
      <w:r>
        <w:rPr>
          <w:rFonts w:ascii="Arial" w:hAnsi="Arial" w:cs="Arial" w:eastAsia="Arial"/>
          <w:sz w:val="21"/>
          <w:szCs w:val="21"/>
          <w:color w:val="23232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off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Hwy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7"/>
        </w:rPr>
        <w:t>thirt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7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kilometre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outh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232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Dongara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pro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10"/>
        </w:rPr>
        <w:t>v</w:t>
      </w:r>
      <w:r>
        <w:rPr>
          <w:rFonts w:ascii="Arial" w:hAnsi="Arial" w:cs="Arial" w:eastAsia="Arial"/>
          <w:sz w:val="21"/>
          <w:szCs w:val="21"/>
          <w:color w:val="333436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3343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1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lightl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6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horte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rout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Pert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09"/>
        </w:rPr>
        <w:t>h</w:t>
      </w:r>
      <w:r>
        <w:rPr>
          <w:rFonts w:ascii="Arial" w:hAnsi="Arial" w:cs="Arial" w:eastAsia="Arial"/>
          <w:sz w:val="21"/>
          <w:szCs w:val="21"/>
          <w:color w:val="333436"/>
          <w:spacing w:val="0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333436"/>
          <w:spacing w:val="-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Lobste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exporter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based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tra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333436"/>
          <w:spacing w:val="-8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por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depend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India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8"/>
        </w:rPr>
        <w:t>Oc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8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Drive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move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cargo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throughout</w:t>
      </w:r>
      <w:r>
        <w:rPr>
          <w:rFonts w:ascii="Arial" w:hAnsi="Arial" w:cs="Arial" w:eastAsia="Arial"/>
          <w:sz w:val="21"/>
          <w:szCs w:val="21"/>
          <w:color w:val="131313"/>
          <w:spacing w:val="-2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333436"/>
          <w:spacing w:val="-9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footer="696" w:header="1037" w:top="1440" w:bottom="880" w:left="200" w:right="1320"/>
          <w:footerReference w:type="default" r:id="rId33"/>
          <w:pgSz w:w="11920" w:h="16840"/>
        </w:sectPr>
      </w:pPr>
      <w:rPr/>
    </w:p>
    <w:p>
      <w:pPr>
        <w:spacing w:before="0" w:after="0" w:line="519" w:lineRule="exact"/>
        <w:ind w:left="3393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48"/>
          <w:szCs w:val="48"/>
          <w:color w:val="2F3334"/>
          <w:w w:val="126"/>
          <w:b/>
          <w:bCs/>
          <w:position w:val="3"/>
        </w:rPr>
        <w:t>Development</w:t>
      </w:r>
      <w:r>
        <w:rPr>
          <w:rFonts w:ascii="Arial" w:hAnsi="Arial" w:cs="Arial" w:eastAsia="Arial"/>
          <w:sz w:val="48"/>
          <w:szCs w:val="48"/>
          <w:color w:val="2F3334"/>
          <w:spacing w:val="-58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1F4D31"/>
          <w:spacing w:val="0"/>
          <w:w w:val="166"/>
          <w:i/>
          <w:position w:val="-15"/>
        </w:rPr>
        <w:t>1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16" w:lineRule="exact"/>
        <w:ind w:left="5511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1F4D31"/>
          <w:spacing w:val="0"/>
          <w:w w:val="100"/>
          <w:b/>
          <w:bCs/>
          <w:i/>
          <w:position w:val="2"/>
        </w:rPr>
        <w:t>AIA.s-fv</w:t>
      </w:r>
      <w:r>
        <w:rPr>
          <w:rFonts w:ascii="Arial" w:hAnsi="Arial" w:cs="Arial" w:eastAsia="Arial"/>
          <w:sz w:val="41"/>
          <w:szCs w:val="41"/>
          <w:color w:val="1F4D31"/>
          <w:spacing w:val="83"/>
          <w:w w:val="100"/>
          <w:b/>
          <w:bCs/>
          <w:i/>
          <w:position w:val="2"/>
        </w:rPr>
        <w:t> </w:t>
      </w:r>
      <w:r>
        <w:rPr>
          <w:rFonts w:ascii="Arial" w:hAnsi="Arial" w:cs="Arial" w:eastAsia="Arial"/>
          <w:sz w:val="41"/>
          <w:szCs w:val="41"/>
          <w:color w:val="1F4D31"/>
          <w:spacing w:val="0"/>
          <w:w w:val="106"/>
          <w:b/>
          <w:bCs/>
          <w:i/>
          <w:position w:val="2"/>
        </w:rPr>
        <w:t>r;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07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F4D31"/>
          <w:spacing w:val="0"/>
          <w:w w:val="176"/>
        </w:rPr>
        <w:t>MIDWE</w:t>
      </w:r>
      <w:r>
        <w:rPr>
          <w:rFonts w:ascii="Arial" w:hAnsi="Arial" w:cs="Arial" w:eastAsia="Arial"/>
          <w:sz w:val="20"/>
          <w:szCs w:val="20"/>
          <w:color w:val="1F4D31"/>
          <w:spacing w:val="-9"/>
          <w:w w:val="176"/>
        </w:rPr>
        <w:t> </w:t>
      </w:r>
      <w:r>
        <w:rPr>
          <w:rFonts w:ascii="Arial" w:hAnsi="Arial" w:cs="Arial" w:eastAsia="Arial"/>
          <w:sz w:val="20"/>
          <w:szCs w:val="20"/>
          <w:color w:val="3B56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563D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F4D3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F4D31"/>
          <w:spacing w:val="-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F4D3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F4D31"/>
          <w:spacing w:val="0"/>
          <w:w w:val="148"/>
        </w:rPr>
        <w:t>GA</w:t>
      </w:r>
      <w:r>
        <w:rPr>
          <w:rFonts w:ascii="Arial" w:hAnsi="Arial" w:cs="Arial" w:eastAsia="Arial"/>
          <w:sz w:val="20"/>
          <w:szCs w:val="20"/>
          <w:color w:val="1F4D31"/>
          <w:spacing w:val="10"/>
          <w:w w:val="148"/>
        </w:rPr>
        <w:t> </w:t>
      </w:r>
      <w:r>
        <w:rPr>
          <w:rFonts w:ascii="Arial" w:hAnsi="Arial" w:cs="Arial" w:eastAsia="Arial"/>
          <w:sz w:val="20"/>
          <w:szCs w:val="20"/>
          <w:color w:val="3B563D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B563D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F4D31"/>
          <w:spacing w:val="0"/>
          <w:w w:val="162"/>
        </w:rPr>
        <w:t>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1" w:lineRule="auto"/>
        <w:ind w:left="1289" w:right="5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99"/>
        </w:rPr>
        <w:t>t</w:t>
      </w:r>
      <w:r>
        <w:rPr>
          <w:rFonts w:ascii="Arial" w:hAnsi="Arial" w:cs="Arial" w:eastAsia="Arial"/>
          <w:sz w:val="21"/>
          <w:szCs w:val="21"/>
          <w:color w:val="2F3334"/>
          <w:spacing w:val="2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Mullewa-Wubi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7"/>
        </w:rPr>
        <w:t>Roads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preferre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pathwa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for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grai</w:t>
      </w:r>
      <w:r>
        <w:rPr>
          <w:rFonts w:ascii="Arial" w:hAnsi="Arial" w:cs="Arial" w:eastAsia="Arial"/>
          <w:sz w:val="21"/>
          <w:szCs w:val="21"/>
          <w:color w:val="161616"/>
          <w:spacing w:val="-20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minerals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human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movemen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secto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F3334"/>
          <w:spacing w:val="-1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ind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trie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petroleu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distributor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61616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rely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heavily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Geraldton-Mt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7"/>
        </w:rPr>
        <w:t>Roa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2F3334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Furthe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99"/>
        </w:rPr>
        <w:t>t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60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Norther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-2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miners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petroleu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14"/>
        </w:rPr>
        <w:t>d</w:t>
      </w:r>
      <w:r>
        <w:rPr>
          <w:rFonts w:ascii="Arial" w:hAnsi="Arial" w:cs="Arial" w:eastAsia="Arial"/>
          <w:sz w:val="21"/>
          <w:szCs w:val="21"/>
          <w:color w:val="2F3334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stributo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6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live</w:t>
      </w:r>
      <w:r>
        <w:rPr>
          <w:rFonts w:ascii="Arial" w:hAnsi="Arial" w:cs="Arial" w:eastAsia="Arial"/>
          <w:sz w:val="21"/>
          <w:szCs w:val="21"/>
          <w:color w:val="161616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coach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2"/>
        </w:rPr>
        <w:t>s.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Branchin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off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Norther</w:t>
      </w:r>
      <w:r>
        <w:rPr>
          <w:rFonts w:ascii="Arial" w:hAnsi="Arial" w:cs="Arial" w:eastAsia="Arial"/>
          <w:sz w:val="21"/>
          <w:szCs w:val="21"/>
          <w:color w:val="161616"/>
          <w:spacing w:val="-14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60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Meekatharr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6"/>
          <w:w w:val="105"/>
        </w:rPr>
        <w:t>-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Wilun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sectio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Goldfield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-21"/>
          <w:w w:val="103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-9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hway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(when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27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27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-19"/>
          <w:w w:val="12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finall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sealed)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pecte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accommodat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even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2F3334"/>
          <w:spacing w:val="-18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ve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truc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6"/>
        </w:rPr>
        <w:t>k</w:t>
      </w:r>
      <w:r>
        <w:rPr>
          <w:rFonts w:ascii="Arial" w:hAnsi="Arial" w:cs="Arial" w:eastAsia="Arial"/>
          <w:sz w:val="21"/>
          <w:szCs w:val="21"/>
          <w:color w:val="2F3334"/>
          <w:spacing w:val="-1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74" w:right="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State'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mos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centra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27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27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52"/>
          <w:w w:val="12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inevitabl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land-b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bulk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being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transporte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south,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nort</w:t>
      </w:r>
      <w:r>
        <w:rPr>
          <w:rFonts w:ascii="Arial" w:hAnsi="Arial" w:cs="Arial" w:eastAsia="Arial"/>
          <w:sz w:val="21"/>
          <w:szCs w:val="21"/>
          <w:color w:val="161616"/>
          <w:spacing w:val="-18"/>
          <w:w w:val="114"/>
        </w:rPr>
        <w:t>h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4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word</w:t>
      </w:r>
      <w:r>
        <w:rPr>
          <w:rFonts w:ascii="Arial" w:hAnsi="Arial" w:cs="Arial" w:eastAsia="Arial"/>
          <w:sz w:val="21"/>
          <w:szCs w:val="21"/>
          <w:color w:val="161616"/>
          <w:spacing w:val="-23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ot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F3334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regions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rely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5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infrastructur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10"/>
        </w:rPr>
        <w:t>.</w:t>
      </w:r>
      <w:r>
        <w:rPr>
          <w:rFonts w:ascii="Arial" w:hAnsi="Arial" w:cs="Arial" w:eastAsia="Arial"/>
          <w:sz w:val="21"/>
          <w:szCs w:val="21"/>
          <w:color w:val="2F3334"/>
          <w:spacing w:val="2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presen</w:t>
      </w:r>
      <w:r>
        <w:rPr>
          <w:rFonts w:ascii="Arial" w:hAnsi="Arial" w:cs="Arial" w:eastAsia="Arial"/>
          <w:sz w:val="21"/>
          <w:szCs w:val="21"/>
          <w:color w:val="161616"/>
          <w:spacing w:val="-14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wide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load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-4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tricte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4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acc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ss</w:t>
      </w:r>
      <w:r>
        <w:rPr>
          <w:rFonts w:ascii="Arial" w:hAnsi="Arial" w:cs="Arial" w:eastAsia="Arial"/>
          <w:sz w:val="21"/>
          <w:szCs w:val="21"/>
          <w:color w:val="2F3334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ve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05"/>
        </w:rPr>
        <w:t>h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cl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(53</w:t>
      </w:r>
      <w:r>
        <w:rPr>
          <w:rFonts w:ascii="Arial" w:hAnsi="Arial" w:cs="Arial" w:eastAsia="Arial"/>
          <w:sz w:val="21"/>
          <w:szCs w:val="21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metr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longer)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canno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trave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-9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47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Highw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F3334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Northampton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4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Geraldto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5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1"/>
        </w:rPr>
        <w:t>Dongar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5D5D5D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Addin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kilometre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14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1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95"/>
        </w:rPr>
        <w:t>k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log</w:t>
      </w:r>
      <w:r>
        <w:rPr>
          <w:rFonts w:ascii="Arial" w:hAnsi="Arial" w:cs="Arial" w:eastAsia="Arial"/>
          <w:sz w:val="21"/>
          <w:szCs w:val="21"/>
          <w:color w:val="161616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operator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1"/>
        </w:rPr>
        <w:t>have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optio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less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economic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smaller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combinatio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6161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61616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Northern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Highwa</w:t>
      </w:r>
      <w:r>
        <w:rPr>
          <w:rFonts w:ascii="Arial" w:hAnsi="Arial" w:cs="Arial" w:eastAsia="Arial"/>
          <w:sz w:val="21"/>
          <w:szCs w:val="21"/>
          <w:color w:val="161616"/>
          <w:spacing w:val="-6"/>
          <w:w w:val="103"/>
        </w:rPr>
        <w:t>y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69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46" w:right="72" w:firstLine="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Furthermore,</w:t>
      </w:r>
      <w:r>
        <w:rPr>
          <w:rFonts w:ascii="Arial" w:hAnsi="Arial" w:cs="Arial" w:eastAsia="Arial"/>
          <w:sz w:val="21"/>
          <w:szCs w:val="21"/>
          <w:color w:val="161616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industria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activit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withi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24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combined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F3334"/>
          <w:spacing w:val="1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16161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heavy</w:t>
      </w:r>
      <w:r>
        <w:rPr>
          <w:rFonts w:ascii="Arial" w:hAnsi="Arial" w:cs="Arial" w:eastAsia="Arial"/>
          <w:sz w:val="21"/>
          <w:szCs w:val="21"/>
          <w:color w:val="161616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freight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haulage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Pilbar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comprom</w:t>
      </w:r>
      <w:r>
        <w:rPr>
          <w:rFonts w:ascii="Arial" w:hAnsi="Arial" w:cs="Arial" w:eastAsia="Arial"/>
          <w:sz w:val="21"/>
          <w:szCs w:val="21"/>
          <w:color w:val="161616"/>
          <w:spacing w:val="-24"/>
          <w:w w:val="109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1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ing</w:t>
      </w:r>
      <w:r>
        <w:rPr>
          <w:rFonts w:ascii="Arial" w:hAnsi="Arial" w:cs="Arial" w:eastAsia="Arial"/>
          <w:sz w:val="21"/>
          <w:szCs w:val="21"/>
          <w:color w:val="161616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6161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tandar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afet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amenity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several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communities.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admin</w:t>
      </w:r>
      <w:r>
        <w:rPr>
          <w:rFonts w:ascii="Arial" w:hAnsi="Arial" w:cs="Arial" w:eastAsia="Arial"/>
          <w:sz w:val="21"/>
          <w:szCs w:val="21"/>
          <w:color w:val="161616"/>
          <w:spacing w:val="-20"/>
          <w:w w:val="108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trativ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centr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424244"/>
          <w:spacing w:val="0"/>
          <w:w w:val="160"/>
        </w:rPr>
        <w:t>,</w:t>
      </w:r>
      <w:r>
        <w:rPr>
          <w:rFonts w:ascii="Arial" w:hAnsi="Arial" w:cs="Arial" w:eastAsia="Arial"/>
          <w:sz w:val="21"/>
          <w:szCs w:val="21"/>
          <w:color w:val="424244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6"/>
          <w:w w:val="91"/>
        </w:rPr>
        <w:t>x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periencing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significant</w:t>
      </w:r>
      <w:r>
        <w:rPr>
          <w:rFonts w:ascii="Arial" w:hAnsi="Arial" w:cs="Arial" w:eastAsia="Arial"/>
          <w:sz w:val="21"/>
          <w:szCs w:val="21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traffi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pressures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stymyin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placing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dent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61616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number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bypass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project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toute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poten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1"/>
        </w:rPr>
        <w:t>al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olu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F3334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ons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traffi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sure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u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particula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dedicate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heavy</w:t>
      </w:r>
      <w:r>
        <w:rPr>
          <w:rFonts w:ascii="Arial" w:hAnsi="Arial" w:cs="Arial" w:eastAsia="Arial"/>
          <w:sz w:val="21"/>
          <w:szCs w:val="21"/>
          <w:color w:val="161616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61616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corridor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locate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betwee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Dongara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Northampton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(bypassing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Geraldton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6"/>
        </w:rPr>
        <w:t>)</w:t>
      </w:r>
      <w:r>
        <w:rPr>
          <w:rFonts w:ascii="Arial" w:hAnsi="Arial" w:cs="Arial" w:eastAsia="Arial"/>
          <w:sz w:val="21"/>
          <w:szCs w:val="21"/>
          <w:color w:val="424244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424244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Regardless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solution,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continue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7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17"/>
        </w:rPr>
        <w:t>n</w:t>
      </w:r>
      <w:r>
        <w:rPr>
          <w:rFonts w:ascii="Arial" w:hAnsi="Arial" w:cs="Arial" w:eastAsia="Arial"/>
          <w:sz w:val="21"/>
          <w:szCs w:val="21"/>
          <w:color w:val="2F3334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tment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nec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sary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21"/>
        </w:rPr>
        <w:t>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21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maintai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6"/>
          <w:w w:val="91"/>
        </w:rPr>
        <w:t>x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5"/>
        </w:rPr>
        <w:t>tin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6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infrastructur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reasonable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standar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161616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334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satisfyin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future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traffi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demands.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0" w:right="861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F3334"/>
          <w:spacing w:val="-7"/>
          <w:w w:val="178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1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330" w:lineRule="auto"/>
        <w:ind w:left="1246" w:right="77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97"/>
        </w:rPr>
        <w:t>Passenger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once</w:t>
      </w:r>
      <w:r>
        <w:rPr>
          <w:rFonts w:ascii="Arial" w:hAnsi="Arial" w:cs="Arial" w:eastAsia="Arial"/>
          <w:sz w:val="21"/>
          <w:szCs w:val="21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trave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betwee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un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F3334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6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197</w:t>
      </w:r>
      <w:r>
        <w:rPr>
          <w:rFonts w:ascii="Arial" w:hAnsi="Arial" w:cs="Arial" w:eastAsia="Arial"/>
          <w:sz w:val="21"/>
          <w:szCs w:val="21"/>
          <w:color w:val="161616"/>
          <w:spacing w:val="-8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424244"/>
          <w:spacing w:val="0"/>
          <w:w w:val="100"/>
        </w:rPr>
        <w:t>'s,</w:t>
      </w:r>
      <w:r>
        <w:rPr>
          <w:rFonts w:ascii="Arial" w:hAnsi="Arial" w:cs="Arial" w:eastAsia="Arial"/>
          <w:sz w:val="21"/>
          <w:szCs w:val="21"/>
          <w:color w:val="424244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ervices</w:t>
      </w:r>
      <w:r>
        <w:rPr>
          <w:rFonts w:ascii="Arial" w:hAnsi="Arial" w:cs="Arial" w:eastAsia="Arial"/>
          <w:sz w:val="21"/>
          <w:szCs w:val="21"/>
          <w:color w:val="161616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considered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viabl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424244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424244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speed</w:t>
      </w:r>
      <w:r>
        <w:rPr>
          <w:rFonts w:ascii="Arial" w:hAnsi="Arial" w:cs="Arial" w:eastAsia="Arial"/>
          <w:sz w:val="21"/>
          <w:szCs w:val="21"/>
          <w:color w:val="161616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ervice</w:t>
      </w:r>
      <w:r>
        <w:rPr>
          <w:rFonts w:ascii="Arial" w:hAnsi="Arial" w:cs="Arial" w:eastAsia="Arial"/>
          <w:sz w:val="21"/>
          <w:szCs w:val="21"/>
          <w:color w:val="161616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between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populatio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centre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improve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accessibilit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require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significant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uptur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populatio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-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and/o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touris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-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benefit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outweig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costs.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46" w:right="7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Anothe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innovativ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optio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6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plored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internationall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i.e.</w:t>
      </w:r>
      <w:r>
        <w:rPr>
          <w:rFonts w:ascii="Arial" w:hAnsi="Arial" w:cs="Arial" w:eastAsia="Arial"/>
          <w:sz w:val="21"/>
          <w:szCs w:val="21"/>
          <w:color w:val="161616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currentl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researched</w:t>
      </w:r>
      <w:r>
        <w:rPr>
          <w:rFonts w:ascii="Arial" w:hAnsi="Arial" w:cs="Arial" w:eastAsia="Arial"/>
          <w:sz w:val="21"/>
          <w:szCs w:val="21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trialle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2"/>
        </w:rPr>
        <w:t>USA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2"/>
        </w:rPr>
        <w:t>)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616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proposed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334"/>
          <w:spacing w:val="1"/>
          <w:w w:val="202"/>
        </w:rPr>
        <w:t>'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Hyperloo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202"/>
        </w:rPr>
        <w:t>'</w:t>
      </w:r>
      <w:r>
        <w:rPr>
          <w:rFonts w:ascii="Arial" w:hAnsi="Arial" w:cs="Arial" w:eastAsia="Arial"/>
          <w:sz w:val="21"/>
          <w:szCs w:val="21"/>
          <w:color w:val="2F3334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concep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08"/>
        </w:rPr>
        <w:t>.</w:t>
      </w:r>
      <w:r>
        <w:rPr>
          <w:rFonts w:ascii="Arial" w:hAnsi="Arial" w:cs="Arial" w:eastAsia="Arial"/>
          <w:sz w:val="21"/>
          <w:szCs w:val="21"/>
          <w:color w:val="2F3334"/>
          <w:spacing w:val="-2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rout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could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possibly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provide</w:t>
      </w:r>
      <w:r>
        <w:rPr>
          <w:rFonts w:ascii="Arial" w:hAnsi="Arial" w:cs="Arial" w:eastAsia="Arial"/>
          <w:sz w:val="21"/>
          <w:szCs w:val="21"/>
          <w:color w:val="161616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ideal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locatio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tria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innovativ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potentiall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-2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effectiv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60"/>
        </w:rPr>
        <w:t>,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6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alternativ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solutio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2F3334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821" w:footer="696" w:top="1460" w:bottom="880" w:left="200" w:right="1340"/>
          <w:headerReference w:type="default" r:id="rId36"/>
          <w:footerReference w:type="default" r:id="rId37"/>
          <w:pgSz w:w="11920" w:h="16840"/>
        </w:sectPr>
      </w:pPr>
      <w:rPr/>
    </w:p>
    <w:p>
      <w:pPr>
        <w:spacing w:before="0" w:after="0" w:line="445" w:lineRule="exact"/>
        <w:ind w:left="3375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363838"/>
          <w:spacing w:val="0"/>
          <w:w w:val="130"/>
          <w:b/>
          <w:bCs/>
          <w:position w:val="-6"/>
        </w:rPr>
        <w:t>Development/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434" w:lineRule="exact"/>
        <w:ind w:left="5500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50"/>
          <w:szCs w:val="50"/>
          <w:color w:val="234D31"/>
          <w:w w:val="136"/>
          <w:b/>
          <w:bCs/>
          <w:i/>
          <w:position w:val="2"/>
        </w:rPr>
        <w:t>A</w:t>
      </w:r>
      <w:r>
        <w:rPr>
          <w:rFonts w:ascii="Arial" w:hAnsi="Arial" w:cs="Arial" w:eastAsia="Arial"/>
          <w:sz w:val="50"/>
          <w:szCs w:val="50"/>
          <w:color w:val="234D31"/>
          <w:spacing w:val="-99"/>
          <w:w w:val="100"/>
          <w:b/>
          <w:bCs/>
          <w:i/>
          <w:position w:val="2"/>
        </w:rPr>
        <w:t> </w:t>
      </w:r>
      <w:r>
        <w:rPr>
          <w:rFonts w:ascii="Arial" w:hAnsi="Arial" w:cs="Arial" w:eastAsia="Arial"/>
          <w:sz w:val="42"/>
          <w:szCs w:val="42"/>
          <w:color w:val="234D31"/>
          <w:spacing w:val="0"/>
          <w:w w:val="85"/>
          <w:b/>
          <w:bCs/>
          <w:i/>
          <w:position w:val="2"/>
        </w:rPr>
        <w:t>""s-f-v</w:t>
      </w:r>
      <w:r>
        <w:rPr>
          <w:rFonts w:ascii="Arial" w:hAnsi="Arial" w:cs="Arial" w:eastAsia="Arial"/>
          <w:sz w:val="42"/>
          <w:szCs w:val="42"/>
          <w:color w:val="234D31"/>
          <w:spacing w:val="0"/>
          <w:w w:val="128"/>
          <w:position w:val="2"/>
        </w:rPr>
        <w:t>;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73" w:after="0" w:line="240" w:lineRule="auto"/>
        <w:ind w:left="3389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4D31"/>
          <w:spacing w:val="0"/>
          <w:w w:val="173"/>
        </w:rPr>
        <w:t>MIDWEST</w:t>
      </w:r>
      <w:r>
        <w:rPr>
          <w:rFonts w:ascii="Arial" w:hAnsi="Arial" w:cs="Arial" w:eastAsia="Arial"/>
          <w:sz w:val="20"/>
          <w:szCs w:val="20"/>
          <w:color w:val="234D31"/>
          <w:spacing w:val="-68"/>
          <w:w w:val="173"/>
        </w:rPr>
        <w:t> </w:t>
      </w:r>
      <w:r>
        <w:rPr>
          <w:rFonts w:ascii="Arial" w:hAnsi="Arial" w:cs="Arial" w:eastAsia="Arial"/>
          <w:sz w:val="20"/>
          <w:szCs w:val="20"/>
          <w:color w:val="234D3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34D31"/>
          <w:spacing w:val="0"/>
          <w:w w:val="173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0" w:lineRule="auto"/>
        <w:ind w:left="1264" w:right="5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Toda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9"/>
        </w:rPr>
        <w:t>infrastructure,</w:t>
      </w:r>
      <w:r>
        <w:rPr>
          <w:rFonts w:ascii="Arial" w:hAnsi="Arial" w:cs="Arial" w:eastAsia="Arial"/>
          <w:sz w:val="21"/>
          <w:szCs w:val="21"/>
          <w:color w:val="21212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owned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leased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Brookfiel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9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characterise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1212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lines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sub-region</w:t>
      </w:r>
      <w:r>
        <w:rPr>
          <w:rFonts w:ascii="Arial" w:hAnsi="Arial" w:cs="Arial" w:eastAsia="Arial"/>
          <w:sz w:val="21"/>
          <w:szCs w:val="21"/>
          <w:color w:val="21212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port.</w:t>
      </w:r>
      <w:r>
        <w:rPr>
          <w:rFonts w:ascii="Arial" w:hAnsi="Arial" w:cs="Arial" w:eastAsia="Arial"/>
          <w:sz w:val="21"/>
          <w:szCs w:val="21"/>
          <w:color w:val="21212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line,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known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locally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Karar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track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Mayo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Morawa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Mullewa.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includes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closed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sectio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betwee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Buntin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McLevie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potentially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connec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souther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12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Avo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57" w:right="6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runs</w:t>
      </w:r>
      <w:r>
        <w:rPr>
          <w:rFonts w:ascii="Arial" w:hAnsi="Arial" w:cs="Arial" w:eastAsia="Arial"/>
          <w:sz w:val="21"/>
          <w:szCs w:val="21"/>
          <w:color w:val="21212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Moora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Mingene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8"/>
        </w:rPr>
        <w:t>w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63838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inclu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363838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ng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3"/>
        </w:rPr>
        <w:t>spur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1212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Eneabb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</w:rPr>
        <w:t>Dongar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63838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-3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spur</w:t>
      </w:r>
      <w:r>
        <w:rPr>
          <w:rFonts w:ascii="Arial" w:hAnsi="Arial" w:cs="Arial" w:eastAsia="Arial"/>
          <w:sz w:val="21"/>
          <w:szCs w:val="21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21212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buil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idle</w:t>
      </w:r>
      <w:r>
        <w:rPr>
          <w:rFonts w:ascii="Arial" w:hAnsi="Arial" w:cs="Arial" w:eastAsia="Arial"/>
          <w:sz w:val="21"/>
          <w:szCs w:val="21"/>
          <w:color w:val="21212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mineral</w:t>
      </w:r>
      <w:r>
        <w:rPr>
          <w:rFonts w:ascii="Arial" w:hAnsi="Arial" w:cs="Arial" w:eastAsia="Arial"/>
          <w:sz w:val="21"/>
          <w:szCs w:val="21"/>
          <w:color w:val="21212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sands</w:t>
      </w:r>
      <w:r>
        <w:rPr>
          <w:rFonts w:ascii="Arial" w:hAnsi="Arial" w:cs="Arial" w:eastAsia="Arial"/>
          <w:sz w:val="21"/>
          <w:szCs w:val="21"/>
          <w:color w:val="21212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mine</w:t>
      </w:r>
      <w:r>
        <w:rPr>
          <w:rFonts w:ascii="Arial" w:hAnsi="Arial" w:cs="Arial" w:eastAsia="Arial"/>
          <w:sz w:val="21"/>
          <w:szCs w:val="21"/>
          <w:color w:val="21212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2"/>
        </w:rPr>
        <w:t>at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Eneabba.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railway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depo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Narngulu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junctio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lines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1212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thirteen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kilometre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por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50" w:right="4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Grai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iron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ore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mineral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producers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compet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1212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Karar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producer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Midlands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operate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safel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0"/>
        </w:rPr>
        <w:t>efficiently,</w:t>
      </w:r>
      <w:r>
        <w:rPr>
          <w:rFonts w:ascii="Arial" w:hAnsi="Arial" w:cs="Arial" w:eastAsia="Arial"/>
          <w:sz w:val="21"/>
          <w:szCs w:val="21"/>
          <w:color w:val="212121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however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9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28"/>
        </w:rPr>
        <w:t>t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limite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axle</w:t>
      </w:r>
      <w:r>
        <w:rPr>
          <w:rFonts w:ascii="Arial" w:hAnsi="Arial" w:cs="Arial" w:eastAsia="Arial"/>
          <w:sz w:val="21"/>
          <w:szCs w:val="21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load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trac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speed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1212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significant</w:t>
      </w:r>
      <w:r>
        <w:rPr>
          <w:rFonts w:ascii="Arial" w:hAnsi="Arial" w:cs="Arial" w:eastAsia="Arial"/>
          <w:sz w:val="21"/>
          <w:szCs w:val="21"/>
          <w:color w:val="21212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inv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men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1"/>
        </w:rPr>
        <w:t>would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required</w:t>
      </w:r>
      <w:r>
        <w:rPr>
          <w:rFonts w:ascii="Arial" w:hAnsi="Arial" w:cs="Arial" w:eastAsia="Arial"/>
          <w:sz w:val="21"/>
          <w:szCs w:val="21"/>
          <w:color w:val="21212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trac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1212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6"/>
        </w:rPr>
        <w:t>commodities.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36" w:right="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5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34"/>
        </w:rPr>
        <w:t>'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0"/>
        </w:rPr>
        <w:t>networ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0"/>
        </w:rPr>
        <w:t>k</w:t>
      </w:r>
      <w:r>
        <w:rPr>
          <w:rFonts w:ascii="Arial" w:hAnsi="Arial" w:cs="Arial" w:eastAsia="Arial"/>
          <w:sz w:val="21"/>
          <w:szCs w:val="21"/>
          <w:color w:val="212121"/>
          <w:spacing w:val="2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comprises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-17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36383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12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-1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tandar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narrow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21212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varying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tonn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axle</w:t>
      </w:r>
      <w:r>
        <w:rPr>
          <w:rFonts w:ascii="Arial" w:hAnsi="Arial" w:cs="Arial" w:eastAsia="Arial"/>
          <w:sz w:val="21"/>
          <w:szCs w:val="21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loads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4"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4"/>
        </w:rPr>
        <w:t>TAL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4"/>
        </w:rPr>
        <w:t>)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infr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363838"/>
          <w:spacing w:val="-3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tructur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21212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1212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tra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</w:rPr>
        <w:t>por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25mtp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2"/>
        </w:rPr>
        <w:t>expand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beyond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75mtpa.</w:t>
      </w:r>
      <w:r>
        <w:rPr>
          <w:rFonts w:ascii="Arial" w:hAnsi="Arial" w:cs="Arial" w:eastAsia="Arial"/>
          <w:sz w:val="21"/>
          <w:szCs w:val="21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section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</w:rPr>
        <w:t>ofth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-3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buil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16TA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1212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21212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carry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7" w:lineRule="exact"/>
        <w:ind w:left="1250" w:right="13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21TAL.</w:t>
      </w:r>
      <w:r>
        <w:rPr>
          <w:rFonts w:ascii="Arial" w:hAnsi="Arial" w:cs="Arial" w:eastAsia="Arial"/>
          <w:sz w:val="21"/>
          <w:szCs w:val="21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global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market,</w:t>
      </w:r>
      <w:r>
        <w:rPr>
          <w:rFonts w:ascii="Arial" w:hAnsi="Arial" w:cs="Arial" w:eastAsia="Arial"/>
          <w:sz w:val="21"/>
          <w:szCs w:val="21"/>
          <w:color w:val="21212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tandar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21212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normally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accommodates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334" w:lineRule="auto"/>
        <w:ind w:left="1236" w:right="68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around</w:t>
      </w:r>
      <w:r>
        <w:rPr>
          <w:rFonts w:ascii="Arial" w:hAnsi="Arial" w:cs="Arial" w:eastAsia="Arial"/>
          <w:sz w:val="21"/>
          <w:szCs w:val="21"/>
          <w:color w:val="21212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32</w:t>
      </w:r>
      <w:r>
        <w:rPr>
          <w:rFonts w:ascii="Arial" w:hAnsi="Arial" w:cs="Arial" w:eastAsia="Arial"/>
          <w:sz w:val="21"/>
          <w:szCs w:val="21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tonn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axle</w:t>
      </w:r>
      <w:r>
        <w:rPr>
          <w:rFonts w:ascii="Arial" w:hAnsi="Arial" w:cs="Arial" w:eastAsia="Arial"/>
          <w:sz w:val="21"/>
          <w:szCs w:val="21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loa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narrow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36383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tak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1"/>
        </w:rPr>
        <w:t>thirt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21"/>
        </w:rPr>
        <w:t>y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21"/>
        </w:rPr>
        <w:t>.</w:t>
      </w:r>
      <w:r>
        <w:rPr>
          <w:rFonts w:ascii="Arial" w:hAnsi="Arial" w:cs="Arial" w:eastAsia="Arial"/>
          <w:sz w:val="21"/>
          <w:szCs w:val="21"/>
          <w:color w:val="363838"/>
          <w:spacing w:val="-26"/>
          <w:w w:val="12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Therefor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63838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1"/>
        </w:rPr>
        <w:t>axle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load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ratin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below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12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8"/>
        </w:rPr>
        <w:t>competitors,</w:t>
      </w:r>
      <w:r>
        <w:rPr>
          <w:rFonts w:ascii="Arial" w:hAnsi="Arial" w:cs="Arial" w:eastAsia="Arial"/>
          <w:sz w:val="21"/>
          <w:szCs w:val="21"/>
          <w:color w:val="21212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inco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63838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tenci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preven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-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3"/>
        </w:rPr>
        <w:t>economies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12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363838"/>
          <w:spacing w:val="8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7"/>
        </w:rPr>
        <w:t>le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21212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achieved</w:t>
      </w:r>
      <w:r>
        <w:rPr>
          <w:rFonts w:ascii="Arial" w:hAnsi="Arial" w:cs="Arial" w:eastAsia="Arial"/>
          <w:sz w:val="21"/>
          <w:szCs w:val="21"/>
          <w:color w:val="21212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0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-20"/>
          <w:w w:val="13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integrate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-3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yste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04"/>
        </w:rPr>
        <w:t>m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363838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63838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12"/>
        </w:rPr>
        <w:t>m</w:t>
      </w:r>
      <w:r>
        <w:rPr>
          <w:rFonts w:ascii="Arial" w:hAnsi="Arial" w:cs="Arial" w:eastAsia="Arial"/>
          <w:sz w:val="21"/>
          <w:szCs w:val="21"/>
          <w:color w:val="363838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4"/>
        </w:rPr>
        <w:t>tri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15"/>
        </w:rPr>
        <w:t>c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1212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0"/>
        </w:rPr>
        <w:t>important</w:t>
      </w:r>
      <w:r>
        <w:rPr>
          <w:rFonts w:ascii="Arial" w:hAnsi="Arial" w:cs="Arial" w:eastAsia="Arial"/>
          <w:sz w:val="21"/>
          <w:szCs w:val="21"/>
          <w:color w:val="212121"/>
          <w:spacing w:val="-1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because</w:t>
      </w:r>
      <w:r>
        <w:rPr>
          <w:rFonts w:ascii="Arial" w:hAnsi="Arial" w:cs="Arial" w:eastAsia="Arial"/>
          <w:sz w:val="21"/>
          <w:szCs w:val="21"/>
          <w:color w:val="11111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transporti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363838"/>
          <w:spacing w:val="-2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bulk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6"/>
        </w:rPr>
        <w:t>commoditie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-16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97"/>
        </w:rPr>
        <w:t>excess</w:t>
      </w:r>
      <w:r>
        <w:rPr>
          <w:rFonts w:ascii="Arial" w:hAnsi="Arial" w:cs="Arial" w:eastAsia="Arial"/>
          <w:sz w:val="21"/>
          <w:szCs w:val="21"/>
          <w:color w:val="212121"/>
          <w:spacing w:val="-1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million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tonne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2"/>
        </w:rPr>
        <w:t>year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negativel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impact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12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8"/>
        </w:rPr>
        <w:t>effective.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1" w:lineRule="auto"/>
        <w:ind w:left="1221" w:right="8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Acces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8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99"/>
        </w:rPr>
        <w:t>co</w:t>
      </w:r>
      <w:r>
        <w:rPr>
          <w:rFonts w:ascii="Arial" w:hAnsi="Arial" w:cs="Arial" w:eastAsia="Arial"/>
          <w:sz w:val="21"/>
          <w:szCs w:val="21"/>
          <w:color w:val="363838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effectiv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tra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por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solutio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improve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viabilit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6"/>
        </w:rPr>
        <w:t>region's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mainsta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industrie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6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6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-19"/>
          <w:w w:val="13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globally</w:t>
      </w:r>
      <w:r>
        <w:rPr>
          <w:rFonts w:ascii="Arial" w:hAnsi="Arial" w:cs="Arial" w:eastAsia="Arial"/>
          <w:sz w:val="21"/>
          <w:szCs w:val="21"/>
          <w:color w:val="21212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9"/>
        </w:rPr>
        <w:t>competitive.</w:t>
      </w:r>
      <w:r>
        <w:rPr>
          <w:rFonts w:ascii="Arial" w:hAnsi="Arial" w:cs="Arial" w:eastAsia="Arial"/>
          <w:sz w:val="21"/>
          <w:szCs w:val="21"/>
          <w:color w:val="212121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Indeed,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7"/>
        </w:rPr>
        <w:t>investment</w:t>
      </w:r>
      <w:r>
        <w:rPr>
          <w:rFonts w:ascii="Arial" w:hAnsi="Arial" w:cs="Arial" w:eastAsia="Arial"/>
          <w:sz w:val="21"/>
          <w:szCs w:val="21"/>
          <w:color w:val="212121"/>
          <w:spacing w:val="-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6"/>
          <w:w w:val="95"/>
        </w:rPr>
        <w:t>x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panding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int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-18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ratin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-2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region'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21212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infr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363838"/>
          <w:spacing w:val="-11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tructur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21212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1111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catalyst</w:t>
      </w:r>
      <w:r>
        <w:rPr>
          <w:rFonts w:ascii="Arial" w:hAnsi="Arial" w:cs="Arial" w:eastAsia="Arial"/>
          <w:sz w:val="21"/>
          <w:szCs w:val="21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1212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furthe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activatio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12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4"/>
        </w:rPr>
        <w:t>of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mining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sect</w:t>
      </w:r>
      <w:r>
        <w:rPr>
          <w:rFonts w:ascii="Arial" w:hAnsi="Arial" w:cs="Arial" w:eastAsia="Arial"/>
          <w:sz w:val="21"/>
          <w:szCs w:val="21"/>
          <w:color w:val="363838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upgrad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hould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rve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curren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predicte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8"/>
        </w:rPr>
        <w:t>opportunitie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-1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4"/>
        </w:rPr>
        <w:t>enable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7"/>
        </w:rPr>
        <w:t>connectivit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12121"/>
          <w:spacing w:val="-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existin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-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tandard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2121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lin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Goldfield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potentiall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Pilbara.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6" w:right="843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88"/>
        </w:rPr>
        <w:t>PORTS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28" w:lineRule="auto"/>
        <w:ind w:left="1221" w:right="106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Locate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424km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Perth,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keyston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piece</w:t>
      </w:r>
      <w:r>
        <w:rPr>
          <w:rFonts w:ascii="Arial" w:hAnsi="Arial" w:cs="Arial" w:eastAsia="Arial"/>
          <w:sz w:val="21"/>
          <w:szCs w:val="21"/>
          <w:color w:val="11111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12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infr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363838"/>
          <w:spacing w:val="-9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tructur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63838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42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42"/>
        </w:rPr>
        <w:t>'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expor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8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2"/>
        </w:rPr>
        <w:t>ec</w:t>
      </w:r>
      <w:r>
        <w:rPr>
          <w:rFonts w:ascii="Arial" w:hAnsi="Arial" w:cs="Arial" w:eastAsia="Arial"/>
          <w:sz w:val="21"/>
          <w:szCs w:val="21"/>
          <w:color w:val="363838"/>
          <w:spacing w:val="5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nomy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63838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7"/>
        </w:rPr>
        <w:t>administere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12121"/>
          <w:spacing w:val="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63838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1"/>
        </w:rPr>
        <w:t>Ports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1"/>
        </w:rPr>
        <w:t>Authority,</w:t>
      </w:r>
      <w:r>
        <w:rPr>
          <w:rFonts w:ascii="Arial" w:hAnsi="Arial" w:cs="Arial" w:eastAsia="Arial"/>
          <w:sz w:val="21"/>
          <w:szCs w:val="21"/>
          <w:color w:val="212121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Government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Tradin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1212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Entit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esp</w:t>
      </w:r>
      <w:r>
        <w:rPr>
          <w:rFonts w:ascii="Arial" w:hAnsi="Arial" w:cs="Arial" w:eastAsia="Arial"/>
          <w:sz w:val="21"/>
          <w:szCs w:val="21"/>
          <w:color w:val="363838"/>
          <w:spacing w:val="6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0"/>
        </w:rPr>
        <w:t>si</w:t>
      </w:r>
      <w:r>
        <w:rPr>
          <w:rFonts w:ascii="Arial" w:hAnsi="Arial" w:cs="Arial" w:eastAsia="Arial"/>
          <w:sz w:val="21"/>
          <w:szCs w:val="21"/>
          <w:color w:val="363838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le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12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12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0"/>
        </w:rPr>
        <w:t>Ministe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12121"/>
          <w:spacing w:val="7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Transport.</w:t>
      </w:r>
      <w:r>
        <w:rPr>
          <w:rFonts w:ascii="Arial" w:hAnsi="Arial" w:cs="Arial" w:eastAsia="Arial"/>
          <w:sz w:val="21"/>
          <w:szCs w:val="21"/>
          <w:color w:val="212121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8"/>
          <w:spacing w:val="0"/>
          <w:w w:val="102"/>
        </w:rPr>
        <w:t>2016,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footer="694" w:header="821" w:top="1460" w:bottom="880" w:left="200" w:right="1340"/>
          <w:footerReference w:type="default" r:id="rId38"/>
          <w:pgSz w:w="11920" w:h="16840"/>
        </w:sectPr>
      </w:pPr>
      <w:rPr/>
    </w:p>
    <w:p>
      <w:pPr>
        <w:spacing w:before="0" w:after="0" w:line="406" w:lineRule="exact"/>
        <w:ind w:left="3389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75.599998pt;margin-top:41.039970pt;width:89.279999pt;height:58.68pt;mso-position-horizontal-relative:page;mso-position-vertical-relative:page;z-index:-1684" type="#_x0000_t75">
            <v:imagedata r:id="rId41" o:title=""/>
          </v:shape>
        </w:pict>
      </w:r>
      <w:r>
        <w:rPr>
          <w:rFonts w:ascii="Arial" w:hAnsi="Arial" w:cs="Arial" w:eastAsia="Arial"/>
          <w:sz w:val="48"/>
          <w:szCs w:val="48"/>
          <w:color w:val="313131"/>
          <w:spacing w:val="0"/>
          <w:w w:val="127"/>
          <w:b/>
          <w:bCs/>
          <w:position w:val="-6"/>
        </w:rPr>
        <w:t>Development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left="5514" w:right="-20"/>
        <w:jc w:val="left"/>
        <w:tabs>
          <w:tab w:pos="730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53"/>
          <w:szCs w:val="53"/>
          <w:color w:val="1A482A"/>
          <w:spacing w:val="0"/>
          <w:w w:val="131"/>
          <w:b/>
          <w:bCs/>
          <w:i/>
          <w:position w:val="-24"/>
        </w:rPr>
        <w:t>A</w:t>
      </w:r>
      <w:r>
        <w:rPr>
          <w:rFonts w:ascii="Times New Roman" w:hAnsi="Times New Roman" w:cs="Times New Roman" w:eastAsia="Times New Roman"/>
          <w:sz w:val="53"/>
          <w:szCs w:val="53"/>
          <w:color w:val="1A482A"/>
          <w:spacing w:val="0"/>
          <w:w w:val="100"/>
          <w:b/>
          <w:bCs/>
          <w:i/>
          <w:position w:val="-24"/>
        </w:rPr>
        <w:tab/>
      </w:r>
      <w:r>
        <w:rPr>
          <w:rFonts w:ascii="Times New Roman" w:hAnsi="Times New Roman" w:cs="Times New Roman" w:eastAsia="Times New Roman"/>
          <w:sz w:val="53"/>
          <w:szCs w:val="53"/>
          <w:color w:val="1A482A"/>
          <w:spacing w:val="0"/>
          <w:w w:val="100"/>
          <w:b/>
          <w:bCs/>
          <w:i/>
          <w:position w:val="-24"/>
        </w:rPr>
      </w:r>
      <w:r>
        <w:rPr>
          <w:rFonts w:ascii="Arial" w:hAnsi="Arial" w:cs="Arial" w:eastAsia="Arial"/>
          <w:sz w:val="30"/>
          <w:szCs w:val="30"/>
          <w:color w:val="1A482A"/>
          <w:spacing w:val="0"/>
          <w:w w:val="166"/>
          <w:i/>
          <w:position w:val="-6"/>
        </w:rPr>
        <w:t>1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6045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A482A"/>
          <w:spacing w:val="0"/>
          <w:w w:val="112"/>
          <w:b/>
          <w:bCs/>
          <w:i/>
        </w:rPr>
        <w:t>IAs-f-vt?t{it?t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404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482A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1A482A"/>
          <w:spacing w:val="-67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1A482A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A482A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31523B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left="1279" w:right="10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61818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161818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visit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425</w:t>
      </w:r>
      <w:r>
        <w:rPr>
          <w:rFonts w:ascii="Arial" w:hAnsi="Arial" w:cs="Arial" w:eastAsia="Arial"/>
          <w:sz w:val="21"/>
          <w:szCs w:val="21"/>
          <w:color w:val="16181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vessels</w:t>
      </w:r>
      <w:r>
        <w:rPr>
          <w:rFonts w:ascii="Arial" w:hAnsi="Arial" w:cs="Arial" w:eastAsia="Arial"/>
          <w:sz w:val="21"/>
          <w:szCs w:val="21"/>
          <w:color w:val="161818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409</w:t>
      </w:r>
      <w:r>
        <w:rPr>
          <w:rFonts w:ascii="Arial" w:hAnsi="Arial" w:cs="Arial" w:eastAsia="Arial"/>
          <w:sz w:val="21"/>
          <w:szCs w:val="21"/>
          <w:color w:val="161818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cargo</w:t>
      </w:r>
      <w:r>
        <w:rPr>
          <w:rFonts w:ascii="Arial" w:hAnsi="Arial" w:cs="Arial" w:eastAsia="Arial"/>
          <w:sz w:val="21"/>
          <w:szCs w:val="21"/>
          <w:color w:val="161818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ships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rig</w:t>
      </w:r>
      <w:r>
        <w:rPr>
          <w:rFonts w:ascii="Arial" w:hAnsi="Arial" w:cs="Arial" w:eastAsia="Arial"/>
          <w:sz w:val="21"/>
          <w:szCs w:val="21"/>
          <w:color w:val="161818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tender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fourtee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cruise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vessels</w:t>
      </w:r>
      <w:r>
        <w:rPr>
          <w:rFonts w:ascii="Arial" w:hAnsi="Arial" w:cs="Arial" w:eastAsia="Arial"/>
          <w:sz w:val="21"/>
          <w:szCs w:val="21"/>
          <w:color w:val="161818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61818"/>
          <w:spacing w:val="0"/>
          <w:w w:val="100"/>
          <w:i/>
        </w:rPr>
        <w:t>(</w:t>
      </w:r>
      <w:r>
        <w:rPr>
          <w:rFonts w:ascii="Arial" w:hAnsi="Arial" w:cs="Arial" w:eastAsia="Arial"/>
          <w:sz w:val="19"/>
          <w:szCs w:val="19"/>
          <w:color w:val="161818"/>
          <w:spacing w:val="0"/>
          <w:w w:val="100"/>
          <w:i/>
        </w:rPr>
        <w:t>DoT,</w:t>
      </w:r>
      <w:r>
        <w:rPr>
          <w:rFonts w:ascii="Arial" w:hAnsi="Arial" w:cs="Arial" w:eastAsia="Arial"/>
          <w:sz w:val="19"/>
          <w:szCs w:val="19"/>
          <w:color w:val="161818"/>
          <w:spacing w:val="4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1"/>
        </w:rPr>
        <w:t>2016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1"/>
        </w:rPr>
        <w:t>)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cargo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ships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originate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61818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destine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23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different</w:t>
      </w:r>
      <w:r>
        <w:rPr>
          <w:rFonts w:ascii="Arial" w:hAnsi="Arial" w:cs="Arial" w:eastAsia="Arial"/>
          <w:sz w:val="21"/>
          <w:szCs w:val="21"/>
          <w:color w:val="161818"/>
          <w:spacing w:val="-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countrie</w:t>
      </w:r>
      <w:r>
        <w:rPr>
          <w:rFonts w:ascii="Arial" w:hAnsi="Arial" w:cs="Arial" w:eastAsia="Arial"/>
          <w:sz w:val="21"/>
          <w:szCs w:val="21"/>
          <w:color w:val="161818"/>
          <w:spacing w:val="-11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3" w:lineRule="auto"/>
        <w:ind w:left="1272" w:right="73" w:firstLine="2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61818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provide</w:t>
      </w:r>
      <w:r>
        <w:rPr>
          <w:rFonts w:ascii="Arial" w:hAnsi="Arial" w:cs="Arial" w:eastAsia="Arial"/>
          <w:sz w:val="21"/>
          <w:szCs w:val="21"/>
          <w:color w:val="161818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berthin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-2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faciliti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le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land</w:t>
      </w:r>
      <w:r>
        <w:rPr>
          <w:rFonts w:ascii="Arial" w:hAnsi="Arial" w:cs="Arial" w:eastAsia="Arial"/>
          <w:sz w:val="21"/>
          <w:szCs w:val="21"/>
          <w:color w:val="161818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exporter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cargo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consolidation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cl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whar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1"/>
        </w:rPr>
        <w:t>fac</w:t>
      </w:r>
      <w:r>
        <w:rPr>
          <w:rFonts w:ascii="Arial" w:hAnsi="Arial" w:cs="Arial" w:eastAsia="Arial"/>
          <w:sz w:val="21"/>
          <w:szCs w:val="21"/>
          <w:color w:val="161818"/>
          <w:spacing w:val="-1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even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161818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thre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dedica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grain,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6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minerals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fiv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iron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818"/>
          <w:spacing w:val="0"/>
          <w:w w:val="104"/>
          <w:i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161818"/>
          <w:spacing w:val="5"/>
          <w:w w:val="103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313131"/>
          <w:spacing w:val="0"/>
          <w:w w:val="153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313131"/>
          <w:spacing w:val="-1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even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privatel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owned</w:t>
      </w:r>
      <w:r>
        <w:rPr>
          <w:rFonts w:ascii="Arial" w:hAnsi="Arial" w:cs="Arial" w:eastAsia="Arial"/>
          <w:sz w:val="21"/>
          <w:szCs w:val="21"/>
          <w:color w:val="161818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magnetit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operatio</w:t>
      </w:r>
      <w:r>
        <w:rPr>
          <w:rFonts w:ascii="Arial" w:hAnsi="Arial" w:cs="Arial" w:eastAsia="Arial"/>
          <w:sz w:val="21"/>
          <w:szCs w:val="21"/>
          <w:color w:val="161818"/>
          <w:spacing w:val="-1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-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-7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5"/>
        </w:rPr>
        <w:t>'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5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comprises</w:t>
      </w:r>
      <w:r>
        <w:rPr>
          <w:rFonts w:ascii="Arial" w:hAnsi="Arial" w:cs="Arial" w:eastAsia="Arial"/>
          <w:sz w:val="21"/>
          <w:szCs w:val="21"/>
          <w:color w:val="161818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8"/>
        </w:rPr>
        <w:t>ve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se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lengt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overall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50-250</w:t>
      </w:r>
      <w:r>
        <w:rPr>
          <w:rFonts w:ascii="Arial" w:hAnsi="Arial" w:cs="Arial" w:eastAsia="Arial"/>
          <w:sz w:val="21"/>
          <w:szCs w:val="21"/>
          <w:color w:val="161818"/>
          <w:spacing w:val="-19"/>
          <w:w w:val="106"/>
        </w:rPr>
        <w:t>m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225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beam</w:t>
      </w:r>
      <w:r>
        <w:rPr>
          <w:rFonts w:ascii="Arial" w:hAnsi="Arial" w:cs="Arial" w:eastAsia="Arial"/>
          <w:sz w:val="21"/>
          <w:szCs w:val="21"/>
          <w:color w:val="161818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32.5</w:t>
      </w:r>
      <w:r>
        <w:rPr>
          <w:rFonts w:ascii="Arial" w:hAnsi="Arial" w:cs="Arial" w:eastAsia="Arial"/>
          <w:sz w:val="21"/>
          <w:szCs w:val="21"/>
          <w:color w:val="161818"/>
          <w:spacing w:val="-19"/>
          <w:w w:val="105"/>
        </w:rPr>
        <w:t>m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draft</w:t>
      </w:r>
      <w:r>
        <w:rPr>
          <w:rFonts w:ascii="Arial" w:hAnsi="Arial" w:cs="Arial" w:eastAsia="Arial"/>
          <w:sz w:val="21"/>
          <w:szCs w:val="21"/>
          <w:color w:val="16181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8.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5"/>
        </w:rPr>
        <w:t>5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1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332" w:lineRule="auto"/>
        <w:ind w:left="1264" w:right="7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13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31313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9"/>
        </w:rPr>
        <w:t>tr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2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zero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tid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imum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draft</w:t>
      </w:r>
      <w:r>
        <w:rPr>
          <w:rFonts w:ascii="Arial" w:hAnsi="Arial" w:cs="Arial" w:eastAsia="Arial"/>
          <w:sz w:val="21"/>
          <w:szCs w:val="21"/>
          <w:color w:val="161818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8"/>
        </w:rPr>
        <w:t>el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1"/>
        </w:rPr>
        <w:t>8.5-1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2"/>
        </w:rPr>
        <w:t>3</w:t>
      </w:r>
      <w:r>
        <w:rPr>
          <w:rFonts w:ascii="Arial" w:hAnsi="Arial" w:cs="Arial" w:eastAsia="Arial"/>
          <w:sz w:val="21"/>
          <w:szCs w:val="21"/>
          <w:color w:val="313131"/>
          <w:spacing w:val="-19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1</w:t>
      </w:r>
      <w:r>
        <w:rPr>
          <w:rFonts w:ascii="Arial" w:hAnsi="Arial" w:cs="Arial" w:eastAsia="Arial"/>
          <w:sz w:val="21"/>
          <w:szCs w:val="21"/>
          <w:color w:val="161818"/>
          <w:spacing w:val="-7"/>
          <w:w w:val="109"/>
        </w:rPr>
        <w:t>m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tin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6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limi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13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3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3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2"/>
        </w:rPr>
        <w:t>capacit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03"/>
        </w:rPr>
        <w:t>y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record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ingle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co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ignmen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75</w:t>
      </w:r>
      <w:r>
        <w:rPr>
          <w:rFonts w:ascii="Arial" w:hAnsi="Arial" w:cs="Arial" w:eastAsia="Arial"/>
          <w:sz w:val="21"/>
          <w:szCs w:val="21"/>
          <w:color w:val="161818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349</w:t>
      </w:r>
      <w:r>
        <w:rPr>
          <w:rFonts w:ascii="Arial" w:hAnsi="Arial" w:cs="Arial" w:eastAsia="Arial"/>
          <w:sz w:val="21"/>
          <w:szCs w:val="21"/>
          <w:color w:val="161818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tonn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ron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ore</w:t>
      </w:r>
      <w:r>
        <w:rPr>
          <w:rFonts w:ascii="Arial" w:hAnsi="Arial" w:cs="Arial" w:eastAsia="Arial"/>
          <w:sz w:val="21"/>
          <w:szCs w:val="21"/>
          <w:color w:val="161818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wa</w:t>
      </w:r>
      <w:r>
        <w:rPr>
          <w:rFonts w:ascii="Arial" w:hAnsi="Arial" w:cs="Arial" w:eastAsia="Arial"/>
          <w:sz w:val="21"/>
          <w:szCs w:val="21"/>
          <w:color w:val="161818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36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hip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even</w:t>
      </w:r>
      <w:r>
        <w:rPr>
          <w:rFonts w:ascii="Arial" w:hAnsi="Arial" w:cs="Arial" w:eastAsia="Arial"/>
          <w:sz w:val="21"/>
          <w:szCs w:val="21"/>
          <w:color w:val="161818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June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1"/>
        </w:rPr>
        <w:t>201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1"/>
        </w:rPr>
        <w:t>5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50" w:right="92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Shi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loade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61818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fiv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owned</w:t>
      </w:r>
      <w:r>
        <w:rPr>
          <w:rFonts w:ascii="Arial" w:hAnsi="Arial" w:cs="Arial" w:eastAsia="Arial"/>
          <w:sz w:val="21"/>
          <w:szCs w:val="21"/>
          <w:color w:val="161818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10"/>
          <w:w w:val="103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ope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tions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cont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11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cte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ou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1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2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hip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der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ign</w:t>
      </w:r>
      <w:r>
        <w:rPr>
          <w:rFonts w:ascii="Arial" w:hAnsi="Arial" w:cs="Arial" w:eastAsia="Arial"/>
          <w:sz w:val="21"/>
          <w:szCs w:val="21"/>
          <w:color w:val="161818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approxima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ly</w:t>
      </w:r>
      <w:r>
        <w:rPr>
          <w:rFonts w:ascii="Arial" w:hAnsi="Arial" w:cs="Arial" w:eastAsia="Arial"/>
          <w:sz w:val="21"/>
          <w:szCs w:val="21"/>
          <w:color w:val="161818"/>
          <w:spacing w:val="2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55"/>
        </w:rPr>
        <w:t>1</w:t>
      </w:r>
      <w:r>
        <w:rPr>
          <w:rFonts w:ascii="Arial" w:hAnsi="Arial" w:cs="Arial" w:eastAsia="Arial"/>
          <w:sz w:val="21"/>
          <w:szCs w:val="21"/>
          <w:color w:val="161818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800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ton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1313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hour</w:t>
      </w:r>
      <w:r>
        <w:rPr>
          <w:rFonts w:ascii="Arial" w:hAnsi="Arial" w:cs="Arial" w:eastAsia="Arial"/>
          <w:sz w:val="21"/>
          <w:szCs w:val="21"/>
          <w:color w:val="161818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(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tph</w:t>
      </w:r>
      <w:r>
        <w:rPr>
          <w:rFonts w:ascii="Arial" w:hAnsi="Arial" w:cs="Arial" w:eastAsia="Arial"/>
          <w:sz w:val="21"/>
          <w:szCs w:val="21"/>
          <w:color w:val="161818"/>
          <w:spacing w:val="-8"/>
          <w:w w:val="108"/>
        </w:rPr>
        <w:t>)</w:t>
      </w:r>
      <w:r>
        <w:rPr>
          <w:rFonts w:ascii="Arial" w:hAnsi="Arial" w:cs="Arial" w:eastAsia="Arial"/>
          <w:sz w:val="21"/>
          <w:szCs w:val="21"/>
          <w:color w:val="313131"/>
          <w:spacing w:val="12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fiv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hip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loader</w:t>
      </w:r>
      <w:r>
        <w:rPr>
          <w:rFonts w:ascii="Arial" w:hAnsi="Arial" w:cs="Arial" w:eastAsia="Arial"/>
          <w:sz w:val="21"/>
          <w:szCs w:val="21"/>
          <w:color w:val="161818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loading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pacit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61818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8"/>
        </w:rPr>
        <w:t>OOOtp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8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-1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iron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botto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dump</w:t>
      </w:r>
      <w:r>
        <w:rPr>
          <w:rFonts w:ascii="Arial" w:hAnsi="Arial" w:cs="Arial" w:eastAsia="Arial"/>
          <w:sz w:val="21"/>
          <w:szCs w:val="21"/>
          <w:color w:val="161818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iron</w:t>
      </w:r>
      <w:r>
        <w:rPr>
          <w:rFonts w:ascii="Arial" w:hAnsi="Arial" w:cs="Arial" w:eastAsia="Arial"/>
          <w:sz w:val="21"/>
          <w:szCs w:val="21"/>
          <w:color w:val="161818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ore</w:t>
      </w:r>
      <w:r>
        <w:rPr>
          <w:rFonts w:ascii="Arial" w:hAnsi="Arial" w:cs="Arial" w:eastAsia="Arial"/>
          <w:sz w:val="21"/>
          <w:szCs w:val="21"/>
          <w:color w:val="161818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trai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unloader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1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owned</w:t>
      </w:r>
      <w:r>
        <w:rPr>
          <w:rFonts w:ascii="Arial" w:hAnsi="Arial" w:cs="Arial" w:eastAsia="Arial"/>
          <w:sz w:val="21"/>
          <w:szCs w:val="21"/>
          <w:color w:val="161818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6181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ign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31313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7"/>
        </w:rPr>
        <w:t>OOOtp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7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fi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161818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28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17"/>
          <w:w w:val="168"/>
        </w:rPr>
        <w:t>1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800tp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ur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additio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7"/>
        </w:rPr>
        <w:t>to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15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115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re</w:t>
      </w:r>
      <w:r>
        <w:rPr>
          <w:rFonts w:ascii="Arial" w:hAnsi="Arial" w:cs="Arial" w:eastAsia="Arial"/>
          <w:sz w:val="21"/>
          <w:szCs w:val="21"/>
          <w:color w:val="161818"/>
          <w:spacing w:val="15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privatel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owned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dual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rotar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iron</w:t>
      </w:r>
      <w:r>
        <w:rPr>
          <w:rFonts w:ascii="Arial" w:hAnsi="Arial" w:cs="Arial" w:eastAsia="Arial"/>
          <w:sz w:val="21"/>
          <w:szCs w:val="21"/>
          <w:color w:val="161818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ore</w:t>
      </w:r>
      <w:r>
        <w:rPr>
          <w:rFonts w:ascii="Arial" w:hAnsi="Arial" w:cs="Arial" w:eastAsia="Arial"/>
          <w:sz w:val="21"/>
          <w:szCs w:val="21"/>
          <w:color w:val="161818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nloa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hip</w:t>
      </w:r>
      <w:r>
        <w:rPr>
          <w:rFonts w:ascii="Arial" w:hAnsi="Arial" w:cs="Arial" w:eastAsia="Arial"/>
          <w:sz w:val="21"/>
          <w:szCs w:val="21"/>
          <w:color w:val="161818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loader</w:t>
      </w:r>
      <w:r>
        <w:rPr>
          <w:rFonts w:ascii="Arial" w:hAnsi="Arial" w:cs="Arial" w:eastAsia="Arial"/>
          <w:sz w:val="21"/>
          <w:szCs w:val="21"/>
          <w:color w:val="161818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on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313131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61818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161818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capita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upgrade</w:t>
      </w:r>
      <w:r>
        <w:rPr>
          <w:rFonts w:ascii="Arial" w:hAnsi="Arial" w:cs="Arial" w:eastAsia="Arial"/>
          <w:sz w:val="21"/>
          <w:szCs w:val="21"/>
          <w:color w:val="16181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nced</w:t>
      </w:r>
      <w:r>
        <w:rPr>
          <w:rFonts w:ascii="Arial" w:hAnsi="Arial" w:cs="Arial" w:eastAsia="Arial"/>
          <w:sz w:val="21"/>
          <w:szCs w:val="21"/>
          <w:color w:val="161818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2016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rep</w:t>
      </w:r>
      <w:r>
        <w:rPr>
          <w:rFonts w:ascii="Arial" w:hAnsi="Arial" w:cs="Arial" w:eastAsia="Arial"/>
          <w:sz w:val="21"/>
          <w:szCs w:val="21"/>
          <w:color w:val="161818"/>
          <w:spacing w:val="-1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13131"/>
          <w:spacing w:val="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ce</w:t>
      </w:r>
      <w:r>
        <w:rPr>
          <w:rFonts w:ascii="Arial" w:hAnsi="Arial" w:cs="Arial" w:eastAsia="Arial"/>
          <w:sz w:val="21"/>
          <w:szCs w:val="21"/>
          <w:color w:val="161818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CV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04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21"/>
          <w:w w:val="120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al</w:t>
      </w:r>
      <w:r>
        <w:rPr>
          <w:rFonts w:ascii="Arial" w:hAnsi="Arial" w:cs="Arial" w:eastAsia="Arial"/>
          <w:sz w:val="21"/>
          <w:szCs w:val="21"/>
          <w:color w:val="161818"/>
          <w:spacing w:val="-7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-21"/>
          <w:w w:val="122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hi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9"/>
        </w:rPr>
        <w:t>p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1"/>
        </w:rPr>
        <w:t>-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11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der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2"/>
        </w:rPr>
        <w:t>'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3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electr</w:t>
      </w:r>
      <w:r>
        <w:rPr>
          <w:rFonts w:ascii="Arial" w:hAnsi="Arial" w:cs="Arial" w:eastAsia="Arial"/>
          <w:sz w:val="21"/>
          <w:szCs w:val="21"/>
          <w:color w:val="161818"/>
          <w:spacing w:val="-17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161818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ontro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re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9"/>
        </w:rPr>
        <w:t>tr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20"/>
        </w:rPr>
        <w:t>u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6"/>
        </w:rPr>
        <w:t>tu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8"/>
        </w:rPr>
        <w:t>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50" w:right="104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commercial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hippi</w:t>
      </w:r>
      <w:r>
        <w:rPr>
          <w:rFonts w:ascii="Arial" w:hAnsi="Arial" w:cs="Arial" w:eastAsia="Arial"/>
          <w:sz w:val="21"/>
          <w:szCs w:val="21"/>
          <w:color w:val="161818"/>
          <w:spacing w:val="-11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20"/>
        </w:rPr>
        <w:t>g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14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rbou</w:t>
      </w:r>
      <w:r>
        <w:rPr>
          <w:rFonts w:ascii="Arial" w:hAnsi="Arial" w:cs="Arial" w:eastAsia="Arial"/>
          <w:sz w:val="21"/>
          <w:szCs w:val="21"/>
          <w:color w:val="161818"/>
          <w:spacing w:val="-8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4"/>
        </w:rPr>
        <w:t>B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rbour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ho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ses</w:t>
      </w:r>
      <w:r>
        <w:rPr>
          <w:rFonts w:ascii="Arial" w:hAnsi="Arial" w:cs="Arial" w:eastAsia="Arial"/>
          <w:sz w:val="21"/>
          <w:szCs w:val="21"/>
          <w:color w:val="31313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local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9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-18"/>
          <w:w w:val="130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proc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1"/>
        </w:rPr>
        <w:t>sing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marine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ervici</w:t>
      </w:r>
      <w:r>
        <w:rPr>
          <w:rFonts w:ascii="Arial" w:hAnsi="Arial" w:cs="Arial" w:eastAsia="Arial"/>
          <w:sz w:val="21"/>
          <w:szCs w:val="21"/>
          <w:color w:val="161818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boa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building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ind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tri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ind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9"/>
        </w:rPr>
        <w:t>u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tri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16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are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uppor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rthin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land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34"/>
        </w:rPr>
        <w:t>f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ilitie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11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main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nance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3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19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5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curity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rv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161818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4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ignificant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refurb</w:t>
      </w:r>
      <w:r>
        <w:rPr>
          <w:rFonts w:ascii="Arial" w:hAnsi="Arial" w:cs="Arial" w:eastAsia="Arial"/>
          <w:sz w:val="21"/>
          <w:szCs w:val="21"/>
          <w:color w:val="161818"/>
          <w:spacing w:val="-7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hmen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ion</w:t>
      </w:r>
      <w:r>
        <w:rPr>
          <w:rFonts w:ascii="Arial" w:hAnsi="Arial" w:cs="Arial" w:eastAsia="Arial"/>
          <w:sz w:val="21"/>
          <w:szCs w:val="21"/>
          <w:color w:val="161818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3"/>
        </w:rPr>
        <w:t>ofth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24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faciliti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env</w:t>
      </w:r>
      <w:r>
        <w:rPr>
          <w:rFonts w:ascii="Arial" w:hAnsi="Arial" w:cs="Arial" w:eastAsia="Arial"/>
          <w:sz w:val="21"/>
          <w:szCs w:val="21"/>
          <w:color w:val="161818"/>
          <w:spacing w:val="-24"/>
          <w:w w:val="107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9"/>
        </w:rPr>
        <w:t>g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4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3"/>
        </w:rPr>
        <w:t>thro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13"/>
        </w:rPr>
        <w:t>u</w:t>
      </w:r>
      <w:r>
        <w:rPr>
          <w:rFonts w:ascii="Arial" w:hAnsi="Arial" w:cs="Arial" w:eastAsia="Arial"/>
          <w:sz w:val="21"/>
          <w:szCs w:val="21"/>
          <w:color w:val="313131"/>
          <w:spacing w:val="-23"/>
          <w:w w:val="113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3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-27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19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potentia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-3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growt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emerging</w:t>
      </w:r>
      <w:r>
        <w:rPr>
          <w:rFonts w:ascii="Arial" w:hAnsi="Arial" w:cs="Arial" w:eastAsia="Arial"/>
          <w:sz w:val="21"/>
          <w:szCs w:val="21"/>
          <w:color w:val="16181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Aquacultu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ector.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36" w:right="10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818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dive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io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2"/>
        </w:rPr>
        <w:t>W</w:t>
      </w:r>
      <w:r>
        <w:rPr>
          <w:rFonts w:ascii="Arial" w:hAnsi="Arial" w:cs="Arial" w:eastAsia="Arial"/>
          <w:sz w:val="21"/>
          <w:szCs w:val="21"/>
          <w:color w:val="161818"/>
          <w:spacing w:val="-10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econd</w:t>
      </w:r>
      <w:r>
        <w:rPr>
          <w:rFonts w:ascii="Arial" w:hAnsi="Arial" w:cs="Arial" w:eastAsia="Arial"/>
          <w:sz w:val="21"/>
          <w:szCs w:val="21"/>
          <w:color w:val="161818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6"/>
        </w:rPr>
        <w:t>la</w:t>
      </w:r>
      <w:r>
        <w:rPr>
          <w:rFonts w:ascii="Arial" w:hAnsi="Arial" w:cs="Arial" w:eastAsia="Arial"/>
          <w:sz w:val="21"/>
          <w:szCs w:val="21"/>
          <w:color w:val="161818"/>
          <w:spacing w:val="10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105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16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rain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3"/>
        </w:rPr>
        <w:t>termi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14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61818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cl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general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-8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18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-19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11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ultur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-1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ia</w:t>
      </w:r>
      <w:r>
        <w:rPr>
          <w:rFonts w:ascii="Arial" w:hAnsi="Arial" w:cs="Arial" w:eastAsia="Arial"/>
          <w:sz w:val="21"/>
          <w:szCs w:val="21"/>
          <w:color w:val="161818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13131"/>
          <w:spacing w:val="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tral</w:t>
      </w:r>
      <w:r>
        <w:rPr>
          <w:rFonts w:ascii="Arial" w:hAnsi="Arial" w:cs="Arial" w:eastAsia="Arial"/>
          <w:sz w:val="21"/>
          <w:szCs w:val="21"/>
          <w:color w:val="161818"/>
          <w:spacing w:val="-16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2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-21"/>
          <w:w w:val="103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cl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pr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1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10"/>
        </w:rPr>
        <w:t>x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imit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-1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offe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ignificant</w:t>
      </w:r>
      <w:r>
        <w:rPr>
          <w:rFonts w:ascii="Arial" w:hAnsi="Arial" w:cs="Arial" w:eastAsia="Arial"/>
          <w:sz w:val="21"/>
          <w:szCs w:val="21"/>
          <w:color w:val="161818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economic</w:t>
      </w:r>
      <w:r>
        <w:rPr>
          <w:rFonts w:ascii="Arial" w:hAnsi="Arial" w:cs="Arial" w:eastAsia="Arial"/>
          <w:sz w:val="21"/>
          <w:szCs w:val="21"/>
          <w:color w:val="161818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6181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rat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benefi</w:t>
      </w:r>
      <w:r>
        <w:rPr>
          <w:rFonts w:ascii="Arial" w:hAnsi="Arial" w:cs="Arial" w:eastAsia="Arial"/>
          <w:sz w:val="21"/>
          <w:szCs w:val="21"/>
          <w:color w:val="161818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hip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ail</w:t>
      </w:r>
      <w:r>
        <w:rPr>
          <w:rFonts w:ascii="Arial" w:hAnsi="Arial" w:cs="Arial" w:eastAsia="Arial"/>
          <w:sz w:val="21"/>
          <w:szCs w:val="21"/>
          <w:color w:val="161818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thirtee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2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97"/>
        </w:rPr>
        <w:t>da</w:t>
      </w:r>
      <w:r>
        <w:rPr>
          <w:rFonts w:ascii="Arial" w:hAnsi="Arial" w:cs="Arial" w:eastAsia="Arial"/>
          <w:sz w:val="21"/>
          <w:szCs w:val="21"/>
          <w:color w:val="161818"/>
          <w:spacing w:val="6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Middle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7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3"/>
        </w:rPr>
        <w:t>fiftee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1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201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3"/>
        </w:rPr>
        <w:t>5</w:t>
      </w:r>
      <w:r>
        <w:rPr>
          <w:rFonts w:ascii="Arial" w:hAnsi="Arial" w:cs="Arial" w:eastAsia="Arial"/>
          <w:sz w:val="21"/>
          <w:szCs w:val="21"/>
          <w:color w:val="545454"/>
          <w:spacing w:val="-1"/>
          <w:w w:val="101"/>
        </w:rPr>
        <w:t>-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1</w:t>
      </w:r>
      <w:r>
        <w:rPr>
          <w:rFonts w:ascii="Arial" w:hAnsi="Arial" w:cs="Arial" w:eastAsia="Arial"/>
          <w:sz w:val="21"/>
          <w:szCs w:val="21"/>
          <w:color w:val="161818"/>
          <w:spacing w:val="-13"/>
          <w:w w:val="107"/>
        </w:rPr>
        <w:t>6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161818"/>
          <w:spacing w:val="-7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%</w:t>
      </w:r>
      <w:r>
        <w:rPr>
          <w:rFonts w:ascii="Arial" w:hAnsi="Arial" w:cs="Arial" w:eastAsia="Arial"/>
          <w:sz w:val="21"/>
          <w:szCs w:val="21"/>
          <w:color w:val="31313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trade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or</w:t>
      </w:r>
      <w:r>
        <w:rPr>
          <w:rFonts w:ascii="Arial" w:hAnsi="Arial" w:cs="Arial" w:eastAsia="Arial"/>
          <w:sz w:val="21"/>
          <w:szCs w:val="21"/>
          <w:color w:val="161818"/>
          <w:spacing w:val="-30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nate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26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12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9"/>
        </w:rPr>
        <w:t>x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porte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China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1"/>
        </w:rPr>
        <w:t>(Do</w:t>
      </w:r>
      <w:r>
        <w:rPr>
          <w:rFonts w:ascii="Arial" w:hAnsi="Arial" w:cs="Arial" w:eastAsia="Arial"/>
          <w:sz w:val="21"/>
          <w:szCs w:val="21"/>
          <w:color w:val="161818"/>
          <w:spacing w:val="-2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14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2016)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36" w:right="94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61818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dive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1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4"/>
        </w:rPr>
        <w:t>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affor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10"/>
        </w:rPr>
        <w:t>d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6"/>
        </w:rPr>
        <w:t>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36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22"/>
          <w:w w:val="136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fl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9"/>
        </w:rPr>
        <w:t>x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ibilit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bilit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81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handle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growt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broad</w:t>
      </w:r>
      <w:r>
        <w:rPr>
          <w:rFonts w:ascii="Arial" w:hAnsi="Arial" w:cs="Arial" w:eastAsia="Arial"/>
          <w:sz w:val="21"/>
          <w:szCs w:val="21"/>
          <w:color w:val="161818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range</w:t>
      </w:r>
      <w:r>
        <w:rPr>
          <w:rFonts w:ascii="Arial" w:hAnsi="Arial" w:cs="Arial" w:eastAsia="Arial"/>
          <w:sz w:val="21"/>
          <w:szCs w:val="21"/>
          <w:color w:val="161818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818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export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4"/>
        </w:rPr>
        <w:t>(grai</w:t>
      </w:r>
      <w:r>
        <w:rPr>
          <w:rFonts w:ascii="Arial" w:hAnsi="Arial" w:cs="Arial" w:eastAsia="Arial"/>
          <w:sz w:val="21"/>
          <w:szCs w:val="21"/>
          <w:color w:val="161818"/>
          <w:spacing w:val="-21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225"/>
        </w:rPr>
        <w:t>,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9"/>
        </w:rPr>
        <w:t>mine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-8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liv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tock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6181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impor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5"/>
        </w:rPr>
        <w:t>(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4"/>
        </w:rPr>
        <w:t>fertil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15"/>
        </w:rPr>
        <w:t>i</w:t>
      </w:r>
      <w:r>
        <w:rPr>
          <w:rFonts w:ascii="Arial" w:hAnsi="Arial" w:cs="Arial" w:eastAsia="Arial"/>
          <w:sz w:val="21"/>
          <w:szCs w:val="21"/>
          <w:color w:val="313131"/>
          <w:spacing w:val="5"/>
          <w:w w:val="74"/>
        </w:rPr>
        <w:t>z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7"/>
        </w:rPr>
        <w:t>er</w:t>
      </w:r>
      <w:r>
        <w:rPr>
          <w:rFonts w:ascii="Arial" w:hAnsi="Arial" w:cs="Arial" w:eastAsia="Arial"/>
          <w:sz w:val="21"/>
          <w:szCs w:val="21"/>
          <w:color w:val="161818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5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um</w:t>
      </w:r>
      <w:r>
        <w:rPr>
          <w:rFonts w:ascii="Arial" w:hAnsi="Arial" w:cs="Arial" w:eastAsia="Arial"/>
          <w:sz w:val="21"/>
          <w:szCs w:val="21"/>
          <w:color w:val="161818"/>
          <w:spacing w:val="5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prod</w:t>
      </w:r>
      <w:r>
        <w:rPr>
          <w:rFonts w:ascii="Arial" w:hAnsi="Arial" w:cs="Arial" w:eastAsia="Arial"/>
          <w:sz w:val="21"/>
          <w:szCs w:val="21"/>
          <w:color w:val="161818"/>
          <w:spacing w:val="-4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ct</w:t>
      </w:r>
      <w:r>
        <w:rPr>
          <w:rFonts w:ascii="Arial" w:hAnsi="Arial" w:cs="Arial" w:eastAsia="Arial"/>
          <w:sz w:val="21"/>
          <w:szCs w:val="21"/>
          <w:color w:val="313131"/>
          <w:spacing w:val="1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6"/>
          <w:w w:val="101"/>
        </w:rPr>
        <w:t>2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23"/>
        </w:rPr>
        <w:t>0</w:t>
      </w:r>
      <w:r>
        <w:rPr>
          <w:rFonts w:ascii="Arial" w:hAnsi="Arial" w:cs="Arial" w:eastAsia="Arial"/>
          <w:sz w:val="21"/>
          <w:szCs w:val="21"/>
          <w:color w:val="161818"/>
          <w:spacing w:val="-57"/>
          <w:w w:val="123"/>
        </w:rPr>
        <w:t>1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1"/>
        </w:rPr>
        <w:t>5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6"/>
        </w:rPr>
        <w:t>/1</w:t>
      </w:r>
      <w:r>
        <w:rPr>
          <w:rFonts w:ascii="Arial" w:hAnsi="Arial" w:cs="Arial" w:eastAsia="Arial"/>
          <w:sz w:val="21"/>
          <w:szCs w:val="21"/>
          <w:color w:val="161818"/>
          <w:spacing w:val="-19"/>
          <w:w w:val="117"/>
        </w:rPr>
        <w:t>6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15.4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ton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31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61818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61818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3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8"/>
        </w:rPr>
        <w:t>es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10"/>
        </w:rPr>
        <w:t>w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8"/>
        </w:rPr>
        <w:t>ere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impor</w:t>
      </w:r>
      <w:r>
        <w:rPr>
          <w:rFonts w:ascii="Arial" w:hAnsi="Arial" w:cs="Arial" w:eastAsia="Arial"/>
          <w:sz w:val="21"/>
          <w:szCs w:val="21"/>
          <w:color w:val="161818"/>
          <w:spacing w:val="1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11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1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-26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161818"/>
          <w:spacing w:val="0"/>
          <w:w w:val="100"/>
          <w:i/>
        </w:rPr>
        <w:t>(Do</w:t>
      </w:r>
      <w:r>
        <w:rPr>
          <w:rFonts w:ascii="Arial" w:hAnsi="Arial" w:cs="Arial" w:eastAsia="Arial"/>
          <w:sz w:val="19"/>
          <w:szCs w:val="19"/>
          <w:color w:val="161818"/>
          <w:spacing w:val="0"/>
          <w:w w:val="100"/>
          <w:i/>
        </w:rPr>
        <w:t>T</w:t>
      </w:r>
      <w:r>
        <w:rPr>
          <w:rFonts w:ascii="Arial" w:hAnsi="Arial" w:cs="Arial" w:eastAsia="Arial"/>
          <w:sz w:val="19"/>
          <w:szCs w:val="19"/>
          <w:color w:val="161818"/>
          <w:spacing w:val="-11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313131"/>
          <w:spacing w:val="0"/>
          <w:w w:val="149"/>
          <w:i/>
        </w:rPr>
        <w:t>,</w:t>
      </w:r>
      <w:r>
        <w:rPr>
          <w:rFonts w:ascii="Arial" w:hAnsi="Arial" w:cs="Arial" w:eastAsia="Arial"/>
          <w:sz w:val="19"/>
          <w:szCs w:val="19"/>
          <w:color w:val="313131"/>
          <w:spacing w:val="-2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016)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818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13131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818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31313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24"/>
          <w:w w:val="168"/>
        </w:rPr>
        <w:t>1</w:t>
      </w:r>
      <w:r>
        <w:rPr>
          <w:rFonts w:ascii="Arial" w:hAnsi="Arial" w:cs="Arial" w:eastAsia="Arial"/>
          <w:sz w:val="21"/>
          <w:szCs w:val="21"/>
          <w:color w:val="313131"/>
          <w:spacing w:val="-9"/>
          <w:w w:val="109"/>
        </w:rPr>
        <w:t>8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8"/>
        </w:rPr>
        <w:t>.4MT</w:t>
      </w:r>
      <w:r>
        <w:rPr>
          <w:rFonts w:ascii="Arial" w:hAnsi="Arial" w:cs="Arial" w:eastAsia="Arial"/>
          <w:sz w:val="21"/>
          <w:szCs w:val="21"/>
          <w:color w:val="161818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818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0"/>
        </w:rPr>
        <w:t>2</w:t>
      </w:r>
      <w:r>
        <w:rPr>
          <w:rFonts w:ascii="Arial" w:hAnsi="Arial" w:cs="Arial" w:eastAsia="Arial"/>
          <w:sz w:val="21"/>
          <w:szCs w:val="21"/>
          <w:color w:val="161818"/>
          <w:spacing w:val="-14"/>
          <w:w w:val="110"/>
        </w:rPr>
        <w:t>0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10"/>
        </w:rPr>
        <w:t>1</w:t>
      </w:r>
      <w:r>
        <w:rPr>
          <w:rFonts w:ascii="Arial" w:hAnsi="Arial" w:cs="Arial" w:eastAsia="Arial"/>
          <w:sz w:val="21"/>
          <w:szCs w:val="21"/>
          <w:color w:val="313131"/>
          <w:spacing w:val="5"/>
          <w:w w:val="110"/>
        </w:rPr>
        <w:t>3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/1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0"/>
        </w:rPr>
        <w:t>4</w:t>
      </w:r>
      <w:r>
        <w:rPr>
          <w:rFonts w:ascii="Arial" w:hAnsi="Arial" w:cs="Arial" w:eastAsia="Arial"/>
          <w:sz w:val="21"/>
          <w:szCs w:val="21"/>
          <w:color w:val="161818"/>
          <w:spacing w:val="-2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ho</w:t>
      </w:r>
      <w:r>
        <w:rPr>
          <w:rFonts w:ascii="Arial" w:hAnsi="Arial" w:cs="Arial" w:eastAsia="Arial"/>
          <w:sz w:val="21"/>
          <w:szCs w:val="21"/>
          <w:color w:val="161818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313131"/>
          <w:spacing w:val="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31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818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ese</w:t>
      </w:r>
      <w:r>
        <w:rPr>
          <w:rFonts w:ascii="Arial" w:hAnsi="Arial" w:cs="Arial" w:eastAsia="Arial"/>
          <w:sz w:val="21"/>
          <w:szCs w:val="21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00"/>
        </w:rPr>
        <w:t>num</w:t>
      </w:r>
      <w:r>
        <w:rPr>
          <w:rFonts w:ascii="Arial" w:hAnsi="Arial" w:cs="Arial" w:eastAsia="Arial"/>
          <w:sz w:val="21"/>
          <w:szCs w:val="21"/>
          <w:color w:val="161818"/>
          <w:spacing w:val="1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313131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818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545454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818"/>
          <w:spacing w:val="-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13131"/>
          <w:spacing w:val="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818"/>
          <w:spacing w:val="5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13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131"/>
          <w:spacing w:val="-7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818"/>
          <w:spacing w:val="0"/>
          <w:w w:val="117"/>
        </w:rPr>
        <w:t>i</w:t>
      </w:r>
      <w:r>
        <w:rPr>
          <w:rFonts w:ascii="Arial" w:hAnsi="Arial" w:cs="Arial" w:eastAsia="Arial"/>
          <w:sz w:val="21"/>
          <w:szCs w:val="21"/>
          <w:color w:val="161818"/>
          <w:spacing w:val="-6"/>
          <w:w w:val="117"/>
        </w:rPr>
        <w:t>n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98"/>
        </w:rPr>
        <w:t>ce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1042" w:footer="704" w:top="1440" w:bottom="900" w:left="200" w:right="1300"/>
          <w:headerReference w:type="default" r:id="rId39"/>
          <w:footerReference w:type="default" r:id="rId40"/>
          <w:pgSz w:w="11920" w:h="16840"/>
        </w:sectPr>
      </w:pPr>
      <w:rPr/>
    </w:p>
    <w:p>
      <w:pPr>
        <w:spacing w:before="0" w:after="0" w:line="403" w:lineRule="exact"/>
        <w:ind w:left="338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47687pt;margin-top:15.921801pt;width:13.260601pt;height:15pt;mso-position-horizontal-relative:page;mso-position-vertical-relative:paragraph;z-index:-1683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234B34"/>
                      <w:spacing w:val="0"/>
                      <w:w w:val="159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343638"/>
          <w:spacing w:val="0"/>
          <w:w w:val="126"/>
          <w:b/>
          <w:bCs/>
          <w:position w:val="-7"/>
        </w:rPr>
        <w:t>Development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453" w:lineRule="exact"/>
        <w:ind w:left="5514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53"/>
          <w:szCs w:val="53"/>
          <w:color w:val="234B34"/>
          <w:w w:val="131"/>
          <w:b/>
          <w:bCs/>
          <w:i/>
          <w:position w:val="2"/>
        </w:rPr>
        <w:t>A</w:t>
      </w:r>
      <w:r>
        <w:rPr>
          <w:rFonts w:ascii="Times New Roman" w:hAnsi="Times New Roman" w:cs="Times New Roman" w:eastAsia="Times New Roman"/>
          <w:sz w:val="53"/>
          <w:szCs w:val="53"/>
          <w:color w:val="234B34"/>
          <w:spacing w:val="-74"/>
          <w:w w:val="100"/>
          <w:b/>
          <w:bCs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4B34"/>
          <w:spacing w:val="0"/>
          <w:w w:val="125"/>
          <w:b/>
          <w:bCs/>
          <w:i/>
          <w:position w:val="2"/>
        </w:rPr>
        <w:t>V\sfvt;;tfit;;t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389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4B34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234B34"/>
          <w:spacing w:val="-58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234B34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34B34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93" w:right="14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declined</w:t>
      </w:r>
      <w:r>
        <w:rPr>
          <w:rFonts w:ascii="Arial" w:hAnsi="Arial" w:cs="Arial" w:eastAsia="Arial"/>
          <w:sz w:val="21"/>
          <w:szCs w:val="21"/>
          <w:color w:val="181A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181A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reductio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minerals</w:t>
      </w:r>
      <w:r>
        <w:rPr>
          <w:rFonts w:ascii="Arial" w:hAnsi="Arial" w:cs="Arial" w:eastAsia="Arial"/>
          <w:sz w:val="21"/>
          <w:szCs w:val="21"/>
          <w:color w:val="181A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3"/>
        </w:rPr>
        <w:t>trad</w:t>
      </w:r>
      <w:r>
        <w:rPr>
          <w:rFonts w:ascii="Arial" w:hAnsi="Arial" w:cs="Arial" w:eastAsia="Arial"/>
          <w:sz w:val="21"/>
          <w:szCs w:val="21"/>
          <w:color w:val="181A1A"/>
          <w:spacing w:val="1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13"/>
        </w:rPr>
        <w:t>.</w:t>
      </w:r>
      <w:r>
        <w:rPr>
          <w:rFonts w:ascii="Arial" w:hAnsi="Arial" w:cs="Arial" w:eastAsia="Arial"/>
          <w:sz w:val="21"/>
          <w:szCs w:val="21"/>
          <w:color w:val="343638"/>
          <w:spacing w:val="-27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Despit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downturn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12"/>
        </w:rPr>
        <w:t>,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iron</w:t>
      </w:r>
      <w:r>
        <w:rPr>
          <w:rFonts w:ascii="Arial" w:hAnsi="Arial" w:cs="Arial" w:eastAsia="Arial"/>
          <w:sz w:val="21"/>
          <w:szCs w:val="21"/>
          <w:color w:val="181A1A"/>
          <w:spacing w:val="-15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ore</w:t>
      </w:r>
      <w:r>
        <w:rPr>
          <w:rFonts w:ascii="Arial" w:hAnsi="Arial" w:cs="Arial" w:eastAsia="Arial"/>
          <w:sz w:val="21"/>
          <w:szCs w:val="21"/>
          <w:color w:val="181A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stil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represents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332" w:lineRule="auto"/>
        <w:ind w:left="1279" w:right="112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181A1A"/>
          <w:spacing w:val="-6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%</w:t>
      </w:r>
      <w:r>
        <w:rPr>
          <w:rFonts w:ascii="Arial" w:hAnsi="Arial" w:cs="Arial" w:eastAsia="Arial"/>
          <w:sz w:val="21"/>
          <w:szCs w:val="21"/>
          <w:color w:val="343638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port'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tota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3"/>
        </w:rPr>
        <w:t>trad</w:t>
      </w:r>
      <w:r>
        <w:rPr>
          <w:rFonts w:ascii="Arial" w:hAnsi="Arial" w:cs="Arial" w:eastAsia="Arial"/>
          <w:sz w:val="21"/>
          <w:szCs w:val="21"/>
          <w:color w:val="181A1A"/>
          <w:spacing w:val="1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13"/>
        </w:rPr>
        <w:t>.</w:t>
      </w:r>
      <w:r>
        <w:rPr>
          <w:rFonts w:ascii="Arial" w:hAnsi="Arial" w:cs="Arial" w:eastAsia="Arial"/>
          <w:sz w:val="21"/>
          <w:szCs w:val="21"/>
          <w:color w:val="343638"/>
          <w:spacing w:val="8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commoditie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comprising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tota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trad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include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181A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at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twelv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181A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cent,</w:t>
      </w:r>
      <w:r>
        <w:rPr>
          <w:rFonts w:ascii="Arial" w:hAnsi="Arial" w:cs="Arial" w:eastAsia="Arial"/>
          <w:sz w:val="21"/>
          <w:szCs w:val="21"/>
          <w:color w:val="181A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mineral</w:t>
      </w:r>
      <w:r>
        <w:rPr>
          <w:rFonts w:ascii="Arial" w:hAnsi="Arial" w:cs="Arial" w:eastAsia="Arial"/>
          <w:sz w:val="21"/>
          <w:szCs w:val="21"/>
          <w:color w:val="181A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sands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concentrate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181A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cen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81A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Import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account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181A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cent.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64" w:right="92" w:firstLine="2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Lower</w:t>
      </w:r>
      <w:r>
        <w:rPr>
          <w:rFonts w:ascii="Arial" w:hAnsi="Arial" w:cs="Arial" w:eastAsia="Arial"/>
          <w:sz w:val="21"/>
          <w:szCs w:val="21"/>
          <w:color w:val="181A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trad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performanc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resulte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81A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latent</w:t>
      </w:r>
      <w:r>
        <w:rPr>
          <w:rFonts w:ascii="Arial" w:hAnsi="Arial" w:cs="Arial" w:eastAsia="Arial"/>
          <w:sz w:val="21"/>
          <w:szCs w:val="21"/>
          <w:color w:val="181A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bert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capacity,</w:t>
      </w:r>
      <w:r>
        <w:rPr>
          <w:rFonts w:ascii="Arial" w:hAnsi="Arial" w:cs="Arial" w:eastAsia="Arial"/>
          <w:sz w:val="21"/>
          <w:szCs w:val="21"/>
          <w:color w:val="181A1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however</w:t>
      </w:r>
      <w:r>
        <w:rPr>
          <w:rFonts w:ascii="Arial" w:hAnsi="Arial" w:cs="Arial" w:eastAsia="Arial"/>
          <w:sz w:val="21"/>
          <w:szCs w:val="21"/>
          <w:color w:val="181A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81A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business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opportunitie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-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constraine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81A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3"/>
        </w:rPr>
        <w:t>acc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storag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areas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81A1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81A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opportuniti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A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-2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43638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limited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81A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lack</w:t>
      </w:r>
      <w:r>
        <w:rPr>
          <w:rFonts w:ascii="Arial" w:hAnsi="Arial" w:cs="Arial" w:eastAsia="Arial"/>
          <w:sz w:val="21"/>
          <w:szCs w:val="21"/>
          <w:color w:val="181A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containe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facilitie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scale</w:t>
      </w:r>
      <w:r>
        <w:rPr>
          <w:rFonts w:ascii="Arial" w:hAnsi="Arial" w:cs="Arial" w:eastAsia="Arial"/>
          <w:sz w:val="21"/>
          <w:szCs w:val="21"/>
          <w:color w:val="181A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containerisatio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2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trad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resul</w:t>
      </w:r>
      <w:r>
        <w:rPr>
          <w:rFonts w:ascii="Arial" w:hAnsi="Arial" w:cs="Arial" w:eastAsia="Arial"/>
          <w:sz w:val="21"/>
          <w:szCs w:val="21"/>
          <w:color w:val="181A1A"/>
          <w:spacing w:val="4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7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additiona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transportatio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3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cos</w:t>
      </w:r>
      <w:r>
        <w:rPr>
          <w:rFonts w:ascii="Arial" w:hAnsi="Arial" w:cs="Arial" w:eastAsia="Arial"/>
          <w:sz w:val="21"/>
          <w:szCs w:val="21"/>
          <w:color w:val="181A1A"/>
          <w:spacing w:val="3"/>
          <w:w w:val="102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81A1A"/>
          <w:spacing w:val="-1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43638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ses</w:t>
      </w:r>
      <w:r>
        <w:rPr>
          <w:rFonts w:ascii="Arial" w:hAnsi="Arial" w:cs="Arial" w:eastAsia="Arial"/>
          <w:sz w:val="21"/>
          <w:szCs w:val="21"/>
          <w:color w:val="181A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having</w:t>
      </w:r>
      <w:r>
        <w:rPr>
          <w:rFonts w:ascii="Arial" w:hAnsi="Arial" w:cs="Arial" w:eastAsia="Arial"/>
          <w:sz w:val="21"/>
          <w:szCs w:val="21"/>
          <w:color w:val="181A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impor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81A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6"/>
          <w:w w:val="85"/>
        </w:rPr>
        <w:t>x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3"/>
        </w:rPr>
        <w:t>port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containerise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-14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goods</w:t>
      </w:r>
      <w:r>
        <w:rPr>
          <w:rFonts w:ascii="Arial" w:hAnsi="Arial" w:cs="Arial" w:eastAsia="Arial"/>
          <w:sz w:val="21"/>
          <w:szCs w:val="21"/>
          <w:color w:val="181A1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throug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Fremantle.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57" w:right="109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curren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throughput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A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81A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around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5"/>
        </w:rPr>
        <w:t>20mtp</w:t>
      </w:r>
      <w:r>
        <w:rPr>
          <w:rFonts w:ascii="Arial" w:hAnsi="Arial" w:cs="Arial" w:eastAsia="Arial"/>
          <w:sz w:val="21"/>
          <w:szCs w:val="21"/>
          <w:color w:val="181A1A"/>
          <w:spacing w:val="-5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4B4B4B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chieve</w:t>
      </w:r>
      <w:r>
        <w:rPr>
          <w:rFonts w:ascii="Arial" w:hAnsi="Arial" w:cs="Arial" w:eastAsia="Arial"/>
          <w:sz w:val="21"/>
          <w:szCs w:val="21"/>
          <w:color w:val="181A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the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4"/>
        </w:rPr>
        <w:t>por</w:t>
      </w:r>
      <w:r>
        <w:rPr>
          <w:rFonts w:ascii="Arial" w:hAnsi="Arial" w:cs="Arial" w:eastAsia="Arial"/>
          <w:sz w:val="21"/>
          <w:szCs w:val="21"/>
          <w:color w:val="181A1A"/>
          <w:spacing w:val="2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14"/>
        </w:rPr>
        <w:t>'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14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3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practica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81A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A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around</w:t>
      </w:r>
      <w:r>
        <w:rPr>
          <w:rFonts w:ascii="Arial" w:hAnsi="Arial" w:cs="Arial" w:eastAsia="Arial"/>
          <w:sz w:val="21"/>
          <w:szCs w:val="21"/>
          <w:color w:val="181A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30mtpa,</w:t>
      </w:r>
      <w:r>
        <w:rPr>
          <w:rFonts w:ascii="Arial" w:hAnsi="Arial" w:cs="Arial" w:eastAsia="Arial"/>
          <w:sz w:val="21"/>
          <w:szCs w:val="21"/>
          <w:color w:val="181A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upgrades</w:t>
      </w:r>
      <w:r>
        <w:rPr>
          <w:rFonts w:ascii="Arial" w:hAnsi="Arial" w:cs="Arial" w:eastAsia="Arial"/>
          <w:sz w:val="21"/>
          <w:szCs w:val="21"/>
          <w:color w:val="181A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powe</w:t>
      </w:r>
      <w:r>
        <w:rPr>
          <w:rFonts w:ascii="Arial" w:hAnsi="Arial" w:cs="Arial" w:eastAsia="Arial"/>
          <w:sz w:val="21"/>
          <w:szCs w:val="21"/>
          <w:color w:val="181A1A"/>
          <w:spacing w:val="-8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81A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81A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infr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tructure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required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Beyon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-17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capacit</w:t>
      </w:r>
      <w:r>
        <w:rPr>
          <w:rFonts w:ascii="Arial" w:hAnsi="Arial" w:cs="Arial" w:eastAsia="Arial"/>
          <w:sz w:val="21"/>
          <w:szCs w:val="21"/>
          <w:color w:val="181A1A"/>
          <w:spacing w:val="-12"/>
          <w:w w:val="104"/>
        </w:rPr>
        <w:t>y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investe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considerable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resources</w:t>
      </w:r>
      <w:r>
        <w:rPr>
          <w:rFonts w:ascii="Arial" w:hAnsi="Arial" w:cs="Arial" w:eastAsia="Arial"/>
          <w:sz w:val="21"/>
          <w:szCs w:val="21"/>
          <w:color w:val="181A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81A1A"/>
          <w:spacing w:val="-9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43638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nning</w:t>
      </w:r>
      <w:r>
        <w:rPr>
          <w:rFonts w:ascii="Arial" w:hAnsi="Arial" w:cs="Arial" w:eastAsia="Arial"/>
          <w:sz w:val="21"/>
          <w:szCs w:val="21"/>
          <w:color w:val="181A1A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deep</w:t>
      </w:r>
      <w:r>
        <w:rPr>
          <w:rFonts w:ascii="Arial" w:hAnsi="Arial" w:cs="Arial" w:eastAsia="Arial"/>
          <w:sz w:val="21"/>
          <w:szCs w:val="21"/>
          <w:color w:val="181A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wate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Oakaj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4363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A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4"/>
        </w:rPr>
        <w:t>greenfiel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pro</w:t>
      </w:r>
      <w:r>
        <w:rPr>
          <w:rFonts w:ascii="Arial" w:hAnsi="Arial" w:cs="Arial" w:eastAsia="Arial"/>
          <w:sz w:val="21"/>
          <w:szCs w:val="21"/>
          <w:color w:val="181A1A"/>
          <w:spacing w:val="-2"/>
          <w:w w:val="111"/>
        </w:rPr>
        <w:t>j</w:t>
      </w:r>
      <w:r>
        <w:rPr>
          <w:rFonts w:ascii="Arial" w:hAnsi="Arial" w:cs="Arial" w:eastAsia="Arial"/>
          <w:sz w:val="21"/>
          <w:szCs w:val="21"/>
          <w:color w:val="343638"/>
          <w:spacing w:val="-3"/>
          <w:w w:val="111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ct,</w:t>
      </w:r>
      <w:r>
        <w:rPr>
          <w:rFonts w:ascii="Arial" w:hAnsi="Arial" w:cs="Arial" w:eastAsia="Arial"/>
          <w:sz w:val="21"/>
          <w:szCs w:val="21"/>
          <w:color w:val="181A1A"/>
          <w:spacing w:val="-13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no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co</w:t>
      </w:r>
      <w:r>
        <w:rPr>
          <w:rFonts w:ascii="Arial" w:hAnsi="Arial" w:cs="Arial" w:eastAsia="Arial"/>
          <w:sz w:val="21"/>
          <w:szCs w:val="21"/>
          <w:color w:val="181A1A"/>
          <w:spacing w:val="-12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343638"/>
          <w:spacing w:val="-11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train</w:t>
      </w:r>
      <w:r>
        <w:rPr>
          <w:rFonts w:ascii="Arial" w:hAnsi="Arial" w:cs="Arial" w:eastAsia="Arial"/>
          <w:sz w:val="21"/>
          <w:szCs w:val="21"/>
          <w:color w:val="181A1A"/>
          <w:spacing w:val="-4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81A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residentia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81A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5"/>
        </w:rPr>
        <w:t>encroachmen</w:t>
      </w:r>
      <w:r>
        <w:rPr>
          <w:rFonts w:ascii="Arial" w:hAnsi="Arial" w:cs="Arial" w:eastAsia="Arial"/>
          <w:sz w:val="21"/>
          <w:szCs w:val="21"/>
          <w:color w:val="181A1A"/>
          <w:spacing w:val="-6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60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dept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turnin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181A1A"/>
          <w:spacing w:val="-1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81A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181A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of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bert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112"/>
        </w:rPr>
        <w:t>h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92"/>
        </w:rPr>
        <w:t>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50" w:right="813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spacing w:val="0"/>
          <w:w w:val="89"/>
        </w:rPr>
        <w:t>AIRPORTS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336" w:lineRule="auto"/>
        <w:ind w:left="1250" w:right="8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networ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k</w:t>
      </w:r>
      <w:r>
        <w:rPr>
          <w:rFonts w:ascii="Arial" w:hAnsi="Arial" w:cs="Arial" w:eastAsia="Arial"/>
          <w:sz w:val="21"/>
          <w:szCs w:val="21"/>
          <w:color w:val="181A1A"/>
          <w:spacing w:val="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4"/>
        </w:rPr>
        <w:t>rpor</w:t>
      </w:r>
      <w:r>
        <w:rPr>
          <w:rFonts w:ascii="Arial" w:hAnsi="Arial" w:cs="Arial" w:eastAsia="Arial"/>
          <w:sz w:val="21"/>
          <w:szCs w:val="21"/>
          <w:color w:val="181A1A"/>
          <w:spacing w:val="2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181A1A"/>
          <w:spacing w:val="5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43638"/>
          <w:spacing w:val="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Geraldton,</w:t>
      </w:r>
      <w:r>
        <w:rPr>
          <w:rFonts w:ascii="Arial" w:hAnsi="Arial" w:cs="Arial" w:eastAsia="Arial"/>
          <w:sz w:val="21"/>
          <w:szCs w:val="21"/>
          <w:color w:val="181A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-8"/>
          <w:w w:val="120"/>
        </w:rPr>
        <w:t>M</w:t>
      </w:r>
      <w:r>
        <w:rPr>
          <w:rFonts w:ascii="Arial" w:hAnsi="Arial" w:cs="Arial" w:eastAsia="Arial"/>
          <w:sz w:val="21"/>
          <w:szCs w:val="21"/>
          <w:color w:val="343638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5"/>
        </w:rPr>
        <w:t>ekatharr</w:t>
      </w:r>
      <w:r>
        <w:rPr>
          <w:rFonts w:ascii="Arial" w:hAnsi="Arial" w:cs="Arial" w:eastAsia="Arial"/>
          <w:sz w:val="21"/>
          <w:szCs w:val="21"/>
          <w:color w:val="181A1A"/>
          <w:spacing w:val="-10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Moun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-2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-15"/>
          <w:w w:val="105"/>
        </w:rPr>
        <w:t>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ne</w:t>
      </w:r>
      <w:r>
        <w:rPr>
          <w:rFonts w:ascii="Arial" w:hAnsi="Arial" w:cs="Arial" w:eastAsia="Arial"/>
          <w:sz w:val="21"/>
          <w:szCs w:val="21"/>
          <w:color w:val="181A1A"/>
          <w:spacing w:val="-15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Wilun</w:t>
      </w:r>
      <w:r>
        <w:rPr>
          <w:rFonts w:ascii="Arial" w:hAnsi="Arial" w:cs="Arial" w:eastAsia="Arial"/>
          <w:sz w:val="21"/>
          <w:szCs w:val="21"/>
          <w:color w:val="181A1A"/>
          <w:spacing w:val="-1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4B4B4B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4B4B4B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4"/>
        </w:rPr>
        <w:t>Kalbarr</w:t>
      </w:r>
      <w:r>
        <w:rPr>
          <w:rFonts w:ascii="Arial" w:hAnsi="Arial" w:cs="Arial" w:eastAsia="Arial"/>
          <w:sz w:val="21"/>
          <w:szCs w:val="21"/>
          <w:color w:val="181A1A"/>
          <w:spacing w:val="-31"/>
          <w:w w:val="105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225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Morawa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,</w:t>
      </w:r>
      <w:r>
        <w:rPr>
          <w:rFonts w:ascii="Arial" w:hAnsi="Arial" w:cs="Arial" w:eastAsia="Arial"/>
          <w:sz w:val="21"/>
          <w:szCs w:val="21"/>
          <w:color w:val="181A1A"/>
          <w:spacing w:val="3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6"/>
        </w:rPr>
        <w:t>Cu</w:t>
      </w:r>
      <w:r>
        <w:rPr>
          <w:rFonts w:ascii="Arial" w:hAnsi="Arial" w:cs="Arial" w:eastAsia="Arial"/>
          <w:sz w:val="21"/>
          <w:szCs w:val="21"/>
          <w:color w:val="181A1A"/>
          <w:spacing w:val="-2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Dongara,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Murch</w:t>
      </w:r>
      <w:r>
        <w:rPr>
          <w:rFonts w:ascii="Arial" w:hAnsi="Arial" w:cs="Arial" w:eastAsia="Arial"/>
          <w:sz w:val="21"/>
          <w:szCs w:val="21"/>
          <w:color w:val="181A1A"/>
          <w:spacing w:val="-22"/>
          <w:w w:val="108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on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,</w:t>
      </w:r>
      <w:r>
        <w:rPr>
          <w:rFonts w:ascii="Arial" w:hAnsi="Arial" w:cs="Arial" w:eastAsia="Arial"/>
          <w:sz w:val="21"/>
          <w:szCs w:val="21"/>
          <w:color w:val="181A1A"/>
          <w:spacing w:val="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Perenjori,</w:t>
      </w:r>
      <w:r>
        <w:rPr>
          <w:rFonts w:ascii="Arial" w:hAnsi="Arial" w:cs="Arial" w:eastAsia="Arial"/>
          <w:sz w:val="21"/>
          <w:szCs w:val="21"/>
          <w:color w:val="181A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San</w:t>
      </w:r>
      <w:r>
        <w:rPr>
          <w:rFonts w:ascii="Arial" w:hAnsi="Arial" w:cs="Arial" w:eastAsia="Arial"/>
          <w:sz w:val="21"/>
          <w:szCs w:val="21"/>
          <w:color w:val="181A1A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43638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ton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Yalgoo.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regio</w:t>
      </w:r>
      <w:r>
        <w:rPr>
          <w:rFonts w:ascii="Arial" w:hAnsi="Arial" w:cs="Arial" w:eastAsia="Arial"/>
          <w:sz w:val="21"/>
          <w:szCs w:val="21"/>
          <w:color w:val="181A1A"/>
          <w:spacing w:val="-15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9"/>
        </w:rPr>
        <w:t>'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2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181A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Civil</w:t>
      </w:r>
      <w:r>
        <w:rPr>
          <w:rFonts w:ascii="Arial" w:hAnsi="Arial" w:cs="Arial" w:eastAsia="Arial"/>
          <w:sz w:val="21"/>
          <w:szCs w:val="21"/>
          <w:color w:val="181A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Aviatio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Safet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A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Authorit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1"/>
        </w:rPr>
        <w:t>(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1"/>
        </w:rPr>
        <w:t>CASA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1"/>
        </w:rPr>
        <w:t>)</w:t>
      </w:r>
      <w:r>
        <w:rPr>
          <w:rFonts w:ascii="Arial" w:hAnsi="Arial" w:cs="Arial" w:eastAsia="Arial"/>
          <w:sz w:val="21"/>
          <w:szCs w:val="21"/>
          <w:color w:val="181A1A"/>
          <w:spacing w:val="2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certifie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rodrome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locate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twelv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kilometr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inland</w:t>
      </w:r>
      <w:r>
        <w:rPr>
          <w:rFonts w:ascii="Arial" w:hAnsi="Arial" w:cs="Arial" w:eastAsia="Arial"/>
          <w:sz w:val="21"/>
          <w:szCs w:val="21"/>
          <w:color w:val="181A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city.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43" w:right="76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Qant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Virgi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Airlin</w:t>
      </w:r>
      <w:r>
        <w:rPr>
          <w:rFonts w:ascii="Arial" w:hAnsi="Arial" w:cs="Arial" w:eastAsia="Arial"/>
          <w:sz w:val="21"/>
          <w:szCs w:val="21"/>
          <w:color w:val="181A1A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provide</w:t>
      </w:r>
      <w:r>
        <w:rPr>
          <w:rFonts w:ascii="Arial" w:hAnsi="Arial" w:cs="Arial" w:eastAsia="Arial"/>
          <w:sz w:val="21"/>
          <w:szCs w:val="21"/>
          <w:color w:val="181A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multipl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-8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daily</w:t>
      </w:r>
      <w:r>
        <w:rPr>
          <w:rFonts w:ascii="Arial" w:hAnsi="Arial" w:cs="Arial" w:eastAsia="Arial"/>
          <w:sz w:val="21"/>
          <w:szCs w:val="21"/>
          <w:color w:val="181A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87"/>
        </w:rPr>
        <w:t>RPT</w:t>
      </w:r>
      <w:r>
        <w:rPr>
          <w:rFonts w:ascii="Arial" w:hAnsi="Arial" w:cs="Arial" w:eastAsia="Arial"/>
          <w:sz w:val="21"/>
          <w:szCs w:val="21"/>
          <w:color w:val="181A1A"/>
          <w:spacing w:val="1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1"/>
        </w:rPr>
        <w:t>servic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betwee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Pert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Geraldto</w:t>
      </w:r>
      <w:r>
        <w:rPr>
          <w:rFonts w:ascii="Arial" w:hAnsi="Arial" w:cs="Arial" w:eastAsia="Arial"/>
          <w:sz w:val="21"/>
          <w:szCs w:val="21"/>
          <w:color w:val="181A1A"/>
          <w:spacing w:val="-14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7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Qant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43638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B7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181A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81A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Networ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k</w:t>
      </w:r>
      <w:r>
        <w:rPr>
          <w:rFonts w:ascii="Arial" w:hAnsi="Arial" w:cs="Arial" w:eastAsia="Arial"/>
          <w:sz w:val="21"/>
          <w:szCs w:val="21"/>
          <w:color w:val="181A1A"/>
          <w:spacing w:val="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Aviatio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FlOO</w:t>
      </w:r>
      <w:r>
        <w:rPr>
          <w:rFonts w:ascii="Arial" w:hAnsi="Arial" w:cs="Arial" w:eastAsia="Arial"/>
          <w:sz w:val="21"/>
          <w:szCs w:val="21"/>
          <w:color w:val="181A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je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aircraft.</w:t>
      </w:r>
      <w:r>
        <w:rPr>
          <w:rFonts w:ascii="Arial" w:hAnsi="Arial" w:cs="Arial" w:eastAsia="Arial"/>
          <w:sz w:val="21"/>
          <w:szCs w:val="21"/>
          <w:color w:val="181A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Fokke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82"/>
        </w:rPr>
        <w:t>FSO</w:t>
      </w:r>
      <w:r>
        <w:rPr>
          <w:rFonts w:ascii="Arial" w:hAnsi="Arial" w:cs="Arial" w:eastAsia="Arial"/>
          <w:sz w:val="21"/>
          <w:szCs w:val="21"/>
          <w:color w:val="181A1A"/>
          <w:spacing w:val="23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turbopro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p</w:t>
      </w:r>
      <w:r>
        <w:rPr>
          <w:rFonts w:ascii="Arial" w:hAnsi="Arial" w:cs="Arial" w:eastAsia="Arial"/>
          <w:sz w:val="21"/>
          <w:szCs w:val="21"/>
          <w:color w:val="181A1A"/>
          <w:spacing w:val="12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FlOO</w:t>
      </w:r>
      <w:r>
        <w:rPr>
          <w:rFonts w:ascii="Arial" w:hAnsi="Arial" w:cs="Arial" w:eastAsia="Arial"/>
          <w:sz w:val="21"/>
          <w:szCs w:val="21"/>
          <w:color w:val="181A1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jet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aircraft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A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operate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81A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Virgin.</w:t>
      </w:r>
      <w:r>
        <w:rPr>
          <w:rFonts w:ascii="Arial" w:hAnsi="Arial" w:cs="Arial" w:eastAsia="Arial"/>
          <w:sz w:val="21"/>
          <w:szCs w:val="21"/>
          <w:color w:val="181A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additio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88"/>
        </w:rPr>
        <w:t>RPT,</w:t>
      </w:r>
      <w:r>
        <w:rPr>
          <w:rFonts w:ascii="Arial" w:hAnsi="Arial" w:cs="Arial" w:eastAsia="Arial"/>
          <w:sz w:val="21"/>
          <w:szCs w:val="21"/>
          <w:color w:val="181A1A"/>
          <w:spacing w:val="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A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number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A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privat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charter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operato</w:t>
      </w:r>
      <w:r>
        <w:rPr>
          <w:rFonts w:ascii="Arial" w:hAnsi="Arial" w:cs="Arial" w:eastAsia="Arial"/>
          <w:sz w:val="21"/>
          <w:szCs w:val="21"/>
          <w:color w:val="181A1A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ba</w:t>
      </w:r>
      <w:r>
        <w:rPr>
          <w:rFonts w:ascii="Arial" w:hAnsi="Arial" w:cs="Arial" w:eastAsia="Arial"/>
          <w:sz w:val="21"/>
          <w:szCs w:val="21"/>
          <w:color w:val="343638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181A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5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81A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ervice</w:t>
      </w:r>
      <w:r>
        <w:rPr>
          <w:rFonts w:ascii="Arial" w:hAnsi="Arial" w:cs="Arial" w:eastAsia="Arial"/>
          <w:sz w:val="21"/>
          <w:szCs w:val="21"/>
          <w:color w:val="181A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mining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fishin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A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4"/>
        </w:rPr>
        <w:t>tour</w:t>
      </w:r>
      <w:r>
        <w:rPr>
          <w:rFonts w:ascii="Arial" w:hAnsi="Arial" w:cs="Arial" w:eastAsia="Arial"/>
          <w:sz w:val="21"/>
          <w:szCs w:val="21"/>
          <w:color w:val="181A1A"/>
          <w:spacing w:val="-19"/>
          <w:w w:val="114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-8"/>
          <w:w w:val="114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4"/>
        </w:rPr>
        <w:t>m</w:t>
      </w:r>
      <w:r>
        <w:rPr>
          <w:rFonts w:ascii="Arial" w:hAnsi="Arial" w:cs="Arial" w:eastAsia="Arial"/>
          <w:sz w:val="21"/>
          <w:szCs w:val="21"/>
          <w:color w:val="181A1A"/>
          <w:spacing w:val="-6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2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ecto</w:t>
      </w:r>
      <w:r>
        <w:rPr>
          <w:rFonts w:ascii="Arial" w:hAnsi="Arial" w:cs="Arial" w:eastAsia="Arial"/>
          <w:sz w:val="21"/>
          <w:szCs w:val="21"/>
          <w:color w:val="181A1A"/>
          <w:spacing w:val="9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87"/>
        </w:rPr>
        <w:t>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36" w:right="118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A1A"/>
          <w:w w:val="106"/>
        </w:rPr>
        <w:t>Meekatharr</w:t>
      </w:r>
      <w:r>
        <w:rPr>
          <w:rFonts w:ascii="Arial" w:hAnsi="Arial" w:cs="Arial" w:eastAsia="Arial"/>
          <w:sz w:val="21"/>
          <w:szCs w:val="21"/>
          <w:color w:val="181A1A"/>
          <w:spacing w:val="-1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225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Mount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Magnet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Wiluna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-2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CASA</w:t>
      </w:r>
      <w:r>
        <w:rPr>
          <w:rFonts w:ascii="Arial" w:hAnsi="Arial" w:cs="Arial" w:eastAsia="Arial"/>
          <w:sz w:val="21"/>
          <w:szCs w:val="21"/>
          <w:color w:val="181A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certified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3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aerodrom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3"/>
        </w:rPr>
        <w:t>that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accommodat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-16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ulated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89"/>
        </w:rPr>
        <w:t>RP</w:t>
      </w:r>
      <w:r>
        <w:rPr>
          <w:rFonts w:ascii="Arial" w:hAnsi="Arial" w:cs="Arial" w:eastAsia="Arial"/>
          <w:sz w:val="21"/>
          <w:szCs w:val="21"/>
          <w:color w:val="181A1A"/>
          <w:spacing w:val="-23"/>
          <w:w w:val="89"/>
        </w:rPr>
        <w:t>T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charte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RFDS</w:t>
      </w:r>
      <w:r>
        <w:rPr>
          <w:rFonts w:ascii="Arial" w:hAnsi="Arial" w:cs="Arial" w:eastAsia="Arial"/>
          <w:sz w:val="21"/>
          <w:szCs w:val="21"/>
          <w:color w:val="181A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flight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from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4"/>
        </w:rPr>
        <w:t>Pert</w:t>
      </w:r>
      <w:r>
        <w:rPr>
          <w:rFonts w:ascii="Arial" w:hAnsi="Arial" w:cs="Arial" w:eastAsia="Arial"/>
          <w:sz w:val="21"/>
          <w:szCs w:val="21"/>
          <w:color w:val="181A1A"/>
          <w:spacing w:val="-16"/>
          <w:w w:val="105"/>
        </w:rPr>
        <w:t>h</w:t>
      </w:r>
      <w:r>
        <w:rPr>
          <w:rFonts w:ascii="Arial" w:hAnsi="Arial" w:cs="Arial" w:eastAsia="Arial"/>
          <w:sz w:val="21"/>
          <w:szCs w:val="21"/>
          <w:color w:val="4B4B4B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B4B4B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7"/>
        </w:rPr>
        <w:t>Reg</w:t>
      </w:r>
      <w:r>
        <w:rPr>
          <w:rFonts w:ascii="Arial" w:hAnsi="Arial" w:cs="Arial" w:eastAsia="Arial"/>
          <w:sz w:val="21"/>
          <w:szCs w:val="21"/>
          <w:color w:val="181A1A"/>
          <w:spacing w:val="-26"/>
          <w:w w:val="97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-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tered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aerodrom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A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locate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Kalbarr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81A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Moraw</w:t>
      </w:r>
      <w:r>
        <w:rPr>
          <w:rFonts w:ascii="Arial" w:hAnsi="Arial" w:cs="Arial" w:eastAsia="Arial"/>
          <w:sz w:val="21"/>
          <w:szCs w:val="21"/>
          <w:color w:val="181A1A"/>
          <w:spacing w:val="-5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343638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Althoug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181A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87"/>
        </w:rPr>
        <w:t>RPT</w:t>
      </w:r>
      <w:r>
        <w:rPr>
          <w:rFonts w:ascii="Arial" w:hAnsi="Arial" w:cs="Arial" w:eastAsia="Arial"/>
          <w:sz w:val="21"/>
          <w:szCs w:val="21"/>
          <w:color w:val="181A1A"/>
          <w:spacing w:val="1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81A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freight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hu</w:t>
      </w:r>
      <w:r>
        <w:rPr>
          <w:rFonts w:ascii="Arial" w:hAnsi="Arial" w:cs="Arial" w:eastAsia="Arial"/>
          <w:sz w:val="21"/>
          <w:szCs w:val="21"/>
          <w:color w:val="181A1A"/>
          <w:spacing w:val="-13"/>
          <w:w w:val="107"/>
        </w:rPr>
        <w:t>b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43638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airpor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Morawa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A1A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identifie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d</w:t>
      </w:r>
      <w:r>
        <w:rPr>
          <w:rFonts w:ascii="Arial" w:hAnsi="Arial" w:cs="Arial" w:eastAsia="Arial"/>
          <w:sz w:val="21"/>
          <w:szCs w:val="21"/>
          <w:color w:val="181A1A"/>
          <w:spacing w:val="56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2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81A1A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important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real</w:t>
      </w:r>
      <w:r>
        <w:rPr>
          <w:rFonts w:ascii="Arial" w:hAnsi="Arial" w:cs="Arial" w:eastAsia="Arial"/>
          <w:sz w:val="21"/>
          <w:szCs w:val="21"/>
          <w:color w:val="181A1A"/>
          <w:spacing w:val="-1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redistributio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-2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20"/>
        </w:rPr>
        <w:t>ofth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21"/>
        </w:rPr>
        <w:t>e</w:t>
      </w:r>
      <w:r>
        <w:rPr>
          <w:rFonts w:ascii="Arial" w:hAnsi="Arial" w:cs="Arial" w:eastAsia="Arial"/>
          <w:sz w:val="21"/>
          <w:szCs w:val="21"/>
          <w:color w:val="181A1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State'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populatio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81A1A"/>
          <w:spacing w:val="-2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81A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areas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99"/>
        </w:rPr>
        <w:t>.</w:t>
      </w:r>
      <w:r>
        <w:rPr>
          <w:rFonts w:ascii="Arial" w:hAnsi="Arial" w:cs="Arial" w:eastAsia="Arial"/>
          <w:sz w:val="21"/>
          <w:szCs w:val="21"/>
          <w:color w:val="181A1A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loca</w:t>
      </w:r>
      <w:r>
        <w:rPr>
          <w:rFonts w:ascii="Arial" w:hAnsi="Arial" w:cs="Arial" w:eastAsia="Arial"/>
          <w:sz w:val="21"/>
          <w:szCs w:val="21"/>
          <w:color w:val="181A1A"/>
          <w:spacing w:val="1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governmen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-1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6"/>
        </w:rPr>
        <w:t>aerodrom</w:t>
      </w:r>
      <w:r>
        <w:rPr>
          <w:rFonts w:ascii="Arial" w:hAnsi="Arial" w:cs="Arial" w:eastAsia="Arial"/>
          <w:sz w:val="21"/>
          <w:szCs w:val="21"/>
          <w:color w:val="181A1A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served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charte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RFDS</w:t>
      </w:r>
      <w:r>
        <w:rPr>
          <w:rFonts w:ascii="Arial" w:hAnsi="Arial" w:cs="Arial" w:eastAsia="Arial"/>
          <w:sz w:val="21"/>
          <w:szCs w:val="21"/>
          <w:color w:val="181A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operatio</w:t>
      </w:r>
      <w:r>
        <w:rPr>
          <w:rFonts w:ascii="Arial" w:hAnsi="Arial" w:cs="Arial" w:eastAsia="Arial"/>
          <w:sz w:val="21"/>
          <w:szCs w:val="21"/>
          <w:color w:val="181A1A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343638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-2"/>
          <w:w w:val="99"/>
        </w:rPr>
        <w:t>x</w:t>
      </w:r>
      <w:r>
        <w:rPr>
          <w:rFonts w:ascii="Arial" w:hAnsi="Arial" w:cs="Arial" w:eastAsia="Arial"/>
          <w:sz w:val="21"/>
          <w:szCs w:val="21"/>
          <w:color w:val="181A1A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Cue,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Dongara,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Murch</w:t>
      </w:r>
      <w:r>
        <w:rPr>
          <w:rFonts w:ascii="Arial" w:hAnsi="Arial" w:cs="Arial" w:eastAsia="Arial"/>
          <w:sz w:val="21"/>
          <w:szCs w:val="21"/>
          <w:color w:val="181A1A"/>
          <w:spacing w:val="-19"/>
          <w:w w:val="112"/>
        </w:rPr>
        <w:t>i</w:t>
      </w:r>
      <w:r>
        <w:rPr>
          <w:rFonts w:ascii="Arial" w:hAnsi="Arial" w:cs="Arial" w:eastAsia="Arial"/>
          <w:sz w:val="21"/>
          <w:szCs w:val="21"/>
          <w:color w:val="343638"/>
          <w:spacing w:val="9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7"/>
        </w:rPr>
        <w:t>on,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5"/>
        </w:rPr>
        <w:t>Perenjori,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8"/>
          <w:w w:val="77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343638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4"/>
        </w:rPr>
        <w:t>to</w:t>
      </w:r>
      <w:r>
        <w:rPr>
          <w:rFonts w:ascii="Arial" w:hAnsi="Arial" w:cs="Arial" w:eastAsia="Arial"/>
          <w:sz w:val="21"/>
          <w:szCs w:val="21"/>
          <w:color w:val="181A1A"/>
          <w:spacing w:val="2"/>
          <w:w w:val="115"/>
        </w:rPr>
        <w:t>n</w:t>
      </w:r>
      <w:r>
        <w:rPr>
          <w:rFonts w:ascii="Arial" w:hAnsi="Arial" w:cs="Arial" w:eastAsia="Arial"/>
          <w:sz w:val="21"/>
          <w:szCs w:val="21"/>
          <w:color w:val="343638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43638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43638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81A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A1A"/>
          <w:spacing w:val="6"/>
          <w:w w:val="82"/>
        </w:rPr>
        <w:t>Y</w:t>
      </w:r>
      <w:r>
        <w:rPr>
          <w:rFonts w:ascii="Arial" w:hAnsi="Arial" w:cs="Arial" w:eastAsia="Arial"/>
          <w:sz w:val="21"/>
          <w:szCs w:val="21"/>
          <w:color w:val="343638"/>
          <w:spacing w:val="9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81A1A"/>
          <w:spacing w:val="-1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343638"/>
          <w:spacing w:val="-16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81A1A"/>
          <w:spacing w:val="0"/>
          <w:w w:val="112"/>
        </w:rPr>
        <w:t>o</w:t>
      </w:r>
      <w:r>
        <w:rPr>
          <w:rFonts w:ascii="Arial" w:hAnsi="Arial" w:cs="Arial" w:eastAsia="Arial"/>
          <w:sz w:val="21"/>
          <w:szCs w:val="21"/>
          <w:color w:val="181A1A"/>
          <w:spacing w:val="-15"/>
          <w:w w:val="112"/>
        </w:rPr>
        <w:t>o</w:t>
      </w:r>
      <w:r>
        <w:rPr>
          <w:rFonts w:ascii="Arial" w:hAnsi="Arial" w:cs="Arial" w:eastAsia="Arial"/>
          <w:sz w:val="21"/>
          <w:szCs w:val="21"/>
          <w:color w:val="4B4B4B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821" w:footer="704" w:top="1440" w:bottom="900" w:left="200" w:right="1300"/>
          <w:headerReference w:type="default" r:id="rId42"/>
          <w:pgSz w:w="11920" w:h="16840"/>
        </w:sectPr>
      </w:pPr>
      <w:rPr/>
    </w:p>
    <w:p>
      <w:pPr>
        <w:spacing w:before="0" w:after="0" w:line="533" w:lineRule="exact"/>
        <w:ind w:left="5500" w:right="-20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214D31"/>
          <w:w w:val="123"/>
          <w:b/>
          <w:bCs/>
          <w:i/>
          <w:position w:val="-2"/>
        </w:rPr>
        <w:t>A"'s-f-</w:t>
      </w:r>
      <w:r>
        <w:rPr>
          <w:rFonts w:ascii="Times New Roman" w:hAnsi="Times New Roman" w:cs="Times New Roman" w:eastAsia="Times New Roman"/>
          <w:sz w:val="41"/>
          <w:szCs w:val="41"/>
          <w:color w:val="214D31"/>
          <w:spacing w:val="-26"/>
          <w:w w:val="123"/>
          <w:b/>
          <w:bCs/>
          <w:i/>
          <w:position w:val="-2"/>
        </w:rPr>
        <w:t>v</w:t>
      </w:r>
      <w:r>
        <w:rPr>
          <w:rFonts w:ascii="Arial" w:hAnsi="Arial" w:cs="Arial" w:eastAsia="Arial"/>
          <w:sz w:val="30"/>
          <w:szCs w:val="30"/>
          <w:color w:val="214D31"/>
          <w:spacing w:val="-213"/>
          <w:w w:val="166"/>
          <w:i/>
          <w:position w:val="18"/>
        </w:rPr>
        <w:t>1</w:t>
      </w:r>
      <w:r>
        <w:rPr>
          <w:rFonts w:ascii="Times New Roman" w:hAnsi="Times New Roman" w:cs="Times New Roman" w:eastAsia="Times New Roman"/>
          <w:sz w:val="41"/>
          <w:szCs w:val="41"/>
          <w:color w:val="214D31"/>
          <w:spacing w:val="0"/>
          <w:w w:val="123"/>
          <w:b/>
          <w:bCs/>
          <w:i/>
          <w:position w:val="-2"/>
        </w:rPr>
        <w:t>ti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389" w:right="-20"/>
        <w:jc w:val="left"/>
        <w:tabs>
          <w:tab w:pos="52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14D31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214D31"/>
          <w:spacing w:val="-77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214D3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14D31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1" w:lineRule="auto"/>
        <w:ind w:left="1250" w:right="63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thre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operatin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runways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taxiways,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general</w:t>
      </w:r>
      <w:r>
        <w:rPr>
          <w:rFonts w:ascii="Arial" w:hAnsi="Arial" w:cs="Arial" w:eastAsia="Arial"/>
          <w:sz w:val="21"/>
          <w:szCs w:val="21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aviation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regular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8"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8"/>
        </w:rPr>
        <w:t>RPT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8"/>
        </w:rPr>
        <w:t>)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aprons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7"/>
        </w:rPr>
        <w:t>RPT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runway</w:t>
      </w:r>
      <w:r>
        <w:rPr>
          <w:rFonts w:ascii="Arial" w:hAnsi="Arial" w:cs="Arial" w:eastAsia="Arial"/>
          <w:sz w:val="21"/>
          <w:szCs w:val="21"/>
          <w:color w:val="11111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1111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1981m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45m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wid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pavemen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developed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unr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ricte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-2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Code</w:t>
      </w:r>
      <w:r>
        <w:rPr>
          <w:rFonts w:ascii="Arial" w:hAnsi="Arial" w:cs="Arial" w:eastAsia="Arial"/>
          <w:sz w:val="21"/>
          <w:szCs w:val="21"/>
          <w:color w:val="232323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4"/>
        </w:rPr>
        <w:t>3C</w:t>
      </w:r>
      <w:r>
        <w:rPr>
          <w:rFonts w:ascii="Arial" w:hAnsi="Arial" w:cs="Arial" w:eastAsia="Arial"/>
          <w:sz w:val="21"/>
          <w:szCs w:val="21"/>
          <w:color w:val="232323"/>
          <w:spacing w:val="-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standard.</w:t>
      </w:r>
      <w:r>
        <w:rPr>
          <w:rFonts w:ascii="Arial" w:hAnsi="Arial" w:cs="Arial" w:eastAsia="Arial"/>
          <w:sz w:val="21"/>
          <w:szCs w:val="21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11111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fiv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4"/>
        </w:rPr>
        <w:t>x</w:t>
      </w:r>
      <w:r>
        <w:rPr>
          <w:rFonts w:ascii="Arial" w:hAnsi="Arial" w:cs="Arial" w:eastAsia="Arial"/>
          <w:sz w:val="21"/>
          <w:szCs w:val="21"/>
          <w:color w:val="36383A"/>
          <w:spacing w:val="-17"/>
          <w:w w:val="104"/>
        </w:rPr>
        <w:t>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4"/>
        </w:rPr>
        <w:t>ways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4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4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22m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wide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7"/>
        </w:rPr>
        <w:t>RPT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Taxiwa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Alph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connect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23232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runway</w:t>
      </w:r>
      <w:r>
        <w:rPr>
          <w:rFonts w:ascii="Arial" w:hAnsi="Arial" w:cs="Arial" w:eastAsia="Arial"/>
          <w:sz w:val="21"/>
          <w:szCs w:val="21"/>
          <w:color w:val="11111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7"/>
        </w:rPr>
        <w:t>RPT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apron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apron</w:t>
      </w:r>
      <w:r>
        <w:rPr>
          <w:rFonts w:ascii="Arial" w:hAnsi="Arial" w:cs="Arial" w:eastAsia="Arial"/>
          <w:sz w:val="21"/>
          <w:szCs w:val="21"/>
          <w:color w:val="23232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room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for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9"/>
        </w:rPr>
        <w:t>RPT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aircraft</w:t>
      </w:r>
      <w:r>
        <w:rPr>
          <w:rFonts w:ascii="Arial" w:hAnsi="Arial" w:cs="Arial" w:eastAsia="Arial"/>
          <w:sz w:val="21"/>
          <w:szCs w:val="21"/>
          <w:color w:val="23232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B737-80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size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232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Apro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Charlie</w:t>
      </w:r>
      <w:r>
        <w:rPr>
          <w:rFonts w:ascii="Arial" w:hAnsi="Arial" w:cs="Arial" w:eastAsia="Arial"/>
          <w:sz w:val="21"/>
          <w:szCs w:val="21"/>
          <w:color w:val="23232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22</w:t>
      </w:r>
      <w:r>
        <w:rPr>
          <w:rFonts w:ascii="Arial" w:hAnsi="Arial" w:cs="Arial" w:eastAsia="Arial"/>
          <w:sz w:val="21"/>
          <w:szCs w:val="21"/>
          <w:color w:val="11111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tonn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pavemen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capacity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non-RPT</w:t>
      </w:r>
      <w:r>
        <w:rPr>
          <w:rFonts w:ascii="Arial" w:hAnsi="Arial" w:cs="Arial" w:eastAsia="Arial"/>
          <w:sz w:val="21"/>
          <w:szCs w:val="21"/>
          <w:color w:val="11111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aircraft.</w:t>
      </w:r>
      <w:r>
        <w:rPr>
          <w:rFonts w:ascii="Arial" w:hAnsi="Arial" w:cs="Arial" w:eastAsia="Arial"/>
          <w:sz w:val="21"/>
          <w:szCs w:val="21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Furthe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parking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foun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near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existin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hangars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general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aviatio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terminal.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36" w:right="75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1111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Airport'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navigatio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equipmen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includes</w:t>
      </w:r>
      <w:r>
        <w:rPr>
          <w:rFonts w:ascii="Arial" w:hAnsi="Arial" w:cs="Arial" w:eastAsia="Arial"/>
          <w:sz w:val="21"/>
          <w:szCs w:val="21"/>
          <w:color w:val="23232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Doppler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Ver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11111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Frequenc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Omni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Range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Distanc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Measuring</w:t>
      </w:r>
      <w:r>
        <w:rPr>
          <w:rFonts w:ascii="Arial" w:hAnsi="Arial" w:cs="Arial" w:eastAsia="Arial"/>
          <w:sz w:val="21"/>
          <w:szCs w:val="21"/>
          <w:color w:val="11111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Equipment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5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5"/>
        </w:rPr>
        <w:t>Non</w:t>
      </w:r>
      <w:r>
        <w:rPr>
          <w:rFonts w:ascii="Arial" w:hAnsi="Arial" w:cs="Arial" w:eastAsia="Arial"/>
          <w:sz w:val="21"/>
          <w:szCs w:val="21"/>
          <w:color w:val="232323"/>
          <w:spacing w:val="-7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Directiona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Beacon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Satellit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Groun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Statio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Globa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Positionin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Syste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232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aids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232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Airservice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Australi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owns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radio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navigatio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aids.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Lightin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airfiel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1111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achieved</w:t>
      </w:r>
      <w:r>
        <w:rPr>
          <w:rFonts w:ascii="Arial" w:hAnsi="Arial" w:cs="Arial" w:eastAsia="Arial"/>
          <w:sz w:val="21"/>
          <w:szCs w:val="21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pilo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activate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Runway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5"/>
        </w:rPr>
        <w:t>Edg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Lightin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1"/>
        </w:rPr>
        <w:t>Precision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Approac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Pat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Indicators,</w:t>
      </w:r>
      <w:r>
        <w:rPr>
          <w:rFonts w:ascii="Arial" w:hAnsi="Arial" w:cs="Arial" w:eastAsia="Arial"/>
          <w:sz w:val="21"/>
          <w:szCs w:val="21"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seven</w:t>
      </w:r>
      <w:r>
        <w:rPr>
          <w:rFonts w:ascii="Arial" w:hAnsi="Arial" w:cs="Arial" w:eastAsia="Arial"/>
          <w:sz w:val="21"/>
          <w:szCs w:val="21"/>
          <w:color w:val="23232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apron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floodlight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towers,</w:t>
      </w:r>
      <w:r>
        <w:rPr>
          <w:rFonts w:ascii="Arial" w:hAnsi="Arial" w:cs="Arial" w:eastAsia="Arial"/>
          <w:sz w:val="21"/>
          <w:szCs w:val="21"/>
          <w:color w:val="11111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emergency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standb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power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Illuminate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Indicators.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21" w:right="108" w:firstLine="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32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airport-owne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-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privat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termina</w:t>
      </w:r>
      <w:r>
        <w:rPr>
          <w:rFonts w:ascii="Arial" w:hAnsi="Arial" w:cs="Arial" w:eastAsia="Arial"/>
          <w:sz w:val="21"/>
          <w:szCs w:val="21"/>
          <w:color w:val="111111"/>
          <w:spacing w:val="-2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operat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23232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Airport.</w:t>
      </w:r>
      <w:r>
        <w:rPr>
          <w:rFonts w:ascii="Arial" w:hAnsi="Arial" w:cs="Arial" w:eastAsia="Arial"/>
          <w:sz w:val="21"/>
          <w:szCs w:val="21"/>
          <w:color w:val="11111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Greenoug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1111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6"/>
        </w:rPr>
        <w:t>Passenge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2323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Termina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equipped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ful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securit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reening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operations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steril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departur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lounges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gate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89"/>
        </w:rPr>
        <w:t>RPT</w:t>
      </w:r>
      <w:r>
        <w:rPr>
          <w:rFonts w:ascii="Arial" w:hAnsi="Arial" w:cs="Arial" w:eastAsia="Arial"/>
          <w:sz w:val="21"/>
          <w:szCs w:val="21"/>
          <w:color w:val="232323"/>
          <w:spacing w:val="-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apron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Airfreight</w:t>
      </w:r>
      <w:r>
        <w:rPr>
          <w:rFonts w:ascii="Arial" w:hAnsi="Arial" w:cs="Arial" w:eastAsia="Arial"/>
          <w:sz w:val="21"/>
          <w:szCs w:val="21"/>
          <w:color w:val="111111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contractor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1111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Brearle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Termina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while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GA</w:t>
      </w:r>
      <w:r>
        <w:rPr>
          <w:rFonts w:ascii="Arial" w:hAnsi="Arial" w:cs="Arial" w:eastAsia="Arial"/>
          <w:sz w:val="21"/>
          <w:szCs w:val="21"/>
          <w:color w:val="23232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Termina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le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single</w:t>
      </w:r>
      <w:r>
        <w:rPr>
          <w:rFonts w:ascii="Arial" w:hAnsi="Arial" w:cs="Arial" w:eastAsia="Arial"/>
          <w:sz w:val="21"/>
          <w:szCs w:val="21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fixe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base</w:t>
      </w:r>
      <w:r>
        <w:rPr>
          <w:rFonts w:ascii="Arial" w:hAnsi="Arial" w:cs="Arial" w:eastAsia="Arial"/>
          <w:sz w:val="21"/>
          <w:szCs w:val="21"/>
          <w:color w:val="23232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charte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operator.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Refuellin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232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aircraft</w:t>
      </w:r>
      <w:r>
        <w:rPr>
          <w:rFonts w:ascii="Arial" w:hAnsi="Arial" w:cs="Arial" w:eastAsia="Arial"/>
          <w:sz w:val="21"/>
          <w:szCs w:val="21"/>
          <w:color w:val="23232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carried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tanke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11111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transpor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JetA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Avg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from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110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000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litr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above</w:t>
      </w:r>
      <w:r>
        <w:rPr>
          <w:rFonts w:ascii="Arial" w:hAnsi="Arial" w:cs="Arial" w:eastAsia="Arial"/>
          <w:sz w:val="21"/>
          <w:szCs w:val="21"/>
          <w:color w:val="23232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ground</w:t>
      </w:r>
      <w:r>
        <w:rPr>
          <w:rFonts w:ascii="Arial" w:hAnsi="Arial" w:cs="Arial" w:eastAsia="Arial"/>
          <w:sz w:val="21"/>
          <w:szCs w:val="21"/>
          <w:color w:val="23232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storag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facilitie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21" w:right="10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Alon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storage,</w:t>
      </w:r>
      <w:r>
        <w:rPr>
          <w:rFonts w:ascii="Arial" w:hAnsi="Arial" w:cs="Arial" w:eastAsia="Arial"/>
          <w:sz w:val="21"/>
          <w:szCs w:val="21"/>
          <w:color w:val="23232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232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locate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532</w:t>
      </w:r>
      <w:r>
        <w:rPr>
          <w:rFonts w:ascii="Arial" w:hAnsi="Arial" w:cs="Arial" w:eastAsia="Arial"/>
          <w:sz w:val="21"/>
          <w:szCs w:val="21"/>
          <w:color w:val="23232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hectar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4"/>
        </w:rPr>
        <w:t>of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freehol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lan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m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36383A"/>
          <w:spacing w:val="-1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unco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36383A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traine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land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ownership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22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Greater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developed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broad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band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connecte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technolog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busin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ss</w:t>
      </w:r>
      <w:r>
        <w:rPr>
          <w:rFonts w:ascii="Arial" w:hAnsi="Arial" w:cs="Arial" w:eastAsia="Arial"/>
          <w:sz w:val="21"/>
          <w:szCs w:val="21"/>
          <w:color w:val="3638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pr</w:t>
      </w:r>
      <w:r>
        <w:rPr>
          <w:rFonts w:ascii="Arial" w:hAnsi="Arial" w:cs="Arial" w:eastAsia="Arial"/>
          <w:sz w:val="21"/>
          <w:szCs w:val="21"/>
          <w:color w:val="111111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2"/>
        </w:rPr>
        <w:t>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accommodat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aviatio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suppor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rvic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36383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warehousing</w:t>
      </w:r>
      <w:r>
        <w:rPr>
          <w:rFonts w:ascii="Arial" w:hAnsi="Arial" w:cs="Arial" w:eastAsia="Arial"/>
          <w:sz w:val="21"/>
          <w:szCs w:val="21"/>
          <w:color w:val="232323"/>
          <w:spacing w:val="3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logistic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operations.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potentia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-22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ind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6383A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trie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23232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include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telecommunication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6383A"/>
          <w:spacing w:val="-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flyin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trainin</w:t>
      </w:r>
      <w:r>
        <w:rPr>
          <w:rFonts w:ascii="Arial" w:hAnsi="Arial" w:cs="Arial" w:eastAsia="Arial"/>
          <w:sz w:val="21"/>
          <w:szCs w:val="21"/>
          <w:color w:val="111111"/>
          <w:spacing w:val="-24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6383A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trade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training,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5"/>
        </w:rPr>
        <w:t>offices</w:t>
      </w:r>
      <w:r>
        <w:rPr>
          <w:rFonts w:ascii="Arial" w:hAnsi="Arial" w:cs="Arial" w:eastAsia="Arial"/>
          <w:sz w:val="21"/>
          <w:szCs w:val="21"/>
          <w:color w:val="232323"/>
          <w:spacing w:val="2"/>
          <w:w w:val="105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technolog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-2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businesses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5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5"/>
        </w:rPr>
        <w:t>alternativ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-2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energy</w:t>
      </w:r>
      <w:r>
        <w:rPr>
          <w:rFonts w:ascii="Arial" w:hAnsi="Arial" w:cs="Arial" w:eastAsia="Arial"/>
          <w:sz w:val="21"/>
          <w:szCs w:val="21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generation</w:t>
      </w:r>
      <w:r>
        <w:rPr>
          <w:rFonts w:ascii="Arial" w:hAnsi="Arial" w:cs="Arial" w:eastAsia="Arial"/>
          <w:sz w:val="21"/>
          <w:szCs w:val="21"/>
          <w:color w:val="232323"/>
          <w:spacing w:val="-6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dat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centre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ligh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ind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9"/>
        </w:rPr>
        <w:t>u</w:t>
      </w:r>
      <w:r>
        <w:rPr>
          <w:rFonts w:ascii="Arial" w:hAnsi="Arial" w:cs="Arial" w:eastAsia="Arial"/>
          <w:sz w:val="21"/>
          <w:szCs w:val="21"/>
          <w:color w:val="36383A"/>
          <w:spacing w:val="5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try.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What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changes</w:t>
      </w:r>
      <w:r>
        <w:rPr>
          <w:rFonts w:ascii="Arial" w:hAnsi="Arial" w:cs="Arial" w:eastAsia="Arial"/>
          <w:sz w:val="21"/>
          <w:szCs w:val="21"/>
          <w:color w:val="232323"/>
          <w:spacing w:val="-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would</w:t>
      </w:r>
      <w:r>
        <w:rPr>
          <w:rFonts w:ascii="Arial" w:hAnsi="Arial" w:cs="Arial" w:eastAsia="Arial"/>
          <w:sz w:val="21"/>
          <w:szCs w:val="21"/>
          <w:color w:val="232323"/>
          <w:spacing w:val="4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you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like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  <w:i/>
        </w:rPr>
        <w:t>see</w:t>
      </w:r>
      <w:r>
        <w:rPr>
          <w:rFonts w:ascii="Arial" w:hAnsi="Arial" w:cs="Arial" w:eastAsia="Arial"/>
          <w:sz w:val="21"/>
          <w:szCs w:val="21"/>
          <w:color w:val="36383A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make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your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2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i/>
        </w:rPr>
        <w:t>upply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chain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  <w:i/>
        </w:rPr>
        <w:t>work</w:t>
      </w:r>
      <w:r>
        <w:rPr>
          <w:rFonts w:ascii="Arial" w:hAnsi="Arial" w:cs="Arial" w:eastAsia="Arial"/>
          <w:sz w:val="21"/>
          <w:szCs w:val="21"/>
          <w:color w:val="232323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  <w:i/>
        </w:rPr>
        <w:t>better?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4" w:lineRule="auto"/>
        <w:ind w:left="1214" w:right="69" w:firstLine="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operator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infr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tructur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managers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1111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consulte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determin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bottlenec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k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232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region'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network.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analysis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consultations,</w:t>
      </w:r>
      <w:r>
        <w:rPr>
          <w:rFonts w:ascii="Arial" w:hAnsi="Arial" w:cs="Arial" w:eastAsia="Arial"/>
          <w:sz w:val="21"/>
          <w:szCs w:val="21"/>
          <w:color w:val="23232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of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theme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emerged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theme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relate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constraint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storage,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por</w:t>
      </w:r>
      <w:r>
        <w:rPr>
          <w:rFonts w:ascii="Arial" w:hAnsi="Arial" w:cs="Arial" w:eastAsia="Arial"/>
          <w:sz w:val="21"/>
          <w:szCs w:val="21"/>
          <w:color w:val="111111"/>
          <w:spacing w:val="-6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36383A"/>
          <w:spacing w:val="12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3"/>
        </w:rPr>
        <w:t>airpor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governmen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32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policy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storage,</w:t>
      </w:r>
      <w:r>
        <w:rPr>
          <w:rFonts w:ascii="Arial" w:hAnsi="Arial" w:cs="Arial" w:eastAsia="Arial"/>
          <w:sz w:val="21"/>
          <w:szCs w:val="21"/>
          <w:color w:val="23232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23232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receival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point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mall</w:t>
      </w:r>
      <w:r>
        <w:rPr>
          <w:rFonts w:ascii="Arial" w:hAnsi="Arial" w:cs="Arial" w:eastAsia="Arial"/>
          <w:sz w:val="21"/>
          <w:szCs w:val="21"/>
          <w:color w:val="11111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load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out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spe</w:t>
      </w:r>
      <w:r>
        <w:rPr>
          <w:rFonts w:ascii="Arial" w:hAnsi="Arial" w:cs="Arial" w:eastAsia="Arial"/>
          <w:sz w:val="21"/>
          <w:szCs w:val="21"/>
          <w:color w:val="36383A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gr</w:t>
      </w:r>
      <w:r>
        <w:rPr>
          <w:rFonts w:ascii="Arial" w:hAnsi="Arial" w:cs="Arial" w:eastAsia="Arial"/>
          <w:sz w:val="21"/>
          <w:szCs w:val="21"/>
          <w:color w:val="36383A"/>
          <w:spacing w:val="6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variabl</w:t>
      </w:r>
      <w:r>
        <w:rPr>
          <w:rFonts w:ascii="Arial" w:hAnsi="Arial" w:cs="Arial" w:eastAsia="Arial"/>
          <w:sz w:val="21"/>
          <w:szCs w:val="21"/>
          <w:color w:val="111111"/>
          <w:spacing w:val="-12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;</w:t>
      </w:r>
      <w:r>
        <w:rPr>
          <w:rFonts w:ascii="Arial" w:hAnsi="Arial" w:cs="Arial" w:eastAsia="Arial"/>
          <w:sz w:val="21"/>
          <w:szCs w:val="21"/>
          <w:color w:val="36383A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4B4D4D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4B4D4D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23232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termina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4B4D4D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4B4D4D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7"/>
        </w:rPr>
        <w:t>fertil</w:t>
      </w:r>
      <w:r>
        <w:rPr>
          <w:rFonts w:ascii="Arial" w:hAnsi="Arial" w:cs="Arial" w:eastAsia="Arial"/>
          <w:sz w:val="21"/>
          <w:szCs w:val="21"/>
          <w:color w:val="232323"/>
          <w:spacing w:val="-15"/>
          <w:w w:val="118"/>
        </w:rPr>
        <w:t>i</w:t>
      </w:r>
      <w:r>
        <w:rPr>
          <w:rFonts w:ascii="Arial" w:hAnsi="Arial" w:cs="Arial" w:eastAsia="Arial"/>
          <w:sz w:val="21"/>
          <w:szCs w:val="21"/>
          <w:color w:val="4B4D4D"/>
          <w:spacing w:val="1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er</w:t>
      </w:r>
      <w:r>
        <w:rPr>
          <w:rFonts w:ascii="Arial" w:hAnsi="Arial" w:cs="Arial" w:eastAsia="Arial"/>
          <w:sz w:val="21"/>
          <w:szCs w:val="21"/>
          <w:color w:val="23232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1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4B4D4D"/>
          <w:spacing w:val="-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5"/>
        </w:rPr>
        <w:t>tributio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6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ce</w:t>
      </w:r>
      <w:r>
        <w:rPr>
          <w:rFonts w:ascii="Arial" w:hAnsi="Arial" w:cs="Arial" w:eastAsia="Arial"/>
          <w:sz w:val="21"/>
          <w:szCs w:val="21"/>
          <w:color w:val="36383A"/>
          <w:spacing w:val="-6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locate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residentia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B4D4D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821" w:footer="674" w:top="1760" w:bottom="860" w:left="200" w:right="1320"/>
          <w:headerReference w:type="default" r:id="rId43"/>
          <w:footerReference w:type="default" r:id="rId44"/>
          <w:pgSz w:w="11920" w:h="16840"/>
        </w:sectPr>
      </w:pPr>
      <w:rPr/>
    </w:p>
    <w:p>
      <w:pPr>
        <w:spacing w:before="0" w:after="0" w:line="527" w:lineRule="exact"/>
        <w:ind w:right="-20"/>
        <w:jc w:val="righ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51"/>
          <w:szCs w:val="51"/>
          <w:color w:val="1F4B33"/>
          <w:w w:val="133"/>
          <w:b/>
          <w:bCs/>
          <w:i/>
          <w:position w:val="-1"/>
        </w:rPr>
        <w:t>A</w:t>
      </w:r>
      <w:r>
        <w:rPr>
          <w:rFonts w:ascii="Arial" w:hAnsi="Arial" w:cs="Arial" w:eastAsia="Arial"/>
          <w:sz w:val="51"/>
          <w:szCs w:val="51"/>
          <w:color w:val="1F4B33"/>
          <w:spacing w:val="-10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4B33"/>
          <w:spacing w:val="0"/>
          <w:w w:val="182"/>
          <w:b/>
          <w:bCs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F4B33"/>
          <w:spacing w:val="-15"/>
          <w:w w:val="182"/>
          <w:b/>
          <w:bCs/>
          <w:i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1F4B33"/>
          <w:spacing w:val="0"/>
          <w:w w:val="79"/>
          <w:b/>
          <w:bCs/>
          <w:i/>
          <w:position w:val="-1"/>
        </w:rPr>
        <w:t>s-f-vi/</w:t>
      </w:r>
      <w:r>
        <w:rPr>
          <w:rFonts w:ascii="Arial" w:hAnsi="Arial" w:cs="Arial" w:eastAsia="Arial"/>
          <w:sz w:val="36"/>
          <w:szCs w:val="36"/>
          <w:color w:val="1F4B33"/>
          <w:spacing w:val="0"/>
          <w:w w:val="80"/>
          <w:b/>
          <w:bCs/>
          <w:i/>
          <w:position w:val="-1"/>
        </w:rPr>
        <w:t>(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50" w:lineRule="exact"/>
        <w:ind w:left="72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color w:val="1F4B33"/>
          <w:spacing w:val="0"/>
          <w:w w:val="166"/>
          <w:i/>
          <w:position w:val="-5"/>
        </w:rPr>
        <w:t>1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8.569427pt;margin-top:-3.172483pt;width:8.3265pt;height:15pt;mso-position-horizontal-relative:page;mso-position-vertical-relative:paragraph;z-index:-1682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1F4B33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1F4B33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0"/>
          <w:szCs w:val="30"/>
          <w:color w:val="1F4B33"/>
          <w:spacing w:val="0"/>
          <w:w w:val="100"/>
          <w:b/>
          <w:bCs/>
          <w:i/>
          <w:position w:val="1"/>
        </w:rPr>
        <w:t>t;</w:t>
      </w:r>
      <w:r>
        <w:rPr>
          <w:rFonts w:ascii="Arial" w:hAnsi="Arial" w:cs="Arial" w:eastAsia="Arial"/>
          <w:sz w:val="30"/>
          <w:szCs w:val="30"/>
          <w:color w:val="1F4B33"/>
          <w:spacing w:val="-11"/>
          <w:w w:val="100"/>
          <w:b/>
          <w:bCs/>
          <w:i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1F4B33"/>
          <w:spacing w:val="0"/>
          <w:w w:val="100"/>
          <w:position w:val="1"/>
        </w:rPr>
        <w:t>(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821" w:footer="674" w:top="1760" w:bottom="880" w:left="200" w:right="1320"/>
          <w:pgSz w:w="11920" w:h="16840"/>
          <w:cols w:num="2" w:equalWidth="0">
            <w:col w:w="7146" w:space="62"/>
            <w:col w:w="3192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389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F4B33"/>
          <w:spacing w:val="0"/>
          <w:w w:val="171"/>
        </w:rPr>
        <w:t>MIDWEST</w:t>
      </w:r>
      <w:r>
        <w:rPr>
          <w:rFonts w:ascii="Arial" w:hAnsi="Arial" w:cs="Arial" w:eastAsia="Arial"/>
          <w:sz w:val="20"/>
          <w:szCs w:val="20"/>
          <w:color w:val="1F4B33"/>
          <w:spacing w:val="-57"/>
          <w:w w:val="171"/>
        </w:rPr>
        <w:t> </w:t>
      </w:r>
      <w:r>
        <w:rPr>
          <w:rFonts w:ascii="Arial" w:hAnsi="Arial" w:cs="Arial" w:eastAsia="Arial"/>
          <w:sz w:val="20"/>
          <w:szCs w:val="20"/>
          <w:color w:val="1F4B33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F4B33"/>
          <w:spacing w:val="0"/>
          <w:w w:val="171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3" w:lineRule="auto"/>
        <w:ind w:left="1272" w:right="73" w:firstLine="22"/>
        <w:jc w:val="left"/>
        <w:tabs>
          <w:tab w:pos="98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Limitation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infrastructur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include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inconsistent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inadequat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axle</w:t>
      </w:r>
      <w:r>
        <w:rPr>
          <w:rFonts w:ascii="Arial" w:hAnsi="Arial" w:cs="Arial" w:eastAsia="Arial"/>
          <w:sz w:val="21"/>
          <w:szCs w:val="21"/>
          <w:color w:val="21232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load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ratings,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congestio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1232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Karar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single</w:t>
      </w:r>
      <w:r>
        <w:rPr>
          <w:rFonts w:ascii="Arial" w:hAnsi="Arial" w:cs="Arial" w:eastAsia="Arial"/>
          <w:sz w:val="21"/>
          <w:szCs w:val="21"/>
          <w:color w:val="21232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line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port,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manual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32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point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port,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5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inadequat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safet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123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devices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3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ome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level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crossings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1232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Issue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32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21232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summarised</w:t>
      </w:r>
      <w:r>
        <w:rPr>
          <w:rFonts w:ascii="Arial" w:hAnsi="Arial" w:cs="Arial" w:eastAsia="Arial"/>
          <w:sz w:val="21"/>
          <w:szCs w:val="21"/>
          <w:color w:val="21232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legacy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infrastructur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incapable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5"/>
        </w:rPr>
        <w:t>accommodatin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5"/>
        </w:rPr>
        <w:t>g</w:t>
      </w:r>
      <w:r>
        <w:rPr>
          <w:rFonts w:ascii="Arial" w:hAnsi="Arial" w:cs="Arial" w:eastAsia="Arial"/>
          <w:sz w:val="21"/>
          <w:szCs w:val="21"/>
          <w:color w:val="212321"/>
          <w:spacing w:val="42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curren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traffi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climatic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conditions;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6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inconsistent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1232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123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inadequate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RAV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rating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;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unsuitable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feeder</w:t>
      </w:r>
      <w:r>
        <w:rPr>
          <w:rFonts w:ascii="Arial" w:hAnsi="Arial" w:cs="Arial" w:eastAsia="Arial"/>
          <w:sz w:val="21"/>
          <w:szCs w:val="21"/>
          <w:color w:val="131313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6"/>
        </w:rPr>
        <w:t>intersection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12321"/>
          <w:spacing w:val="-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12321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21232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2123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arteries.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64" w:right="91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regar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port,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1232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physical</w:t>
      </w:r>
      <w:r>
        <w:rPr>
          <w:rFonts w:ascii="Arial" w:hAnsi="Arial" w:cs="Arial" w:eastAsia="Arial"/>
          <w:sz w:val="21"/>
          <w:szCs w:val="21"/>
          <w:color w:val="21232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constraint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6383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cost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32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10"/>
        </w:rPr>
        <w:t>of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6"/>
        </w:rPr>
        <w:t>demurrage</w:t>
      </w:r>
      <w:r>
        <w:rPr>
          <w:rFonts w:ascii="Arial" w:hAnsi="Arial" w:cs="Arial" w:eastAsia="Arial"/>
          <w:sz w:val="21"/>
          <w:szCs w:val="21"/>
          <w:color w:val="212321"/>
          <w:spacing w:val="14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hal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loaded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ships</w:t>
      </w:r>
      <w:r>
        <w:rPr>
          <w:rFonts w:ascii="Arial" w:hAnsi="Arial" w:cs="Arial" w:eastAsia="Arial"/>
          <w:sz w:val="21"/>
          <w:szCs w:val="21"/>
          <w:color w:val="21232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takin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8"/>
        </w:rPr>
        <w:t>operationa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12321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tim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12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insufficient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inadequat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32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common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port-owne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land</w:t>
      </w:r>
      <w:r>
        <w:rPr>
          <w:rFonts w:ascii="Arial" w:hAnsi="Arial" w:cs="Arial" w:eastAsia="Arial"/>
          <w:sz w:val="21"/>
          <w:szCs w:val="21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privately-owne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equipmen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4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port.</w:t>
      </w:r>
      <w:r>
        <w:rPr>
          <w:rFonts w:ascii="Arial" w:hAnsi="Arial" w:cs="Arial" w:eastAsia="Arial"/>
          <w:sz w:val="21"/>
          <w:szCs w:val="21"/>
          <w:color w:val="21232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321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21232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pavemen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1232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eightee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32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old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becoming</w:t>
      </w:r>
      <w:r>
        <w:rPr>
          <w:rFonts w:ascii="Arial" w:hAnsi="Arial" w:cs="Arial" w:eastAsia="Arial"/>
          <w:sz w:val="21"/>
          <w:szCs w:val="21"/>
          <w:color w:val="212321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unsuitabl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for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32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curren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7"/>
        </w:rPr>
        <w:t>use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36383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Furthermore,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runway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narrow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shor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32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accommodat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larger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aircraft</w:t>
      </w:r>
      <w:r>
        <w:rPr>
          <w:rFonts w:ascii="Arial" w:hAnsi="Arial" w:cs="Arial" w:eastAsia="Arial"/>
          <w:sz w:val="21"/>
          <w:szCs w:val="21"/>
          <w:color w:val="21232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limi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carrie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operatin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1232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aircraft</w:t>
      </w:r>
      <w:r>
        <w:rPr>
          <w:rFonts w:ascii="Arial" w:hAnsi="Arial" w:cs="Arial" w:eastAsia="Arial"/>
          <w:sz w:val="21"/>
          <w:szCs w:val="21"/>
          <w:color w:val="21232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mee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nee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spe</w:t>
      </w:r>
      <w:r>
        <w:rPr>
          <w:rFonts w:ascii="Arial" w:hAnsi="Arial" w:cs="Arial" w:eastAsia="Arial"/>
          <w:sz w:val="21"/>
          <w:szCs w:val="21"/>
          <w:color w:val="36383A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ial</w:t>
      </w:r>
      <w:r>
        <w:rPr>
          <w:rFonts w:ascii="Arial" w:hAnsi="Arial" w:cs="Arial" w:eastAsia="Arial"/>
          <w:sz w:val="21"/>
          <w:szCs w:val="21"/>
          <w:color w:val="131313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4"/>
        </w:rPr>
        <w:t>events,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8"/>
        </w:rPr>
        <w:t>transportin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212321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freigh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50" w:right="46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Finally,</w:t>
      </w:r>
      <w:r>
        <w:rPr>
          <w:rFonts w:ascii="Arial" w:hAnsi="Arial" w:cs="Arial" w:eastAsia="Arial"/>
          <w:sz w:val="21"/>
          <w:szCs w:val="21"/>
          <w:color w:val="21232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regulatio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32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infr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-11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cite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1232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1232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32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impedimen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ind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9"/>
        </w:rPr>
        <w:t>u</w:t>
      </w:r>
      <w:r>
        <w:rPr>
          <w:rFonts w:ascii="Arial" w:hAnsi="Arial" w:cs="Arial" w:eastAsia="Arial"/>
          <w:sz w:val="21"/>
          <w:szCs w:val="21"/>
          <w:color w:val="36383A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9"/>
        </w:rPr>
        <w:t>try.</w:t>
      </w:r>
      <w:r>
        <w:rPr>
          <w:rFonts w:ascii="Arial" w:hAnsi="Arial" w:cs="Arial" w:eastAsia="Arial"/>
          <w:sz w:val="21"/>
          <w:szCs w:val="21"/>
          <w:color w:val="131313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32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evidenced</w:t>
      </w:r>
      <w:r>
        <w:rPr>
          <w:rFonts w:ascii="Arial" w:hAnsi="Arial" w:cs="Arial" w:eastAsia="Arial"/>
          <w:sz w:val="21"/>
          <w:szCs w:val="21"/>
          <w:color w:val="21232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6383A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ble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acquire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permi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36383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effectiv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load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;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9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feede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12321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2123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storag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infr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-11"/>
          <w:w w:val="111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32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21232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included</w:t>
      </w:r>
      <w:r>
        <w:rPr>
          <w:rFonts w:ascii="Arial" w:hAnsi="Arial" w:cs="Arial" w:eastAsia="Arial"/>
          <w:sz w:val="21"/>
          <w:szCs w:val="21"/>
          <w:color w:val="21232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3"/>
        </w:rPr>
        <w:t>RAV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networ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11"/>
        </w:rPr>
        <w:t>k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225"/>
        </w:rPr>
        <w:t>;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6"/>
        </w:rPr>
        <w:t>curfews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implemente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ome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6383A"/>
          <w:spacing w:val="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10"/>
        </w:rPr>
        <w:t>network;</w:t>
      </w:r>
      <w:r>
        <w:rPr>
          <w:rFonts w:ascii="Arial" w:hAnsi="Arial" w:cs="Arial" w:eastAsia="Arial"/>
          <w:sz w:val="21"/>
          <w:szCs w:val="21"/>
          <w:color w:val="212321"/>
          <w:spacing w:val="2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overly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burdensome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1232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5"/>
        </w:rPr>
        <w:t>compliance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requiremen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8"/>
        </w:rPr>
        <w:t>;</w:t>
      </w:r>
      <w:r>
        <w:rPr>
          <w:rFonts w:ascii="Arial" w:hAnsi="Arial" w:cs="Arial" w:eastAsia="Arial"/>
          <w:sz w:val="21"/>
          <w:szCs w:val="21"/>
          <w:color w:val="36383A"/>
          <w:spacing w:val="-1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inefficient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4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permitting;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9"/>
        </w:rPr>
        <w:t>inefficient</w:t>
      </w:r>
      <w:r>
        <w:rPr>
          <w:rFonts w:ascii="Arial" w:hAnsi="Arial" w:cs="Arial" w:eastAsia="Arial"/>
          <w:sz w:val="21"/>
          <w:szCs w:val="21"/>
          <w:color w:val="212321"/>
          <w:spacing w:val="4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polici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procedures.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50" w:right="1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followin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project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required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6383A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hort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14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medium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32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26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-24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address</w:t>
      </w:r>
      <w:r>
        <w:rPr>
          <w:rFonts w:ascii="Arial" w:hAnsi="Arial" w:cs="Arial" w:eastAsia="Arial"/>
          <w:sz w:val="21"/>
          <w:szCs w:val="21"/>
          <w:color w:val="21232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priority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issues: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321"/>
          <w:spacing w:val="0"/>
          <w:w w:val="90"/>
        </w:rPr>
        <w:t>SHORT</w:t>
      </w:r>
      <w:r>
        <w:rPr>
          <w:rFonts w:ascii="Arial" w:hAnsi="Arial" w:cs="Arial" w:eastAsia="Arial"/>
          <w:sz w:val="21"/>
          <w:szCs w:val="21"/>
          <w:color w:val="212321"/>
          <w:spacing w:val="-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TERM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332" w:lineRule="auto"/>
        <w:ind w:left="1250" w:right="3954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Renew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1232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21232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runway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Incre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6383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ourc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6383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allocate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1232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MRWA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permitting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Construct/provid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-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1232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weighbridge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6"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Upgrade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Hosken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St/NW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99"/>
        </w:rPr>
        <w:t>Coasta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12321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intersectio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1232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Geraldton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317" w:lineRule="auto"/>
        <w:ind w:left="1250" w:right="38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Includ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2123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storag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feede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roads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123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91"/>
        </w:rPr>
        <w:t>RAV</w:t>
      </w:r>
      <w:r>
        <w:rPr>
          <w:rFonts w:ascii="Arial" w:hAnsi="Arial" w:cs="Arial" w:eastAsia="Arial"/>
          <w:sz w:val="21"/>
          <w:szCs w:val="21"/>
          <w:color w:val="212321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network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Heavy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bypass</w:t>
      </w:r>
      <w:r>
        <w:rPr>
          <w:rFonts w:ascii="Arial" w:hAnsi="Arial" w:cs="Arial" w:eastAsia="Arial"/>
          <w:sz w:val="21"/>
          <w:szCs w:val="21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123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12321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3"/>
          <w:szCs w:val="23"/>
          <w:color w:val="21232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Northampton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Review</w:t>
      </w:r>
      <w:r>
        <w:rPr>
          <w:rFonts w:ascii="Arial" w:hAnsi="Arial" w:cs="Arial" w:eastAsia="Arial"/>
          <w:sz w:val="21"/>
          <w:szCs w:val="21"/>
          <w:color w:val="21232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1"/>
        </w:rPr>
        <w:t>RAV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network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8" w:after="0" w:line="240" w:lineRule="auto"/>
        <w:ind w:left="12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Furthe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analysis</w:t>
      </w:r>
      <w:r>
        <w:rPr>
          <w:rFonts w:ascii="Arial" w:hAnsi="Arial" w:cs="Arial" w:eastAsia="Arial"/>
          <w:sz w:val="21"/>
          <w:szCs w:val="21"/>
          <w:color w:val="21232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23"/>
        </w:rPr>
        <w:t>ofth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23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-21"/>
          <w:w w:val="123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use/deman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RAV9/1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3"/>
        </w:rPr>
        <w:t>access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route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3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321"/>
          <w:w w:val="97"/>
        </w:rPr>
        <w:t>Sea</w:t>
      </w:r>
      <w:r>
        <w:rPr>
          <w:rFonts w:ascii="Arial" w:hAnsi="Arial" w:cs="Arial" w:eastAsia="Arial"/>
          <w:sz w:val="21"/>
          <w:szCs w:val="21"/>
          <w:color w:val="212321"/>
          <w:w w:val="98"/>
        </w:rPr>
        <w:t>l</w:t>
      </w:r>
      <w:r>
        <w:rPr>
          <w:rFonts w:ascii="Arial" w:hAnsi="Arial" w:cs="Arial" w:eastAsia="Arial"/>
          <w:sz w:val="21"/>
          <w:szCs w:val="21"/>
          <w:color w:val="212321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123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1232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5"/>
        </w:rPr>
        <w:t>eka</w:t>
      </w:r>
      <w:r>
        <w:rPr>
          <w:rFonts w:ascii="Arial" w:hAnsi="Arial" w:cs="Arial" w:eastAsia="Arial"/>
          <w:sz w:val="21"/>
          <w:szCs w:val="21"/>
          <w:color w:val="36383A"/>
          <w:spacing w:val="-3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5"/>
        </w:rPr>
        <w:t>h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36383A"/>
          <w:spacing w:val="5"/>
          <w:w w:val="105"/>
        </w:rPr>
        <w:t>-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Wilun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Goldf</w:t>
      </w:r>
      <w:r>
        <w:rPr>
          <w:rFonts w:ascii="Arial" w:hAnsi="Arial" w:cs="Arial" w:eastAsia="Arial"/>
          <w:sz w:val="21"/>
          <w:szCs w:val="21"/>
          <w:color w:val="131313"/>
          <w:spacing w:val="-25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6383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ld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4B4B4B"/>
          <w:spacing w:val="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Highway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20"/>
        </w:sectPr>
      </w:pPr>
      <w:rPr/>
    </w:p>
    <w:p>
      <w:pPr>
        <w:spacing w:before="76" w:after="0" w:line="240" w:lineRule="auto"/>
        <w:ind w:left="5488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1A462A"/>
          <w:spacing w:val="0"/>
          <w:w w:val="145"/>
          <w:b/>
          <w:bCs/>
          <w:i/>
        </w:rPr>
        <w:t>A</w:t>
      </w:r>
      <w:r>
        <w:rPr>
          <w:rFonts w:ascii="Arial" w:hAnsi="Arial" w:cs="Arial" w:eastAsia="Arial"/>
          <w:sz w:val="38"/>
          <w:szCs w:val="38"/>
          <w:color w:val="1A462A"/>
          <w:spacing w:val="3"/>
          <w:w w:val="145"/>
          <w:b/>
          <w:bCs/>
          <w:i/>
        </w:rPr>
        <w:t> </w:t>
      </w:r>
      <w:r>
        <w:rPr>
          <w:rFonts w:ascii="Arial" w:hAnsi="Arial" w:cs="Arial" w:eastAsia="Arial"/>
          <w:sz w:val="38"/>
          <w:szCs w:val="38"/>
          <w:color w:val="1A462A"/>
          <w:spacing w:val="0"/>
          <w:w w:val="145"/>
          <w:b/>
          <w:bCs/>
          <w:i/>
        </w:rPr>
        <w:t>s-fv</w:t>
      </w:r>
      <w:r>
        <w:rPr>
          <w:rFonts w:ascii="Arial" w:hAnsi="Arial" w:cs="Arial" w:eastAsia="Arial"/>
          <w:sz w:val="38"/>
          <w:szCs w:val="38"/>
          <w:color w:val="1A462A"/>
          <w:spacing w:val="7"/>
          <w:w w:val="145"/>
          <w:b/>
          <w:bCs/>
          <w:i/>
        </w:rPr>
        <w:t> </w:t>
      </w:r>
      <w:r>
        <w:rPr>
          <w:rFonts w:ascii="Arial" w:hAnsi="Arial" w:cs="Arial" w:eastAsia="Arial"/>
          <w:sz w:val="38"/>
          <w:szCs w:val="38"/>
          <w:color w:val="1A462A"/>
          <w:spacing w:val="0"/>
          <w:w w:val="145"/>
          <w:b/>
          <w:bCs/>
          <w:i/>
        </w:rPr>
        <w:t>fi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343" w:right="3130"/>
        <w:jc w:val="center"/>
        <w:tabs>
          <w:tab w:pos="52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462A"/>
          <w:spacing w:val="0"/>
          <w:w w:val="169"/>
        </w:rPr>
        <w:t>MIDWEST</w:t>
      </w:r>
      <w:r>
        <w:rPr>
          <w:rFonts w:ascii="Arial" w:hAnsi="Arial" w:cs="Arial" w:eastAsia="Arial"/>
          <w:sz w:val="20"/>
          <w:szCs w:val="20"/>
          <w:color w:val="1A462A"/>
          <w:spacing w:val="-37"/>
          <w:w w:val="169"/>
        </w:rPr>
        <w:t> </w:t>
      </w:r>
      <w:r>
        <w:rPr>
          <w:rFonts w:ascii="Arial" w:hAnsi="Arial" w:cs="Arial" w:eastAsia="Arial"/>
          <w:sz w:val="20"/>
          <w:szCs w:val="20"/>
          <w:color w:val="1A462A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A462A"/>
          <w:spacing w:val="0"/>
          <w:w w:val="169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9" w:right="755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MEDIU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TERM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62" w:right="473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Upgrade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21212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receival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points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54" w:right="713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holding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yards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54" w:right="304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Construct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dedicate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cruise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ship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facilitie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54" w:right="5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Re-establis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secure</w:t>
      </w:r>
      <w:r>
        <w:rPr>
          <w:rFonts w:ascii="Arial" w:hAnsi="Arial" w:cs="Arial" w:eastAsia="Arial"/>
          <w:sz w:val="21"/>
          <w:szCs w:val="21"/>
          <w:color w:val="0F0F0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histori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corridor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Mullewa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Wilun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(via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32" w:lineRule="auto"/>
        <w:ind w:left="1247" w:right="4200" w:firstLine="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Meekatharra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)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Leinster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Upgrade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Wubin-Mullew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Rd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Morawa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Construct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passing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lanes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India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Ocea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Drive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40" w:lineRule="auto"/>
        <w:ind w:left="1254" w:right="181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Lengthe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widen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runway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accommodat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larger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8"/>
        </w:rPr>
        <w:t>aircraft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54" w:right="789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3"/>
        </w:rPr>
        <w:t>LONG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TERM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40" w:right="181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2"/>
        </w:rPr>
        <w:t>Asses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viabilit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corridor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Wubi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Magne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6"/>
        </w:rPr>
        <w:t>Newman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40" w:right="403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Sea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connectin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Meekatharr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Carnarvon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240" w:lineRule="auto"/>
        <w:ind w:left="1240" w:right="132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Sea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Mullewa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9"/>
        </w:rPr>
        <w:t>Gascoyn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Junctio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Murchison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6"/>
        </w:rPr>
        <w:t>Settlement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54" w:right="85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Wha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dat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gaps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aware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relatio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Australia'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freight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0"/>
          <w:w w:val="100"/>
          <w:i/>
        </w:rPr>
        <w:t>supply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0"/>
          <w:w w:val="102"/>
          <w:i/>
        </w:rPr>
        <w:t>chains?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6" w:lineRule="auto"/>
        <w:ind w:left="1226" w:right="7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logistic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operator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prefe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rout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betwee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Muchea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Carnarvon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Bran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Highway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Coasta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Highway)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2"/>
        </w:rPr>
        <w:t>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restriction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agains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53</w:t>
      </w:r>
      <w:r>
        <w:rPr>
          <w:rFonts w:ascii="Arial" w:hAnsi="Arial" w:cs="Arial" w:eastAsia="Arial"/>
          <w:sz w:val="21"/>
          <w:szCs w:val="21"/>
          <w:color w:val="28343F"/>
          <w:spacing w:val="-21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5m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rout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conflict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commuter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traffic.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Anecdota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evidence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indicate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preferre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rout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21212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mining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travellin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2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Karratha.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6" w:right="435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F0F0F"/>
          <w:spacing w:val="0"/>
          <w:w w:val="94"/>
          <w:b/>
          <w:bCs/>
        </w:rPr>
        <w:t>Competitivenes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94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F0F0F"/>
          <w:spacing w:val="-15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121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2"/>
          <w:szCs w:val="22"/>
          <w:color w:val="212121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F0F0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95"/>
          <w:b/>
          <w:bCs/>
        </w:rPr>
        <w:t>Australian</w:t>
      </w:r>
      <w:r>
        <w:rPr>
          <w:rFonts w:ascii="Arial" w:hAnsi="Arial" w:cs="Arial" w:eastAsia="Arial"/>
          <w:sz w:val="22"/>
          <w:szCs w:val="22"/>
          <w:color w:val="0F0F0F"/>
          <w:spacing w:val="-17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95"/>
          <w:b/>
          <w:bCs/>
        </w:rPr>
        <w:t>freigh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95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F0F0F"/>
          <w:spacing w:val="13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b/>
          <w:bCs/>
        </w:rPr>
        <w:t>sector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6" w:right="2373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view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Australia'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freight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0"/>
          <w:w w:val="111"/>
          <w:i/>
        </w:rPr>
        <w:t>syste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0"/>
          <w:w w:val="111"/>
          <w:i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-22"/>
          <w:w w:val="11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internationally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7"/>
          <w:i/>
        </w:rPr>
        <w:t>competitive?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29" w:lineRule="auto"/>
        <w:ind w:left="1226" w:right="10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present,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Australia'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syste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remains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less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competitiv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than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optima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bottleneck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stymyin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efficiency.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0" w:right="4607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Wha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key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indicator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whic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tell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7"/>
          <w:i/>
        </w:rPr>
        <w:t>this?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218" w:right="84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Operator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minerals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range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indicator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benchmarks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gauge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performanc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logistic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including</w:t>
      </w:r>
      <w:r>
        <w:rPr>
          <w:rFonts w:ascii="Arial" w:hAnsi="Arial" w:cs="Arial" w:eastAsia="Arial"/>
          <w:sz w:val="21"/>
          <w:szCs w:val="21"/>
          <w:color w:val="0F0F0F"/>
          <w:spacing w:val="-2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cycle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times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daily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tonnages,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site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8343F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8343F"/>
          <w:spacing w:val="0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retur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investment,</w:t>
      </w:r>
      <w:r>
        <w:rPr>
          <w:rFonts w:ascii="Arial" w:hAnsi="Arial" w:cs="Arial" w:eastAsia="Arial"/>
          <w:sz w:val="21"/>
          <w:szCs w:val="21"/>
          <w:color w:val="0F0F0F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payload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capacity,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dashboards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scorecards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crew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hours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0"/>
        </w:rPr>
        <w:t>It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336" w:lineRule="auto"/>
        <w:ind w:left="1226" w:right="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feedbac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received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indicator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let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where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bottlenecks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occur.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821" w:footer="674" w:top="1780" w:bottom="880" w:left="200" w:right="1320"/>
          <w:headerReference w:type="default" r:id="rId45"/>
          <w:pgSz w:w="11920" w:h="16840"/>
        </w:sectPr>
      </w:pPr>
      <w:rPr/>
    </w:p>
    <w:p>
      <w:pPr>
        <w:spacing w:before="0" w:after="0" w:line="517" w:lineRule="exact"/>
        <w:ind w:left="5531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1C492D"/>
          <w:w w:val="126"/>
          <w:b/>
          <w:bCs/>
          <w:i/>
          <w:position w:val="-2"/>
        </w:rPr>
        <w:t>A""s-f</w:t>
      </w:r>
      <w:r>
        <w:rPr>
          <w:rFonts w:ascii="Times New Roman" w:hAnsi="Times New Roman" w:cs="Times New Roman" w:eastAsia="Times New Roman"/>
          <w:sz w:val="40"/>
          <w:szCs w:val="40"/>
          <w:color w:val="1C492D"/>
          <w:spacing w:val="-22"/>
          <w:w w:val="126"/>
          <w:b/>
          <w:bCs/>
          <w:i/>
          <w:position w:val="-2"/>
        </w:rPr>
        <w:t>v</w:t>
      </w:r>
      <w:r>
        <w:rPr>
          <w:rFonts w:ascii="Arial" w:hAnsi="Arial" w:cs="Arial" w:eastAsia="Arial"/>
          <w:sz w:val="30"/>
          <w:szCs w:val="30"/>
          <w:color w:val="1C492D"/>
          <w:spacing w:val="-258"/>
          <w:w w:val="160"/>
          <w:i/>
          <w:position w:val="17"/>
        </w:rPr>
        <w:t>1</w:t>
      </w:r>
      <w:r>
        <w:rPr>
          <w:rFonts w:ascii="Times New Roman" w:hAnsi="Times New Roman" w:cs="Times New Roman" w:eastAsia="Times New Roman"/>
          <w:sz w:val="40"/>
          <w:szCs w:val="40"/>
          <w:color w:val="1C492D"/>
          <w:spacing w:val="0"/>
          <w:w w:val="126"/>
          <w:b/>
          <w:bCs/>
          <w:i/>
          <w:position w:val="-2"/>
        </w:rPr>
        <w:t>t;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414" w:right="-20"/>
        <w:jc w:val="left"/>
        <w:tabs>
          <w:tab w:pos="53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C492D"/>
          <w:spacing w:val="0"/>
          <w:w w:val="181"/>
        </w:rPr>
        <w:t>MIDWEST</w:t>
      </w:r>
      <w:r>
        <w:rPr>
          <w:rFonts w:ascii="Arial" w:hAnsi="Arial" w:cs="Arial" w:eastAsia="Arial"/>
          <w:sz w:val="19"/>
          <w:szCs w:val="19"/>
          <w:color w:val="1C492D"/>
          <w:spacing w:val="-60"/>
          <w:w w:val="181"/>
        </w:rPr>
        <w:t> </w:t>
      </w:r>
      <w:r>
        <w:rPr>
          <w:rFonts w:ascii="Arial" w:hAnsi="Arial" w:cs="Arial" w:eastAsia="Arial"/>
          <w:sz w:val="19"/>
          <w:szCs w:val="19"/>
          <w:color w:val="1C492D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1C492D"/>
          <w:spacing w:val="0"/>
          <w:w w:val="181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2" w:lineRule="auto"/>
        <w:ind w:left="1269" w:right="54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Fishin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participant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limite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operationa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reportin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requirement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2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there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232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relate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6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-24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quality,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safet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efficiencies.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Indicator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price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kilogram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truck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loading/unloadin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cited.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0F0F0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producers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transporter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taken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trave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origin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finishin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pastures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speed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distanc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measure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logistics.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6" w:lineRule="auto"/>
        <w:ind w:left="1254" w:right="50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Fertilise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distributor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benchmarks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relatin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qualit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contaminant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1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opposed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performanc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lengt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boat'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the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port.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Base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litr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deliver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job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do,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speed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petroleu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distributor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aware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factor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impede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business.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40" w:right="112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Airline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operationa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efficiencie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performance.</w:t>
      </w:r>
      <w:r>
        <w:rPr>
          <w:rFonts w:ascii="Arial" w:hAnsi="Arial" w:cs="Arial" w:eastAsia="Arial"/>
          <w:sz w:val="21"/>
          <w:szCs w:val="21"/>
          <w:color w:val="0F0F0F"/>
          <w:spacing w:val="-2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collected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daily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basis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departur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arrival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times,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(how</w:t>
      </w:r>
      <w:r>
        <w:rPr>
          <w:rFonts w:ascii="Arial" w:hAnsi="Arial" w:cs="Arial" w:eastAsia="Arial"/>
          <w:sz w:val="21"/>
          <w:szCs w:val="21"/>
          <w:color w:val="23232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plane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ground)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standar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turnaroun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</w:rPr>
        <w:t>thirt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1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minute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according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industry,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turnaroun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above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average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Simila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airlines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coaches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key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performanc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indicators.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9"/>
          <w:i/>
        </w:rPr>
        <w:t>important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21"/>
          <w:w w:val="109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freight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12"/>
          <w:i/>
        </w:rPr>
        <w:t>movement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3"/>
          <w:w w:val="11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busines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7"/>
          <w:i/>
        </w:rPr>
        <w:t>competitiveness?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240" w:right="10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operationa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benchmarks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cite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previous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section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region's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mainstay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industries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highlight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efficient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movement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critical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competitiveness,</w:t>
      </w:r>
      <w:r>
        <w:rPr>
          <w:rFonts w:ascii="Arial" w:hAnsi="Arial" w:cs="Arial" w:eastAsia="Arial"/>
          <w:sz w:val="21"/>
          <w:szCs w:val="21"/>
          <w:color w:val="0F0F0F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hence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6"/>
        </w:rPr>
        <w:t>success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businesses.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Are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regulatory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factor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affectin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productivity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96"/>
          <w:i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9"/>
          <w:w w:val="96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business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?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coul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5"/>
          <w:i/>
        </w:rPr>
        <w:t>improved?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4" w:lineRule="auto"/>
        <w:ind w:left="1226" w:right="82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Regulatio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cite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impedimen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industry.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evidenced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unable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acquire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permit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effectiv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loads;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feede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roads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storag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included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3"/>
        </w:rPr>
        <w:t>RAV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network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12"/>
        </w:rPr>
        <w:t>;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curfews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implemente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6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section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network;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overly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burdensome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compliance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requirements;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inefficient</w:t>
      </w:r>
      <w:r>
        <w:rPr>
          <w:rFonts w:ascii="Arial" w:hAnsi="Arial" w:cs="Arial" w:eastAsia="Arial"/>
          <w:sz w:val="21"/>
          <w:szCs w:val="21"/>
          <w:color w:val="232323"/>
          <w:spacing w:val="5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permitting;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inefficient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policies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procedures.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806" w:footer="674" w:top="1760" w:bottom="860" w:left="200" w:right="1280"/>
          <w:headerReference w:type="default" r:id="rId46"/>
          <w:pgSz w:w="11920" w:h="16840"/>
        </w:sectPr>
      </w:pPr>
      <w:rPr/>
    </w:p>
    <w:p>
      <w:pPr>
        <w:spacing w:before="0" w:after="0" w:line="530" w:lineRule="exact"/>
        <w:ind w:left="551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424438pt;margin-top:.230347pt;width:12.676801pt;height:15pt;mso-position-horizontal-relative:page;mso-position-vertical-relative:paragraph;z-index:-1681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1F4B31"/>
                      <w:spacing w:val="0"/>
                      <w:w w:val="152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0"/>
          <w:szCs w:val="50"/>
          <w:color w:val="1F4B31"/>
          <w:w w:val="136"/>
          <w:b/>
          <w:bCs/>
          <w:i/>
          <w:position w:val="-1"/>
        </w:rPr>
        <w:t>A</w:t>
      </w:r>
      <w:r>
        <w:rPr>
          <w:rFonts w:ascii="Arial" w:hAnsi="Arial" w:cs="Arial" w:eastAsia="Arial"/>
          <w:sz w:val="50"/>
          <w:szCs w:val="50"/>
          <w:color w:val="1F4B31"/>
          <w:spacing w:val="-99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4B31"/>
          <w:spacing w:val="0"/>
          <w:w w:val="100"/>
          <w:b/>
          <w:bCs/>
          <w:i/>
          <w:position w:val="-1"/>
        </w:rPr>
        <w:t>&amp;A.S-{-V&amp;tt{i&amp;tt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404" w:right="-20"/>
        <w:jc w:val="left"/>
        <w:tabs>
          <w:tab w:pos="52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F4B31"/>
          <w:spacing w:val="0"/>
          <w:w w:val="186"/>
        </w:rPr>
        <w:t>MIDW</w:t>
      </w:r>
      <w:r>
        <w:rPr>
          <w:rFonts w:ascii="Arial" w:hAnsi="Arial" w:cs="Arial" w:eastAsia="Arial"/>
          <w:sz w:val="19"/>
          <w:szCs w:val="19"/>
          <w:color w:val="1F4B31"/>
          <w:spacing w:val="6"/>
          <w:w w:val="186"/>
        </w:rPr>
        <w:t> </w:t>
      </w:r>
      <w:r>
        <w:rPr>
          <w:rFonts w:ascii="Arial" w:hAnsi="Arial" w:cs="Arial" w:eastAsia="Arial"/>
          <w:sz w:val="19"/>
          <w:szCs w:val="19"/>
          <w:color w:val="4B594F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4B594F"/>
          <w:spacing w:val="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F4B31"/>
          <w:spacing w:val="0"/>
          <w:w w:val="177"/>
        </w:rPr>
        <w:t>ST</w:t>
      </w:r>
      <w:r>
        <w:rPr>
          <w:rFonts w:ascii="Arial" w:hAnsi="Arial" w:cs="Arial" w:eastAsia="Arial"/>
          <w:sz w:val="19"/>
          <w:szCs w:val="19"/>
          <w:color w:val="1F4B31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1F4B31"/>
          <w:spacing w:val="0"/>
          <w:w w:val="177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3" w:right="245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Por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13131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Corrido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13131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8"/>
          <w:b/>
          <w:bCs/>
        </w:rPr>
        <w:t>Pressures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8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131313"/>
          <w:spacing w:val="-21"/>
          <w:w w:val="108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Protecting</w:t>
      </w:r>
      <w:r>
        <w:rPr>
          <w:rFonts w:ascii="Arial" w:hAnsi="Arial" w:cs="Arial" w:eastAsia="Arial"/>
          <w:sz w:val="20"/>
          <w:szCs w:val="20"/>
          <w:color w:val="13131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2323"/>
          <w:spacing w:val="0"/>
          <w:w w:val="100"/>
          <w:b/>
          <w:bCs/>
        </w:rPr>
        <w:t>Land,</w:t>
      </w:r>
      <w:r>
        <w:rPr>
          <w:rFonts w:ascii="Arial" w:hAnsi="Arial" w:cs="Arial" w:eastAsia="Arial"/>
          <w:sz w:val="20"/>
          <w:szCs w:val="20"/>
          <w:color w:val="232323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131313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13131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Ai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13131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1"/>
          <w:b/>
          <w:bCs/>
        </w:rPr>
        <w:t>Connections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6" w:lineRule="auto"/>
        <w:ind w:left="1264" w:right="106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face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expect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face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problem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movin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freight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throug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Australia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lan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2"/>
          <w:i/>
        </w:rPr>
        <w:t>ports?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auto"/>
        <w:ind w:left="1264" w:right="90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regards</w:t>
      </w:r>
      <w:r>
        <w:rPr>
          <w:rFonts w:ascii="Arial" w:hAnsi="Arial" w:cs="Arial" w:eastAsia="Arial"/>
          <w:sz w:val="21"/>
          <w:szCs w:val="21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port,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physical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constraint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infrastructure,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cost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of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demurrage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hal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loaded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ships</w:t>
      </w:r>
      <w:r>
        <w:rPr>
          <w:rFonts w:ascii="Arial" w:hAnsi="Arial" w:cs="Arial" w:eastAsia="Arial"/>
          <w:sz w:val="21"/>
          <w:szCs w:val="21"/>
          <w:color w:val="232323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takin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operationa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-2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time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insufficient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inadequat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common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ser</w:t>
      </w:r>
      <w:r>
        <w:rPr>
          <w:rFonts w:ascii="Arial" w:hAnsi="Arial" w:cs="Arial" w:eastAsia="Arial"/>
          <w:sz w:val="21"/>
          <w:szCs w:val="21"/>
          <w:color w:val="383A3B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port-owne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land</w:t>
      </w:r>
      <w:r>
        <w:rPr>
          <w:rFonts w:ascii="Arial" w:hAnsi="Arial" w:cs="Arial" w:eastAsia="Arial"/>
          <w:sz w:val="21"/>
          <w:szCs w:val="21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privately-owne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equipmen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port.</w:t>
      </w:r>
      <w:r>
        <w:rPr>
          <w:rFonts w:ascii="Arial" w:hAnsi="Arial" w:cs="Arial" w:eastAsia="Arial"/>
          <w:sz w:val="21"/>
          <w:szCs w:val="21"/>
          <w:color w:val="23232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pavemen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eightee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old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becoming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131313"/>
          <w:spacing w:val="-1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83A3B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uitabl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for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curren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7"/>
        </w:rPr>
        <w:t>uses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7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Furthermor</w:t>
      </w:r>
      <w:r>
        <w:rPr>
          <w:rFonts w:ascii="Arial" w:hAnsi="Arial" w:cs="Arial" w:eastAsia="Arial"/>
          <w:sz w:val="21"/>
          <w:szCs w:val="21"/>
          <w:color w:val="131313"/>
          <w:spacing w:val="-18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83A3B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runway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narrow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shor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5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accommodat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larger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aircraft</w:t>
      </w:r>
      <w:r>
        <w:rPr>
          <w:rFonts w:ascii="Arial" w:hAnsi="Arial" w:cs="Arial" w:eastAsia="Arial"/>
          <w:sz w:val="21"/>
          <w:szCs w:val="21"/>
          <w:color w:val="23232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limit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carriers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operatin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232323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aircraft</w:t>
      </w:r>
      <w:r>
        <w:rPr>
          <w:rFonts w:ascii="Arial" w:hAnsi="Arial" w:cs="Arial" w:eastAsia="Arial"/>
          <w:sz w:val="21"/>
          <w:szCs w:val="21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mee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nee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92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-10"/>
          <w:w w:val="92"/>
          <w:i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special</w:t>
      </w:r>
      <w:r>
        <w:rPr>
          <w:rFonts w:ascii="Arial" w:hAnsi="Arial" w:cs="Arial" w:eastAsia="Arial"/>
          <w:sz w:val="21"/>
          <w:szCs w:val="21"/>
          <w:color w:val="232323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events,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transportin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freight.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4" w:right="399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End-to-end</w:t>
      </w:r>
      <w:r>
        <w:rPr>
          <w:rFonts w:ascii="Arial" w:hAnsi="Arial" w:cs="Arial" w:eastAsia="Arial"/>
          <w:sz w:val="20"/>
          <w:szCs w:val="20"/>
          <w:color w:val="131313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suppl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131313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31313"/>
          <w:spacing w:val="0"/>
          <w:w w:val="100"/>
          <w:b/>
          <w:bCs/>
        </w:rPr>
        <w:t>chain</w:t>
      </w:r>
      <w:r>
        <w:rPr>
          <w:rFonts w:ascii="Arial" w:hAnsi="Arial" w:cs="Arial" w:eastAsia="Arial"/>
          <w:sz w:val="20"/>
          <w:szCs w:val="20"/>
          <w:color w:val="131313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2323"/>
          <w:spacing w:val="0"/>
          <w:w w:val="107"/>
          <w:b/>
          <w:bCs/>
        </w:rPr>
        <w:t>integration</w:t>
      </w:r>
      <w:r>
        <w:rPr>
          <w:rFonts w:ascii="Arial" w:hAnsi="Arial" w:cs="Arial" w:eastAsia="Arial"/>
          <w:sz w:val="20"/>
          <w:szCs w:val="20"/>
          <w:color w:val="232323"/>
          <w:spacing w:val="-20"/>
          <w:w w:val="10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2323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23232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2323"/>
          <w:spacing w:val="0"/>
          <w:w w:val="105"/>
          <w:b/>
          <w:bCs/>
        </w:rPr>
        <w:t>regulation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9" w:right="273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Wha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regulation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deal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supply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3"/>
          <w:i/>
        </w:rPr>
        <w:t>chains?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50" w:right="6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2323"/>
          <w:spacing w:val="0"/>
          <w:w w:val="99"/>
        </w:rPr>
        <w:t>Road</w:t>
      </w:r>
      <w:r>
        <w:rPr>
          <w:rFonts w:ascii="Arial" w:hAnsi="Arial" w:cs="Arial" w:eastAsia="Arial"/>
          <w:sz w:val="21"/>
          <w:szCs w:val="21"/>
          <w:color w:val="232323"/>
          <w:spacing w:val="-18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manage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reluctanc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permi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-2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effectiv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longer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loa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13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feede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roads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383A3B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included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RAV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network;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curfew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implemente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-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383A3B"/>
          <w:spacing w:val="-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22"/>
        </w:rPr>
        <w:t>ofth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22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-21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network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6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overly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burde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-11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me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compliance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requirements;</w:t>
      </w:r>
      <w:r>
        <w:rPr>
          <w:rFonts w:ascii="Arial" w:hAnsi="Arial" w:cs="Arial" w:eastAsia="Arial"/>
          <w:sz w:val="21"/>
          <w:szCs w:val="21"/>
          <w:color w:val="131313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inefficient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MRWA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3"/>
        </w:rPr>
        <w:t>permittin</w:t>
      </w:r>
      <w:r>
        <w:rPr>
          <w:rFonts w:ascii="Arial" w:hAnsi="Arial" w:cs="Arial" w:eastAsia="Arial"/>
          <w:sz w:val="21"/>
          <w:szCs w:val="21"/>
          <w:color w:val="131313"/>
          <w:spacing w:val="-25"/>
          <w:w w:val="114"/>
        </w:rPr>
        <w:t>g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92"/>
        </w:rPr>
        <w:t>;</w:t>
      </w:r>
      <w:r>
        <w:rPr>
          <w:rFonts w:ascii="Arial" w:hAnsi="Arial" w:cs="Arial" w:eastAsia="Arial"/>
          <w:sz w:val="21"/>
          <w:szCs w:val="21"/>
          <w:color w:val="383A3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inefficient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polici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procedures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6"/>
        </w:rPr>
        <w:t>port.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28" w:right="82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airline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regulation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predominantl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governed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Federa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government,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requiring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considerable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local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governmen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1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resources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remain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compliant.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believe</w:t>
      </w:r>
      <w:r>
        <w:rPr>
          <w:rFonts w:ascii="Arial" w:hAnsi="Arial" w:cs="Arial" w:eastAsia="Arial"/>
          <w:sz w:val="21"/>
          <w:szCs w:val="21"/>
          <w:color w:val="13131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that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engineers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manage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airports.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governmen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46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powe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relatively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limite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13"/>
        </w:rPr>
        <w:t>d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60"/>
        </w:rPr>
        <w:t>,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however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policy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trategy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-19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232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government</w:t>
      </w:r>
      <w:r>
        <w:rPr>
          <w:rFonts w:ascii="Arial" w:hAnsi="Arial" w:cs="Arial" w:eastAsia="Arial"/>
          <w:sz w:val="21"/>
          <w:szCs w:val="21"/>
          <w:color w:val="232323"/>
          <w:spacing w:val="3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influenc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administratio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decision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32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example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restricte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approvals</w:t>
      </w:r>
      <w:r>
        <w:rPr>
          <w:rFonts w:ascii="Arial" w:hAnsi="Arial" w:cs="Arial" w:eastAsia="Arial"/>
          <w:sz w:val="21"/>
          <w:szCs w:val="21"/>
          <w:color w:val="23232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ued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ome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operatin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purposes</w:t>
      </w:r>
      <w:r>
        <w:rPr>
          <w:rFonts w:ascii="Arial" w:hAnsi="Arial" w:cs="Arial" w:eastAsia="Arial"/>
          <w:sz w:val="21"/>
          <w:szCs w:val="21"/>
          <w:color w:val="23232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extend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twelv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mont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time.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shor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approvals</w:t>
      </w:r>
      <w:r>
        <w:rPr>
          <w:rFonts w:ascii="Arial" w:hAnsi="Arial" w:cs="Arial" w:eastAsia="Arial"/>
          <w:sz w:val="21"/>
          <w:szCs w:val="21"/>
          <w:color w:val="23232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creat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uncertaint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airlines</w:t>
      </w:r>
      <w:r>
        <w:rPr>
          <w:rFonts w:ascii="Arial" w:hAnsi="Arial" w:cs="Arial" w:eastAsia="Arial"/>
          <w:sz w:val="21"/>
          <w:szCs w:val="21"/>
          <w:color w:val="23232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airpor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2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managers.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6" w:right="5916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Coul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5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383A3B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383A3B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383A3B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2"/>
          <w:i/>
        </w:rPr>
        <w:t>simplified?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6" w:lineRule="auto"/>
        <w:ind w:left="1228" w:right="88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27"/>
        </w:rPr>
        <w:t>It</w:t>
      </w:r>
      <w:r>
        <w:rPr>
          <w:rFonts w:ascii="Arial" w:hAnsi="Arial" w:cs="Arial" w:eastAsia="Arial"/>
          <w:sz w:val="21"/>
          <w:szCs w:val="21"/>
          <w:color w:val="131313"/>
          <w:spacing w:val="-27"/>
          <w:w w:val="12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uggeste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curren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trategi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11"/>
        </w:rPr>
        <w:t>e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reviewed</w:t>
      </w:r>
      <w:r>
        <w:rPr>
          <w:rFonts w:ascii="Arial" w:hAnsi="Arial" w:cs="Arial" w:eastAsia="Arial"/>
          <w:sz w:val="21"/>
          <w:szCs w:val="21"/>
          <w:color w:val="23232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ensure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policy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strategy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383A3B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itio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23232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constrainin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efficienc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transport.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Consideratio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hould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be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given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383A3B"/>
          <w:spacing w:val="-9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383A3B"/>
          <w:spacing w:val="-16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ulatio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232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intr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383A3B"/>
          <w:spacing w:val="-3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ta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383A3B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83A3B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rv</w:t>
      </w:r>
      <w:r>
        <w:rPr>
          <w:rFonts w:ascii="Arial" w:hAnsi="Arial" w:cs="Arial" w:eastAsia="Arial"/>
          <w:sz w:val="21"/>
          <w:szCs w:val="21"/>
          <w:color w:val="131313"/>
          <w:spacing w:val="-2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ce</w:t>
      </w:r>
      <w:r>
        <w:rPr>
          <w:rFonts w:ascii="Arial" w:hAnsi="Arial" w:cs="Arial" w:eastAsia="Arial"/>
          <w:sz w:val="21"/>
          <w:szCs w:val="21"/>
          <w:color w:val="383A3B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rou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8"/>
        </w:rPr>
        <w:t>es</w:t>
      </w:r>
      <w:r>
        <w:rPr>
          <w:rFonts w:ascii="Arial" w:hAnsi="Arial" w:cs="Arial" w:eastAsia="Arial"/>
          <w:sz w:val="21"/>
          <w:szCs w:val="21"/>
          <w:color w:val="383A3B"/>
          <w:spacing w:val="-2"/>
          <w:w w:val="108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allowing</w:t>
      </w:r>
      <w:r>
        <w:rPr>
          <w:rFonts w:ascii="Arial" w:hAnsi="Arial" w:cs="Arial" w:eastAsia="Arial"/>
          <w:sz w:val="21"/>
          <w:szCs w:val="21"/>
          <w:color w:val="232323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marke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383A3B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383A3B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determine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806" w:footer="674" w:top="1760" w:bottom="860" w:left="200" w:right="1320"/>
          <w:headerReference w:type="default" r:id="rId47"/>
          <w:pgSz w:w="11920" w:h="16840"/>
        </w:sectPr>
      </w:pPr>
      <w:rPr/>
    </w:p>
    <w:p>
      <w:pPr>
        <w:spacing w:before="16" w:after="0" w:line="240" w:lineRule="auto"/>
        <w:ind w:left="5500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234D33"/>
          <w:w w:val="85"/>
          <w:b/>
          <w:bCs/>
          <w:i/>
        </w:rPr>
        <w:t>A£;'1..&gt;-fv</w:t>
      </w:r>
      <w:r>
        <w:rPr>
          <w:rFonts w:ascii="Times New Roman" w:hAnsi="Times New Roman" w:cs="Times New Roman" w:eastAsia="Times New Roman"/>
          <w:sz w:val="42"/>
          <w:szCs w:val="42"/>
          <w:color w:val="234D33"/>
          <w:w w:val="237"/>
        </w:rPr>
        <w:t>;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396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4D33"/>
          <w:spacing w:val="0"/>
          <w:w w:val="171"/>
        </w:rPr>
        <w:t>MIDWEST</w:t>
      </w:r>
      <w:r>
        <w:rPr>
          <w:rFonts w:ascii="Arial" w:hAnsi="Arial" w:cs="Arial" w:eastAsia="Arial"/>
          <w:sz w:val="20"/>
          <w:szCs w:val="20"/>
          <w:color w:val="234D33"/>
          <w:spacing w:val="-67"/>
          <w:w w:val="171"/>
        </w:rPr>
        <w:t> </w:t>
      </w:r>
      <w:r>
        <w:rPr>
          <w:rFonts w:ascii="Arial" w:hAnsi="Arial" w:cs="Arial" w:eastAsia="Arial"/>
          <w:sz w:val="20"/>
          <w:szCs w:val="20"/>
          <w:color w:val="234D33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34D33"/>
          <w:spacing w:val="0"/>
          <w:w w:val="171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79" w:right="97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provision</w:t>
      </w:r>
      <w:r>
        <w:rPr>
          <w:rFonts w:ascii="Arial" w:hAnsi="Arial" w:cs="Arial" w:eastAsia="Arial"/>
          <w:sz w:val="21"/>
          <w:szCs w:val="21"/>
          <w:color w:val="16161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87"/>
        </w:rPr>
        <w:t>RP</w:t>
      </w:r>
      <w:r>
        <w:rPr>
          <w:rFonts w:ascii="Arial" w:hAnsi="Arial" w:cs="Arial" w:eastAsia="Arial"/>
          <w:sz w:val="21"/>
          <w:szCs w:val="21"/>
          <w:color w:val="161616"/>
          <w:spacing w:val="-9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interference/interventio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aviatio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commerce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minimised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regulatio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89"/>
        </w:rPr>
        <w:t>RPT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route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respo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demonstrate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marke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failur</w:t>
      </w:r>
      <w:r>
        <w:rPr>
          <w:rFonts w:ascii="Arial" w:hAnsi="Arial" w:cs="Arial" w:eastAsia="Arial"/>
          <w:sz w:val="21"/>
          <w:szCs w:val="21"/>
          <w:color w:val="161616"/>
          <w:spacing w:val="-6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72" w:right="89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Non-profitabl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1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route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currentl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regulate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ensure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provision</w:t>
      </w:r>
      <w:r>
        <w:rPr>
          <w:rFonts w:ascii="Arial" w:hAnsi="Arial" w:cs="Arial" w:eastAsia="Arial"/>
          <w:sz w:val="21"/>
          <w:szCs w:val="21"/>
          <w:color w:val="161616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87"/>
        </w:rPr>
        <w:t>RPT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aviatio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1"/>
        </w:rPr>
        <w:t>services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where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traffi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considered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15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2F3131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gh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ustai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open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competitio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11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Certaint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needs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be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create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around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airline</w:t>
      </w:r>
      <w:r>
        <w:rPr>
          <w:rFonts w:ascii="Arial" w:hAnsi="Arial" w:cs="Arial" w:eastAsia="Arial"/>
          <w:sz w:val="21"/>
          <w:szCs w:val="21"/>
          <w:color w:val="161616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5"/>
        </w:rPr>
        <w:t>acce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16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ional</w:t>
      </w:r>
      <w:r>
        <w:rPr>
          <w:rFonts w:ascii="Arial" w:hAnsi="Arial" w:cs="Arial" w:eastAsia="Arial"/>
          <w:sz w:val="21"/>
          <w:szCs w:val="21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airport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throug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-1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approval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64" w:right="94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w w:val="101"/>
        </w:rPr>
        <w:t>Conve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el</w:t>
      </w:r>
      <w:r>
        <w:rPr>
          <w:rFonts w:ascii="Arial" w:hAnsi="Arial" w:cs="Arial" w:eastAsia="Arial"/>
          <w:sz w:val="21"/>
          <w:szCs w:val="21"/>
          <w:color w:val="161616"/>
          <w:spacing w:val="-20"/>
          <w:w w:val="105"/>
        </w:rPr>
        <w:t>y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13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deregulatio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stimulat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com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-13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9"/>
        </w:rPr>
        <w:t>titio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2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13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increase</w:t>
      </w:r>
      <w:r>
        <w:rPr>
          <w:rFonts w:ascii="Arial" w:hAnsi="Arial" w:cs="Arial" w:eastAsia="Arial"/>
          <w:sz w:val="21"/>
          <w:szCs w:val="21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choic</w:t>
      </w:r>
      <w:r>
        <w:rPr>
          <w:rFonts w:ascii="Arial" w:hAnsi="Arial" w:cs="Arial" w:eastAsia="Arial"/>
          <w:sz w:val="21"/>
          <w:szCs w:val="21"/>
          <w:color w:val="161616"/>
          <w:spacing w:val="-2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1"/>
          <w:w w:val="225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introduc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23"/>
        </w:rPr>
        <w:t>f</w:t>
      </w:r>
      <w:r>
        <w:rPr>
          <w:rFonts w:ascii="Arial" w:hAnsi="Arial" w:cs="Arial" w:eastAsia="Arial"/>
          <w:sz w:val="21"/>
          <w:szCs w:val="21"/>
          <w:color w:val="2F3131"/>
          <w:spacing w:val="-1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igh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8"/>
        </w:rPr>
        <w:t>s,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lowe</w:t>
      </w:r>
      <w:r>
        <w:rPr>
          <w:rFonts w:ascii="Arial" w:hAnsi="Arial" w:cs="Arial" w:eastAsia="Arial"/>
          <w:sz w:val="21"/>
          <w:szCs w:val="21"/>
          <w:color w:val="161616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airfare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161616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believe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hould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deregulat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rout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ver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23"/>
        </w:rPr>
        <w:t>f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ible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encourage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low-cos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7"/>
        </w:rPr>
        <w:t>carrie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operat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intrastat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route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4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curren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licenc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for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3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cl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ive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ervic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expir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wider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opportuniti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networ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k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developmen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5"/>
        </w:rPr>
        <w:t>mult</w:t>
      </w:r>
      <w:r>
        <w:rPr>
          <w:rFonts w:ascii="Arial" w:hAnsi="Arial" w:cs="Arial" w:eastAsia="Arial"/>
          <w:sz w:val="21"/>
          <w:szCs w:val="21"/>
          <w:color w:val="161616"/>
          <w:spacing w:val="-18"/>
          <w:w w:val="116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13"/>
        </w:rPr>
        <w:t>-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leg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intrar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15"/>
          <w:w w:val="105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ional</w:t>
      </w:r>
      <w:r>
        <w:rPr>
          <w:rFonts w:ascii="Arial" w:hAnsi="Arial" w:cs="Arial" w:eastAsia="Arial"/>
          <w:sz w:val="21"/>
          <w:szCs w:val="21"/>
          <w:color w:val="161616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ervices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85"/>
        </w:rPr>
        <w:t>x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plored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9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invitin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bids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carrie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2"/>
        </w:rPr>
        <w:t>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50" w:right="112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ldto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61616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4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cellen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1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tud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evaluat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im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2F3131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5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1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ulate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deregulate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rou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Anal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F3131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10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ldto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8"/>
        </w:rPr>
        <w:t>'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8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ituatio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rev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9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ompe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-19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tion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F3131"/>
          <w:spacing w:val="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sul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anticipa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6"/>
        </w:rPr>
        <w:t>b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ne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F3131"/>
          <w:spacing w:val="-12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3"/>
        </w:rPr>
        <w:t>,</w:t>
      </w:r>
      <w:r>
        <w:rPr>
          <w:rFonts w:ascii="Arial" w:hAnsi="Arial" w:cs="Arial" w:eastAsia="Arial"/>
          <w:sz w:val="21"/>
          <w:szCs w:val="21"/>
          <w:color w:val="2F313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61616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providing</w:t>
      </w:r>
      <w:r>
        <w:rPr>
          <w:rFonts w:ascii="Arial" w:hAnsi="Arial" w:cs="Arial" w:eastAsia="Arial"/>
          <w:sz w:val="21"/>
          <w:szCs w:val="21"/>
          <w:color w:val="161616"/>
          <w:spacing w:val="-2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bette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econom</w:t>
      </w:r>
      <w:r>
        <w:rPr>
          <w:rFonts w:ascii="Arial" w:hAnsi="Arial" w:cs="Arial" w:eastAsia="Arial"/>
          <w:sz w:val="21"/>
          <w:szCs w:val="21"/>
          <w:color w:val="161616"/>
          <w:spacing w:val="-26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F313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ca</w:t>
      </w:r>
      <w:r>
        <w:rPr>
          <w:rFonts w:ascii="Arial" w:hAnsi="Arial" w:cs="Arial" w:eastAsia="Arial"/>
          <w:sz w:val="21"/>
          <w:szCs w:val="21"/>
          <w:color w:val="161616"/>
          <w:spacing w:val="-16"/>
          <w:w w:val="102"/>
        </w:rPr>
        <w:t>l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ingle</w:t>
      </w:r>
      <w:r>
        <w:rPr>
          <w:rFonts w:ascii="Arial" w:hAnsi="Arial" w:cs="Arial" w:eastAsia="Arial"/>
          <w:sz w:val="21"/>
          <w:szCs w:val="21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operato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(enabli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lower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F313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F313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bette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pread</w:t>
      </w:r>
      <w:r>
        <w:rPr>
          <w:rFonts w:ascii="Arial" w:hAnsi="Arial" w:cs="Arial" w:eastAsia="Arial"/>
          <w:sz w:val="21"/>
          <w:szCs w:val="21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rvi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F313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thro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12"/>
        </w:rPr>
        <w:t>u</w:t>
      </w:r>
      <w:r>
        <w:rPr>
          <w:rFonts w:ascii="Arial" w:hAnsi="Arial" w:cs="Arial" w:eastAsia="Arial"/>
          <w:sz w:val="21"/>
          <w:szCs w:val="21"/>
          <w:color w:val="2F3131"/>
          <w:spacing w:val="-18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hou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F3131"/>
          <w:spacing w:val="7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throug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tende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pro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F3131"/>
          <w:spacing w:val="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16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advantag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6"/>
        </w:rPr>
        <w:t>?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50" w:right="14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Allowi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89"/>
        </w:rPr>
        <w:t>RPT</w:t>
      </w:r>
      <w:r>
        <w:rPr>
          <w:rFonts w:ascii="Arial" w:hAnsi="Arial" w:cs="Arial" w:eastAsia="Arial"/>
          <w:sz w:val="21"/>
          <w:szCs w:val="21"/>
          <w:color w:val="161616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9"/>
        </w:rPr>
        <w:t>pa</w:t>
      </w:r>
      <w:r>
        <w:rPr>
          <w:rFonts w:ascii="Arial" w:hAnsi="Arial" w:cs="Arial" w:eastAsia="Arial"/>
          <w:sz w:val="21"/>
          <w:szCs w:val="21"/>
          <w:color w:val="161616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7"/>
        </w:rPr>
        <w:t>ss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97"/>
        </w:rPr>
        <w:t>nge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1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fligh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char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mining</w:t>
      </w:r>
      <w:r>
        <w:rPr>
          <w:rFonts w:ascii="Arial" w:hAnsi="Arial" w:cs="Arial" w:eastAsia="Arial"/>
          <w:sz w:val="21"/>
          <w:szCs w:val="21"/>
          <w:color w:val="16161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compani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prop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F3131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4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9"/>
        </w:rPr>
        <w:t>age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require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-17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leg</w:t>
      </w:r>
      <w:r>
        <w:rPr>
          <w:rFonts w:ascii="Arial" w:hAnsi="Arial" w:cs="Arial" w:eastAsia="Arial"/>
          <w:sz w:val="21"/>
          <w:szCs w:val="21"/>
          <w:color w:val="161616"/>
          <w:spacing w:val="-15"/>
          <w:w w:val="103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latio</w:t>
      </w:r>
      <w:r>
        <w:rPr>
          <w:rFonts w:ascii="Arial" w:hAnsi="Arial" w:cs="Arial" w:eastAsia="Arial"/>
          <w:sz w:val="21"/>
          <w:szCs w:val="21"/>
          <w:color w:val="161616"/>
          <w:spacing w:val="-9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414242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7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too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difficulti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13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with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nce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liabilit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3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olved</w:t>
      </w:r>
      <w:r>
        <w:rPr>
          <w:rFonts w:ascii="Arial" w:hAnsi="Arial" w:cs="Arial" w:eastAsia="Arial"/>
          <w:sz w:val="21"/>
          <w:szCs w:val="21"/>
          <w:color w:val="161616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allow</w:t>
      </w:r>
      <w:r>
        <w:rPr>
          <w:rFonts w:ascii="Arial" w:hAnsi="Arial" w:cs="Arial" w:eastAsia="Arial"/>
          <w:sz w:val="21"/>
          <w:szCs w:val="21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-17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14"/>
        </w:rPr>
        <w:t>h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2F3131"/>
          <w:spacing w:val="5"/>
          <w:w w:val="99"/>
        </w:rPr>
        <w:t>p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6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9"/>
          <w:w w:val="114"/>
        </w:rPr>
        <w:t>n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43" w:right="125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F3131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lie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hould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11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u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5"/>
        </w:rPr>
        <w:t>b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idise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non-profitab</w:t>
      </w:r>
      <w:r>
        <w:rPr>
          <w:rFonts w:ascii="Arial" w:hAnsi="Arial" w:cs="Arial" w:eastAsia="Arial"/>
          <w:sz w:val="21"/>
          <w:szCs w:val="21"/>
          <w:color w:val="161616"/>
          <w:spacing w:val="-23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rout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16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5"/>
        </w:rPr>
        <w:t>priorit</w:t>
      </w:r>
      <w:r>
        <w:rPr>
          <w:rFonts w:ascii="Arial" w:hAnsi="Arial" w:cs="Arial" w:eastAsia="Arial"/>
          <w:sz w:val="21"/>
          <w:szCs w:val="21"/>
          <w:color w:val="161616"/>
          <w:spacing w:val="-18"/>
          <w:w w:val="116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9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ocial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ahead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economic</w:t>
      </w:r>
      <w:r>
        <w:rPr>
          <w:rFonts w:ascii="Arial" w:hAnsi="Arial" w:cs="Arial" w:eastAsia="Arial"/>
          <w:sz w:val="21"/>
          <w:szCs w:val="21"/>
          <w:color w:val="161616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objectiv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ocial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benefit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retainin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9"/>
        </w:rPr>
        <w:t>owne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hip/o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12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ratio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4"/>
        </w:rPr>
        <w:t>of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airpor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local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governmen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han</w:t>
      </w:r>
      <w:r>
        <w:rPr>
          <w:rFonts w:ascii="Arial" w:hAnsi="Arial" w:cs="Arial" w:eastAsia="Arial"/>
          <w:sz w:val="21"/>
          <w:szCs w:val="21"/>
          <w:color w:val="161616"/>
          <w:spacing w:val="6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ping</w:t>
      </w:r>
      <w:r>
        <w:rPr>
          <w:rFonts w:ascii="Arial" w:hAnsi="Arial" w:cs="Arial" w:eastAsia="Arial"/>
          <w:sz w:val="21"/>
          <w:szCs w:val="21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5"/>
        </w:rPr>
        <w:t>o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48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down)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tatutor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y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mechan</w:t>
      </w:r>
      <w:r>
        <w:rPr>
          <w:rFonts w:ascii="Arial" w:hAnsi="Arial" w:cs="Arial" w:eastAsia="Arial"/>
          <w:sz w:val="21"/>
          <w:szCs w:val="21"/>
          <w:color w:val="161616"/>
          <w:spacing w:val="-21"/>
          <w:w w:val="105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-7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enable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privat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ecto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8"/>
        </w:rPr>
        <w:t>partici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9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4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5"/>
        </w:rPr>
        <w:t>tio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6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61616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deb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capital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61616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7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16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ional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airpor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tanc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where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privat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ecto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5"/>
        </w:rPr>
        <w:t>inv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9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4"/>
        </w:rPr>
        <w:t>tment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ul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1"/>
        </w:rPr>
        <w:t>impro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11"/>
        </w:rPr>
        <w:t>v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4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outcom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2"/>
        </w:rPr>
        <w:t>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6" w:right="687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61616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16161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161616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61616"/>
          <w:spacing w:val="0"/>
          <w:w w:val="100"/>
          <w:b/>
          <w:bCs/>
        </w:rPr>
        <w:t>Ai</w:t>
      </w:r>
      <w:r>
        <w:rPr>
          <w:rFonts w:ascii="Arial" w:hAnsi="Arial" w:cs="Arial" w:eastAsia="Arial"/>
          <w:sz w:val="20"/>
          <w:szCs w:val="20"/>
          <w:color w:val="16161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16161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61616"/>
          <w:spacing w:val="0"/>
          <w:w w:val="100"/>
          <w:b/>
          <w:bCs/>
        </w:rPr>
        <w:t>Freigh</w:t>
      </w:r>
      <w:r>
        <w:rPr>
          <w:rFonts w:ascii="Arial" w:hAnsi="Arial" w:cs="Arial" w:eastAsia="Arial"/>
          <w:sz w:val="20"/>
          <w:szCs w:val="20"/>
          <w:color w:val="16161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161616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61616"/>
          <w:spacing w:val="0"/>
          <w:w w:val="114"/>
          <w:b/>
          <w:bCs/>
        </w:rPr>
        <w:t>Market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3" w:right="4207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-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F313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trali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makin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greate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-3"/>
          <w:w w:val="100"/>
          <w:i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F3131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94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-3"/>
          <w:w w:val="95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F3131"/>
          <w:spacing w:val="-16"/>
          <w:w w:val="116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161616"/>
          <w:spacing w:val="0"/>
          <w:w w:val="109"/>
          <w:i/>
        </w:rPr>
        <w:t>ight?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6" w:lineRule="auto"/>
        <w:ind w:left="1236" w:right="123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2015/1</w:t>
      </w:r>
      <w:r>
        <w:rPr>
          <w:rFonts w:ascii="Arial" w:hAnsi="Arial" w:cs="Arial" w:eastAsia="Arial"/>
          <w:sz w:val="21"/>
          <w:szCs w:val="21"/>
          <w:color w:val="161616"/>
          <w:spacing w:val="-19"/>
          <w:w w:val="107"/>
        </w:rPr>
        <w:t>6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13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115</w:t>
      </w:r>
      <w:r>
        <w:rPr>
          <w:rFonts w:ascii="Arial" w:hAnsi="Arial" w:cs="Arial" w:eastAsia="Arial"/>
          <w:sz w:val="21"/>
          <w:szCs w:val="21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299</w:t>
      </w:r>
      <w:r>
        <w:rPr>
          <w:rFonts w:ascii="Arial" w:hAnsi="Arial" w:cs="Arial" w:eastAsia="Arial"/>
          <w:sz w:val="21"/>
          <w:szCs w:val="21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89"/>
        </w:rPr>
        <w:t>RPT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14242"/>
          <w:spacing w:val="9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1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rs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61616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tra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-8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porte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to,</w:t>
      </w:r>
      <w:r>
        <w:rPr>
          <w:rFonts w:ascii="Arial" w:hAnsi="Arial" w:cs="Arial" w:eastAsia="Arial"/>
          <w:sz w:val="21"/>
          <w:szCs w:val="21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thro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13"/>
        </w:rPr>
        <w:t>u</w:t>
      </w:r>
      <w:r>
        <w:rPr>
          <w:rFonts w:ascii="Arial" w:hAnsi="Arial" w:cs="Arial" w:eastAsia="Arial"/>
          <w:sz w:val="21"/>
          <w:szCs w:val="21"/>
          <w:color w:val="2F3131"/>
          <w:spacing w:val="-18"/>
          <w:w w:val="113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3"/>
        </w:rPr>
        <w:t>h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by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Vi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-2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7"/>
        </w:rPr>
        <w:t>i</w:t>
      </w:r>
      <w:r>
        <w:rPr>
          <w:rFonts w:ascii="Arial" w:hAnsi="Arial" w:cs="Arial" w:eastAsia="Arial"/>
          <w:sz w:val="21"/>
          <w:szCs w:val="21"/>
          <w:color w:val="161616"/>
          <w:spacing w:val="-18"/>
          <w:w w:val="117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11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61616"/>
          <w:spacing w:val="-22"/>
          <w:w w:val="112"/>
        </w:rPr>
        <w:t>Q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6"/>
        </w:rPr>
        <w:t>nt</w:t>
      </w:r>
      <w:r>
        <w:rPr>
          <w:rFonts w:ascii="Arial" w:hAnsi="Arial" w:cs="Arial" w:eastAsia="Arial"/>
          <w:sz w:val="21"/>
          <w:szCs w:val="21"/>
          <w:color w:val="161616"/>
          <w:spacing w:val="8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414242"/>
          <w:spacing w:val="-5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2"/>
        </w:rPr>
        <w:t>link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61616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Skip</w:t>
      </w:r>
      <w:r>
        <w:rPr>
          <w:rFonts w:ascii="Arial" w:hAnsi="Arial" w:cs="Arial" w:eastAsia="Arial"/>
          <w:sz w:val="21"/>
          <w:szCs w:val="21"/>
          <w:color w:val="161616"/>
          <w:spacing w:val="1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14242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(pe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F313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3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88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88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1"/>
          <w:w w:val="101"/>
        </w:rPr>
        <w:t>2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3"/>
        </w:rPr>
        <w:t>017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3"/>
        </w:rPr>
        <w:t>)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Char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ass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161616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14242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14242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9"/>
        </w:rPr>
        <w:t>ti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20"/>
        </w:rPr>
        <w:t>m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61616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F313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moun</w:t>
      </w:r>
      <w:r>
        <w:rPr>
          <w:rFonts w:ascii="Arial" w:hAnsi="Arial" w:cs="Arial" w:eastAsia="Arial"/>
          <w:sz w:val="21"/>
          <w:szCs w:val="21"/>
          <w:color w:val="161616"/>
          <w:spacing w:val="1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19"/>
        </w:rPr>
        <w:t>o</w:t>
      </w:r>
      <w:r>
        <w:rPr>
          <w:rFonts w:ascii="Arial" w:hAnsi="Arial" w:cs="Arial" w:eastAsia="Arial"/>
          <w:sz w:val="21"/>
          <w:szCs w:val="21"/>
          <w:color w:val="2F3131"/>
          <w:spacing w:val="-7"/>
          <w:w w:val="119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11</w:t>
      </w:r>
      <w:r>
        <w:rPr>
          <w:rFonts w:ascii="Arial" w:hAnsi="Arial" w:cs="Arial" w:eastAsia="Arial"/>
          <w:sz w:val="21"/>
          <w:szCs w:val="21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2"/>
        </w:rPr>
        <w:t>40</w:t>
      </w:r>
      <w:r>
        <w:rPr>
          <w:rFonts w:ascii="Arial" w:hAnsi="Arial" w:cs="Arial" w:eastAsia="Arial"/>
          <w:sz w:val="21"/>
          <w:szCs w:val="21"/>
          <w:color w:val="161616"/>
          <w:spacing w:val="-12"/>
          <w:w w:val="102"/>
        </w:rPr>
        <w:t>5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2F313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F3131"/>
          <w:spacing w:val="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ki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F313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61616"/>
          <w:spacing w:val="-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F313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22"/>
        </w:rPr>
        <w:t>to</w:t>
      </w:r>
      <w:r>
        <w:rPr>
          <w:rFonts w:ascii="Arial" w:hAnsi="Arial" w:cs="Arial" w:eastAsia="Arial"/>
          <w:sz w:val="21"/>
          <w:szCs w:val="21"/>
          <w:color w:val="161616"/>
          <w:spacing w:val="10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F3131"/>
          <w:spacing w:val="9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55"/>
        </w:rPr>
        <w:t>l</w:t>
      </w:r>
      <w:r>
        <w:rPr>
          <w:rFonts w:ascii="Arial" w:hAnsi="Arial" w:cs="Arial" w:eastAsia="Arial"/>
          <w:sz w:val="21"/>
          <w:szCs w:val="21"/>
          <w:color w:val="161616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5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ass</w:t>
      </w:r>
      <w:r>
        <w:rPr>
          <w:rFonts w:ascii="Arial" w:hAnsi="Arial" w:cs="Arial" w:eastAsia="Arial"/>
          <w:sz w:val="21"/>
          <w:szCs w:val="21"/>
          <w:color w:val="2F313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414242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num</w:t>
      </w:r>
      <w:r>
        <w:rPr>
          <w:rFonts w:ascii="Arial" w:hAnsi="Arial" w:cs="Arial" w:eastAsia="Arial"/>
          <w:sz w:val="21"/>
          <w:szCs w:val="21"/>
          <w:color w:val="161616"/>
          <w:spacing w:val="-5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F3131"/>
          <w:spacing w:val="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414242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414242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-22"/>
          <w:w w:val="155"/>
        </w:rPr>
        <w:t>1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2"/>
        </w:rPr>
        <w:t>26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-16"/>
          <w:w w:val="114"/>
        </w:rPr>
        <w:t>7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4"/>
        </w:rPr>
        <w:t>0</w:t>
      </w:r>
      <w:r>
        <w:rPr>
          <w:rFonts w:ascii="Arial" w:hAnsi="Arial" w:cs="Arial" w:eastAsia="Arial"/>
          <w:sz w:val="21"/>
          <w:szCs w:val="21"/>
          <w:color w:val="161616"/>
          <w:spacing w:val="-9"/>
          <w:w w:val="114"/>
        </w:rPr>
        <w:t>4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14"/>
        </w:rPr>
        <w:t>.</w:t>
      </w:r>
      <w:r>
        <w:rPr>
          <w:rFonts w:ascii="Arial" w:hAnsi="Arial" w:cs="Arial" w:eastAsia="Arial"/>
          <w:sz w:val="21"/>
          <w:szCs w:val="21"/>
          <w:color w:val="2F3131"/>
          <w:spacing w:val="-24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F3131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61616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3131"/>
          <w:spacing w:val="0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4"/>
        </w:rPr>
        <w:t>ur</w:t>
      </w:r>
      <w:r>
        <w:rPr>
          <w:rFonts w:ascii="Arial" w:hAnsi="Arial" w:cs="Arial" w:eastAsia="Arial"/>
          <w:sz w:val="21"/>
          <w:szCs w:val="21"/>
          <w:color w:val="161616"/>
          <w:spacing w:val="1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414242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61616"/>
          <w:spacing w:val="0"/>
          <w:w w:val="116"/>
        </w:rPr>
        <w:t>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821" w:footer="674" w:top="1760" w:bottom="860" w:left="200" w:right="1300"/>
          <w:headerReference w:type="default" r:id="rId48"/>
          <w:pgSz w:w="11920" w:h="16840"/>
        </w:sectPr>
      </w:pPr>
      <w:rPr/>
    </w:p>
    <w:p>
      <w:pPr>
        <w:spacing w:before="0" w:after="0" w:line="512" w:lineRule="exact"/>
        <w:ind w:left="552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14F31"/>
          <w:w w:val="127"/>
          <w:b/>
          <w:bCs/>
          <w:i/>
          <w:position w:val="-2"/>
        </w:rPr>
        <w:t>ACAs-f</w:t>
      </w:r>
      <w:r>
        <w:rPr>
          <w:rFonts w:ascii="Times New Roman" w:hAnsi="Times New Roman" w:cs="Times New Roman" w:eastAsia="Times New Roman"/>
          <w:sz w:val="38"/>
          <w:szCs w:val="38"/>
          <w:color w:val="214F31"/>
          <w:spacing w:val="-7"/>
          <w:w w:val="127"/>
          <w:b/>
          <w:bCs/>
          <w:i/>
          <w:position w:val="-2"/>
        </w:rPr>
        <w:t>v</w:t>
      </w:r>
      <w:r>
        <w:rPr>
          <w:rFonts w:ascii="Arial" w:hAnsi="Arial" w:cs="Arial" w:eastAsia="Arial"/>
          <w:sz w:val="30"/>
          <w:szCs w:val="30"/>
          <w:color w:val="214F31"/>
          <w:spacing w:val="-171"/>
          <w:w w:val="159"/>
          <w:i/>
          <w:position w:val="17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214F31"/>
          <w:spacing w:val="0"/>
          <w:w w:val="127"/>
          <w:b/>
          <w:bCs/>
          <w:i/>
          <w:position w:val="-2"/>
        </w:rPr>
        <w:t>ti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379" w:right="3122"/>
        <w:jc w:val="center"/>
        <w:tabs>
          <w:tab w:pos="52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14F31"/>
          <w:spacing w:val="0"/>
          <w:w w:val="168"/>
        </w:rPr>
        <w:t>MIDWEST</w:t>
      </w:r>
      <w:r>
        <w:rPr>
          <w:rFonts w:ascii="Arial" w:hAnsi="Arial" w:cs="Arial" w:eastAsia="Arial"/>
          <w:sz w:val="20"/>
          <w:szCs w:val="20"/>
          <w:color w:val="214F31"/>
          <w:spacing w:val="-27"/>
          <w:w w:val="168"/>
        </w:rPr>
        <w:t> </w:t>
      </w:r>
      <w:r>
        <w:rPr>
          <w:rFonts w:ascii="Arial" w:hAnsi="Arial" w:cs="Arial" w:eastAsia="Arial"/>
          <w:sz w:val="20"/>
          <w:szCs w:val="20"/>
          <w:color w:val="214F3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14F31"/>
          <w:spacing w:val="0"/>
          <w:w w:val="168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8" w:lineRule="auto"/>
        <w:ind w:left="1303" w:right="13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growt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rates,</w:t>
      </w:r>
      <w:r>
        <w:rPr>
          <w:rFonts w:ascii="Arial" w:hAnsi="Arial" w:cs="Arial" w:eastAsia="Arial"/>
          <w:sz w:val="21"/>
          <w:szCs w:val="21"/>
          <w:color w:val="131313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5"/>
        </w:rPr>
        <w:t>RPT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2323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expecte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increase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150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000-200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000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232323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medium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term.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89" w:right="88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Greate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Geraldton'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perspective,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Trad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4"/>
        </w:rPr>
        <w:t>Skie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Agreements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China</w:t>
      </w:r>
      <w:r>
        <w:rPr>
          <w:rFonts w:ascii="Arial" w:hAnsi="Arial" w:cs="Arial" w:eastAsia="Arial"/>
          <w:sz w:val="21"/>
          <w:szCs w:val="21"/>
          <w:color w:val="232323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represen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significant</w:t>
      </w:r>
      <w:r>
        <w:rPr>
          <w:rFonts w:ascii="Arial" w:hAnsi="Arial" w:cs="Arial" w:eastAsia="Arial"/>
          <w:sz w:val="21"/>
          <w:szCs w:val="21"/>
          <w:color w:val="23232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opportunitie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tra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12"/>
        </w:rPr>
        <w:t>n</w:t>
      </w:r>
      <w:r>
        <w:rPr>
          <w:rFonts w:ascii="Arial" w:hAnsi="Arial" w:cs="Arial" w:eastAsia="Arial"/>
          <w:sz w:val="21"/>
          <w:szCs w:val="21"/>
          <w:color w:val="31363B"/>
          <w:spacing w:val="1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4"/>
        </w:rPr>
        <w:t>por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232323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3"/>
        </w:rPr>
        <w:t>Wes</w:t>
      </w:r>
      <w:r>
        <w:rPr>
          <w:rFonts w:ascii="Arial" w:hAnsi="Arial" w:cs="Arial" w:eastAsia="Arial"/>
          <w:sz w:val="21"/>
          <w:szCs w:val="21"/>
          <w:color w:val="232323"/>
          <w:spacing w:val="-8"/>
          <w:w w:val="103"/>
        </w:rPr>
        <w:t>t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3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thi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63B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Chinese</w:t>
      </w:r>
      <w:r>
        <w:rPr>
          <w:rFonts w:ascii="Arial" w:hAnsi="Arial" w:cs="Arial" w:eastAsia="Arial"/>
          <w:sz w:val="21"/>
          <w:szCs w:val="21"/>
          <w:color w:val="131313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Lin</w:t>
      </w:r>
      <w:r>
        <w:rPr>
          <w:rFonts w:ascii="Arial" w:hAnsi="Arial" w:cs="Arial" w:eastAsia="Arial"/>
          <w:sz w:val="21"/>
          <w:szCs w:val="21"/>
          <w:color w:val="131313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expressed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stron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63B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ire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commence</w:t>
      </w:r>
      <w:r>
        <w:rPr>
          <w:rFonts w:ascii="Arial" w:hAnsi="Arial" w:cs="Arial" w:eastAsia="Arial"/>
          <w:sz w:val="21"/>
          <w:szCs w:val="21"/>
          <w:color w:val="23232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way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trad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betwee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Lin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via</w:t>
      </w:r>
      <w:r>
        <w:rPr>
          <w:rFonts w:ascii="Arial" w:hAnsi="Arial" w:cs="Arial" w:eastAsia="Arial"/>
          <w:sz w:val="21"/>
          <w:szCs w:val="21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Shanghai.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74" w:right="113" w:firstLine="2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w w:val="101"/>
        </w:rPr>
        <w:t>Regardles</w:t>
      </w:r>
      <w:r>
        <w:rPr>
          <w:rFonts w:ascii="Arial" w:hAnsi="Arial" w:cs="Arial" w:eastAsia="Arial"/>
          <w:sz w:val="21"/>
          <w:szCs w:val="21"/>
          <w:color w:val="31363B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63B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63B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market,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provider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expec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63B"/>
          <w:spacing w:val="8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an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increase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freight.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9"/>
        </w:rPr>
        <w:t>RPT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carriers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definit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interest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but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existin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airpor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insufficient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typ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63B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232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aircraft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31313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purp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31363B"/>
          <w:spacing w:val="8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left="1274" w:right="15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Althoug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demand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dedicate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freighte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31363B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31363B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expected,</w:t>
      </w:r>
      <w:r>
        <w:rPr>
          <w:rFonts w:ascii="Arial" w:hAnsi="Arial" w:cs="Arial" w:eastAsia="Arial"/>
          <w:sz w:val="21"/>
          <w:szCs w:val="21"/>
          <w:color w:val="232323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unlikely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23232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West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accommodat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belly</w:t>
      </w:r>
      <w:r>
        <w:rPr>
          <w:rFonts w:ascii="Arial" w:hAnsi="Arial" w:cs="Arial" w:eastAsia="Arial"/>
          <w:sz w:val="21"/>
          <w:szCs w:val="21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freight.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I</w:t>
      </w:r>
      <w:r>
        <w:rPr>
          <w:rFonts w:ascii="Arial" w:hAnsi="Arial" w:cs="Arial" w:eastAsia="Arial"/>
          <w:sz w:val="21"/>
          <w:szCs w:val="21"/>
          <w:color w:val="232323"/>
          <w:spacing w:val="4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31363B"/>
          <w:spacing w:val="6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tea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31363B"/>
          <w:spacing w:val="13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dedicate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freighter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232323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232323"/>
          <w:spacing w:val="-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graphite,</w:t>
      </w:r>
      <w:r>
        <w:rPr>
          <w:rFonts w:ascii="Arial" w:hAnsi="Arial" w:cs="Arial" w:eastAsia="Arial"/>
          <w:sz w:val="21"/>
          <w:szCs w:val="21"/>
          <w:color w:val="23232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around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331" w:lineRule="auto"/>
        <w:ind w:left="1274" w:right="1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23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400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cattl</w:t>
      </w:r>
      <w:r>
        <w:rPr>
          <w:rFonts w:ascii="Arial" w:hAnsi="Arial" w:cs="Arial" w:eastAsia="Arial"/>
          <w:sz w:val="21"/>
          <w:szCs w:val="21"/>
          <w:color w:val="232323"/>
          <w:spacing w:val="-12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63B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68"/>
        </w:rPr>
        <w:t>1</w:t>
      </w:r>
      <w:r>
        <w:rPr>
          <w:rFonts w:ascii="Arial" w:hAnsi="Arial" w:cs="Arial" w:eastAsia="Arial"/>
          <w:sz w:val="21"/>
          <w:szCs w:val="21"/>
          <w:color w:val="131313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000</w:t>
      </w:r>
      <w:r>
        <w:rPr>
          <w:rFonts w:ascii="Arial" w:hAnsi="Arial" w:cs="Arial" w:eastAsia="Arial"/>
          <w:sz w:val="21"/>
          <w:szCs w:val="21"/>
          <w:color w:val="13131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tonne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produce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8"/>
        </w:rPr>
        <w:t>annuall</w:t>
      </w:r>
      <w:r>
        <w:rPr>
          <w:rFonts w:ascii="Arial" w:hAnsi="Arial" w:cs="Arial" w:eastAsia="Arial"/>
          <w:sz w:val="21"/>
          <w:szCs w:val="21"/>
          <w:color w:val="232323"/>
          <w:spacing w:val="-8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08"/>
        </w:rPr>
        <w:t>.</w:t>
      </w:r>
      <w:r>
        <w:rPr>
          <w:rFonts w:ascii="Arial" w:hAnsi="Arial" w:cs="Arial" w:eastAsia="Arial"/>
          <w:sz w:val="21"/>
          <w:szCs w:val="21"/>
          <w:color w:val="31363B"/>
          <w:spacing w:val="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63B"/>
          <w:spacing w:val="-10"/>
          <w:w w:val="155"/>
        </w:rPr>
        <w:t>i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232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possibilit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3"/>
        </w:rPr>
        <w:t>of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investment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increasing</w:t>
      </w:r>
      <w:r>
        <w:rPr>
          <w:rFonts w:ascii="Arial" w:hAnsi="Arial" w:cs="Arial" w:eastAsia="Arial"/>
          <w:sz w:val="21"/>
          <w:szCs w:val="21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capacit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airpor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23232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agricultura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company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exploring</w:t>
      </w:r>
      <w:r>
        <w:rPr>
          <w:rFonts w:ascii="Arial" w:hAnsi="Arial" w:cs="Arial" w:eastAsia="Arial"/>
          <w:sz w:val="21"/>
          <w:szCs w:val="21"/>
          <w:color w:val="232323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direc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Geraldto</w:t>
      </w:r>
      <w:r>
        <w:rPr>
          <w:rFonts w:ascii="Arial" w:hAnsi="Arial" w:cs="Arial" w:eastAsia="Arial"/>
          <w:sz w:val="21"/>
          <w:szCs w:val="21"/>
          <w:color w:val="131313"/>
          <w:spacing w:val="-8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7" w:right="6991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313"/>
          <w:spacing w:val="0"/>
          <w:w w:val="100"/>
          <w:b/>
          <w:bCs/>
        </w:rPr>
        <w:t>Changing</w:t>
      </w:r>
      <w:r>
        <w:rPr>
          <w:rFonts w:ascii="Arial" w:hAnsi="Arial" w:cs="Arial" w:eastAsia="Arial"/>
          <w:sz w:val="19"/>
          <w:szCs w:val="19"/>
          <w:color w:val="131313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31313"/>
          <w:spacing w:val="0"/>
          <w:w w:val="105"/>
          <w:b/>
          <w:bCs/>
        </w:rPr>
        <w:t>Technology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1" w:right="1022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Wha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emergin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technological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trend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think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94"/>
          <w:i/>
        </w:rPr>
        <w:t>will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0"/>
          <w:w w:val="9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impact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1363B"/>
          <w:spacing w:val="-9"/>
          <w:w w:val="100"/>
          <w:i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1363B"/>
          <w:spacing w:val="-5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0"/>
          <w:w w:val="100"/>
          <w:i/>
        </w:rPr>
        <w:t>upply</w:t>
      </w:r>
      <w:r>
        <w:rPr>
          <w:rFonts w:ascii="Times New Roman" w:hAnsi="Times New Roman" w:cs="Times New Roman" w:eastAsia="Times New Roman"/>
          <w:sz w:val="23"/>
          <w:szCs w:val="23"/>
          <w:color w:val="13131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0"/>
          <w:w w:val="102"/>
          <w:i/>
        </w:rPr>
        <w:t>chain?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246" w:right="127" w:firstLine="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Economicall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dependen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China</w:t>
      </w:r>
      <w:r>
        <w:rPr>
          <w:rFonts w:ascii="Arial" w:hAnsi="Arial" w:cs="Arial" w:eastAsia="Arial"/>
          <w:sz w:val="21"/>
          <w:szCs w:val="2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countrie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Asia-Pacifi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2323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2323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Australi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31363B"/>
          <w:spacing w:val="-8"/>
          <w:w w:val="169"/>
        </w:rPr>
        <w:t>'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real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economic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growt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32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rat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projecte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slow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31313"/>
          <w:spacing w:val="-13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7%</w:t>
      </w:r>
      <w:r>
        <w:rPr>
          <w:rFonts w:ascii="Arial" w:hAnsi="Arial" w:cs="Arial" w:eastAsia="Arial"/>
          <w:sz w:val="21"/>
          <w:szCs w:val="21"/>
          <w:color w:val="131313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(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Department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Developmen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1"/>
        </w:rPr>
        <w:t>2014</w:t>
      </w:r>
      <w:r>
        <w:rPr>
          <w:rFonts w:ascii="Arial" w:hAnsi="Arial" w:cs="Arial" w:eastAsia="Arial"/>
          <w:sz w:val="21"/>
          <w:szCs w:val="21"/>
          <w:color w:val="232323"/>
          <w:spacing w:val="4"/>
          <w:w w:val="101"/>
        </w:rPr>
        <w:t>)</w:t>
      </w:r>
      <w:r>
        <w:rPr>
          <w:rFonts w:ascii="Arial" w:hAnsi="Arial" w:cs="Arial" w:eastAsia="Arial"/>
          <w:sz w:val="21"/>
          <w:szCs w:val="21"/>
          <w:color w:val="5B5B5B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B5B5B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counte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decline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Australian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transport</w:t>
      </w:r>
      <w:r>
        <w:rPr>
          <w:rFonts w:ascii="Arial" w:hAnsi="Arial" w:cs="Arial" w:eastAsia="Arial"/>
          <w:sz w:val="21"/>
          <w:szCs w:val="21"/>
          <w:color w:val="131313"/>
          <w:spacing w:val="9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planners</w:t>
      </w:r>
      <w:r>
        <w:rPr>
          <w:rFonts w:ascii="Arial" w:hAnsi="Arial" w:cs="Arial" w:eastAsia="Arial"/>
          <w:sz w:val="21"/>
          <w:szCs w:val="21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232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consider</w:t>
      </w:r>
      <w:r>
        <w:rPr>
          <w:rFonts w:ascii="Arial" w:hAnsi="Arial" w:cs="Arial" w:eastAsia="Arial"/>
          <w:sz w:val="21"/>
          <w:szCs w:val="21"/>
          <w:color w:val="23232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respond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global</w:t>
      </w:r>
      <w:r>
        <w:rPr>
          <w:rFonts w:ascii="Arial" w:hAnsi="Arial" w:cs="Arial" w:eastAsia="Arial"/>
          <w:sz w:val="21"/>
          <w:szCs w:val="21"/>
          <w:color w:val="23232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transport</w:t>
      </w:r>
      <w:r>
        <w:rPr>
          <w:rFonts w:ascii="Arial" w:hAnsi="Arial" w:cs="Arial" w:eastAsia="Arial"/>
          <w:sz w:val="21"/>
          <w:szCs w:val="21"/>
          <w:color w:val="131313"/>
          <w:spacing w:val="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network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trend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re-regionalisatio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productio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Asia,</w:t>
      </w:r>
      <w:r>
        <w:rPr>
          <w:rFonts w:ascii="Arial" w:hAnsi="Arial" w:cs="Arial" w:eastAsia="Arial"/>
          <w:sz w:val="21"/>
          <w:szCs w:val="21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transport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individualisatio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131313"/>
          <w:spacing w:val="-2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flexibilit</w:t>
      </w:r>
      <w:r>
        <w:rPr>
          <w:rFonts w:ascii="Arial" w:hAnsi="Arial" w:cs="Arial" w:eastAsia="Arial"/>
          <w:sz w:val="21"/>
          <w:szCs w:val="21"/>
          <w:color w:val="131313"/>
          <w:spacing w:val="-12"/>
          <w:w w:val="111"/>
        </w:rPr>
        <w:t>y</w:t>
      </w:r>
      <w:r>
        <w:rPr>
          <w:rFonts w:ascii="Arial" w:hAnsi="Arial" w:cs="Arial" w:eastAsia="Arial"/>
          <w:sz w:val="21"/>
          <w:szCs w:val="21"/>
          <w:color w:val="31363B"/>
          <w:spacing w:val="-1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heightene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131313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securit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requirements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network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operate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328" w:lineRule="auto"/>
        <w:ind w:left="1246" w:right="122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24/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maximum</w:t>
      </w:r>
      <w:r>
        <w:rPr>
          <w:rFonts w:ascii="Arial" w:hAnsi="Arial" w:cs="Arial" w:eastAsia="Arial"/>
          <w:sz w:val="21"/>
          <w:szCs w:val="21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visibilit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(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Department</w:t>
      </w:r>
      <w:r>
        <w:rPr>
          <w:rFonts w:ascii="Arial" w:hAnsi="Arial" w:cs="Arial" w:eastAsia="Arial"/>
          <w:sz w:val="21"/>
          <w:szCs w:val="21"/>
          <w:color w:val="131313"/>
          <w:spacing w:val="-15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Infrastructur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-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31313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Developmen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13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2014;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Jeschke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2011</w:t>
      </w:r>
      <w:r>
        <w:rPr>
          <w:rFonts w:ascii="Arial" w:hAnsi="Arial" w:cs="Arial" w:eastAsia="Arial"/>
          <w:sz w:val="21"/>
          <w:szCs w:val="21"/>
          <w:color w:val="131313"/>
          <w:spacing w:val="-9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Stan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1"/>
        </w:rPr>
        <w:t>2007</w:t>
      </w:r>
      <w:r>
        <w:rPr>
          <w:rFonts w:ascii="Arial" w:hAnsi="Arial" w:cs="Arial" w:eastAsia="Arial"/>
          <w:sz w:val="21"/>
          <w:szCs w:val="21"/>
          <w:color w:val="131313"/>
          <w:spacing w:val="4"/>
          <w:w w:val="101"/>
        </w:rPr>
        <w:t>)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35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38" w:right="128" w:firstLine="2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Integra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global</w:t>
      </w:r>
      <w:r>
        <w:rPr>
          <w:rFonts w:ascii="Arial" w:hAnsi="Arial" w:cs="Arial" w:eastAsia="Arial"/>
          <w:sz w:val="21"/>
          <w:szCs w:val="21"/>
          <w:color w:val="232323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transport,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internationa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loading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becoming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63B"/>
          <w:spacing w:val="-2"/>
          <w:w w:val="194"/>
        </w:rPr>
        <w:t>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ntermod</w:t>
      </w:r>
      <w:r>
        <w:rPr>
          <w:rFonts w:ascii="Arial" w:hAnsi="Arial" w:cs="Arial" w:eastAsia="Arial"/>
          <w:sz w:val="21"/>
          <w:szCs w:val="21"/>
          <w:color w:val="131313"/>
          <w:spacing w:val="-94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31363B"/>
          <w:spacing w:val="-112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caterin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31313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1"/>
        </w:rPr>
        <w:t>rai</w:t>
      </w:r>
      <w:r>
        <w:rPr>
          <w:rFonts w:ascii="Arial" w:hAnsi="Arial" w:cs="Arial" w:eastAsia="Arial"/>
          <w:sz w:val="21"/>
          <w:szCs w:val="21"/>
          <w:color w:val="131313"/>
          <w:spacing w:val="-31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92"/>
        </w:rPr>
        <w:t>,</w:t>
      </w:r>
      <w:r>
        <w:rPr>
          <w:rFonts w:ascii="Arial" w:hAnsi="Arial" w:cs="Arial" w:eastAsia="Arial"/>
          <w:sz w:val="21"/>
          <w:szCs w:val="21"/>
          <w:color w:val="31363B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3131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sea</w:t>
      </w:r>
      <w:r>
        <w:rPr>
          <w:rFonts w:ascii="Arial" w:hAnsi="Arial" w:cs="Arial" w:eastAsia="Arial"/>
          <w:sz w:val="21"/>
          <w:szCs w:val="21"/>
          <w:color w:val="23232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131313"/>
          <w:spacing w:val="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(Jeschke</w:t>
      </w:r>
      <w:r>
        <w:rPr>
          <w:rFonts w:ascii="Arial" w:hAnsi="Arial" w:cs="Arial" w:eastAsia="Arial"/>
          <w:sz w:val="21"/>
          <w:szCs w:val="21"/>
          <w:color w:val="131313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2011)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Optima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efficienc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5"/>
        </w:rPr>
        <w:t>global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31313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achieved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consensus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loading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dime</w:t>
      </w:r>
      <w:r>
        <w:rPr>
          <w:rFonts w:ascii="Arial" w:hAnsi="Arial" w:cs="Arial" w:eastAsia="Arial"/>
          <w:sz w:val="21"/>
          <w:szCs w:val="21"/>
          <w:color w:val="131313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31363B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ions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governmen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52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policy</w:t>
      </w:r>
      <w:r>
        <w:rPr>
          <w:rFonts w:ascii="Arial" w:hAnsi="Arial" w:cs="Arial" w:eastAsia="Arial"/>
          <w:sz w:val="21"/>
          <w:szCs w:val="21"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ensuring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futur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131313"/>
          <w:spacing w:val="2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flo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(Jeschke</w:t>
      </w:r>
      <w:r>
        <w:rPr>
          <w:rFonts w:ascii="Arial" w:hAnsi="Arial" w:cs="Arial" w:eastAsia="Arial"/>
          <w:sz w:val="21"/>
          <w:szCs w:val="21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2011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Stan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2007)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10"/>
        </w:rPr>
        <w:t>transport</w:t>
      </w:r>
      <w:r>
        <w:rPr>
          <w:rFonts w:ascii="Arial" w:hAnsi="Arial" w:cs="Arial" w:eastAsia="Arial"/>
          <w:sz w:val="21"/>
          <w:szCs w:val="21"/>
          <w:color w:val="131313"/>
          <w:spacing w:val="5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logistic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currentl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232323"/>
          <w:spacing w:val="4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favour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container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functionalit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13131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31313"/>
          <w:spacing w:val="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821" w:footer="674" w:top="1780" w:bottom="860" w:left="200" w:right="1300"/>
          <w:headerReference w:type="default" r:id="rId49"/>
          <w:pgSz w:w="11920" w:h="16840"/>
        </w:sectPr>
      </w:pPr>
      <w:rPr/>
    </w:p>
    <w:p>
      <w:pPr>
        <w:spacing w:before="0" w:after="0" w:line="522" w:lineRule="exact"/>
        <w:ind w:left="552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51"/>
          <w:szCs w:val="51"/>
          <w:color w:val="1C482B"/>
          <w:w w:val="132"/>
          <w:b/>
          <w:bCs/>
          <w:i/>
        </w:rPr>
        <w:t>A</w:t>
      </w:r>
      <w:r>
        <w:rPr>
          <w:rFonts w:ascii="Arial" w:hAnsi="Arial" w:cs="Arial" w:eastAsia="Arial"/>
          <w:sz w:val="51"/>
          <w:szCs w:val="51"/>
          <w:color w:val="1C482B"/>
          <w:spacing w:val="-9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C482B"/>
          <w:spacing w:val="0"/>
          <w:w w:val="100"/>
          <w:b/>
          <w:bCs/>
          <w:i/>
        </w:rPr>
        <w:t>"'s-fv&amp;-t{i&amp;-t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93" w:after="0" w:line="240" w:lineRule="auto"/>
        <w:ind w:left="3406" w:right="-20"/>
        <w:jc w:val="left"/>
        <w:tabs>
          <w:tab w:pos="53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C482B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1C482B"/>
          <w:spacing w:val="-58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1C482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C482B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89" w:right="10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intermoda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-2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chains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E0E0E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Micro-container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-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hold</w:t>
      </w:r>
      <w:r>
        <w:rPr>
          <w:rFonts w:ascii="Arial" w:hAnsi="Arial" w:cs="Arial" w:eastAsia="Arial"/>
          <w:sz w:val="21"/>
          <w:szCs w:val="21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potentia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0E0E0E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adapte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interna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dimensions</w:t>
      </w:r>
      <w:r>
        <w:rPr>
          <w:rFonts w:ascii="Arial" w:hAnsi="Arial" w:cs="Arial" w:eastAsia="Arial"/>
          <w:sz w:val="21"/>
          <w:szCs w:val="21"/>
          <w:color w:val="0E0E0E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internationa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loading</w:t>
      </w:r>
      <w:r>
        <w:rPr>
          <w:rFonts w:ascii="Arial" w:hAnsi="Arial" w:cs="Arial" w:eastAsia="Arial"/>
          <w:sz w:val="21"/>
          <w:szCs w:val="21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97"/>
        </w:rPr>
        <w:t>(Jeschke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3"/>
        </w:rPr>
        <w:t>2011)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74" w:right="5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Container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futur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fille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E0E0E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commoditie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-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2323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3"/>
        </w:rPr>
        <w:t>trend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toward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locally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manufacture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3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goods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thereb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wrestin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productio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3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Asia.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Additionally,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increases</w:t>
      </w:r>
      <w:r>
        <w:rPr>
          <w:rFonts w:ascii="Arial" w:hAnsi="Arial" w:cs="Arial" w:eastAsia="Arial"/>
          <w:sz w:val="21"/>
          <w:szCs w:val="21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marke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awareness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expectation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expecte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drive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the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demand</w:t>
      </w:r>
      <w:r>
        <w:rPr>
          <w:rFonts w:ascii="Arial" w:hAnsi="Arial" w:cs="Arial" w:eastAsia="Arial"/>
          <w:sz w:val="21"/>
          <w:szCs w:val="21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goods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higher</w:t>
      </w:r>
      <w:r>
        <w:rPr>
          <w:rFonts w:ascii="Arial" w:hAnsi="Arial" w:cs="Arial" w:eastAsia="Arial"/>
          <w:sz w:val="21"/>
          <w:szCs w:val="21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qualit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ethicall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produced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95"/>
        </w:rPr>
        <w:t>(Jeschke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3"/>
        </w:rPr>
        <w:t>2011)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0" w:lineRule="auto"/>
        <w:ind w:left="1260" w:right="67" w:firstLine="14"/>
        <w:jc w:val="left"/>
        <w:tabs>
          <w:tab w:pos="69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Improvement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efficient</w:t>
      </w:r>
      <w:r>
        <w:rPr>
          <w:rFonts w:ascii="Arial" w:hAnsi="Arial" w:cs="Arial" w:eastAsia="Arial"/>
          <w:sz w:val="21"/>
          <w:szCs w:val="21"/>
          <w:color w:val="0E0E0E"/>
          <w:spacing w:val="2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transportatio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goods</w:t>
      </w:r>
      <w:r>
        <w:rPr>
          <w:rFonts w:ascii="Arial" w:hAnsi="Arial" w:cs="Arial" w:eastAsia="Arial"/>
          <w:sz w:val="21"/>
          <w:szCs w:val="21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origin</w:t>
      </w:r>
      <w:r>
        <w:rPr>
          <w:rFonts w:ascii="Arial" w:hAnsi="Arial" w:cs="Arial" w:eastAsia="Arial"/>
          <w:sz w:val="21"/>
          <w:szCs w:val="21"/>
          <w:color w:val="0E0E0E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marke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achieved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through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internet-based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technologies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E0E0E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increase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232323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visibility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(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Department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-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E0E0E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Developmen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Internationa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Associatio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232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of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E0E0E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0E0E0E"/>
          <w:spacing w:val="4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Jeschke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2011</w:t>
      </w:r>
      <w:r>
        <w:rPr>
          <w:rFonts w:ascii="Arial" w:hAnsi="Arial" w:cs="Arial" w:eastAsia="Arial"/>
          <w:sz w:val="21"/>
          <w:szCs w:val="21"/>
          <w:color w:val="0E0E0E"/>
          <w:spacing w:val="-9"/>
          <w:w w:val="105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William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-4"/>
          <w:w w:val="105"/>
        </w:rPr>
        <w:t> </w:t>
      </w:r>
      <w:r>
        <w:rPr>
          <w:rFonts w:ascii="Arial" w:hAnsi="Arial" w:cs="Arial" w:eastAsia="Arial"/>
          <w:sz w:val="22"/>
          <w:szCs w:val="22"/>
          <w:color w:val="0E0E0E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color w:val="0E0E0E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Hammond</w:t>
      </w:r>
      <w:r>
        <w:rPr>
          <w:rFonts w:ascii="Arial" w:hAnsi="Arial" w:cs="Arial" w:eastAsia="Arial"/>
          <w:sz w:val="21"/>
          <w:szCs w:val="21"/>
          <w:color w:val="0E0E0E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Stan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323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E0E0E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2007)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E0E0E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9"/>
        </w:rPr>
        <w:t>Advances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E0E0E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technolog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comba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predicte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treblin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0E0E0E"/>
          <w:spacing w:val="-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numbers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vehicles</w:t>
      </w:r>
      <w:r>
        <w:rPr>
          <w:rFonts w:ascii="Arial" w:hAnsi="Arial" w:cs="Arial" w:eastAsia="Arial"/>
          <w:sz w:val="21"/>
          <w:szCs w:val="21"/>
          <w:color w:val="0E0E0E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roads</w:t>
      </w:r>
      <w:r>
        <w:rPr>
          <w:rFonts w:ascii="Arial" w:hAnsi="Arial" w:cs="Arial" w:eastAsia="Arial"/>
          <w:sz w:val="21"/>
          <w:szCs w:val="21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worldwide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.</w:t>
      </w:r>
      <w:r>
        <w:rPr>
          <w:rFonts w:ascii="Arial" w:hAnsi="Arial" w:cs="Arial" w:eastAsia="Arial"/>
          <w:sz w:val="21"/>
          <w:szCs w:val="21"/>
          <w:color w:val="0E0E0E"/>
          <w:spacing w:val="1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Simila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increases</w:t>
      </w:r>
      <w:r>
        <w:rPr>
          <w:rFonts w:ascii="Arial" w:hAnsi="Arial" w:cs="Arial" w:eastAsia="Arial"/>
          <w:sz w:val="21"/>
          <w:szCs w:val="21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anticipate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2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aviatio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maritim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-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E0E0E"/>
          <w:spacing w:val="-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sector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ocean</w:t>
      </w:r>
      <w:r>
        <w:rPr>
          <w:rFonts w:ascii="Arial" w:hAnsi="Arial" w:cs="Arial" w:eastAsia="Arial"/>
          <w:sz w:val="21"/>
          <w:szCs w:val="21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going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bulk</w:t>
      </w:r>
      <w:r>
        <w:rPr>
          <w:rFonts w:ascii="Arial" w:hAnsi="Arial" w:cs="Arial" w:eastAsia="Arial"/>
          <w:sz w:val="21"/>
          <w:szCs w:val="21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carriers</w:t>
      </w:r>
      <w:r>
        <w:rPr>
          <w:rFonts w:ascii="Arial" w:hAnsi="Arial" w:cs="Arial" w:eastAsia="Arial"/>
          <w:sz w:val="21"/>
          <w:szCs w:val="21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predicte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3"/>
        </w:rPr>
        <w:t>keep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gettin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E0E0E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bigger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(Caplan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2006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Department</w:t>
      </w:r>
      <w:r>
        <w:rPr>
          <w:rFonts w:ascii="Arial" w:hAnsi="Arial" w:cs="Arial" w:eastAsia="Arial"/>
          <w:sz w:val="21"/>
          <w:szCs w:val="21"/>
          <w:color w:val="0E0E0E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Developmen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201</w:t>
      </w:r>
      <w:r>
        <w:rPr>
          <w:rFonts w:ascii="Arial" w:hAnsi="Arial" w:cs="Arial" w:eastAsia="Arial"/>
          <w:sz w:val="21"/>
          <w:szCs w:val="21"/>
          <w:color w:val="0E0E0E"/>
          <w:spacing w:val="-15"/>
          <w:w w:val="105"/>
        </w:rPr>
        <w:t>4</w:t>
      </w:r>
      <w:r>
        <w:rPr>
          <w:rFonts w:ascii="Arial" w:hAnsi="Arial" w:cs="Arial" w:eastAsia="Arial"/>
          <w:sz w:val="21"/>
          <w:szCs w:val="21"/>
          <w:color w:val="2B363F"/>
          <w:spacing w:val="0"/>
          <w:w w:val="193"/>
        </w:rPr>
        <w:t>;</w:t>
      </w:r>
      <w:r>
        <w:rPr>
          <w:rFonts w:ascii="Arial" w:hAnsi="Arial" w:cs="Arial" w:eastAsia="Arial"/>
          <w:sz w:val="21"/>
          <w:szCs w:val="21"/>
          <w:color w:val="2B363F"/>
          <w:spacing w:val="0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Dulac</w:t>
      </w:r>
      <w:r>
        <w:rPr>
          <w:rFonts w:ascii="Arial" w:hAnsi="Arial" w:cs="Arial" w:eastAsia="Arial"/>
          <w:sz w:val="21"/>
          <w:szCs w:val="21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Internationa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Associatio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E0E0E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Jeschke</w:t>
      </w:r>
      <w:r>
        <w:rPr>
          <w:rFonts w:ascii="Arial" w:hAnsi="Arial" w:cs="Arial" w:eastAsia="Arial"/>
          <w:sz w:val="21"/>
          <w:szCs w:val="21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2011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William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E0E0E"/>
          <w:spacing w:val="0"/>
          <w:w w:val="113"/>
        </w:rPr>
        <w:t>&amp;</w:t>
      </w:r>
      <w:r>
        <w:rPr>
          <w:rFonts w:ascii="Arial" w:hAnsi="Arial" w:cs="Arial" w:eastAsia="Arial"/>
          <w:sz w:val="22"/>
          <w:szCs w:val="22"/>
          <w:color w:val="0E0E0E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Hammond</w:t>
      </w:r>
      <w:r>
        <w:rPr>
          <w:rFonts w:ascii="Arial" w:hAnsi="Arial" w:cs="Arial" w:eastAsia="Arial"/>
          <w:sz w:val="21"/>
          <w:szCs w:val="21"/>
          <w:color w:val="0E0E0E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3"/>
        </w:rPr>
        <w:t>2015)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46" w:right="72" w:firstLine="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Whil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transportatio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0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-16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modes</w:t>
      </w:r>
      <w:r>
        <w:rPr>
          <w:rFonts w:ascii="Arial" w:hAnsi="Arial" w:cs="Arial" w:eastAsia="Arial"/>
          <w:sz w:val="21"/>
          <w:szCs w:val="21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becoming</w:t>
      </w:r>
      <w:r>
        <w:rPr>
          <w:rFonts w:ascii="Arial" w:hAnsi="Arial" w:cs="Arial" w:eastAsia="Arial"/>
          <w:sz w:val="21"/>
          <w:szCs w:val="21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sophisticate</w:t>
      </w:r>
      <w:r>
        <w:rPr>
          <w:rFonts w:ascii="Arial" w:hAnsi="Arial" w:cs="Arial" w:eastAsia="Arial"/>
          <w:sz w:val="21"/>
          <w:szCs w:val="21"/>
          <w:color w:val="0E0E0E"/>
          <w:spacing w:val="-19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2B363F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B363F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global</w:t>
      </w:r>
      <w:r>
        <w:rPr>
          <w:rFonts w:ascii="Arial" w:hAnsi="Arial" w:cs="Arial" w:eastAsia="Arial"/>
          <w:sz w:val="21"/>
          <w:szCs w:val="21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populatio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-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E0E0E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likely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increase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E0E0E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sevent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cen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residing</w:t>
      </w:r>
      <w:r>
        <w:rPr>
          <w:rFonts w:ascii="Arial" w:hAnsi="Arial" w:cs="Arial" w:eastAsia="Arial"/>
          <w:sz w:val="21"/>
          <w:szCs w:val="21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citie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fort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2323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7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tur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place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increased</w:t>
      </w:r>
      <w:r>
        <w:rPr>
          <w:rFonts w:ascii="Arial" w:hAnsi="Arial" w:cs="Arial" w:eastAsia="Arial"/>
          <w:sz w:val="21"/>
          <w:szCs w:val="21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pressure</w:t>
      </w:r>
      <w:r>
        <w:rPr>
          <w:rFonts w:ascii="Arial" w:hAnsi="Arial" w:cs="Arial" w:eastAsia="Arial"/>
          <w:sz w:val="21"/>
          <w:szCs w:val="21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mass</w:t>
      </w:r>
      <w:r>
        <w:rPr>
          <w:rFonts w:ascii="Arial" w:hAnsi="Arial" w:cs="Arial" w:eastAsia="Arial"/>
          <w:sz w:val="21"/>
          <w:szCs w:val="21"/>
          <w:color w:val="0E0E0E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transit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modes</w:t>
      </w:r>
      <w:r>
        <w:rPr>
          <w:rFonts w:ascii="Arial" w:hAnsi="Arial" w:cs="Arial" w:eastAsia="Arial"/>
          <w:sz w:val="21"/>
          <w:szCs w:val="21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infrastructur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(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Department</w:t>
      </w:r>
      <w:r>
        <w:rPr>
          <w:rFonts w:ascii="Arial" w:hAnsi="Arial" w:cs="Arial" w:eastAsia="Arial"/>
          <w:sz w:val="21"/>
          <w:szCs w:val="21"/>
          <w:color w:val="232323"/>
          <w:spacing w:val="-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8"/>
        </w:rPr>
        <w:t>of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-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E0E0E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Developmen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2014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06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Internationa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Associatio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E0E0E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4"/>
        </w:rPr>
        <w:t>Transport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2" w:lineRule="exact"/>
        <w:ind w:left="1260" w:right="13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William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E0E0E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Hammond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2015)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Concurrently,</w:t>
      </w:r>
      <w:r>
        <w:rPr>
          <w:rFonts w:ascii="Arial" w:hAnsi="Arial" w:cs="Arial" w:eastAsia="Arial"/>
          <w:sz w:val="21"/>
          <w:szCs w:val="21"/>
          <w:color w:val="0E0E0E"/>
          <w:spacing w:val="-2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Australia'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ageing</w:t>
      </w:r>
      <w:r>
        <w:rPr>
          <w:rFonts w:ascii="Arial" w:hAnsi="Arial" w:cs="Arial" w:eastAsia="Arial"/>
          <w:sz w:val="21"/>
          <w:szCs w:val="21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populatio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profil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5"/>
        </w:rPr>
        <w:t>will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36" w:lineRule="auto"/>
        <w:ind w:left="1253" w:right="77" w:firstLine="-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soak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significant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resources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healt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pensions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E0E0E"/>
          <w:spacing w:val="6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7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experience</w:t>
      </w:r>
      <w:r>
        <w:rPr>
          <w:rFonts w:ascii="Arial" w:hAnsi="Arial" w:cs="Arial" w:eastAsia="Arial"/>
          <w:sz w:val="21"/>
          <w:szCs w:val="21"/>
          <w:color w:val="0E0E0E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skills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shortage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impac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productivit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y</w:t>
      </w:r>
      <w:r>
        <w:rPr>
          <w:rFonts w:ascii="Arial" w:hAnsi="Arial" w:cs="Arial" w:eastAsia="Arial"/>
          <w:sz w:val="21"/>
          <w:szCs w:val="21"/>
          <w:color w:val="0E0E0E"/>
          <w:spacing w:val="-15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4"/>
        </w:rPr>
        <w:t>of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-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E0E0E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Developmen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3"/>
        </w:rPr>
        <w:t>2014)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246" w:right="80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Despit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global</w:t>
      </w:r>
      <w:r>
        <w:rPr>
          <w:rFonts w:ascii="Arial" w:hAnsi="Arial" w:cs="Arial" w:eastAsia="Arial"/>
          <w:sz w:val="21"/>
          <w:szCs w:val="21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populatio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-1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rapidly</w:t>
      </w:r>
      <w:r>
        <w:rPr>
          <w:rFonts w:ascii="Arial" w:hAnsi="Arial" w:cs="Arial" w:eastAsia="Arial"/>
          <w:sz w:val="21"/>
          <w:szCs w:val="21"/>
          <w:color w:val="0E0E0E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depletin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E0E0E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fossi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E0E0E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fuels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11"/>
        </w:rPr>
        <w:t>,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-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E0E0E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anticipate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conventional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fuel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demand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fuel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continu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increase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232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2"/>
        </w:rPr>
        <w:t>Carbon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emissions</w:t>
      </w:r>
      <w:r>
        <w:rPr>
          <w:rFonts w:ascii="Arial" w:hAnsi="Arial" w:cs="Arial" w:eastAsia="Arial"/>
          <w:sz w:val="21"/>
          <w:szCs w:val="21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offset</w:t>
      </w:r>
      <w:r>
        <w:rPr>
          <w:rFonts w:ascii="Arial" w:hAnsi="Arial" w:cs="Arial" w:eastAsia="Arial"/>
          <w:sz w:val="21"/>
          <w:szCs w:val="21"/>
          <w:color w:val="0E0E0E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market'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demand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E0E0E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cleaner</w:t>
      </w:r>
      <w:r>
        <w:rPr>
          <w:rFonts w:ascii="Arial" w:hAnsi="Arial" w:cs="Arial" w:eastAsia="Arial"/>
          <w:sz w:val="21"/>
          <w:szCs w:val="21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transport</w:t>
      </w:r>
      <w:r>
        <w:rPr>
          <w:rFonts w:ascii="Arial" w:hAnsi="Arial" w:cs="Arial" w:eastAsia="Arial"/>
          <w:sz w:val="21"/>
          <w:szCs w:val="21"/>
          <w:color w:val="0E0E0E"/>
          <w:spacing w:val="1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fuel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cars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4"/>
        </w:rPr>
        <w:t>with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efficient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engines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less</w:t>
      </w:r>
      <w:r>
        <w:rPr>
          <w:rFonts w:ascii="Arial" w:hAnsi="Arial" w:cs="Arial" w:eastAsia="Arial"/>
          <w:sz w:val="21"/>
          <w:szCs w:val="21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fuel.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Australi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increasingly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dependen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on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importe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d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fuels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unless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oil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price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reaches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5"/>
        </w:rPr>
        <w:t>digit</w:t>
      </w:r>
      <w:r>
        <w:rPr>
          <w:rFonts w:ascii="Arial" w:hAnsi="Arial" w:cs="Arial" w:eastAsia="Arial"/>
          <w:sz w:val="21"/>
          <w:szCs w:val="21"/>
          <w:color w:val="0E0E0E"/>
          <w:spacing w:val="-4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B363F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B363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363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occurs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E0E0E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be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regionalisatio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chains</w:t>
      </w:r>
      <w:r>
        <w:rPr>
          <w:rFonts w:ascii="Arial" w:hAnsi="Arial" w:cs="Arial" w:eastAsia="Arial"/>
          <w:sz w:val="21"/>
          <w:szCs w:val="21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relocatio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productio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0E0E0E"/>
          <w:spacing w:val="-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site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(Caplan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4"/>
        </w:rPr>
        <w:t>2006</w:t>
      </w:r>
      <w:r>
        <w:rPr>
          <w:rFonts w:ascii="Arial" w:hAnsi="Arial" w:cs="Arial" w:eastAsia="Arial"/>
          <w:sz w:val="21"/>
          <w:szCs w:val="21"/>
          <w:color w:val="0E0E0E"/>
          <w:spacing w:val="11"/>
          <w:w w:val="103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Department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Developmen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19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Dulac</w:t>
      </w:r>
      <w:r>
        <w:rPr>
          <w:rFonts w:ascii="Arial" w:hAnsi="Arial" w:cs="Arial" w:eastAsia="Arial"/>
          <w:sz w:val="21"/>
          <w:szCs w:val="21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E0E0E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Jeschke</w:t>
      </w:r>
      <w:r>
        <w:rPr>
          <w:rFonts w:ascii="Arial" w:hAnsi="Arial" w:cs="Arial" w:eastAsia="Arial"/>
          <w:sz w:val="21"/>
          <w:szCs w:val="21"/>
          <w:color w:val="0E0E0E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2011)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volatility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oil</w:t>
      </w:r>
      <w:r>
        <w:rPr>
          <w:rFonts w:ascii="Arial" w:hAnsi="Arial" w:cs="Arial" w:eastAsia="Arial"/>
          <w:sz w:val="21"/>
          <w:szCs w:val="21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prices</w:t>
      </w:r>
      <w:r>
        <w:rPr>
          <w:rFonts w:ascii="Arial" w:hAnsi="Arial" w:cs="Arial" w:eastAsia="Arial"/>
          <w:sz w:val="21"/>
          <w:szCs w:val="21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Australi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elsewhere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0E0E0E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E0E0E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impac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E0E0E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competitiv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E0E0E"/>
          <w:spacing w:val="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strengt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4"/>
        </w:rPr>
        <w:t>of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E0E0E"/>
          <w:spacing w:val="0"/>
          <w:w w:val="100"/>
        </w:rPr>
        <w:t>chains.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821" w:footer="674" w:top="1780" w:bottom="880" w:left="180" w:right="1320"/>
          <w:headerReference w:type="default" r:id="rId50"/>
          <w:pgSz w:w="11920" w:h="16840"/>
        </w:sectPr>
      </w:pPr>
      <w:rPr/>
    </w:p>
    <w:p>
      <w:pPr>
        <w:spacing w:before="0" w:after="0" w:line="408" w:lineRule="exact"/>
        <w:ind w:left="3359" w:right="3096"/>
        <w:jc w:val="center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75.599998pt;margin-top:40.320015pt;width:89.279999pt;height:58.32pt;mso-position-horizontal-relative:page;mso-position-vertical-relative:page;z-index:-1680" type="#_x0000_t75">
            <v:imagedata r:id="rId53" o:title=""/>
          </v:shape>
        </w:pict>
      </w:r>
      <w:r>
        <w:rPr>
          <w:rFonts w:ascii="Arial" w:hAnsi="Arial" w:cs="Arial" w:eastAsia="Arial"/>
          <w:sz w:val="48"/>
          <w:szCs w:val="48"/>
          <w:color w:val="28343D"/>
          <w:spacing w:val="0"/>
          <w:w w:val="126"/>
          <w:b/>
          <w:bCs/>
          <w:position w:val="-6"/>
        </w:rPr>
        <w:t>Development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424" w:lineRule="exact"/>
        <w:ind w:left="5544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16462D"/>
          <w:spacing w:val="0"/>
          <w:w w:val="112"/>
          <w:b/>
          <w:bCs/>
          <w:i/>
          <w:position w:val="1"/>
        </w:rPr>
        <w:t>ACAs-fv</w:t>
      </w:r>
      <w:r>
        <w:rPr>
          <w:rFonts w:ascii="Times New Roman" w:hAnsi="Times New Roman" w:cs="Times New Roman" w:eastAsia="Times New Roman"/>
          <w:sz w:val="42"/>
          <w:szCs w:val="42"/>
          <w:color w:val="16462D"/>
          <w:spacing w:val="-6"/>
          <w:w w:val="112"/>
          <w:b/>
          <w:bCs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16462D"/>
          <w:spacing w:val="-155"/>
          <w:w w:val="113"/>
          <w:b/>
          <w:bCs/>
          <w:i/>
          <w:position w:val="1"/>
        </w:rPr>
        <w:t>r</w:t>
      </w:r>
      <w:r>
        <w:rPr>
          <w:rFonts w:ascii="Arial" w:hAnsi="Arial" w:cs="Arial" w:eastAsia="Arial"/>
          <w:sz w:val="30"/>
          <w:szCs w:val="30"/>
          <w:color w:val="16462D"/>
          <w:spacing w:val="-39"/>
          <w:w w:val="160"/>
          <w:i/>
          <w:position w:val="18"/>
        </w:rPr>
        <w:t>1</w:t>
      </w:r>
      <w:r>
        <w:rPr>
          <w:rFonts w:ascii="Times New Roman" w:hAnsi="Times New Roman" w:cs="Times New Roman" w:eastAsia="Times New Roman"/>
          <w:sz w:val="42"/>
          <w:szCs w:val="42"/>
          <w:color w:val="16462D"/>
          <w:spacing w:val="0"/>
          <w:w w:val="113"/>
          <w:b/>
          <w:bCs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399" w:right="3099"/>
        <w:jc w:val="center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6462D"/>
          <w:spacing w:val="0"/>
          <w:w w:val="176"/>
        </w:rPr>
        <w:t>MIDW</w:t>
      </w:r>
      <w:r>
        <w:rPr>
          <w:rFonts w:ascii="Arial" w:hAnsi="Arial" w:cs="Arial" w:eastAsia="Arial"/>
          <w:sz w:val="20"/>
          <w:szCs w:val="20"/>
          <w:color w:val="16462D"/>
          <w:spacing w:val="6"/>
          <w:w w:val="176"/>
        </w:rPr>
        <w:t> </w:t>
      </w:r>
      <w:r>
        <w:rPr>
          <w:rFonts w:ascii="Arial" w:hAnsi="Arial" w:cs="Arial" w:eastAsia="Arial"/>
          <w:sz w:val="20"/>
          <w:szCs w:val="20"/>
          <w:color w:val="232423"/>
          <w:spacing w:val="0"/>
          <w:w w:val="140"/>
        </w:rPr>
        <w:t>ES</w:t>
      </w:r>
      <w:r>
        <w:rPr>
          <w:rFonts w:ascii="Arial" w:hAnsi="Arial" w:cs="Arial" w:eastAsia="Arial"/>
          <w:sz w:val="20"/>
          <w:szCs w:val="20"/>
          <w:color w:val="232423"/>
          <w:spacing w:val="-2"/>
          <w:w w:val="140"/>
        </w:rPr>
        <w:t> </w:t>
      </w:r>
      <w:r>
        <w:rPr>
          <w:rFonts w:ascii="Arial" w:hAnsi="Arial" w:cs="Arial" w:eastAsia="Arial"/>
          <w:sz w:val="20"/>
          <w:szCs w:val="20"/>
          <w:color w:val="2D563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D5638"/>
          <w:spacing w:val="-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563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D5638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2423"/>
          <w:spacing w:val="0"/>
          <w:w w:val="163"/>
        </w:rPr>
        <w:t>GAS</w:t>
      </w:r>
      <w:r>
        <w:rPr>
          <w:rFonts w:ascii="Arial" w:hAnsi="Arial" w:cs="Arial" w:eastAsia="Arial"/>
          <w:sz w:val="20"/>
          <w:szCs w:val="20"/>
          <w:color w:val="232423"/>
          <w:spacing w:val="0"/>
          <w:w w:val="163"/>
        </w:rPr>
        <w:t>C</w:t>
      </w:r>
      <w:r>
        <w:rPr>
          <w:rFonts w:ascii="Arial" w:hAnsi="Arial" w:cs="Arial" w:eastAsia="Arial"/>
          <w:sz w:val="20"/>
          <w:szCs w:val="20"/>
          <w:color w:val="232423"/>
          <w:spacing w:val="0"/>
          <w:w w:val="163"/>
        </w:rPr>
        <w:t> </w:t>
      </w:r>
      <w:r>
        <w:rPr>
          <w:rFonts w:ascii="Arial" w:hAnsi="Arial" w:cs="Arial" w:eastAsia="Arial"/>
          <w:sz w:val="20"/>
          <w:szCs w:val="20"/>
          <w:color w:val="16462D"/>
          <w:spacing w:val="0"/>
          <w:w w:val="163"/>
        </w:rPr>
        <w:t>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303" w:right="58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Marke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demand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solution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emittin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23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less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carbon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resul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society'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242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increased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awareness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impac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environmen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8343D"/>
          <w:spacing w:val="0"/>
          <w:w w:val="110"/>
        </w:rPr>
        <w:t>.</w:t>
      </w:r>
      <w:r>
        <w:rPr>
          <w:rFonts w:ascii="Arial" w:hAnsi="Arial" w:cs="Arial" w:eastAsia="Arial"/>
          <w:sz w:val="21"/>
          <w:szCs w:val="21"/>
          <w:color w:val="28343D"/>
          <w:spacing w:val="5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Awarenes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associate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changes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consumer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behaviour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heightene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noticeabl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changes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climat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increased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incidences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extrem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weathe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events.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event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damage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infrastructure,</w:t>
      </w:r>
      <w:r>
        <w:rPr>
          <w:rFonts w:ascii="Arial" w:hAnsi="Arial" w:cs="Arial" w:eastAsia="Arial"/>
          <w:sz w:val="21"/>
          <w:szCs w:val="21"/>
          <w:color w:val="0F0F0F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negativel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8"/>
        </w:rPr>
        <w:t>impactin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232423"/>
          <w:spacing w:val="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chains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242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profitabilit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Bray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40" w:lineRule="auto"/>
        <w:ind w:left="130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F0F0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F0F0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Developmen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Jeschke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2011)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0" w:lineRule="auto"/>
        <w:ind w:left="1274" w:right="55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change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consumer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behaviour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uptak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smar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grids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plus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smar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2423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resultin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smar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citie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greate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internet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connectivit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enabling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mobilit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services.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Efficient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system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facilitat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economic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growt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employment,</w:t>
      </w:r>
      <w:r>
        <w:rPr>
          <w:rFonts w:ascii="Arial" w:hAnsi="Arial" w:cs="Arial" w:eastAsia="Arial"/>
          <w:sz w:val="21"/>
          <w:szCs w:val="21"/>
          <w:color w:val="0F0F0F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2"/>
        </w:rPr>
        <w:t>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manage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congestio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issues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buil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areas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debat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rail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continue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growing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interest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unconventiona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modes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like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cable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cars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monorails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Bra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Regional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Developmen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2014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6"/>
        </w:rPr>
        <w:t>;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Internationa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Associatio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2015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5"/>
        </w:rPr>
        <w:t>;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William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91"/>
        </w:rPr>
        <w:t>&amp;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Hammond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9" w:lineRule="exact"/>
        <w:ind w:left="128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w w:val="103"/>
        </w:rPr>
        <w:t>2015)</w:t>
      </w:r>
      <w:r>
        <w:rPr>
          <w:rFonts w:ascii="Arial" w:hAnsi="Arial" w:cs="Arial" w:eastAsia="Arial"/>
          <w:sz w:val="21"/>
          <w:szCs w:val="21"/>
          <w:color w:val="0F0F0F"/>
          <w:w w:val="102"/>
        </w:rPr>
        <w:t>.</w:t>
      </w:r>
      <w:r>
        <w:rPr>
          <w:rFonts w:ascii="Arial" w:hAnsi="Arial" w:cs="Arial" w:eastAsia="Arial"/>
          <w:sz w:val="21"/>
          <w:szCs w:val="21"/>
          <w:color w:val="00000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8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REFERENCES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329" w:lineRule="auto"/>
        <w:ind w:left="1260" w:right="15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w w:val="102"/>
        </w:rPr>
        <w:t>Bray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2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78"/>
        </w:rPr>
        <w:t>J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Thre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Globa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Trends: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Reshaping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Urban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Policy,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Meetin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7"/>
        </w:rPr>
        <w:t>Minds,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viewed</w:t>
      </w:r>
      <w:r>
        <w:rPr>
          <w:rFonts w:ascii="Arial" w:hAnsi="Arial" w:cs="Arial" w:eastAsia="Arial"/>
          <w:sz w:val="21"/>
          <w:szCs w:val="21"/>
          <w:color w:val="232423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29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July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2016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3F87"/>
          <w:spacing w:val="0"/>
          <w:w w:val="118"/>
        </w:rPr>
        <w:t>htt</w:t>
      </w:r>
      <w:r>
        <w:rPr>
          <w:rFonts w:ascii="Arial" w:hAnsi="Arial" w:cs="Arial" w:eastAsia="Arial"/>
          <w:sz w:val="21"/>
          <w:szCs w:val="21"/>
          <w:color w:val="1A3F87"/>
          <w:spacing w:val="-1"/>
          <w:w w:val="119"/>
        </w:rPr>
        <w:t>p</w:t>
      </w:r>
      <w:r>
        <w:rPr>
          <w:rFonts w:ascii="Arial" w:hAnsi="Arial" w:cs="Arial" w:eastAsia="Arial"/>
          <w:sz w:val="21"/>
          <w:szCs w:val="21"/>
          <w:color w:val="3369AC"/>
          <w:spacing w:val="-9"/>
          <w:w w:val="170"/>
        </w:rPr>
        <w:t>:</w:t>
      </w:r>
      <w:r>
        <w:rPr>
          <w:rFonts w:ascii="Arial" w:hAnsi="Arial" w:cs="Arial" w:eastAsia="Arial"/>
          <w:sz w:val="21"/>
          <w:szCs w:val="21"/>
          <w:color w:val="2F4F91"/>
          <w:spacing w:val="0"/>
          <w:w w:val="109"/>
        </w:rPr>
        <w:t>//cityminded.org/three-global-transport-trend</w:t>
      </w:r>
      <w:r>
        <w:rPr>
          <w:rFonts w:ascii="Arial" w:hAnsi="Arial" w:cs="Arial" w:eastAsia="Arial"/>
          <w:sz w:val="21"/>
          <w:szCs w:val="21"/>
          <w:color w:val="2F4F91"/>
          <w:spacing w:val="2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62D80"/>
          <w:spacing w:val="1"/>
          <w:w w:val="101"/>
        </w:rPr>
        <w:t>-</w:t>
      </w:r>
      <w:r>
        <w:rPr>
          <w:rFonts w:ascii="Arial" w:hAnsi="Arial" w:cs="Arial" w:eastAsia="Arial"/>
          <w:sz w:val="21"/>
          <w:szCs w:val="21"/>
          <w:color w:val="2F4F91"/>
          <w:spacing w:val="0"/>
          <w:w w:val="104"/>
        </w:rPr>
        <w:t>reshaping-urban­</w:t>
      </w:r>
      <w:r>
        <w:rPr>
          <w:rFonts w:ascii="Arial" w:hAnsi="Arial" w:cs="Arial" w:eastAsia="Arial"/>
          <w:sz w:val="21"/>
          <w:szCs w:val="21"/>
          <w:color w:val="2F4F91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3F87"/>
          <w:spacing w:val="0"/>
          <w:w w:val="105"/>
        </w:rPr>
        <w:t>urban-policy-11459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40" w:lineRule="auto"/>
        <w:ind w:left="126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Caplan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76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7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7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200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2"/>
        </w:rPr>
        <w:t>6</w:t>
      </w:r>
      <w:r>
        <w:rPr>
          <w:rFonts w:ascii="Arial" w:hAnsi="Arial" w:cs="Arial" w:eastAsia="Arial"/>
          <w:sz w:val="21"/>
          <w:szCs w:val="21"/>
          <w:color w:val="28343D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8343D"/>
          <w:spacing w:val="-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Globa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Trend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Fuel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Implication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27"/>
          <w:w w:val="107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Australia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Policy,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240" w:lineRule="auto"/>
        <w:ind w:left="126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Shel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Companies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Australia.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7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Developmen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Trends: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240" w:lineRule="auto"/>
        <w:ind w:left="127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2030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Government.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336" w:lineRule="auto"/>
        <w:ind w:left="1260" w:right="140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Dulac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70"/>
        </w:rPr>
        <w:t>J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7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7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Globa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outloo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2050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: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Target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scenarios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low-carbon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sector,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Internationa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Energ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Agency.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auto"/>
        <w:ind w:left="126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Internationa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Associatio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Publi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  <w:i/>
        </w:rPr>
        <w:t>Trends.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4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5"/>
        </w:rPr>
        <w:t>Jeschke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2011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'Globa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Trend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Route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Transport: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Influenc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Future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6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Internationa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Loading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Units',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Europea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Automobil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Manufacturer'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Association.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7" w:after="0" w:line="329" w:lineRule="auto"/>
        <w:ind w:left="1246" w:right="10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Stank,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T,</w:t>
      </w:r>
      <w:r>
        <w:rPr>
          <w:rFonts w:ascii="Arial" w:hAnsi="Arial" w:cs="Arial" w:eastAsia="Arial"/>
          <w:sz w:val="21"/>
          <w:szCs w:val="21"/>
          <w:color w:val="0F0F0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Goldsby,</w:t>
      </w:r>
      <w:r>
        <w:rPr>
          <w:rFonts w:ascii="Arial" w:hAnsi="Arial" w:cs="Arial" w:eastAsia="Arial"/>
          <w:sz w:val="21"/>
          <w:szCs w:val="21"/>
          <w:color w:val="0F0F0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Crum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2007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Transportatio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Managemen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  <w:i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6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Trends,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423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Week,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viewed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29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July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201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5"/>
        </w:rPr>
        <w:t>6</w:t>
      </w:r>
      <w:r>
        <w:rPr>
          <w:rFonts w:ascii="Arial" w:hAnsi="Arial" w:cs="Arial" w:eastAsia="Arial"/>
          <w:sz w:val="21"/>
          <w:szCs w:val="21"/>
          <w:color w:val="28343D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8343D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343D"/>
          <w:spacing w:val="27"/>
          <w:w w:val="100"/>
        </w:rPr>
        <w:t> </w:t>
      </w:r>
      <w:hyperlink r:id="rId54">
        <w:r>
          <w:rPr>
            <w:rFonts w:ascii="Arial" w:hAnsi="Arial" w:cs="Arial" w:eastAsia="Arial"/>
            <w:sz w:val="21"/>
            <w:szCs w:val="21"/>
            <w:color w:val="1A3F87"/>
            <w:spacing w:val="0"/>
            <w:w w:val="118"/>
          </w:rPr>
          <w:t>htt</w:t>
        </w:r>
        <w:r>
          <w:rPr>
            <w:rFonts w:ascii="Arial" w:hAnsi="Arial" w:cs="Arial" w:eastAsia="Arial"/>
            <w:sz w:val="21"/>
            <w:szCs w:val="21"/>
            <w:color w:val="1A3F87"/>
            <w:spacing w:val="0"/>
            <w:w w:val="119"/>
          </w:rPr>
          <w:t>p</w:t>
        </w:r>
        <w:r>
          <w:rPr>
            <w:rFonts w:ascii="Arial" w:hAnsi="Arial" w:cs="Arial" w:eastAsia="Arial"/>
            <w:sz w:val="21"/>
            <w:szCs w:val="21"/>
            <w:color w:val="3D3D75"/>
            <w:spacing w:val="-18"/>
            <w:w w:val="136"/>
          </w:rPr>
          <w:t>:</w:t>
        </w:r>
        <w:r>
          <w:rPr>
            <w:rFonts w:ascii="Arial" w:hAnsi="Arial" w:cs="Arial" w:eastAsia="Arial"/>
            <w:sz w:val="21"/>
            <w:szCs w:val="21"/>
            <w:color w:val="2F4F91"/>
            <w:spacing w:val="0"/>
            <w:w w:val="110"/>
          </w:rPr>
          <w:t>//www.industrywee</w:t>
        </w:r>
        <w:r>
          <w:rPr>
            <w:rFonts w:ascii="Arial" w:hAnsi="Arial" w:cs="Arial" w:eastAsia="Arial"/>
            <w:sz w:val="21"/>
            <w:szCs w:val="21"/>
            <w:color w:val="2F4F91"/>
            <w:spacing w:val="2"/>
            <w:w w:val="111"/>
          </w:rPr>
          <w:t>k</w:t>
        </w:r>
        <w:r>
          <w:rPr>
            <w:rFonts w:ascii="Arial" w:hAnsi="Arial" w:cs="Arial" w:eastAsia="Arial"/>
            <w:sz w:val="21"/>
            <w:szCs w:val="21"/>
            <w:color w:val="211A77"/>
            <w:spacing w:val="-11"/>
            <w:w w:val="136"/>
          </w:rPr>
          <w:t>.</w:t>
        </w:r>
        <w:r>
          <w:rPr>
            <w:rFonts w:ascii="Arial" w:hAnsi="Arial" w:cs="Arial" w:eastAsia="Arial"/>
            <w:sz w:val="21"/>
            <w:szCs w:val="21"/>
            <w:color w:val="2F4F91"/>
            <w:spacing w:val="0"/>
            <w:w w:val="108"/>
          </w:rPr>
          <w:t>com/regulations/global-transportation­</w:t>
        </w:r>
        <w:r>
          <w:rPr>
            <w:rFonts w:ascii="Arial" w:hAnsi="Arial" w:cs="Arial" w:eastAsia="Arial"/>
            <w:sz w:val="21"/>
            <w:szCs w:val="21"/>
            <w:color w:val="2F4F91"/>
            <w:spacing w:val="0"/>
            <w:w w:val="108"/>
          </w:rPr>
          <w:t> </w:t>
        </w:r>
      </w:hyperlink>
      <w:r>
        <w:rPr>
          <w:rFonts w:ascii="Arial" w:hAnsi="Arial" w:cs="Arial" w:eastAsia="Arial"/>
          <w:sz w:val="21"/>
          <w:szCs w:val="21"/>
          <w:color w:val="1A3F87"/>
          <w:spacing w:val="0"/>
          <w:w w:val="105"/>
        </w:rPr>
        <w:t>management-trend</w:t>
      </w:r>
      <w:r>
        <w:rPr>
          <w:rFonts w:ascii="Arial" w:hAnsi="Arial" w:cs="Arial" w:eastAsia="Arial"/>
          <w:sz w:val="21"/>
          <w:szCs w:val="21"/>
          <w:color w:val="1A3F87"/>
          <w:spacing w:val="-12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326" w:lineRule="auto"/>
        <w:ind w:left="1238" w:right="83" w:firstLine="7"/>
        <w:jc w:val="left"/>
        <w:tabs>
          <w:tab w:pos="3120" w:val="left"/>
          <w:tab w:pos="3580" w:val="left"/>
          <w:tab w:pos="4180" w:val="left"/>
          <w:tab w:pos="49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Williams,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82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82"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Hammond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27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2015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Passenge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Transportatio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  <w:i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7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Trends,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Pric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Waterhouse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Cooper,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  <w:i/>
        </w:rPr>
        <w:t>  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viewed</w:t>
      </w:r>
      <w:r>
        <w:rPr>
          <w:rFonts w:ascii="Arial" w:hAnsi="Arial" w:cs="Arial" w:eastAsia="Arial"/>
          <w:sz w:val="21"/>
          <w:szCs w:val="21"/>
          <w:color w:val="0F0F0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29</w:t>
      </w:r>
      <w:r>
        <w:rPr>
          <w:rFonts w:ascii="Arial" w:hAnsi="Arial" w:cs="Arial" w:eastAsia="Arial"/>
          <w:sz w:val="21"/>
          <w:szCs w:val="21"/>
          <w:color w:val="0F0F0F"/>
          <w:spacing w:val="-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July</w:t>
        <w:tab/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2016,</w:t>
      </w:r>
      <w:r>
        <w:rPr>
          <w:rFonts w:ascii="Arial" w:hAnsi="Arial" w:cs="Arial" w:eastAsia="Arial"/>
          <w:sz w:val="21"/>
          <w:szCs w:val="21"/>
          <w:color w:val="0F0F0F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</w:r>
      <w:hyperlink r:id="rId55">
        <w:r>
          <w:rPr>
            <w:rFonts w:ascii="Arial" w:hAnsi="Arial" w:cs="Arial" w:eastAsia="Arial"/>
            <w:sz w:val="21"/>
            <w:szCs w:val="21"/>
            <w:color w:val="1A3F87"/>
            <w:spacing w:val="0"/>
            <w:w w:val="112"/>
          </w:rPr>
          <w:t>http://www.strategyan</w:t>
        </w:r>
        <w:r>
          <w:rPr>
            <w:rFonts w:ascii="Arial" w:hAnsi="Arial" w:cs="Arial" w:eastAsia="Arial"/>
            <w:sz w:val="21"/>
            <w:szCs w:val="21"/>
            <w:color w:val="1A3F87"/>
            <w:spacing w:val="2"/>
            <w:w w:val="113"/>
          </w:rPr>
          <w:t>d</w:t>
        </w:r>
        <w:r>
          <w:rPr>
            <w:rFonts w:ascii="Arial" w:hAnsi="Arial" w:cs="Arial" w:eastAsia="Arial"/>
            <w:sz w:val="21"/>
            <w:szCs w:val="21"/>
            <w:color w:val="134BA1"/>
            <w:spacing w:val="-17"/>
            <w:w w:val="136"/>
          </w:rPr>
          <w:t>.</w:t>
        </w:r>
        <w:r>
          <w:rPr>
            <w:rFonts w:ascii="Arial" w:hAnsi="Arial" w:cs="Arial" w:eastAsia="Arial"/>
            <w:sz w:val="21"/>
            <w:szCs w:val="21"/>
            <w:color w:val="1A3F87"/>
            <w:spacing w:val="0"/>
            <w:w w:val="107"/>
          </w:rPr>
          <w:t>pw</w:t>
        </w:r>
        <w:r>
          <w:rPr>
            <w:rFonts w:ascii="Arial" w:hAnsi="Arial" w:cs="Arial" w:eastAsia="Arial"/>
            <w:sz w:val="21"/>
            <w:szCs w:val="21"/>
            <w:color w:val="1A3F87"/>
            <w:spacing w:val="1"/>
            <w:w w:val="107"/>
          </w:rPr>
          <w:t>c</w:t>
        </w:r>
        <w:r>
          <w:rPr>
            <w:rFonts w:ascii="Arial" w:hAnsi="Arial" w:cs="Arial" w:eastAsia="Arial"/>
            <w:sz w:val="21"/>
            <w:szCs w:val="21"/>
            <w:color w:val="211A77"/>
            <w:spacing w:val="-19"/>
            <w:w w:val="136"/>
          </w:rPr>
          <w:t>.</w:t>
        </w:r>
        <w:r>
          <w:rPr>
            <w:rFonts w:ascii="Arial" w:hAnsi="Arial" w:cs="Arial" w:eastAsia="Arial"/>
            <w:sz w:val="21"/>
            <w:szCs w:val="21"/>
            <w:color w:val="2F4F91"/>
            <w:spacing w:val="0"/>
            <w:w w:val="106"/>
          </w:rPr>
          <w:t>com/perspectives/2015-</w:t>
        </w:r>
        <w:r>
          <w:rPr>
            <w:rFonts w:ascii="Arial" w:hAnsi="Arial" w:cs="Arial" w:eastAsia="Arial"/>
            <w:sz w:val="21"/>
            <w:szCs w:val="21"/>
            <w:color w:val="2F4F91"/>
            <w:spacing w:val="0"/>
            <w:w w:val="106"/>
          </w:rPr>
          <w:t> </w:t>
        </w:r>
      </w:hyperlink>
      <w:r>
        <w:rPr>
          <w:rFonts w:ascii="Arial" w:hAnsi="Arial" w:cs="Arial" w:eastAsia="Arial"/>
          <w:sz w:val="21"/>
          <w:szCs w:val="21"/>
          <w:color w:val="2F4F91"/>
          <w:spacing w:val="0"/>
          <w:w w:val="109"/>
        </w:rPr>
        <w:t>transportation-trend</w:t>
      </w:r>
      <w:r>
        <w:rPr>
          <w:rFonts w:ascii="Arial" w:hAnsi="Arial" w:cs="Arial" w:eastAsia="Arial"/>
          <w:sz w:val="21"/>
          <w:szCs w:val="21"/>
          <w:color w:val="2F4F91"/>
          <w:spacing w:val="-3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2423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022" w:footer="690" w:top="1420" w:bottom="880" w:left="180" w:right="1300"/>
          <w:headerReference w:type="default" r:id="rId51"/>
          <w:footerReference w:type="default" r:id="rId52"/>
          <w:pgSz w:w="11920" w:h="16840"/>
        </w:sectPr>
      </w:pPr>
      <w:rPr/>
    </w:p>
    <w:p>
      <w:pPr>
        <w:spacing w:before="0" w:after="0" w:line="413" w:lineRule="exact"/>
        <w:ind w:left="342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74.879997pt;margin-top:38.880028pt;width:89.279999pt;height:68.400002pt;mso-position-horizontal-relative:page;mso-position-vertical-relative:page;z-index:-1679" type="#_x0000_t75">
            <v:imagedata r:id="rId57" o:title=""/>
          </v:shape>
        </w:pict>
      </w:r>
      <w:r>
        <w:rPr>
          <w:rFonts w:ascii="Arial" w:hAnsi="Arial" w:cs="Arial" w:eastAsia="Arial"/>
          <w:sz w:val="47"/>
          <w:szCs w:val="47"/>
          <w:color w:val="282A2D"/>
          <w:spacing w:val="0"/>
          <w:w w:val="129"/>
          <w:b/>
          <w:bCs/>
          <w:position w:val="-7"/>
        </w:rPr>
        <w:t>Development</w:t>
      </w:r>
      <w:r>
        <w:rPr>
          <w:rFonts w:ascii="Arial" w:hAnsi="Arial" w:cs="Arial" w:eastAsia="Arial"/>
          <w:sz w:val="47"/>
          <w:szCs w:val="47"/>
          <w:color w:val="282A2D"/>
          <w:spacing w:val="-79"/>
          <w:w w:val="129"/>
          <w:b/>
          <w:bCs/>
          <w:position w:val="-7"/>
        </w:rPr>
        <w:t> </w:t>
      </w:r>
      <w:r>
        <w:rPr>
          <w:rFonts w:ascii="Arial" w:hAnsi="Arial" w:cs="Arial" w:eastAsia="Arial"/>
          <w:sz w:val="30"/>
          <w:szCs w:val="30"/>
          <w:color w:val="1A482B"/>
          <w:spacing w:val="0"/>
          <w:w w:val="132"/>
          <w:i/>
          <w:position w:val="-7"/>
        </w:rPr>
        <w:t>I.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51" w:lineRule="exact"/>
        <w:ind w:left="5557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53"/>
          <w:szCs w:val="53"/>
          <w:color w:val="1A482B"/>
          <w:w w:val="131"/>
          <w:b/>
          <w:bCs/>
          <w:i/>
          <w:position w:val="2"/>
        </w:rPr>
        <w:t>A</w:t>
      </w:r>
      <w:r>
        <w:rPr>
          <w:rFonts w:ascii="Times New Roman" w:hAnsi="Times New Roman" w:cs="Times New Roman" w:eastAsia="Times New Roman"/>
          <w:sz w:val="53"/>
          <w:szCs w:val="53"/>
          <w:color w:val="1A482B"/>
          <w:spacing w:val="-66"/>
          <w:w w:val="100"/>
          <w:b/>
          <w:bCs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482B"/>
          <w:spacing w:val="0"/>
          <w:w w:val="113"/>
          <w:b/>
          <w:bCs/>
          <w:i/>
          <w:position w:val="2"/>
        </w:rPr>
        <w:t>&amp;As-fvc-tfic-t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86" w:after="0" w:line="240" w:lineRule="auto"/>
        <w:ind w:left="3440" w:right="-20"/>
        <w:jc w:val="left"/>
        <w:tabs>
          <w:tab w:pos="53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482B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1A482B"/>
          <w:spacing w:val="-58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1A482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A482B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13341D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3" w:right="701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Capacit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0F0F0F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1"/>
          <w:b/>
          <w:bCs/>
        </w:rPr>
        <w:t>Forecasting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40" w:lineRule="auto"/>
        <w:ind w:left="1323" w:right="603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96"/>
        </w:rPr>
        <w:t>Pleas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Appendice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3.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23" w:right="40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Key</w:t>
      </w:r>
      <w:r>
        <w:rPr>
          <w:rFonts w:ascii="Arial" w:hAnsi="Arial" w:cs="Arial" w:eastAsia="Arial"/>
          <w:sz w:val="20"/>
          <w:szCs w:val="20"/>
          <w:color w:val="0F0F0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Driver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0F0F0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0F0F0F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Chang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F0F0F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20"/>
          <w:szCs w:val="20"/>
          <w:color w:val="0F0F0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color w:val="0F0F0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Scenario</w:t>
      </w:r>
      <w:r>
        <w:rPr>
          <w:rFonts w:ascii="Arial" w:hAnsi="Arial" w:cs="Arial" w:eastAsia="Arial"/>
          <w:sz w:val="20"/>
          <w:szCs w:val="20"/>
          <w:color w:val="0F0F0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1"/>
          <w:b/>
          <w:bCs/>
        </w:rPr>
        <w:t>Planning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9" w:right="122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96"/>
          <w:i/>
        </w:rPr>
        <w:t>Factor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8"/>
          <w:w w:val="96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key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driver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change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shoul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considere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scenari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plannin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5"/>
          <w:i/>
        </w:rPr>
        <w:t>anal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4"/>
          <w:w w:val="105"/>
          <w:i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-11"/>
          <w:w w:val="109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12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0"/>
          <w:w w:val="90"/>
          <w:i/>
        </w:rPr>
        <w:t>s;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6" w:after="0" w:line="240" w:lineRule="auto"/>
        <w:ind w:left="1309" w:right="4828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Potential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future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trend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supply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3"/>
          <w:i/>
        </w:rPr>
        <w:t>chains.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22" w:lineRule="auto"/>
        <w:ind w:left="1294" w:right="1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significant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global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trend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likely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effect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-2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A2D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tra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11"/>
        </w:rPr>
        <w:t>n</w:t>
      </w:r>
      <w:r>
        <w:rPr>
          <w:rFonts w:ascii="Arial" w:hAnsi="Arial" w:cs="Arial" w:eastAsia="Arial"/>
          <w:sz w:val="21"/>
          <w:szCs w:val="21"/>
          <w:color w:val="282A2D"/>
          <w:spacing w:val="-7"/>
          <w:w w:val="111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82A2D"/>
          <w:spacing w:val="7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ect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comprise: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4" w:after="0" w:line="240" w:lineRule="auto"/>
        <w:ind w:left="1669" w:right="-20"/>
        <w:jc w:val="left"/>
        <w:tabs>
          <w:tab w:pos="20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38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increased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82A2D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82A2D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tra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282A2D"/>
          <w:spacing w:val="9"/>
          <w:w w:val="8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infrastructure;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329" w:lineRule="auto"/>
        <w:ind w:left="2000" w:right="102" w:firstLine="-331"/>
        <w:jc w:val="left"/>
        <w:tabs>
          <w:tab w:pos="20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uptak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internet-base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technolog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integrat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A2D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nd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increa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A2D"/>
          <w:spacing w:val="1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v</w:t>
      </w:r>
      <w:r>
        <w:rPr>
          <w:rFonts w:ascii="Arial" w:hAnsi="Arial" w:cs="Arial" w:eastAsia="Arial"/>
          <w:sz w:val="21"/>
          <w:szCs w:val="21"/>
          <w:color w:val="0F0F0F"/>
          <w:spacing w:val="-24"/>
          <w:w w:val="107"/>
        </w:rPr>
        <w:t>i</w:t>
      </w:r>
      <w:r>
        <w:rPr>
          <w:rFonts w:ascii="Arial" w:hAnsi="Arial" w:cs="Arial" w:eastAsia="Arial"/>
          <w:sz w:val="21"/>
          <w:szCs w:val="21"/>
          <w:color w:val="282A2D"/>
          <w:spacing w:val="2"/>
          <w:w w:val="8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9"/>
        </w:rPr>
        <w:t>ibili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18"/>
        </w:rPr>
        <w:t>t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82A2D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chains;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40" w:lineRule="auto"/>
        <w:ind w:left="1654" w:right="-20"/>
        <w:jc w:val="left"/>
        <w:tabs>
          <w:tab w:pos="20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52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cont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82A2D"/>
          <w:spacing w:val="-15"/>
          <w:w w:val="156"/>
        </w:rPr>
        <w:t>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nerised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tra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13"/>
        </w:rPr>
        <w:t>n</w:t>
      </w:r>
      <w:r>
        <w:rPr>
          <w:rFonts w:ascii="Arial" w:hAnsi="Arial" w:cs="Arial" w:eastAsia="Arial"/>
          <w:sz w:val="21"/>
          <w:szCs w:val="21"/>
          <w:color w:val="282A2D"/>
          <w:spacing w:val="1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freight;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7" w:after="0" w:line="240" w:lineRule="auto"/>
        <w:ind w:left="1654" w:right="-20"/>
        <w:jc w:val="left"/>
        <w:tabs>
          <w:tab w:pos="1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38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continue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82A2D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pansion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i/>
        </w:rPr>
        <w:t>foo</w:t>
      </w:r>
      <w:r>
        <w:rPr>
          <w:rFonts w:ascii="Arial" w:hAnsi="Arial" w:cs="Arial" w:eastAsia="Arial"/>
          <w:sz w:val="22"/>
          <w:szCs w:val="22"/>
          <w:color w:val="0F0F0F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F0F0F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commoditie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expor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China;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5" w:after="0" w:line="329" w:lineRule="auto"/>
        <w:ind w:left="1986" w:right="192" w:firstLine="-331"/>
        <w:jc w:val="left"/>
        <w:tabs>
          <w:tab w:pos="20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38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increased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consumer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demand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individual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fl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82A2D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ible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sustainable,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secure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A2D"/>
          <w:spacing w:val="-2"/>
          <w:w w:val="101"/>
        </w:rPr>
        <w:t>v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isible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-18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product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peo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82A2D"/>
          <w:spacing w:val="-10"/>
          <w:w w:val="156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225"/>
        </w:rPr>
        <w:t>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40" w:lineRule="auto"/>
        <w:ind w:left="1654" w:right="-20"/>
        <w:jc w:val="left"/>
        <w:tabs>
          <w:tab w:pos="1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38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continuin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increased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demand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conventional,</w:t>
      </w:r>
      <w:r>
        <w:rPr>
          <w:rFonts w:ascii="Arial" w:hAnsi="Arial" w:cs="Arial" w:eastAsia="Arial"/>
          <w:sz w:val="21"/>
          <w:szCs w:val="21"/>
          <w:color w:val="0F0F0F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importe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-1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fuel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93"/>
        </w:rPr>
        <w:t>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647" w:right="-20"/>
        <w:jc w:val="left"/>
        <w:tabs>
          <w:tab w:pos="1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64646"/>
          <w:spacing w:val="0"/>
          <w:w w:val="138"/>
        </w:rPr>
        <w:t>•</w:t>
      </w:r>
      <w:r>
        <w:rPr>
          <w:rFonts w:ascii="Arial" w:hAnsi="Arial" w:cs="Arial" w:eastAsia="Arial"/>
          <w:sz w:val="21"/>
          <w:szCs w:val="21"/>
          <w:color w:val="464646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464646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continue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82A2D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hift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populatio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areas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ci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16"/>
        </w:rPr>
        <w:t>y;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240" w:lineRule="auto"/>
        <w:ind w:left="1647" w:right="-20"/>
        <w:jc w:val="left"/>
        <w:tabs>
          <w:tab w:pos="1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38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skill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shortage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sector;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240" w:lineRule="auto"/>
        <w:ind w:left="1640" w:right="-20"/>
        <w:jc w:val="left"/>
        <w:tabs>
          <w:tab w:pos="20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52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alternativ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fundin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models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facilitat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10"/>
        </w:rPr>
        <w:t>k</w:t>
      </w:r>
      <w:r>
        <w:rPr>
          <w:rFonts w:ascii="Arial" w:hAnsi="Arial" w:cs="Arial" w:eastAsia="Arial"/>
          <w:sz w:val="21"/>
          <w:szCs w:val="21"/>
          <w:color w:val="282A2D"/>
          <w:spacing w:val="-1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93"/>
        </w:rPr>
        <w:t>;</w:t>
      </w:r>
      <w:r>
        <w:rPr>
          <w:rFonts w:ascii="Arial" w:hAnsi="Arial" w:cs="Arial" w:eastAsia="Arial"/>
          <w:sz w:val="21"/>
          <w:szCs w:val="21"/>
          <w:color w:val="0F0F0F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7" w:after="0" w:line="329" w:lineRule="auto"/>
        <w:ind w:left="1986" w:right="53" w:firstLine="-346"/>
        <w:jc w:val="left"/>
        <w:tabs>
          <w:tab w:pos="1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82A2D"/>
          <w:spacing w:val="0"/>
          <w:w w:val="138"/>
        </w:rPr>
        <w:t>•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increased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likelihood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extrem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weathe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event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impactin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-2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infrastructur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resultin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2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productivit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8"/>
        </w:rPr>
        <w:t>losse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3" w:lineRule="auto"/>
        <w:ind w:left="1237" w:right="137" w:firstLine="29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Key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functional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10"/>
          <w:i/>
        </w:rPr>
        <w:t>element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3"/>
          <w:w w:val="11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supply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chain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throug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case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studie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5"/>
          <w:i/>
        </w:rPr>
        <w:t>demo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5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-1"/>
          <w:w w:val="105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5"/>
          <w:i/>
        </w:rPr>
        <w:t>tratin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5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"/>
          <w:w w:val="96"/>
          <w:i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-1"/>
          <w:w w:val="101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trali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7"/>
          <w:w w:val="101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0"/>
          <w:w w:val="132"/>
          <w:i/>
        </w:rPr>
        <w:t>'s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0"/>
          <w:w w:val="13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freight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syste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workin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ground,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includin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case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studi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abou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-16"/>
          <w:w w:val="100"/>
          <w:i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6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-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98"/>
          <w:i/>
        </w:rPr>
        <w:t>wel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13"/>
          <w:w w:val="98"/>
          <w:i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0"/>
          <w:w w:val="175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8"/>
          <w:i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well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example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problem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where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8"/>
          <w:i/>
        </w:rPr>
        <w:t>improvement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9"/>
          <w:w w:val="108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10"/>
          <w:i/>
        </w:rPr>
        <w:t>made.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auto"/>
        <w:ind w:left="1251" w:right="10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Developmen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Commission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process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developi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282A2D"/>
          <w:spacing w:val="3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Mi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A2D"/>
          <w:spacing w:val="11"/>
          <w:w w:val="103"/>
          <w:i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13"/>
          <w:i/>
        </w:rPr>
        <w:t>est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Transpor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Strategy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5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expecte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end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wo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82A2D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capt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82A2D"/>
          <w:spacing w:val="1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transport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ground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highlightin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element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82A2D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ork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wel</w:t>
      </w:r>
      <w:r>
        <w:rPr>
          <w:rFonts w:ascii="Arial" w:hAnsi="Arial" w:cs="Arial" w:eastAsia="Arial"/>
          <w:sz w:val="21"/>
          <w:szCs w:val="21"/>
          <w:color w:val="0F0F0F"/>
          <w:spacing w:val="-24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82A2D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bottleneck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potentia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solutions,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basis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submission.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251" w:right="115" w:firstLine="-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present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unique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opportunit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Federa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government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investigat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entir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12"/>
        </w:rPr>
        <w:t>k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12"/>
        </w:rPr>
        <w:t>.</w:t>
      </w:r>
      <w:r>
        <w:rPr>
          <w:rFonts w:ascii="Arial" w:hAnsi="Arial" w:cs="Arial" w:eastAsia="Arial"/>
          <w:sz w:val="21"/>
          <w:szCs w:val="21"/>
          <w:color w:val="282A2D"/>
          <w:spacing w:val="-3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because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geographically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islanded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area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economically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diverse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area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Wester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Australi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82A2D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82A2D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82A2D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ering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478,000km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almost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fift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5"/>
        </w:rPr>
        <w:t>ofth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5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8"/>
          <w:w w:val="12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landmass.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footer="690" w:header="1022" w:top="1420" w:bottom="880" w:left="160" w:right="1300"/>
          <w:footerReference w:type="default" r:id="rId56"/>
          <w:pgSz w:w="11920" w:h="16840"/>
        </w:sectPr>
      </w:pPr>
      <w:rPr/>
    </w:p>
    <w:p>
      <w:pPr>
        <w:spacing w:before="0" w:after="0" w:line="510" w:lineRule="exact"/>
        <w:ind w:left="555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1A482D"/>
          <w:spacing w:val="0"/>
          <w:w w:val="100"/>
          <w:b/>
          <w:bCs/>
          <w:i/>
          <w:position w:val="-2"/>
        </w:rPr>
        <w:t>AIAs{--v</w:t>
      </w:r>
      <w:r>
        <w:rPr>
          <w:rFonts w:ascii="Arial" w:hAnsi="Arial" w:cs="Arial" w:eastAsia="Arial"/>
          <w:sz w:val="41"/>
          <w:szCs w:val="41"/>
          <w:color w:val="1A482D"/>
          <w:spacing w:val="52"/>
          <w:w w:val="100"/>
          <w:b/>
          <w:bCs/>
          <w:i/>
          <w:position w:val="-2"/>
        </w:rPr>
        <w:t> </w:t>
      </w:r>
      <w:r>
        <w:rPr>
          <w:rFonts w:ascii="Arial" w:hAnsi="Arial" w:cs="Arial" w:eastAsia="Arial"/>
          <w:sz w:val="41"/>
          <w:szCs w:val="41"/>
          <w:color w:val="1A482D"/>
          <w:spacing w:val="-150"/>
          <w:w w:val="104"/>
          <w:b/>
          <w:bCs/>
          <w:i/>
          <w:position w:val="-2"/>
        </w:rPr>
        <w:t>r</w:t>
      </w:r>
      <w:r>
        <w:rPr>
          <w:rFonts w:ascii="Arial" w:hAnsi="Arial" w:cs="Arial" w:eastAsia="Arial"/>
          <w:sz w:val="30"/>
          <w:szCs w:val="30"/>
          <w:color w:val="1A482D"/>
          <w:spacing w:val="-40"/>
          <w:w w:val="167"/>
          <w:i/>
          <w:position w:val="16"/>
        </w:rPr>
        <w:t>1</w:t>
      </w:r>
      <w:r>
        <w:rPr>
          <w:rFonts w:ascii="Arial" w:hAnsi="Arial" w:cs="Arial" w:eastAsia="Arial"/>
          <w:sz w:val="41"/>
          <w:szCs w:val="41"/>
          <w:color w:val="1A482D"/>
          <w:spacing w:val="0"/>
          <w:w w:val="104"/>
          <w:b/>
          <w:bCs/>
          <w:i/>
          <w:position w:val="-2"/>
        </w:rPr>
        <w:t>;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433" w:right="-20"/>
        <w:jc w:val="left"/>
        <w:tabs>
          <w:tab w:pos="53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482D"/>
          <w:spacing w:val="0"/>
          <w:w w:val="182"/>
        </w:rPr>
        <w:t>MIDWEST</w:t>
      </w:r>
      <w:r>
        <w:rPr>
          <w:rFonts w:ascii="Arial" w:hAnsi="Arial" w:cs="Arial" w:eastAsia="Arial"/>
          <w:sz w:val="19"/>
          <w:szCs w:val="19"/>
          <w:color w:val="1A482D"/>
          <w:spacing w:val="-60"/>
          <w:w w:val="182"/>
        </w:rPr>
        <w:t> </w:t>
      </w:r>
      <w:r>
        <w:rPr>
          <w:rFonts w:ascii="Arial" w:hAnsi="Arial" w:cs="Arial" w:eastAsia="Arial"/>
          <w:sz w:val="19"/>
          <w:szCs w:val="19"/>
          <w:color w:val="1A482D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1A482D"/>
          <w:spacing w:val="0"/>
          <w:w w:val="182"/>
        </w:rPr>
        <w:t>GASCOYNE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1" w:lineRule="auto"/>
        <w:ind w:left="1294" w:right="6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isolate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land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mass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host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Australia'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diverse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mining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provinc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A2F34"/>
          <w:spacing w:val="-17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larges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fishin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State,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CB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receival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Mingenew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F34"/>
          <w:spacing w:val="-15"/>
          <w:w w:val="156"/>
        </w:rPr>
        <w:t>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larges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inland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facilit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souther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hemisphere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second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larges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export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termina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Australi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diverse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WA.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94" w:right="7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Geraldto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area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0F0F0F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connecte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National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Broadban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Network'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NBN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0F0F0F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'fibr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premises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platfor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1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F34"/>
          <w:spacing w:val="6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ill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Point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of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Interconnect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telecommunication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activit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Geraldton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240" w:lineRule="auto"/>
        <w:ind w:left="1294" w:right="523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National</w:t>
      </w:r>
      <w:r>
        <w:rPr>
          <w:rFonts w:ascii="Arial" w:hAnsi="Arial" w:cs="Arial" w:eastAsia="Arial"/>
          <w:sz w:val="20"/>
          <w:szCs w:val="20"/>
          <w:color w:val="0F0F0F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Freigh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F0F0F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Perf</w:t>
      </w:r>
      <w:r>
        <w:rPr>
          <w:rFonts w:ascii="Arial" w:hAnsi="Arial" w:cs="Arial" w:eastAsia="Arial"/>
          <w:sz w:val="20"/>
          <w:szCs w:val="20"/>
          <w:color w:val="0F0F0F"/>
          <w:spacing w:val="-7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2A2F34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manc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0F0F0F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10"/>
          <w:b/>
          <w:bCs/>
        </w:rPr>
        <w:t>Network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7" w:right="477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Potential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nee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national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freight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performance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framework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likely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0"/>
          <w:i/>
        </w:rPr>
        <w:t>key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0"/>
          <w:w w:val="103"/>
          <w:i/>
        </w:rPr>
        <w:t>indicato</w:t>
      </w:r>
      <w:r>
        <w:rPr>
          <w:rFonts w:ascii="Times New Roman" w:hAnsi="Times New Roman" w:cs="Times New Roman" w:eastAsia="Times New Roman"/>
          <w:sz w:val="23"/>
          <w:szCs w:val="23"/>
          <w:color w:val="0F0F0F"/>
          <w:spacing w:val="-9"/>
          <w:w w:val="104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A2F34"/>
          <w:spacing w:val="0"/>
          <w:w w:val="101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280" w:right="5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Operator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grain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minerals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range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indicator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benchmarks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gauge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performanc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logistic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including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cycle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times,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daily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tonnage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61"/>
        </w:rPr>
        <w:t>,</w:t>
      </w:r>
      <w:r>
        <w:rPr>
          <w:rFonts w:ascii="Arial" w:hAnsi="Arial" w:cs="Arial" w:eastAsia="Arial"/>
          <w:sz w:val="21"/>
          <w:szCs w:val="21"/>
          <w:color w:val="2A2F34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F34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unning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site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93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retur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4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investment,</w:t>
      </w:r>
      <w:r>
        <w:rPr>
          <w:rFonts w:ascii="Arial" w:hAnsi="Arial" w:cs="Arial" w:eastAsia="Arial"/>
          <w:sz w:val="21"/>
          <w:szCs w:val="21"/>
          <w:color w:val="0F0F0F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payload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capacity,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dashboards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scorecards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crew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hour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2A2F34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20"/>
        </w:rPr>
        <w:t>It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329" w:lineRule="auto"/>
        <w:ind w:left="1280" w:right="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feedbac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received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indicator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let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A2F34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where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bottlenecks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supply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3"/>
        </w:rPr>
        <w:t>occur.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66" w:right="64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Fishin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industr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participant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limite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operationa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reportin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requirement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2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there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relate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quality,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safet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efficiencies.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Indicator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price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kilogram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truck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loading/unloadin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cite</w:t>
      </w:r>
      <w:r>
        <w:rPr>
          <w:rFonts w:ascii="Arial" w:hAnsi="Arial" w:cs="Arial" w:eastAsia="Arial"/>
          <w:sz w:val="21"/>
          <w:szCs w:val="21"/>
          <w:color w:val="0F0F0F"/>
          <w:spacing w:val="-8"/>
          <w:w w:val="110"/>
        </w:rPr>
        <w:t>d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70"/>
        </w:rPr>
        <w:t>.</w:t>
      </w:r>
      <w:r>
        <w:rPr>
          <w:rFonts w:ascii="Arial" w:hAnsi="Arial" w:cs="Arial" w:eastAsia="Arial"/>
          <w:sz w:val="21"/>
          <w:szCs w:val="21"/>
          <w:color w:val="2A2F34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Live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cattl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producers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transporter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taken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trave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poin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origin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finishin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pastures,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speed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distanc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measure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2"/>
        </w:rPr>
        <w:t>logistics.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51" w:right="59" w:firstLine="2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Fertilise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distributor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benchmarks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relatin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qualit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contaminant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opposed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to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networ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performanc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0F0F0F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lengt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boa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A2F34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6"/>
        </w:rPr>
        <w:t>port.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1251" w:right="14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Base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F0F0F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litr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deliver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0F0F0F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job</w:t>
      </w:r>
      <w:r>
        <w:rPr>
          <w:rFonts w:ascii="Arial" w:hAnsi="Arial" w:cs="Arial" w:eastAsia="Arial"/>
          <w:sz w:val="21"/>
          <w:szCs w:val="21"/>
          <w:color w:val="0F0F0F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paths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speed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petroleu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m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distributor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0F0F0F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aware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F0F0F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factor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impede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their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busines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251" w:right="11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Airline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gauge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operationa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0F0F0F"/>
          <w:spacing w:val="-2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efficiencie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performance.</w:t>
      </w:r>
      <w:r>
        <w:rPr>
          <w:rFonts w:ascii="Arial" w:hAnsi="Arial" w:cs="Arial" w:eastAsia="Arial"/>
          <w:sz w:val="21"/>
          <w:szCs w:val="21"/>
          <w:color w:val="0F0F0F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F0F0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collected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F0F0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daily</w:t>
      </w:r>
      <w:r>
        <w:rPr>
          <w:rFonts w:ascii="Arial" w:hAnsi="Arial" w:cs="Arial" w:eastAsia="Arial"/>
          <w:sz w:val="21"/>
          <w:szCs w:val="21"/>
          <w:color w:val="0F0F0F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97"/>
        </w:rPr>
        <w:t>basis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including</w:t>
      </w:r>
      <w:r>
        <w:rPr>
          <w:rFonts w:ascii="Arial" w:hAnsi="Arial" w:cs="Arial" w:eastAsia="Arial"/>
          <w:sz w:val="21"/>
          <w:szCs w:val="21"/>
          <w:color w:val="0F0F0F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departur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arrival</w:t>
      </w:r>
      <w:r>
        <w:rPr>
          <w:rFonts w:ascii="Arial" w:hAnsi="Arial" w:cs="Arial" w:eastAsia="Arial"/>
          <w:sz w:val="21"/>
          <w:szCs w:val="21"/>
          <w:color w:val="0F0F0F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8"/>
        </w:rPr>
        <w:t>time</w:t>
      </w:r>
      <w:r>
        <w:rPr>
          <w:rFonts w:ascii="Arial" w:hAnsi="Arial" w:cs="Arial" w:eastAsia="Arial"/>
          <w:sz w:val="21"/>
          <w:szCs w:val="21"/>
          <w:color w:val="0F0F0F"/>
          <w:spacing w:val="-17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12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and</w:t>
      </w:r>
      <w:r>
        <w:rPr>
          <w:rFonts w:ascii="Arial" w:hAnsi="Arial" w:cs="Arial" w:eastAsia="Arial"/>
          <w:sz w:val="21"/>
          <w:szCs w:val="21"/>
          <w:color w:val="0F0F0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tur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(how</w:t>
      </w:r>
      <w:r>
        <w:rPr>
          <w:rFonts w:ascii="Arial" w:hAnsi="Arial" w:cs="Arial" w:eastAsia="Arial"/>
          <w:sz w:val="21"/>
          <w:szCs w:val="21"/>
          <w:color w:val="0F0F0F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0F0F0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plane</w:t>
      </w:r>
      <w:r>
        <w:rPr>
          <w:rFonts w:ascii="Arial" w:hAnsi="Arial" w:cs="Arial" w:eastAsia="Arial"/>
          <w:sz w:val="21"/>
          <w:szCs w:val="21"/>
          <w:color w:val="0F0F0F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F0F0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ground)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standar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turnaroun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0"/>
        </w:rPr>
        <w:t>d</w:t>
      </w:r>
      <w:r>
        <w:rPr>
          <w:rFonts w:ascii="Arial" w:hAnsi="Arial" w:cs="Arial" w:eastAsia="Arial"/>
          <w:sz w:val="21"/>
          <w:szCs w:val="21"/>
          <w:color w:val="0F0F0F"/>
          <w:spacing w:val="-1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0F0F0F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thirt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8"/>
        </w:rPr>
        <w:t>y</w:t>
      </w:r>
      <w:r>
        <w:rPr>
          <w:rFonts w:ascii="Arial" w:hAnsi="Arial" w:cs="Arial" w:eastAsia="Arial"/>
          <w:sz w:val="21"/>
          <w:szCs w:val="21"/>
          <w:color w:val="0F0F0F"/>
          <w:spacing w:val="3"/>
          <w:w w:val="118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6"/>
        </w:rPr>
        <w:t>minute</w:t>
      </w:r>
      <w:r>
        <w:rPr>
          <w:rFonts w:ascii="Arial" w:hAnsi="Arial" w:cs="Arial" w:eastAsia="Arial"/>
          <w:sz w:val="21"/>
          <w:szCs w:val="21"/>
          <w:color w:val="0F0F0F"/>
          <w:spacing w:val="4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A2F34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2A2F34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Simila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F0F0F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0F0F0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airlines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F0F0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the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0F0F0F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road</w:t>
      </w:r>
      <w:r>
        <w:rPr>
          <w:rFonts w:ascii="Arial" w:hAnsi="Arial" w:cs="Arial" w:eastAsia="Arial"/>
          <w:sz w:val="21"/>
          <w:szCs w:val="21"/>
          <w:color w:val="0F0F0F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coaches</w:t>
      </w:r>
      <w:r>
        <w:rPr>
          <w:rFonts w:ascii="Arial" w:hAnsi="Arial" w:cs="Arial" w:eastAsia="Arial"/>
          <w:sz w:val="21"/>
          <w:szCs w:val="21"/>
          <w:color w:val="0F0F0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0F0F0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0F0F0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0F0F0F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0"/>
        </w:rPr>
        <w:t>key</w:t>
      </w:r>
      <w:r>
        <w:rPr>
          <w:rFonts w:ascii="Arial" w:hAnsi="Arial" w:cs="Arial" w:eastAsia="Arial"/>
          <w:sz w:val="21"/>
          <w:szCs w:val="21"/>
          <w:color w:val="0F0F0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performanc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0F0F0F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0F0F0F"/>
          <w:spacing w:val="0"/>
          <w:w w:val="107"/>
        </w:rPr>
        <w:t>indicators.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806" w:footer="690" w:top="1760" w:bottom="880" w:left="160" w:right="1300"/>
          <w:headerReference w:type="default" r:id="rId58"/>
          <w:pgSz w:w="11920" w:h="16840"/>
        </w:sectPr>
      </w:pPr>
      <w:rPr/>
    </w:p>
    <w:p>
      <w:pPr>
        <w:spacing w:before="0" w:after="0" w:line="541" w:lineRule="exact"/>
        <w:ind w:left="554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50"/>
          <w:szCs w:val="50"/>
          <w:color w:val="214931"/>
          <w:w w:val="136"/>
          <w:b/>
          <w:bCs/>
          <w:i/>
        </w:rPr>
        <w:t>A</w:t>
      </w:r>
      <w:r>
        <w:rPr>
          <w:rFonts w:ascii="Arial" w:hAnsi="Arial" w:cs="Arial" w:eastAsia="Arial"/>
          <w:sz w:val="50"/>
          <w:szCs w:val="50"/>
          <w:color w:val="214931"/>
          <w:spacing w:val="-92"/>
          <w:w w:val="100"/>
          <w:b/>
          <w:bCs/>
          <w:i/>
        </w:rPr>
        <w:t> </w:t>
      </w:r>
      <w:r>
        <w:rPr>
          <w:rFonts w:ascii="Arial" w:hAnsi="Arial" w:cs="Arial" w:eastAsia="Arial"/>
          <w:sz w:val="23"/>
          <w:szCs w:val="23"/>
          <w:color w:val="214931"/>
          <w:spacing w:val="0"/>
          <w:w w:val="117"/>
          <w:b/>
          <w:bCs/>
          <w:i/>
        </w:rPr>
        <w:t>&amp;A$-{-VI/t{il/t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40" w:lineRule="auto"/>
        <w:ind w:left="3438" w:right="-20"/>
        <w:jc w:val="left"/>
        <w:tabs>
          <w:tab w:pos="53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14931"/>
          <w:spacing w:val="0"/>
          <w:w w:val="177"/>
        </w:rPr>
        <w:t>MIDWE</w:t>
      </w:r>
      <w:r>
        <w:rPr>
          <w:rFonts w:ascii="Arial" w:hAnsi="Arial" w:cs="Arial" w:eastAsia="Arial"/>
          <w:sz w:val="20"/>
          <w:szCs w:val="20"/>
          <w:color w:val="214931"/>
          <w:spacing w:val="-16"/>
          <w:w w:val="177"/>
        </w:rPr>
        <w:t> </w:t>
      </w:r>
      <w:r>
        <w:rPr>
          <w:rFonts w:ascii="Arial" w:hAnsi="Arial" w:cs="Arial" w:eastAsia="Arial"/>
          <w:sz w:val="20"/>
          <w:szCs w:val="20"/>
          <w:color w:val="3F5248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5248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1493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14931"/>
          <w:spacing w:val="-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14931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214931"/>
          <w:spacing w:val="0"/>
          <w:w w:val="146"/>
        </w:rPr>
        <w:t>GA</w:t>
      </w:r>
      <w:r>
        <w:rPr>
          <w:rFonts w:ascii="Arial" w:hAnsi="Arial" w:cs="Arial" w:eastAsia="Arial"/>
          <w:sz w:val="20"/>
          <w:szCs w:val="20"/>
          <w:color w:val="214931"/>
          <w:spacing w:val="19"/>
          <w:w w:val="146"/>
        </w:rPr>
        <w:t> </w:t>
      </w:r>
      <w:r>
        <w:rPr>
          <w:rFonts w:ascii="Arial" w:hAnsi="Arial" w:cs="Arial" w:eastAsia="Arial"/>
          <w:sz w:val="20"/>
          <w:szCs w:val="20"/>
          <w:color w:val="3F5248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F5248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14931"/>
          <w:spacing w:val="0"/>
          <w:w w:val="163"/>
        </w:rPr>
        <w:t>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2" w:lineRule="auto"/>
        <w:ind w:left="1299" w:right="5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313436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34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Gascoyn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branch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Regional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Developmen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Australi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anticipate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11111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this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submission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usefu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8"/>
        </w:rPr>
        <w:t>deliberatio</w:t>
      </w:r>
      <w:r>
        <w:rPr>
          <w:rFonts w:ascii="Arial" w:hAnsi="Arial" w:cs="Arial" w:eastAsia="Arial"/>
          <w:sz w:val="21"/>
          <w:szCs w:val="21"/>
          <w:color w:val="111111"/>
          <w:spacing w:val="3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313436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313436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436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Nationa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Suppl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1212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1"/>
        </w:rPr>
        <w:t>Chain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Prioritie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12121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welcomes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furthe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11111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engagemen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Infr</w:t>
      </w:r>
      <w:r>
        <w:rPr>
          <w:rFonts w:ascii="Arial" w:hAnsi="Arial" w:cs="Arial" w:eastAsia="Arial"/>
          <w:sz w:val="21"/>
          <w:szCs w:val="21"/>
          <w:color w:val="111111"/>
          <w:spacing w:val="7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313436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2"/>
        </w:rPr>
        <w:t>tructur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6" w:lineRule="exact"/>
        <w:ind w:left="1306" w:right="680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Regional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5"/>
          <w:position w:val="-1"/>
        </w:rPr>
        <w:t>Development.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06" w:footer="690" w:top="1760" w:bottom="880" w:left="180" w:right="1300"/>
          <w:headerReference w:type="default" r:id="rId59"/>
          <w:footerReference w:type="default" r:id="rId6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7" w:lineRule="exact"/>
        <w:ind w:left="1284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Ala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111111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  <w:position w:val="-1"/>
        </w:rPr>
        <w:t>Bradley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left="139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D1D1DD"/>
          <w:spacing w:val="0"/>
          <w:w w:val="219"/>
          <w:i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7" w:after="0" w:line="863" w:lineRule="exact"/>
        <w:ind w:left="1134" w:right="-20"/>
        <w:jc w:val="left"/>
        <w:rPr>
          <w:rFonts w:ascii="Courier New" w:hAnsi="Courier New" w:cs="Courier New" w:eastAsia="Courier New"/>
          <w:sz w:val="83"/>
          <w:szCs w:val="83"/>
        </w:rPr>
      </w:pPr>
      <w:rPr/>
      <w:r>
        <w:rPr/>
        <w:pict>
          <v:shape style="position:absolute;margin-left:65.160004pt;margin-top:-21.505209pt;width:164.160004pt;height:90.360001pt;mso-position-horizontal-relative:page;mso-position-vertical-relative:paragraph;z-index:-1678" type="#_x0000_t75">
            <v:imagedata r:id="rId61" o:title=""/>
          </v:shape>
        </w:pict>
      </w:r>
      <w:r>
        <w:rPr>
          <w:rFonts w:ascii="Courier New" w:hAnsi="Courier New" w:cs="Courier New" w:eastAsia="Courier New"/>
          <w:sz w:val="83"/>
          <w:szCs w:val="83"/>
          <w:color w:val="645DA7"/>
          <w:w w:val="53"/>
          <w:i/>
        </w:rPr>
        <w:t>MAS2:?</w:t>
      </w:r>
      <w:r>
        <w:rPr>
          <w:rFonts w:ascii="Courier New" w:hAnsi="Courier New" w:cs="Courier New" w:eastAsia="Courier New"/>
          <w:sz w:val="83"/>
          <w:szCs w:val="83"/>
          <w:color w:val="645DA7"/>
          <w:spacing w:val="-279"/>
          <w:w w:val="100"/>
          <w:i/>
        </w:rPr>
        <w:t> </w:t>
      </w:r>
      <w:r>
        <w:rPr>
          <w:rFonts w:ascii="Courier New" w:hAnsi="Courier New" w:cs="Courier New" w:eastAsia="Courier New"/>
          <w:sz w:val="83"/>
          <w:szCs w:val="83"/>
          <w:color w:val="7B77A8"/>
          <w:spacing w:val="0"/>
          <w:w w:val="30"/>
          <w:i/>
        </w:rPr>
        <w:t>,</w:t>
      </w:r>
      <w:r>
        <w:rPr>
          <w:rFonts w:ascii="Courier New" w:hAnsi="Courier New" w:cs="Courier New" w:eastAsia="Courier New"/>
          <w:sz w:val="83"/>
          <w:szCs w:val="83"/>
          <w:color w:val="000000"/>
          <w:spacing w:val="0"/>
          <w:w w:val="100"/>
        </w:rPr>
      </w:r>
    </w:p>
    <w:p>
      <w:pPr>
        <w:spacing w:before="0" w:after="0" w:line="229" w:lineRule="exact"/>
        <w:ind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1"/>
          <w:szCs w:val="21"/>
          <w:color w:val="212121"/>
          <w:spacing w:val="7"/>
          <w:w w:val="100"/>
          <w:position w:val="2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6"/>
          <w:position w:val="2"/>
        </w:rPr>
        <w:t>trett-</w:t>
      </w:r>
      <w:r>
        <w:rPr>
          <w:rFonts w:ascii="Arial" w:hAnsi="Arial" w:cs="Arial" w:eastAsia="Arial"/>
          <w:sz w:val="21"/>
          <w:szCs w:val="21"/>
          <w:color w:val="212121"/>
          <w:spacing w:val="8"/>
          <w:w w:val="87"/>
          <w:position w:val="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0"/>
          <w:w w:val="89"/>
          <w:position w:val="2"/>
        </w:rPr>
        <w:t>If-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-16"/>
          <w:w w:val="89"/>
          <w:position w:val="2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4F4960"/>
          <w:spacing w:val="-50"/>
          <w:w w:val="55"/>
          <w:position w:val="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313436"/>
          <w:spacing w:val="-40"/>
          <w:w w:val="94"/>
          <w:position w:val="2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4F4960"/>
          <w:spacing w:val="0"/>
          <w:w w:val="55"/>
          <w:position w:val="2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4F4960"/>
          <w:spacing w:val="-18"/>
          <w:w w:val="55"/>
          <w:position w:val="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A59ACF"/>
          <w:spacing w:val="-1"/>
          <w:w w:val="88"/>
          <w:position w:val="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A59ACF"/>
          <w:spacing w:val="0"/>
          <w:w w:val="88"/>
          <w:position w:val="2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A59ACF"/>
          <w:spacing w:val="-2"/>
          <w:w w:val="88"/>
          <w:position w:val="2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A59ACF"/>
          <w:spacing w:val="0"/>
          <w:w w:val="88"/>
          <w:position w:val="2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A59ACF"/>
          <w:spacing w:val="-9"/>
          <w:w w:val="88"/>
          <w:position w:val="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B8B1D1"/>
          <w:spacing w:val="0"/>
          <w:w w:val="233"/>
          <w:position w:val="2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color w:val="B8B1D1"/>
          <w:spacing w:val="14"/>
          <w:w w:val="233"/>
          <w:position w:val="2"/>
        </w:rPr>
        <w:t>-</w:t>
      </w:r>
      <w:r>
        <w:rPr>
          <w:rFonts w:ascii="Arial" w:hAnsi="Arial" w:cs="Arial" w:eastAsia="Arial"/>
          <w:sz w:val="30"/>
          <w:szCs w:val="30"/>
          <w:color w:val="938ABA"/>
          <w:spacing w:val="0"/>
          <w:w w:val="56"/>
          <w:i/>
          <w:position w:val="2"/>
        </w:rPr>
        <w:t>--=="=-</w:t>
      </w:r>
      <w:r>
        <w:rPr>
          <w:rFonts w:ascii="Arial" w:hAnsi="Arial" w:cs="Arial" w:eastAsia="Arial"/>
          <w:sz w:val="30"/>
          <w:szCs w:val="30"/>
          <w:color w:val="938ABA"/>
          <w:spacing w:val="-8"/>
          <w:w w:val="57"/>
          <w:i/>
          <w:position w:val="2"/>
        </w:rPr>
        <w:t>-</w:t>
      </w:r>
      <w:r>
        <w:rPr>
          <w:rFonts w:ascii="Arial" w:hAnsi="Arial" w:cs="Arial" w:eastAsia="Arial"/>
          <w:sz w:val="30"/>
          <w:szCs w:val="30"/>
          <w:color w:val="645DA7"/>
          <w:spacing w:val="0"/>
          <w:w w:val="341"/>
          <w:i/>
          <w:position w:val="2"/>
        </w:rPr>
        <w:t>-</w:t>
      </w:r>
      <w:r>
        <w:rPr>
          <w:rFonts w:ascii="Arial" w:hAnsi="Arial" w:cs="Arial" w:eastAsia="Arial"/>
          <w:sz w:val="30"/>
          <w:szCs w:val="30"/>
          <w:color w:val="645DA7"/>
          <w:spacing w:val="-8"/>
          <w:w w:val="100"/>
          <w:i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938ABA"/>
          <w:spacing w:val="0"/>
          <w:w w:val="63"/>
          <w:i/>
          <w:position w:val="2"/>
        </w:rPr>
        <w:t>-===-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180" w:right="1300"/>
          <w:cols w:num="2" w:equalWidth="0">
            <w:col w:w="2510" w:space="698"/>
            <w:col w:w="7232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spacing w:val="0"/>
          <w:w w:val="88"/>
          <w:b/>
          <w:bCs/>
        </w:rPr>
        <w:t>EXECUTIVE</w:t>
      </w:r>
      <w:r>
        <w:rPr>
          <w:rFonts w:ascii="Arial" w:hAnsi="Arial" w:cs="Arial" w:eastAsia="Arial"/>
          <w:sz w:val="21"/>
          <w:szCs w:val="21"/>
          <w:color w:val="212121"/>
          <w:spacing w:val="46"/>
          <w:w w:val="88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8"/>
          <w:b/>
          <w:bCs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88"/>
          <w:b/>
          <w:bCs/>
        </w:rPr>
        <w:t>F</w:t>
      </w:r>
      <w:r>
        <w:rPr>
          <w:rFonts w:ascii="Arial" w:hAnsi="Arial" w:cs="Arial" w:eastAsia="Arial"/>
          <w:sz w:val="21"/>
          <w:szCs w:val="21"/>
          <w:color w:val="313436"/>
          <w:spacing w:val="0"/>
          <w:w w:val="88"/>
          <w:b/>
          <w:bCs/>
        </w:rPr>
        <w:t>F</w:t>
      </w:r>
      <w:r>
        <w:rPr>
          <w:rFonts w:ascii="Arial" w:hAnsi="Arial" w:cs="Arial" w:eastAsia="Arial"/>
          <w:sz w:val="21"/>
          <w:szCs w:val="21"/>
          <w:color w:val="313436"/>
          <w:spacing w:val="31"/>
          <w:w w:val="88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88"/>
          <w:b/>
          <w:bCs/>
        </w:rPr>
        <w:t>CER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240" w:lineRule="auto"/>
        <w:ind w:left="12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b/>
          <w:bCs/>
        </w:rPr>
        <w:t>RDA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b/>
          <w:bCs/>
        </w:rPr>
        <w:t>MI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1"/>
          <w:szCs w:val="21"/>
          <w:color w:val="111111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93"/>
          <w:b/>
          <w:bCs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-4"/>
          <w:w w:val="93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b/>
          <w:bCs/>
        </w:rPr>
        <w:t>GASCOYNE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9" w:after="0" w:line="240" w:lineRule="auto"/>
        <w:ind w:left="128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13436"/>
          <w:spacing w:val="0"/>
          <w:w w:val="100"/>
        </w:rPr>
        <w:t>28</w:t>
      </w:r>
      <w:r>
        <w:rPr>
          <w:rFonts w:ascii="Arial" w:hAnsi="Arial" w:cs="Arial" w:eastAsia="Arial"/>
          <w:sz w:val="21"/>
          <w:szCs w:val="21"/>
          <w:color w:val="313436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July</w:t>
      </w:r>
      <w:r>
        <w:rPr>
          <w:rFonts w:ascii="Arial" w:hAnsi="Arial" w:cs="Arial" w:eastAsia="Arial"/>
          <w:sz w:val="21"/>
          <w:szCs w:val="21"/>
          <w:color w:val="2121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436"/>
          <w:spacing w:val="0"/>
          <w:w w:val="106"/>
        </w:rPr>
        <w:t>2</w:t>
      </w:r>
      <w:r>
        <w:rPr>
          <w:rFonts w:ascii="Arial" w:hAnsi="Arial" w:cs="Arial" w:eastAsia="Arial"/>
          <w:sz w:val="21"/>
          <w:szCs w:val="21"/>
          <w:color w:val="313436"/>
          <w:spacing w:val="-20"/>
          <w:w w:val="106"/>
        </w:rPr>
        <w:t>0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7"/>
        </w:rPr>
        <w:t>17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180" w:right="1300"/>
        </w:sectPr>
      </w:pPr>
      <w:rPr/>
    </w:p>
    <w:p>
      <w:pPr>
        <w:spacing w:before="0" w:after="0" w:line="487" w:lineRule="exact"/>
        <w:ind w:left="5502"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184228"/>
          <w:spacing w:val="0"/>
          <w:w w:val="100"/>
          <w:b/>
          <w:bCs/>
          <w:i/>
        </w:rPr>
        <w:t>A&amp;As-fv</w:t>
      </w:r>
      <w:r>
        <w:rPr>
          <w:rFonts w:ascii="Times New Roman" w:hAnsi="Times New Roman" w:cs="Times New Roman" w:eastAsia="Times New Roman"/>
          <w:sz w:val="43"/>
          <w:szCs w:val="43"/>
          <w:color w:val="184228"/>
          <w:spacing w:val="10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184228"/>
          <w:spacing w:val="0"/>
          <w:w w:val="107"/>
          <w:b/>
          <w:bCs/>
          <w:i/>
        </w:rPr>
        <w:t>r;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386" w:right="-20"/>
        <w:jc w:val="left"/>
        <w:tabs>
          <w:tab w:pos="5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4228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184228"/>
          <w:spacing w:val="-67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18422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84228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8" w:lineRule="exact"/>
        <w:ind w:left="125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73.800003pt;margin-top:20.349518pt;width:449.279999pt;height:319.679993pt;mso-position-horizontal-relative:page;mso-position-vertical-relative:paragraph;z-index:-1677" coordorigin="1476,407" coordsize="8986,6394">
            <v:shape style="position:absolute;left:1476;top:407;width:8986;height:6394" type="#_x0000_t75">
              <v:imagedata r:id="rId64" o:title=""/>
            </v:shape>
            <v:shape style="position:absolute;left:8237;top:724;width:2110;height:274" type="#_x0000_t75">
              <v:imagedata r:id="rId65" o:title=""/>
            </v:shape>
            <v:group style="position:absolute;left:6840;top:454;width:3571;height:2" coordorigin="6840,454" coordsize="3571,2">
              <v:shape style="position:absolute;left:6840;top:454;width:3571;height:2" coordorigin="6840,454" coordsize="3571,0" path="m6840,454l10411,454e" filled="f" stroked="t" strokeweight="1.08pt" strokecolor="#60605B">
                <v:path arrowok="t"/>
              </v:shape>
            </v:group>
            <v:group style="position:absolute;left:10404;top:443;width:2;height:6293" coordorigin="10404,443" coordsize="2,6293">
              <v:shape style="position:absolute;left:10404;top:443;width:2;height:6293" coordorigin="10404,443" coordsize="0,6293" path="m10404,6736l10404,443e" filled="f" stroked="t" strokeweight=".72pt" strokecolor="#3F3F3F">
                <v:path arrowok="t"/>
              </v:shape>
            </v:group>
            <v:group style="position:absolute;left:8345;top:6732;width:2066;height:2" coordorigin="8345,6732" coordsize="2066,2">
              <v:shape style="position:absolute;left:8345;top:6732;width:2066;height:2" coordorigin="8345,6732" coordsize="2066,0" path="m8345,6732l10411,6732e" filled="f" stroked="t" strokeweight="1.08pt" strokecolor="#64646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Appendi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21"/>
          <w:szCs w:val="21"/>
          <w:color w:val="111111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11111"/>
          <w:spacing w:val="0"/>
          <w:w w:val="100"/>
          <w:position w:val="-1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color w:val="111111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6"/>
          <w:position w:val="-1"/>
        </w:rPr>
        <w:t>regio</w:t>
      </w:r>
      <w:r>
        <w:rPr>
          <w:rFonts w:ascii="Arial" w:hAnsi="Arial" w:cs="Arial" w:eastAsia="Arial"/>
          <w:sz w:val="21"/>
          <w:szCs w:val="21"/>
          <w:color w:val="111111"/>
          <w:spacing w:val="-9"/>
          <w:w w:val="106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28333B"/>
          <w:spacing w:val="0"/>
          <w:w w:val="170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28333B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key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feature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1"/>
          <w:szCs w:val="21"/>
          <w:color w:val="111111"/>
          <w:spacing w:val="4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(Do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fo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1"/>
          <w:szCs w:val="21"/>
          <w:color w:val="111111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2"/>
          <w:position w:val="-1"/>
        </w:rPr>
        <w:t>MWDC-2009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  <w:position w:val="-1"/>
        </w:rPr>
        <w:t>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06" w:footer="680" w:top="1780" w:bottom="880" w:left="200" w:right="1320"/>
          <w:headerReference w:type="default" r:id="rId62"/>
          <w:footerReference w:type="default" r:id="rId63"/>
          <w:pgSz w:w="11920" w:h="16840"/>
        </w:sectPr>
      </w:pPr>
      <w:rPr/>
    </w:p>
    <w:p>
      <w:pPr>
        <w:spacing w:before="19" w:after="0" w:line="240" w:lineRule="auto"/>
        <w:ind w:right="-20"/>
        <w:jc w:val="right"/>
        <w:tabs>
          <w:tab w:pos="54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160004pt;margin-top:6.72506pt;width:41.916951pt;height:7pt;mso-position-horizontal-relative:page;mso-position-vertical-relative:paragraph;z-index:-1676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5B5BA"/>
                      <w:spacing w:val="0"/>
                      <w:w w:val="26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5B5BA"/>
                      <w:spacing w:val="-69"/>
                      <w:w w:val="26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FA89C"/>
                      <w:spacing w:val="0"/>
                      <w:w w:val="97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FA89C"/>
                      <w:spacing w:val="-21"/>
                      <w:w w:val="9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5B5BA"/>
                      <w:spacing w:val="-19"/>
                      <w:w w:val="111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FA89C"/>
                      <w:spacing w:val="0"/>
                      <w:w w:val="156"/>
                    </w:rPr>
                    <w:t>L:-'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897E70"/>
          <w:w w:val="221"/>
        </w:rPr>
        <w:t>:</w:t>
      </w:r>
      <w:r>
        <w:rPr>
          <w:rFonts w:ascii="Arial" w:hAnsi="Arial" w:cs="Arial" w:eastAsia="Arial"/>
          <w:sz w:val="13"/>
          <w:szCs w:val="13"/>
          <w:color w:val="897E7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97E7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DA3433"/>
          <w:spacing w:val="-30"/>
          <w:w w:val="179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E1DDCA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E1DDCA"/>
          <w:spacing w:val="-50"/>
          <w:w w:val="54"/>
        </w:rPr>
        <w:t>.</w:t>
      </w:r>
      <w:r>
        <w:rPr>
          <w:rFonts w:ascii="Arial" w:hAnsi="Arial" w:cs="Arial" w:eastAsia="Arial"/>
          <w:sz w:val="32"/>
          <w:szCs w:val="32"/>
          <w:color w:val="E69A90"/>
          <w:spacing w:val="0"/>
          <w:w w:val="52"/>
        </w:rPr>
        <w:t>,_,..</w:t>
      </w:r>
      <w:r>
        <w:rPr>
          <w:rFonts w:ascii="Arial" w:hAnsi="Arial" w:cs="Arial" w:eastAsia="Arial"/>
          <w:sz w:val="32"/>
          <w:szCs w:val="32"/>
          <w:color w:val="E69A90"/>
          <w:spacing w:val="-12"/>
          <w:w w:val="52"/>
        </w:rPr>
        <w:t>.</w:t>
      </w:r>
      <w:r>
        <w:rPr>
          <w:rFonts w:ascii="Arial" w:hAnsi="Arial" w:cs="Arial" w:eastAsia="Arial"/>
          <w:sz w:val="27"/>
          <w:szCs w:val="27"/>
          <w:color w:val="E88375"/>
          <w:spacing w:val="0"/>
          <w:w w:val="52"/>
        </w:rPr>
        <w:t>.....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8.200012pt;margin-top:-3.696289pt;width:21.514351pt;height:71.5pt;mso-position-horizontal-relative:page;mso-position-vertical-relative:paragraph;z-index:-1675" type="#_x0000_t202" filled="f" stroked="f">
            <v:textbox inset="0,0,0,0">
              <w:txbxContent>
                <w:p>
                  <w:pPr>
                    <w:spacing w:before="0" w:after="0" w:line="1430" w:lineRule="exact"/>
                    <w:ind w:right="-255"/>
                    <w:jc w:val="left"/>
                    <w:rPr>
                      <w:rFonts w:ascii="Arial" w:hAnsi="Arial" w:cs="Arial" w:eastAsia="Arial"/>
                      <w:sz w:val="143"/>
                      <w:szCs w:val="143"/>
                    </w:rPr>
                  </w:pPr>
                  <w:rPr/>
                  <w:r>
                    <w:rPr>
                      <w:rFonts w:ascii="Arial" w:hAnsi="Arial" w:cs="Arial" w:eastAsia="Arial"/>
                      <w:sz w:val="143"/>
                      <w:szCs w:val="143"/>
                      <w:color w:val="90B8DF"/>
                      <w:spacing w:val="0"/>
                      <w:w w:val="100"/>
                      <w:position w:val="-1"/>
                    </w:rPr>
                    <w:t>"</w:t>
                  </w:r>
                  <w:r>
                    <w:rPr>
                      <w:rFonts w:ascii="Arial" w:hAnsi="Arial" w:cs="Arial" w:eastAsia="Arial"/>
                      <w:sz w:val="143"/>
                      <w:szCs w:val="14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8C9A54"/>
          <w:spacing w:val="0"/>
          <w:w w:val="136"/>
          <w:b/>
          <w:bCs/>
        </w:rPr>
        <w:t>......</w:t>
      </w:r>
      <w:r>
        <w:rPr>
          <w:rFonts w:ascii="Times New Roman" w:hAnsi="Times New Roman" w:cs="Times New Roman" w:eastAsia="Times New Roman"/>
          <w:sz w:val="9"/>
          <w:szCs w:val="9"/>
          <w:color w:val="8C9A54"/>
          <w:spacing w:val="-10"/>
          <w:w w:val="136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5A867"/>
          <w:spacing w:val="0"/>
          <w:w w:val="100"/>
          <w:b/>
          <w:bCs/>
        </w:rPr>
        <w:t>01</w:t>
      </w:r>
      <w:r>
        <w:rPr>
          <w:rFonts w:ascii="Times New Roman" w:hAnsi="Times New Roman" w:cs="Times New Roman" w:eastAsia="Times New Roman"/>
          <w:sz w:val="9"/>
          <w:szCs w:val="9"/>
          <w:color w:val="A5A867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C9A54"/>
          <w:spacing w:val="0"/>
          <w:w w:val="134"/>
          <w:b/>
          <w:bCs/>
        </w:rPr>
        <w:t>........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23A33"/>
          <w:w w:val="59"/>
        </w:rPr>
        <w:t>..</w:t>
      </w:r>
      <w:r>
        <w:rPr>
          <w:rFonts w:ascii="Times New Roman" w:hAnsi="Times New Roman" w:cs="Times New Roman" w:eastAsia="Times New Roman"/>
          <w:sz w:val="36"/>
          <w:szCs w:val="36"/>
          <w:color w:val="423A33"/>
          <w:spacing w:val="-32"/>
          <w:w w:val="59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897E70"/>
          <w:spacing w:val="-31"/>
          <w:w w:val="5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524F4D"/>
          <w:spacing w:val="-51"/>
          <w:w w:val="93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777274"/>
          <w:spacing w:val="0"/>
          <w:w w:val="84"/>
        </w:rPr>
        <w:t>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20"/>
          <w:cols w:num="2" w:equalWidth="0">
            <w:col w:w="7861" w:space="147"/>
            <w:col w:w="2392"/>
          </w:cols>
        </w:sectPr>
      </w:pPr>
      <w:rPr/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7" w:after="0" w:line="381" w:lineRule="exact"/>
        <w:ind w:right="435"/>
        <w:jc w:val="right"/>
        <w:rPr>
          <w:rFonts w:ascii="Arial" w:hAnsi="Arial" w:cs="Arial" w:eastAsia="Arial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A6DB1"/>
          <w:spacing w:val="0"/>
          <w:w w:val="100"/>
          <w:b/>
          <w:bCs/>
          <w:i/>
          <w:position w:val="-8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6DB1"/>
          <w:spacing w:val="17"/>
          <w:w w:val="100"/>
          <w:b/>
          <w:bCs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0"/>
          <w:w w:val="71"/>
          <w:position w:val="-8"/>
        </w:rPr>
        <w:t>""·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0"/>
          <w:w w:val="71"/>
          <w:position w:val="-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0"/>
          <w:w w:val="71"/>
          <w:position w:val="-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-24"/>
          <w:w w:val="100"/>
          <w:position w:val="-8"/>
        </w:rPr>
        <w:t> </w:t>
      </w:r>
      <w:r>
        <w:rPr>
          <w:rFonts w:ascii="Arial" w:hAnsi="Arial" w:cs="Arial" w:eastAsia="Arial"/>
          <w:sz w:val="41"/>
          <w:szCs w:val="41"/>
          <w:color w:val="B5B5BA"/>
          <w:spacing w:val="0"/>
          <w:w w:val="58"/>
          <w:position w:val="-8"/>
        </w:rPr>
        <w:t>··</w:t>
      </w:r>
      <w:r>
        <w:rPr>
          <w:rFonts w:ascii="Arial" w:hAnsi="Arial" w:cs="Arial" w:eastAsia="Arial"/>
          <w:sz w:val="41"/>
          <w:szCs w:val="41"/>
          <w:color w:val="89898E"/>
          <w:spacing w:val="0"/>
          <w:w w:val="33"/>
          <w:position w:val="-8"/>
        </w:rPr>
        <w:t>·j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304" w:lineRule="exact"/>
        <w:ind w:right="1012"/>
        <w:jc w:val="righ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559998pt;margin-top:12.54569pt;width:88.587435pt;height:27.104876pt;mso-position-horizontal-relative:page;mso-position-vertical-relative:paragraph;z-index:-1674" type="#_x0000_t202" filled="f" stroked="f">
            <v:textbox inset="0,0,0,0">
              <w:txbxContent>
                <w:p>
                  <w:pPr>
                    <w:spacing w:before="0" w:after="0" w:line="542" w:lineRule="exact"/>
                    <w:ind w:right="-121"/>
                    <w:jc w:val="left"/>
                    <w:tabs>
                      <w:tab w:pos="1080" w:val="left"/>
                    </w:tabs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C8C6CA"/>
                      <w:w w:val="62"/>
                      <w:position w:val="-2"/>
                    </w:rPr>
                    <w:t>I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C8C6CA"/>
                      <w:spacing w:val="-80"/>
                      <w:w w:val="100"/>
                      <w:position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F7F96E"/>
                      <w:spacing w:val="0"/>
                      <w:w w:val="181"/>
                      <w:position w:val="1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F7F96E"/>
                      <w:spacing w:val="17"/>
                      <w:w w:val="181"/>
                      <w:position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A3A1A8"/>
                      <w:spacing w:val="0"/>
                      <w:w w:val="55"/>
                      <w:position w:val="7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A3A1A8"/>
                      <w:spacing w:val="-2"/>
                      <w:w w:val="55"/>
                      <w:position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A3A1A8"/>
                      <w:spacing w:val="0"/>
                      <w:w w:val="85"/>
                      <w:position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A3A1A8"/>
                      <w:spacing w:val="-22"/>
                      <w:w w:val="85"/>
                      <w:position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5B5BA"/>
                      <w:spacing w:val="0"/>
                      <w:w w:val="154"/>
                      <w:position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5B5BA"/>
                      <w:spacing w:val="0"/>
                      <w:w w:val="100"/>
                      <w:position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5B5BA"/>
                      <w:spacing w:val="0"/>
                      <w:w w:val="100"/>
                      <w:position w:val="18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2A6DB1"/>
                      <w:spacing w:val="-76"/>
                      <w:w w:val="89"/>
                      <w:b/>
                      <w:bCs/>
                      <w:position w:val="18"/>
                    </w:rPr>
                    <w:t>H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3B7CB8"/>
                      <w:spacing w:val="-15"/>
                      <w:w w:val="122"/>
                      <w:position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5B5BA"/>
                      <w:spacing w:val="-31"/>
                      <w:w w:val="84"/>
                      <w:position w:val="18"/>
                    </w:rPr>
                    <w:t>•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3A1A8"/>
                      <w:spacing w:val="-46"/>
                      <w:w w:val="56"/>
                      <w:position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B5B5BA"/>
                      <w:spacing w:val="-7"/>
                      <w:w w:val="84"/>
                      <w:position w:val="18"/>
                    </w:rPr>
                    <w:t>•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3A1A8"/>
                      <w:spacing w:val="0"/>
                      <w:w w:val="56"/>
                      <w:position w:val="7"/>
                    </w:rPr>
                    <w:t>,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3A1A8"/>
                      <w:spacing w:val="-11"/>
                      <w:w w:val="100"/>
                      <w:position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3A1A8"/>
                      <w:spacing w:val="0"/>
                      <w:w w:val="161"/>
                      <w:position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3A1A8"/>
                      <w:spacing w:val="-8"/>
                      <w:w w:val="161"/>
                      <w:position w:val="1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3A1A8"/>
                      <w:spacing w:val="0"/>
                      <w:w w:val="73"/>
                      <w:position w:val="1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3A1A8"/>
                      <w:spacing w:val="3"/>
                      <w:w w:val="73"/>
                      <w:position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B5B5BA"/>
                      <w:spacing w:val="0"/>
                      <w:w w:val="62"/>
                      <w:position w:val="18"/>
                    </w:rPr>
                    <w:t>t_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200012pt;margin-top:10.237366pt;width:3.51pt;height:13pt;mso-position-horizontal-relative:page;mso-position-vertical-relative:paragraph;z-index:-1672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B5B5BA"/>
                      <w:spacing w:val="0"/>
                      <w:w w:val="54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2"/>
          <w:szCs w:val="42"/>
          <w:color w:val="C8C6CA"/>
          <w:w w:val="53"/>
          <w:position w:val="-1"/>
        </w:rPr>
        <w:t>I</w:t>
      </w:r>
      <w:r>
        <w:rPr>
          <w:rFonts w:ascii="Arial" w:hAnsi="Arial" w:cs="Arial" w:eastAsia="Arial"/>
          <w:sz w:val="42"/>
          <w:szCs w:val="42"/>
          <w:color w:val="C8C6CA"/>
          <w:spacing w:val="-78"/>
          <w:w w:val="100"/>
          <w:position w:val="-1"/>
        </w:rPr>
        <w:t> </w:t>
      </w:r>
      <w:r>
        <w:rPr>
          <w:rFonts w:ascii="Arial" w:hAnsi="Arial" w:cs="Arial" w:eastAsia="Arial"/>
          <w:sz w:val="42"/>
          <w:szCs w:val="42"/>
          <w:color w:val="89898E"/>
          <w:spacing w:val="0"/>
          <w:w w:val="72"/>
          <w:position w:val="-1"/>
        </w:rPr>
        <w:t>=</w:t>
      </w:r>
      <w:r>
        <w:rPr>
          <w:rFonts w:ascii="Arial" w:hAnsi="Arial" w:cs="Arial" w:eastAsia="Arial"/>
          <w:sz w:val="42"/>
          <w:szCs w:val="42"/>
          <w:color w:val="89898E"/>
          <w:spacing w:val="-55"/>
          <w:w w:val="100"/>
          <w:position w:val="-1"/>
        </w:rPr>
        <w:t> </w:t>
      </w:r>
      <w:r>
        <w:rPr>
          <w:rFonts w:ascii="Arial" w:hAnsi="Arial" w:cs="Arial" w:eastAsia="Arial"/>
          <w:sz w:val="42"/>
          <w:szCs w:val="42"/>
          <w:color w:val="B5B5BA"/>
          <w:spacing w:val="0"/>
          <w:w w:val="79"/>
          <w:position w:val="-1"/>
        </w:rPr>
        <w:t>-;</w:t>
      </w:r>
      <w:r>
        <w:rPr>
          <w:rFonts w:ascii="Arial" w:hAnsi="Arial" w:cs="Arial" w:eastAsia="Arial"/>
          <w:sz w:val="42"/>
          <w:szCs w:val="42"/>
          <w:color w:val="B5B5BA"/>
          <w:spacing w:val="-11"/>
          <w:w w:val="79"/>
          <w:position w:val="-1"/>
        </w:rPr>
        <w:t>:</w:t>
      </w:r>
      <w:r>
        <w:rPr>
          <w:rFonts w:ascii="Arial" w:hAnsi="Arial" w:cs="Arial" w:eastAsia="Arial"/>
          <w:sz w:val="42"/>
          <w:szCs w:val="42"/>
          <w:color w:val="B5B5BA"/>
          <w:spacing w:val="0"/>
          <w:w w:val="81"/>
          <w:position w:val="-1"/>
        </w:rPr>
        <w:t>:-</w:t>
      </w:r>
      <w:r>
        <w:rPr>
          <w:rFonts w:ascii="Arial" w:hAnsi="Arial" w:cs="Arial" w:eastAsia="Arial"/>
          <w:sz w:val="42"/>
          <w:szCs w:val="42"/>
          <w:color w:val="B5B5BA"/>
          <w:spacing w:val="22"/>
          <w:w w:val="82"/>
          <w:position w:val="-1"/>
        </w:rPr>
        <w:t>·</w:t>
      </w:r>
      <w:r>
        <w:rPr>
          <w:rFonts w:ascii="Times New Roman" w:hAnsi="Times New Roman" w:cs="Times New Roman" w:eastAsia="Times New Roman"/>
          <w:sz w:val="43"/>
          <w:szCs w:val="43"/>
          <w:color w:val="B5B5BA"/>
          <w:spacing w:val="-51"/>
          <w:w w:val="82"/>
          <w:i/>
          <w:position w:val="-1"/>
        </w:rPr>
        <w:t>3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right="1256"/>
        <w:jc w:val="right"/>
        <w:tabs>
          <w:tab w:pos="4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5"/>
          <w:szCs w:val="15"/>
          <w:color w:val="B5B5BA"/>
          <w:spacing w:val="0"/>
          <w:w w:val="128"/>
          <w:position w:val="1"/>
        </w:rPr>
        <w:t>"'</w:t>
      </w:r>
      <w:r>
        <w:rPr>
          <w:rFonts w:ascii="Arial" w:hAnsi="Arial" w:cs="Arial" w:eastAsia="Arial"/>
          <w:sz w:val="15"/>
          <w:szCs w:val="15"/>
          <w:color w:val="B5B5BA"/>
          <w:spacing w:val="0"/>
          <w:w w:val="12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B5B5BA"/>
          <w:spacing w:val="0"/>
          <w:w w:val="129"/>
          <w:position w:val="1"/>
        </w:rPr>
        <w:t>-</w:t>
      </w:r>
      <w:r>
        <w:rPr>
          <w:rFonts w:ascii="Arial" w:hAnsi="Arial" w:cs="Arial" w:eastAsia="Arial"/>
          <w:sz w:val="15"/>
          <w:szCs w:val="15"/>
          <w:color w:val="B5B5B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B5B5BA"/>
          <w:spacing w:val="0"/>
          <w:w w:val="100"/>
          <w:position w:val="1"/>
        </w:rPr>
      </w:r>
      <w:r>
        <w:rPr>
          <w:rFonts w:ascii="Arial" w:hAnsi="Arial" w:cs="Arial" w:eastAsia="Arial"/>
          <w:sz w:val="19"/>
          <w:szCs w:val="19"/>
          <w:color w:val="A3A1A8"/>
          <w:spacing w:val="0"/>
          <w:w w:val="147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A3A1A8"/>
          <w:spacing w:val="-10"/>
          <w:w w:val="147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A3A1A8"/>
          <w:spacing w:val="-60"/>
          <w:w w:val="147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1606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9898E"/>
          <w:spacing w:val="0"/>
          <w:w w:val="14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0" w:after="0" w:line="92" w:lineRule="exact"/>
        <w:ind w:right="582"/>
        <w:jc w:val="right"/>
        <w:tabs>
          <w:tab w:pos="110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C8C6CA"/>
          <w:spacing w:val="0"/>
          <w:w w:val="200"/>
          <w:position w:val="-2"/>
        </w:rPr>
        <w:t>I</w:t>
      </w:r>
      <w:r>
        <w:rPr>
          <w:rFonts w:ascii="Arial" w:hAnsi="Arial" w:cs="Arial" w:eastAsia="Arial"/>
          <w:sz w:val="10"/>
          <w:szCs w:val="10"/>
          <w:color w:val="C8C6CA"/>
          <w:spacing w:val="18"/>
          <w:w w:val="2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111111"/>
          <w:spacing w:val="0"/>
          <w:w w:val="200"/>
          <w:position w:val="-2"/>
        </w:rPr>
        <w:t>•</w:t>
      </w:r>
      <w:r>
        <w:rPr>
          <w:rFonts w:ascii="Arial" w:hAnsi="Arial" w:cs="Arial" w:eastAsia="Arial"/>
          <w:sz w:val="10"/>
          <w:szCs w:val="10"/>
          <w:color w:val="111111"/>
          <w:spacing w:val="33"/>
          <w:w w:val="2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109"/>
          <w:position w:val="-2"/>
        </w:rPr>
        <w:t>"''""</w:t>
      </w:r>
      <w:r>
        <w:rPr>
          <w:rFonts w:ascii="Arial" w:hAnsi="Arial" w:cs="Arial" w:eastAsia="Arial"/>
          <w:sz w:val="10"/>
          <w:szCs w:val="10"/>
          <w:color w:val="A3A1A8"/>
          <w:spacing w:val="-15"/>
          <w:w w:val="109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152"/>
          <w:position w:val="-2"/>
        </w:rPr>
        <w:t>.</w:t>
      </w:r>
      <w:r>
        <w:rPr>
          <w:rFonts w:ascii="Arial" w:hAnsi="Arial" w:cs="Arial" w:eastAsia="Arial"/>
          <w:sz w:val="10"/>
          <w:szCs w:val="10"/>
          <w:color w:val="A3A1A8"/>
          <w:spacing w:val="6"/>
          <w:w w:val="152"/>
          <w:position w:val="-2"/>
        </w:rPr>
        <w:t>.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286"/>
          <w:position w:val="-2"/>
        </w:rPr>
        <w:t>'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100"/>
          <w:position w:val="-2"/>
        </w:rPr>
        <w:t>   </w:t>
      </w:r>
      <w:r>
        <w:rPr>
          <w:rFonts w:ascii="Arial" w:hAnsi="Arial" w:cs="Arial" w:eastAsia="Arial"/>
          <w:sz w:val="10"/>
          <w:szCs w:val="10"/>
          <w:color w:val="A3A1A8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B5B5BA"/>
          <w:spacing w:val="0"/>
          <w:w w:val="169"/>
          <w:position w:val="-2"/>
        </w:rPr>
        <w:t>••</w:t>
      </w:r>
      <w:r>
        <w:rPr>
          <w:rFonts w:ascii="Arial" w:hAnsi="Arial" w:cs="Arial" w:eastAsia="Arial"/>
          <w:sz w:val="10"/>
          <w:szCs w:val="10"/>
          <w:color w:val="B5B5BA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0"/>
          <w:szCs w:val="10"/>
          <w:color w:val="B5B5BA"/>
          <w:spacing w:val="0"/>
          <w:w w:val="100"/>
          <w:position w:val="-2"/>
        </w:rPr>
      </w:r>
      <w:r>
        <w:rPr>
          <w:rFonts w:ascii="Arial" w:hAnsi="Arial" w:cs="Arial" w:eastAsia="Arial"/>
          <w:sz w:val="10"/>
          <w:szCs w:val="10"/>
          <w:color w:val="7CA8D6"/>
          <w:spacing w:val="0"/>
          <w:w w:val="174"/>
          <w:position w:val="-2"/>
        </w:rPr>
        <w:t>•</w:t>
      </w:r>
      <w:r>
        <w:rPr>
          <w:rFonts w:ascii="Arial" w:hAnsi="Arial" w:cs="Arial" w:eastAsia="Arial"/>
          <w:sz w:val="10"/>
          <w:szCs w:val="10"/>
          <w:color w:val="7CA8D6"/>
          <w:spacing w:val="28"/>
          <w:w w:val="174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100"/>
          <w:position w:val="-2"/>
        </w:rPr>
        <w:t>.._"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A3A1A8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B5B5BA"/>
          <w:spacing w:val="0"/>
          <w:w w:val="84"/>
          <w:position w:val="-2"/>
        </w:rPr>
        <w:t>...,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right="1155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9"/>
          <w:szCs w:val="19"/>
          <w:color w:val="C8C6CA"/>
          <w:w w:val="159"/>
          <w:position w:val="-2"/>
        </w:rPr>
        <w:t>I</w:t>
      </w:r>
      <w:r>
        <w:rPr>
          <w:rFonts w:ascii="Arial" w:hAnsi="Arial" w:cs="Arial" w:eastAsia="Arial"/>
          <w:sz w:val="19"/>
          <w:szCs w:val="19"/>
          <w:color w:val="C8C6CA"/>
          <w:spacing w:val="-2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0"/>
          <w:w w:val="151"/>
          <w:position w:val="-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0"/>
          <w:w w:val="151"/>
          <w:position w:val="-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26"/>
          <w:w w:val="151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3A1A8"/>
          <w:spacing w:val="0"/>
          <w:w w:val="151"/>
          <w:position w:val="-2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A3A1A8"/>
          <w:spacing w:val="47"/>
          <w:w w:val="151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5B5BA"/>
          <w:spacing w:val="0"/>
          <w:w w:val="164"/>
          <w:position w:val="-2"/>
        </w:rPr>
        <w:t>··</w:t>
      </w:r>
      <w:r>
        <w:rPr>
          <w:rFonts w:ascii="Times New Roman" w:hAnsi="Times New Roman" w:cs="Times New Roman" w:eastAsia="Times New Roman"/>
          <w:sz w:val="14"/>
          <w:szCs w:val="14"/>
          <w:color w:val="B5B5BA"/>
          <w:spacing w:val="0"/>
          <w:w w:val="155"/>
          <w:position w:val="-2"/>
        </w:rPr>
        <w:t>......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9" w:lineRule="exact"/>
        <w:ind w:right="273"/>
        <w:jc w:val="right"/>
        <w:tabs>
          <w:tab w:pos="10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C8C6CA"/>
          <w:spacing w:val="0"/>
          <w:w w:val="62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C8C6CA"/>
          <w:spacing w:val="0"/>
          <w:w w:val="6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C8C6CA"/>
          <w:spacing w:val="14"/>
          <w:w w:val="62"/>
        </w:rPr>
        <w:t> </w:t>
      </w:r>
      <w:r>
        <w:rPr>
          <w:rFonts w:ascii="Arial" w:hAnsi="Arial" w:cs="Arial" w:eastAsia="Arial"/>
          <w:sz w:val="11"/>
          <w:szCs w:val="11"/>
          <w:color w:val="777274"/>
          <w:spacing w:val="0"/>
          <w:w w:val="100"/>
          <w:b/>
          <w:bCs/>
        </w:rPr>
        <w:t>1"</w:t>
      </w:r>
      <w:r>
        <w:rPr>
          <w:rFonts w:ascii="Arial" w:hAnsi="Arial" w:cs="Arial" w:eastAsia="Arial"/>
          <w:sz w:val="11"/>
          <w:szCs w:val="11"/>
          <w:color w:val="77727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A3A1A8"/>
          <w:spacing w:val="0"/>
          <w:w w:val="104"/>
        </w:rPr>
        <w:t>,_,</w:t>
      </w:r>
      <w:r>
        <w:rPr>
          <w:rFonts w:ascii="Arial" w:hAnsi="Arial" w:cs="Arial" w:eastAsia="Arial"/>
          <w:sz w:val="11"/>
          <w:szCs w:val="11"/>
          <w:color w:val="A3A1A8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A3A1A8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3B7CB8"/>
          <w:spacing w:val="0"/>
          <w:w w:val="343"/>
        </w:rPr>
        <w:t>•</w:t>
      </w:r>
      <w:r>
        <w:rPr>
          <w:rFonts w:ascii="Arial" w:hAnsi="Arial" w:cs="Arial" w:eastAsia="Arial"/>
          <w:sz w:val="11"/>
          <w:szCs w:val="11"/>
          <w:color w:val="3B7CB8"/>
          <w:spacing w:val="-17"/>
          <w:w w:val="343"/>
        </w:rPr>
        <w:t> </w:t>
      </w:r>
      <w:r>
        <w:rPr>
          <w:rFonts w:ascii="Arial" w:hAnsi="Arial" w:cs="Arial" w:eastAsia="Arial"/>
          <w:sz w:val="11"/>
          <w:szCs w:val="11"/>
          <w:color w:val="B5B5BA"/>
          <w:spacing w:val="0"/>
          <w:w w:val="78"/>
        </w:rPr>
        <w:t>...,.,</w:t>
      </w:r>
      <w:r>
        <w:rPr>
          <w:rFonts w:ascii="Arial" w:hAnsi="Arial" w:cs="Arial" w:eastAsia="Arial"/>
          <w:sz w:val="11"/>
          <w:szCs w:val="11"/>
          <w:color w:val="B5B5BA"/>
          <w:spacing w:val="0"/>
          <w:w w:val="78"/>
        </w:rPr>
        <w:t>   </w:t>
      </w:r>
      <w:r>
        <w:rPr>
          <w:rFonts w:ascii="Arial" w:hAnsi="Arial" w:cs="Arial" w:eastAsia="Arial"/>
          <w:sz w:val="11"/>
          <w:szCs w:val="11"/>
          <w:color w:val="B5B5BA"/>
          <w:spacing w:val="10"/>
          <w:w w:val="78"/>
        </w:rPr>
        <w:t> </w:t>
      </w:r>
      <w:r>
        <w:rPr>
          <w:rFonts w:ascii="Arial" w:hAnsi="Arial" w:cs="Arial" w:eastAsia="Arial"/>
          <w:sz w:val="11"/>
          <w:szCs w:val="11"/>
          <w:color w:val="A3A1A8"/>
          <w:spacing w:val="0"/>
          <w:w w:val="188"/>
          <w:b/>
          <w:bCs/>
        </w:rPr>
        <w:t>.</w:t>
      </w:r>
      <w:r>
        <w:rPr>
          <w:rFonts w:ascii="Arial" w:hAnsi="Arial" w:cs="Arial" w:eastAsia="Arial"/>
          <w:sz w:val="11"/>
          <w:szCs w:val="11"/>
          <w:color w:val="A3A1A8"/>
          <w:spacing w:val="-3"/>
          <w:w w:val="188"/>
          <w:b/>
          <w:bCs/>
        </w:rPr>
        <w:t>.</w:t>
      </w:r>
      <w:r>
        <w:rPr>
          <w:rFonts w:ascii="Arial" w:hAnsi="Arial" w:cs="Arial" w:eastAsia="Arial"/>
          <w:sz w:val="11"/>
          <w:szCs w:val="11"/>
          <w:color w:val="A3A1A8"/>
          <w:spacing w:val="-31"/>
          <w:w w:val="188"/>
          <w:b/>
          <w:bCs/>
        </w:rPr>
        <w:t>.</w:t>
      </w:r>
      <w:r>
        <w:rPr>
          <w:rFonts w:ascii="Arial" w:hAnsi="Arial" w:cs="Arial" w:eastAsia="Arial"/>
          <w:sz w:val="11"/>
          <w:szCs w:val="11"/>
          <w:color w:val="C8C6CA"/>
          <w:spacing w:val="0"/>
          <w:w w:val="110"/>
          <w:b/>
          <w:bCs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B5B5BA"/>
          <w:spacing w:val="0"/>
          <w:w w:val="118"/>
          <w:b/>
          <w:bCs/>
        </w:rPr>
        <w:t>h.,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41" w:lineRule="exact"/>
        <w:ind w:right="406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7.680023pt;margin-top:-13.845143pt;width:56.003881pt;height:50.5pt;mso-position-horizontal-relative:page;mso-position-vertical-relative:paragraph;z-index:-1673" type="#_x0000_t202" filled="f" stroked="f">
            <v:textbox inset="0,0,0,0">
              <w:txbxContent>
                <w:p>
                  <w:pPr>
                    <w:spacing w:before="0" w:after="0" w:line="1010" w:lineRule="exact"/>
                    <w:ind w:right="-191"/>
                    <w:jc w:val="left"/>
                    <w:tabs>
                      <w:tab w:pos="980" w:val="left"/>
                    </w:tabs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Pr/>
                  <w:r>
                    <w:rPr>
                      <w:rFonts w:ascii="Arial" w:hAnsi="Arial" w:cs="Arial" w:eastAsia="Arial"/>
                      <w:sz w:val="101"/>
                      <w:szCs w:val="101"/>
                      <w:color w:val="111111"/>
                      <w:spacing w:val="0"/>
                      <w:w w:val="100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111111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111111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60"/>
                      <w:szCs w:val="60"/>
                      <w:color w:val="2A6DB1"/>
                      <w:spacing w:val="-27"/>
                      <w:w w:val="100"/>
                      <w:position w:val="31"/>
                    </w:rPr>
                    <w:t>.</w:t>
                  </w:r>
                  <w:r>
                    <w:rPr>
                      <w:rFonts w:ascii="Arial" w:hAnsi="Arial" w:cs="Arial" w:eastAsia="Arial"/>
                      <w:sz w:val="60"/>
                      <w:szCs w:val="6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B5B5BA"/>
          <w:spacing w:val="-8"/>
          <w:w w:val="167"/>
          <w:b/>
          <w:bCs/>
          <w:position w:val="-6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A3A1A8"/>
          <w:spacing w:val="-27"/>
          <w:w w:val="55"/>
          <w:position w:val="-1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B5B5BA"/>
          <w:spacing w:val="-8"/>
          <w:w w:val="168"/>
          <w:b/>
          <w:bCs/>
          <w:position w:val="-6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A3A1A8"/>
          <w:spacing w:val="-22"/>
          <w:w w:val="55"/>
          <w:position w:val="-1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B5B5BA"/>
          <w:spacing w:val="-7"/>
          <w:w w:val="167"/>
          <w:b/>
          <w:bCs/>
          <w:position w:val="-6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A3A1A8"/>
          <w:spacing w:val="-19"/>
          <w:w w:val="55"/>
          <w:position w:val="-1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3A1A8"/>
          <w:spacing w:val="0"/>
          <w:w w:val="110"/>
          <w:b/>
          <w:bCs/>
          <w:position w:val="-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77274"/>
          <w:spacing w:val="0"/>
          <w:w w:val="97"/>
          <w:b/>
          <w:bCs/>
          <w:position w:val="-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777274"/>
          <w:spacing w:val="0"/>
          <w:w w:val="100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77274"/>
          <w:spacing w:val="-10"/>
          <w:w w:val="100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C8C6CA"/>
          <w:spacing w:val="0"/>
          <w:w w:val="150"/>
          <w:b/>
          <w:bCs/>
          <w:position w:val="-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C8C6CA"/>
          <w:spacing w:val="-7"/>
          <w:w w:val="150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3A1A8"/>
          <w:spacing w:val="0"/>
          <w:w w:val="150"/>
          <w:b/>
          <w:bCs/>
          <w:position w:val="-6"/>
        </w:rPr>
        <w:t>,.</w:t>
      </w:r>
      <w:r>
        <w:rPr>
          <w:rFonts w:ascii="Times New Roman" w:hAnsi="Times New Roman" w:cs="Times New Roman" w:eastAsia="Times New Roman"/>
          <w:sz w:val="8"/>
          <w:szCs w:val="8"/>
          <w:color w:val="A3A1A8"/>
          <w:spacing w:val="-18"/>
          <w:w w:val="150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E"/>
          <w:spacing w:val="6"/>
          <w:w w:val="217"/>
          <w:b/>
          <w:bCs/>
          <w:position w:val="-6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B5B5BA"/>
          <w:spacing w:val="0"/>
          <w:w w:val="217"/>
          <w:b/>
          <w:bCs/>
          <w:position w:val="-6"/>
        </w:rPr>
        <w:t>.....</w:t>
      </w:r>
      <w:r>
        <w:rPr>
          <w:rFonts w:ascii="Times New Roman" w:hAnsi="Times New Roman" w:cs="Times New Roman" w:eastAsia="Times New Roman"/>
          <w:sz w:val="8"/>
          <w:szCs w:val="8"/>
          <w:color w:val="B5B5BA"/>
          <w:spacing w:val="-24"/>
          <w:w w:val="217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3A1A8"/>
          <w:spacing w:val="0"/>
          <w:w w:val="217"/>
          <w:b/>
          <w:bCs/>
          <w:position w:val="-6"/>
        </w:rPr>
        <w:t>.,</w:t>
      </w:r>
      <w:r>
        <w:rPr>
          <w:rFonts w:ascii="Times New Roman" w:hAnsi="Times New Roman" w:cs="Times New Roman" w:eastAsia="Times New Roman"/>
          <w:sz w:val="8"/>
          <w:szCs w:val="8"/>
          <w:color w:val="A3A1A8"/>
          <w:spacing w:val="0"/>
          <w:w w:val="217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3A1A8"/>
          <w:spacing w:val="3"/>
          <w:w w:val="217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7CB8"/>
          <w:spacing w:val="0"/>
          <w:w w:val="100"/>
          <w:b/>
          <w:bCs/>
          <w:position w:val="-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3B7CB8"/>
          <w:spacing w:val="0"/>
          <w:w w:val="100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7CB8"/>
          <w:spacing w:val="14"/>
          <w:w w:val="100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5B5BA"/>
          <w:spacing w:val="0"/>
          <w:w w:val="134"/>
          <w:position w:val="-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5B5BA"/>
          <w:spacing w:val="-4"/>
          <w:w w:val="134"/>
          <w:position w:val="-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3A1A8"/>
          <w:spacing w:val="0"/>
          <w:w w:val="135"/>
          <w:position w:val="-6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A3A1A8"/>
          <w:spacing w:val="-20"/>
          <w:w w:val="135"/>
          <w:position w:val="-6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C8C6CA"/>
          <w:spacing w:val="-1"/>
          <w:w w:val="282"/>
          <w:position w:val="-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0"/>
          <w:w w:val="272"/>
          <w:position w:val="-6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4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0"/>
          <w:w w:val="272"/>
          <w:position w:val="-6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-1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3A1A8"/>
          <w:spacing w:val="0"/>
          <w:w w:val="423"/>
          <w:position w:val="-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A3A1A8"/>
          <w:spacing w:val="-8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0"/>
          <w:w w:val="144"/>
          <w:position w:val="-6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1920" w:h="16840"/>
          <w:pgMar w:top="1740" w:bottom="900" w:left="200" w:right="1320"/>
        </w:sectPr>
      </w:pPr>
      <w:rPr/>
    </w:p>
    <w:p>
      <w:pPr>
        <w:spacing w:before="0" w:after="0" w:line="138" w:lineRule="exact"/>
        <w:ind w:right="-20"/>
        <w:jc w:val="righ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1.559998pt;margin-top:6.8822pt;width:14.706001pt;height:31.5pt;mso-position-horizontal-relative:page;mso-position-vertical-relative:paragraph;z-index:-1671" type="#_x0000_t202" filled="f" stroked="f">
            <v:textbox inset="0,0,0,0">
              <w:txbxContent>
                <w:p>
                  <w:pPr>
                    <w:spacing w:before="0" w:after="0" w:line="630" w:lineRule="exact"/>
                    <w:ind w:right="-135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C8C6CA"/>
                      <w:w w:val="16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C8C6CA"/>
                      <w:spacing w:val="-1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111111"/>
                      <w:spacing w:val="0"/>
                      <w:w w:val="13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0"/>
          <w:szCs w:val="60"/>
          <w:color w:val="C8C6CA"/>
          <w:spacing w:val="0"/>
          <w:w w:val="68"/>
          <w:position w:val="-38"/>
        </w:rPr>
        <w:t>l</w:t>
      </w:r>
      <w:r>
        <w:rPr>
          <w:rFonts w:ascii="Arial" w:hAnsi="Arial" w:cs="Arial" w:eastAsia="Arial"/>
          <w:sz w:val="60"/>
          <w:szCs w:val="60"/>
          <w:color w:val="C8C6CA"/>
          <w:spacing w:val="91"/>
          <w:w w:val="68"/>
          <w:position w:val="-3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A3A1A8"/>
          <w:spacing w:val="0"/>
          <w:w w:val="79"/>
          <w:position w:val="-39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A3A1A8"/>
          <w:spacing w:val="-19"/>
          <w:w w:val="79"/>
          <w:position w:val="-39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89898E"/>
          <w:spacing w:val="-94"/>
          <w:w w:val="74"/>
          <w:position w:val="-39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A3A1A8"/>
          <w:spacing w:val="-30"/>
          <w:w w:val="79"/>
          <w:position w:val="-39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A3A1A8"/>
          <w:spacing w:val="0"/>
          <w:w w:val="71"/>
          <w:position w:val="-39"/>
        </w:rPr>
        <w:t>-·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62" w:after="0" w:line="75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B5B5BA"/>
          <w:spacing w:val="0"/>
          <w:w w:val="112"/>
          <w:position w:val="-6"/>
        </w:rPr>
        <w:t>-..,..,.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20"/>
          <w:cols w:num="2" w:equalWidth="0">
            <w:col w:w="8919" w:space="558"/>
            <w:col w:w="923"/>
          </w:cols>
        </w:sectPr>
      </w:pPr>
      <w:rPr/>
    </w:p>
    <w:p>
      <w:pPr>
        <w:spacing w:before="26" w:after="0" w:line="160" w:lineRule="exact"/>
        <w:ind w:right="592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B5B5BA"/>
          <w:w w:val="82"/>
          <w:position w:val="-2"/>
        </w:rPr>
        <w:t>.....,,</w:t>
      </w:r>
      <w:r>
        <w:rPr>
          <w:rFonts w:ascii="Times New Roman" w:hAnsi="Times New Roman" w:cs="Times New Roman" w:eastAsia="Times New Roman"/>
          <w:sz w:val="16"/>
          <w:szCs w:val="16"/>
          <w:color w:val="777274"/>
          <w:w w:val="123"/>
          <w:position w:val="-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  <w:position w:val="0"/>
        </w:rPr>
      </w:r>
    </w:p>
    <w:p>
      <w:pPr>
        <w:spacing w:before="0" w:after="0" w:line="187" w:lineRule="exact"/>
        <w:ind w:right="307"/>
        <w:jc w:val="righ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B5B5BA"/>
          <w:spacing w:val="0"/>
          <w:w w:val="45"/>
          <w:position w:val="-3"/>
        </w:rPr>
        <w:t>.......</w:t>
      </w:r>
      <w:r>
        <w:rPr>
          <w:rFonts w:ascii="Times New Roman" w:hAnsi="Times New Roman" w:cs="Times New Roman" w:eastAsia="Times New Roman"/>
          <w:sz w:val="25"/>
          <w:szCs w:val="25"/>
          <w:color w:val="B5B5BA"/>
          <w:spacing w:val="27"/>
          <w:w w:val="45"/>
          <w:position w:val="-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777274"/>
          <w:spacing w:val="-22"/>
          <w:w w:val="107"/>
          <w:position w:val="-3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C8C6CA"/>
          <w:spacing w:val="0"/>
          <w:w w:val="45"/>
          <w:position w:val="-3"/>
        </w:rPr>
        <w:t>......</w:t>
      </w:r>
      <w:r>
        <w:rPr>
          <w:rFonts w:ascii="Times New Roman" w:hAnsi="Times New Roman" w:cs="Times New Roman" w:eastAsia="Times New Roman"/>
          <w:sz w:val="25"/>
          <w:szCs w:val="25"/>
          <w:color w:val="C8C6CA"/>
          <w:spacing w:val="-5"/>
          <w:w w:val="45"/>
          <w:position w:val="-3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A3A1A8"/>
          <w:spacing w:val="-5"/>
          <w:w w:val="133"/>
          <w:position w:val="-3"/>
        </w:rPr>
      </w:r>
      <w:r>
        <w:rPr>
          <w:rFonts w:ascii="Times New Roman" w:hAnsi="Times New Roman" w:cs="Times New Roman" w:eastAsia="Times New Roman"/>
          <w:sz w:val="25"/>
          <w:szCs w:val="25"/>
          <w:color w:val="A3A1A8"/>
          <w:spacing w:val="-22"/>
          <w:w w:val="133"/>
          <w:emboss/>
          <w:position w:val="-3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A3A1A8"/>
          <w:spacing w:val="-22"/>
          <w:w w:val="133"/>
          <w:emboss/>
          <w:position w:val="-3"/>
        </w:rPr>
      </w:r>
      <w:r>
        <w:rPr>
          <w:rFonts w:ascii="Times New Roman" w:hAnsi="Times New Roman" w:cs="Times New Roman" w:eastAsia="Times New Roman"/>
          <w:sz w:val="25"/>
          <w:szCs w:val="25"/>
          <w:color w:val="A3A1A8"/>
          <w:spacing w:val="-22"/>
          <w:w w:val="133"/>
          <w:position w:val="-3"/>
        </w:rPr>
      </w:r>
      <w:r>
        <w:rPr>
          <w:rFonts w:ascii="Times New Roman" w:hAnsi="Times New Roman" w:cs="Times New Roman" w:eastAsia="Times New Roman"/>
          <w:sz w:val="25"/>
          <w:szCs w:val="25"/>
          <w:color w:val="A3A1A8"/>
          <w:spacing w:val="-22"/>
          <w:w w:val="133"/>
          <w:position w:val="-3"/>
        </w:rPr>
      </w:r>
      <w:r>
        <w:rPr>
          <w:rFonts w:ascii="Times New Roman" w:hAnsi="Times New Roman" w:cs="Times New Roman" w:eastAsia="Times New Roman"/>
          <w:sz w:val="25"/>
          <w:szCs w:val="25"/>
          <w:color w:val="C8C6CA"/>
          <w:spacing w:val="0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right="522"/>
        <w:jc w:val="righ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7CA8D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7CA8D6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0"/>
          <w:w w:val="119"/>
          <w:b/>
          <w:bCs/>
        </w:rPr>
        <w:t>N-.14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5B5BA"/>
          <w:spacing w:val="11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9898E"/>
          <w:spacing w:val="0"/>
          <w:w w:val="160"/>
          <w:b/>
          <w:bCs/>
        </w:rPr>
        <w:t>H</w:t>
      </w:r>
      <w:r>
        <w:rPr>
          <w:rFonts w:ascii="Times New Roman" w:hAnsi="Times New Roman" w:cs="Times New Roman" w:eastAsia="Times New Roman"/>
          <w:sz w:val="6"/>
          <w:szCs w:val="6"/>
          <w:color w:val="89898E"/>
          <w:spacing w:val="-14"/>
          <w:w w:val="160"/>
          <w:b/>
          <w:bCs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3A1A8"/>
          <w:spacing w:val="0"/>
          <w:w w:val="160"/>
          <w:b/>
          <w:bCs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0" w:after="0" w:line="168" w:lineRule="exact"/>
        <w:ind w:right="779"/>
        <w:jc w:val="right"/>
        <w:tabs>
          <w:tab w:pos="1280" w:val="left"/>
        </w:tabs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16"/>
          <w:szCs w:val="16"/>
          <w:color w:val="C8C6CA"/>
          <w:spacing w:val="0"/>
          <w:w w:val="153"/>
          <w:position w:val="-8"/>
        </w:rPr>
        <w:t>l</w:t>
      </w:r>
      <w:r>
        <w:rPr>
          <w:rFonts w:ascii="Arial" w:hAnsi="Arial" w:cs="Arial" w:eastAsia="Arial"/>
          <w:sz w:val="16"/>
          <w:szCs w:val="16"/>
          <w:color w:val="C8C6CA"/>
          <w:spacing w:val="2"/>
          <w:w w:val="153"/>
          <w:position w:val="-8"/>
        </w:rPr>
        <w:t> </w:t>
      </w:r>
      <w:r>
        <w:rPr>
          <w:rFonts w:ascii="Arial" w:hAnsi="Arial" w:cs="Arial" w:eastAsia="Arial"/>
          <w:sz w:val="16"/>
          <w:szCs w:val="16"/>
          <w:color w:val="111111"/>
          <w:spacing w:val="0"/>
          <w:w w:val="200"/>
          <w:position w:val="-8"/>
        </w:rPr>
        <w:t>•</w:t>
      </w:r>
      <w:r>
        <w:rPr>
          <w:rFonts w:ascii="Times New Roman" w:hAnsi="Times New Roman" w:cs="Times New Roman" w:eastAsia="Times New Roman"/>
          <w:sz w:val="26"/>
          <w:szCs w:val="26"/>
          <w:color w:val="89898E"/>
          <w:spacing w:val="0"/>
          <w:w w:val="65"/>
          <w:b/>
          <w:bCs/>
          <w:position w:val="-8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89898E"/>
          <w:spacing w:val="-31"/>
          <w:w w:val="65"/>
          <w:b/>
          <w:bCs/>
          <w:position w:val="-8"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A3A1A8"/>
          <w:spacing w:val="0"/>
          <w:w w:val="81"/>
          <w:b/>
          <w:bCs/>
          <w:position w:val="-8"/>
        </w:rPr>
        <w:t>:;::.</w:t>
      </w:r>
      <w:r>
        <w:rPr>
          <w:rFonts w:ascii="Times New Roman" w:hAnsi="Times New Roman" w:cs="Times New Roman" w:eastAsia="Times New Roman"/>
          <w:sz w:val="26"/>
          <w:szCs w:val="26"/>
          <w:color w:val="A3A1A8"/>
          <w:spacing w:val="-32"/>
          <w:w w:val="81"/>
          <w:b/>
          <w:bCs/>
          <w:position w:val="-8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626267"/>
          <w:spacing w:val="-55"/>
          <w:w w:val="102"/>
          <w:b/>
          <w:bCs/>
          <w:position w:val="-8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89898E"/>
          <w:spacing w:val="0"/>
          <w:w w:val="35"/>
          <w:b/>
          <w:bCs/>
          <w:position w:val="-8"/>
        </w:rPr>
        <w:t>tiA.,u</w:t>
      </w:r>
      <w:r>
        <w:rPr>
          <w:rFonts w:ascii="Times New Roman" w:hAnsi="Times New Roman" w:cs="Times New Roman" w:eastAsia="Times New Roman"/>
          <w:sz w:val="26"/>
          <w:szCs w:val="26"/>
          <w:color w:val="89898E"/>
          <w:spacing w:val="0"/>
          <w:w w:val="36"/>
          <w:b/>
          <w:bCs/>
          <w:position w:val="-8"/>
        </w:rPr>
        <w:t>J</w:t>
      </w:r>
      <w:r>
        <w:rPr>
          <w:rFonts w:ascii="Times New Roman" w:hAnsi="Times New Roman" w:cs="Times New Roman" w:eastAsia="Times New Roman"/>
          <w:sz w:val="26"/>
          <w:szCs w:val="26"/>
          <w:color w:val="89898E"/>
          <w:spacing w:val="0"/>
          <w:w w:val="100"/>
          <w:b/>
          <w:bCs/>
          <w:position w:val="-8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89898E"/>
          <w:spacing w:val="0"/>
          <w:w w:val="100"/>
          <w:b/>
          <w:bCs/>
          <w:position w:val="-8"/>
        </w:rPr>
      </w:r>
      <w:r>
        <w:rPr>
          <w:rFonts w:ascii="Arial" w:hAnsi="Arial" w:cs="Arial" w:eastAsia="Arial"/>
          <w:sz w:val="5"/>
          <w:szCs w:val="5"/>
          <w:color w:val="777274"/>
          <w:spacing w:val="0"/>
          <w:w w:val="453"/>
          <w:position w:val="-8"/>
        </w:rPr>
        <w:t>I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1920" w:h="16840"/>
          <w:pgMar w:top="1740" w:bottom="900" w:left="200" w:right="1320"/>
        </w:sectPr>
      </w:pPr>
      <w:rPr/>
    </w:p>
    <w:p>
      <w:pPr>
        <w:spacing w:before="0" w:after="0" w:line="378" w:lineRule="exact"/>
        <w:ind w:right="-20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Arial" w:hAnsi="Arial" w:cs="Arial" w:eastAsia="Arial"/>
          <w:sz w:val="62"/>
          <w:szCs w:val="62"/>
          <w:color w:val="C8C6CA"/>
          <w:spacing w:val="0"/>
          <w:w w:val="66"/>
          <w:position w:val="-20"/>
        </w:rPr>
        <w:t>l</w:t>
      </w:r>
      <w:r>
        <w:rPr>
          <w:rFonts w:ascii="Arial" w:hAnsi="Arial" w:cs="Arial" w:eastAsia="Arial"/>
          <w:sz w:val="62"/>
          <w:szCs w:val="62"/>
          <w:color w:val="C8C6CA"/>
          <w:spacing w:val="84"/>
          <w:w w:val="66"/>
          <w:position w:val="-2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90B8DF"/>
          <w:spacing w:val="-4"/>
          <w:w w:val="52"/>
          <w:position w:val="3"/>
        </w:rPr>
        <w:t>"</w:t>
      </w:r>
      <w:r>
        <w:rPr>
          <w:rFonts w:ascii="Times New Roman" w:hAnsi="Times New Roman" w:cs="Times New Roman" w:eastAsia="Times New Roman"/>
          <w:sz w:val="29"/>
          <w:szCs w:val="29"/>
          <w:color w:val="679CCF"/>
          <w:spacing w:val="-89"/>
          <w:w w:val="84"/>
          <w:position w:val="3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90B8DF"/>
          <w:spacing w:val="0"/>
          <w:w w:val="52"/>
          <w:position w:val="3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90B8DF"/>
          <w:spacing w:val="-2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679CCF"/>
          <w:spacing w:val="-28"/>
          <w:w w:val="84"/>
          <w:position w:val="3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449ADB"/>
          <w:spacing w:val="-28"/>
          <w:w w:val="145"/>
          <w:position w:val="3"/>
        </w:rPr>
      </w:r>
      <w:r>
        <w:rPr>
          <w:rFonts w:ascii="Times New Roman" w:hAnsi="Times New Roman" w:cs="Times New Roman" w:eastAsia="Times New Roman"/>
          <w:sz w:val="29"/>
          <w:szCs w:val="29"/>
          <w:color w:val="449ADB"/>
          <w:spacing w:val="-37"/>
          <w:w w:val="145"/>
          <w:emboss/>
          <w:position w:val="3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449ADB"/>
          <w:spacing w:val="-37"/>
          <w:w w:val="145"/>
          <w:emboss/>
          <w:position w:val="3"/>
        </w:rPr>
      </w:r>
      <w:r>
        <w:rPr>
          <w:rFonts w:ascii="Times New Roman" w:hAnsi="Times New Roman" w:cs="Times New Roman" w:eastAsia="Times New Roman"/>
          <w:sz w:val="29"/>
          <w:szCs w:val="29"/>
          <w:color w:val="449ADB"/>
          <w:spacing w:val="-37"/>
          <w:w w:val="145"/>
          <w:position w:val="3"/>
        </w:rPr>
      </w:r>
      <w:r>
        <w:rPr>
          <w:rFonts w:ascii="Times New Roman" w:hAnsi="Times New Roman" w:cs="Times New Roman" w:eastAsia="Times New Roman"/>
          <w:sz w:val="29"/>
          <w:szCs w:val="29"/>
          <w:color w:val="449ADB"/>
          <w:spacing w:val="-37"/>
          <w:w w:val="145"/>
          <w:position w:val="3"/>
        </w:rPr>
      </w:r>
      <w:r>
        <w:rPr>
          <w:rFonts w:ascii="Times New Roman" w:hAnsi="Times New Roman" w:cs="Times New Roman" w:eastAsia="Times New Roman"/>
          <w:sz w:val="29"/>
          <w:szCs w:val="29"/>
          <w:color w:val="90B8DF"/>
          <w:spacing w:val="0"/>
          <w:w w:val="44"/>
          <w:position w:val="3"/>
        </w:rPr>
        <w:t>-,...,..,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9" w:after="0" w:line="359" w:lineRule="exact"/>
        <w:ind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B5B5BA"/>
          <w:spacing w:val="-43"/>
          <w:w w:val="100"/>
          <w:position w:val="-3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90B8DF"/>
          <w:spacing w:val="-39"/>
          <w:w w:val="100"/>
          <w:position w:val="3"/>
        </w:rPr>
        <w:t>-</w:t>
      </w:r>
      <w:r>
        <w:rPr>
          <w:rFonts w:ascii="Arial" w:hAnsi="Arial" w:cs="Arial" w:eastAsia="Arial"/>
          <w:sz w:val="21"/>
          <w:szCs w:val="21"/>
          <w:color w:val="B5B5BA"/>
          <w:spacing w:val="0"/>
          <w:w w:val="100"/>
          <w:position w:val="-3"/>
        </w:rPr>
        <w:t>,.</w:t>
      </w:r>
      <w:r>
        <w:rPr>
          <w:rFonts w:ascii="Arial" w:hAnsi="Arial" w:cs="Arial" w:eastAsia="Arial"/>
          <w:sz w:val="21"/>
          <w:szCs w:val="21"/>
          <w:color w:val="B5B5BA"/>
          <w:spacing w:val="3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B5B5BA"/>
          <w:spacing w:val="0"/>
          <w:w w:val="70"/>
          <w:position w:val="-3"/>
        </w:rPr>
        <w:t>......</w:t>
      </w:r>
      <w:r>
        <w:rPr>
          <w:rFonts w:ascii="Times New Roman" w:hAnsi="Times New Roman" w:cs="Times New Roman" w:eastAsia="Times New Roman"/>
          <w:sz w:val="34"/>
          <w:szCs w:val="34"/>
          <w:color w:val="B5B5BA"/>
          <w:spacing w:val="-14"/>
          <w:w w:val="70"/>
          <w:position w:val="-3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C8C6CA"/>
          <w:spacing w:val="0"/>
          <w:w w:val="39"/>
          <w:position w:val="-3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20"/>
          <w:cols w:num="2" w:equalWidth="0">
            <w:col w:w="9077" w:space="255"/>
            <w:col w:w="1068"/>
          </w:cols>
        </w:sectPr>
      </w:pPr>
      <w:rPr/>
    </w:p>
    <w:p>
      <w:pPr>
        <w:spacing w:before="80" w:after="0" w:line="240" w:lineRule="auto"/>
        <w:ind w:right="-20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0"/>
          <w:w w:val="65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12"/>
          <w:w w:val="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CB5D8"/>
          <w:spacing w:val="0"/>
          <w:w w:val="1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A3A1A8"/>
          <w:spacing w:val="0"/>
          <w:w w:val="53"/>
        </w:rPr>
        <w:t>.....</w:t>
      </w:r>
      <w:r>
        <w:rPr>
          <w:rFonts w:ascii="Times New Roman" w:hAnsi="Times New Roman" w:cs="Times New Roman" w:eastAsia="Times New Roman"/>
          <w:sz w:val="17"/>
          <w:szCs w:val="17"/>
          <w:color w:val="A3A1A8"/>
          <w:spacing w:val="-13"/>
          <w:w w:val="5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-13"/>
          <w:w w:val="49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A3A1A8"/>
          <w:spacing w:val="-21"/>
          <w:w w:val="5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5B5BA"/>
          <w:spacing w:val="0"/>
          <w:w w:val="49"/>
        </w:rPr>
        <w:t>.,...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2" w:lineRule="exact"/>
        <w:ind w:right="-20"/>
        <w:jc w:val="left"/>
        <w:tabs>
          <w:tab w:pos="58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color w:val="E6A3D1"/>
          <w:spacing w:val="0"/>
          <w:w w:val="76"/>
        </w:rPr>
        <w:t>..,</w:t>
      </w:r>
      <w:r>
        <w:rPr>
          <w:rFonts w:ascii="Arial" w:hAnsi="Arial" w:cs="Arial" w:eastAsia="Arial"/>
          <w:sz w:val="10"/>
          <w:szCs w:val="10"/>
          <w:color w:val="E6A3D1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E6A3D1"/>
          <w:spacing w:val="0"/>
          <w:w w:val="100"/>
        </w:rPr>
      </w:r>
      <w:r>
        <w:rPr>
          <w:rFonts w:ascii="Arial" w:hAnsi="Arial" w:cs="Arial" w:eastAsia="Arial"/>
          <w:sz w:val="10"/>
          <w:szCs w:val="10"/>
          <w:color w:val="2A6DB1"/>
          <w:spacing w:val="0"/>
          <w:w w:val="135"/>
          <w:b/>
          <w:bCs/>
          <w:i/>
        </w:rPr>
        <w:t>'t</w:t>
      </w:r>
      <w:r>
        <w:rPr>
          <w:rFonts w:ascii="Arial" w:hAnsi="Arial" w:cs="Arial" w:eastAsia="Arial"/>
          <w:sz w:val="10"/>
          <w:szCs w:val="10"/>
          <w:color w:val="2A6DB1"/>
          <w:spacing w:val="0"/>
          <w:w w:val="135"/>
          <w:b/>
          <w:bCs/>
          <w:i/>
        </w:rPr>
        <w:t> </w:t>
      </w:r>
      <w:r>
        <w:rPr>
          <w:rFonts w:ascii="Arial" w:hAnsi="Arial" w:cs="Arial" w:eastAsia="Arial"/>
          <w:sz w:val="10"/>
          <w:szCs w:val="10"/>
          <w:color w:val="2A6DB1"/>
          <w:spacing w:val="13"/>
          <w:w w:val="135"/>
          <w:b/>
          <w:bCs/>
          <w:i/>
        </w:rPr>
        <w:t> 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250"/>
        </w:rPr>
        <w:t>,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250"/>
        </w:rPr>
        <w:t> </w:t>
      </w:r>
      <w:r>
        <w:rPr>
          <w:rFonts w:ascii="Arial" w:hAnsi="Arial" w:cs="Arial" w:eastAsia="Arial"/>
          <w:sz w:val="10"/>
          <w:szCs w:val="10"/>
          <w:color w:val="A3A1A8"/>
          <w:spacing w:val="0"/>
          <w:w w:val="250"/>
        </w:rPr>
        <w:t>,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20"/>
          <w:cols w:num="2" w:equalWidth="0">
            <w:col w:w="8682" w:space="60"/>
            <w:col w:w="1658"/>
          </w:cols>
        </w:sectPr>
      </w:pPr>
      <w:rPr/>
    </w:p>
    <w:p>
      <w:pPr>
        <w:spacing w:before="0" w:after="0" w:line="541" w:lineRule="exact"/>
        <w:ind w:left="5546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1C482D"/>
          <w:spacing w:val="0"/>
          <w:w w:val="100"/>
          <w:b/>
          <w:bCs/>
          <w:i/>
          <w:position w:val="-2"/>
        </w:rPr>
        <w:t>A""'s-fv</w:t>
      </w:r>
      <w:r>
        <w:rPr>
          <w:rFonts w:ascii="Arial" w:hAnsi="Arial" w:cs="Arial" w:eastAsia="Arial"/>
          <w:sz w:val="42"/>
          <w:szCs w:val="42"/>
          <w:color w:val="1C482D"/>
          <w:spacing w:val="84"/>
          <w:w w:val="100"/>
          <w:b/>
          <w:bCs/>
          <w:i/>
          <w:position w:val="-2"/>
        </w:rPr>
        <w:t> </w:t>
      </w:r>
      <w:r>
        <w:rPr>
          <w:rFonts w:ascii="Arial" w:hAnsi="Arial" w:cs="Arial" w:eastAsia="Arial"/>
          <w:sz w:val="42"/>
          <w:szCs w:val="42"/>
          <w:color w:val="1C482D"/>
          <w:spacing w:val="-119"/>
          <w:w w:val="106"/>
          <w:b/>
          <w:bCs/>
          <w:i/>
          <w:position w:val="-2"/>
        </w:rPr>
        <w:t>t</w:t>
      </w:r>
      <w:r>
        <w:rPr>
          <w:rFonts w:ascii="Arial" w:hAnsi="Arial" w:cs="Arial" w:eastAsia="Arial"/>
          <w:sz w:val="30"/>
          <w:szCs w:val="30"/>
          <w:color w:val="1C482D"/>
          <w:spacing w:val="-56"/>
          <w:w w:val="160"/>
          <w:i/>
          <w:position w:val="19"/>
        </w:rPr>
        <w:t>1</w:t>
      </w:r>
      <w:r>
        <w:rPr>
          <w:rFonts w:ascii="Arial" w:hAnsi="Arial" w:cs="Arial" w:eastAsia="Arial"/>
          <w:sz w:val="42"/>
          <w:szCs w:val="42"/>
          <w:color w:val="1C482D"/>
          <w:spacing w:val="0"/>
          <w:w w:val="106"/>
          <w:b/>
          <w:bCs/>
          <w:i/>
          <w:position w:val="-2"/>
        </w:rPr>
        <w:t>;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90" w:after="0" w:line="240" w:lineRule="auto"/>
        <w:ind w:left="3422" w:right="-20"/>
        <w:jc w:val="left"/>
        <w:tabs>
          <w:tab w:pos="53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C482D"/>
          <w:spacing w:val="0"/>
          <w:w w:val="172"/>
        </w:rPr>
        <w:t>MIDWEST</w:t>
      </w:r>
      <w:r>
        <w:rPr>
          <w:rFonts w:ascii="Arial" w:hAnsi="Arial" w:cs="Arial" w:eastAsia="Arial"/>
          <w:sz w:val="20"/>
          <w:szCs w:val="20"/>
          <w:color w:val="1C482D"/>
          <w:spacing w:val="-58"/>
          <w:w w:val="172"/>
        </w:rPr>
        <w:t> </w:t>
      </w:r>
      <w:r>
        <w:rPr>
          <w:rFonts w:ascii="Arial" w:hAnsi="Arial" w:cs="Arial" w:eastAsia="Arial"/>
          <w:sz w:val="20"/>
          <w:szCs w:val="20"/>
          <w:color w:val="1C482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1C482D"/>
          <w:spacing w:val="0"/>
          <w:w w:val="172"/>
        </w:rPr>
        <w:t>GASCOYNE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exact"/>
        <w:ind w:left="128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Appendi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21"/>
          <w:szCs w:val="21"/>
          <w:color w:val="111111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-10"/>
          <w:w w:val="113"/>
          <w:position w:val="-1"/>
        </w:rPr>
        <w:t>2</w:t>
      </w:r>
      <w:r>
        <w:rPr>
          <w:rFonts w:ascii="Arial" w:hAnsi="Arial" w:cs="Arial" w:eastAsia="Arial"/>
          <w:sz w:val="21"/>
          <w:szCs w:val="21"/>
          <w:color w:val="31363B"/>
          <w:spacing w:val="0"/>
          <w:w w:val="113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31363B"/>
          <w:spacing w:val="-19"/>
          <w:w w:val="113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road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freight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0"/>
          <w:w w:val="100"/>
          <w:position w:val="-1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segmen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2050</w:t>
      </w:r>
      <w:r>
        <w:rPr>
          <w:rFonts w:ascii="Arial" w:hAnsi="Arial" w:cs="Arial" w:eastAsia="Arial"/>
          <w:sz w:val="21"/>
          <w:szCs w:val="21"/>
          <w:color w:val="111111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MWD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1"/>
          <w:szCs w:val="21"/>
          <w:color w:val="111111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  <w:position w:val="-1"/>
        </w:rPr>
        <w:t>2017)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16" w:right="-20"/>
        <w:jc w:val="left"/>
        <w:rPr>
          <w:rFonts w:ascii="Times New Roman" w:hAnsi="Times New Roman" w:cs="Times New Roman" w:eastAsia="Times New Roman"/>
          <w:sz w:val="8.638672"/>
          <w:szCs w:val="8.638672"/>
        </w:rPr>
      </w:pPr>
      <w:rPr/>
      <w:r>
        <w:rPr/>
        <w:pict>
          <v:shape style="width:36.720001pt;height:4.32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8.638672"/>
          <w:szCs w:val="8.638672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821" w:footer="681" w:top="1740" w:bottom="880" w:left="200" w:right="1300"/>
          <w:headerReference w:type="default" r:id="rId66"/>
          <w:footerReference w:type="default" r:id="rId67"/>
          <w:pgSz w:w="11920" w:h="16840"/>
        </w:sectPr>
      </w:pPr>
      <w:rPr/>
    </w:p>
    <w:p>
      <w:pPr>
        <w:spacing w:before="39" w:after="0" w:line="173" w:lineRule="exact"/>
        <w:ind w:left="1323" w:right="929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21.68pt;margin-top:10.533934pt;width:.1pt;height:41.04pt;mso-position-horizontal-relative:page;mso-position-vertical-relative:paragraph;z-index:-1666" coordorigin="2434,211" coordsize="2,821">
            <v:shape style="position:absolute;left:2434;top:211;width:2;height:821" coordorigin="2434,211" coordsize="0,821" path="m2434,1031l2434,211e" filled="f" stroked="t" strokeweight="2.16pt" strokecolor="#D4BFA0">
              <v:path arrowok="t"/>
            </v:shape>
          </v:group>
          <w10:wrap type="none"/>
        </w:pict>
      </w:r>
      <w:r>
        <w:rPr/>
        <w:pict>
          <v:group style="position:absolute;margin-left:127.764503pt;margin-top:10.533934pt;width:2.92540pt;height:43.82271pt;mso-position-horizontal-relative:page;mso-position-vertical-relative:paragraph;z-index:-1665" coordorigin="2555,211" coordsize="59,876">
            <v:group style="position:absolute;left:2592;top:225;width:2;height:806" coordorigin="2592,225" coordsize="2,806">
              <v:shape style="position:absolute;left:2592;top:225;width:2;height:806" coordorigin="2592,225" coordsize="0,806" path="m2592,1031l2592,225e" filled="f" stroked="t" strokeweight="1.44pt" strokecolor="#CCBCA3">
                <v:path arrowok="t"/>
              </v:shape>
            </v:group>
            <v:group style="position:absolute;left:2585;top:832;width:2;height:226" coordorigin="2585,832" coordsize="2,226">
              <v:shape style="position:absolute;left:2585;top:832;width:2;height:226" coordorigin="2585,832" coordsize="0,226" path="m2585,1058l2585,832e" filled="f" stroked="t" strokeweight="2.92540pt" strokecolor="#E6DFC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959597"/>
          <w:spacing w:val="0"/>
          <w:w w:val="256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1304" w:right="69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A8A8AC"/>
          <w:spacing w:val="0"/>
          <w:w w:val="273"/>
          <w:position w:val="-2"/>
        </w:rPr>
        <w:t>i</w:t>
      </w:r>
      <w:r>
        <w:rPr>
          <w:rFonts w:ascii="Arial" w:hAnsi="Arial" w:cs="Arial" w:eastAsia="Arial"/>
          <w:sz w:val="18"/>
          <w:szCs w:val="18"/>
          <w:color w:val="A8A8AC"/>
          <w:spacing w:val="-37"/>
          <w:w w:val="273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A8A8AC"/>
          <w:spacing w:val="0"/>
          <w:w w:val="162"/>
          <w:position w:val="-2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33" w:lineRule="exact"/>
        <w:ind w:left="1308" w:right="879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A8A8AC"/>
          <w:spacing w:val="0"/>
          <w:w w:val="125"/>
          <w:position w:val="1"/>
        </w:rPr>
        <w:t>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54" w:lineRule="exact"/>
        <w:ind w:right="-20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14D8E"/>
          <w:spacing w:val="-19"/>
          <w:w w:val="159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EB7749"/>
          <w:spacing w:val="-16"/>
          <w:w w:val="159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A8A8AC"/>
          <w:spacing w:val="0"/>
          <w:w w:val="119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09" w:lineRule="exact"/>
        <w:ind w:right="-20"/>
        <w:jc w:val="left"/>
        <w:rPr>
          <w:rFonts w:ascii="Times New Roman" w:hAnsi="Times New Roman" w:cs="Times New Roman" w:eastAsia="Times New Roman"/>
          <w:sz w:val="59"/>
          <w:szCs w:val="59"/>
        </w:rPr>
      </w:pPr>
      <w:rPr/>
      <w:r>
        <w:rPr/>
        <w:pict>
          <v:shape style="position:absolute;margin-left:256.320007pt;margin-top:25.380993pt;width:95.040001pt;height:50.759998pt;mso-position-horizontal-relative:page;mso-position-vertical-relative:paragraph;z-index:-1670" type="#_x0000_t75">
            <v:imagedata r:id="rId69" o:title=""/>
          </v:shape>
        </w:pict>
      </w:r>
      <w:r>
        <w:rPr/>
        <w:pict>
          <v:shape style="position:absolute;margin-left:362.880005pt;margin-top:8.820976pt;width:43.919998pt;height:66.239998pt;mso-position-horizontal-relative:page;mso-position-vertical-relative:paragraph;z-index:-1669" type="#_x0000_t75">
            <v:imagedata r:id="rId70" o:title=""/>
          </v:shape>
        </w:pict>
      </w:r>
      <w:r>
        <w:rPr/>
        <w:pict>
          <v:shape style="position:absolute;margin-left:492.480011pt;margin-top:16.740982pt;width:19.080pt;height:53.639999pt;mso-position-horizontal-relative:page;mso-position-vertical-relative:paragraph;z-index:-1668" type="#_x0000_t75">
            <v:imagedata r:id="rId71" o:title=""/>
          </v:shape>
        </w:pict>
      </w:r>
      <w:r>
        <w:rPr/>
        <w:pict>
          <v:group style="position:absolute;margin-left:160.200012pt;margin-top:-12.058999pt;width:.1pt;height:36.36pt;mso-position-horizontal-relative:page;mso-position-vertical-relative:paragraph;z-index:-1664" coordorigin="3204,-241" coordsize="2,727">
            <v:shape style="position:absolute;left:3204;top:-241;width:2;height:727" coordorigin="3204,-241" coordsize="0,727" path="m3204,486l3204,-241e" filled="f" stroked="t" strokeweight="1.44pt" strokecolor="#CCBC9C">
              <v:path arrowok="t"/>
            </v:shape>
          </v:group>
          <w10:wrap type="none"/>
        </w:pict>
      </w:r>
      <w:r>
        <w:rPr/>
        <w:pict>
          <v:group style="position:absolute;margin-left:167.400009pt;margin-top:-12.058999pt;width:.1pt;height:36.36pt;mso-position-horizontal-relative:page;mso-position-vertical-relative:paragraph;z-index:-1663" coordorigin="3348,-241" coordsize="2,727">
            <v:shape style="position:absolute;left:3348;top:-241;width:2;height:727" coordorigin="3348,-241" coordsize="0,727" path="m3348,486l3348,-241e" filled="f" stroked="t" strokeweight="1.44pt" strokecolor="#BCB8BF">
              <v:path arrowok="t"/>
            </v:shape>
          </v:group>
          <w10:wrap type="none"/>
        </w:pict>
      </w:r>
      <w:r>
        <w:rPr/>
        <w:pict>
          <v:group style="position:absolute;margin-left:175.860001pt;margin-top:-10.978999pt;width:.1pt;height:38.160pt;mso-position-horizontal-relative:page;mso-position-vertical-relative:paragraph;z-index:-1662" coordorigin="3517,-220" coordsize="2,763">
            <v:shape style="position:absolute;left:3517;top:-220;width:2;height:763" coordorigin="3517,-220" coordsize="0,763" path="m3517,544l3517,-220e" filled="f" stroked="t" strokeweight="2.16pt" strokecolor="#DFC89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59"/>
          <w:szCs w:val="59"/>
          <w:color w:val="336DAC"/>
          <w:spacing w:val="0"/>
          <w:w w:val="41"/>
          <w:position w:val="-14"/>
        </w:rPr>
        <w:t>.</w:t>
      </w:r>
      <w:r>
        <w:rPr>
          <w:rFonts w:ascii="Times New Roman" w:hAnsi="Times New Roman" w:cs="Times New Roman" w:eastAsia="Times New Roman"/>
          <w:sz w:val="59"/>
          <w:szCs w:val="59"/>
          <w:color w:val="336DAC"/>
          <w:spacing w:val="48"/>
          <w:w w:val="41"/>
          <w:position w:val="-14"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color w:val="959597"/>
          <w:spacing w:val="0"/>
          <w:w w:val="41"/>
          <w:position w:val="-14"/>
        </w:rPr>
        <w:t>-</w:t>
      </w:r>
      <w:r>
        <w:rPr>
          <w:rFonts w:ascii="Times New Roman" w:hAnsi="Times New Roman" w:cs="Times New Roman" w:eastAsia="Times New Roman"/>
          <w:sz w:val="59"/>
          <w:szCs w:val="59"/>
          <w:color w:val="959597"/>
          <w:spacing w:val="0"/>
          <w:w w:val="41"/>
          <w:position w:val="-14"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color w:val="959597"/>
          <w:spacing w:val="20"/>
          <w:w w:val="41"/>
          <w:position w:val="-14"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color w:val="D19A83"/>
          <w:spacing w:val="20"/>
          <w:w w:val="41"/>
          <w:position w:val="-14"/>
        </w:rPr>
      </w:r>
      <w:r>
        <w:rPr>
          <w:rFonts w:ascii="Times New Roman" w:hAnsi="Times New Roman" w:cs="Times New Roman" w:eastAsia="Times New Roman"/>
          <w:sz w:val="59"/>
          <w:szCs w:val="59"/>
          <w:color w:val="D19A83"/>
          <w:spacing w:val="0"/>
          <w:w w:val="41"/>
          <w:shadow/>
          <w:position w:val="-14"/>
        </w:rPr>
        <w:t>.</w:t>
      </w:r>
      <w:r>
        <w:rPr>
          <w:rFonts w:ascii="Times New Roman" w:hAnsi="Times New Roman" w:cs="Times New Roman" w:eastAsia="Times New Roman"/>
          <w:sz w:val="59"/>
          <w:szCs w:val="59"/>
          <w:color w:val="D19A83"/>
          <w:spacing w:val="60"/>
          <w:w w:val="41"/>
          <w:position w:val="-14"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color w:val="C8BCA1"/>
          <w:spacing w:val="0"/>
          <w:w w:val="53"/>
          <w:position w:val="-14"/>
        </w:rPr>
        <w:t>L</w:t>
      </w:r>
      <w:r>
        <w:rPr>
          <w:rFonts w:ascii="Times New Roman" w:hAnsi="Times New Roman" w:cs="Times New Roman" w:eastAsia="Times New Roman"/>
          <w:sz w:val="59"/>
          <w:szCs w:val="5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2" w:equalWidth="0">
            <w:col w:w="2427" w:space="490"/>
            <w:col w:w="7503"/>
          </w:cols>
        </w:sectPr>
      </w:pPr>
      <w:rPr/>
    </w:p>
    <w:p>
      <w:pPr>
        <w:spacing w:before="0" w:after="0" w:line="144" w:lineRule="exact"/>
        <w:ind w:left="2356" w:right="-20"/>
        <w:jc w:val="left"/>
        <w:tabs>
          <w:tab w:pos="43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59597"/>
          <w:spacing w:val="0"/>
          <w:w w:val="238"/>
          <w:position w:val="-4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959597"/>
          <w:spacing w:val="-88"/>
          <w:w w:val="238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59597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59597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959597"/>
          <w:spacing w:val="0"/>
          <w:w w:val="238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959597"/>
          <w:spacing w:val="-59"/>
          <w:w w:val="23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777777"/>
          <w:spacing w:val="-11"/>
          <w:w w:val="154"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959597"/>
          <w:spacing w:val="0"/>
          <w:w w:val="193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2" w:lineRule="atLeast"/>
        <w:ind w:right="1966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480003pt;margin-top:7.188671pt;width:7.467391pt;height:19.5pt;mso-position-horizontal-relative:page;mso-position-vertical-relative:paragraph;z-index:-1656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A8A8AC"/>
                      <w:spacing w:val="-82"/>
                      <w:w w:val="111"/>
                    </w:rPr>
                    <w:t>d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08551pt;margin-top:13.990108pt;width:11.424975pt;height:8.5pt;mso-position-horizontal-relative:page;mso-position-vertical-relative:paragraph;z-index:-1655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59597"/>
                      <w:spacing w:val="0"/>
                      <w:w w:val="163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59597"/>
                      <w:spacing w:val="9"/>
                      <w:w w:val="16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59597"/>
                      <w:spacing w:val="0"/>
                      <w:w w:val="163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0.12001pt;margin-top:4.758995pt;width:35.147661pt;height:18.5pt;mso-position-horizontal-relative:page;mso-position-vertical-relative:paragraph;z-index:-1649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600" w:val="left"/>
                    </w:tabs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A8A8AC"/>
                      <w:spacing w:val="0"/>
                      <w:w w:val="133"/>
                    </w:rPr>
                    <w:t>l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8A8AC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8A8AC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959597"/>
                      <w:spacing w:val="0"/>
                      <w:w w:val="241"/>
                      <w:position w:val="13"/>
                    </w:rPr>
                    <w:t>l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0"/>
          <w:szCs w:val="30"/>
          <w:color w:val="A8A8AC"/>
          <w:spacing w:val="11"/>
          <w:w w:val="209"/>
          <w:position w:val="-16"/>
        </w:rPr>
        <w:t>l</w:t>
      </w:r>
      <w:r>
        <w:rPr>
          <w:rFonts w:ascii="Arial" w:hAnsi="Arial" w:cs="Arial" w:eastAsia="Arial"/>
          <w:sz w:val="12"/>
          <w:szCs w:val="12"/>
          <w:color w:val="959597"/>
          <w:spacing w:val="0"/>
          <w:w w:val="314"/>
          <w:position w:val="0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80" w:lineRule="atLeast"/>
        <w:ind w:left="2834" w:right="-20"/>
        <w:jc w:val="left"/>
        <w:tabs>
          <w:tab w:pos="43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18"/>
          <w:szCs w:val="18"/>
          <w:color w:val="959597"/>
          <w:spacing w:val="-95"/>
          <w:w w:val="219"/>
        </w:rPr>
        <w:t>!</w:t>
      </w:r>
      <w:r>
        <w:rPr>
          <w:rFonts w:ascii="Arial" w:hAnsi="Arial" w:cs="Arial" w:eastAsia="Arial"/>
          <w:sz w:val="18"/>
          <w:szCs w:val="18"/>
          <w:color w:val="BF9EBF"/>
          <w:spacing w:val="0"/>
          <w:w w:val="238"/>
        </w:rPr>
        <w:t>'</w:t>
      </w:r>
      <w:r>
        <w:rPr>
          <w:rFonts w:ascii="Arial" w:hAnsi="Arial" w:cs="Arial" w:eastAsia="Arial"/>
          <w:sz w:val="18"/>
          <w:szCs w:val="18"/>
          <w:color w:val="BF9EBF"/>
          <w:spacing w:val="2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A8A8AC"/>
          <w:spacing w:val="0"/>
          <w:w w:val="164"/>
        </w:rPr>
        <w:t>l</w:t>
      </w:r>
      <w:r>
        <w:rPr>
          <w:rFonts w:ascii="Arial" w:hAnsi="Arial" w:cs="Arial" w:eastAsia="Arial"/>
          <w:sz w:val="25"/>
          <w:szCs w:val="25"/>
          <w:color w:val="A8A8AC"/>
          <w:spacing w:val="-71"/>
          <w:w w:val="16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59597"/>
          <w:spacing w:val="-64"/>
          <w:w w:val="140"/>
        </w:rPr>
        <w:t>!</w:t>
      </w:r>
      <w:r>
        <w:rPr>
          <w:rFonts w:ascii="Arial" w:hAnsi="Arial" w:cs="Arial" w:eastAsia="Arial"/>
          <w:sz w:val="23"/>
          <w:szCs w:val="23"/>
          <w:color w:val="959597"/>
          <w:spacing w:val="0"/>
          <w:w w:val="213"/>
        </w:rPr>
        <w:t>i</w:t>
      </w:r>
      <w:r>
        <w:rPr>
          <w:rFonts w:ascii="Arial" w:hAnsi="Arial" w:cs="Arial" w:eastAsia="Arial"/>
          <w:sz w:val="23"/>
          <w:szCs w:val="23"/>
          <w:color w:val="959597"/>
          <w:spacing w:val="-22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959597"/>
          <w:spacing w:val="0"/>
          <w:w w:val="164"/>
        </w:rPr>
        <w:t>l</w:t>
      </w:r>
      <w:r>
        <w:rPr>
          <w:rFonts w:ascii="Arial" w:hAnsi="Arial" w:cs="Arial" w:eastAsia="Arial"/>
          <w:sz w:val="25"/>
          <w:szCs w:val="25"/>
          <w:color w:val="959597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959597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959597"/>
          <w:spacing w:val="0"/>
          <w:w w:val="221"/>
          <w:position w:val="-3"/>
        </w:rPr>
        <w:t>I</w:t>
      </w:r>
      <w:r>
        <w:rPr>
          <w:rFonts w:ascii="Arial" w:hAnsi="Arial" w:cs="Arial" w:eastAsia="Arial"/>
          <w:sz w:val="16"/>
          <w:szCs w:val="16"/>
          <w:color w:val="959597"/>
          <w:spacing w:val="-53"/>
          <w:w w:val="221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959597"/>
          <w:spacing w:val="0"/>
          <w:w w:val="221"/>
          <w:position w:val="-3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1" w:lineRule="atLeast"/>
        <w:ind w:left="1730" w:right="-20"/>
        <w:jc w:val="left"/>
        <w:tabs>
          <w:tab w:pos="2940" w:val="left"/>
          <w:tab w:pos="3560" w:val="left"/>
          <w:tab w:pos="43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7.200005pt;margin-top:22.38954pt;width:11.399317pt;height:4pt;mso-position-horizontal-relative:page;mso-position-vertical-relative:paragraph;z-index:-1648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color w:val="A8A8AC"/>
                      <w:spacing w:val="0"/>
                      <w:w w:val="282"/>
                    </w:rPr>
                    <w:t>I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A8A8AC"/>
                      <w:spacing w:val="18"/>
                      <w:w w:val="282"/>
                    </w:rPr>
                    <w:t> 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59597"/>
                      <w:spacing w:val="0"/>
                      <w:w w:val="377"/>
                    </w:rPr>
                    <w:t>I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4pt;margin-top:19.642452pt;width:5.45454pt;height:10.5pt;mso-position-horizontal-relative:page;mso-position-vertical-relative:paragraph;z-index:-1644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959597"/>
                      <w:spacing w:val="0"/>
                      <w:w w:val="234"/>
                    </w:rPr>
                    <w:t>i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9"/>
          <w:szCs w:val="39"/>
          <w:color w:val="959597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9"/>
          <w:szCs w:val="39"/>
          <w:color w:val="959597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39"/>
          <w:szCs w:val="39"/>
          <w:color w:val="A8A8AC"/>
          <w:spacing w:val="0"/>
          <w:w w:val="100"/>
          <w:position w:val="1"/>
        </w:rPr>
        <w:t>'</w:t>
      </w:r>
      <w:r>
        <w:rPr>
          <w:rFonts w:ascii="Arial" w:hAnsi="Arial" w:cs="Arial" w:eastAsia="Arial"/>
          <w:sz w:val="39"/>
          <w:szCs w:val="39"/>
          <w:color w:val="A8A8A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9"/>
          <w:szCs w:val="39"/>
          <w:color w:val="A8A8AC"/>
          <w:spacing w:val="0"/>
          <w:w w:val="100"/>
          <w:position w:val="1"/>
        </w:rPr>
      </w:r>
      <w:r>
        <w:rPr>
          <w:rFonts w:ascii="Arial" w:hAnsi="Arial" w:cs="Arial" w:eastAsia="Arial"/>
          <w:sz w:val="38"/>
          <w:szCs w:val="38"/>
          <w:color w:val="777777"/>
          <w:spacing w:val="0"/>
          <w:w w:val="94"/>
          <w:position w:val="-2"/>
        </w:rPr>
        <w:t>.</w:t>
      </w:r>
      <w:r>
        <w:rPr>
          <w:rFonts w:ascii="Arial" w:hAnsi="Arial" w:cs="Arial" w:eastAsia="Arial"/>
          <w:sz w:val="38"/>
          <w:szCs w:val="38"/>
          <w:color w:val="777777"/>
          <w:spacing w:val="-48"/>
          <w:w w:val="100"/>
          <w:position w:val="-2"/>
        </w:rPr>
        <w:t> </w:t>
      </w:r>
      <w:r>
        <w:rPr>
          <w:rFonts w:ascii="Arial" w:hAnsi="Arial" w:cs="Arial" w:eastAsia="Arial"/>
          <w:sz w:val="38"/>
          <w:szCs w:val="38"/>
          <w:color w:val="A8A8AC"/>
          <w:spacing w:val="0"/>
          <w:w w:val="100"/>
          <w:position w:val="-2"/>
        </w:rPr>
        <w:t>I</w:t>
      </w:r>
      <w:r>
        <w:rPr>
          <w:rFonts w:ascii="Arial" w:hAnsi="Arial" w:cs="Arial" w:eastAsia="Arial"/>
          <w:sz w:val="38"/>
          <w:szCs w:val="38"/>
          <w:color w:val="A8A8AC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38"/>
          <w:szCs w:val="38"/>
          <w:color w:val="A8A8AC"/>
          <w:spacing w:val="0"/>
          <w:w w:val="100"/>
          <w:position w:val="-2"/>
        </w:rPr>
      </w:r>
      <w:r>
        <w:rPr>
          <w:rFonts w:ascii="Arial" w:hAnsi="Arial" w:cs="Arial" w:eastAsia="Arial"/>
          <w:sz w:val="10"/>
          <w:szCs w:val="10"/>
          <w:color w:val="959597"/>
          <w:spacing w:val="0"/>
          <w:w w:val="327"/>
          <w:position w:val="14"/>
        </w:rPr>
        <w:t>l</w:t>
      </w:r>
      <w:r>
        <w:rPr>
          <w:rFonts w:ascii="Arial" w:hAnsi="Arial" w:cs="Arial" w:eastAsia="Arial"/>
          <w:sz w:val="10"/>
          <w:szCs w:val="10"/>
          <w:color w:val="959597"/>
          <w:spacing w:val="0"/>
          <w:w w:val="100"/>
          <w:position w:val="14"/>
        </w:rPr>
        <w:tab/>
      </w:r>
      <w:r>
        <w:rPr>
          <w:rFonts w:ascii="Arial" w:hAnsi="Arial" w:cs="Arial" w:eastAsia="Arial"/>
          <w:sz w:val="10"/>
          <w:szCs w:val="10"/>
          <w:color w:val="959597"/>
          <w:spacing w:val="0"/>
          <w:w w:val="100"/>
          <w:position w:val="14"/>
        </w:rPr>
      </w:r>
      <w:r>
        <w:rPr>
          <w:rFonts w:ascii="Arial" w:hAnsi="Arial" w:cs="Arial" w:eastAsia="Arial"/>
          <w:sz w:val="21"/>
          <w:szCs w:val="21"/>
          <w:color w:val="A8A8AC"/>
          <w:spacing w:val="0"/>
          <w:w w:val="100"/>
          <w:position w:val="0"/>
        </w:rPr>
        <w:t>j</w:t>
      </w:r>
      <w:r>
        <w:rPr>
          <w:rFonts w:ascii="Arial" w:hAnsi="Arial" w:cs="Arial" w:eastAsia="Arial"/>
          <w:sz w:val="21"/>
          <w:szCs w:val="21"/>
          <w:color w:val="A8A8AC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959597"/>
          <w:spacing w:val="0"/>
          <w:w w:val="62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" w:lineRule="atLeast"/>
        <w:ind w:left="2754" w:right="1925"/>
        <w:jc w:val="center"/>
        <w:tabs>
          <w:tab w:pos="3200" w:val="left"/>
          <w:tab w:pos="81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59597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959597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59597"/>
          <w:spacing w:val="1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959597"/>
          <w:spacing w:val="0"/>
          <w:w w:val="193"/>
          <w:position w:val="0"/>
        </w:rPr>
        <w:t>!</w:t>
      </w:r>
      <w:r>
        <w:rPr>
          <w:rFonts w:ascii="Arial" w:hAnsi="Arial" w:cs="Arial" w:eastAsia="Arial"/>
          <w:sz w:val="17"/>
          <w:szCs w:val="17"/>
          <w:color w:val="95959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7"/>
          <w:szCs w:val="17"/>
          <w:color w:val="95959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A8A8AC"/>
          <w:spacing w:val="-38"/>
          <w:w w:val="135"/>
          <w:position w:val="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959597"/>
          <w:spacing w:val="0"/>
          <w:w w:val="193"/>
          <w:position w:val="6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959597"/>
          <w:spacing w:val="-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59597"/>
          <w:spacing w:val="0"/>
          <w:w w:val="139"/>
          <w:position w:val="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959597"/>
          <w:spacing w:val="0"/>
          <w:w w:val="139"/>
          <w:position w:val="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959597"/>
          <w:spacing w:val="5"/>
          <w:w w:val="139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59597"/>
          <w:spacing w:val="0"/>
          <w:w w:val="139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959597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59597"/>
          <w:spacing w:val="0"/>
          <w:w w:val="100"/>
          <w:position w:val="0"/>
        </w:rPr>
      </w:r>
      <w:r>
        <w:rPr>
          <w:rFonts w:ascii="Arial" w:hAnsi="Arial" w:cs="Arial" w:eastAsia="Arial"/>
          <w:sz w:val="25"/>
          <w:szCs w:val="25"/>
          <w:color w:val="A8A8AC"/>
          <w:spacing w:val="0"/>
          <w:w w:val="188"/>
          <w:position w:val="1"/>
        </w:rPr>
        <w:t>l</w:t>
      </w:r>
      <w:r>
        <w:rPr>
          <w:rFonts w:ascii="Arial" w:hAnsi="Arial" w:cs="Arial" w:eastAsia="Arial"/>
          <w:sz w:val="25"/>
          <w:szCs w:val="25"/>
          <w:color w:val="A8A8AC"/>
          <w:spacing w:val="-76"/>
          <w:w w:val="188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A8A8AC"/>
          <w:spacing w:val="0"/>
          <w:w w:val="188"/>
          <w:position w:val="1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737" w:right="-20"/>
        <w:jc w:val="left"/>
        <w:tabs>
          <w:tab w:pos="2800" w:val="left"/>
          <w:tab w:pos="81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7.680008pt;margin-top:3.050762pt;width:25.477593pt;height:7.5pt;mso-position-horizontal-relative:page;mso-position-vertical-relative:paragraph;z-index:-1654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tabs>
                      <w:tab w:pos="300" w:val="left"/>
                    </w:tabs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959597"/>
                      <w:spacing w:val="0"/>
                      <w:w w:val="315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59597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5959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959597"/>
                      <w:spacing w:val="0"/>
                      <w:w w:val="8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959597"/>
                      <w:spacing w:val="0"/>
                      <w:w w:val="8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959597"/>
                      <w:spacing w:val="22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959597"/>
                      <w:spacing w:val="0"/>
                      <w:w w:val="159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480003pt;margin-top:2.514284pt;width:11.576399pt;height:5pt;mso-position-horizontal-relative:page;mso-position-vertical-relative:paragraph;z-index:-1647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959597"/>
                      <w:spacing w:val="0"/>
                      <w:w w:val="145"/>
                    </w:rPr>
                    <w:t>•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959597"/>
                      <w:spacing w:val="0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959597"/>
                      <w:spacing w:val="27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A8A8AC"/>
                      <w:spacing w:val="0"/>
                      <w:w w:val="263"/>
                    </w:rPr>
                    <w:t>!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5.600006pt;margin-top:5.464784pt;width:2.745pt;height:4.5pt;mso-position-horizontal-relative:page;mso-position-vertical-relative:paragraph;z-index:-1646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4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959597"/>
                      <w:spacing w:val="0"/>
                      <w:w w:val="12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4pt;margin-top:.217526pt;width:185.868636pt;height:12.944562pt;mso-position-horizontal-relative:page;mso-position-vertical-relative:paragraph;z-index:-1643" type="#_x0000_t202" filled="f" stroked="f">
            <v:textbox inset="0,0,0,0">
              <w:txbxContent>
                <w:p>
                  <w:pPr>
                    <w:spacing w:before="0" w:after="0" w:line="259" w:lineRule="exact"/>
                    <w:ind w:right="-79"/>
                    <w:jc w:val="left"/>
                    <w:tabs>
                      <w:tab w:pos="3660" w:val="left"/>
                    </w:tabs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959597"/>
                      <w:spacing w:val="0"/>
                      <w:w w:val="17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59597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959597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A8A8AC"/>
                      <w:spacing w:val="0"/>
                      <w:w w:val="77"/>
                      <w:i/>
                      <w:position w:val="4"/>
                    </w:rPr>
                    <w:t>t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959597"/>
          <w:spacing w:val="0"/>
          <w:w w:val="258"/>
          <w:position w:val="5"/>
        </w:rPr>
        <w:t>I</w:t>
      </w:r>
      <w:r>
        <w:rPr>
          <w:rFonts w:ascii="Arial" w:hAnsi="Arial" w:cs="Arial" w:eastAsia="Arial"/>
          <w:sz w:val="11"/>
          <w:szCs w:val="11"/>
          <w:color w:val="959597"/>
          <w:spacing w:val="-7"/>
          <w:w w:val="258"/>
          <w:position w:val="5"/>
        </w:rPr>
        <w:t> </w:t>
      </w:r>
      <w:r>
        <w:rPr>
          <w:rFonts w:ascii="Arial" w:hAnsi="Arial" w:cs="Arial" w:eastAsia="Arial"/>
          <w:sz w:val="11"/>
          <w:szCs w:val="11"/>
          <w:color w:val="777777"/>
          <w:spacing w:val="0"/>
          <w:w w:val="258"/>
          <w:position w:val="5"/>
        </w:rPr>
        <w:t>;</w:t>
      </w:r>
      <w:r>
        <w:rPr>
          <w:rFonts w:ascii="Arial" w:hAnsi="Arial" w:cs="Arial" w:eastAsia="Arial"/>
          <w:sz w:val="11"/>
          <w:szCs w:val="11"/>
          <w:color w:val="777777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1"/>
          <w:szCs w:val="11"/>
          <w:color w:val="777777"/>
          <w:spacing w:val="0"/>
          <w:w w:val="100"/>
          <w:position w:val="5"/>
        </w:rPr>
      </w:r>
      <w:r>
        <w:rPr>
          <w:rFonts w:ascii="Arial" w:hAnsi="Arial" w:cs="Arial" w:eastAsia="Arial"/>
          <w:sz w:val="15"/>
          <w:szCs w:val="15"/>
          <w:color w:val="A8A8AC"/>
          <w:spacing w:val="0"/>
          <w:w w:val="258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A8A8AC"/>
          <w:spacing w:val="-42"/>
          <w:w w:val="25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959597"/>
          <w:spacing w:val="0"/>
          <w:w w:val="258"/>
          <w:position w:val="1"/>
        </w:rPr>
        <w:t>'</w:t>
      </w:r>
      <w:r>
        <w:rPr>
          <w:rFonts w:ascii="Arial" w:hAnsi="Arial" w:cs="Arial" w:eastAsia="Arial"/>
          <w:sz w:val="15"/>
          <w:szCs w:val="15"/>
          <w:color w:val="959597"/>
          <w:spacing w:val="-31"/>
          <w:w w:val="25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7"/>
          <w:spacing w:val="0"/>
          <w:w w:val="76"/>
          <w:position w:val="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959597"/>
          <w:spacing w:val="0"/>
          <w:w w:val="76"/>
          <w:position w:val="1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959597"/>
          <w:spacing w:val="21"/>
          <w:w w:val="76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959597"/>
          <w:spacing w:val="0"/>
          <w:w w:val="196"/>
          <w:position w:val="1"/>
        </w:rPr>
        <w:t>l</w:t>
      </w:r>
      <w:r>
        <w:rPr>
          <w:rFonts w:ascii="Arial" w:hAnsi="Arial" w:cs="Arial" w:eastAsia="Arial"/>
          <w:sz w:val="20"/>
          <w:szCs w:val="20"/>
          <w:color w:val="959597"/>
          <w:spacing w:val="-47"/>
          <w:w w:val="196"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959597"/>
          <w:spacing w:val="0"/>
          <w:w w:val="196"/>
          <w:position w:val="1"/>
        </w:rPr>
        <w:t>l</w:t>
      </w:r>
      <w:r>
        <w:rPr>
          <w:rFonts w:ascii="Arial" w:hAnsi="Arial" w:cs="Arial" w:eastAsia="Arial"/>
          <w:sz w:val="23"/>
          <w:szCs w:val="23"/>
          <w:color w:val="95959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3"/>
          <w:szCs w:val="23"/>
          <w:color w:val="959597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959597"/>
          <w:spacing w:val="0"/>
          <w:w w:val="196"/>
          <w:position w:val="8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left="1730" w:right="-20"/>
        <w:jc w:val="left"/>
        <w:tabs>
          <w:tab w:pos="294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480003pt;margin-top:1.575691pt;width:325.664343pt;height:11.5pt;mso-position-horizontal-relative:page;mso-position-vertical-relative:paragraph;z-index:-1642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tabs>
                      <w:tab w:pos="6420" w:val="left"/>
                    </w:tabs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959597"/>
                      <w:spacing w:val="0"/>
                      <w:w w:val="315"/>
                      <w:position w:val="4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59597"/>
                      <w:spacing w:val="0"/>
                      <w:w w:val="100"/>
                      <w:position w:val="4"/>
                    </w:rPr>
                    <w:tab/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959597"/>
                      <w:spacing w:val="0"/>
                      <w:w w:val="100"/>
                      <w:position w:val="4"/>
                    </w:rPr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A8A8AC"/>
                      <w:spacing w:val="0"/>
                      <w:w w:val="178"/>
                      <w:position w:val="0"/>
                    </w:rPr>
                    <w:t>i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0"/>
          <w:w w:val="100"/>
          <w:position w:val="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0"/>
          <w:w w:val="100"/>
          <w:position w:val="2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-2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3"/>
          <w:szCs w:val="13"/>
          <w:color w:val="959597"/>
          <w:spacing w:val="0"/>
          <w:w w:val="255"/>
          <w:position w:val="-2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959597"/>
          <w:spacing w:val="0"/>
          <w:w w:val="255"/>
          <w:position w:val="-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959597"/>
          <w:spacing w:val="24"/>
          <w:w w:val="255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769"/>
          <w:spacing w:val="0"/>
          <w:w w:val="146"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76769"/>
          <w:spacing w:val="0"/>
          <w:w w:val="146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769"/>
          <w:spacing w:val="9"/>
          <w:w w:val="146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959597"/>
          <w:spacing w:val="0"/>
          <w:w w:val="146"/>
          <w:position w:val="-2"/>
        </w:rPr>
        <w:t>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23" w:lineRule="exact"/>
        <w:ind w:left="2954" w:right="-20"/>
        <w:jc w:val="left"/>
        <w:tabs>
          <w:tab w:pos="3400" w:val="left"/>
          <w:tab w:pos="81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480003pt;margin-top:3.324716pt;width:2.00244pt;height:5.5pt;mso-position-horizontal-relative:page;mso-position-vertical-relative:paragraph;z-index:-1645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color w:val="959597"/>
                      <w:spacing w:val="0"/>
                      <w:w w:val="164"/>
                    </w:rPr>
                    <w:t>j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5"/>
          <w:szCs w:val="25"/>
          <w:color w:val="959597"/>
          <w:spacing w:val="0"/>
          <w:w w:val="164"/>
        </w:rPr>
        <w:t>i</w:t>
      </w:r>
      <w:r>
        <w:rPr>
          <w:rFonts w:ascii="Arial" w:hAnsi="Arial" w:cs="Arial" w:eastAsia="Arial"/>
          <w:sz w:val="25"/>
          <w:szCs w:val="25"/>
          <w:color w:val="959597"/>
          <w:spacing w:val="-59"/>
          <w:w w:val="164"/>
        </w:rPr>
        <w:t> </w:t>
      </w:r>
      <w:r>
        <w:rPr>
          <w:rFonts w:ascii="Arial" w:hAnsi="Arial" w:cs="Arial" w:eastAsia="Arial"/>
          <w:sz w:val="25"/>
          <w:szCs w:val="25"/>
          <w:color w:val="959597"/>
          <w:spacing w:val="0"/>
          <w:w w:val="73"/>
        </w:rPr>
        <w:t>)</w:t>
      </w:r>
      <w:r>
        <w:rPr>
          <w:rFonts w:ascii="Arial" w:hAnsi="Arial" w:cs="Arial" w:eastAsia="Arial"/>
          <w:sz w:val="25"/>
          <w:szCs w:val="25"/>
          <w:color w:val="959597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959597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A8A8AC"/>
          <w:spacing w:val="0"/>
          <w:w w:val="234"/>
        </w:rPr>
        <w:t>l</w:t>
      </w:r>
      <w:r>
        <w:rPr>
          <w:rFonts w:ascii="Arial" w:hAnsi="Arial" w:cs="Arial" w:eastAsia="Arial"/>
          <w:sz w:val="16"/>
          <w:szCs w:val="16"/>
          <w:color w:val="A8A8A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A8A8AC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959597"/>
          <w:spacing w:val="0"/>
          <w:w w:val="234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22" w:lineRule="exact"/>
        <w:ind w:left="2954" w:right="-20"/>
        <w:jc w:val="left"/>
        <w:tabs>
          <w:tab w:pos="3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59597"/>
          <w:spacing w:val="0"/>
          <w:w w:val="271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959597"/>
          <w:spacing w:val="-93"/>
          <w:w w:val="27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59597"/>
          <w:spacing w:val="0"/>
          <w:w w:val="271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959597"/>
          <w:spacing w:val="-108"/>
          <w:w w:val="27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5959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959597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3" w:lineRule="exact"/>
        <w:ind w:left="2954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A8A8AC"/>
          <w:spacing w:val="0"/>
          <w:w w:val="455"/>
        </w:rPr>
        <w:t>l</w:t>
      </w:r>
      <w:r>
        <w:rPr>
          <w:rFonts w:ascii="Arial" w:hAnsi="Arial" w:cs="Arial" w:eastAsia="Arial"/>
          <w:sz w:val="9"/>
          <w:szCs w:val="9"/>
          <w:color w:val="A8A8AC"/>
          <w:spacing w:val="-47"/>
          <w:w w:val="45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59597"/>
          <w:spacing w:val="0"/>
          <w:w w:val="291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26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Appendi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1111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111111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West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rail</w:t>
      </w:r>
      <w:r>
        <w:rPr>
          <w:rFonts w:ascii="Arial" w:hAnsi="Arial" w:cs="Arial" w:eastAsia="Arial"/>
          <w:sz w:val="21"/>
          <w:szCs w:val="21"/>
          <w:color w:val="11111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freight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11111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segmen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2050</w:t>
      </w:r>
      <w:r>
        <w:rPr>
          <w:rFonts w:ascii="Arial" w:hAnsi="Arial" w:cs="Arial" w:eastAsia="Arial"/>
          <w:sz w:val="21"/>
          <w:szCs w:val="21"/>
          <w:color w:val="11111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MWD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1111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3"/>
        </w:rPr>
        <w:t>2017)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850" w:right="368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1363B"/>
          <w:spacing w:val="8"/>
          <w:w w:val="86"/>
        </w:rPr>
        <w:t>R</w:t>
      </w:r>
      <w:r>
        <w:rPr>
          <w:rFonts w:ascii="Arial" w:hAnsi="Arial" w:cs="Arial" w:eastAsia="Arial"/>
          <w:sz w:val="16"/>
          <w:szCs w:val="16"/>
          <w:color w:val="504F50"/>
          <w:spacing w:val="0"/>
          <w:w w:val="114"/>
        </w:rPr>
        <w:t>a</w:t>
      </w:r>
      <w:r>
        <w:rPr>
          <w:rFonts w:ascii="Arial" w:hAnsi="Arial" w:cs="Arial" w:eastAsia="Arial"/>
          <w:sz w:val="16"/>
          <w:szCs w:val="16"/>
          <w:color w:val="504F50"/>
          <w:spacing w:val="-11"/>
          <w:w w:val="114"/>
        </w:rPr>
        <w:t>i</w:t>
      </w:r>
      <w:r>
        <w:rPr>
          <w:rFonts w:ascii="Arial" w:hAnsi="Arial" w:cs="Arial" w:eastAsia="Arial"/>
          <w:sz w:val="16"/>
          <w:szCs w:val="16"/>
          <w:color w:val="31363B"/>
          <w:spacing w:val="0"/>
          <w:w w:val="153"/>
        </w:rPr>
        <w:t>l</w:t>
      </w:r>
      <w:r>
        <w:rPr>
          <w:rFonts w:ascii="Arial" w:hAnsi="Arial" w:cs="Arial" w:eastAsia="Arial"/>
          <w:sz w:val="16"/>
          <w:szCs w:val="16"/>
          <w:color w:val="31363B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1363B"/>
          <w:spacing w:val="0"/>
          <w:w w:val="116"/>
        </w:rPr>
        <w:t>fr</w:t>
      </w:r>
      <w:r>
        <w:rPr>
          <w:rFonts w:ascii="Arial" w:hAnsi="Arial" w:cs="Arial" w:eastAsia="Arial"/>
          <w:sz w:val="16"/>
          <w:szCs w:val="16"/>
          <w:color w:val="31363B"/>
          <w:spacing w:val="-4"/>
          <w:w w:val="117"/>
        </w:rPr>
        <w:t>e</w:t>
      </w:r>
      <w:r>
        <w:rPr>
          <w:rFonts w:ascii="Arial" w:hAnsi="Arial" w:cs="Arial" w:eastAsia="Arial"/>
          <w:sz w:val="16"/>
          <w:szCs w:val="16"/>
          <w:color w:val="504F50"/>
          <w:spacing w:val="1"/>
          <w:w w:val="205"/>
        </w:rPr>
        <w:t>i</w:t>
      </w:r>
      <w:r>
        <w:rPr>
          <w:rFonts w:ascii="Arial" w:hAnsi="Arial" w:cs="Arial" w:eastAsia="Arial"/>
          <w:sz w:val="16"/>
          <w:szCs w:val="16"/>
          <w:color w:val="31363B"/>
          <w:spacing w:val="-10"/>
          <w:w w:val="118"/>
        </w:rPr>
        <w:t>g</w:t>
      </w:r>
      <w:r>
        <w:rPr>
          <w:rFonts w:ascii="Arial" w:hAnsi="Arial" w:cs="Arial" w:eastAsia="Arial"/>
          <w:sz w:val="16"/>
          <w:szCs w:val="16"/>
          <w:color w:val="504F50"/>
          <w:spacing w:val="-1"/>
          <w:w w:val="107"/>
        </w:rPr>
        <w:t>h</w:t>
      </w:r>
      <w:r>
        <w:rPr>
          <w:rFonts w:ascii="Arial" w:hAnsi="Arial" w:cs="Arial" w:eastAsia="Arial"/>
          <w:sz w:val="16"/>
          <w:szCs w:val="16"/>
          <w:color w:val="31363B"/>
          <w:spacing w:val="0"/>
          <w:w w:val="141"/>
        </w:rPr>
        <w:t>t</w:t>
      </w:r>
      <w:r>
        <w:rPr>
          <w:rFonts w:ascii="Arial" w:hAnsi="Arial" w:cs="Arial" w:eastAsia="Arial"/>
          <w:sz w:val="16"/>
          <w:szCs w:val="16"/>
          <w:color w:val="31363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63B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color w:val="31363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1363B"/>
          <w:spacing w:val="0"/>
          <w:w w:val="107"/>
        </w:rPr>
        <w:t>segment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873" w:right="8084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137.520004pt;margin-top:15.681548pt;width:.1pt;height:99.719999pt;mso-position-horizontal-relative:page;mso-position-vertical-relative:paragraph;z-index:-1661" coordorigin="2750,314" coordsize="2,1994">
            <v:shape style="position:absolute;left:2750;top:314;width:2;height:1994" coordorigin="2750,314" coordsize="0,1994" path="m2750,2308l2750,314e" filled="f" stroked="t" strokeweight="8.280pt" strokecolor="#9C8390">
              <v:path arrowok="t"/>
            </v:shape>
          </v:group>
          <w10:wrap type="none"/>
        </w:pict>
      </w:r>
      <w:r>
        <w:rPr/>
        <w:pict>
          <v:group style="position:absolute;margin-left:163.080002pt;margin-top:13.521548pt;width:.1pt;height:101.519999pt;mso-position-horizontal-relative:page;mso-position-vertical-relative:paragraph;z-index:-1660" coordorigin="3262,270" coordsize="2,2030">
            <v:shape style="position:absolute;left:3262;top:270;width:2;height:2030" coordorigin="3262,270" coordsize="0,2030" path="m3262,2301l3262,270e" filled="f" stroked="t" strokeweight="8.280pt" strokecolor="#9C808C">
              <v:path arrowok="t"/>
            </v:shape>
          </v:group>
          <w10:wrap type="none"/>
        </w:pict>
      </w:r>
      <w:r>
        <w:rPr/>
        <w:pict>
          <v:group style="position:absolute;margin-left:185.580002pt;margin-top:13.521548pt;width:9pt;height:101.519999pt;mso-position-horizontal-relative:page;mso-position-vertical-relative:paragraph;z-index:-1659" coordorigin="3712,270" coordsize="180,2030">
            <v:shape style="position:absolute;left:3712;top:270;width:180;height:2030" coordorigin="3712,270" coordsize="180,2030" path="m3712,270l3892,270,3892,2301,3712,2301,3712,270xe" filled="t" fillcolor="#A883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10.420013pt;margin-top:12.801548pt;width:9.720pt;height:102.599999pt;mso-position-horizontal-relative:page;mso-position-vertical-relative:paragraph;z-index:-1658" coordorigin="4208,256" coordsize="194,2052">
            <v:shape style="position:absolute;left:4208;top:256;width:194;height:2052" coordorigin="4208,256" coordsize="194,2052" path="m4208,256l4403,256,4403,2308,4208,2308,4208,256xe" filled="t" fillcolor="#A0838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35.800003pt;margin-top:10.641548pt;width:9.36pt;height:104.399999pt;mso-position-horizontal-relative:page;mso-position-vertical-relative:paragraph;z-index:-1657" coordorigin="4716,213" coordsize="187,2088">
            <v:shape style="position:absolute;left:4716;top:213;width:187;height:2088" coordorigin="4716,213" coordsize="187,2088" path="m4716,213l4903,213,4903,2301,4716,2301,4716,213xe" filled="t" fillcolor="#9C8087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11"/>
        </w:rPr>
        <w:t>12,000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1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769"/>
          <w:w w:val="42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76769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9"/>
          <w:spacing w:val="0"/>
          <w:w w:val="111"/>
        </w:rPr>
        <w:t>10,000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65" w:lineRule="exact"/>
        <w:ind w:left="1744"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504F50"/>
          <w:spacing w:val="0"/>
          <w:w w:val="112"/>
        </w:rPr>
        <w:t>QJ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0" w:after="0" w:line="122" w:lineRule="exact"/>
        <w:ind w:left="171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504F50"/>
          <w:spacing w:val="0"/>
          <w:w w:val="112"/>
        </w:rPr>
        <w:t>'iii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49" w:after="0" w:line="240" w:lineRule="auto"/>
        <w:ind w:left="174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</w:rPr>
        <w:t>0;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9"/>
          <w:spacing w:val="0"/>
          <w:w w:val="109"/>
        </w:rPr>
        <w:t>8,000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2" w:after="0" w:line="250" w:lineRule="exact"/>
        <w:ind w:left="174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504F50"/>
          <w:spacing w:val="0"/>
          <w:w w:val="71"/>
          <w:position w:val="-1"/>
        </w:rPr>
        <w:t>"'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4" w:lineRule="exact"/>
        <w:ind w:left="174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</w:rPr>
        <w:t>"'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11"/>
        </w:rPr>
        <w:t>6,000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80" w:lineRule="exact"/>
        <w:ind w:left="174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504F50"/>
          <w:spacing w:val="-72"/>
          <w:w w:val="71"/>
          <w:position w:val="-3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52"/>
          <w:i/>
          <w:position w:val="0"/>
        </w:rPr>
        <w:t>&lt;</w:t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-33"/>
          <w:w w:val="52"/>
          <w:i/>
          <w:position w:val="0"/>
        </w:rPr>
        <w:t>=</w:t>
      </w:r>
      <w:r>
        <w:rPr>
          <w:rFonts w:ascii="Arial" w:hAnsi="Arial" w:cs="Arial" w:eastAsia="Arial"/>
          <w:sz w:val="22"/>
          <w:szCs w:val="22"/>
          <w:color w:val="504F50"/>
          <w:spacing w:val="0"/>
          <w:w w:val="71"/>
          <w:position w:val="-3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173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-26"/>
          <w:w w:val="100"/>
        </w:rPr>
        <w:t>-</w:t>
      </w:r>
      <w:r>
        <w:rPr>
          <w:rFonts w:ascii="Arial" w:hAnsi="Arial" w:cs="Arial" w:eastAsia="Arial"/>
          <w:sz w:val="22"/>
          <w:szCs w:val="22"/>
          <w:color w:val="31363B"/>
          <w:spacing w:val="-53"/>
          <w:w w:val="100"/>
          <w:position w:val="1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0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9"/>
          <w:spacing w:val="0"/>
          <w:w w:val="106"/>
          <w:position w:val="0"/>
        </w:rPr>
        <w:t>4,000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82" w:lineRule="exact"/>
        <w:ind w:left="1715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504F50"/>
          <w:spacing w:val="0"/>
          <w:w w:val="262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65" w:lineRule="exact"/>
        <w:ind w:left="1715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504F50"/>
          <w:spacing w:val="0"/>
          <w:w w:val="270"/>
          <w:position w:val="-1"/>
        </w:rPr>
        <w:t>0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left="171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0"/>
          <w:w w:val="215"/>
          <w:i/>
          <w:position w:val="-3"/>
        </w:rPr>
        <w:t>?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</w:sectPr>
      </w:pPr>
      <w:rPr/>
    </w:p>
    <w:p>
      <w:pPr>
        <w:spacing w:before="0" w:after="0" w:line="469" w:lineRule="exact"/>
        <w:ind w:left="1960" w:right="-121"/>
        <w:jc w:val="left"/>
        <w:tabs>
          <w:tab w:pos="6020" w:val="left"/>
        </w:tabs>
        <w:rPr>
          <w:rFonts w:ascii="Arial" w:hAnsi="Arial" w:cs="Arial" w:eastAsia="Arial"/>
          <w:sz w:val="54"/>
          <w:szCs w:val="5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.440002pt;margin-top:19.210459pt;width:3.78pt;height:6pt;mso-position-horizontal-relative:page;mso-position-vertical-relative:paragraph;z-index:-1653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676769"/>
                      <w:spacing w:val="0"/>
                      <w:w w:val="126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777777"/>
          <w:w w:val="104"/>
          <w:position w:val="27"/>
        </w:rPr>
        <w:t>2,000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w w:val="100"/>
          <w:position w:val="27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77777"/>
          <w:w w:val="100"/>
          <w:position w:val="27"/>
        </w:rPr>
      </w:r>
      <w:r>
        <w:rPr>
          <w:rFonts w:ascii="Arial" w:hAnsi="Arial" w:cs="Arial" w:eastAsia="Arial"/>
          <w:sz w:val="54"/>
          <w:szCs w:val="54"/>
          <w:color w:val="336DAC"/>
          <w:spacing w:val="-75"/>
          <w:w w:val="132"/>
          <w:position w:val="-6"/>
        </w:rPr>
        <w:t>.</w:t>
      </w:r>
      <w:r>
        <w:rPr>
          <w:rFonts w:ascii="Arial" w:hAnsi="Arial" w:cs="Arial" w:eastAsia="Arial"/>
          <w:sz w:val="54"/>
          <w:szCs w:val="54"/>
          <w:color w:val="EB7749"/>
          <w:spacing w:val="-55"/>
          <w:w w:val="159"/>
          <w:position w:val="-6"/>
        </w:rPr>
        <w:t>.</w:t>
      </w:r>
      <w:r>
        <w:rPr>
          <w:rFonts w:ascii="Arial" w:hAnsi="Arial" w:cs="Arial" w:eastAsia="Arial"/>
          <w:sz w:val="54"/>
          <w:szCs w:val="54"/>
          <w:color w:val="A8A8AC"/>
          <w:spacing w:val="0"/>
          <w:w w:val="132"/>
          <w:position w:val="-6"/>
        </w:rPr>
        <w:t>.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15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23"/>
          <w:szCs w:val="23"/>
          <w:color w:val="336DAC"/>
          <w:spacing w:val="-92"/>
          <w:w w:val="141"/>
          <w:position w:val="-5"/>
        </w:rPr>
        <w:t>•</w:t>
      </w:r>
      <w:r>
        <w:rPr>
          <w:rFonts w:ascii="Courier New" w:hAnsi="Courier New" w:cs="Courier New" w:eastAsia="Courier New"/>
          <w:sz w:val="23"/>
          <w:szCs w:val="23"/>
          <w:color w:val="EB7749"/>
          <w:spacing w:val="-72"/>
          <w:w w:val="141"/>
          <w:position w:val="-5"/>
        </w:rPr>
        <w:t>•</w:t>
      </w:r>
      <w:r>
        <w:rPr>
          <w:rFonts w:ascii="Courier New" w:hAnsi="Courier New" w:cs="Courier New" w:eastAsia="Courier New"/>
          <w:sz w:val="23"/>
          <w:szCs w:val="23"/>
          <w:color w:val="A8A8AC"/>
          <w:spacing w:val="0"/>
          <w:w w:val="141"/>
          <w:position w:val="-5"/>
        </w:rPr>
        <w:t>•</w:t>
      </w:r>
      <w:r>
        <w:rPr>
          <w:rFonts w:ascii="Courier New" w:hAnsi="Courier New" w:cs="Courier New" w:eastAsia="Courier New"/>
          <w:sz w:val="23"/>
          <w:szCs w:val="23"/>
          <w:color w:val="A8A8AC"/>
          <w:spacing w:val="-23"/>
          <w:w w:val="141"/>
          <w:position w:val="-5"/>
        </w:rPr>
        <w:t> </w:t>
      </w:r>
      <w:r>
        <w:rPr>
          <w:rFonts w:ascii="Arial" w:hAnsi="Arial" w:cs="Arial" w:eastAsia="Arial"/>
          <w:sz w:val="26"/>
          <w:szCs w:val="26"/>
          <w:color w:val="336DAC"/>
          <w:spacing w:val="-20"/>
          <w:w w:val="141"/>
          <w:position w:val="-7"/>
        </w:rPr>
        <w:t>•</w:t>
      </w:r>
      <w:r>
        <w:rPr>
          <w:rFonts w:ascii="Arial" w:hAnsi="Arial" w:cs="Arial" w:eastAsia="Arial"/>
          <w:sz w:val="26"/>
          <w:szCs w:val="26"/>
          <w:color w:val="EB7749"/>
          <w:spacing w:val="-25"/>
          <w:w w:val="141"/>
          <w:position w:val="-7"/>
        </w:rPr>
        <w:t>•</w:t>
      </w:r>
      <w:r>
        <w:rPr>
          <w:rFonts w:ascii="Arial" w:hAnsi="Arial" w:cs="Arial" w:eastAsia="Arial"/>
          <w:sz w:val="26"/>
          <w:szCs w:val="26"/>
          <w:color w:val="A8A8AC"/>
          <w:spacing w:val="0"/>
          <w:w w:val="141"/>
          <w:position w:val="-7"/>
        </w:rPr>
        <w:t>•</w:t>
      </w:r>
      <w:r>
        <w:rPr>
          <w:rFonts w:ascii="Arial" w:hAnsi="Arial" w:cs="Arial" w:eastAsia="Arial"/>
          <w:sz w:val="26"/>
          <w:szCs w:val="26"/>
          <w:color w:val="A8A8AC"/>
          <w:spacing w:val="35"/>
          <w:w w:val="141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336DAC"/>
          <w:spacing w:val="8"/>
          <w:w w:val="329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EB7749"/>
          <w:spacing w:val="0"/>
          <w:w w:val="29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EB7749"/>
          <w:spacing w:val="-2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A8A8AC"/>
          <w:spacing w:val="0"/>
          <w:w w:val="348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A8A8AC"/>
          <w:spacing w:val="-67"/>
          <w:w w:val="348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36DAC"/>
          <w:spacing w:val="-41"/>
          <w:w w:val="329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EB7749"/>
          <w:spacing w:val="0"/>
          <w:w w:val="319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EB7749"/>
          <w:spacing w:val="-3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A8A8AC"/>
          <w:spacing w:val="0"/>
          <w:w w:val="348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2" w:equalWidth="0">
            <w:col w:w="6407" w:space="132"/>
            <w:col w:w="3881"/>
          </w:cols>
        </w:sectPr>
      </w:pPr>
      <w:rPr/>
    </w:p>
    <w:p>
      <w:pPr>
        <w:spacing w:before="79" w:after="0" w:line="63" w:lineRule="atLeast"/>
        <w:ind w:right="-20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04F50"/>
          <w:spacing w:val="-33"/>
          <w:w w:val="13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-26"/>
          <w:w w:val="136"/>
          <w:position w:val="4"/>
        </w:rPr>
        <w:t>£</w:t>
      </w:r>
      <w:r>
        <w:rPr>
          <w:rFonts w:ascii="Times New Roman" w:hAnsi="Times New Roman" w:cs="Times New Roman" w:eastAsia="Times New Roman"/>
          <w:sz w:val="19"/>
          <w:szCs w:val="19"/>
          <w:color w:val="504F50"/>
          <w:spacing w:val="0"/>
          <w:w w:val="13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6" w:lineRule="exact"/>
        <w:ind w:right="-20"/>
        <w:jc w:val="left"/>
        <w:tabs>
          <w:tab w:pos="1520" w:val="left"/>
          <w:tab w:pos="2040" w:val="left"/>
          <w:tab w:pos="308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504F50"/>
          <w:spacing w:val="0"/>
          <w:w w:val="100"/>
          <w:position w:val="-2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04F50"/>
          <w:spacing w:val="0"/>
          <w:w w:val="100"/>
          <w:position w:val="-24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04F50"/>
          <w:spacing w:val="0"/>
          <w:w w:val="100"/>
          <w:position w:val="-24"/>
        </w:rPr>
      </w:r>
      <w:r>
        <w:rPr>
          <w:rFonts w:ascii="Times New Roman" w:hAnsi="Times New Roman" w:cs="Times New Roman" w:eastAsia="Times New Roman"/>
          <w:sz w:val="14"/>
          <w:szCs w:val="14"/>
          <w:color w:val="676769"/>
          <w:spacing w:val="0"/>
          <w:w w:val="100"/>
          <w:position w:val="-23"/>
        </w:rPr>
        <w:t>·§</w:t>
      </w:r>
      <w:r>
        <w:rPr>
          <w:rFonts w:ascii="Times New Roman" w:hAnsi="Times New Roman" w:cs="Times New Roman" w:eastAsia="Times New Roman"/>
          <w:sz w:val="14"/>
          <w:szCs w:val="14"/>
          <w:color w:val="676769"/>
          <w:spacing w:val="0"/>
          <w:w w:val="100"/>
          <w:position w:val="-2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76769"/>
          <w:spacing w:val="0"/>
          <w:w w:val="100"/>
          <w:position w:val="-23"/>
        </w:rPr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100"/>
          <w:position w:val="-16"/>
        </w:rPr>
        <w:t>.,</w:t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100"/>
          <w:position w:val="-16"/>
        </w:rPr>
        <w:tab/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100"/>
          <w:position w:val="-16"/>
        </w:rPr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89"/>
          <w:position w:val="-17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2" w:equalWidth="0">
            <w:col w:w="5252" w:space="409"/>
            <w:col w:w="4759"/>
          </w:cols>
        </w:sectPr>
      </w:pPr>
      <w:rPr/>
    </w:p>
    <w:p>
      <w:pPr>
        <w:spacing w:before="0" w:after="0" w:line="245" w:lineRule="atLeast"/>
        <w:ind w:left="4638" w:right="-89"/>
        <w:jc w:val="left"/>
        <w:tabs>
          <w:tab w:pos="5140" w:val="left"/>
          <w:tab w:pos="5660" w:val="left"/>
          <w:tab w:pos="6140" w:val="left"/>
          <w:tab w:pos="6660" w:val="left"/>
          <w:tab w:pos="7200" w:val="left"/>
          <w:tab w:pos="7720" w:val="left"/>
          <w:tab w:pos="822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136.800003pt;margin-top:2.181549pt;width:7.2pt;height:53.279999pt;mso-position-horizontal-relative:page;mso-position-vertical-relative:paragraph;z-index:-1667" type="#_x0000_t75">
            <v:imagedata r:id="rId7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920013pt;margin-top:15.141841pt;width:184.061249pt;height:8.5pt;mso-position-horizontal-relative:page;mso-position-vertical-relative:paragraph;z-index:-165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tabs>
                      <w:tab w:pos="1020" w:val="left"/>
                      <w:tab w:pos="3580" w:val="left"/>
                    </w:tabs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504F50"/>
                      <w:spacing w:val="0"/>
                      <w:w w:val="100"/>
                      <w:position w:val="1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504F50"/>
                      <w:spacing w:val="-34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504F50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504F50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676769"/>
                      <w:spacing w:val="0"/>
                      <w:w w:val="210"/>
                      <w:position w:val="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676769"/>
                      <w:spacing w:val="0"/>
                      <w:w w:val="100"/>
                      <w:position w:val="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676769"/>
                      <w:spacing w:val="0"/>
                      <w:w w:val="100"/>
                      <w:position w:val="5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504F50"/>
                      <w:spacing w:val="0"/>
                      <w:w w:val="75"/>
                      <w:position w:val="0"/>
                    </w:rPr>
                    <w:t>,g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52"/>
          <w:position w:val="1"/>
        </w:rPr>
        <w:t>"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9"/>
        </w:rPr>
        <w:t>c: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43"/>
          <w:position w:val="6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8"/>
          <w:szCs w:val="18"/>
          <w:color w:val="504F50"/>
          <w:spacing w:val="0"/>
          <w:w w:val="56"/>
          <w:position w:val="2"/>
        </w:rPr>
        <w:t>""</w:t>
      </w:r>
      <w:r>
        <w:rPr>
          <w:rFonts w:ascii="Times New Roman" w:hAnsi="Times New Roman" w:cs="Times New Roman" w:eastAsia="Times New Roman"/>
          <w:sz w:val="18"/>
          <w:szCs w:val="18"/>
          <w:color w:val="504F50"/>
          <w:spacing w:val="-5"/>
          <w:w w:val="56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4F50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4F50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8"/>
          <w:szCs w:val="18"/>
          <w:color w:val="959597"/>
          <w:spacing w:val="0"/>
          <w:w w:val="56"/>
          <w:position w:val="-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59597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959597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210"/>
          <w:position w:val="8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8"/>
        </w:rPr>
      </w:r>
      <w:r>
        <w:rPr>
          <w:rFonts w:ascii="Arial" w:hAnsi="Arial" w:cs="Arial" w:eastAsia="Arial"/>
          <w:sz w:val="31"/>
          <w:szCs w:val="31"/>
          <w:color w:val="504F50"/>
          <w:spacing w:val="0"/>
          <w:w w:val="100"/>
          <w:position w:val="-9"/>
        </w:rPr>
        <w:t>"</w:t>
      </w:r>
      <w:r>
        <w:rPr>
          <w:rFonts w:ascii="Arial" w:hAnsi="Arial" w:cs="Arial" w:eastAsia="Arial"/>
          <w:sz w:val="31"/>
          <w:szCs w:val="31"/>
          <w:color w:val="504F50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31"/>
          <w:szCs w:val="31"/>
          <w:color w:val="504F50"/>
          <w:spacing w:val="0"/>
          <w:w w:val="100"/>
          <w:position w:val="-9"/>
        </w:rPr>
      </w:r>
      <w:r>
        <w:rPr>
          <w:rFonts w:ascii="Arial" w:hAnsi="Arial" w:cs="Arial" w:eastAsia="Arial"/>
          <w:sz w:val="18"/>
          <w:szCs w:val="18"/>
          <w:color w:val="504F50"/>
          <w:spacing w:val="-63"/>
          <w:w w:val="87"/>
          <w:position w:val="0"/>
        </w:rPr>
        <w:t>"</w:t>
      </w:r>
      <w:r>
        <w:rPr>
          <w:rFonts w:ascii="Arial" w:hAnsi="Arial" w:cs="Arial" w:eastAsia="Arial"/>
          <w:sz w:val="10"/>
          <w:szCs w:val="10"/>
          <w:color w:val="504F50"/>
          <w:spacing w:val="0"/>
          <w:w w:val="115"/>
          <w:position w:val="0"/>
        </w:rPr>
        <w:t>l</w:t>
      </w:r>
      <w:r>
        <w:rPr>
          <w:rFonts w:ascii="Arial" w:hAnsi="Arial" w:cs="Arial" w:eastAsia="Arial"/>
          <w:sz w:val="10"/>
          <w:szCs w:val="10"/>
          <w:color w:val="504F50"/>
          <w:spacing w:val="-1"/>
          <w:w w:val="114"/>
          <w:position w:val="0"/>
        </w:rPr>
        <w:t>;</w:t>
      </w:r>
      <w:r>
        <w:rPr>
          <w:rFonts w:ascii="Arial" w:hAnsi="Arial" w:cs="Arial" w:eastAsia="Arial"/>
          <w:sz w:val="18"/>
          <w:szCs w:val="18"/>
          <w:color w:val="504F50"/>
          <w:spacing w:val="-32"/>
          <w:w w:val="87"/>
          <w:position w:val="0"/>
        </w:rPr>
        <w:t>'</w:t>
      </w:r>
      <w:r>
        <w:rPr>
          <w:rFonts w:ascii="Arial" w:hAnsi="Arial" w:cs="Arial" w:eastAsia="Arial"/>
          <w:sz w:val="10"/>
          <w:szCs w:val="10"/>
          <w:color w:val="504F50"/>
          <w:spacing w:val="0"/>
          <w:w w:val="114"/>
          <w:position w:val="0"/>
        </w:rPr>
        <w:t>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45" w:lineRule="atLeast"/>
        <w:ind w:right="-20"/>
        <w:jc w:val="left"/>
        <w:tabs>
          <w:tab w:pos="10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</w:rPr>
        <w:t>c: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78"/>
          <w:position w:val="-9"/>
        </w:rPr>
        <w:t>"'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2" w:equalWidth="0">
            <w:col w:w="8328" w:space="429"/>
            <w:col w:w="1663"/>
          </w:cols>
        </w:sectPr>
      </w:pPr>
      <w:rPr/>
    </w:p>
    <w:p>
      <w:pPr>
        <w:spacing w:before="0" w:after="0" w:line="153" w:lineRule="atLeast"/>
        <w:ind w:left="4638" w:right="-70"/>
        <w:jc w:val="left"/>
        <w:tabs>
          <w:tab w:pos="5660" w:val="left"/>
          <w:tab w:pos="7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210"/>
          <w:position w:val="7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210"/>
          <w:position w:val="6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6"/>
        </w:rPr>
      </w:r>
      <w:r>
        <w:rPr>
          <w:rFonts w:ascii="Arial" w:hAnsi="Arial" w:cs="Arial" w:eastAsia="Arial"/>
          <w:sz w:val="20"/>
          <w:szCs w:val="20"/>
          <w:color w:val="504F50"/>
          <w:spacing w:val="0"/>
          <w:w w:val="107"/>
          <w:i/>
          <w:position w:val="0"/>
        </w:rPr>
        <w:t>:.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53" w:lineRule="atLeast"/>
        <w:ind w:right="-20"/>
        <w:jc w:val="left"/>
        <w:tabs>
          <w:tab w:pos="4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-53"/>
          <w:w w:val="99"/>
        </w:rPr>
        <w:t>c</w:t>
      </w:r>
      <w:r>
        <w:rPr>
          <w:rFonts w:ascii="Arial" w:hAnsi="Arial" w:cs="Arial" w:eastAsia="Arial"/>
          <w:sz w:val="34"/>
          <w:szCs w:val="34"/>
          <w:color w:val="777777"/>
          <w:spacing w:val="0"/>
          <w:w w:val="55"/>
          <w:position w:val="-6"/>
        </w:rPr>
        <w:t>.</w:t>
      </w:r>
      <w:r>
        <w:rPr>
          <w:rFonts w:ascii="Arial" w:hAnsi="Arial" w:cs="Arial" w:eastAsia="Arial"/>
          <w:sz w:val="34"/>
          <w:szCs w:val="34"/>
          <w:color w:val="777777"/>
          <w:spacing w:val="-85"/>
          <w:w w:val="55"/>
          <w:position w:val="-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99"/>
          <w:position w:val="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50"/>
          <w:w w:val="144"/>
          <w:position w:val="0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-21"/>
          <w:w w:val="99"/>
          <w:position w:val="-7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45"/>
          <w:w w:val="144"/>
          <w:position w:val="0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99"/>
          <w:position w:val="-7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2" w:equalWidth="0">
            <w:col w:w="7307" w:space="413"/>
            <w:col w:w="2700"/>
          </w:cols>
        </w:sectPr>
      </w:pPr>
      <w:rPr/>
    </w:p>
    <w:p>
      <w:pPr>
        <w:spacing w:before="0" w:after="0" w:line="51" w:lineRule="atLeast"/>
        <w:ind w:right="2497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959597"/>
          <w:spacing w:val="-35"/>
          <w:w w:val="239"/>
        </w:rPr>
        <w:t>.</w:t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193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42" w:lineRule="atLeast"/>
        <w:ind w:left="4638" w:right="-20"/>
        <w:jc w:val="left"/>
        <w:tabs>
          <w:tab w:pos="5120" w:val="left"/>
          <w:tab w:pos="5640" w:val="left"/>
          <w:tab w:pos="6680" w:val="left"/>
          <w:tab w:pos="7180" w:val="left"/>
          <w:tab w:pos="7700" w:val="left"/>
          <w:tab w:pos="87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210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676769"/>
          <w:spacing w:val="0"/>
          <w:w w:val="58"/>
          <w:i/>
          <w:position w:val="-7"/>
        </w:rPr>
        <w:t>&lt;5</w:t>
      </w:r>
      <w:r>
        <w:rPr>
          <w:rFonts w:ascii="Arial" w:hAnsi="Arial" w:cs="Arial" w:eastAsia="Arial"/>
          <w:sz w:val="15"/>
          <w:szCs w:val="15"/>
          <w:color w:val="676769"/>
          <w:spacing w:val="0"/>
          <w:w w:val="100"/>
          <w:i/>
          <w:position w:val="-7"/>
        </w:rPr>
        <w:tab/>
      </w:r>
      <w:r>
        <w:rPr>
          <w:rFonts w:ascii="Arial" w:hAnsi="Arial" w:cs="Arial" w:eastAsia="Arial"/>
          <w:sz w:val="15"/>
          <w:szCs w:val="15"/>
          <w:color w:val="676769"/>
          <w:spacing w:val="0"/>
          <w:w w:val="100"/>
          <w:i/>
          <w:position w:val="-7"/>
        </w:rPr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163"/>
          <w:position w:val="3"/>
        </w:rPr>
        <w:t>v</w:t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100"/>
          <w:position w:val="3"/>
        </w:rPr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81"/>
          <w:position w:val="1"/>
        </w:rPr>
        <w:t>.,</w:t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04F50"/>
          <w:spacing w:val="0"/>
          <w:w w:val="100"/>
          <w:position w:val="-2"/>
        </w:rPr>
        <w:t>B</w:t>
      </w:r>
      <w:r>
        <w:rPr>
          <w:rFonts w:ascii="Arial" w:hAnsi="Arial" w:cs="Arial" w:eastAsia="Arial"/>
          <w:sz w:val="14"/>
          <w:szCs w:val="14"/>
          <w:color w:val="504F50"/>
          <w:spacing w:val="-35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04F5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504F50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A8A8AC"/>
          <w:spacing w:val="-19"/>
          <w:w w:val="136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136"/>
          <w:position w:val="1"/>
        </w:rPr>
        <w:t>£</w:t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-31"/>
          <w:w w:val="136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100"/>
          <w:position w:val="1"/>
        </w:rPr>
      </w:r>
      <w:r>
        <w:rPr>
          <w:rFonts w:ascii="Arial" w:hAnsi="Arial" w:cs="Arial" w:eastAsia="Arial"/>
          <w:sz w:val="28"/>
          <w:szCs w:val="28"/>
          <w:color w:val="676769"/>
          <w:spacing w:val="0"/>
          <w:w w:val="136"/>
          <w:position w:val="-17"/>
        </w:rPr>
        <w:t>"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</w:sectPr>
      </w:pPr>
      <w:rPr/>
    </w:p>
    <w:p>
      <w:pPr>
        <w:spacing w:before="0" w:after="0" w:line="188" w:lineRule="atLeast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1"/>
          <w:szCs w:val="11"/>
          <w:color w:val="504F50"/>
          <w:spacing w:val="-106"/>
          <w:w w:val="165"/>
          <w:position w:val="6"/>
        </w:rPr>
        <w:t>&gt;</w:t>
      </w:r>
      <w:r>
        <w:rPr>
          <w:rFonts w:ascii="Times New Roman" w:hAnsi="Times New Roman" w:cs="Times New Roman" w:eastAsia="Times New Roman"/>
          <w:sz w:val="12"/>
          <w:szCs w:val="12"/>
          <w:color w:val="504F50"/>
          <w:spacing w:val="0"/>
          <w:w w:val="89"/>
          <w:position w:val="0"/>
        </w:rPr>
        <w:t>c: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88" w:lineRule="atLeast"/>
        <w:ind w:right="-20"/>
        <w:jc w:val="left"/>
        <w:tabs>
          <w:tab w:pos="480" w:val="left"/>
          <w:tab w:pos="1020" w:val="left"/>
          <w:tab w:pos="2040" w:val="left"/>
          <w:tab w:pos="2560" w:val="left"/>
          <w:tab w:pos="41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31363B"/>
          <w:spacing w:val="0"/>
          <w:w w:val="156"/>
          <w:position w:val="-1"/>
        </w:rPr>
        <w:t>£</w:t>
      </w:r>
      <w:r>
        <w:rPr>
          <w:rFonts w:ascii="Times New Roman" w:hAnsi="Times New Roman" w:cs="Times New Roman" w:eastAsia="Times New Roman"/>
          <w:sz w:val="13"/>
          <w:szCs w:val="13"/>
          <w:color w:val="31363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1363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0"/>
          <w:w w:val="156"/>
          <w:position w:val="0"/>
        </w:rPr>
        <w:t>v</w:t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-31"/>
          <w:w w:val="156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0"/>
          <w:w w:val="100"/>
          <w:position w:val="0"/>
        </w:rPr>
      </w:r>
      <w:r>
        <w:rPr>
          <w:rFonts w:ascii="Arial" w:hAnsi="Arial" w:cs="Arial" w:eastAsia="Arial"/>
          <w:sz w:val="21"/>
          <w:szCs w:val="21"/>
          <w:color w:val="676769"/>
          <w:spacing w:val="0"/>
          <w:w w:val="100"/>
          <w:position w:val="3"/>
        </w:rPr>
        <w:t>.,</w:t>
      </w:r>
      <w:r>
        <w:rPr>
          <w:rFonts w:ascii="Arial" w:hAnsi="Arial" w:cs="Arial" w:eastAsia="Arial"/>
          <w:sz w:val="21"/>
          <w:szCs w:val="21"/>
          <w:color w:val="676769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1"/>
          <w:szCs w:val="21"/>
          <w:color w:val="676769"/>
          <w:spacing w:val="0"/>
          <w:w w:val="100"/>
          <w:position w:val="3"/>
        </w:rPr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70"/>
          <w:position w:val="1"/>
        </w:rPr>
        <w:t>:::;</w:t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31363B"/>
          <w:spacing w:val="0"/>
          <w:w w:val="100"/>
          <w:position w:val="-4"/>
        </w:rPr>
        <w:t>B</w:t>
      </w:r>
      <w:r>
        <w:rPr>
          <w:rFonts w:ascii="Arial" w:hAnsi="Arial" w:cs="Arial" w:eastAsia="Arial"/>
          <w:sz w:val="14"/>
          <w:szCs w:val="14"/>
          <w:color w:val="31363B"/>
          <w:spacing w:val="-27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31363B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31363B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3"/>
          <w:szCs w:val="13"/>
          <w:color w:val="676769"/>
          <w:spacing w:val="0"/>
          <w:w w:val="136"/>
          <w:position w:val="-2"/>
        </w:rPr>
        <w:t>£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2" w:equalWidth="0">
            <w:col w:w="4717" w:space="937"/>
            <w:col w:w="4766"/>
          </w:cols>
        </w:sectPr>
      </w:pPr>
      <w:rPr/>
    </w:p>
    <w:p>
      <w:pPr>
        <w:spacing w:before="0" w:after="0" w:line="30" w:lineRule="atLeast"/>
        <w:ind w:right="-20"/>
        <w:jc w:val="right"/>
        <w:tabs>
          <w:tab w:pos="500" w:val="left"/>
          <w:tab w:pos="10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04F50"/>
          <w:w w:val="117"/>
          <w:position w:val="-3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504F5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04F5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504F50"/>
          <w:w w:val="104"/>
          <w:position w:val="3"/>
        </w:rPr>
        <w:t>B</w:t>
      </w:r>
      <w:r>
        <w:rPr>
          <w:rFonts w:ascii="Arial" w:hAnsi="Arial" w:cs="Arial" w:eastAsia="Arial"/>
          <w:sz w:val="14"/>
          <w:szCs w:val="14"/>
          <w:color w:val="504F5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504F50"/>
          <w:w w:val="100"/>
          <w:position w:val="3"/>
        </w:rPr>
      </w:r>
      <w:r>
        <w:rPr>
          <w:rFonts w:ascii="Arial" w:hAnsi="Arial" w:cs="Arial" w:eastAsia="Arial"/>
          <w:sz w:val="19"/>
          <w:szCs w:val="19"/>
          <w:color w:val="504F50"/>
          <w:w w:val="100"/>
          <w:position w:val="0"/>
        </w:rPr>
      </w:r>
      <w:r>
        <w:rPr>
          <w:rFonts w:ascii="Arial" w:hAnsi="Arial" w:cs="Arial" w:eastAsia="Arial"/>
          <w:sz w:val="19"/>
          <w:szCs w:val="19"/>
          <w:color w:val="504F50"/>
          <w:spacing w:val="0"/>
          <w:w w:val="100"/>
          <w:shadow/>
          <w:position w:val="0"/>
        </w:rPr>
        <w:t>.</w:t>
      </w:r>
      <w:r>
        <w:rPr>
          <w:rFonts w:ascii="Arial" w:hAnsi="Arial" w:cs="Arial" w:eastAsia="Arial"/>
          <w:sz w:val="19"/>
          <w:szCs w:val="19"/>
          <w:color w:val="504F50"/>
          <w:spacing w:val="0"/>
          <w:w w:val="100"/>
          <w:shadow/>
          <w:position w:val="0"/>
        </w:rPr>
      </w:r>
      <w:r>
        <w:rPr>
          <w:rFonts w:ascii="Arial" w:hAnsi="Arial" w:cs="Arial" w:eastAsia="Arial"/>
          <w:sz w:val="19"/>
          <w:szCs w:val="19"/>
          <w:color w:val="504F50"/>
          <w:spacing w:val="0"/>
          <w:w w:val="100"/>
          <w:position w:val="0"/>
        </w:rPr>
      </w:r>
      <w:r>
        <w:rPr>
          <w:rFonts w:ascii="Arial" w:hAnsi="Arial" w:cs="Arial" w:eastAsia="Arial"/>
          <w:sz w:val="19"/>
          <w:szCs w:val="19"/>
          <w:color w:val="504F5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0" w:lineRule="atLeast"/>
        <w:ind w:right="-65"/>
        <w:jc w:val="left"/>
        <w:tabs>
          <w:tab w:pos="5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0"/>
          <w:w w:val="136"/>
        </w:rPr>
        <w:t>£</w:t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04F50"/>
          <w:spacing w:val="0"/>
          <w:w w:val="63"/>
          <w:i/>
        </w:rPr>
        <w:t>{;.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0" w:lineRule="atLeast"/>
        <w:ind w:right="-20"/>
        <w:jc w:val="left"/>
        <w:tabs>
          <w:tab w:pos="500" w:val="left"/>
          <w:tab w:pos="1000" w:val="left"/>
          <w:tab w:pos="15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504F50"/>
          <w:w w:val="124"/>
          <w:position w:val="-10"/>
        </w:rPr>
      </w:r>
      <w:r>
        <w:rPr>
          <w:rFonts w:ascii="Arial" w:hAnsi="Arial" w:cs="Arial" w:eastAsia="Arial"/>
          <w:sz w:val="22"/>
          <w:szCs w:val="22"/>
          <w:color w:val="504F50"/>
          <w:spacing w:val="0"/>
          <w:w w:val="100"/>
          <w:shadow/>
          <w:position w:val="-10"/>
        </w:rPr>
        <w:t>"</w:t>
      </w:r>
      <w:r>
        <w:rPr>
          <w:rFonts w:ascii="Arial" w:hAnsi="Arial" w:cs="Arial" w:eastAsia="Arial"/>
          <w:sz w:val="22"/>
          <w:szCs w:val="22"/>
          <w:color w:val="504F50"/>
          <w:spacing w:val="-42"/>
          <w:w w:val="100"/>
          <w:shadow/>
          <w:position w:val="-10"/>
        </w:rPr>
        <w:t> </w:t>
      </w:r>
      <w:r>
        <w:rPr>
          <w:rFonts w:ascii="Arial" w:hAnsi="Arial" w:cs="Arial" w:eastAsia="Arial"/>
          <w:sz w:val="22"/>
          <w:szCs w:val="22"/>
          <w:color w:val="504F50"/>
          <w:spacing w:val="-42"/>
          <w:w w:val="100"/>
          <w:position w:val="-10"/>
        </w:rPr>
      </w:r>
      <w:r>
        <w:rPr>
          <w:rFonts w:ascii="Arial" w:hAnsi="Arial" w:cs="Arial" w:eastAsia="Arial"/>
          <w:sz w:val="22"/>
          <w:szCs w:val="22"/>
          <w:color w:val="504F50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2"/>
          <w:szCs w:val="22"/>
          <w:color w:val="504F50"/>
          <w:spacing w:val="0"/>
          <w:w w:val="100"/>
          <w:position w:val="-10"/>
        </w:rPr>
      </w:r>
      <w:r>
        <w:rPr>
          <w:rFonts w:ascii="Arial" w:hAnsi="Arial" w:cs="Arial" w:eastAsia="Arial"/>
          <w:sz w:val="14"/>
          <w:szCs w:val="14"/>
          <w:color w:val="504F5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14"/>
          <w:szCs w:val="14"/>
          <w:color w:val="504F50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4F5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504F50"/>
          <w:spacing w:val="0"/>
          <w:w w:val="100"/>
          <w:position w:val="0"/>
        </w:rPr>
      </w:r>
      <w:r>
        <w:rPr>
          <w:rFonts w:ascii="Arial" w:hAnsi="Arial" w:cs="Arial" w:eastAsia="Arial"/>
          <w:sz w:val="12"/>
          <w:szCs w:val="12"/>
          <w:color w:val="504F50"/>
          <w:spacing w:val="-52"/>
          <w:w w:val="155"/>
          <w:position w:val="0"/>
        </w:rPr>
        <w:t>;</w:t>
      </w:r>
      <w:r>
        <w:rPr>
          <w:rFonts w:ascii="Arial" w:hAnsi="Arial" w:cs="Arial" w:eastAsia="Arial"/>
          <w:sz w:val="34"/>
          <w:szCs w:val="34"/>
          <w:color w:val="777777"/>
          <w:spacing w:val="-41"/>
          <w:w w:val="55"/>
          <w:position w:val="-9"/>
        </w:rPr>
        <w:t>.</w:t>
      </w:r>
      <w:r>
        <w:rPr>
          <w:rFonts w:ascii="Arial" w:hAnsi="Arial" w:cs="Arial" w:eastAsia="Arial"/>
          <w:sz w:val="12"/>
          <w:szCs w:val="12"/>
          <w:color w:val="504F50"/>
          <w:spacing w:val="-50"/>
          <w:w w:val="155"/>
          <w:position w:val="0"/>
        </w:rPr>
        <w:t>:</w:t>
      </w:r>
      <w:r>
        <w:rPr>
          <w:rFonts w:ascii="Arial" w:hAnsi="Arial" w:cs="Arial" w:eastAsia="Arial"/>
          <w:sz w:val="34"/>
          <w:szCs w:val="34"/>
          <w:color w:val="777777"/>
          <w:spacing w:val="0"/>
          <w:w w:val="55"/>
          <w:position w:val="-9"/>
        </w:rPr>
        <w:t>.</w:t>
      </w:r>
      <w:r>
        <w:rPr>
          <w:rFonts w:ascii="Arial" w:hAnsi="Arial" w:cs="Arial" w:eastAsia="Arial"/>
          <w:sz w:val="34"/>
          <w:szCs w:val="34"/>
          <w:color w:val="777777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34"/>
          <w:szCs w:val="34"/>
          <w:color w:val="777777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3"/>
          <w:szCs w:val="13"/>
          <w:color w:val="676769"/>
          <w:spacing w:val="0"/>
          <w:w w:val="136"/>
          <w:position w:val="6"/>
        </w:rPr>
        <w:t>£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3" w:equalWidth="0">
            <w:col w:w="5768" w:space="397"/>
            <w:col w:w="611" w:space="425"/>
            <w:col w:w="3219"/>
          </w:cols>
        </w:sectPr>
      </w:pPr>
      <w:rPr/>
    </w:p>
    <w:p>
      <w:pPr>
        <w:spacing w:before="0" w:after="0" w:line="72" w:lineRule="atLeast"/>
        <w:ind w:left="4624" w:right="-20"/>
        <w:jc w:val="left"/>
        <w:tabs>
          <w:tab w:pos="5120" w:val="left"/>
          <w:tab w:pos="5660" w:val="left"/>
          <w:tab w:pos="6160" w:val="left"/>
          <w:tab w:pos="6680" w:val="left"/>
          <w:tab w:pos="7720" w:val="left"/>
          <w:tab w:pos="8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3"/>
          <w:szCs w:val="13"/>
          <w:color w:val="504F50"/>
          <w:spacing w:val="0"/>
          <w:w w:val="65"/>
          <w:position w:val="1"/>
        </w:rPr>
        <w:t>:::;</w:t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100"/>
          <w:position w:val="0"/>
        </w:rPr>
        <w:t>.fi</w:t>
      </w:r>
      <w:r>
        <w:rPr>
          <w:rFonts w:ascii="Arial" w:hAnsi="Arial" w:cs="Arial" w:eastAsia="Arial"/>
          <w:sz w:val="13"/>
          <w:szCs w:val="13"/>
          <w:color w:val="504F5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504F50"/>
          <w:spacing w:val="0"/>
          <w:w w:val="73"/>
          <w:position w:val="-2"/>
        </w:rPr>
        <w:t>:b'</w:t>
      </w:r>
      <w:r>
        <w:rPr>
          <w:rFonts w:ascii="Times New Roman" w:hAnsi="Times New Roman" w:cs="Times New Roman" w:eastAsia="Times New Roman"/>
          <w:sz w:val="14"/>
          <w:szCs w:val="14"/>
          <w:color w:val="504F5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04F50"/>
          <w:spacing w:val="0"/>
          <w:w w:val="100"/>
          <w:position w:val="-2"/>
        </w:rPr>
      </w:r>
      <w:r>
        <w:rPr>
          <w:rFonts w:ascii="Arial" w:hAnsi="Arial" w:cs="Arial" w:eastAsia="Arial"/>
          <w:sz w:val="12"/>
          <w:szCs w:val="12"/>
          <w:color w:val="504F50"/>
          <w:spacing w:val="0"/>
          <w:w w:val="100"/>
          <w:position w:val="3"/>
        </w:rPr>
        <w:t>;:</w:t>
      </w:r>
      <w:r>
        <w:rPr>
          <w:rFonts w:ascii="Arial" w:hAnsi="Arial" w:cs="Arial" w:eastAsia="Arial"/>
          <w:sz w:val="12"/>
          <w:szCs w:val="12"/>
          <w:color w:val="504F50"/>
          <w:spacing w:val="-17"/>
          <w:w w:val="100"/>
          <w:position w:val="3"/>
        </w:rPr>
        <w:t> </w:t>
      </w:r>
      <w:r>
        <w:rPr>
          <w:rFonts w:ascii="Arial" w:hAnsi="Arial" w:cs="Arial" w:eastAsia="Arial"/>
          <w:sz w:val="12"/>
          <w:szCs w:val="12"/>
          <w:color w:val="504F50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2"/>
          <w:szCs w:val="12"/>
          <w:color w:val="504F50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504F50"/>
          <w:spacing w:val="0"/>
          <w:w w:val="100"/>
          <w:position w:val="-1"/>
        </w:rPr>
        <w:t>;,</w:t>
      </w:r>
      <w:r>
        <w:rPr>
          <w:rFonts w:ascii="Times New Roman" w:hAnsi="Times New Roman" w:cs="Times New Roman" w:eastAsia="Times New Roman"/>
          <w:sz w:val="15"/>
          <w:szCs w:val="15"/>
          <w:color w:val="504F50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04F5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04F5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210"/>
          <w:position w:val="2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00"/>
          <w:position w:val="2"/>
        </w:rPr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36"/>
          <w:position w:val="1"/>
        </w:rPr>
        <w:t>"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</w:sectPr>
      </w:pPr>
      <w:rPr/>
    </w:p>
    <w:p>
      <w:pPr>
        <w:spacing w:before="0" w:after="0" w:line="71" w:lineRule="atLeast"/>
        <w:ind w:left="4624" w:right="-69"/>
        <w:jc w:val="left"/>
        <w:tabs>
          <w:tab w:pos="5140" w:val="left"/>
          <w:tab w:pos="6160" w:val="left"/>
          <w:tab w:pos="76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8.600006pt;margin-top:4.224664pt;width:107.430006pt;height:15pt;mso-position-horizontal-relative:page;mso-position-vertical-relative:paragraph;z-index:-1651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tabs>
                      <w:tab w:pos="500" w:val="left"/>
                      <w:tab w:pos="2040" w:val="left"/>
                    </w:tabs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504F50"/>
                      <w:spacing w:val="0"/>
                      <w:w w:val="189"/>
                      <w:position w:val="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504F50"/>
                      <w:spacing w:val="0"/>
                      <w:w w:val="100"/>
                      <w:position w:val="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504F50"/>
                      <w:spacing w:val="0"/>
                      <w:w w:val="100"/>
                      <w:position w:val="7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504F50"/>
                      <w:spacing w:val="0"/>
                      <w:w w:val="62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504F5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504F50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504F50"/>
                      <w:spacing w:val="0"/>
                      <w:w w:val="161"/>
                      <w:position w:val="6"/>
                    </w:rPr>
                    <w:t>£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1363B"/>
          <w:spacing w:val="0"/>
          <w:w w:val="100"/>
          <w:position w:val="-8"/>
        </w:rPr>
        <w:t>.8</w:t>
      </w:r>
      <w:r>
        <w:rPr>
          <w:rFonts w:ascii="Times New Roman" w:hAnsi="Times New Roman" w:cs="Times New Roman" w:eastAsia="Times New Roman"/>
          <w:sz w:val="14"/>
          <w:szCs w:val="14"/>
          <w:color w:val="31363B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1363B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78"/>
          <w:position w:val="1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-31"/>
          <w:w w:val="178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67676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78"/>
          <w:position w:val="2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1"/>
          <w:szCs w:val="11"/>
          <w:color w:val="959597"/>
          <w:spacing w:val="-4"/>
          <w:w w:val="182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04F50"/>
          <w:spacing w:val="0"/>
          <w:w w:val="132"/>
          <w:position w:val="0"/>
        </w:rPr>
        <w:t>£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71" w:lineRule="atLeast"/>
        <w:ind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777777"/>
          <w:w w:val="94"/>
          <w:position w:val="2"/>
        </w:rPr>
      </w:r>
      <w:r>
        <w:rPr>
          <w:rFonts w:ascii="Arial" w:hAnsi="Arial" w:cs="Arial" w:eastAsia="Arial"/>
          <w:sz w:val="20"/>
          <w:szCs w:val="20"/>
          <w:color w:val="777777"/>
          <w:spacing w:val="-71"/>
          <w:w w:val="94"/>
          <w:shadow/>
          <w:position w:val="2"/>
        </w:rPr>
        <w:t>"</w:t>
      </w:r>
      <w:r>
        <w:rPr>
          <w:rFonts w:ascii="Arial" w:hAnsi="Arial" w:cs="Arial" w:eastAsia="Arial"/>
          <w:sz w:val="20"/>
          <w:szCs w:val="20"/>
          <w:color w:val="777777"/>
          <w:spacing w:val="-71"/>
          <w:w w:val="94"/>
          <w:shadow/>
          <w:position w:val="2"/>
        </w:rPr>
      </w:r>
      <w:r>
        <w:rPr>
          <w:rFonts w:ascii="Arial" w:hAnsi="Arial" w:cs="Arial" w:eastAsia="Arial"/>
          <w:sz w:val="20"/>
          <w:szCs w:val="20"/>
          <w:color w:val="777777"/>
          <w:spacing w:val="-71"/>
          <w:w w:val="94"/>
          <w:position w:val="2"/>
        </w:rPr>
      </w:r>
      <w:r>
        <w:rPr>
          <w:rFonts w:ascii="Arial" w:hAnsi="Arial" w:cs="Arial" w:eastAsia="Arial"/>
          <w:sz w:val="20"/>
          <w:szCs w:val="20"/>
          <w:color w:val="777777"/>
          <w:spacing w:val="-71"/>
          <w:w w:val="94"/>
          <w:position w:val="2"/>
        </w:rPr>
      </w:r>
      <w:r>
        <w:rPr>
          <w:rFonts w:ascii="Times New Roman" w:hAnsi="Times New Roman" w:cs="Times New Roman" w:eastAsia="Times New Roman"/>
          <w:sz w:val="22"/>
          <w:szCs w:val="22"/>
          <w:color w:val="504F50"/>
          <w:spacing w:val="0"/>
          <w:w w:val="53"/>
          <w:position w:val="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504F50"/>
          <w:spacing w:val="-12"/>
          <w:w w:val="53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94"/>
          <w:position w:val="2"/>
        </w:rPr>
        <w:t>'</w:t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0"/>
          <w:szCs w:val="20"/>
          <w:color w:val="777777"/>
          <w:spacing w:val="0"/>
          <w:w w:val="100"/>
          <w:position w:val="2"/>
        </w:rPr>
      </w:r>
      <w:r>
        <w:rPr>
          <w:rFonts w:ascii="Arial" w:hAnsi="Arial" w:cs="Arial" w:eastAsia="Arial"/>
          <w:sz w:val="20"/>
          <w:szCs w:val="20"/>
          <w:color w:val="504F50"/>
          <w:spacing w:val="-40"/>
          <w:w w:val="94"/>
          <w:position w:val="0"/>
        </w:rPr>
        <w:t>"</w:t>
      </w:r>
      <w:r>
        <w:rPr>
          <w:rFonts w:ascii="Arial" w:hAnsi="Arial" w:cs="Arial" w:eastAsia="Arial"/>
          <w:sz w:val="20"/>
          <w:szCs w:val="20"/>
          <w:color w:val="504F50"/>
          <w:spacing w:val="-37"/>
          <w:w w:val="123"/>
          <w:position w:val="6"/>
        </w:rPr>
        <w:t>"</w:t>
      </w:r>
      <w:r>
        <w:rPr>
          <w:rFonts w:ascii="Arial" w:hAnsi="Arial" w:cs="Arial" w:eastAsia="Arial"/>
          <w:sz w:val="20"/>
          <w:szCs w:val="20"/>
          <w:color w:val="504F50"/>
          <w:spacing w:val="0"/>
          <w:w w:val="94"/>
          <w:position w:val="0"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2" w:equalWidth="0">
            <w:col w:w="7798" w:space="959"/>
            <w:col w:w="1663"/>
          </w:cols>
        </w:sectPr>
      </w:pPr>
      <w:rPr/>
    </w:p>
    <w:p>
      <w:pPr>
        <w:spacing w:before="0" w:after="0" w:line="31" w:lineRule="atLeast"/>
        <w:ind w:right="-14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04F50"/>
          <w:spacing w:val="-70"/>
          <w:w w:val="210"/>
          <w:position w:val="6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31363B"/>
          <w:spacing w:val="0"/>
          <w:w w:val="79"/>
          <w:position w:val="0"/>
        </w:rPr>
        <w:t>c: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4" w:lineRule="atLeast"/>
        <w:ind w:right="-20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89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4" w:lineRule="atLeast"/>
        <w:ind w:left="7" w:right="-20"/>
        <w:jc w:val="left"/>
        <w:tabs>
          <w:tab w:pos="480" w:val="left"/>
          <w:tab w:pos="1020" w:val="left"/>
          <w:tab w:pos="206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0"/>
          <w:w w:val="100"/>
          <w:position w:val="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-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4F5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0"/>
          <w:szCs w:val="20"/>
          <w:color w:val="31363B"/>
          <w:spacing w:val="0"/>
          <w:w w:val="58"/>
          <w:position w:val="-4"/>
        </w:rPr>
        <w:t>""</w:t>
      </w:r>
      <w:r>
        <w:rPr>
          <w:rFonts w:ascii="Times New Roman" w:hAnsi="Times New Roman" w:cs="Times New Roman" w:eastAsia="Times New Roman"/>
          <w:sz w:val="20"/>
          <w:szCs w:val="20"/>
          <w:color w:val="31363B"/>
          <w:spacing w:val="-21"/>
          <w:w w:val="58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63B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63B"/>
          <w:spacing w:val="0"/>
          <w:w w:val="100"/>
          <w:position w:val="-4"/>
        </w:rPr>
      </w:r>
      <w:r>
        <w:rPr>
          <w:rFonts w:ascii="Arial" w:hAnsi="Arial" w:cs="Arial" w:eastAsia="Arial"/>
          <w:sz w:val="20"/>
          <w:szCs w:val="20"/>
          <w:color w:val="676769"/>
          <w:spacing w:val="0"/>
          <w:w w:val="58"/>
          <w:position w:val="0"/>
        </w:rPr>
        <w:t>:::</w:t>
      </w:r>
      <w:r>
        <w:rPr>
          <w:rFonts w:ascii="Arial" w:hAnsi="Arial" w:cs="Arial" w:eastAsia="Arial"/>
          <w:sz w:val="20"/>
          <w:szCs w:val="20"/>
          <w:color w:val="67676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0"/>
          <w:szCs w:val="20"/>
          <w:color w:val="676769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144"/>
          <w:position w:val="2"/>
        </w:rPr>
        <w:t>00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49" w:lineRule="atLeast"/>
        <w:ind w:left="1008" w:right="-65"/>
        <w:jc w:val="left"/>
        <w:tabs>
          <w:tab w:pos="254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17"/>
          <w:szCs w:val="17"/>
          <w:color w:val="504F50"/>
          <w:spacing w:val="0"/>
          <w:w w:val="74"/>
          <w:i/>
        </w:rPr>
        <w:t>{;.</w:t>
      </w:r>
      <w:r>
        <w:rPr>
          <w:rFonts w:ascii="Arial" w:hAnsi="Arial" w:cs="Arial" w:eastAsia="Arial"/>
          <w:sz w:val="17"/>
          <w:szCs w:val="17"/>
          <w:color w:val="504F50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504F50"/>
          <w:spacing w:val="0"/>
          <w:w w:val="100"/>
          <w:i/>
        </w:rPr>
      </w:r>
      <w:r>
        <w:rPr>
          <w:rFonts w:ascii="Arial" w:hAnsi="Arial" w:cs="Arial" w:eastAsia="Arial"/>
          <w:sz w:val="8"/>
          <w:szCs w:val="8"/>
          <w:color w:val="504F50"/>
          <w:spacing w:val="0"/>
          <w:w w:val="251"/>
          <w:position w:val="5"/>
        </w:rPr>
        <w:t>0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35" w:lineRule="atLeast"/>
        <w:ind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504F50"/>
          <w:spacing w:val="0"/>
          <w:w w:val="57"/>
        </w:rPr>
        <w:t>..,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740" w:bottom="900" w:left="200" w:right="1300"/>
          <w:cols w:num="3" w:equalWidth="0">
            <w:col w:w="5233" w:space="939"/>
            <w:col w:w="2668" w:space="910"/>
            <w:col w:w="670"/>
          </w:cols>
        </w:sectPr>
      </w:pPr>
      <w:rPr/>
    </w:p>
    <w:p>
      <w:pPr>
        <w:spacing w:before="0" w:after="0" w:line="25" w:lineRule="atLeast"/>
        <w:ind w:left="5157" w:right="-20"/>
        <w:jc w:val="left"/>
        <w:tabs>
          <w:tab w:pos="6140" w:val="left"/>
          <w:tab w:pos="8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83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-34"/>
          <w:w w:val="18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0"/>
          <w:w w:val="183"/>
          <w:position w:val="4"/>
        </w:rPr>
        <w:t>v</w:t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0"/>
          <w:w w:val="100"/>
          <w:position w:val="4"/>
        </w:rPr>
      </w:r>
      <w:r>
        <w:rPr>
          <w:rFonts w:ascii="Arial" w:hAnsi="Arial" w:cs="Arial" w:eastAsia="Arial"/>
          <w:sz w:val="13"/>
          <w:szCs w:val="13"/>
          <w:color w:val="504F50"/>
          <w:spacing w:val="0"/>
          <w:w w:val="70"/>
          <w:position w:val="1"/>
        </w:rPr>
        <w:t>:::;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99" w:lineRule="exact"/>
        <w:ind w:left="4579" w:right="5096"/>
        <w:jc w:val="center"/>
        <w:tabs>
          <w:tab w:pos="512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7.839996pt;margin-top:.816848pt;width:3.4452pt;height:5.5pt;mso-position-horizontal-relative:page;mso-position-vertical-relative:paragraph;z-index:-1650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6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04F50"/>
                      <w:spacing w:val="0"/>
                      <w:w w:val="100"/>
                    </w:rPr>
                    <w:t>c: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504F50"/>
          <w:spacing w:val="0"/>
          <w:w w:val="78"/>
          <w:i/>
        </w:rPr>
        <w:t>.!!!</w:t>
      </w:r>
      <w:r>
        <w:rPr>
          <w:rFonts w:ascii="Arial" w:hAnsi="Arial" w:cs="Arial" w:eastAsia="Arial"/>
          <w:sz w:val="11"/>
          <w:szCs w:val="11"/>
          <w:color w:val="504F50"/>
          <w:spacing w:val="0"/>
          <w:w w:val="100"/>
          <w:i/>
        </w:rPr>
        <w:tab/>
      </w:r>
      <w:r>
        <w:rPr>
          <w:rFonts w:ascii="Arial" w:hAnsi="Arial" w:cs="Arial" w:eastAsia="Arial"/>
          <w:sz w:val="11"/>
          <w:szCs w:val="11"/>
          <w:color w:val="504F50"/>
          <w:spacing w:val="0"/>
          <w:w w:val="100"/>
          <w:i/>
        </w:rPr>
      </w:r>
      <w:r>
        <w:rPr>
          <w:rFonts w:ascii="Arial" w:hAnsi="Arial" w:cs="Arial" w:eastAsia="Arial"/>
          <w:sz w:val="11"/>
          <w:szCs w:val="11"/>
          <w:color w:val="504F50"/>
          <w:spacing w:val="0"/>
          <w:w w:val="152"/>
          <w:position w:val="3"/>
        </w:rPr>
        <w:t>&gt;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67" w:lineRule="exact"/>
        <w:ind w:left="5124" w:right="5130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89"/>
          <w:position w:val="-2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70" w:lineRule="exact"/>
        <w:ind w:left="5121" w:right="3595"/>
        <w:jc w:val="center"/>
        <w:tabs>
          <w:tab w:pos="66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63"/>
          <w:position w:val="-1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-22"/>
          <w:w w:val="163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04F5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676769"/>
          <w:spacing w:val="0"/>
          <w:w w:val="163"/>
          <w:position w:val="-1"/>
        </w:rPr>
        <w:t>v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5098" w:right="5122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504F50"/>
          <w:spacing w:val="0"/>
          <w:w w:val="70"/>
          <w:position w:val="1"/>
        </w:rPr>
        <w:t>:::;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93" w:right="3815"/>
        <w:jc w:val="center"/>
        <w:tabs>
          <w:tab w:pos="4960" w:val="left"/>
          <w:tab w:pos="5540" w:val="left"/>
          <w:tab w:pos="62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36DAC"/>
          <w:spacing w:val="2"/>
          <w:w w:val="245"/>
          <w:position w:val="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12"/>
          <w:position w:val="1"/>
        </w:rPr>
        <w:t>2018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EB7749"/>
          <w:spacing w:val="0"/>
          <w:w w:val="245"/>
          <w:position w:val="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EB7749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  <w:position w:val="1"/>
        </w:rPr>
        <w:t>2025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A8A8AC"/>
          <w:spacing w:val="2"/>
          <w:w w:val="245"/>
          <w:position w:val="0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676769"/>
          <w:spacing w:val="0"/>
          <w:w w:val="110"/>
          <w:position w:val="0"/>
        </w:rPr>
        <w:t>2035</w:t>
      </w:r>
      <w:r>
        <w:rPr>
          <w:rFonts w:ascii="Times New Roman" w:hAnsi="Times New Roman" w:cs="Times New Roman" w:eastAsia="Times New Roman"/>
          <w:sz w:val="12"/>
          <w:szCs w:val="12"/>
          <w:color w:val="67676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676769"/>
          <w:spacing w:val="0"/>
          <w:w w:val="107"/>
          <w:position w:val="1"/>
        </w:rPr>
        <w:t>2045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sectPr>
      <w:type w:val="continuous"/>
      <w:pgSz w:w="11920" w:h="16840"/>
      <w:pgMar w:top="1740" w:bottom="900" w:left="2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ourier New"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.365239pt;margin-top:795.605957pt;width:250.886353pt;height:24.797249pt;mso-position-horizontal-relative:page;mso-position-vertical-relative:page;z-index:-1698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3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11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10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-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7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10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10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10"/>
                  </w:rPr>
                  <w:t>99645757F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7"/>
                    <w:w w:val="11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D3D3D"/>
                    <w:spacing w:val="0"/>
                    <w:w w:val="11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D3D3D"/>
                    <w:spacing w:val="-19"/>
                    <w:w w:val="11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10"/>
                  </w:rPr>
                  <w:t>(08)99645775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2.688324pt;margin-top:795.605957pt;width:180.029573pt;height:25.156634pt;mso-position-horizontal-relative:page;mso-position-vertical-relative:page;z-index:-1697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w w:val="121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w w:val="122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93"/>
                  </w:rPr>
                  <w:t>GERALDTO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93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-1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51515"/>
                    <w:spacing w:val="0"/>
                    <w:w w:val="113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4" w:after="0" w:line="240" w:lineRule="auto"/>
                  <w:ind w:left="1751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2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82A"/>
                    <w:spacing w:val="0"/>
                    <w:w w:val="108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074404pt;margin-top:796.668579pt;width:250.407483pt;height:25.162468pt;mso-position-horizontal-relative:page;mso-position-vertical-relative:page;z-index:-1658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4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5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4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-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5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2"/>
                  </w:rPr>
                  <w:t>Ger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2"/>
                    <w:w w:val="103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4"/>
                  </w:rPr>
                  <w:t>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4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3"/>
                    <w:w w:val="89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8"/>
                  </w:rPr>
                  <w:t>ho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"/>
                    <w:w w:val="108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13"/>
                  </w:rPr>
                  <w:t>e(08)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12"/>
                  </w:rPr>
                  <w:t>99645757Fax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13"/>
                  </w:rPr>
                  <w:t>(08)99645775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198883pt;margin-top:796.668579pt;width:179.407477pt;height:25.162468pt;mso-position-horizontal-relative:page;mso-position-vertical-relative:page;z-index:-1657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w w:val="121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w w:val="122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-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9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9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92"/>
                  </w:rPr>
                  <w:t>GER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1"/>
                    <w:w w:val="92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6"/>
                    <w:w w:val="92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92"/>
                  </w:rPr>
                  <w:t>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92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16"/>
                    <w:w w:val="92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11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4" w:after="0" w:line="240" w:lineRule="auto"/>
                  <w:ind w:left="175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97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97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-8"/>
                    <w:w w:val="97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5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.151146pt;margin-top:795.917542pt;width:250.089682pt;height:25.554016pt;mso-position-horizontal-relative:page;mso-position-vertical-relative:page;z-index:-1655" type="#_x0000_t202" filled="f" stroked="f">
          <v:textbox inset="0,0,0,0">
            <w:txbxContent>
              <w:p>
                <w:pPr>
                  <w:spacing w:before="0" w:after="0" w:line="234" w:lineRule="exact"/>
                  <w:ind w:left="20" w:right="-51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13"/>
                  </w:rPr>
                  <w:t>U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13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23"/>
                    <w:w w:val="113"/>
                  </w:rPr>
                  <w:t>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13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6"/>
                    <w:w w:val="11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313131"/>
                    <w:spacing w:val="10"/>
                    <w:w w:val="98"/>
                    <w:i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161818"/>
                    <w:spacing w:val="0"/>
                    <w:w w:val="143"/>
                    <w:i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161818"/>
                    <w:spacing w:val="-3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4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3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7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9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9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3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Ro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7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1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nny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5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9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8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rc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8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97"/>
                  </w:rPr>
                  <w:t>G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1"/>
                    <w:w w:val="98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6"/>
                    <w:w w:val="121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9"/>
                    <w:w w:val="95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19"/>
                  </w:rPr>
                  <w:t>ld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2"/>
                    <w:w w:val="118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1"/>
                    <w:w w:val="109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17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2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7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1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{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5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1"/>
                    <w:w w:val="100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6"/>
                  </w:rPr>
                  <w:t>99645757Fa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6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3"/>
                    <w:w w:val="10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{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5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6"/>
                    <w:w w:val="100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5"/>
                  </w:rPr>
                  <w:t>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916718pt;margin-top:796.668579pt;width:180.266756pt;height:24.802931pt;mso-position-horizontal-relative:page;mso-position-vertical-relative:page;z-index:-1654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2"/>
                    <w:w w:val="89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4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9"/>
                    <w:w w:val="104"/>
                  </w:rPr>
                  <w:t>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5"/>
                    <w:w w:val="133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59"/>
                  </w:rPr>
                  <w:t>al-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8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2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2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ox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17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8"/>
                    <w:w w:val="104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19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14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11"/>
                    <w:w w:val="90"/>
                  </w:rPr>
                  <w:t>G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2"/>
                    <w:w w:val="77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84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3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1"/>
                    <w:w w:val="89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98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13"/>
                    <w:w w:val="98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14"/>
                    <w:w w:val="106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4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0"/>
                    <w:w w:val="105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818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11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7" w:after="0" w:line="240" w:lineRule="auto"/>
                  <w:ind w:left="1736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131"/>
                    <w:spacing w:val="0"/>
                    <w:w w:val="108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074404pt;margin-top:795.858276pt;width:249.883547pt;height:26.162468pt;mso-position-horizontal-relative:page;mso-position-vertical-relative:page;z-index:-1649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14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-2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Chapman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14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11111"/>
                    <w:spacing w:val="2"/>
                    <w:w w:val="91"/>
                  </w:rPr>
                  <w:t>R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91"/>
                  </w:rPr>
                  <w:t>oad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-8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(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Penn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3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Lane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4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Arcade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)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9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Geraldton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31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Phone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(08)99645757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Fax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0"/>
                  </w:rPr>
                  <w:t>(08)99645775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5578pt;margin-top:795.858276pt;width:179.693352pt;height:26.162468pt;mso-position-horizontal-relative:page;mso-position-vertical-relative:page;z-index:-1648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2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w w:val="88"/>
                  </w:rPr>
                  <w:t>P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1"/>
                    <w:w w:val="89"/>
                  </w:rPr>
                  <w:t>o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4B4D4D"/>
                    <w:spacing w:val="-1"/>
                    <w:w w:val="79"/>
                  </w:rPr>
                  <w:t>s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5"/>
                  </w:rPr>
                  <w:t>ta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106"/>
                  </w:rPr>
                  <w:t>l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2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6D6D6D"/>
                    <w:spacing w:val="0"/>
                    <w:w w:val="214"/>
                  </w:rPr>
                  <w:t>-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6D6D6D"/>
                    <w:spacing w:val="-3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PO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3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B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1"/>
                    <w:w w:val="85"/>
                  </w:rPr>
                  <w:t>o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4B4D4D"/>
                    <w:spacing w:val="0"/>
                    <w:w w:val="85"/>
                  </w:rPr>
                  <w:t>x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4B4D4D"/>
                    <w:spacing w:val="6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1517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1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85"/>
                  </w:rPr>
                  <w:t>G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8"/>
                    <w:w w:val="85"/>
                  </w:rPr>
                  <w:t>E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11111"/>
                    <w:spacing w:val="0"/>
                    <w:w w:val="85"/>
                  </w:rPr>
                  <w:t>RALDTO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11111"/>
                    <w:spacing w:val="0"/>
                    <w:w w:val="85"/>
                  </w:rPr>
                  <w:t>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11111"/>
                    <w:spacing w:val="-10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101"/>
                  </w:rPr>
                  <w:t>6531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31" w:after="0" w:line="240" w:lineRule="auto"/>
                  <w:ind w:left="1736" w:right="-2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7"/>
                  </w:rPr>
                  <w:t>AB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7"/>
                  </w:rPr>
                  <w:t>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7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-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-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5"/>
                  </w:rPr>
                  <w:t>469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6383A"/>
                    <w:spacing w:val="0"/>
                    <w:w w:val="100"/>
                  </w:rPr>
                  <w:t>916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120001pt;margin-top:796.981995pt;width:249.952809pt;height:24.82pt;mso-position-horizontal-relative:page;mso-position-vertical-relative:page;z-index:-1634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6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5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2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6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8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1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2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1"/>
                  </w:rPr>
                  <w:t>08}99645757Fax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2"/>
                  </w:rPr>
                  <w:t>(08)99645775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880005pt;margin-top:796.981995pt;width:180.702829pt;height:25.18pt;mso-position-horizontal-relative:page;mso-position-vertical-relative:page;z-index:-1633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0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1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3"/>
                  </w:rPr>
                  <w:t>GERALDTO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3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2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5" w:after="0" w:line="240" w:lineRule="auto"/>
                  <w:ind w:left="1748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32423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3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3"/>
                    <w:spacing w:val="0"/>
                    <w:w w:val="105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.68pt;margin-top:796.622009pt;width:250.418309pt;height:24.820002pt;mso-position-horizontal-relative:page;mso-position-vertical-relative:page;z-index:-1632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5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9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8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0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0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0"/>
                  </w:rPr>
                  <w:t>99645757F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7"/>
                    <w:w w:val="11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0"/>
                    <w:w w:val="11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-11"/>
                    <w:w w:val="11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0"/>
                  </w:rPr>
                  <w:t>(08)99645775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2.440002pt;margin-top:796.981995pt;width:182.091978pt;height:25.18pt;mso-position-horizontal-relative:page;mso-position-vertical-relative:page;z-index:-1631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1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2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5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-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2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3"/>
                  </w:rPr>
                  <w:t>GE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8"/>
                    <w:w w:val="93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0"/>
                    <w:w w:val="93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-4"/>
                    <w:w w:val="93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3"/>
                  </w:rPr>
                  <w:t>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3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8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3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3"/>
                    <w:w w:val="103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-8"/>
                    <w:w w:val="105"/>
                  </w:rPr>
                  <w:t>3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5" w:after="0" w:line="240" w:lineRule="auto"/>
                  <w:ind w:left="1762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9"/>
                    <w:w w:val="100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0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4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0"/>
                    <w:w w:val="100"/>
                  </w:rPr>
                  <w:t>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-10"/>
                    <w:w w:val="113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7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2A2D"/>
                    <w:spacing w:val="0"/>
                    <w:w w:val="104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.151146pt;margin-top:796.668579pt;width:250.043973pt;height:25.162468pt;mso-position-horizontal-relative:page;mso-position-vertical-relative:page;z-index:-1626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3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2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4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0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4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7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9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ny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Arcade}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4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4"/>
                    <w:w w:val="89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0"/>
                    <w:w w:val="117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16"/>
                  </w:rPr>
                  <w:t>one(08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2"/>
                  </w:rPr>
                  <w:t>}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99645757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7"/>
                  </w:rPr>
                  <w:t>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8"/>
                  </w:rPr>
                  <w:t>(0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8"/>
                    <w:w w:val="108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79"/>
                  </w:rPr>
                  <w:t>}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4"/>
                  </w:rPr>
                  <w:t>9964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3"/>
                    <w:w w:val="104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1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5"/>
                    <w:w w:val="111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4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4.993439pt;margin-top:796.668579pt;width:179.853214pt;height:24.802931pt;mso-position-horizontal-relative:page;mso-position-vertical-relative:page;z-index:-1625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</w:rPr>
                  <w:t>Post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1"/>
                    <w:w w:val="101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72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66664"/>
                    <w:spacing w:val="0"/>
                    <w:w w:val="222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66664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93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9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9"/>
                    <w:w w:val="112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7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6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GERALDTO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12121"/>
                    <w:spacing w:val="-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11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7" w:after="0" w:line="240" w:lineRule="auto"/>
                  <w:ind w:left="1736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13436"/>
                    <w:spacing w:val="0"/>
                    <w:w w:val="105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120001pt;margin-top:798.062012pt;width:249.978928pt;height:24.819998pt;mso-position-horizontal-relative:page;mso-position-vertical-relative:page;z-index:-1622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5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9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8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8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0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0"/>
                  </w:rPr>
                  <w:t>08}9964575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3"/>
                    <w:w w:val="11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9"/>
                  </w:rPr>
                  <w:t>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9"/>
                  </w:rPr>
                  <w:t>08}99645775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4.600006pt;margin-top:797.34198pt;width:180.455001pt;height:24.819999pt;mso-position-horizontal-relative:page;mso-position-vertical-relative:page;z-index:-1621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w w:val="120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w w:val="121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4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333B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333B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0"/>
                  </w:rPr>
                  <w:t>GE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333B"/>
                    <w:spacing w:val="0"/>
                    <w:w w:val="78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8333B"/>
                    <w:spacing w:val="-3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4"/>
                  </w:rPr>
                  <w:t>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4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4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8" w:after="0" w:line="240" w:lineRule="auto"/>
                  <w:ind w:left="1748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5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120001pt;margin-top:796.622009pt;width:250.680464pt;height:24.820002pt;mso-position-horizontal-relative:page;mso-position-vertical-relative:page;z-index:-1618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5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2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8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Phon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99645757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4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5"/>
                  </w:rPr>
                  <w:t>Fa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5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5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6"/>
                  </w:rPr>
                  <w:t>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4.600006pt;margin-top:796.622009pt;width:180.483805pt;height:25.180001pt;mso-position-horizontal-relative:page;mso-position-vertical-relative:page;z-index:-1617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w w:val="121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w w:val="122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2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1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3"/>
                  </w:rPr>
                  <w:t>GERALDTO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3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6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4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5" w:after="0" w:line="240" w:lineRule="auto"/>
                  <w:ind w:left="1762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5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.715489pt;margin-top:795.917542pt;width:251.093405pt;height:25.913553pt;mso-position-horizontal-relative:page;mso-position-vertical-relative:page;z-index:-1687" type="#_x0000_t202" filled="f" stroked="f">
          <v:textbox inset="0,0,0,0">
            <w:txbxContent>
              <w:p>
                <w:pPr>
                  <w:spacing w:before="0" w:after="0" w:line="234" w:lineRule="exact"/>
                  <w:ind w:left="20" w:right="-51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4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383838"/>
                    <w:spacing w:val="0"/>
                    <w:w w:val="100"/>
                    <w:i/>
                  </w:rPr>
                  <w:t>2,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383838"/>
                    <w:spacing w:val="-14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0"/>
                    <w:w w:val="100"/>
                  </w:rPr>
                  <w:t>Ger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2"/>
                    <w:w w:val="101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4"/>
                  </w:rPr>
                  <w:t>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w w:val="111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w w:val="112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w w:val="111"/>
                  </w:rPr>
                  <w:t>99645757Fax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w w:val="112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w w:val="111"/>
                  </w:rPr>
                  <w:t>08}99645775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2.839966pt;margin-top:796.668579pt;width:179.494044pt;height:25.162468pt;mso-position-horizontal-relative:page;mso-position-vertical-relative:page;z-index:-1686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525252"/>
                    <w:spacing w:val="-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ta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525252"/>
                    <w:spacing w:val="0"/>
                    <w:w w:val="222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525252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93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0"/>
                    <w:w w:val="92"/>
                  </w:rPr>
                  <w:t>GER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7"/>
                    <w:w w:val="92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2"/>
                  </w:rPr>
                  <w:t>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2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9"/>
                    <w:w w:val="92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0"/>
                    <w:w w:val="111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4" w:after="0" w:line="240" w:lineRule="auto"/>
                  <w:ind w:left="1736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426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83838"/>
                    <w:spacing w:val="0"/>
                    <w:w w:val="105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.063948pt;margin-top:794.934509pt;width:249.937293pt;height:25.520006pt;mso-position-horizontal-relative:page;mso-position-vertical-relative:page;z-index:-1683" type="#_x0000_t202" filled="f" stroked="f">
          <v:textbox inset="0,0,0,0">
            <w:txbxContent>
              <w:p>
                <w:pPr>
                  <w:spacing w:before="0" w:after="0" w:line="234" w:lineRule="exact"/>
                  <w:ind w:left="20" w:right="-51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4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B2D2D"/>
                    <w:spacing w:val="0"/>
                    <w:w w:val="100"/>
                    <w:i/>
                  </w:rPr>
                  <w:t>2,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2B2D2D"/>
                    <w:spacing w:val="-8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3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0"/>
                  </w:rPr>
                  <w:t>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Ro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8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3"/>
                    <w:w w:val="100"/>
                  </w:rPr>
                  <w:t>{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Pe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6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8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4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9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8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8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3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5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6"/>
                  </w:rPr>
                  <w:t>G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"/>
                    <w:w w:val="106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6"/>
                    <w:w w:val="106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1"/>
                    <w:w w:val="106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6"/>
                  </w:rPr>
                  <w:t>ld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2"/>
                    <w:w w:val="106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8"/>
                    <w:w w:val="106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6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1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3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0"/>
                  </w:rPr>
                  <w:t>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{0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1"/>
                    <w:w w:val="100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0"/>
                  </w:rPr>
                  <w:t>99645757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D5050"/>
                    <w:spacing w:val="0"/>
                    <w:w w:val="100"/>
                  </w:rPr>
                  <w:t>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D5050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(0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"/>
                    <w:w w:val="100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5"/>
                  </w:rPr>
                  <w:t>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125458pt;margin-top:796.044189pt;width:178.965925pt;height:24.768921pt;mso-position-horizontal-relative:page;mso-position-vertical-relative:page;z-index:-1682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w w:val="95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3"/>
                    <w:w w:val="96"/>
                  </w:rPr>
                  <w:t>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3"/>
                    <w:w w:val="133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10"/>
                    <w:w w:val="94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71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221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20"/>
                    <w:w w:val="171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-16"/>
                    <w:w w:val="111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2"/>
                    <w:w w:val="185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6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GERALD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13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11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7" w:after="0" w:line="240" w:lineRule="auto"/>
                  <w:ind w:left="1719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B2D2D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F4141"/>
                    <w:spacing w:val="0"/>
                    <w:w w:val="107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074404pt;margin-top:795.917542pt;width:249.7235pt;height:25.913553pt;mso-position-horizontal-relative:page;mso-position-vertical-relative:page;z-index:-1679" type="#_x0000_t202" filled="f" stroked="f">
          <v:textbox inset="0,0,0,0">
            <w:txbxContent>
              <w:p>
                <w:pPr>
                  <w:spacing w:before="0" w:after="0" w:line="234" w:lineRule="exact"/>
                  <w:ind w:left="20" w:right="-51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3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363838"/>
                    <w:spacing w:val="0"/>
                    <w:w w:val="100"/>
                    <w:i/>
                  </w:rPr>
                  <w:t>2,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363838"/>
                    <w:spacing w:val="-6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Chap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F4F4F"/>
                    <w:spacing w:val="9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5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3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7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8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8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F4F4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F4F4F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9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4"/>
                    <w:w w:val="109"/>
                  </w:rPr>
                  <w:t>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9"/>
                  </w:rPr>
                  <w:t>8}99645757Fa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9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-7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11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14"/>
                    <w:w w:val="111"/>
                  </w:rPr>
                  <w:t>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12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79"/>
                  </w:rPr>
                  <w:t>}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6"/>
                  </w:rPr>
                  <w:t>99645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-6"/>
                    <w:w w:val="106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7"/>
                  </w:rPr>
                  <w:t>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2.839966pt;margin-top:796.668579pt;width:180.810601pt;height:24.802931pt;mso-position-horizontal-relative:page;mso-position-vertical-relative:page;z-index:-1678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</w:rPr>
                  <w:t>Post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1"/>
                    <w:w w:val="101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229"/>
                  </w:rPr>
                  <w:t>l-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9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10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Bo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00"/>
                  </w:rPr>
                  <w:t>15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-63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95"/>
                  </w:rPr>
                  <w:t>GERALDTO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95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-2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2"/>
                  </w:rPr>
                  <w:t>653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11111"/>
                    <w:spacing w:val="0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7" w:after="0" w:line="240" w:lineRule="auto"/>
                  <w:ind w:left="1728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62828"/>
                    <w:spacing w:val="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363838"/>
                    <w:spacing w:val="0"/>
                    <w:w w:val="105"/>
                  </w:rPr>
                  <w:t>916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.400001pt;margin-top:796.262024pt;width:249.81273pt;height:25.180002pt;mso-position-horizontal-relative:page;mso-position-vertical-relative:page;z-index:-1675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3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9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5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1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2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1"/>
                  </w:rPr>
                  <w:t>99645757Fax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12"/>
                  </w:rPr>
                  <w:t>(08)99645775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160004pt;margin-top:796.981995pt;width:178.923611pt;height:24.82pt;mso-position-horizontal-relative:page;mso-position-vertical-relative:page;z-index:-1674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0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1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5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-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15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5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4"/>
                  </w:rPr>
                  <w:t>GE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"/>
                    <w:w w:val="94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1"/>
                    <w:w w:val="94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4"/>
                  </w:rPr>
                  <w:t>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4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-3"/>
                    <w:w w:val="104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6"/>
                  </w:rPr>
                  <w:t>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8" w:after="0" w:line="240" w:lineRule="auto"/>
                  <w:ind w:left="1741" w:right="-45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2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4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0"/>
                    <w:w w:val="100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-1"/>
                    <w:w w:val="105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9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42A31"/>
                    <w:spacing w:val="0"/>
                    <w:w w:val="104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.6pt;margin-top:795.510925pt;width:251.750362pt;height:25.571086pt;mso-position-horizontal-relative:page;mso-position-vertical-relative:page;z-index:-1671" type="#_x0000_t202" filled="f" stroked="f">
          <v:textbox inset="0,0,0,0">
            <w:txbxContent>
              <w:p>
                <w:pPr>
                  <w:spacing w:before="0" w:after="0" w:line="234" w:lineRule="exact"/>
                  <w:ind w:left="27" w:right="-51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3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F0F0F"/>
                    <w:spacing w:val="0"/>
                    <w:w w:val="100"/>
                    <w:i/>
                  </w:rPr>
                  <w:t>2,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F0F0F"/>
                    <w:spacing w:val="-4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{Penn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2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9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9"/>
                  </w:rPr>
                  <w:t>(08)99645757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8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3"/>
                  </w:rPr>
                  <w:t>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4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4"/>
                    <w:w w:val="114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6"/>
                    <w:w w:val="97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5"/>
                  </w:rPr>
                  <w:t>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1.720001pt;margin-top:796.262024pt;width:180.717779pt;height:25.180002pt;mso-position-horizontal-relative:page;mso-position-vertical-relative:page;z-index:-1670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0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w w:val="121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7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0"/>
                    <w:w w:val="100"/>
                  </w:rPr>
                  <w:t>ox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4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0"/>
                  </w:rPr>
                  <w:t>G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8"/>
                    <w:w w:val="9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0"/>
                    <w:w w:val="72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-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4"/>
                  </w:rPr>
                  <w:t>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94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4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5" w:after="0" w:line="240" w:lineRule="auto"/>
                  <w:ind w:left="1748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-11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0"/>
                    <w:w w:val="100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2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3282A"/>
                    <w:spacing w:val="0"/>
                    <w:w w:val="97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F0F0F"/>
                    <w:spacing w:val="0"/>
                    <w:w w:val="111"/>
                  </w:rPr>
                  <w:t>16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074404pt;margin-top:796.668579pt;width:249.231072pt;height:25.162468pt;mso-position-horizontal-relative:page;mso-position-vertical-relative:page;z-index:-1669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w w:val="107"/>
                  </w:rPr>
                  <w:t>U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16"/>
                    <w:w w:val="107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6"/>
                    <w:w w:val="215"/>
                  </w:rPr>
                  <w:t>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48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2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Cha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1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1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2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8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6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3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-2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8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Ger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9"/>
                    <w:w w:val="101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12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4"/>
                    <w:w w:val="112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15"/>
                  </w:rPr>
                  <w:t>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4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5"/>
                    <w:w w:val="82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0"/>
                    <w:w w:val="117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8"/>
                    <w:w w:val="109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8"/>
                    <w:w w:val="108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11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3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08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7"/>
                  </w:rPr>
                  <w:t>99645757Fax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7"/>
                  </w:rPr>
                  <w:t>(0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7"/>
                    <w:w w:val="107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7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26"/>
                    <w:w w:val="107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7"/>
                  </w:rPr>
                  <w:t>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2.839966pt;margin-top:796.668579pt;width:181.752627pt;height:25.162468pt;mso-position-horizontal-relative:page;mso-position-vertical-relative:page;z-index:-1668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4"/>
                    <w:w w:val="82"/>
                  </w:rPr>
                  <w:t>P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1"/>
                    <w:w w:val="117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-9"/>
                    <w:w w:val="96"/>
                  </w:rPr>
                  <w:t>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11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1"/>
                    <w:w w:val="112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72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0"/>
                    <w:w w:val="222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96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5"/>
                    <w:w w:val="96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0"/>
                    <w:w w:val="96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-7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95"/>
                  </w:rPr>
                  <w:t>GE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95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1"/>
                    <w:w w:val="95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6"/>
                    <w:w w:val="95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8"/>
                    <w:w w:val="95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95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-2"/>
                    <w:w w:val="95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95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3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2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6"/>
                    <w:w w:val="102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-9"/>
                    <w:w w:val="105"/>
                  </w:rPr>
                  <w:t>3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4" w:after="0" w:line="240" w:lineRule="auto"/>
                  <w:ind w:left="1736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94949"/>
                    <w:spacing w:val="0"/>
                    <w:w w:val="104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31313"/>
                    <w:spacing w:val="-19"/>
                    <w:w w:val="172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D2F31"/>
                    <w:spacing w:val="0"/>
                    <w:w w:val="112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792233pt;margin-top:795.858276pt;width:248.428378pt;height:26.162468pt;mso-position-horizontal-relative:page;mso-position-vertical-relative:page;z-index:-1664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0"/>
                    <w:w w:val="100"/>
                  </w:rPr>
                  <w:t>Un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-19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1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2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1"/>
                  </w:rPr>
                  <w:t>Chapman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14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1"/>
                  </w:rPr>
                  <w:t>Road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8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0"/>
                    <w:w w:val="91"/>
                  </w:rPr>
                  <w:t>(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-4"/>
                    <w:w w:val="91"/>
                  </w:rPr>
                  <w:t>P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1"/>
                  </w:rPr>
                  <w:t>enny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12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-4"/>
                    <w:w w:val="91"/>
                  </w:rPr>
                  <w:t>L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1"/>
                  </w:rPr>
                  <w:t>ane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1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A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91"/>
                  </w:rPr>
                  <w:t>r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505050"/>
                    <w:spacing w:val="-1"/>
                    <w:w w:val="91"/>
                  </w:rPr>
                  <w:t>c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1"/>
                  </w:rPr>
                  <w:t>ade)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11"/>
                    <w:w w:val="91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100"/>
                  </w:rPr>
                  <w:t>Ger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0"/>
                    <w:w w:val="100"/>
                  </w:rPr>
                  <w:t>ld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-1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100"/>
                  </w:rPr>
                  <w:t>on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31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</w:rPr>
                  <w:t>Phone{08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w w:val="101"/>
                  </w:rPr>
                  <w:t>)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w w:val="100"/>
                  </w:rPr>
                  <w:t>99645757Fax{08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w w:val="101"/>
                  </w:rPr>
                  <w:t>)99645775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5578pt;margin-top:795.858276pt;width:180.44166pt;height:26.162468pt;mso-position-horizontal-relative:page;mso-position-vertical-relative:page;z-index:-1663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2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5"/>
                    <w:w w:val="74"/>
                  </w:rPr>
                  <w:t>P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5"/>
                  </w:rPr>
                  <w:t>ost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6"/>
                  </w:rPr>
                  <w:t>a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0"/>
                    <w:w w:val="155"/>
                  </w:rPr>
                  <w:t>l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-3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505050"/>
                    <w:spacing w:val="0"/>
                    <w:w w:val="214"/>
                  </w:rPr>
                  <w:t>-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505050"/>
                    <w:spacing w:val="-3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PO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-3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Bo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x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14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1517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0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232323"/>
                    <w:spacing w:val="2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85"/>
                  </w:rPr>
                  <w:t>G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3"/>
                    <w:w w:val="85"/>
                  </w:rPr>
                  <w:t>E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0"/>
                    <w:w w:val="85"/>
                  </w:rPr>
                  <w:t>RALDTO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0"/>
                    <w:w w:val="85"/>
                  </w:rPr>
                  <w:t>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-12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102"/>
                  </w:rPr>
                  <w:t>6531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31" w:after="0" w:line="240" w:lineRule="auto"/>
                  <w:ind w:left="1743" w:right="-2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4"/>
                  </w:rPr>
                  <w:t>A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8"/>
                    <w:w w:val="94"/>
                  </w:rPr>
                  <w:t>B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0"/>
                    <w:w w:val="94"/>
                  </w:rPr>
                  <w:t>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131313"/>
                    <w:spacing w:val="-1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4"/>
                  </w:rPr>
                  <w:t>22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1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4"/>
                  </w:rPr>
                  <w:t>450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4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94"/>
                  </w:rPr>
                  <w:t>469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-4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333436"/>
                    <w:spacing w:val="0"/>
                    <w:w w:val="100"/>
                  </w:rPr>
                  <w:t>916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.460421pt;margin-top:795.996948pt;width:250.15429pt;height:24.785904pt;mso-position-horizontal-relative:page;mso-position-vertical-relative:page;z-index:-1660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Uni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6"/>
                    <w:w w:val="116"/>
                  </w:rPr>
                  <w:t>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0"/>
                    <w:w w:val="116"/>
                  </w:rPr>
                  <w:t>,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-29"/>
                    <w:w w:val="11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Chapman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2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Road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Pen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6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Lane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Arcade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7"/>
                  </w:rPr>
                  <w:t>Geraldton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7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w w:val="109"/>
                  </w:rPr>
                  <w:t>Phone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w w:val="110"/>
                  </w:rPr>
                  <w:t>(08)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w w:val="109"/>
                  </w:rPr>
                  <w:t>99645757F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w w:val="110"/>
                  </w:rPr>
                  <w:t>a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11"/>
                  </w:rPr>
                  <w:t>(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14"/>
                    <w:w w:val="111"/>
                  </w:rPr>
                  <w:t>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8"/>
                    <w:w w:val="104"/>
                  </w:rPr>
                  <w:t>8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8"/>
                  </w:rPr>
                  <w:t>}99645775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3.953186pt;margin-top:795.996948pt;width:179.065841pt;height:24.785904pt;mso-position-horizontal-relative:page;mso-position-vertical-relative:page;z-index:-1659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w w:val="119"/>
                  </w:rPr>
                  <w:t>Postal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w w:val="120"/>
                  </w:rPr>
                  <w:t>-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PO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96"/>
                  </w:rPr>
                  <w:t>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4"/>
                    <w:w w:val="96"/>
                  </w:rPr>
                  <w:t>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24244"/>
                    <w:spacing w:val="0"/>
                    <w:w w:val="96"/>
                  </w:rPr>
                  <w:t>x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24244"/>
                    <w:spacing w:val="-8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1517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2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89"/>
                  </w:rPr>
                  <w:t>GE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0"/>
                    <w:w w:val="78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-3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96"/>
                  </w:rPr>
                  <w:t>ALDTO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96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3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11"/>
                  </w:rPr>
                  <w:t>6531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7" w:after="0" w:line="240" w:lineRule="auto"/>
                  <w:ind w:left="173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AB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450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00"/>
                  </w:rPr>
                  <w:t>469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-2"/>
                    <w:w w:val="112"/>
                  </w:rPr>
                  <w:t>9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2F3334"/>
                    <w:spacing w:val="-19"/>
                    <w:w w:val="171"/>
                  </w:rPr>
                  <w:t>1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61616"/>
                    <w:spacing w:val="0"/>
                    <w:w w:val="111"/>
                  </w:rPr>
                  <w:t>6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4.879997pt;margin-top:40.320030pt;width:89.279999pt;height:66.959999pt;mso-position-horizontal-relative:page;mso-position-vertical-relative:page;z-index:-170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847229pt;margin-top:49.991962pt;width:208.69558pt;height:47.563111pt;mso-position-horizontal-relative:page;mso-position-vertical-relative:page;z-index:-1699" type="#_x0000_t202" filled="f" stroked="f">
          <v:textbox inset="0,0,0,0">
            <w:txbxContent>
              <w:p>
                <w:pPr>
                  <w:spacing w:before="0" w:after="0" w:line="481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282A"/>
                    <w:spacing w:val="0"/>
                    <w:w w:val="122"/>
                    <w:b/>
                    <w:bCs/>
                    <w:position w:val="-2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61" w:lineRule="exact"/>
                  <w:ind w:left="20" w:right="-92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282A"/>
                    <w:spacing w:val="0"/>
                    <w:w w:val="126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8282A"/>
                    <w:spacing w:val="-79"/>
                    <w:w w:val="126"/>
                    <w:b/>
                    <w:bCs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1F4B2F"/>
                    <w:spacing w:val="0"/>
                    <w:w w:val="131"/>
                    <w:i/>
                    <w:position w:val="1"/>
                  </w:rPr>
                  <w:t>I.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320pt;margin-top:41.040001pt;width:89.639999pt;height:68.400002pt;mso-position-horizontal-relative:page;mso-position-vertical-relative:page;z-index:-166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633301pt;margin-top:51.368122pt;width:126.515366pt;height:26pt;mso-position-horizontal-relative:page;mso-position-vertical-relative:page;z-index:-1661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F3334"/>
                    <w:spacing w:val="0"/>
                    <w:w w:val="122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457184pt;margin-top:51.100666pt;width:126.515366pt;height:26pt;mso-position-horizontal-relative:page;mso-position-vertical-relative:page;z-index:-1656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13131"/>
                    <w:spacing w:val="0"/>
                    <w:w w:val="122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5.599998pt;margin-top:41.039970pt;width:88.559998pt;height:58.68pt;mso-position-horizontal-relative:page;mso-position-vertical-relative:page;z-index:-165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098267pt;margin-top:50.741108pt;width:126.515366pt;height:26pt;mso-position-horizontal-relative:page;mso-position-vertical-relative:page;z-index:-1652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43638"/>
                    <w:spacing w:val="0"/>
                    <w:w w:val="122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4.879997pt;margin-top:41.040001pt;width:89.279999pt;height:68.400002pt;mso-position-horizontal-relative:page;mso-position-vertical-relative:page;z-index:-165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380432pt;margin-top:51.100666pt;width:194.768009pt;height:46.493652pt;mso-position-horizontal-relative:page;mso-position-vertical-relative:page;z-index:-1650" type="#_x0000_t202" filled="f" stroked="f">
          <v:textbox inset="0,0,0,0">
            <w:txbxContent>
              <w:p>
                <w:pPr>
                  <w:spacing w:before="0" w:after="0" w:line="470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6383A"/>
                    <w:spacing w:val="0"/>
                    <w:w w:val="122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50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6383A"/>
                    <w:spacing w:val="0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3.440002pt;margin-top:41.040001pt;width:89.639999pt;height:68.400002pt;mso-position-horizontal-relative:page;mso-position-vertical-relative:page;z-index:-164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6.840012pt;margin-top:51.192463pt;width:211.543998pt;height:53.452805pt;mso-position-horizontal-relative:page;mso-position-vertical-relative:page;z-index:-1646" type="#_x0000_t202" filled="f" stroked="f">
          <v:textbox inset="0,0,0,0">
            <w:txbxContent>
              <w:p>
                <w:pPr>
                  <w:spacing w:before="0" w:after="0" w:line="471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343F"/>
                    <w:spacing w:val="0"/>
                    <w:w w:val="123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582" w:lineRule="exact"/>
                  <w:ind w:left="20" w:right="-113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343F"/>
                    <w:w w:val="127"/>
                    <w:b/>
                    <w:bCs/>
                    <w:position w:val="12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8343F"/>
                    <w:spacing w:val="-65"/>
                    <w:w w:val="100"/>
                    <w:b/>
                    <w:bCs/>
                    <w:position w:val="12"/>
                  </w:rPr>
                  <w:t> 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1A462A"/>
                    <w:spacing w:val="0"/>
                    <w:w w:val="160"/>
                    <w:i/>
                    <w:position w:val="-6"/>
                  </w:rPr>
                  <w:t>1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5.599998pt;margin-top:40.319984pt;width:89.279999pt;height:68.040001pt;mso-position-horizontal-relative:page;mso-position-vertical-relative:page;z-index:-164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559998pt;margin-top:49.75246pt;width:194.702011pt;height:47.599975pt;mso-position-horizontal-relative:page;mso-position-vertical-relative:page;z-index:-1644" type="#_x0000_t202" filled="f" stroked="f">
          <v:textbox inset="0,0,0,0">
            <w:txbxContent>
              <w:p>
                <w:pPr>
                  <w:spacing w:before="0" w:after="0" w:line="481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9E9E9A"/>
                    <w:spacing w:val="-15"/>
                    <w:w w:val="22"/>
                    <w:b/>
                    <w:bCs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A343F"/>
                    <w:spacing w:val="0"/>
                    <w:w w:val="123"/>
                    <w:b/>
                    <w:bCs/>
                    <w:position w:val="-2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61" w:lineRule="exact"/>
                  <w:ind w:left="49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A343F"/>
                    <w:spacing w:val="0"/>
                    <w:w w:val="126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5.599998pt;margin-top:41.040001pt;width:89.279999pt;height:68.400002pt;mso-position-horizontal-relative:page;mso-position-vertical-relative:page;z-index:-164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457184pt;margin-top:51.100666pt;width:194.768009pt;height:46.493652pt;mso-position-horizontal-relative:page;mso-position-vertical-relative:page;z-index:-1642" type="#_x0000_t202" filled="f" stroked="f">
          <v:textbox inset="0,0,0,0">
            <w:txbxContent>
              <w:p>
                <w:pPr>
                  <w:spacing w:before="0" w:after="0" w:line="470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83A3B"/>
                    <w:spacing w:val="0"/>
                    <w:w w:val="122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50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83A3B"/>
                    <w:spacing w:val="0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5.599998pt;margin-top:41.040001pt;width:89.279999pt;height:68.400002pt;mso-position-horizontal-relative:page;mso-position-vertical-relative:page;z-index:-164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098267pt;margin-top:51.100666pt;width:206.780025pt;height:48.291382pt;mso-position-horizontal-relative:page;mso-position-vertical-relative:page;z-index:-1640" type="#_x0000_t202" filled="f" stroked="f">
          <v:textbox inset="0,0,0,0">
            <w:txbxContent>
              <w:p>
                <w:pPr>
                  <w:spacing w:before="0" w:after="0" w:line="488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F3131"/>
                    <w:spacing w:val="0"/>
                    <w:w w:val="122"/>
                    <w:b/>
                    <w:bCs/>
                    <w:position w:val="-2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68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F3131"/>
                    <w:w w:val="126"/>
                    <w:b/>
                    <w:bCs/>
                    <w:position w:val="1"/>
                  </w:rPr>
                  <w:t>Developmen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F3131"/>
                    <w:w w:val="127"/>
                    <w:b/>
                    <w:bCs/>
                    <w:position w:val="1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F3131"/>
                    <w:spacing w:val="-97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34D33"/>
                    <w:spacing w:val="0"/>
                    <w:w w:val="175"/>
                    <w:b/>
                    <w:bCs/>
                    <w:position w:val="1"/>
                  </w:rPr>
                  <w:t>/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320pt;margin-top:41.040001pt;width:89.639999pt;height:68.400002pt;mso-position-horizontal-relative:page;mso-position-vertical-relative:page;z-index:-163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991135pt;margin-top:52.086323pt;width:193.262009pt;height:46.108398pt;mso-position-horizontal-relative:page;mso-position-vertical-relative:page;z-index:-1638" type="#_x0000_t202" filled="f" stroked="f">
          <v:textbox inset="0,0,0,0">
            <w:txbxContent>
              <w:p>
                <w:pPr>
                  <w:spacing w:before="0" w:after="0" w:line="466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1363B"/>
                    <w:spacing w:val="0"/>
                    <w:w w:val="122"/>
                    <w:b/>
                    <w:bCs/>
                    <w:position w:val="-4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46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1363B"/>
                    <w:spacing w:val="0"/>
                    <w:w w:val="126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4.879997pt;margin-top:40.319984pt;width:88.199997pt;height:68.040001pt;mso-position-horizontal-relative:page;mso-position-vertical-relative:page;z-index:-163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559998pt;margin-top:50.472431pt;width:208.892327pt;height:47.23999pt;mso-position-horizontal-relative:page;mso-position-vertical-relative:page;z-index:-1636" type="#_x0000_t202" filled="f" stroked="f">
          <v:textbox inset="0,0,0,0">
            <w:txbxContent>
              <w:p>
                <w:pPr>
                  <w:spacing w:before="0" w:after="0" w:line="478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B363F"/>
                    <w:spacing w:val="0"/>
                    <w:w w:val="123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58" w:lineRule="exact"/>
                  <w:ind w:left="20" w:right="-92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B363F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B363F"/>
                    <w:spacing w:val="-7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1C482B"/>
                    <w:spacing w:val="0"/>
                    <w:w w:val="132"/>
                    <w:i/>
                    <w:position w:val="1"/>
                  </w:rPr>
                  <w:t>I.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4.879997pt;margin-top:41.040001pt;width:88.199997pt;height:68.400002pt;mso-position-horizontal-relative:page;mso-position-vertical-relative:page;z-index:-1696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02153pt;margin-top:50.741108pt;width:126.515366pt;height:26pt;mso-position-horizontal-relative:page;mso-position-vertical-relative:page;z-index:-1695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4363A"/>
                    <w:spacing w:val="0"/>
                    <w:w w:val="122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02153pt;margin-top:71.594315pt;width:211.452723pt;height:32.9218pt;mso-position-horizontal-relative:page;mso-position-vertical-relative:page;z-index:-1694" type="#_x0000_t202" filled="f" stroked="f">
          <v:textbox inset="0,0,0,0">
            <w:txbxContent>
              <w:p>
                <w:pPr>
                  <w:spacing w:before="0" w:after="0" w:line="643" w:lineRule="exact"/>
                  <w:ind w:left="20" w:right="-113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4363A"/>
                    <w:w w:val="127"/>
                    <w:b/>
                    <w:bCs/>
                    <w:position w:val="10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34363A"/>
                    <w:spacing w:val="-77"/>
                    <w:w w:val="100"/>
                    <w:b/>
                    <w:bCs/>
                    <w:position w:val="10"/>
                  </w:rPr>
                  <w:t> 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1F4931"/>
                    <w:spacing w:val="0"/>
                    <w:w w:val="166"/>
                    <w:i/>
                    <w:position w:val="-7"/>
                  </w:rPr>
                  <w:t>1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3.260162pt;margin-top:88.760933pt;width:112.779177pt;height:27pt;mso-position-horizontal-relative:page;mso-position-vertical-relative:page;z-index:-1693" type="#_x0000_t202" filled="f" stroked="f">
          <v:textbox inset="0,0,0,0">
            <w:txbxContent>
              <w:p>
                <w:pPr>
                  <w:spacing w:before="0" w:after="0" w:line="531" w:lineRule="exact"/>
                  <w:ind w:left="20" w:right="-95"/>
                  <w:jc w:val="left"/>
                  <w:rPr>
                    <w:rFonts w:ascii="Times New Roman" w:hAnsi="Times New Roman" w:cs="Times New Roman" w:eastAsia="Times New Roman"/>
                    <w:sz w:val="27"/>
                    <w:szCs w:val="27"/>
                  </w:rPr>
                </w:pPr>
                <w:rPr/>
                <w:r>
                  <w:rPr>
                    <w:rFonts w:ascii="Arial" w:hAnsi="Arial" w:cs="Arial" w:eastAsia="Arial"/>
                    <w:sz w:val="50"/>
                    <w:szCs w:val="50"/>
                    <w:color w:val="1F4931"/>
                    <w:w w:val="143"/>
                    <w:i/>
                  </w:rPr>
                  <w:t>A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1F4931"/>
                    <w:spacing w:val="-87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1F4931"/>
                    <w:spacing w:val="0"/>
                    <w:w w:val="115"/>
                    <w:i/>
                  </w:rPr>
                  <w:t>CAs-fve-tfie-t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pt;margin-top:50.112446pt;width:127.527686pt;height:26pt;mso-position-horizontal-relative:page;mso-position-vertical-relative:page;z-index:-1635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343D"/>
                    <w:spacing w:val="0"/>
                    <w:w w:val="123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4.879997pt;margin-top:40.319984pt;width:89.279999pt;height:68.040001pt;mso-position-horizontal-relative:page;mso-position-vertical-relative:page;z-index:-163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919998pt;margin-top:50.472431pt;width:194.768009pt;height:46.52002pt;mso-position-horizontal-relative:page;mso-position-vertical-relative:page;z-index:-1629" type="#_x0000_t202" filled="f" stroked="f">
          <v:textbox inset="0,0,0,0">
            <w:txbxContent>
              <w:p>
                <w:pPr>
                  <w:spacing w:before="0" w:after="0" w:line="471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A2F34"/>
                    <w:spacing w:val="0"/>
                    <w:w w:val="123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5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43F49"/>
                    <w:spacing w:val="0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5.599998pt;margin-top:40.319984pt;width:89.279999pt;height:68.040001pt;mso-position-horizontal-relative:page;mso-position-vertical-relative:page;z-index:-162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816101pt;margin-top:50.741108pt;width:211.452738pt;height:53.77501pt;mso-position-horizontal-relative:page;mso-position-vertical-relative:page;z-index:-1627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13436"/>
                    <w:spacing w:val="0"/>
                    <w:w w:val="122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586" w:lineRule="exact"/>
                  <w:ind w:left="20" w:right="-113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13436"/>
                    <w:w w:val="127"/>
                    <w:b/>
                    <w:bCs/>
                    <w:position w:val="12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313436"/>
                    <w:spacing w:val="-77"/>
                    <w:w w:val="100"/>
                    <w:b/>
                    <w:bCs/>
                    <w:position w:val="12"/>
                  </w:rPr>
                  <w:t> 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214931"/>
                    <w:spacing w:val="0"/>
                    <w:w w:val="166"/>
                    <w:i/>
                    <w:position w:val="-6"/>
                  </w:rPr>
                  <w:t>1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3.440002pt;margin-top:41.040001pt;width:89.639999pt;height:68.400002pt;mso-position-horizontal-relative:page;mso-position-vertical-relative:page;z-index:-162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200012pt;margin-top:50.832478pt;width:209.252313pt;height:47.599975pt;mso-position-horizontal-relative:page;mso-position-vertical-relative:page;z-index:-1623" type="#_x0000_t202" filled="f" stroked="f">
          <v:textbox inset="0,0,0,0">
            <w:txbxContent>
              <w:p>
                <w:pPr>
                  <w:spacing w:before="0" w:after="0" w:line="481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333B"/>
                    <w:spacing w:val="0"/>
                    <w:w w:val="123"/>
                    <w:b/>
                    <w:bCs/>
                    <w:position w:val="-2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61" w:lineRule="exact"/>
                  <w:ind w:left="20" w:right="-92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333B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8333B"/>
                    <w:spacing w:val="-65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184228"/>
                    <w:spacing w:val="0"/>
                    <w:w w:val="132"/>
                    <w:i/>
                    <w:position w:val="1"/>
                  </w:rPr>
                  <w:t>I.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5.599998pt;margin-top:38.880028pt;width:89.279999pt;height:68.400002pt;mso-position-horizontal-relative:page;mso-position-vertical-relative:page;z-index:-162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360001pt;margin-top:49.75246pt;width:194.768009pt;height:46.519958pt;mso-position-horizontal-relative:page;mso-position-vertical-relative:page;z-index:-1619" type="#_x0000_t202" filled="f" stroked="f">
          <v:textbox inset="0,0,0,0">
            <w:txbxContent>
              <w:p>
                <w:pPr>
                  <w:spacing w:before="0" w:after="0" w:line="471" w:lineRule="exact"/>
                  <w:ind w:left="27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1363B"/>
                    <w:spacing w:val="16"/>
                    <w:w w:val="105"/>
                    <w:b/>
                    <w:bCs/>
                    <w:position w:val="-3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111111"/>
                    <w:spacing w:val="-1"/>
                    <w:w w:val="123"/>
                    <w:b/>
                    <w:bCs/>
                    <w:position w:val="-3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31363B"/>
                    <w:spacing w:val="0"/>
                    <w:w w:val="126"/>
                    <w:b/>
                    <w:bCs/>
                    <w:position w:val="-3"/>
                  </w:rPr>
                  <w:t>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5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31363B"/>
                    <w:spacing w:val="0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3.440002pt;margin-top:41.040001pt;width:90.720001pt;height:68.400002pt;mso-position-horizontal-relative:page;mso-position-vertical-relative:page;z-index:-169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02153pt;margin-top:51.100666pt;width:126.515366pt;height:26pt;mso-position-horizontal-relative:page;mso-position-vertical-relative:page;z-index:-1691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32426"/>
                    <w:spacing w:val="0"/>
                    <w:w w:val="122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02153pt;margin-top:71.594315pt;width:193.262009pt;height:26pt;mso-position-horizontal-relative:page;mso-position-vertical-relative:page;z-index:-1690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32426"/>
                    <w:spacing w:val="0"/>
                    <w:w w:val="126"/>
                    <w:b/>
                    <w:bCs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3.260162pt;margin-top:87.694946pt;width:25.296681pt;height:28.5pt;mso-position-horizontal-relative:page;mso-position-vertical-relative:page;z-index:-1689" type="#_x0000_t202" filled="f" stroked="f">
          <v:textbox inset="0,0,0,0">
            <w:txbxContent>
              <w:p>
                <w:pPr>
                  <w:spacing w:before="0" w:after="0" w:line="561" w:lineRule="exact"/>
                  <w:ind w:left="20" w:right="-100"/>
                  <w:jc w:val="left"/>
                  <w:rPr>
                    <w:rFonts w:ascii="Times New Roman" w:hAnsi="Times New Roman" w:cs="Times New Roman" w:eastAsia="Times New Roman"/>
                    <w:sz w:val="53"/>
                    <w:szCs w:val="5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53"/>
                    <w:szCs w:val="53"/>
                    <w:color w:val="1F462D"/>
                    <w:spacing w:val="0"/>
                    <w:w w:val="131"/>
                    <w:b/>
                    <w:bCs/>
                    <w:i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53"/>
                    <w:szCs w:val="5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2.629852pt;margin-top:87.875618pt;width:15.260601pt;height:17pt;mso-position-horizontal-relative:page;mso-position-vertical-relative:page;z-index:-1688" type="#_x0000_t202" filled="f" stroked="f">
          <v:textbox inset="0,0,0,0">
            <w:txbxContent>
              <w:p>
                <w:pPr>
                  <w:spacing w:before="0" w:after="0" w:line="327" w:lineRule="exact"/>
                  <w:ind w:left="20" w:right="-65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30"/>
                    <w:szCs w:val="30"/>
                    <w:color w:val="1F462D"/>
                    <w:spacing w:val="0"/>
                    <w:w w:val="159"/>
                    <w:i/>
                  </w:rPr>
                  <w:t>1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6.320pt;margin-top:41.759972pt;width:89.639999pt;height:68.400002pt;mso-position-horizontal-relative:page;mso-position-vertical-relative:page;z-index:-168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202255pt;margin-top:51.99361pt;width:210.086427pt;height:53.699632pt;mso-position-horizontal-relative:page;mso-position-vertical-relative:page;z-index:-1684" type="#_x0000_t202" filled="f" stroked="f">
          <v:textbox inset="0,0,0,0">
            <w:txbxContent>
              <w:p>
                <w:pPr>
                  <w:spacing w:before="0" w:after="0" w:line="473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B2D2D"/>
                    <w:spacing w:val="0"/>
                    <w:w w:val="122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585" w:lineRule="exact"/>
                  <w:ind w:left="20" w:right="-113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B2D2D"/>
                    <w:w w:val="126"/>
                    <w:b/>
                    <w:bCs/>
                    <w:position w:val="12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B2D2D"/>
                    <w:spacing w:val="-60"/>
                    <w:w w:val="100"/>
                    <w:b/>
                    <w:bCs/>
                    <w:position w:val="12"/>
                  </w:rPr>
                  <w:t> 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1D482D"/>
                    <w:spacing w:val="0"/>
                    <w:w w:val="158"/>
                    <w:i/>
                    <w:position w:val="-6"/>
                  </w:rPr>
                  <w:t>1</w:t>
                </w:r>
                <w:r>
                  <w:rPr>
                    <w:rFonts w:ascii="Arial" w:hAnsi="Arial" w:cs="Arial" w:eastAsia="Arial"/>
                    <w:sz w:val="30"/>
                    <w:szCs w:val="3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3.440002pt;margin-top:41.040001pt;width:89.639999pt;height:68.400002pt;mso-position-horizontal-relative:page;mso-position-vertical-relative:page;z-index:-168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6.662613pt;margin-top:51.505821pt;width:193.701259pt;height:45.993652pt;mso-position-horizontal-relative:page;mso-position-vertical-relative:page;z-index:-1680" type="#_x0000_t202" filled="f" stroked="f">
          <v:textbox inset="0,0,0,0">
            <w:txbxContent>
              <w:p>
                <w:pPr>
                  <w:spacing w:before="0" w:after="0" w:line="465" w:lineRule="exact"/>
                  <w:ind w:left="20" w:right="-20"/>
                  <w:jc w:val="left"/>
                  <w:rPr>
                    <w:rFonts w:ascii="Arial" w:hAnsi="Arial" w:cs="Arial" w:eastAsia="Arial"/>
                    <w:sz w:val="47"/>
                    <w:szCs w:val="47"/>
                  </w:rPr>
                </w:pPr>
                <w:rPr/>
                <w:r>
                  <w:rPr>
                    <w:rFonts w:ascii="Arial" w:hAnsi="Arial" w:cs="Arial" w:eastAsia="Arial"/>
                    <w:sz w:val="47"/>
                    <w:szCs w:val="47"/>
                    <w:color w:val="262828"/>
                    <w:spacing w:val="0"/>
                    <w:w w:val="125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7"/>
                    <w:szCs w:val="47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45" w:lineRule="exact"/>
                  <w:ind w:left="20" w:right="-90"/>
                  <w:jc w:val="left"/>
                  <w:rPr>
                    <w:rFonts w:ascii="Arial" w:hAnsi="Arial" w:cs="Arial" w:eastAsia="Arial"/>
                    <w:sz w:val="47"/>
                    <w:szCs w:val="47"/>
                  </w:rPr>
                </w:pPr>
                <w:rPr/>
                <w:r>
                  <w:rPr>
                    <w:rFonts w:ascii="Arial" w:hAnsi="Arial" w:cs="Arial" w:eastAsia="Arial"/>
                    <w:sz w:val="47"/>
                    <w:szCs w:val="47"/>
                    <w:color w:val="262828"/>
                    <w:spacing w:val="0"/>
                    <w:w w:val="129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7"/>
                    <w:szCs w:val="47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4.879997pt;margin-top:38.880028pt;width:89.279999pt;height:68.400002pt;mso-position-horizontal-relative:page;mso-position-vertical-relative:page;z-index:-167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279999pt;margin-top:50.112446pt;width:126.515366pt;height:26pt;mso-position-horizontal-relative:page;mso-position-vertical-relative:page;z-index:-1676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42A31"/>
                    <w:spacing w:val="0"/>
                    <w:w w:val="122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2.720001pt;margin-top:38.880028pt;width:89.279999pt;height:68.400002pt;mso-position-horizontal-relative:page;mso-position-vertical-relative:page;z-index:-167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5.400009pt;margin-top:49.75246pt;width:195.12801pt;height:46.519958pt;mso-position-horizontal-relative:page;mso-position-vertical-relative:page;z-index:-1672" type="#_x0000_t202" filled="f" stroked="f">
          <v:textbox inset="0,0,0,0">
            <w:txbxContent>
              <w:p>
                <w:pPr>
                  <w:spacing w:before="0" w:after="0" w:line="471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3282A"/>
                    <w:spacing w:val="0"/>
                    <w:w w:val="123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51" w:lineRule="exact"/>
                  <w:ind w:left="27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3282A"/>
                    <w:spacing w:val="0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5.599998pt;margin-top:40.319984pt;width:89.279999pt;height:68.040001pt;mso-position-horizontal-relative:page;mso-position-vertical-relative:page;z-index:-166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639999pt;margin-top:50.472431pt;width:207.776522pt;height:47.23999pt;mso-position-horizontal-relative:page;mso-position-vertical-relative:page;z-index:-1666" type="#_x0000_t202" filled="f" stroked="f">
          <v:textbox inset="0,0,0,0">
            <w:txbxContent>
              <w:p>
                <w:pPr>
                  <w:spacing w:before="0" w:after="0" w:line="478" w:lineRule="exact"/>
                  <w:ind w:left="20" w:right="-2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333B"/>
                    <w:spacing w:val="0"/>
                    <w:w w:val="123"/>
                    <w:b/>
                    <w:bCs/>
                    <w:position w:val="-3"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458" w:lineRule="exact"/>
                  <w:ind w:left="20" w:right="-92"/>
                  <w:jc w:val="left"/>
                  <w:rPr>
                    <w:rFonts w:ascii="Arial" w:hAnsi="Arial" w:cs="Arial" w:eastAsia="Arial"/>
                    <w:sz w:val="29"/>
                    <w:szCs w:val="29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8333B"/>
                    <w:w w:val="127"/>
                    <w:b/>
                    <w:bCs/>
                    <w:position w:val="1"/>
                  </w:rPr>
                  <w:t>Development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28333B"/>
                    <w:spacing w:val="-65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1A442A"/>
                    <w:spacing w:val="0"/>
                    <w:w w:val="100"/>
                    <w:i/>
                    <w:position w:val="1"/>
                  </w:rPr>
                  <w:t>J.</w:t>
                </w:r>
                <w:r>
                  <w:rPr>
                    <w:rFonts w:ascii="Arial" w:hAnsi="Arial" w:cs="Arial" w:eastAsia="Arial"/>
                    <w:sz w:val="29"/>
                    <w:szCs w:val="29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200012pt;margin-top:50.832478pt;width:127.527686pt;height:26pt;mso-position-horizontal-relative:page;mso-position-vertical-relative:page;z-index:-1665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26313B"/>
                    <w:spacing w:val="0"/>
                    <w:w w:val="123"/>
                    <w:b/>
                    <w:bCs/>
                  </w:rPr>
                  <w:t>Regional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g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image" Target="media/image5.jpg"/><Relationship Id="rId14" Type="http://schemas.openxmlformats.org/officeDocument/2006/relationships/header" Target="header4.xml"/><Relationship Id="rId15" Type="http://schemas.openxmlformats.org/officeDocument/2006/relationships/footer" Target="footer3.xml"/><Relationship Id="rId16" Type="http://schemas.openxmlformats.org/officeDocument/2006/relationships/image" Target="media/image7.jpg"/><Relationship Id="rId17" Type="http://schemas.openxmlformats.org/officeDocument/2006/relationships/header" Target="header5.xml"/><Relationship Id="rId18" Type="http://schemas.openxmlformats.org/officeDocument/2006/relationships/footer" Target="footer4.xml"/><Relationship Id="rId19" Type="http://schemas.openxmlformats.org/officeDocument/2006/relationships/image" Target="media/image9.jpg"/><Relationship Id="rId20" Type="http://schemas.openxmlformats.org/officeDocument/2006/relationships/header" Target="header6.xml"/><Relationship Id="rId21" Type="http://schemas.openxmlformats.org/officeDocument/2006/relationships/footer" Target="footer5.xml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header" Target="header7.xml"/><Relationship Id="rId25" Type="http://schemas.openxmlformats.org/officeDocument/2006/relationships/footer" Target="footer6.xml"/><Relationship Id="rId26" Type="http://schemas.openxmlformats.org/officeDocument/2006/relationships/image" Target="media/image14.jpg"/><Relationship Id="rId27" Type="http://schemas.openxmlformats.org/officeDocument/2006/relationships/footer" Target="footer7.xml"/><Relationship Id="rId28" Type="http://schemas.openxmlformats.org/officeDocument/2006/relationships/image" Target="media/image15.jpg"/><Relationship Id="rId29" Type="http://schemas.openxmlformats.org/officeDocument/2006/relationships/header" Target="header8.xml"/><Relationship Id="rId30" Type="http://schemas.openxmlformats.org/officeDocument/2006/relationships/image" Target="media/image17.jpg"/><Relationship Id="rId31" Type="http://schemas.openxmlformats.org/officeDocument/2006/relationships/header" Target="header9.xml"/><Relationship Id="rId32" Type="http://schemas.openxmlformats.org/officeDocument/2006/relationships/image" Target="media/image18.jpg"/><Relationship Id="rId33" Type="http://schemas.openxmlformats.org/officeDocument/2006/relationships/footer" Target="footer8.xml"/><Relationship Id="rId34" Type="http://schemas.openxmlformats.org/officeDocument/2006/relationships/image" Target="media/image19.jpg"/><Relationship Id="rId35" Type="http://schemas.openxmlformats.org/officeDocument/2006/relationships/image" Target="media/image20.jpg"/><Relationship Id="rId36" Type="http://schemas.openxmlformats.org/officeDocument/2006/relationships/header" Target="header10.xml"/><Relationship Id="rId37" Type="http://schemas.openxmlformats.org/officeDocument/2006/relationships/footer" Target="footer9.xml"/><Relationship Id="rId38" Type="http://schemas.openxmlformats.org/officeDocument/2006/relationships/footer" Target="footer10.xml"/><Relationship Id="rId39" Type="http://schemas.openxmlformats.org/officeDocument/2006/relationships/header" Target="header11.xml"/><Relationship Id="rId40" Type="http://schemas.openxmlformats.org/officeDocument/2006/relationships/footer" Target="footer11.xml"/><Relationship Id="rId41" Type="http://schemas.openxmlformats.org/officeDocument/2006/relationships/image" Target="media/image22.jpg"/><Relationship Id="rId42" Type="http://schemas.openxmlformats.org/officeDocument/2006/relationships/header" Target="header12.xml"/><Relationship Id="rId43" Type="http://schemas.openxmlformats.org/officeDocument/2006/relationships/header" Target="header13.xml"/><Relationship Id="rId44" Type="http://schemas.openxmlformats.org/officeDocument/2006/relationships/footer" Target="footer12.xml"/><Relationship Id="rId45" Type="http://schemas.openxmlformats.org/officeDocument/2006/relationships/header" Target="header14.xml"/><Relationship Id="rId46" Type="http://schemas.openxmlformats.org/officeDocument/2006/relationships/header" Target="header15.xml"/><Relationship Id="rId47" Type="http://schemas.openxmlformats.org/officeDocument/2006/relationships/header" Target="header16.xml"/><Relationship Id="rId48" Type="http://schemas.openxmlformats.org/officeDocument/2006/relationships/header" Target="header17.xml"/><Relationship Id="rId49" Type="http://schemas.openxmlformats.org/officeDocument/2006/relationships/header" Target="header18.xml"/><Relationship Id="rId50" Type="http://schemas.openxmlformats.org/officeDocument/2006/relationships/header" Target="header19.xml"/><Relationship Id="rId51" Type="http://schemas.openxmlformats.org/officeDocument/2006/relationships/header" Target="header20.xml"/><Relationship Id="rId52" Type="http://schemas.openxmlformats.org/officeDocument/2006/relationships/footer" Target="footer13.xml"/><Relationship Id="rId53" Type="http://schemas.openxmlformats.org/officeDocument/2006/relationships/image" Target="media/image31.jpg"/><Relationship Id="rId54" Type="http://schemas.openxmlformats.org/officeDocument/2006/relationships/hyperlink" Target="http://www.industryweek.com/regulations/global-transportation" TargetMode="External"/><Relationship Id="rId55" Type="http://schemas.openxmlformats.org/officeDocument/2006/relationships/hyperlink" Target="http://www.strategyand.pwc.com/perspectives/2015-" TargetMode="External"/><Relationship Id="rId56" Type="http://schemas.openxmlformats.org/officeDocument/2006/relationships/footer" Target="footer14.xml"/><Relationship Id="rId57" Type="http://schemas.openxmlformats.org/officeDocument/2006/relationships/image" Target="media/image32.jpg"/><Relationship Id="rId58" Type="http://schemas.openxmlformats.org/officeDocument/2006/relationships/header" Target="header21.xml"/><Relationship Id="rId59" Type="http://schemas.openxmlformats.org/officeDocument/2006/relationships/header" Target="header22.xml"/><Relationship Id="rId60" Type="http://schemas.openxmlformats.org/officeDocument/2006/relationships/footer" Target="footer15.xml"/><Relationship Id="rId61" Type="http://schemas.openxmlformats.org/officeDocument/2006/relationships/image" Target="media/image35.jpg"/><Relationship Id="rId62" Type="http://schemas.openxmlformats.org/officeDocument/2006/relationships/header" Target="header23.xml"/><Relationship Id="rId63" Type="http://schemas.openxmlformats.org/officeDocument/2006/relationships/footer" Target="footer16.xml"/><Relationship Id="rId64" Type="http://schemas.openxmlformats.org/officeDocument/2006/relationships/image" Target="media/image37.jpg"/><Relationship Id="rId65" Type="http://schemas.openxmlformats.org/officeDocument/2006/relationships/image" Target="media/image38.jpg"/><Relationship Id="rId66" Type="http://schemas.openxmlformats.org/officeDocument/2006/relationships/header" Target="header24.xml"/><Relationship Id="rId67" Type="http://schemas.openxmlformats.org/officeDocument/2006/relationships/footer" Target="footer17.xml"/><Relationship Id="rId68" Type="http://schemas.openxmlformats.org/officeDocument/2006/relationships/image" Target="media/image40.jpg"/><Relationship Id="rId69" Type="http://schemas.openxmlformats.org/officeDocument/2006/relationships/image" Target="media/image41.jpg"/><Relationship Id="rId70" Type="http://schemas.openxmlformats.org/officeDocument/2006/relationships/image" Target="media/image42.jpg"/><Relationship Id="rId71" Type="http://schemas.openxmlformats.org/officeDocument/2006/relationships/image" Target="media/image43.jpg"/><Relationship Id="rId72" Type="http://schemas.openxmlformats.org/officeDocument/2006/relationships/image" Target="media/image44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KMBT_C654-20170728141745</dc:title>
  <dcterms:created xsi:type="dcterms:W3CDTF">2017-08-01T18:25:57Z</dcterms:created>
  <dcterms:modified xsi:type="dcterms:W3CDTF">2017-08-01T18:25:57Z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2017-08-01T00:00:00Z</vt:filetime>
  </property>
</Properties>
</file>