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4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6.781471pt;height:49.17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5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nqu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3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6FC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6FC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40"/>
          <w:szCs w:val="40"/>
          <w:color w:val="006FC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Fre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ght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40"/>
          <w:szCs w:val="40"/>
          <w:color w:val="006FC0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upp</w:t>
      </w:r>
      <w:r>
        <w:rPr>
          <w:rFonts w:ascii="Arial" w:hAnsi="Arial" w:cs="Arial" w:eastAsia="Arial"/>
          <w:sz w:val="40"/>
          <w:szCs w:val="40"/>
          <w:color w:val="006FC0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40"/>
          <w:szCs w:val="40"/>
          <w:color w:val="006FC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6FC0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ha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68" w:after="0" w:line="240" w:lineRule="auto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</w:rPr>
        <w:t>roduc</w:t>
      </w:r>
      <w:r>
        <w:rPr>
          <w:rFonts w:ascii="Arial" w:hAnsi="Arial" w:cs="Arial" w:eastAsia="Arial"/>
          <w:sz w:val="40"/>
          <w:szCs w:val="40"/>
          <w:color w:val="006FC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40"/>
          <w:szCs w:val="40"/>
          <w:color w:val="006FC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40"/>
          <w:szCs w:val="40"/>
          <w:color w:val="006FC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40"/>
          <w:szCs w:val="40"/>
          <w:color w:val="006FC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02E5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02E50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02E5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02E50"/>
          <w:spacing w:val="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02E50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02E5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02E5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02E5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102E50"/>
          <w:spacing w:val="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102E5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102E50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102E5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4" w:after="0" w:line="240" w:lineRule="auto"/>
        <w:ind w:left="1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64.080002pt;margin-top:-10.648767pt;width:434.88pt;height:8.880pt;mso-position-horizontal-relative:page;mso-position-vertical-relative:paragraph;z-index:-542" coordorigin="1282,-213" coordsize="8698,178">
            <v:shape style="position:absolute;left:1282;top:-213;width:8698;height:178" type="#_x0000_t75">
              <v:imagedata r:id="rId8" o:title=""/>
            </v:shape>
            <v:group style="position:absolute;left:1351;top:-154;width:8544;height:2" coordorigin="1351,-154" coordsize="8544,2">
              <v:shape style="position:absolute;left:1351;top:-154;width:8544;height:2" coordorigin="1351,-154" coordsize="8544,0" path="m1351,-154l9895,-154e" filled="f" stroked="t" strokeweight="2.14pt" strokecolor="#7BCA6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.279999pt;margin-top:25.591232pt;width:434.88pt;height:8.880pt;mso-position-horizontal-relative:page;mso-position-vertical-relative:paragraph;z-index:-541" coordorigin="1306,512" coordsize="8698,178">
            <v:shape style="position:absolute;left:1306;top:512;width:8698;height:178" type="#_x0000_t75">
              <v:imagedata r:id="rId9" o:title=""/>
            </v:shape>
            <v:group style="position:absolute;left:1375;top:571;width:8544;height:2" coordorigin="1375,571" coordsize="8544,2">
              <v:shape style="position:absolute;left:1375;top:571;width:8544;height:2" coordorigin="1375,571" coordsize="8544,0" path="m1375,571l9919,571e" filled="f" stroked="t" strokeweight="2.14pt" strokecolor="#7BCA6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ee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ack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8"/>
          <w:szCs w:val="28"/>
          <w:color w:val="376F25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376F25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376F25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376F25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376F25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376F25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0" w:right="79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02E50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ded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color w:val="102E50"/>
          <w:spacing w:val="-5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Jen</w:t>
      </w:r>
      <w:r>
        <w:rPr>
          <w:rFonts w:ascii="Arial" w:hAnsi="Arial" w:cs="Arial" w:eastAsia="Arial"/>
          <w:sz w:val="22"/>
          <w:szCs w:val="22"/>
          <w:color w:val="102E50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nson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64" w:lineRule="auto"/>
        <w:ind w:left="120" w:right="6239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71.760002pt;margin-top:.767374pt;width:451.68pt;height:189.12012pt;mso-position-horizontal-relative:page;mso-position-vertical-relative:paragraph;z-index:-543" type="#_x0000_t75">
            <v:imagedata r:id="rId10" o:title=""/>
          </v:shape>
        </w:pic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xecu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02E50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color w:val="102E5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color w:val="102E5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color w:val="102E5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color w:val="102E5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2"/>
          <w:szCs w:val="22"/>
          <w:color w:val="102E5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color w:val="102E5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102E50"/>
          <w:spacing w:val="0"/>
          <w:w w:val="100"/>
          <w:b/>
          <w:bCs/>
        </w:rPr>
        <w:t>West</w:t>
      </w:r>
      <w:hyperlink r:id="rId11"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 </w:t>
        </w:r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eo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@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r</w:t>
        </w:r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dasou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t</w:t>
        </w:r>
        <w:r>
          <w:rPr>
            <w:rFonts w:ascii="Arial" w:hAnsi="Arial" w:cs="Arial" w:eastAsia="Arial"/>
            <w:sz w:val="22"/>
            <w:szCs w:val="22"/>
            <w:color w:val="102E50"/>
            <w:spacing w:val="-5"/>
            <w:w w:val="100"/>
            <w:b/>
            <w:bCs/>
          </w:rPr>
          <w:t>h</w:t>
        </w:r>
        <w:r>
          <w:rPr>
            <w:rFonts w:ascii="Arial" w:hAnsi="Arial" w:cs="Arial" w:eastAsia="Arial"/>
            <w:sz w:val="22"/>
            <w:szCs w:val="22"/>
            <w:color w:val="102E50"/>
            <w:spacing w:val="4"/>
            <w:w w:val="100"/>
            <w:b/>
            <w:bCs/>
          </w:rPr>
          <w:t>w</w:t>
        </w:r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e</w:t>
        </w:r>
        <w:r>
          <w:rPr>
            <w:rFonts w:ascii="Arial" w:hAnsi="Arial" w:cs="Arial" w:eastAsia="Arial"/>
            <w:sz w:val="22"/>
            <w:szCs w:val="22"/>
            <w:color w:val="102E50"/>
            <w:spacing w:val="-3"/>
            <w:w w:val="100"/>
            <w:b/>
            <w:bCs/>
          </w:rPr>
          <w:t>s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t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.</w:t>
        </w:r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c</w:t>
        </w:r>
        <w:r>
          <w:rPr>
            <w:rFonts w:ascii="Arial" w:hAnsi="Arial" w:cs="Arial" w:eastAsia="Arial"/>
            <w:sz w:val="22"/>
            <w:szCs w:val="22"/>
            <w:color w:val="102E50"/>
            <w:spacing w:val="-3"/>
            <w:w w:val="100"/>
            <w:b/>
            <w:bCs/>
          </w:rPr>
          <w:t>o</w:t>
        </w:r>
        <w:r>
          <w:rPr>
            <w:rFonts w:ascii="Arial" w:hAnsi="Arial" w:cs="Arial" w:eastAsia="Arial"/>
            <w:sz w:val="22"/>
            <w:szCs w:val="22"/>
            <w:color w:val="102E50"/>
            <w:spacing w:val="-2"/>
            <w:w w:val="100"/>
            <w:b/>
            <w:bCs/>
          </w:rPr>
          <w:t>m</w:t>
        </w:r>
        <w:r>
          <w:rPr>
            <w:rFonts w:ascii="Arial" w:hAnsi="Arial" w:cs="Arial" w:eastAsia="Arial"/>
            <w:sz w:val="22"/>
            <w:szCs w:val="22"/>
            <w:color w:val="102E50"/>
            <w:spacing w:val="1"/>
            <w:w w:val="100"/>
            <w:b/>
            <w:bCs/>
          </w:rPr>
          <w:t>.</w:t>
        </w:r>
        <w:r>
          <w:rPr>
            <w:rFonts w:ascii="Arial" w:hAnsi="Arial" w:cs="Arial" w:eastAsia="Arial"/>
            <w:sz w:val="22"/>
            <w:szCs w:val="22"/>
            <w:color w:val="102E50"/>
            <w:spacing w:val="0"/>
            <w:w w:val="100"/>
            <w:b/>
            <w:bCs/>
          </w:rPr>
          <w:t>au</w:t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1900" w:h="16840"/>
          <w:pgMar w:top="1300" w:bottom="280" w:left="1320" w:right="480"/>
        </w:sectPr>
      </w:pPr>
      <w:rPr/>
    </w:p>
    <w:p>
      <w:pPr>
        <w:spacing w:before="6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umm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376F25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6" w:lineRule="auto"/>
        <w:ind w:left="478" w:right="693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left="478" w:right="510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needs.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left="478" w:right="55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hubs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478" w:right="464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Look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es.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8" w:lineRule="auto"/>
        <w:ind w:left="478" w:right="225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dopt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espond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9" w:lineRule="auto"/>
        <w:ind w:left="478" w:right="129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9.611246pt;height:224.137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1900" w:h="16840"/>
          <w:pgMar w:top="1380" w:bottom="280" w:left="1320" w:right="13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ground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3" w:lineRule="auto"/>
        <w:ind w:left="120" w:right="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espo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echoes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2013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9"/>
        </w:rPr>
        <w:t>1</w:t>
      </w:r>
      <w:r>
        <w:rPr>
          <w:rFonts w:ascii="Arial" w:hAnsi="Arial" w:cs="Arial" w:eastAsia="Arial"/>
          <w:sz w:val="14"/>
          <w:szCs w:val="14"/>
          <w:spacing w:val="22"/>
          <w:w w:val="100"/>
          <w:position w:val="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paper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ound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asses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ound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32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3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back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7" w:lineRule="auto"/>
        <w:ind w:left="120" w:right="26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175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peop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$15bn,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2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han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obal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ost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nds.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6" w:lineRule="auto"/>
        <w:ind w:left="120" w:right="36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3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4"/>
          <w:szCs w:val="14"/>
          <w:spacing w:val="6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eco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cept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ear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5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anned</w:t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6.000044pt;height:164.22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39" w:lineRule="auto"/>
        <w:ind w:left="120" w:right="145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pt;margin-top:-10.488706pt;width:144pt;height:.1pt;mso-position-horizontal-relative:page;mso-position-vertical-relative:paragraph;z-index:-540" coordorigin="1440,-210" coordsize="2880,2">
            <v:shape style="position:absolute;left:1440;top:-210;width:2880;height:2" coordorigin="1440,-210" coordsize="2880,0" path="m1440,-210l4320,-210e" filled="f" stroked="t" strokeweight=".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1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15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  <w:t>y</w:t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3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K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100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2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16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3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8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4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3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8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4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7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7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7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_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_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_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2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1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5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17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  <w:t>y</w:t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3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3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  <w:t>y</w:t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_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3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-3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NumType w:start="3"/>
          <w:pgMar w:header="742" w:footer="0" w:top="960" w:bottom="280" w:left="1320" w:right="1340"/>
          <w:headerReference w:type="default" r:id="rId13"/>
          <w:pgSz w:w="11900" w:h="168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rodu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376F25"/>
          <w:spacing w:val="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376F25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omm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376F25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3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color w:val="376F25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376F25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auto"/>
        <w:ind w:left="120" w:right="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easonab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7" w:lineRule="auto"/>
        <w:ind w:left="120" w:right="28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success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honour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edecess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7" w:lineRule="auto"/>
        <w:ind w:left="120" w:right="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ocks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echoes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ndeed,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eaches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back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left="120" w:right="1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accusa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hope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done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8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us?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9" w:lineRule="auto"/>
        <w:ind w:left="120" w:right="64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esent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?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6" w:lineRule="auto"/>
        <w:ind w:left="120" w:right="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haps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6bn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8"/>
        </w:rPr>
        <w:t>5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7.174794pt;height:111.1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Fr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ght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orr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dors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9" w:lineRule="auto"/>
        <w:ind w:left="120" w:right="63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pose,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ee-</w:t>
      </w:r>
    </w:p>
    <w:p>
      <w:pPr>
        <w:spacing w:before="0" w:after="0" w:line="252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pt;margin-top:-10.510115pt;width:144pt;height:.1pt;mso-position-horizontal-relative:page;mso-position-vertical-relative:paragraph;z-index:-539" coordorigin="1440,-210" coordsize="2880,2">
            <v:shape style="position:absolute;left:1440;top:-210;width:2880;height:2" coordorigin="1440,-210" coordsize="2880,0" path="m1440,-210l4320,-210e" filled="f" stroked="t" strokeweight=".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4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: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hyperlink r:id="rId19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j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j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8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x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5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20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d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j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x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742" w:footer="0" w:top="960" w:bottom="280" w:left="1320" w:right="1380"/>
          <w:pgSz w:w="11900" w:h="168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8" w:lineRule="auto"/>
        <w:ind w:left="120" w:right="21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18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second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6.029003pt;height:187.42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mo</w:t>
      </w:r>
      <w:r>
        <w:rPr>
          <w:rFonts w:ascii="Arial" w:hAnsi="Arial" w:cs="Arial" w:eastAsia="Arial"/>
          <w:sz w:val="24"/>
          <w:szCs w:val="24"/>
          <w:color w:val="376F25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4"/>
          <w:szCs w:val="24"/>
          <w:color w:val="376F25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376F25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376F25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color w:val="376F25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376F25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376F25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5" w:lineRule="auto"/>
        <w:ind w:left="120" w:right="1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16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84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6</w:t>
      </w:r>
      <w:r>
        <w:rPr>
          <w:rFonts w:ascii="Arial" w:hAnsi="Arial" w:cs="Arial" w:eastAsia="Arial"/>
          <w:sz w:val="14"/>
          <w:szCs w:val="14"/>
          <w:spacing w:val="22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duc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con,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nana.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5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seas.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9" w:lineRule="auto"/>
        <w:ind w:left="120" w:right="26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eenbushes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gest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</w:p>
    <w:p>
      <w:pPr>
        <w:spacing w:before="5" w:after="0" w:line="300" w:lineRule="atLeast"/>
        <w:ind w:left="120" w:right="15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$320m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doub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8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spo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ocessed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$400m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oped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nana,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nana.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pt;margin-top:-10.510115pt;width:144pt;height:.1pt;mso-position-horizontal-relative:page;mso-position-vertical-relative:paragraph;z-index:-538" coordorigin="1440,-210" coordsize="2880,2">
            <v:shape style="position:absolute;left:1440;top:-210;width:2880;height:2" coordorigin="1440,-210" coordsize="2880,0" path="m1440,-210l4320,-210e" filled="f" stroked="t" strokeweight=".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6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22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  <w:t>y</w:t>
        </w:r>
        <w:r>
          <w:rPr>
            <w:rFonts w:ascii="Arial" w:hAnsi="Arial" w:cs="Arial" w:eastAsia="Arial"/>
            <w:sz w:val="20"/>
            <w:szCs w:val="20"/>
            <w:color w:val="F49100"/>
            <w:spacing w:val="-4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_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3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-3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7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hyperlink r:id="rId23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: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-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j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742" w:footer="0" w:top="960" w:bottom="280" w:left="1320" w:right="1320"/>
          <w:pgSz w:w="11900" w:h="168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6" w:lineRule="auto"/>
        <w:ind w:left="120" w:right="22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spodu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conce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4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2017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18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panded.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120" w:right="84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Japa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</w:p>
    <w:p>
      <w:pPr>
        <w:spacing w:before="52" w:after="0" w:line="288" w:lineRule="auto"/>
        <w:ind w:left="120" w:right="36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80%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000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onnes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hanol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These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oduc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9" w:lineRule="auto"/>
        <w:ind w:left="120" w:right="5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ocused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5" w:lineRule="auto"/>
        <w:ind w:left="120" w:right="347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oduct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$630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8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0.685713pt;height:214.987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120" w:right="6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9" w:lineRule="auto"/>
        <w:ind w:left="120" w:right="12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nnect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</w:p>
    <w:p>
      <w:pPr>
        <w:spacing w:before="0" w:after="0" w:line="252" w:lineRule="exact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oad.</w:t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pt;margin-top:-10.510104pt;width:144pt;height:.1pt;mso-position-horizontal-relative:page;mso-position-vertical-relative:paragraph;z-index:-537" coordorigin="1440,-210" coordsize="2880,2">
            <v:shape style="position:absolute;left:1440;top:-210;width:2880;height:2" coordorigin="1440,-210" coordsize="2880,0" path="m1440,-210l4320,-210e" filled="f" stroked="t" strokeweight=".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8</w:t>
      </w:r>
      <w:r>
        <w:rPr>
          <w:rFonts w:ascii="Arial" w:hAnsi="Arial" w:cs="Arial" w:eastAsia="Arial"/>
          <w:sz w:val="13"/>
          <w:szCs w:val="13"/>
          <w:spacing w:val="18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e,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unbu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013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0" w:top="960" w:bottom="280" w:left="1320" w:right="1420"/>
          <w:pgSz w:w="11900" w:h="16840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8" w:lineRule="auto"/>
        <w:ind w:left="120" w:right="5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ended.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1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ound”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7" w:lineRule="auto"/>
        <w:ind w:left="120" w:right="13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cannot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space.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left="120" w:right="4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usse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depende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9</w:t>
      </w:r>
      <w:r>
        <w:rPr>
          <w:rFonts w:ascii="Arial" w:hAnsi="Arial" w:cs="Arial" w:eastAsia="Arial"/>
          <w:sz w:val="14"/>
          <w:szCs w:val="14"/>
          <w:spacing w:val="22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8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ear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87%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day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ee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end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dou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cannot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ope.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og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ks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esou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8.402419pt;height:169.15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as: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Lack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7" w:lineRule="auto"/>
        <w:ind w:left="478" w:right="254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ch’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20" w:right="72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72pt;margin-top:-10.510118pt;width:144pt;height:.1pt;mso-position-horizontal-relative:page;mso-position-vertical-relative:paragraph;z-index:-536" coordorigin="1440,-210" coordsize="2880,2">
            <v:shape style="position:absolute;left:1440;top:-210;width:2880;height:2" coordorigin="1440,-210" coordsize="2880,0" path="m1440,-210l4320,-210e" filled="f" stroked="t" strokeweight=".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9</w:t>
      </w:r>
      <w:r>
        <w:rPr>
          <w:rFonts w:ascii="Arial" w:hAnsi="Arial" w:cs="Arial" w:eastAsia="Arial"/>
          <w:sz w:val="13"/>
          <w:szCs w:val="1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5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: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100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100"/>
          <w:u w:val="single" w:color="F49100"/>
          <w:position w:val="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g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  <w:t>v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100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  <w:position w:val="0"/>
        </w:rPr>
        <w:t>k</w:t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99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3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  <w:t>o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100"/>
          <w:u w:val="single" w:color="F49100"/>
          <w:position w:val="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3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2" w:footer="0" w:top="960" w:bottom="280" w:left="1320" w:right="1340"/>
          <w:pgSz w:w="11900" w:h="168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00" w:right="-20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</w:p>
    <w:p>
      <w:pPr>
        <w:spacing w:before="37" w:after="0" w:line="240" w:lineRule="auto"/>
        <w:ind w:left="421" w:right="755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season.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5" w:lineRule="auto"/>
        <w:ind w:left="458" w:right="121" w:firstLine="-358"/>
        <w:jc w:val="left"/>
        <w:tabs>
          <w:tab w:pos="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nnec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gaps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9" w:lineRule="auto"/>
        <w:ind w:left="100" w:right="130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00" w:right="13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nued)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00" w:right="5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nana,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8" w:lineRule="auto"/>
        <w:ind w:left="100" w:right="34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00" w:right="45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because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peop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essed.</w:t>
      </w:r>
    </w:p>
    <w:p>
      <w:pPr>
        <w:jc w:val="left"/>
        <w:spacing w:after="0"/>
        <w:sectPr>
          <w:pgMar w:header="742" w:footer="0" w:top="960" w:bottom="280" w:left="1340" w:right="1360"/>
          <w:pgSz w:w="11900" w:h="168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Comp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3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7" w:lineRule="auto"/>
        <w:ind w:left="120" w:right="13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abour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eness.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6" w:lineRule="auto"/>
        <w:ind w:left="120" w:right="24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</w:p>
    <w:p>
      <w:pPr>
        <w:spacing w:before="4" w:after="0" w:line="285" w:lineRule="auto"/>
        <w:ind w:left="120" w:right="28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eauc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second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22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8"/>
        </w:rPr>
        <w:t>n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d</w:t>
      </w:r>
      <w:r>
        <w:rPr>
          <w:rFonts w:ascii="Arial" w:hAnsi="Arial" w:cs="Arial" w:eastAsia="Arial"/>
          <w:sz w:val="14"/>
          <w:szCs w:val="14"/>
          <w:spacing w:val="19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2016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.</w:t>
      </w:r>
      <w:r>
        <w:rPr>
          <w:rFonts w:ascii="Arial" w:hAnsi="Arial" w:cs="Arial" w:eastAsia="Arial"/>
          <w:sz w:val="14"/>
          <w:szCs w:val="14"/>
          <w:spacing w:val="-1"/>
          <w:w w:val="100"/>
          <w:position w:val="8"/>
        </w:rPr>
        <w:t>1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0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4"/>
          <w:szCs w:val="14"/>
          <w:spacing w:val="5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op</w:t>
      </w:r>
      <w:r>
        <w:rPr>
          <w:rFonts w:ascii="Arial" w:hAnsi="Arial" w:cs="Arial" w:eastAsia="Arial"/>
          <w:sz w:val="22"/>
          <w:szCs w:val="22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ac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e,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hou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does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beh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ons.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46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espond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“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”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20" w:right="27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appear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obust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nner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ord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9" w:lineRule="auto"/>
        <w:ind w:left="120" w:right="35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cused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2" w:after="0" w:line="300" w:lineRule="atLeast"/>
        <w:ind w:left="120" w:right="416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228.119995pt;margin-top:84.668381pt;width:134.484429pt;height:84.81pt;mso-position-horizontal-relative:page;mso-position-vertical-relative:paragraph;z-index:-535" type="#_x0000_t75">
            <v:imagedata r:id="rId26" o:title=""/>
          </v:shape>
        </w:pict>
      </w:r>
      <w:r>
        <w:rPr/>
        <w:pict>
          <v:shape style="position:absolute;margin-left:390pt;margin-top:82.988380pt;width:134.975524pt;height:84.78pt;mso-position-horizontal-relative:page;mso-position-vertical-relative:paragraph;z-index:-534" type="#_x0000_t75">
            <v:imagedata r:id="rId27" o:title=""/>
          </v:shape>
        </w:pict>
      </w:r>
      <w:r>
        <w:rPr/>
        <w:pict>
          <v:group style="position:absolute;margin-left:73.680pt;margin-top:75.788383pt;width:451.2pt;height:.1pt;mso-position-horizontal-relative:page;mso-position-vertical-relative:paragraph;z-index:-530" coordorigin="1474,1516" coordsize="9024,2">
            <v:shape style="position:absolute;left:1474;top:1516;width:9024;height:2" coordorigin="1474,1516" coordsize="9024,0" path="m1474,1516l10498,1516e" filled="f" stroked="t" strokeweight=".8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eeds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4.449776pt;height:86.13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3.831343pt;height:89.1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226.559998pt;margin-top:-112.450356pt;width:134.589431pt;height:87.9pt;mso-position-horizontal-relative:page;mso-position-vertical-relative:paragraph;z-index:-533" type="#_x0000_t75">
            <v:imagedata r:id="rId30" o:title=""/>
          </v:shape>
        </w:pict>
      </w:r>
      <w:r>
        <w:rPr/>
        <w:pict>
          <v:shape style="position:absolute;margin-left:394.799988pt;margin-top:-110.770355pt;width:128.193296pt;height:86.79pt;mso-position-horizontal-relative:page;mso-position-vertical-relative:paragraph;z-index:-532" type="#_x0000_t75">
            <v:imagedata r:id="rId31" o:title=""/>
          </v:shape>
        </w:pict>
      </w:r>
      <w:r>
        <w:rPr/>
        <w:pict>
          <v:group style="position:absolute;margin-left:70.269997pt;margin-top:-11.580118pt;width:452.02pt;height:1.42pt;mso-position-horizontal-relative:page;mso-position-vertical-relative:paragraph;z-index:-531" coordorigin="1405,-232" coordsize="9040,28">
            <v:group style="position:absolute;left:1440;top:-210;width:2880;height:2" coordorigin="1440,-210" coordsize="2880,2">
              <v:shape style="position:absolute;left:1440;top:-210;width:2880;height:2" coordorigin="1440,-210" coordsize="2880,0" path="m1440,-210l4320,-210e" filled="f" stroked="t" strokeweight=".7pt" strokecolor="#000000">
                <v:path arrowok="t"/>
              </v:shape>
            </v:group>
            <v:group style="position:absolute;left:1414;top:-223;width:9024;height:2" coordorigin="1414,-223" coordsize="9024,2">
              <v:shape style="position:absolute;left:1414;top:-223;width:9024;height:2" coordorigin="1414,-223" coordsize="9024,0" path="m1414,-223l10438,-223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6"/>
        </w:rPr>
        <w:t>10</w:t>
      </w:r>
      <w:r>
        <w:rPr>
          <w:rFonts w:ascii="Arial" w:hAnsi="Arial" w:cs="Arial" w:eastAsia="Arial"/>
          <w:sz w:val="13"/>
          <w:szCs w:val="13"/>
          <w:spacing w:val="34"/>
          <w:w w:val="100"/>
          <w:position w:val="6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34"/>
          <w:w w:val="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h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: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  <w:position w:val="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  <w:t>/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  <w:position w:val="0"/>
        </w:rPr>
      </w:r>
      <w:hyperlink r:id="rId32"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w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f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u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.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/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h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g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b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a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l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c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  <w:t>m</w:t>
        </w:r>
        <w:r>
          <w:rPr>
            <w:rFonts w:ascii="Arial" w:hAnsi="Arial" w:cs="Arial" w:eastAsia="Arial"/>
            <w:sz w:val="20"/>
            <w:szCs w:val="20"/>
            <w:color w:val="F49100"/>
            <w:spacing w:val="5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i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  <w:t>v</w:t>
        </w:r>
        <w:r>
          <w:rPr>
            <w:rFonts w:ascii="Arial" w:hAnsi="Arial" w:cs="Arial" w:eastAsia="Arial"/>
            <w:sz w:val="20"/>
            <w:szCs w:val="20"/>
            <w:color w:val="F49100"/>
            <w:spacing w:val="-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n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s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e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p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o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r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t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2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1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6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1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2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0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  <w:t>1</w:t>
        </w:r>
        <w:r>
          <w:rPr>
            <w:rFonts w:ascii="Arial" w:hAnsi="Arial" w:cs="Arial" w:eastAsia="Arial"/>
            <w:sz w:val="20"/>
            <w:szCs w:val="20"/>
            <w:color w:val="F49100"/>
            <w:spacing w:val="2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7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u w:val="single" w:color="F49100"/>
            <w:position w:val="0"/>
          </w:rPr>
          <w:t>-</w:t>
        </w:r>
        <w:r>
          <w:rPr>
            <w:rFonts w:ascii="Arial" w:hAnsi="Arial" w:cs="Arial" w:eastAsia="Arial"/>
            <w:sz w:val="20"/>
            <w:szCs w:val="20"/>
            <w:color w:val="F49100"/>
            <w:spacing w:val="0"/>
            <w:w w:val="100"/>
            <w:position w:val="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40" w:lineRule="auto"/>
        <w:ind w:left="120" w:right="14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49100"/>
          <w:w w:val="99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?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_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=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J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Q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s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6"/>
          <w:w w:val="99"/>
          <w:u w:val="single" w:color="F49100"/>
        </w:rPr>
        <w:t>W</w:t>
      </w:r>
      <w:r>
        <w:rPr>
          <w:rFonts w:ascii="Arial" w:hAnsi="Arial" w:cs="Arial" w:eastAsia="Arial"/>
          <w:sz w:val="20"/>
          <w:szCs w:val="20"/>
          <w:color w:val="F49100"/>
          <w:spacing w:val="6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</w:rPr>
        <w:t>z</w:t>
      </w:r>
      <w:r>
        <w:rPr>
          <w:rFonts w:ascii="Arial" w:hAnsi="Arial" w:cs="Arial" w:eastAsia="Arial"/>
          <w:sz w:val="20"/>
          <w:szCs w:val="20"/>
          <w:color w:val="F49100"/>
          <w:spacing w:val="-4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6"/>
          <w:w w:val="99"/>
          <w:u w:val="single" w:color="F4910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6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V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z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9"/>
          <w:w w:val="99"/>
          <w:u w:val="single" w:color="F49100"/>
        </w:rPr>
        <w:t>W</w:t>
      </w:r>
      <w:r>
        <w:rPr>
          <w:rFonts w:ascii="Arial" w:hAnsi="Arial" w:cs="Arial" w:eastAsia="Arial"/>
          <w:sz w:val="20"/>
          <w:szCs w:val="20"/>
          <w:color w:val="F49100"/>
          <w:spacing w:val="9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  <w:t>V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  <w:t>k</w:t>
      </w:r>
      <w:r>
        <w:rPr>
          <w:rFonts w:ascii="Arial" w:hAnsi="Arial" w:cs="Arial" w:eastAsia="Arial"/>
          <w:sz w:val="20"/>
          <w:szCs w:val="20"/>
          <w:color w:val="F49100"/>
          <w:spacing w:val="4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6"/>
          <w:w w:val="99"/>
          <w:u w:val="single" w:color="F49100"/>
        </w:rPr>
        <w:t>W</w:t>
      </w:r>
      <w:r>
        <w:rPr>
          <w:rFonts w:ascii="Arial" w:hAnsi="Arial" w:cs="Arial" w:eastAsia="Arial"/>
          <w:sz w:val="20"/>
          <w:szCs w:val="20"/>
          <w:color w:val="F49100"/>
          <w:spacing w:val="6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u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  <w:t>Y</w:t>
      </w:r>
      <w:r>
        <w:rPr>
          <w:rFonts w:ascii="Arial" w:hAnsi="Arial" w:cs="Arial" w:eastAsia="Arial"/>
          <w:sz w:val="20"/>
          <w:szCs w:val="20"/>
          <w:color w:val="F49100"/>
          <w:spacing w:val="-3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9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</w:rPr>
        <w:t>m</w:t>
      </w:r>
      <w:r>
        <w:rPr>
          <w:rFonts w:ascii="Arial" w:hAnsi="Arial" w:cs="Arial" w:eastAsia="Arial"/>
          <w:sz w:val="20"/>
          <w:szCs w:val="20"/>
          <w:color w:val="F49100"/>
          <w:spacing w:val="5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&amp;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r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p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n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t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i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  <w:t>=</w:t>
      </w:r>
      <w:r>
        <w:rPr>
          <w:rFonts w:ascii="Arial" w:hAnsi="Arial" w:cs="Arial" w:eastAsia="Arial"/>
          <w:sz w:val="20"/>
          <w:szCs w:val="20"/>
          <w:color w:val="F49100"/>
          <w:spacing w:val="-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  <w:t>l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  <w:u w:val="single" w:color="F4910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8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6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6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8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6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8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6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7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  <w:t>-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7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  <w:t>c</w:t>
      </w:r>
      <w:r>
        <w:rPr>
          <w:rFonts w:ascii="Arial" w:hAnsi="Arial" w:cs="Arial" w:eastAsia="Arial"/>
          <w:sz w:val="20"/>
          <w:szCs w:val="20"/>
          <w:color w:val="F49100"/>
          <w:spacing w:val="1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2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7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3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4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1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9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4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9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9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7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d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6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b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e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f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4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5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a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  <w:t>4</w:t>
      </w:r>
      <w:r>
        <w:rPr>
          <w:rFonts w:ascii="Arial" w:hAnsi="Arial" w:cs="Arial" w:eastAsia="Arial"/>
          <w:sz w:val="20"/>
          <w:szCs w:val="20"/>
          <w:color w:val="F49100"/>
          <w:spacing w:val="2"/>
          <w:w w:val="100"/>
          <w:u w:val="single" w:color="F49100"/>
        </w:rPr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  <w:u w:val="single" w:color="F49100"/>
        </w:rPr>
        <w:t>0</w:t>
      </w:r>
      <w:r>
        <w:rPr>
          <w:rFonts w:ascii="Arial" w:hAnsi="Arial" w:cs="Arial" w:eastAsia="Arial"/>
          <w:sz w:val="20"/>
          <w:szCs w:val="20"/>
          <w:color w:val="F4910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42" w:footer="0" w:top="960" w:bottom="280" w:left="1320" w:right="1300"/>
          <w:pgSz w:w="11900" w:h="168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A5194"/>
          <w:w w:val="99"/>
          <w:b/>
          <w:bCs/>
        </w:rPr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  <w:t>S</w:t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n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  <w:t>a</w:t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p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  <w:t>s</w:t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h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o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t</w:t>
      </w:r>
      <w:r>
        <w:rPr>
          <w:rFonts w:ascii="Arial" w:hAnsi="Arial" w:cs="Arial" w:eastAsia="Arial"/>
          <w:sz w:val="24"/>
          <w:szCs w:val="24"/>
          <w:color w:val="0A5194"/>
          <w:spacing w:val="-12"/>
          <w:w w:val="100"/>
          <w:b/>
          <w:bCs/>
          <w:u w:val="thick" w:color="0A5194"/>
        </w:rPr>
        <w:t> </w:t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  <w:t>s</w:t>
      </w:r>
      <w:r>
        <w:rPr>
          <w:rFonts w:ascii="Arial" w:hAnsi="Arial" w:cs="Arial" w:eastAsia="Arial"/>
          <w:sz w:val="24"/>
          <w:szCs w:val="24"/>
          <w:color w:val="0A5194"/>
          <w:spacing w:val="1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-1"/>
          <w:w w:val="100"/>
          <w:b/>
          <w:bCs/>
          <w:u w:val="thick" w:color="0A5194"/>
        </w:rPr>
        <w:t>t</w:t>
      </w:r>
      <w:r>
        <w:rPr>
          <w:rFonts w:ascii="Arial" w:hAnsi="Arial" w:cs="Arial" w:eastAsia="Arial"/>
          <w:sz w:val="24"/>
          <w:szCs w:val="24"/>
          <w:color w:val="0A5194"/>
          <w:spacing w:val="-1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u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2"/>
          <w:w w:val="100"/>
          <w:b/>
          <w:bCs/>
          <w:u w:val="thick" w:color="0A5194"/>
        </w:rPr>
        <w:t>d</w:t>
      </w:r>
      <w:r>
        <w:rPr>
          <w:rFonts w:ascii="Arial" w:hAnsi="Arial" w:cs="Arial" w:eastAsia="Arial"/>
          <w:sz w:val="24"/>
          <w:szCs w:val="24"/>
          <w:color w:val="0A5194"/>
          <w:spacing w:val="2"/>
          <w:w w:val="100"/>
          <w:b/>
          <w:bCs/>
          <w:u w:val="thick" w:color="0A5194"/>
        </w:rPr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  <w:u w:val="thick" w:color="0A5194"/>
        </w:rPr>
        <w:t>y</w:t>
      </w:r>
      <w:r>
        <w:rPr>
          <w:rFonts w:ascii="Arial" w:hAnsi="Arial" w:cs="Arial" w:eastAsia="Arial"/>
          <w:sz w:val="24"/>
          <w:szCs w:val="24"/>
          <w:color w:val="0A5194"/>
          <w:spacing w:val="0"/>
          <w:w w:val="100"/>
          <w:b/>
          <w:bCs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color w:val="376F25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376F25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color w:val="376F25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6"/>
          <w:szCs w:val="36"/>
          <w:color w:val="376F25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376F25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36"/>
          <w:szCs w:val="36"/>
          <w:color w:val="376F25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376F25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376F25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color w:val="376F25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376F2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rodu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20" w:right="5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oposal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10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odal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5" w:lineRule="auto"/>
        <w:ind w:left="120" w:right="8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6" w:lineRule="auto"/>
        <w:ind w:left="120" w:right="13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ponent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ccess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e)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5" w:lineRule="auto"/>
        <w:ind w:left="120" w:right="28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abando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eans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color w:val="376F25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$1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</w:p>
    <w:p>
      <w:pPr>
        <w:spacing w:before="37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5" w:lineRule="auto"/>
        <w:ind w:left="120" w:right="43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app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ght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h: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s;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$320m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eenbush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s;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h32;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push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5" w:lineRule="auto"/>
        <w:ind w:left="120" w:right="327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pus.</w:t>
      </w:r>
    </w:p>
    <w:p>
      <w:pPr>
        <w:jc w:val="both"/>
        <w:spacing w:after="0"/>
        <w:sectPr>
          <w:pgMar w:header="742" w:footer="0" w:top="960" w:bottom="280" w:left="1320" w:right="1320"/>
          <w:pgSz w:w="11900" w:h="1684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rob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376F25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20" w:right="7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5" w:lineRule="auto"/>
        <w:ind w:left="120" w:right="15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ness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scuss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s: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Lack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7" w:lineRule="auto"/>
        <w:ind w:left="478" w:right="214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‘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ch’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</w:p>
    <w:p>
      <w:pPr>
        <w:spacing w:before="37" w:after="0" w:line="240" w:lineRule="auto"/>
        <w:ind w:left="441" w:right="753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ssues.</w:t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season.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anned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7" w:lineRule="auto"/>
        <w:ind w:left="478" w:right="101" w:firstLine="-358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nnec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econo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ppor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5" w:lineRule="auto"/>
        <w:ind w:left="120" w:right="13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such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5" w:lineRule="auto"/>
        <w:ind w:left="120" w:right="34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bounded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376F25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24"/>
          <w:szCs w:val="24"/>
          <w:color w:val="376F25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376F25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376F25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376F25"/>
          <w:spacing w:val="0"/>
          <w:w w:val="100"/>
          <w:b/>
          <w:bCs/>
        </w:rPr>
        <w:t>…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u w:val="single" w:color="0000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connec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2" w:after="0" w:line="240" w:lineRule="auto"/>
        <w:ind w:left="120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51"/>
        </w:rPr>
        <w:t>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51"/>
        </w:rPr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s:</w:t>
      </w:r>
    </w:p>
    <w:p>
      <w:pPr>
        <w:spacing w:before="52" w:after="0" w:line="240" w:lineRule="auto"/>
        <w:ind w:left="478" w:right="-2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42" w:footer="0" w:top="960" w:bottom="280" w:left="1320" w:right="13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66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</w:p>
    <w:p>
      <w:pPr>
        <w:spacing w:before="78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97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sands</w:t>
      </w:r>
    </w:p>
    <w:p>
      <w:pPr>
        <w:spacing w:before="100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</w:p>
    <w:p>
      <w:pPr>
        <w:spacing w:before="97" w:after="0" w:line="255" w:lineRule="auto"/>
        <w:ind w:left="1193" w:right="750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81" w:after="0" w:line="255" w:lineRule="auto"/>
        <w:ind w:left="1193" w:right="680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</w:p>
    <w:p>
      <w:pPr>
        <w:spacing w:before="83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es.</w:t>
      </w:r>
    </w:p>
    <w:p>
      <w:pPr>
        <w:spacing w:before="78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</w:p>
    <w:p>
      <w:pPr>
        <w:spacing w:before="78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97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00" w:after="0" w:line="275" w:lineRule="auto"/>
        <w:ind w:left="1817" w:right="444" w:firstLine="-355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danup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hanol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on.</w:t>
      </w:r>
    </w:p>
    <w:p>
      <w:pPr>
        <w:spacing w:before="61" w:after="0" w:line="275" w:lineRule="auto"/>
        <w:ind w:left="1817" w:right="327" w:firstLine="-355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capac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61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nana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100" w:after="0" w:line="275" w:lineRule="auto"/>
        <w:ind w:left="1817" w:right="593" w:firstLine="-355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door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61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</w:p>
    <w:p>
      <w:pPr>
        <w:spacing w:before="78" w:after="0" w:line="240" w:lineRule="auto"/>
        <w:ind w:left="1462" w:right="-2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unbu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</w:p>
    <w:p>
      <w:pPr>
        <w:spacing w:before="40" w:after="0" w:line="240" w:lineRule="auto"/>
        <w:ind w:left="181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p.</w:t>
      </w:r>
    </w:p>
    <w:p>
      <w:pPr>
        <w:spacing w:before="97" w:after="0" w:line="275" w:lineRule="auto"/>
        <w:ind w:left="1817" w:right="47" w:firstLine="-355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Wingdings" w:hAnsi="Wingdings" w:cs="Wingdings" w:eastAsia="Wingdings"/>
          <w:sz w:val="22"/>
          <w:szCs w:val="22"/>
          <w:w w:val="31"/>
        </w:rPr>
        <w:t></w:t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/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dependent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</w:p>
    <w:p>
      <w:pPr>
        <w:spacing w:before="61" w:after="0" w:line="255" w:lineRule="auto"/>
        <w:ind w:left="1193" w:right="200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hous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popu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nab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eenda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done)</w:t>
      </w:r>
    </w:p>
    <w:p>
      <w:pPr>
        <w:spacing w:before="98" w:after="0" w:line="240" w:lineRule="auto"/>
        <w:ind w:left="118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7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eavy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ve</w:t>
      </w:r>
    </w:p>
    <w:p>
      <w:pPr>
        <w:spacing w:before="78" w:after="0" w:line="255" w:lineRule="auto"/>
        <w:ind w:left="1193" w:right="651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ads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83" w:after="0" w:line="255" w:lineRule="auto"/>
        <w:ind w:left="1193" w:right="361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subu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up)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tabs>
          <w:tab w:pos="46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31"/>
        </w:rPr>
        <w:t>•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2"/>
          <w:szCs w:val="22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7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</w:p>
    <w:p>
      <w:pPr>
        <w:spacing w:before="78" w:after="0" w:line="266" w:lineRule="auto"/>
        <w:ind w:left="1193" w:right="248" w:firstLine="-355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oposa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oad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70" w:after="0" w:line="240" w:lineRule="auto"/>
        <w:ind w:left="838" w:right="-20"/>
        <w:jc w:val="left"/>
        <w:tabs>
          <w:tab w:pos="11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  <w:t>o</w:t>
        <w:tab/>
      </w:r>
      <w:r>
        <w:rPr>
          <w:rFonts w:ascii="Courier New" w:hAnsi="Courier New" w:cs="Courier New" w:eastAsia="Courier New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onsu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jc w:val="left"/>
        <w:spacing w:after="0"/>
        <w:sectPr>
          <w:pgMar w:header="742" w:footer="0" w:top="960" w:bottom="280" w:left="1680" w:right="13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0.133064pt;margin-top:821.963806pt;width:455.606854pt;height:.1pt;mso-position-horizontal-relative:page;mso-position-vertical-relative:page;z-index:-529" coordorigin="1603,16439" coordsize="9112,2">
            <v:shape style="position:absolute;left:1603;top:16439;width:9112;height:2" coordorigin="1603,16439" coordsize="9112,0" path="m1603,16439l10715,16439e" filled="f" stroked="t" strokeweight="1.199597pt" strokecolor="#086BC3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8" w:after="0" w:line="240" w:lineRule="auto"/>
        <w:ind w:left="299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387026"/>
          <w:spacing w:val="0"/>
          <w:w w:val="100"/>
        </w:rPr>
        <w:t>Map</w:t>
      </w:r>
      <w:r>
        <w:rPr>
          <w:rFonts w:ascii="Arial" w:hAnsi="Arial" w:cs="Arial" w:eastAsia="Arial"/>
          <w:sz w:val="25"/>
          <w:szCs w:val="25"/>
          <w:color w:val="387026"/>
          <w:spacing w:val="-14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87026"/>
          <w:spacing w:val="0"/>
          <w:w w:val="100"/>
        </w:rPr>
        <w:t>showing</w:t>
      </w:r>
      <w:r>
        <w:rPr>
          <w:rFonts w:ascii="Arial" w:hAnsi="Arial" w:cs="Arial" w:eastAsia="Arial"/>
          <w:sz w:val="25"/>
          <w:szCs w:val="25"/>
          <w:color w:val="387026"/>
          <w:spacing w:val="5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87026"/>
          <w:spacing w:val="0"/>
          <w:w w:val="100"/>
        </w:rPr>
        <w:t>key</w:t>
      </w:r>
      <w:r>
        <w:rPr>
          <w:rFonts w:ascii="Arial" w:hAnsi="Arial" w:cs="Arial" w:eastAsia="Arial"/>
          <w:sz w:val="25"/>
          <w:szCs w:val="25"/>
          <w:color w:val="387026"/>
          <w:spacing w:val="1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87026"/>
          <w:spacing w:val="0"/>
          <w:w w:val="105"/>
        </w:rPr>
        <w:t>connections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3.840017pt;height:645.420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742" w:footer="0" w:top="960" w:bottom="280" w:left="1160" w:right="1160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Wingdings">
    <w:charset w:val="2"/>
    <w:family w:val="auto"/>
    <w:pitch w:val="variable"/>
  </w:font>
  <w:font w:name="Courier New"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64099pt;margin-top:36.083004pt;width:27.331276pt;height:13.073264pt;mso-position-horizontal-relative:page;mso-position-vertical-relative:page;z-index:-543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4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1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mailto:eo@rdasouthwest.com.au" TargetMode="External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image" Target="media/image6.jpg"/><Relationship Id="rId15" Type="http://schemas.openxmlformats.org/officeDocument/2006/relationships/hyperlink" Target="http://infrastructureaustralia.gov.au/policy-" TargetMode="External"/><Relationship Id="rId16" Type="http://schemas.openxmlformats.org/officeDocument/2006/relationships/hyperlink" Target="http://www.rdasouthwest.com.au/uploads/3/8/0/4/38040777/sw_blueprint_final_2015.pdf" TargetMode="External"/><Relationship Id="rId17" Type="http://schemas.openxmlformats.org/officeDocument/2006/relationships/hyperlink" Target="http://www.byport.com.au/stats/ctry_fm.htm" TargetMode="External"/><Relationship Id="rId18" Type="http://schemas.openxmlformats.org/officeDocument/2006/relationships/image" Target="media/image7.jpg"/><Relationship Id="rId19" Type="http://schemas.openxmlformats.org/officeDocument/2006/relationships/hyperlink" Target="http://www.mainroads.wa.gov.au/BuildingRoads/Projects/UrbanProjects/Pages/roe8.aspx" TargetMode="External"/><Relationship Id="rId20" Type="http://schemas.openxmlformats.org/officeDocument/2006/relationships/hyperlink" Target="http://investment.infrastructure.gov.au/funding/projects/waip.aspx" TargetMode="External"/><Relationship Id="rId21" Type="http://schemas.openxmlformats.org/officeDocument/2006/relationships/image" Target="media/image8.jpg"/><Relationship Id="rId22" Type="http://schemas.openxmlformats.org/officeDocument/2006/relationships/hyperlink" Target="http://www.byport.com.au/stats/stats_fm.htm" TargetMode="External"/><Relationship Id="rId23" Type="http://schemas.openxmlformats.org/officeDocument/2006/relationships/hyperlink" Target="http://www.talisonlithium.com/projects" TargetMode="External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image" Target="media/image14.jpg"/><Relationship Id="rId30" Type="http://schemas.openxmlformats.org/officeDocument/2006/relationships/image" Target="media/image15.jpg"/><Relationship Id="rId31" Type="http://schemas.openxmlformats.org/officeDocument/2006/relationships/image" Target="media/image16.jpg"/><Relationship Id="rId32" Type="http://schemas.openxmlformats.org/officeDocument/2006/relationships/hyperlink" Target="http://www.weforum.org/reports/the-global-competitiveness-report-2016-2017-" TargetMode="External"/><Relationship Id="rId33" Type="http://schemas.openxmlformats.org/officeDocument/2006/relationships/image" Target="media/image1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dc:title>Microsoft Word - 2017 Freight submission</dc:title>
  <dcterms:created xsi:type="dcterms:W3CDTF">2017-07-21T11:01:19Z</dcterms:created>
  <dcterms:modified xsi:type="dcterms:W3CDTF">2017-07-21T11:01:19Z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2017-07-19T00:00:00Z</vt:filetime>
  </property>
  <property fmtid="{D5CDD505-2E9C-101B-9397-08002B2CF9AE}" pid="3" name="LastSaved">
    <vt:filetime>2017-07-21T00:00:00Z</vt:filetime>
  </property>
</Properties>
</file>