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shape style="position:absolute;margin-left:0pt;margin-top:0pt;width:595.2pt;height:841.919983pt;mso-position-horizontal-relative:page;mso-position-vertical-relative:page;z-index:-1658" type="#_x0000_t75">
            <v:imagedata r:id="rId7" o:title=""/>
          </v:shape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8" w:after="0" w:line="596" w:lineRule="exact"/>
        <w:ind w:left="106" w:right="-7"/>
        <w:jc w:val="left"/>
        <w:rPr>
          <w:rFonts w:ascii="Arial Narrow" w:hAnsi="Arial Narrow" w:cs="Arial Narrow" w:eastAsia="Arial Narrow"/>
          <w:sz w:val="52"/>
          <w:szCs w:val="52"/>
        </w:rPr>
      </w:pPr>
      <w:rPr/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PORT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OF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B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R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ISBANE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1"/>
          <w:w w:val="100"/>
        </w:rPr>
        <w:t>R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ESPONSE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3"/>
          <w:w w:val="100"/>
        </w:rPr>
        <w:t>T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THE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I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N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QUI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R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Y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I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2"/>
          <w:w w:val="100"/>
        </w:rPr>
        <w:t>T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O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NATI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O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N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1"/>
          <w:w w:val="100"/>
        </w:rPr>
        <w:t>A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L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FRE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I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G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</w:rPr>
        <w:t>H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T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</w:rPr>
        <w:t>SUPPLY</w:t>
      </w:r>
      <w:r>
        <w:rPr>
          <w:rFonts w:ascii="Arial Narrow" w:hAnsi="Arial Narrow" w:cs="Arial Narrow" w:eastAsia="Arial Narrow"/>
          <w:sz w:val="52"/>
          <w:szCs w:val="52"/>
          <w:color w:val="000000"/>
          <w:spacing w:val="0"/>
          <w:w w:val="100"/>
        </w:rPr>
      </w:r>
    </w:p>
    <w:p>
      <w:pPr>
        <w:spacing w:before="0" w:after="0" w:line="588" w:lineRule="exact"/>
        <w:ind w:left="106" w:right="-20"/>
        <w:jc w:val="left"/>
        <w:rPr>
          <w:rFonts w:ascii="Arial Narrow" w:hAnsi="Arial Narrow" w:cs="Arial Narrow" w:eastAsia="Arial Narrow"/>
          <w:sz w:val="52"/>
          <w:szCs w:val="52"/>
        </w:rPr>
      </w:pPr>
      <w:rPr/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  <w:position w:val="-1"/>
        </w:rPr>
        <w:t>C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  <w:position w:val="-1"/>
        </w:rPr>
        <w:t>H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  <w:position w:val="-1"/>
        </w:rPr>
        <w:t>AIN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  <w:position w:val="-1"/>
        </w:rPr>
        <w:t> 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  <w:position w:val="-1"/>
        </w:rPr>
        <w:t>PRIOR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-2"/>
          <w:w w:val="100"/>
          <w:position w:val="-1"/>
        </w:rPr>
        <w:t>I</w:t>
      </w:r>
      <w:r>
        <w:rPr>
          <w:rFonts w:ascii="Arial Narrow" w:hAnsi="Arial Narrow" w:cs="Arial Narrow" w:eastAsia="Arial Narrow"/>
          <w:sz w:val="52"/>
          <w:szCs w:val="52"/>
          <w:color w:val="FFFFFF"/>
          <w:spacing w:val="0"/>
          <w:w w:val="100"/>
          <w:position w:val="-1"/>
        </w:rPr>
        <w:t>TIES</w:t>
      </w:r>
      <w:r>
        <w:rPr>
          <w:rFonts w:ascii="Arial Narrow" w:hAnsi="Arial Narrow" w:cs="Arial Narrow" w:eastAsia="Arial Narrow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" w:right="-20"/>
        <w:jc w:val="left"/>
        <w:rPr>
          <w:rFonts w:ascii="Arial Narrow" w:hAnsi="Arial Narrow" w:cs="Arial Narrow" w:eastAsia="Arial Narrow"/>
          <w:sz w:val="40"/>
          <w:szCs w:val="40"/>
        </w:rPr>
      </w:pPr>
      <w:rPr/>
      <w:r>
        <w:rPr>
          <w:rFonts w:ascii="Arial Narrow" w:hAnsi="Arial Narrow" w:cs="Arial Narrow" w:eastAsia="Arial Narrow"/>
          <w:sz w:val="40"/>
          <w:szCs w:val="40"/>
          <w:color w:val="2EC4EA"/>
          <w:spacing w:val="0"/>
          <w:w w:val="100"/>
        </w:rPr>
        <w:t>JULY</w:t>
      </w:r>
      <w:r>
        <w:rPr>
          <w:rFonts w:ascii="Arial Narrow" w:hAnsi="Arial Narrow" w:cs="Arial Narrow" w:eastAsia="Arial Narrow"/>
          <w:sz w:val="40"/>
          <w:szCs w:val="40"/>
          <w:color w:val="2EC4EA"/>
          <w:spacing w:val="-2"/>
          <w:w w:val="100"/>
        </w:rPr>
        <w:t> </w:t>
      </w:r>
      <w:r>
        <w:rPr>
          <w:rFonts w:ascii="Arial Narrow" w:hAnsi="Arial Narrow" w:cs="Arial Narrow" w:eastAsia="Arial Narrow"/>
          <w:sz w:val="40"/>
          <w:szCs w:val="40"/>
          <w:color w:val="2EC4EA"/>
          <w:spacing w:val="0"/>
          <w:w w:val="100"/>
        </w:rPr>
        <w:t>20</w:t>
      </w:r>
      <w:r>
        <w:rPr>
          <w:rFonts w:ascii="Arial Narrow" w:hAnsi="Arial Narrow" w:cs="Arial Narrow" w:eastAsia="Arial Narrow"/>
          <w:sz w:val="40"/>
          <w:szCs w:val="40"/>
          <w:color w:val="2EC4EA"/>
          <w:spacing w:val="-1"/>
          <w:w w:val="100"/>
        </w:rPr>
        <w:t>1</w:t>
      </w:r>
      <w:r>
        <w:rPr>
          <w:rFonts w:ascii="Arial Narrow" w:hAnsi="Arial Narrow" w:cs="Arial Narrow" w:eastAsia="Arial Narrow"/>
          <w:sz w:val="40"/>
          <w:szCs w:val="40"/>
          <w:color w:val="2EC4EA"/>
          <w:spacing w:val="0"/>
          <w:w w:val="100"/>
        </w:rPr>
        <w:t>7</w:t>
      </w:r>
      <w:r>
        <w:rPr>
          <w:rFonts w:ascii="Arial Narrow" w:hAnsi="Arial Narrow" w:cs="Arial Narrow" w:eastAsia="Arial Narrow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200" w:right="1540"/>
        </w:sectPr>
      </w:pPr>
      <w:rPr/>
    </w:p>
    <w:p>
      <w:pPr>
        <w:spacing w:before="70" w:after="0" w:line="240" w:lineRule="auto"/>
        <w:ind w:left="276" w:right="364"/>
        <w:jc w:val="center"/>
        <w:tabs>
          <w:tab w:pos="9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8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276" w:right="364"/>
        <w:jc w:val="center"/>
        <w:tabs>
          <w:tab w:pos="9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2.1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e?</w:t>
      </w:r>
      <w:r>
        <w:rPr>
          <w:rFonts w:ascii="Arial" w:hAnsi="Arial" w:cs="Arial" w:eastAsia="Arial"/>
          <w:sz w:val="20"/>
          <w:szCs w:val="20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276" w:right="364"/>
        <w:jc w:val="center"/>
        <w:tabs>
          <w:tab w:pos="9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w?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tur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5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3.2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)</w:t>
      </w:r>
      <w:r>
        <w:rPr>
          <w:rFonts w:ascii="Arial" w:hAnsi="Arial" w:cs="Arial" w:eastAsia="Arial"/>
          <w:sz w:val="20"/>
          <w:szCs w:val="20"/>
          <w:spacing w:val="-17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51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3.4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3.5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11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Gap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4.1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ures</w:t>
      </w:r>
      <w:r>
        <w:rPr>
          <w:rFonts w:ascii="Arial" w:hAnsi="Arial" w:cs="Arial" w:eastAsia="Arial"/>
          <w:sz w:val="20"/>
          <w:szCs w:val="20"/>
          <w:spacing w:val="-2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RC)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6.2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(CRR)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6.4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on</w:t>
      </w:r>
      <w:r>
        <w:rPr>
          <w:rFonts w:ascii="Arial" w:hAnsi="Arial" w:cs="Arial" w:eastAsia="Arial"/>
          <w:sz w:val="20"/>
          <w:szCs w:val="20"/>
          <w:spacing w:val="-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6.6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9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on</w:t>
      </w:r>
      <w:r>
        <w:rPr>
          <w:rFonts w:ascii="Arial" w:hAnsi="Arial" w:cs="Arial" w:eastAsia="Arial"/>
          <w:sz w:val="20"/>
          <w:szCs w:val="20"/>
          <w:spacing w:val="-19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-19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7.2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.1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.2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7.3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1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-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ore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-2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478" w:right="3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9.1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d</w:t>
      </w:r>
      <w:r>
        <w:rPr>
          <w:rFonts w:ascii="Arial" w:hAnsi="Arial" w:cs="Arial" w:eastAsia="Arial"/>
          <w:sz w:val="20"/>
          <w:szCs w:val="20"/>
          <w:spacing w:val="-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24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10.0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9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11.0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work</w:t>
      </w:r>
      <w:r>
        <w:rPr>
          <w:rFonts w:ascii="Arial" w:hAnsi="Arial" w:cs="Arial" w:eastAsia="Arial"/>
          <w:sz w:val="20"/>
          <w:szCs w:val="20"/>
          <w:spacing w:val="-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1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12.0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..................................................................................................................................................</w:t>
      </w:r>
      <w:r>
        <w:rPr>
          <w:rFonts w:ascii="Arial" w:hAnsi="Arial" w:cs="Arial" w:eastAsia="Arial"/>
          <w:sz w:val="20"/>
          <w:szCs w:val="20"/>
          <w:spacing w:val="-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NumType w:start="2"/>
          <w:pgMar w:footer="1185" w:header="0" w:top="1020" w:bottom="1380" w:left="740" w:right="580"/>
          <w:footerReference w:type="default" r:id="rId8"/>
          <w:pgSz w:w="11920" w:h="1684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BER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hyperlink r:id="rId9"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fr</w:t>
        </w:r>
        <w:r>
          <w:rPr>
            <w:rFonts w:ascii="Arial" w:hAnsi="Arial" w:cs="Arial" w:eastAsia="Arial"/>
            <w:sz w:val="18"/>
            <w:szCs w:val="18"/>
            <w:spacing w:val="-1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i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g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h</w:t>
        </w:r>
        <w:r>
          <w:rPr>
            <w:rFonts w:ascii="Arial" w:hAnsi="Arial" w:cs="Arial" w:eastAsia="Arial"/>
            <w:sz w:val="18"/>
            <w:szCs w:val="18"/>
            <w:spacing w:val="-2"/>
            <w:w w:val="100"/>
          </w:rPr>
          <w:t>t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s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tr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a</w:t>
        </w:r>
        <w:r>
          <w:rPr>
            <w:rFonts w:ascii="Arial" w:hAnsi="Arial" w:cs="Arial" w:eastAsia="Arial"/>
            <w:sz w:val="18"/>
            <w:szCs w:val="18"/>
            <w:spacing w:val="-2"/>
            <w:w w:val="100"/>
          </w:rPr>
          <w:t>t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g</w:t>
        </w:r>
        <w:r>
          <w:rPr>
            <w:rFonts w:ascii="Arial" w:hAnsi="Arial" w:cs="Arial" w:eastAsia="Arial"/>
            <w:sz w:val="18"/>
            <w:szCs w:val="18"/>
            <w:spacing w:val="-1"/>
            <w:w w:val="100"/>
          </w:rPr>
          <w:t>y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@i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n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fr</w:t>
        </w:r>
        <w:r>
          <w:rPr>
            <w:rFonts w:ascii="Arial" w:hAnsi="Arial" w:cs="Arial" w:eastAsia="Arial"/>
            <w:sz w:val="18"/>
            <w:szCs w:val="18"/>
            <w:spacing w:val="-1"/>
            <w:w w:val="100"/>
          </w:rPr>
          <w:t>a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s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t</w:t>
        </w:r>
        <w:r>
          <w:rPr>
            <w:rFonts w:ascii="Arial" w:hAnsi="Arial" w:cs="Arial" w:eastAsia="Arial"/>
            <w:sz w:val="18"/>
            <w:szCs w:val="18"/>
            <w:spacing w:val="-2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c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t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u</w:t>
        </w:r>
        <w:r>
          <w:rPr>
            <w:rFonts w:ascii="Arial" w:hAnsi="Arial" w:cs="Arial" w:eastAsia="Arial"/>
            <w:sz w:val="18"/>
            <w:szCs w:val="18"/>
            <w:spacing w:val="-2"/>
            <w:w w:val="100"/>
          </w:rPr>
          <w:t>r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e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g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o</w:t>
        </w:r>
        <w:r>
          <w:rPr>
            <w:rFonts w:ascii="Arial" w:hAnsi="Arial" w:cs="Arial" w:eastAsia="Arial"/>
            <w:sz w:val="18"/>
            <w:szCs w:val="18"/>
            <w:spacing w:val="-1"/>
            <w:w w:val="100"/>
          </w:rPr>
          <w:t>v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.</w:t>
        </w:r>
        <w:r>
          <w:rPr>
            <w:rFonts w:ascii="Arial" w:hAnsi="Arial" w:cs="Arial" w:eastAsia="Arial"/>
            <w:sz w:val="18"/>
            <w:szCs w:val="18"/>
            <w:spacing w:val="1"/>
            <w:w w:val="100"/>
          </w:rPr>
          <w:t>a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  <w:t>u</w:t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Bri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the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nto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ht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Su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Pri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riti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5" w:lineRule="auto"/>
        <w:ind w:left="112" w:right="637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1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Approa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6" w:lineRule="exact"/>
        <w:ind w:left="112" w:right="8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2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Priori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ues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2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W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tit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Bri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?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$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&gt;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.2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&gt;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38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~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t),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pgMar w:header="0" w:footer="1185" w:top="1560" w:bottom="1380" w:left="740" w:right="580"/>
          <w:pgSz w:w="11920" w:h="1684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42.48pt;margin-top:42.479984pt;width:454.2pt;height:605.16pt;mso-position-horizontal-relative:page;mso-position-vertical-relative:page;z-index:-1657" coordorigin="850,850" coordsize="9084,12103">
            <v:shape style="position:absolute;left:881;top:881;width:9022;height:12041" type="#_x0000_t75">
              <v:imagedata r:id="rId11" o:title=""/>
            </v:shape>
            <v:group style="position:absolute;left:865;top:865;width:9053;height:12072" coordorigin="865,865" coordsize="9053,12072">
              <v:shape style="position:absolute;left:865;top:865;width:9053;height:12072" coordorigin="865,865" coordsize="9053,12072" path="m865,12937l9918,12937,9918,865,865,865,865,12937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5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$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0" w:right="549" w:firstLine="-360"/>
        <w:jc w:val="left"/>
        <w:tabs>
          <w:tab w:pos="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</w:p>
    <w:p>
      <w:pPr>
        <w:spacing w:before="15" w:after="0" w:line="206" w:lineRule="exact"/>
        <w:ind w:left="540" w:right="769" w:firstLine="-360"/>
        <w:jc w:val="left"/>
        <w:tabs>
          <w:tab w:pos="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</w:p>
    <w:p>
      <w:pPr>
        <w:jc w:val="left"/>
        <w:spacing w:after="0"/>
        <w:sectPr>
          <w:pgNumType w:start="4"/>
          <w:pgMar w:footer="786" w:header="0" w:top="1560" w:bottom="980" w:left="740" w:right="580"/>
          <w:footerReference w:type="default" r:id="rId10"/>
          <w:pgSz w:w="11920" w:h="16840"/>
        </w:sectPr>
      </w:pPr>
      <w:rPr/>
    </w:p>
    <w:p>
      <w:pPr>
        <w:spacing w:before="72" w:after="0" w:line="240" w:lineRule="auto"/>
        <w:ind w:left="179" w:right="-20"/>
        <w:jc w:val="left"/>
        <w:tabs>
          <w:tab w:pos="5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2" w:right="38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39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RP)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6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UP.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12" w:right="56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93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</w:p>
    <w:p>
      <w:pPr>
        <w:spacing w:before="0" w:after="0" w:line="206" w:lineRule="exact"/>
        <w:ind w:left="112" w:right="6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~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3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8456F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ing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2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ere,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hy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?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18"/>
          <w:szCs w:val="18"/>
          <w:color w:val="18456F"/>
          <w:spacing w:val="3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18456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fra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tru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ture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EX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.2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Qu</w:t>
      </w:r>
      <w:r>
        <w:rPr>
          <w:rFonts w:ascii="Arial" w:hAnsi="Arial" w:cs="Arial" w:eastAsia="Arial"/>
          <w:sz w:val="18"/>
          <w:szCs w:val="18"/>
          <w:color w:val="18456F"/>
          <w:spacing w:val="3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18456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0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DP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&amp;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112" w:right="50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</w:p>
    <w:p>
      <w:pPr>
        <w:spacing w:before="2" w:after="0" w:line="208" w:lineRule="exact"/>
        <w:ind w:left="112" w:right="53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0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8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</w:p>
    <w:p>
      <w:pPr>
        <w:jc w:val="left"/>
        <w:spacing w:after="0"/>
        <w:sectPr>
          <w:pgMar w:header="0" w:footer="786" w:top="760" w:bottom="980" w:left="740" w:right="580"/>
          <w:pgSz w:w="11920" w:h="16840"/>
        </w:sectPr>
      </w:pPr>
      <w:rPr/>
    </w:p>
    <w:p>
      <w:pPr>
        <w:spacing w:before="77" w:after="0" w:line="206" w:lineRule="exact"/>
        <w:ind w:left="112" w:right="4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6" w:lineRule="exact"/>
        <w:ind w:left="112" w:right="40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.3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Bri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ne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rm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(B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T)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6" w:lineRule="exact"/>
        <w:ind w:left="112" w:right="4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8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rt).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Car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</w:p>
    <w:p>
      <w:pPr>
        <w:spacing w:before="3" w:after="0" w:line="206" w:lineRule="exact"/>
        <w:ind w:left="112" w:right="39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</w:p>
    <w:p>
      <w:pPr>
        <w:spacing w:before="0" w:after="0" w:line="204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.).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</w:p>
    <w:p>
      <w:pPr>
        <w:spacing w:before="6" w:after="0" w:line="206" w:lineRule="exact"/>
        <w:ind w:left="112" w:right="54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7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0" w:after="0" w:line="203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&gt;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</w:p>
    <w:p>
      <w:pPr>
        <w:spacing w:before="6" w:after="0" w:line="206" w:lineRule="exact"/>
        <w:ind w:left="112" w:right="60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5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t).</w:t>
      </w:r>
    </w:p>
    <w:p>
      <w:pPr>
        <w:jc w:val="left"/>
        <w:spacing w:after="0"/>
        <w:sectPr>
          <w:pgNumType w:start="6"/>
          <w:pgMar w:footer="1185" w:header="0" w:top="760" w:bottom="1380" w:left="740" w:right="580"/>
          <w:footerReference w:type="default" r:id="rId12"/>
          <w:pgSz w:w="11920" w:h="16840"/>
        </w:sectPr>
      </w:pPr>
      <w:rPr/>
    </w:p>
    <w:p>
      <w:pPr>
        <w:spacing w:before="74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.4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nfr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tr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ture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2" w:right="51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oad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6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66.839996pt;margin-top:51.419975pt;width:454.32pt;height:281.64pt;mso-position-horizontal-relative:page;mso-position-vertical-relative:paragraph;z-index:-1656" coordorigin="1337,1028" coordsize="9086,5633">
            <v:shape style="position:absolute;left:1368;top:1060;width:9024;height:5570" type="#_x0000_t75">
              <v:imagedata r:id="rId13" o:title=""/>
            </v:shape>
            <v:group style="position:absolute;left:1352;top:1044;width:9055;height:5602" coordorigin="1352,1044" coordsize="9055,5602">
              <v:shape style="position:absolute;left:1352;top:1044;width:9055;height:5602" coordorigin="1352,1044" coordsize="9055,5602" path="m1352,6646l10408,6646,10408,1044,1352,1044,1352,6646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rf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50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3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BM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$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both"/>
        <w:spacing w:after="0"/>
        <w:sectPr>
          <w:pgMar w:header="0" w:footer="1185" w:top="1320" w:bottom="1380" w:left="740" w:right="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42.48pt;margin-top:42.479984pt;width:506.28pt;height:349.8pt;mso-position-horizontal-relative:page;mso-position-vertical-relative:page;z-index:-1655" coordorigin="850,850" coordsize="10126,6996">
            <v:shape style="position:absolute;left:881;top:881;width:10063;height:6934" type="#_x0000_t75">
              <v:imagedata r:id="rId14" o:title=""/>
            </v:shape>
            <v:group style="position:absolute;left:865;top:865;width:10094;height:6965" coordorigin="865,865" coordsize="10094,6965">
              <v:shape style="position:absolute;left:865;top:865;width:10094;height:6965" coordorigin="865,865" coordsize="10094,6965" path="m865,7830l10960,7830,10960,865,865,865,865,7830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  <w:i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$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Dr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4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100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BM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59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3.560001pt;margin-top:32.031883pt;width:450.96pt;height:201.96pt;mso-position-horizontal-relative:page;mso-position-vertical-relative:paragraph;z-index:-1654" coordorigin="871,641" coordsize="9019,4039">
            <v:shape style="position:absolute;left:881;top:650;width:9000;height:4020" type="#_x0000_t75">
              <v:imagedata r:id="rId15" o:title=""/>
            </v:shape>
            <v:group style="position:absolute;left:876;top:645;width:9010;height:4030" coordorigin="876,645" coordsize="9010,4030">
              <v:shape style="position:absolute;left:876;top:645;width:9010;height:4030" coordorigin="876,645" coordsize="9010,4030" path="m876,4675l9886,4675,9886,645,876,645,876,4675x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0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No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)).</w:t>
      </w:r>
    </w:p>
    <w:p>
      <w:pPr>
        <w:jc w:val="left"/>
        <w:spacing w:after="0"/>
        <w:sectPr>
          <w:pgMar w:header="0" w:footer="1185" w:top="1560" w:bottom="1380" w:left="740" w:right="580"/>
          <w:pgSz w:w="11920" w:h="16840"/>
        </w:sectPr>
      </w:pPr>
      <w:rPr/>
    </w:p>
    <w:p>
      <w:pPr>
        <w:spacing w:before="77" w:after="0" w:line="206" w:lineRule="exact"/>
        <w:ind w:left="112" w:right="93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</w:p>
    <w:p>
      <w:pPr>
        <w:spacing w:before="32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30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CBD.</w:t>
      </w:r>
    </w:p>
    <w:p>
      <w:pPr>
        <w:spacing w:before="29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spacing w:before="29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:</w:t>
      </w:r>
    </w:p>
    <w:p>
      <w:pPr>
        <w:spacing w:before="29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</w:p>
    <w:p>
      <w:pPr>
        <w:spacing w:before="17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14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14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14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:</w:t>
      </w:r>
    </w:p>
    <w:p>
      <w:pPr>
        <w:spacing w:before="29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17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14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14" w:after="0" w:line="240" w:lineRule="auto"/>
        <w:ind w:left="1192" w:right="-20"/>
        <w:jc w:val="left"/>
        <w:tabs>
          <w:tab w:pos="154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84.959999pt;margin-top:23.401909pt;width:418.32pt;height:305.4pt;mso-position-horizontal-relative:page;mso-position-vertical-relative:paragraph;z-index:-1653" coordorigin="1699,468" coordsize="8366,6108">
            <v:shape style="position:absolute;left:1714;top:482;width:8338;height:6079" type="#_x0000_t75">
              <v:imagedata r:id="rId16" o:title=""/>
            </v:shape>
            <v:group style="position:absolute;left:1706;top:475;width:8352;height:6094" coordorigin="1706,475" coordsize="8352,6094">
              <v:shape style="position:absolute;left:1706;top:475;width:8352;height:6094" coordorigin="1706,475" coordsize="8352,6094" path="m1706,6569l10058,6569,10058,475,1706,475,1706,6569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</w:p>
    <w:p>
      <w:pPr>
        <w:jc w:val="left"/>
        <w:spacing w:after="0"/>
        <w:sectPr>
          <w:pgMar w:header="0" w:footer="1185" w:top="760" w:bottom="1380" w:left="740" w:right="5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3.879997pt;margin-top:43.799984pt;width:420pt;height:320.040pt;mso-position-horizontal-relative:page;mso-position-vertical-relative:page;z-index:-1652" coordorigin="1678,876" coordsize="8400,6401">
            <v:shape style="position:absolute;left:1682;top:881;width:8390;height:6391" type="#_x0000_t75">
              <v:imagedata r:id="rId17" o:title=""/>
            </v:shape>
            <v:group style="position:absolute;left:1680;top:878;width:8395;height:6396" coordorigin="1680,878" coordsize="8395,6396">
              <v:shape style="position:absolute;left:1680;top:878;width:8395;height:6396" coordorigin="1680,878" coordsize="8395,6396" path="m1680,7274l10075,7274,10075,878,1680,878,1680,7274x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883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2</w:t>
      </w:r>
      <w:r>
        <w:rPr>
          <w:rFonts w:ascii="Arial" w:hAnsi="Arial" w:cs="Arial" w:eastAsia="Arial"/>
          <w:sz w:val="18"/>
          <w:szCs w:val="18"/>
          <w:spacing w:val="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5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3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.5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2" w:right="50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ding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66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pgMar w:header="0" w:footer="1185" w:top="1560" w:bottom="1380" w:left="740" w:right="580"/>
          <w:pgSz w:w="11920" w:h="1684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42.48pt;margin-top:58.559982pt;width:499.32pt;height:301.2pt;mso-position-horizontal-relative:page;mso-position-vertical-relative:page;z-index:-1651" coordorigin="850,1171" coordsize="9986,6024">
            <v:shape style="position:absolute;left:881;top:1202;width:9924;height:5962" type="#_x0000_t75">
              <v:imagedata r:id="rId19" o:title=""/>
            </v:shape>
            <v:group style="position:absolute;left:865;top:1187;width:9955;height:5993" coordorigin="865,1187" coordsize="9955,5993">
              <v:shape style="position:absolute;left:865;top:1187;width:9955;height:5993" coordorigin="865,1187" coordsize="9955,5993" path="m865,7180l10820,7180,10820,1187,865,1187,865,7180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2.48pt;margin-top:33.041889pt;width:454.32pt;height:275.280pt;mso-position-horizontal-relative:page;mso-position-vertical-relative:paragraph;z-index:-1650" coordorigin="850,661" coordsize="9086,5506">
            <v:shape style="position:absolute;left:881;top:692;width:9024;height:5443" type="#_x0000_t75">
              <v:imagedata r:id="rId20" o:title=""/>
            </v:shape>
            <v:group style="position:absolute;left:865;top:676;width:9055;height:5474" coordorigin="865,676" coordsize="9055,5474">
              <v:shape style="position:absolute;left:865;top:676;width:9055;height:5474" coordorigin="865,676" coordsize="9055,5474" path="m865,6151l9920,6151,9920,676,865,676,865,6151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Ra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tw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7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t;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(AR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C).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112" w:right="88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</w:p>
    <w:p>
      <w:pPr>
        <w:jc w:val="left"/>
        <w:spacing w:after="0"/>
        <w:sectPr>
          <w:pgNumType w:start="11"/>
          <w:pgMar w:footer="937" w:header="0" w:top="1560" w:bottom="1120" w:left="740" w:right="580"/>
          <w:footerReference w:type="default" r:id="rId18"/>
          <w:pgSz w:w="11920" w:h="16840"/>
        </w:sectPr>
      </w:pPr>
      <w:rPr/>
    </w:p>
    <w:p>
      <w:pPr>
        <w:spacing w:before="72" w:after="0" w:line="240" w:lineRule="auto"/>
        <w:ind w:left="112" w:right="41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2" w:right="679" w:firstLine="-36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</w:p>
    <w:p>
      <w:pPr>
        <w:spacing w:before="0" w:after="0" w:line="220" w:lineRule="exact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</w:p>
    <w:p>
      <w:pPr>
        <w:spacing w:before="0" w:after="0" w:line="218" w:lineRule="exact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0" w:after="0" w:line="218" w:lineRule="exact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</w:p>
    <w:p>
      <w:pPr>
        <w:spacing w:before="16" w:after="0" w:line="206" w:lineRule="exact"/>
        <w:ind w:left="472" w:right="1153" w:firstLine="-36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rry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10" w:after="0" w:line="208" w:lineRule="exact"/>
        <w:ind w:left="472" w:right="557" w:firstLine="-36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</w:p>
    <w:p>
      <w:pPr>
        <w:spacing w:before="0" w:after="0" w:line="216" w:lineRule="exact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ft</w:t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</w:p>
    <w:p>
      <w:pPr>
        <w:spacing w:before="29" w:after="0" w:line="240" w:lineRule="auto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</w:p>
    <w:p>
      <w:pPr>
        <w:spacing w:before="29" w:after="0" w:line="274" w:lineRule="auto"/>
        <w:ind w:left="472" w:right="558" w:firstLine="-36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in)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240" w:lineRule="auto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</w:p>
    <w:p>
      <w:pPr>
        <w:spacing w:before="29" w:after="0" w:line="240" w:lineRule="auto"/>
        <w:ind w:left="112" w:right="-20"/>
        <w:jc w:val="left"/>
        <w:tabs>
          <w:tab w:pos="4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(Ult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765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lon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2" w:right="43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(PRC):</w:t>
      </w:r>
    </w:p>
    <w:p>
      <w:pPr>
        <w:spacing w:before="94" w:after="0" w:line="206" w:lineRule="exact"/>
        <w:ind w:left="395" w:right="429" w:firstLine="-283"/>
        <w:jc w:val="left"/>
        <w:tabs>
          <w:tab w:pos="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3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78" w:right="-20"/>
        <w:jc w:val="left"/>
        <w:tabs>
          <w:tab w:pos="12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78" w:right="-20"/>
        <w:jc w:val="left"/>
        <w:tabs>
          <w:tab w:pos="12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78" w:right="-20"/>
        <w:jc w:val="left"/>
        <w:tabs>
          <w:tab w:pos="12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8" w:lineRule="exact"/>
        <w:ind w:left="1238" w:right="419" w:firstLine="-360"/>
        <w:jc w:val="left"/>
        <w:tabs>
          <w:tab w:pos="12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  <w:t>-</w:t>
        <w:tab/>
      </w:r>
      <w:r>
        <w:rPr>
          <w:rFonts w:ascii="Courier New" w:hAnsi="Courier New" w:cs="Courier New" w:eastAsia="Courier New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6" w:lineRule="exact"/>
        <w:ind w:left="395" w:right="408" w:firstLine="-283"/>
        <w:jc w:val="left"/>
        <w:tabs>
          <w:tab w:pos="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try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95" w:right="594" w:firstLine="-283"/>
        <w:jc w:val="left"/>
        <w:tabs>
          <w:tab w:pos="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(PRC).</w:t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6" w:lineRule="exact"/>
        <w:ind w:left="395" w:right="660" w:firstLine="-283"/>
        <w:jc w:val="both"/>
        <w:tabs>
          <w:tab w:pos="3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jc w:val="both"/>
        <w:spacing w:after="0"/>
        <w:sectPr>
          <w:pgMar w:header="0" w:footer="937" w:top="760" w:bottom="1120" w:left="740" w:right="580"/>
          <w:pgSz w:w="11920" w:h="16840"/>
        </w:sectPr>
      </w:pPr>
      <w:rPr/>
    </w:p>
    <w:p>
      <w:pPr>
        <w:spacing w:before="68" w:after="0" w:line="203" w:lineRule="exact"/>
        <w:ind w:left="17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Ca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St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18"/>
          <w:szCs w:val="18"/>
          <w:spacing w:val="3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18"/>
          <w:szCs w:val="18"/>
          <w:spacing w:val="-7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of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the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ng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ds</w:t>
      </w:r>
      <w:r>
        <w:rPr>
          <w:rFonts w:ascii="Arial" w:hAnsi="Arial" w:cs="Arial" w:eastAsia="Arial"/>
          <w:sz w:val="18"/>
          <w:szCs w:val="18"/>
          <w:spacing w:val="-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nd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  <w:position w:val="-1"/>
        </w:rPr>
        <w:t>l.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0" w:lineRule="auto"/>
        <w:ind w:left="172" w:right="55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(HPV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40" w:lineRule="auto"/>
        <w:ind w:left="172" w:right="4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HPV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7" w:after="0" w:line="240" w:lineRule="auto"/>
        <w:ind w:left="172" w:right="5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igh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igh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7" w:after="0" w:line="240" w:lineRule="auto"/>
        <w:ind w:left="172" w:right="45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t”.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“Ro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RIP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0" w:after="0" w:line="202" w:lineRule="exact"/>
        <w:ind w:left="17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$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$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4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QR</w:t>
      </w:r>
      <w:r>
        <w:rPr>
          <w:rFonts w:ascii="Arial" w:hAnsi="Arial" w:cs="Arial" w:eastAsia="Arial"/>
          <w:sz w:val="18"/>
          <w:szCs w:val="18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Ra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ts</w:t>
      </w:r>
      <w:r>
        <w:rPr>
          <w:rFonts w:ascii="Arial" w:hAnsi="Arial" w:cs="Arial" w:eastAsia="Arial"/>
          <w:sz w:val="18"/>
          <w:szCs w:val="18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%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pict>
          <v:group style="position:absolute;margin-left:41.290001pt;margin-top:-314.088165pt;width:505.88pt;height:287.24pt;mso-position-horizontal-relative:page;mso-position-vertical-relative:paragraph;z-index:-1649" coordorigin="826,-6282" coordsize="10118,5745">
            <v:group style="position:absolute;left:862;top:-6252;width:10046;height:60" coordorigin="862,-6252" coordsize="10046,60">
              <v:shape style="position:absolute;left:862;top:-6252;width:10046;height:60" coordorigin="862,-6252" coordsize="10046,60" path="m862,-6192l10908,-6192,10908,-6252,862,-6252,862,-6192xe" filled="t" fillcolor="#D9D9D9" stroked="f">
                <v:path arrowok="t"/>
                <v:fill/>
              </v:shape>
            </v:group>
            <v:group style="position:absolute;left:887;top:-6193;width:2;height:5591" coordorigin="887,-6193" coordsize="2,5591">
              <v:shape style="position:absolute;left:887;top:-6193;width:2;height:5591" coordorigin="887,-6193" coordsize="0,5591" path="m887,-6193l887,-603e" filled="f" stroked="t" strokeweight="2.62pt" strokecolor="#D9D9D9">
                <v:path arrowok="t"/>
              </v:shape>
            </v:group>
            <v:group style="position:absolute;left:10881;top:-6193;width:2;height:5591" coordorigin="10881,-6193" coordsize="2,5591">
              <v:shape style="position:absolute;left:10881;top:-6193;width:2;height:5591" coordorigin="10881,-6193" coordsize="0,5591" path="m10881,-6193l10881,-603e" filled="f" stroked="t" strokeweight="2.74pt" strokecolor="#D9D9D9">
                <v:path arrowok="t"/>
              </v:shape>
            </v:group>
            <v:group style="position:absolute;left:857;top:-575;width:10056;height:2" coordorigin="857,-575" coordsize="10056,2">
              <v:shape style="position:absolute;left:857;top:-575;width:10056;height:2" coordorigin="857,-575" coordsize="10056,0" path="m857,-575l10912,-575e" filled="f" stroked="t" strokeweight="3.1pt" strokecolor="#D9D9D9">
                <v:path arrowok="t"/>
              </v:shape>
            </v:group>
            <v:group style="position:absolute;left:912;top:-6193;width:9943;height:206" coordorigin="912,-6193" coordsize="9943,206">
              <v:shape style="position:absolute;left:912;top:-6193;width:9943;height:206" coordorigin="912,-6193" coordsize="9943,206" path="m912,-5987l10855,-5987,10855,-6193,912,-6193,912,-5987e" filled="t" fillcolor="#D9D9D9" stroked="f">
                <v:path arrowok="t"/>
                <v:fill/>
              </v:shape>
            </v:group>
            <v:group style="position:absolute;left:912;top:-5987;width:9943;height:207" coordorigin="912,-5987" coordsize="9943,207">
              <v:shape style="position:absolute;left:912;top:-5987;width:9943;height:207" coordorigin="912,-5987" coordsize="9943,207" path="m912,-5780l10855,-5780,10855,-5987,912,-5987,912,-5780e" filled="t" fillcolor="#D9D9D9" stroked="f">
                <v:path arrowok="t"/>
                <v:fill/>
              </v:shape>
            </v:group>
            <v:group style="position:absolute;left:912;top:-5780;width:9943;height:209" coordorigin="912,-5780" coordsize="9943,209">
              <v:shape style="position:absolute;left:912;top:-5780;width:9943;height:209" coordorigin="912,-5780" coordsize="9943,209" path="m912,-5571l10855,-5571,10855,-5780,912,-5780,912,-5571e" filled="t" fillcolor="#D9D9D9" stroked="f">
                <v:path arrowok="t"/>
                <v:fill/>
              </v:shape>
            </v:group>
            <v:group style="position:absolute;left:912;top:-5571;width:9943;height:206" coordorigin="912,-5571" coordsize="9943,206">
              <v:shape style="position:absolute;left:912;top:-5571;width:9943;height:206" coordorigin="912,-5571" coordsize="9943,206" path="m912,-5365l10855,-5365,10855,-5571,912,-5571,912,-5365e" filled="t" fillcolor="#D9D9D9" stroked="f">
                <v:path arrowok="t"/>
                <v:fill/>
              </v:shape>
            </v:group>
            <v:group style="position:absolute;left:912;top:-5365;width:9943;height:206" coordorigin="912,-5365" coordsize="9943,206">
              <v:shape style="position:absolute;left:912;top:-5365;width:9943;height:206" coordorigin="912,-5365" coordsize="9943,206" path="m912,-5159l10855,-5159,10855,-5365,912,-5365,912,-5159e" filled="t" fillcolor="#D9D9D9" stroked="f">
                <v:path arrowok="t"/>
                <v:fill/>
              </v:shape>
            </v:group>
            <v:group style="position:absolute;left:912;top:-5159;width:9943;height:206" coordorigin="912,-5159" coordsize="9943,206">
              <v:shape style="position:absolute;left:912;top:-5159;width:9943;height:206" coordorigin="912,-5159" coordsize="9943,206" path="m912,-4952l10855,-4952,10855,-5159,912,-5159,912,-4952e" filled="t" fillcolor="#D9D9D9" stroked="f">
                <v:path arrowok="t"/>
                <v:fill/>
              </v:shape>
            </v:group>
            <v:group style="position:absolute;left:912;top:-4952;width:9943;height:209" coordorigin="912,-4952" coordsize="9943,209">
              <v:shape style="position:absolute;left:912;top:-4952;width:9943;height:209" coordorigin="912,-4952" coordsize="9943,209" path="m912,-4743l10855,-4743,10855,-4952,912,-4952,912,-4743e" filled="t" fillcolor="#D9D9D9" stroked="f">
                <v:path arrowok="t"/>
                <v:fill/>
              </v:shape>
            </v:group>
            <v:group style="position:absolute;left:912;top:-4743;width:9943;height:206" coordorigin="912,-4743" coordsize="9943,206">
              <v:shape style="position:absolute;left:912;top:-4743;width:9943;height:206" coordorigin="912,-4743" coordsize="9943,206" path="m912,-4537l10855,-4537,10855,-4743,912,-4743,912,-4537e" filled="t" fillcolor="#D9D9D9" stroked="f">
                <v:path arrowok="t"/>
                <v:fill/>
              </v:shape>
            </v:group>
            <v:group style="position:absolute;left:912;top:-4537;width:9943;height:206" coordorigin="912,-4537" coordsize="9943,206">
              <v:shape style="position:absolute;left:912;top:-4537;width:9943;height:206" coordorigin="912,-4537" coordsize="9943,206" path="m912,-4331l10855,-4331,10855,-4537,912,-4537,912,-4331e" filled="t" fillcolor="#D9D9D9" stroked="f">
                <v:path arrowok="t"/>
                <v:fill/>
              </v:shape>
            </v:group>
            <v:group style="position:absolute;left:912;top:-4331;width:9943;height:206" coordorigin="912,-4331" coordsize="9943,206">
              <v:shape style="position:absolute;left:912;top:-4331;width:9943;height:206" coordorigin="912,-4331" coordsize="9943,206" path="m912,-4124l10855,-4124,10855,-4331,912,-4331,912,-4124e" filled="t" fillcolor="#D9D9D9" stroked="f">
                <v:path arrowok="t"/>
                <v:fill/>
              </v:shape>
            </v:group>
            <v:group style="position:absolute;left:912;top:-4124;width:9943;height:209" coordorigin="912,-4124" coordsize="9943,209">
              <v:shape style="position:absolute;left:912;top:-4124;width:9943;height:209" coordorigin="912,-4124" coordsize="9943,209" path="m912,-3915l10855,-3915,10855,-4124,912,-4124,912,-3915e" filled="t" fillcolor="#D9D9D9" stroked="f">
                <v:path arrowok="t"/>
                <v:fill/>
              </v:shape>
            </v:group>
            <v:group style="position:absolute;left:912;top:-3915;width:9943;height:206" coordorigin="912,-3915" coordsize="9943,206">
              <v:shape style="position:absolute;left:912;top:-3915;width:9943;height:206" coordorigin="912,-3915" coordsize="9943,206" path="m912,-3709l10855,-3709,10855,-3915,912,-3915,912,-3709e" filled="t" fillcolor="#D9D9D9" stroked="f">
                <v:path arrowok="t"/>
                <v:fill/>
              </v:shape>
            </v:group>
            <v:group style="position:absolute;left:912;top:-3709;width:9943;height:206" coordorigin="912,-3709" coordsize="9943,206">
              <v:shape style="position:absolute;left:912;top:-3709;width:9943;height:206" coordorigin="912,-3709" coordsize="9943,206" path="m912,-3503l10855,-3503,10855,-3709,912,-3709,912,-3503e" filled="t" fillcolor="#D9D9D9" stroked="f">
                <v:path arrowok="t"/>
                <v:fill/>
              </v:shape>
            </v:group>
            <v:group style="position:absolute;left:912;top:-3503;width:9943;height:206" coordorigin="912,-3503" coordsize="9943,206">
              <v:shape style="position:absolute;left:912;top:-3503;width:9943;height:206" coordorigin="912,-3503" coordsize="9943,206" path="m912,-3296l10855,-3296,10855,-3503,912,-3503,912,-3296e" filled="t" fillcolor="#D9D9D9" stroked="f">
                <v:path arrowok="t"/>
                <v:fill/>
              </v:shape>
            </v:group>
            <v:group style="position:absolute;left:912;top:-3296;width:9943;height:209" coordorigin="912,-3296" coordsize="9943,209">
              <v:shape style="position:absolute;left:912;top:-3296;width:9943;height:209" coordorigin="912,-3296" coordsize="9943,209" path="m912,-3087l10855,-3087,10855,-3296,912,-3296,912,-3087e" filled="t" fillcolor="#D9D9D9" stroked="f">
                <v:path arrowok="t"/>
                <v:fill/>
              </v:shape>
            </v:group>
            <v:group style="position:absolute;left:912;top:-3087;width:9943;height:206" coordorigin="912,-3087" coordsize="9943,206">
              <v:shape style="position:absolute;left:912;top:-3087;width:9943;height:206" coordorigin="912,-3087" coordsize="9943,206" path="m912,-2881l10855,-2881,10855,-3087,912,-3087,912,-2881e" filled="t" fillcolor="#D9D9D9" stroked="f">
                <v:path arrowok="t"/>
                <v:fill/>
              </v:shape>
            </v:group>
            <v:group style="position:absolute;left:912;top:-2881;width:9943;height:206" coordorigin="912,-2881" coordsize="9943,206">
              <v:shape style="position:absolute;left:912;top:-2881;width:9943;height:206" coordorigin="912,-2881" coordsize="9943,206" path="m912,-2675l10855,-2675,10855,-2881,912,-2881,912,-2675e" filled="t" fillcolor="#D9D9D9" stroked="f">
                <v:path arrowok="t"/>
                <v:fill/>
              </v:shape>
            </v:group>
            <v:group style="position:absolute;left:912;top:-2675;width:9943;height:206" coordorigin="912,-2675" coordsize="9943,206">
              <v:shape style="position:absolute;left:912;top:-2675;width:9943;height:206" coordorigin="912,-2675" coordsize="9943,206" path="m912,-2468l10855,-2468,10855,-2675,912,-2675,912,-2468e" filled="t" fillcolor="#D9D9D9" stroked="f">
                <v:path arrowok="t"/>
                <v:fill/>
              </v:shape>
            </v:group>
            <v:group style="position:absolute;left:912;top:-2468;width:9943;height:209" coordorigin="912,-2468" coordsize="9943,209">
              <v:shape style="position:absolute;left:912;top:-2468;width:9943;height:209" coordorigin="912,-2468" coordsize="9943,209" path="m912,-2259l10855,-2259,10855,-2468,912,-2468,912,-2259e" filled="t" fillcolor="#D9D9D9" stroked="f">
                <v:path arrowok="t"/>
                <v:fill/>
              </v:shape>
            </v:group>
            <v:group style="position:absolute;left:912;top:-2259;width:9943;height:207" coordorigin="912,-2259" coordsize="9943,207">
              <v:shape style="position:absolute;left:912;top:-2259;width:9943;height:207" coordorigin="912,-2259" coordsize="9943,207" path="m912,-2052l10855,-2052,10855,-2259,912,-2259,912,-2052e" filled="t" fillcolor="#D9D9D9" stroked="f">
                <v:path arrowok="t"/>
                <v:fill/>
              </v:shape>
            </v:group>
            <v:group style="position:absolute;left:912;top:-2052;width:9943;height:206" coordorigin="912,-2052" coordsize="9943,206">
              <v:shape style="position:absolute;left:912;top:-2052;width:9943;height:206" coordorigin="912,-2052" coordsize="9943,206" path="m912,-1846l10855,-1846,10855,-2052,912,-2052,912,-1846e" filled="t" fillcolor="#D9D9D9" stroked="f">
                <v:path arrowok="t"/>
                <v:fill/>
              </v:shape>
            </v:group>
            <v:group style="position:absolute;left:912;top:-1846;width:9943;height:206" coordorigin="912,-1846" coordsize="9943,206">
              <v:shape style="position:absolute;left:912;top:-1846;width:9943;height:206" coordorigin="912,-1846" coordsize="9943,206" path="m912,-1640l10855,-1640,10855,-1846,912,-1846,912,-1640e" filled="t" fillcolor="#D9D9D9" stroked="f">
                <v:path arrowok="t"/>
                <v:fill/>
              </v:shape>
            </v:group>
            <v:group style="position:absolute;left:912;top:-1640;width:9943;height:209" coordorigin="912,-1640" coordsize="9943,209">
              <v:shape style="position:absolute;left:912;top:-1640;width:9943;height:209" coordorigin="912,-1640" coordsize="9943,209" path="m912,-1431l10855,-1431,10855,-1640,912,-1640,912,-1431e" filled="t" fillcolor="#D9D9D9" stroked="f">
                <v:path arrowok="t"/>
                <v:fill/>
              </v:shape>
            </v:group>
            <v:group style="position:absolute;left:912;top:-1431;width:9943;height:206" coordorigin="912,-1431" coordsize="9943,206">
              <v:shape style="position:absolute;left:912;top:-1431;width:9943;height:206" coordorigin="912,-1431" coordsize="9943,206" path="m912,-1224l10855,-1224,10855,-1431,912,-1431,912,-1224e" filled="t" fillcolor="#D9D9D9" stroked="f">
                <v:path arrowok="t"/>
                <v:fill/>
              </v:shape>
            </v:group>
            <v:group style="position:absolute;left:912;top:-1224;width:9943;height:206" coordorigin="912,-1224" coordsize="9943,206">
              <v:shape style="position:absolute;left:912;top:-1224;width:9943;height:206" coordorigin="912,-1224" coordsize="9943,206" path="m912,-1018l10855,-1018,10855,-1224,912,-1224,912,-1018e" filled="t" fillcolor="#D9D9D9" stroked="f">
                <v:path arrowok="t"/>
                <v:fill/>
              </v:shape>
            </v:group>
            <v:group style="position:absolute;left:912;top:-1018;width:9943;height:206" coordorigin="912,-1018" coordsize="9943,206">
              <v:shape style="position:absolute;left:912;top:-1018;width:9943;height:206" coordorigin="912,-1018" coordsize="9943,206" path="m912,-812l10855,-812,10855,-1018,912,-1018,912,-812e" filled="t" fillcolor="#D9D9D9" stroked="f">
                <v:path arrowok="t"/>
                <v:fill/>
              </v:shape>
            </v:group>
            <v:group style="position:absolute;left:912;top:-812;width:9943;height:209" coordorigin="912,-812" coordsize="9943,209">
              <v:shape style="position:absolute;left:912;top:-812;width:9943;height:209" coordorigin="912,-812" coordsize="9943,209" path="m912,-603l10855,-603,10855,-812,912,-812,912,-603e" filled="t" fillcolor="#D9D9D9" stroked="f">
                <v:path arrowok="t"/>
                <v:fill/>
              </v:shape>
            </v:group>
            <v:group style="position:absolute;left:852;top:-6262;width:10065;height:12" coordorigin="852,-6262" coordsize="10065,12">
              <v:shape style="position:absolute;left:852;top:-6262;width:10065;height:12" coordorigin="852,-6262" coordsize="10065,12" path="m852,-6250l10917,-6250,10917,-6262,852,-6262,852,-6250xe" filled="t" fillcolor="#000000" stroked="f">
                <v:path arrowok="t"/>
                <v:fill/>
              </v:shape>
            </v:group>
            <v:group style="position:absolute;left:857;top:-6265;width:2;height:5718" coordorigin="857,-6265" coordsize="2,5718">
              <v:shape style="position:absolute;left:857;top:-6265;width:2;height:5718" coordorigin="857,-6265" coordsize="0,5718" path="m857,-6265l857,-548e" filled="f" stroked="t" strokeweight=".580pt" strokecolor="#000000">
                <v:path arrowok="t"/>
              </v:shape>
            </v:group>
            <v:group style="position:absolute;left:852;top:-543;width:10065;height:2" coordorigin="852,-543" coordsize="10065,2">
              <v:shape style="position:absolute;left:852;top:-543;width:10065;height:2" coordorigin="852,-543" coordsize="10065,0" path="m852,-543l10917,-543e" filled="f" stroked="t" strokeweight=".58001pt" strokecolor="#000000">
                <v:path arrowok="t"/>
              </v:shape>
            </v:group>
            <v:group style="position:absolute;left:10912;top:-6265;width:2;height:5718" coordorigin="10912,-6265" coordsize="2,5718">
              <v:shape style="position:absolute;left:10912;top:-6265;width:2;height:5718" coordorigin="10912,-6265" coordsize="0,5718" path="m10912,-6265l10912,-548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4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reight</w:t>
      </w:r>
      <w:r>
        <w:rPr>
          <w:rFonts w:ascii="Arial" w:hAnsi="Arial" w:cs="Arial" w:eastAsia="Arial"/>
          <w:sz w:val="28"/>
          <w:szCs w:val="28"/>
          <w:color w:val="18456F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D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Ga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6" w:lineRule="exact"/>
        <w:ind w:left="112" w:right="3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“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1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Ho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8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92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4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4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2" w:right="48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pgMar w:footer="1095" w:header="0" w:top="1360" w:bottom="1280" w:left="740" w:right="580"/>
          <w:footerReference w:type="default" r:id="rId21"/>
          <w:pgSz w:w="11920" w:h="16840"/>
        </w:sectPr>
      </w:pPr>
      <w:rPr/>
    </w:p>
    <w:p>
      <w:pPr>
        <w:spacing w:before="72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5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rban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Gro</w:t>
      </w:r>
      <w:r>
        <w:rPr>
          <w:rFonts w:ascii="Arial" w:hAnsi="Arial" w:cs="Arial" w:eastAsia="Arial"/>
          <w:sz w:val="28"/>
          <w:szCs w:val="28"/>
          <w:color w:val="18456F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Pre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ur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6" w:lineRule="exact"/>
        <w:ind w:left="112" w:right="86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Urb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0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6" w:lineRule="exact"/>
        <w:ind w:left="832" w:right="385" w:firstLine="-360"/>
        <w:jc w:val="both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spacing w:before="0" w:after="0" w:line="217" w:lineRule="exact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</w:p>
    <w:p>
      <w:pPr>
        <w:spacing w:before="0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5" w:after="0" w:line="206" w:lineRule="exact"/>
        <w:ind w:left="832" w:right="553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2" w:right="407" w:firstLine="-360"/>
        <w:jc w:val="both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(BCC)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;</w:t>
      </w:r>
    </w:p>
    <w:p>
      <w:pPr>
        <w:spacing w:before="0" w:after="0" w:line="220" w:lineRule="exact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BCC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</w:p>
    <w:p>
      <w:pPr>
        <w:spacing w:before="0" w:after="0" w:line="205" w:lineRule="exact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;</w:t>
      </w:r>
    </w:p>
    <w:p>
      <w:pPr>
        <w:spacing w:before="14" w:after="0" w:line="208" w:lineRule="exact"/>
        <w:ind w:left="832" w:right="665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;</w:t>
      </w:r>
    </w:p>
    <w:p>
      <w:pPr>
        <w:spacing w:before="0" w:after="0" w:line="216" w:lineRule="exact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0" w:after="0" w:line="205" w:lineRule="exact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</w:p>
    <w:p>
      <w:pPr>
        <w:spacing w:before="2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8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/(Q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&gt;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0" w:after="0" w:line="220" w:lineRule="exact"/>
        <w:ind w:left="504" w:right="-20"/>
        <w:jc w:val="left"/>
        <w:tabs>
          <w:tab w:pos="8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</w:p>
    <w:p>
      <w:pPr>
        <w:spacing w:before="29" w:after="0" w:line="240" w:lineRule="auto"/>
        <w:ind w:left="504" w:right="-20"/>
        <w:jc w:val="left"/>
        <w:tabs>
          <w:tab w:pos="8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</w:p>
    <w:p>
      <w:pPr>
        <w:spacing w:before="29" w:after="0" w:line="240" w:lineRule="auto"/>
        <w:ind w:left="504" w:right="-20"/>
        <w:jc w:val="left"/>
        <w:tabs>
          <w:tab w:pos="86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0" w:after="0" w:line="220" w:lineRule="exact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</w:p>
    <w:p>
      <w:pPr>
        <w:spacing w:before="29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</w:p>
    <w:p>
      <w:pPr>
        <w:spacing w:before="31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7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</w:p>
    <w:p>
      <w:pPr>
        <w:spacing w:before="29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</w:p>
    <w:p>
      <w:pPr>
        <w:spacing w:before="29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41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8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Gra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6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Port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orridor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Pr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ures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18"/>
          <w:szCs w:val="18"/>
          <w:color w:val="18456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Port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(P</w:t>
      </w:r>
      <w:r>
        <w:rPr>
          <w:rFonts w:ascii="Arial" w:hAnsi="Arial" w:cs="Arial" w:eastAsia="Arial"/>
          <w:sz w:val="18"/>
          <w:szCs w:val="18"/>
          <w:color w:val="18456F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</w:p>
    <w:p>
      <w:pPr>
        <w:jc w:val="left"/>
        <w:spacing w:after="0"/>
        <w:sectPr>
          <w:pgMar w:footer="884" w:header="0" w:top="760" w:bottom="1080" w:left="740" w:right="580"/>
          <w:footerReference w:type="default" r:id="rId22"/>
          <w:pgSz w:w="11920" w:h="16840"/>
        </w:sectPr>
      </w:pPr>
      <w:rPr/>
    </w:p>
    <w:p>
      <w:pPr>
        <w:spacing w:before="77" w:after="0" w:line="206" w:lineRule="exact"/>
        <w:ind w:left="112" w:right="95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12" w:right="68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-Do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12" w:right="8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Ri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65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AM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68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$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rt.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3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15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135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(CR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0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“Corr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$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9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.2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Cro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Ri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(CR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5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(CR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$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1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</w:p>
    <w:p>
      <w:pPr>
        <w:spacing w:before="0" w:after="0" w:line="206" w:lineRule="exact"/>
        <w:ind w:left="112" w:right="59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.3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Bi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Sh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/C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112" w:right="74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</w:p>
    <w:p>
      <w:pPr>
        <w:jc w:val="left"/>
        <w:spacing w:after="0"/>
        <w:sectPr>
          <w:pgNumType w:start="15"/>
          <w:pgMar w:footer="762" w:header="0" w:top="760" w:bottom="960" w:left="740" w:right="580"/>
          <w:footerReference w:type="default" r:id="rId23"/>
          <w:pgSz w:w="11920" w:h="16840"/>
        </w:sectPr>
      </w:pPr>
      <w:rPr/>
    </w:p>
    <w:p>
      <w:pPr>
        <w:spacing w:before="77" w:after="0" w:line="206" w:lineRule="exact"/>
        <w:ind w:left="112" w:right="71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r: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12" w:right="83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78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91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1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ti</w:t>
      </w:r>
      <w:r>
        <w:rPr>
          <w:rFonts w:ascii="Arial" w:hAnsi="Arial" w:cs="Arial" w:eastAsia="Arial"/>
          <w:sz w:val="18"/>
          <w:szCs w:val="18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6"/>
        </w:rPr>
        <w:t>3</w:t>
      </w:r>
      <w:r>
        <w:rPr>
          <w:rFonts w:ascii="Arial" w:hAnsi="Arial" w:cs="Arial" w:eastAsia="Arial"/>
          <w:sz w:val="12"/>
          <w:szCs w:val="12"/>
          <w:spacing w:val="15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</w:p>
    <w:p>
      <w:pPr>
        <w:spacing w:before="3" w:after="0" w:line="206" w:lineRule="exact"/>
        <w:ind w:left="112" w:right="37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.8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6"/>
        </w:rPr>
        <w:t>3</w:t>
      </w:r>
      <w:r>
        <w:rPr>
          <w:rFonts w:ascii="Arial" w:hAnsi="Arial" w:cs="Arial" w:eastAsia="Arial"/>
          <w:sz w:val="12"/>
          <w:szCs w:val="12"/>
          <w:spacing w:val="15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spacing w:val="49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  <w:position w:val="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3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PE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94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39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60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6" w:lineRule="exact"/>
        <w:ind w:left="112" w:right="10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50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3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Nor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37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SHD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29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jc w:val="left"/>
        <w:spacing w:after="0"/>
        <w:sectPr>
          <w:pgMar w:header="0" w:footer="762" w:top="760" w:bottom="960" w:left="740" w:right="580"/>
          <w:pgSz w:w="11920" w:h="16840"/>
        </w:sectPr>
      </w:pPr>
      <w:rPr/>
    </w:p>
    <w:p>
      <w:pPr>
        <w:spacing w:before="72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</w:p>
    <w:p>
      <w:pPr>
        <w:spacing w:before="29" w:after="0" w:line="273" w:lineRule="auto"/>
        <w:ind w:left="832" w:right="374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).</w:t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3" w:after="0" w:line="206" w:lineRule="exact"/>
        <w:ind w:left="112" w:right="387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2.48pt;margin-top:41.250031pt;width:295.56pt;height:378.24pt;mso-position-horizontal-relative:page;mso-position-vertical-relative:paragraph;z-index:-1648" coordorigin="850,825" coordsize="5911,7565">
            <v:shape style="position:absolute;left:881;top:856;width:5849;height:7502" type="#_x0000_t75">
              <v:imagedata r:id="rId24" o:title=""/>
            </v:shape>
            <v:group style="position:absolute;left:865;top:841;width:5880;height:7534" coordorigin="865,841" coordsize="5880,7534">
              <v:shape style="position:absolute;left:865;top:841;width:5880;height:7534" coordorigin="865,841" coordsize="5880,7534" path="m865,8374l6745,8374,6745,841,865,841,865,8374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Ch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Opt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6" w:after="0" w:line="206" w:lineRule="exact"/>
        <w:ind w:left="112" w:right="36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7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5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89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.4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Dre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762" w:top="760" w:bottom="1000" w:left="740" w:right="580"/>
          <w:pgSz w:w="11920" w:h="16840"/>
        </w:sectPr>
      </w:pPr>
      <w:rPr/>
    </w:p>
    <w:p>
      <w:pPr>
        <w:spacing w:before="77" w:after="0" w:line="206" w:lineRule="exact"/>
        <w:ind w:left="112" w:right="37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Curr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FPE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03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m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6"/>
        </w:rPr>
        <w:t>3</w:t>
      </w:r>
      <w:r>
        <w:rPr>
          <w:rFonts w:ascii="Arial" w:hAnsi="Arial" w:cs="Arial" w:eastAsia="Arial"/>
          <w:sz w:val="12"/>
          <w:szCs w:val="12"/>
          <w:spacing w:val="17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5"/>
          <w:w w:val="100"/>
          <w:position w:val="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..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Dr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(NA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D)</w:t>
      </w:r>
      <w:r>
        <w:rPr>
          <w:rFonts w:ascii="Arial" w:hAnsi="Arial" w:cs="Arial" w:eastAsia="Arial"/>
          <w:sz w:val="18"/>
          <w:szCs w:val="18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7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  <w:t>f.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4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FPE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t: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29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</w:p>
    <w:p>
      <w:pPr>
        <w:spacing w:before="30" w:after="0" w:line="274" w:lineRule="auto"/>
        <w:ind w:left="832" w:right="371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t)</w:t>
      </w:r>
    </w:p>
    <w:p>
      <w:pPr>
        <w:spacing w:before="1" w:after="0" w:line="271" w:lineRule="auto"/>
        <w:ind w:left="832" w:right="945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2.48pt;margin-top:34.398335pt;width:387.48pt;height:283.32pt;mso-position-horizontal-relative:page;mso-position-vertical-relative:paragraph;z-index:-1647" coordorigin="850,688" coordsize="7750,5666">
            <v:shape style="position:absolute;left:881;top:719;width:7687;height:5604" type="#_x0000_t75">
              <v:imagedata r:id="rId26" o:title=""/>
            </v:shape>
            <v:group style="position:absolute;left:865;top:704;width:7718;height:5635" coordorigin="865,704" coordsize="7718,5635">
              <v:shape style="position:absolute;left:865;top:704;width:7718;height:5635" coordorigin="865,704" coordsize="7718,5635" path="m865,6339l8584,6339,8584,704,865,704,865,6339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10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6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jc w:val="left"/>
        <w:spacing w:after="0"/>
        <w:sectPr>
          <w:pgMar w:footer="1185" w:header="0" w:top="760" w:bottom="1380" w:left="740" w:right="580"/>
          <w:footerReference w:type="default" r:id="rId25"/>
          <w:pgSz w:w="11920" w:h="16840"/>
        </w:sectPr>
      </w:pPr>
      <w:rPr/>
    </w:p>
    <w:p>
      <w:pPr>
        <w:spacing w:before="68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42.48pt;margin-top:36.321869pt;width:398.4pt;height:382.08pt;mso-position-horizontal-relative:page;mso-position-vertical-relative:paragraph;z-index:-1646" coordorigin="850,726" coordsize="7968,7642">
            <v:shape style="position:absolute;left:881;top:758;width:7906;height:7579" type="#_x0000_t75">
              <v:imagedata r:id="rId28" o:title=""/>
            </v:shape>
            <v:group style="position:absolute;left:865;top:742;width:7937;height:7610" coordorigin="865,742" coordsize="7937,7610">
              <v:shape style="position:absolute;left:865;top:742;width:7937;height:7610" coordorigin="865,742" coordsize="7937,7610" path="m865,8352l8802,8352,8802,742,865,742,865,8352xe" filled="f" stroked="t" strokeweight="1.5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.5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ut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x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(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PE)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rea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11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PE)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t:</w:t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0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</w:p>
    <w:p>
      <w:pPr>
        <w:spacing w:before="0" w:after="0" w:line="218" w:lineRule="exact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6" w:lineRule="exact"/>
        <w:ind w:left="112" w:right="92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54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~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m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  <w:position w:val="6"/>
        </w:rPr>
        <w:t>3</w:t>
      </w:r>
      <w:r>
        <w:rPr>
          <w:rFonts w:ascii="Arial" w:hAnsi="Arial" w:cs="Arial" w:eastAsia="Arial"/>
          <w:sz w:val="12"/>
          <w:szCs w:val="12"/>
          <w:color w:val="000000"/>
          <w:spacing w:val="17"/>
          <w:w w:val="100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position w:val="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  <w:t>)</w:t>
      </w:r>
    </w:p>
    <w:p>
      <w:pPr>
        <w:spacing w:before="0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</w:p>
    <w:p>
      <w:pPr>
        <w:spacing w:before="15" w:after="0" w:line="206" w:lineRule="exact"/>
        <w:ind w:left="832" w:right="437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4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FPE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</w:p>
    <w:p>
      <w:pPr>
        <w:spacing w:before="10" w:after="0" w:line="208" w:lineRule="exact"/>
        <w:ind w:left="832" w:right="655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</w:p>
    <w:p>
      <w:pPr>
        <w:spacing w:before="12" w:after="0" w:line="206" w:lineRule="exact"/>
        <w:ind w:left="832" w:right="402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spacing w:before="0" w:after="0" w:line="219" w:lineRule="exact"/>
        <w:ind w:left="472" w:right="-2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</w:rPr>
        <w:t>3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6" w:lineRule="exact"/>
        <w:ind w:left="112" w:right="42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~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pgNumType w:start="19"/>
          <w:pgMar w:footer="762" w:header="0" w:top="760" w:bottom="960" w:left="740" w:right="580"/>
          <w:footerReference w:type="default" r:id="rId27"/>
          <w:pgSz w:w="11920" w:h="16840"/>
        </w:sectPr>
      </w:pPr>
      <w:rPr/>
    </w:p>
    <w:p>
      <w:pPr>
        <w:spacing w:before="83" w:after="0" w:line="206" w:lineRule="exact"/>
        <w:ind w:left="112" w:right="41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  <w:r>
        <w:rPr>
          <w:rFonts w:ascii="Arial" w:hAnsi="Arial" w:cs="Arial" w:eastAsia="Arial"/>
          <w:sz w:val="18"/>
          <w:szCs w:val="18"/>
          <w:spacing w:val="4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FPE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3" w:after="0" w:line="206" w:lineRule="exact"/>
        <w:ind w:left="112" w:right="42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5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5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FPE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6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.6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6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2" w:right="39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7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Supply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hain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ra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ion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and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egula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18456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gr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5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68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83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ABF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(PCS)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101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.2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6" w:lineRule="exact"/>
        <w:ind w:left="112" w:right="9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pgMar w:header="0" w:footer="762" w:top="960" w:bottom="960" w:left="740" w:right="580"/>
          <w:pgSz w:w="11920" w:h="16840"/>
        </w:sectPr>
      </w:pPr>
      <w:rPr/>
    </w:p>
    <w:p>
      <w:pPr>
        <w:spacing w:before="68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6" w:lineRule="exact"/>
        <w:ind w:left="112" w:right="55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47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(PBPL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80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.2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3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18456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(HVNL)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(NHV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</w:p>
    <w:p>
      <w:pPr>
        <w:spacing w:before="0" w:after="0" w:line="242" w:lineRule="auto"/>
        <w:ind w:left="112" w:right="100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65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NHV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6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3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HVNL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9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(HPV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(PBS)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(OS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89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(OB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6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rt: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HPV,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84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t),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</w:p>
    <w:p>
      <w:pPr>
        <w:spacing w:before="0" w:after="0" w:line="206" w:lineRule="exact"/>
        <w:ind w:left="112" w:right="8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(PB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Qld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106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832" w:right="729" w:firstLine="-360"/>
        <w:jc w:val="lef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38" w:right="965"/>
        <w:jc w:val="center"/>
        <w:tabs>
          <w:tab w:pos="7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</w:p>
    <w:p>
      <w:pPr>
        <w:spacing w:before="0" w:after="0" w:line="205" w:lineRule="exact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VEHICLE”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</w:p>
    <w:p>
      <w:pPr>
        <w:jc w:val="left"/>
        <w:spacing w:after="0"/>
        <w:sectPr>
          <w:pgNumType w:start="21"/>
          <w:pgMar w:footer="891" w:header="0" w:top="760" w:bottom="1080" w:left="740" w:right="580"/>
          <w:footerReference w:type="default" r:id="rId29"/>
          <w:pgSz w:w="11920" w:h="16840"/>
        </w:sectPr>
      </w:pPr>
      <w:rPr/>
    </w:p>
    <w:p>
      <w:pPr>
        <w:spacing w:before="72" w:after="0" w:line="240" w:lineRule="auto"/>
        <w:ind w:left="8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77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113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0" w:after="0" w:line="206" w:lineRule="exact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Ne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100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HV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7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.3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18"/>
          <w:szCs w:val="18"/>
          <w:color w:val="18456F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18456F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Co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</w:p>
    <w:p>
      <w:pPr>
        <w:spacing w:before="2" w:after="0" w:line="239" w:lineRule="auto"/>
        <w:ind w:left="112" w:right="68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7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EUs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ed.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913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5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(EC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8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SEQ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ECPs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82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8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hanging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hnol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gy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6" w:right="782" w:firstLine="-360"/>
        <w:jc w:val="both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S)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5" w:after="0" w:line="206" w:lineRule="exact"/>
        <w:ind w:left="756" w:right="789" w:firstLine="-360"/>
        <w:jc w:val="both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(C-I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V),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I),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</w:p>
    <w:p>
      <w:pPr>
        <w:spacing w:before="0" w:after="0" w:line="219" w:lineRule="exact"/>
        <w:ind w:left="362" w:right="1406"/>
        <w:jc w:val="center"/>
        <w:tabs>
          <w:tab w:pos="7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8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F)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rt”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US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776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Dri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729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112" w:right="828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It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jc w:val="left"/>
        <w:spacing w:after="0"/>
        <w:sectPr>
          <w:pgMar w:header="0" w:footer="891" w:top="760" w:bottom="1080" w:left="740" w:right="580"/>
          <w:pgSz w:w="11920" w:h="16840"/>
        </w:sectPr>
      </w:pPr>
      <w:rPr/>
    </w:p>
    <w:p>
      <w:pPr>
        <w:spacing w:before="72" w:after="0" w:line="240" w:lineRule="auto"/>
        <w:ind w:left="395" w:right="-2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18" w:lineRule="exact"/>
        <w:ind w:left="395" w:right="-2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4" w:after="0" w:line="206" w:lineRule="exact"/>
        <w:ind w:left="756" w:right="1055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5" w:after="0" w:line="206" w:lineRule="exact"/>
        <w:ind w:left="756" w:right="829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17" w:lineRule="exact"/>
        <w:ind w:left="395" w:right="-2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</w:p>
    <w:p>
      <w:pPr>
        <w:spacing w:before="0" w:after="0" w:line="240" w:lineRule="auto"/>
        <w:ind w:left="7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5" w:after="0" w:line="206" w:lineRule="exact"/>
        <w:ind w:left="756" w:right="799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0" w:after="0" w:line="208" w:lineRule="exact"/>
        <w:ind w:left="756" w:right="1035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0" w:after="0" w:line="203" w:lineRule="exact"/>
        <w:ind w:left="7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</w:p>
    <w:p>
      <w:pPr>
        <w:spacing w:before="0" w:after="0" w:line="206" w:lineRule="exact"/>
        <w:ind w:left="7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395" w:right="724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90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9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apac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y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ore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i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</w:p>
    <w:p>
      <w:pPr>
        <w:spacing w:before="2" w:after="0" w:line="240" w:lineRule="auto"/>
        <w:ind w:left="3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5" w:right="44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.),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395" w:right="53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f.</w:t>
      </w:r>
      <w:r>
        <w:rPr>
          <w:rFonts w:ascii="Arial" w:hAnsi="Arial" w:cs="Arial" w:eastAsia="Arial"/>
          <w:sz w:val="18"/>
          <w:szCs w:val="18"/>
          <w:spacing w:val="4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Qu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395" w:right="85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~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&gt;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9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395" w:right="990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both"/>
        <w:spacing w:after="0"/>
        <w:sectPr>
          <w:pgNumType w:start="23"/>
          <w:pgMar w:footer="1105" w:header="0" w:top="760" w:bottom="1300" w:left="740" w:right="580"/>
          <w:footerReference w:type="default" r:id="rId30"/>
          <w:pgSz w:w="11920" w:h="16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1105" w:top="1560" w:bottom="1220" w:left="740" w:right="580"/>
          <w:pgSz w:w="11920" w:h="16840"/>
        </w:sectPr>
      </w:pPr>
      <w:rPr/>
    </w:p>
    <w:p>
      <w:pPr>
        <w:spacing w:before="19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5,0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4,5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4,0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3,5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0.664001pt;margin-top:11.278877pt;width:14.000001pt;height:26.462612pt;mso-position-horizontal-relative:page;mso-position-vertical-relative:paragraph;z-index:-1643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264" w:lineRule="exact"/>
                    <w:ind w:left="20" w:right="-56"/>
                    <w:jc w:val="lef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1"/>
                      <w:w w:val="100"/>
                      <w:b/>
                      <w:bCs/>
                      <w:position w:val="1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b/>
                      <w:bCs/>
                      <w:position w:val="1"/>
                    </w:rPr>
                    <w:t>EUs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3,0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2,5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2,0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1,5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964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1,0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15" w:right="-54"/>
        <w:jc w:val="center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5</w:t>
      </w:r>
      <w:r>
        <w:rPr>
          <w:rFonts w:ascii="Calibri" w:hAnsi="Calibri" w:cs="Calibri" w:eastAsia="Calibri"/>
          <w:sz w:val="20"/>
          <w:szCs w:val="20"/>
          <w:spacing w:val="2"/>
          <w:w w:val="99"/>
        </w:rPr>
        <w:t>0</w:t>
      </w:r>
      <w:r>
        <w:rPr>
          <w:rFonts w:ascii="Calibri" w:hAnsi="Calibri" w:cs="Calibri" w:eastAsia="Calibri"/>
          <w:sz w:val="20"/>
          <w:szCs w:val="20"/>
          <w:spacing w:val="0"/>
          <w:w w:val="99"/>
        </w:rPr>
        <w:t>0,000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exact"/>
        <w:ind w:right="-20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-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9" w:after="0" w:line="202" w:lineRule="exact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/>
        <w:br w:type="column"/>
      </w:r>
      <w:r>
        <w:rPr>
          <w:rFonts w:ascii="Calibri" w:hAnsi="Calibri" w:cs="Calibri" w:eastAsia="Calibri"/>
          <w:sz w:val="20"/>
          <w:szCs w:val="20"/>
          <w:spacing w:val="0"/>
          <w:w w:val="99"/>
          <w:position w:val="-3"/>
        </w:rPr>
        <w:t>7%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0" w:after="0" w:line="325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3"/>
        </w:rPr>
        <w:t>Co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3"/>
        </w:rPr>
        <w:t>ai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3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36"/>
          <w:szCs w:val="36"/>
          <w:spacing w:val="-17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36"/>
          <w:szCs w:val="36"/>
          <w:spacing w:val="-20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3"/>
        </w:rPr>
        <w:t>ade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26" w:lineRule="exact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  <w:position w:val="1"/>
        </w:rPr>
        <w:t>6%</w:t>
      </w:r>
      <w:r>
        <w:rPr>
          <w:rFonts w:ascii="Calibri" w:hAnsi="Calibri" w:cs="Calibri" w:eastAsia="Calibri"/>
          <w:sz w:val="20"/>
          <w:szCs w:val="20"/>
          <w:spacing w:val="0"/>
          <w:w w:val="100"/>
          <w:position w:val="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5%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4%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3%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2%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1%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exact"/>
        <w:ind w:right="1275"/>
        <w:jc w:val="righ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99"/>
        </w:rPr>
        <w:t>0%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1560" w:bottom="280" w:left="740" w:right="580"/>
          <w:cols w:num="2" w:equalWidth="0">
            <w:col w:w="1808" w:space="2115"/>
            <w:col w:w="667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240" w:lineRule="exact"/>
        <w:ind w:left="3303" w:right="-20"/>
        <w:jc w:val="left"/>
        <w:tabs>
          <w:tab w:pos="5580" w:val="left"/>
        </w:tabs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</w:rPr>
        <w:t>Co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a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i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n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-8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2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ol</w:t>
      </w:r>
      <w:r>
        <w:rPr>
          <w:rFonts w:ascii="Calibri" w:hAnsi="Calibri" w:cs="Calibri" w:eastAsia="Calibri"/>
          <w:sz w:val="20"/>
          <w:szCs w:val="20"/>
          <w:spacing w:val="-2"/>
          <w:w w:val="100"/>
        </w:rPr>
        <w:t>u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m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ab/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G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o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w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th</w:t>
      </w:r>
      <w:r>
        <w:rPr>
          <w:rFonts w:ascii="Calibri" w:hAnsi="Calibri" w:cs="Calibri" w:eastAsia="Calibri"/>
          <w:sz w:val="20"/>
          <w:szCs w:val="20"/>
          <w:spacing w:val="-5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ra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t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e</w:t>
      </w:r>
      <w:r>
        <w:rPr>
          <w:rFonts w:ascii="Calibri" w:hAnsi="Calibri" w:cs="Calibri" w:eastAsia="Calibri"/>
          <w:sz w:val="20"/>
          <w:szCs w:val="20"/>
          <w:spacing w:val="-4"/>
          <w:w w:val="100"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(r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h</w:t>
      </w:r>
      <w:r>
        <w:rPr>
          <w:rFonts w:ascii="Calibri" w:hAnsi="Calibri" w:cs="Calibri" w:eastAsia="Calibri"/>
          <w:sz w:val="20"/>
          <w:szCs w:val="20"/>
          <w:spacing w:val="1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)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40" w:lineRule="auto"/>
        <w:ind w:left="3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group style="position:absolute;margin-left:56.400002pt;margin-top:-257.718109pt;width:452.04pt;height:249.72pt;mso-position-horizontal-relative:page;mso-position-vertical-relative:paragraph;z-index:-1645" coordorigin="1128,-5154" coordsize="9041,4994">
            <v:group style="position:absolute;left:2774;top:-2188;width:132;height:823" coordorigin="2774,-2188" coordsize="132,823">
              <v:shape style="position:absolute;left:2774;top:-2188;width:132;height:823" coordorigin="2774,-2188" coordsize="132,823" path="m2906,-2188l2774,-2188,2774,-1365,2906,-1365,2906,-2188e" filled="t" fillcolor="#8EB4E2" stroked="f">
                <v:path arrowok="t"/>
                <v:fill/>
              </v:shape>
            </v:group>
            <v:group style="position:absolute;left:2990;top:-2210;width:130;height:845" coordorigin="2990,-2210" coordsize="130,845">
              <v:shape style="position:absolute;left:2990;top:-2210;width:130;height:845" coordorigin="2990,-2210" coordsize="130,845" path="m3120,-2210l2990,-2210,2990,-1365,3120,-1365,3120,-2210e" filled="t" fillcolor="#8EB4E2" stroked="f">
                <v:path arrowok="t"/>
                <v:fill/>
              </v:shape>
            </v:group>
            <v:group style="position:absolute;left:3204;top:-2253;width:130;height:888" coordorigin="3204,-2253" coordsize="130,888">
              <v:shape style="position:absolute;left:3204;top:-2253;width:130;height:888" coordorigin="3204,-2253" coordsize="130,888" path="m3334,-2253l3204,-2253,3204,-1365,3334,-1365,3334,-2253e" filled="t" fillcolor="#8EB4E2" stroked="f">
                <v:path arrowok="t"/>
                <v:fill/>
              </v:shape>
            </v:group>
            <v:group style="position:absolute;left:3420;top:-2306;width:130;height:941" coordorigin="3420,-2306" coordsize="130,941">
              <v:shape style="position:absolute;left:3420;top:-2306;width:130;height:941" coordorigin="3420,-2306" coordsize="130,941" path="m3550,-2306l3420,-2306,3420,-1365,3550,-1365,3550,-2306e" filled="t" fillcolor="#8EB4E2" stroked="f">
                <v:path arrowok="t"/>
                <v:fill/>
              </v:shape>
            </v:group>
            <v:group style="position:absolute;left:3634;top:-2361;width:130;height:996" coordorigin="3634,-2361" coordsize="130,996">
              <v:shape style="position:absolute;left:3634;top:-2361;width:130;height:996" coordorigin="3634,-2361" coordsize="130,996" path="m3763,-2361l3634,-2361,3634,-1365,3763,-1365,3763,-2361e" filled="t" fillcolor="#8EB4E2" stroked="f">
                <v:path arrowok="t"/>
                <v:fill/>
              </v:shape>
            </v:group>
            <v:group style="position:absolute;left:3850;top:-2426;width:130;height:1061" coordorigin="3850,-2426" coordsize="130,1061">
              <v:shape style="position:absolute;left:3850;top:-2426;width:130;height:1061" coordorigin="3850,-2426" coordsize="130,1061" path="m3979,-2426l3850,-2426,3850,-1365,3979,-1365,3979,-2426e" filled="t" fillcolor="#8EB4E2" stroked="f">
                <v:path arrowok="t"/>
                <v:fill/>
              </v:shape>
            </v:group>
            <v:group style="position:absolute;left:4063;top:-2495;width:130;height:1130" coordorigin="4063,-2495" coordsize="130,1130">
              <v:shape style="position:absolute;left:4063;top:-2495;width:130;height:1130" coordorigin="4063,-2495" coordsize="130,1130" path="m4193,-2495l4063,-2495,4063,-1365,4193,-1365,4193,-2495e" filled="t" fillcolor="#8EB4E2" stroked="f">
                <v:path arrowok="t"/>
                <v:fill/>
              </v:shape>
            </v:group>
            <v:group style="position:absolute;left:4277;top:-2567;width:132;height:1202" coordorigin="4277,-2567" coordsize="132,1202">
              <v:shape style="position:absolute;left:4277;top:-2567;width:132;height:1202" coordorigin="4277,-2567" coordsize="132,1202" path="m4409,-2567l4277,-2567,4277,-1365,4409,-1365,4409,-2567e" filled="t" fillcolor="#8EB4E2" stroked="f">
                <v:path arrowok="t"/>
                <v:fill/>
              </v:shape>
            </v:group>
            <v:group style="position:absolute;left:4493;top:-2637;width:130;height:1272" coordorigin="4493,-2637" coordsize="130,1272">
              <v:shape style="position:absolute;left:4493;top:-2637;width:130;height:1272" coordorigin="4493,-2637" coordsize="130,1272" path="m4622,-2637l4493,-2637,4493,-1365,4622,-1365,4622,-2637e" filled="t" fillcolor="#8EB4E2" stroked="f">
                <v:path arrowok="t"/>
                <v:fill/>
              </v:shape>
            </v:group>
            <v:group style="position:absolute;left:4706;top:-2694;width:130;height:1330" coordorigin="4706,-2694" coordsize="130,1330">
              <v:shape style="position:absolute;left:4706;top:-2694;width:130;height:1330" coordorigin="4706,-2694" coordsize="130,1330" path="m4836,-2694l4706,-2694,4706,-1365,4836,-1365,4836,-2694e" filled="t" fillcolor="#8EB4E2" stroked="f">
                <v:path arrowok="t"/>
                <v:fill/>
              </v:shape>
            </v:group>
            <v:group style="position:absolute;left:4922;top:-2759;width:130;height:1394" coordorigin="4922,-2759" coordsize="130,1394">
              <v:shape style="position:absolute;left:4922;top:-2759;width:130;height:1394" coordorigin="4922,-2759" coordsize="130,1394" path="m5052,-2759l4922,-2759,4922,-1365,5052,-1365,5052,-2759e" filled="t" fillcolor="#8EB4E2" stroked="f">
                <v:path arrowok="t"/>
                <v:fill/>
              </v:shape>
            </v:group>
            <v:group style="position:absolute;left:5136;top:-2831;width:130;height:1466" coordorigin="5136,-2831" coordsize="130,1466">
              <v:shape style="position:absolute;left:5136;top:-2831;width:130;height:1466" coordorigin="5136,-2831" coordsize="130,1466" path="m5266,-2831l5136,-2831,5136,-1365,5266,-1365,5266,-2831e" filled="t" fillcolor="#8EB4E2" stroked="f">
                <v:path arrowok="t"/>
                <v:fill/>
              </v:shape>
            </v:group>
            <v:group style="position:absolute;left:5352;top:-2903;width:130;height:1538" coordorigin="5352,-2903" coordsize="130,1538">
              <v:shape style="position:absolute;left:5352;top:-2903;width:130;height:1538" coordorigin="5352,-2903" coordsize="130,1538" path="m5482,-2903l5352,-2903,5352,-1365,5482,-1365,5482,-2903e" filled="t" fillcolor="#8EB4E2" stroked="f">
                <v:path arrowok="t"/>
                <v:fill/>
              </v:shape>
            </v:group>
            <v:group style="position:absolute;left:5566;top:-2980;width:130;height:1615" coordorigin="5566,-2980" coordsize="130,1615">
              <v:shape style="position:absolute;left:5566;top:-2980;width:130;height:1615" coordorigin="5566,-2980" coordsize="130,1615" path="m5695,-2980l5566,-2980,5566,-1365,5695,-1365,5695,-2980e" filled="t" fillcolor="#8EB4E2" stroked="f">
                <v:path arrowok="t"/>
                <v:fill/>
              </v:shape>
            </v:group>
            <v:group style="position:absolute;left:5779;top:-3059;width:132;height:1694" coordorigin="5779,-3059" coordsize="132,1694">
              <v:shape style="position:absolute;left:5779;top:-3059;width:132;height:1694" coordorigin="5779,-3059" coordsize="132,1694" path="m5911,-3059l5779,-3059,5779,-1365,5911,-1365,5911,-3059e" filled="t" fillcolor="#8EB4E2" stroked="f">
                <v:path arrowok="t"/>
                <v:fill/>
              </v:shape>
            </v:group>
            <v:group style="position:absolute;left:5995;top:-3141;width:130;height:1776" coordorigin="5995,-3141" coordsize="130,1776">
              <v:shape style="position:absolute;left:5995;top:-3141;width:130;height:1776" coordorigin="5995,-3141" coordsize="130,1776" path="m6125,-3141l5995,-3141,5995,-1365,6125,-1365,6125,-3141e" filled="t" fillcolor="#8EB4E2" stroked="f">
                <v:path arrowok="t"/>
                <v:fill/>
              </v:shape>
            </v:group>
            <v:group style="position:absolute;left:6209;top:-3227;width:130;height:1862" coordorigin="6209,-3227" coordsize="130,1862">
              <v:shape style="position:absolute;left:6209;top:-3227;width:130;height:1862" coordorigin="6209,-3227" coordsize="130,1862" path="m6338,-3227l6209,-3227,6209,-1365,6338,-1365,6338,-3227e" filled="t" fillcolor="#8EB4E2" stroked="f">
                <v:path arrowok="t"/>
                <v:fill/>
              </v:shape>
            </v:group>
            <v:group style="position:absolute;left:6425;top:-3316;width:130;height:1951" coordorigin="6425,-3316" coordsize="130,1951">
              <v:shape style="position:absolute;left:6425;top:-3316;width:130;height:1951" coordorigin="6425,-3316" coordsize="130,1951" path="m6554,-3316l6425,-3316,6425,-1365,6554,-1365,6554,-3316e" filled="t" fillcolor="#8EB4E2" stroked="f">
                <v:path arrowok="t"/>
                <v:fill/>
              </v:shape>
            </v:group>
            <v:group style="position:absolute;left:6638;top:-3407;width:130;height:2042" coordorigin="6638,-3407" coordsize="130,2042">
              <v:shape style="position:absolute;left:6638;top:-3407;width:130;height:2042" coordorigin="6638,-3407" coordsize="130,2042" path="m6768,-3407l6638,-3407,6638,-1365,6768,-1365,6768,-3407e" filled="t" fillcolor="#8EB4E2" stroked="f">
                <v:path arrowok="t"/>
                <v:fill/>
              </v:shape>
            </v:group>
            <v:group style="position:absolute;left:6854;top:-3479;width:130;height:2114" coordorigin="6854,-3479" coordsize="130,2114">
              <v:shape style="position:absolute;left:6854;top:-3479;width:130;height:2114" coordorigin="6854,-3479" coordsize="130,2114" path="m6984,-3479l6854,-3479,6854,-1365,6984,-1365,6984,-3479e" filled="t" fillcolor="#8EB4E2" stroked="f">
                <v:path arrowok="t"/>
                <v:fill/>
              </v:shape>
            </v:group>
            <v:group style="position:absolute;left:7068;top:-3554;width:130;height:2189" coordorigin="7068,-3554" coordsize="130,2189">
              <v:shape style="position:absolute;left:7068;top:-3554;width:130;height:2189" coordorigin="7068,-3554" coordsize="130,2189" path="m7198,-3554l7068,-3554,7068,-1365,7198,-1365,7198,-3554e" filled="t" fillcolor="#8EB4E2" stroked="f">
                <v:path arrowok="t"/>
                <v:fill/>
              </v:shape>
            </v:group>
            <v:group style="position:absolute;left:7282;top:-3630;width:132;height:2266" coordorigin="7282,-3630" coordsize="132,2266">
              <v:shape style="position:absolute;left:7282;top:-3630;width:132;height:2266" coordorigin="7282,-3630" coordsize="132,2266" path="m7414,-3630l7282,-3630,7282,-1365,7414,-1365,7414,-3630e" filled="t" fillcolor="#8EB4E2" stroked="f">
                <v:path arrowok="t"/>
                <v:fill/>
              </v:shape>
            </v:group>
            <v:group style="position:absolute;left:7498;top:-3707;width:130;height:2342" coordorigin="7498,-3707" coordsize="130,2342">
              <v:shape style="position:absolute;left:7498;top:-3707;width:130;height:2342" coordorigin="7498,-3707" coordsize="130,2342" path="m7627,-3707l7498,-3707,7498,-1365,7627,-1365,7627,-3707e" filled="t" fillcolor="#8EB4E2" stroked="f">
                <v:path arrowok="t"/>
                <v:fill/>
              </v:shape>
            </v:group>
            <v:group style="position:absolute;left:7711;top:-3789;width:130;height:2424" coordorigin="7711,-3789" coordsize="130,2424">
              <v:shape style="position:absolute;left:7711;top:-3789;width:130;height:2424" coordorigin="7711,-3789" coordsize="130,2424" path="m7841,-3789l7711,-3789,7711,-1365,7841,-1365,7841,-3789e" filled="t" fillcolor="#8EB4E2" stroked="f">
                <v:path arrowok="t"/>
                <v:fill/>
              </v:shape>
            </v:group>
            <v:group style="position:absolute;left:7927;top:-3870;width:130;height:2506" coordorigin="7927,-3870" coordsize="130,2506">
              <v:shape style="position:absolute;left:7927;top:-3870;width:130;height:2506" coordorigin="7927,-3870" coordsize="130,2506" path="m8057,-3870l7927,-3870,7927,-1365,8057,-1365,8057,-3870e" filled="t" fillcolor="#8EB4E2" stroked="f">
                <v:path arrowok="t"/>
                <v:fill/>
              </v:shape>
            </v:group>
            <v:group style="position:absolute;left:8141;top:-3954;width:130;height:2590" coordorigin="8141,-3954" coordsize="130,2590">
              <v:shape style="position:absolute;left:8141;top:-3954;width:130;height:2590" coordorigin="8141,-3954" coordsize="130,2590" path="m8270,-3954l8141,-3954,8141,-1365,8270,-1365,8270,-3954e" filled="t" fillcolor="#8EB4E2" stroked="f">
                <v:path arrowok="t"/>
                <v:fill/>
              </v:shape>
            </v:group>
            <v:group style="position:absolute;left:8357;top:-4043;width:130;height:2678" coordorigin="8357,-4043" coordsize="130,2678">
              <v:shape style="position:absolute;left:8357;top:-4043;width:130;height:2678" coordorigin="8357,-4043" coordsize="130,2678" path="m8486,-4043l8357,-4043,8357,-1365,8486,-1365,8486,-4043e" filled="t" fillcolor="#8EB4E2" stroked="f">
                <v:path arrowok="t"/>
                <v:fill/>
              </v:shape>
            </v:group>
            <v:group style="position:absolute;left:8570;top:-4132;width:130;height:2767" coordorigin="8570,-4132" coordsize="130,2767">
              <v:shape style="position:absolute;left:8570;top:-4132;width:130;height:2767" coordorigin="8570,-4132" coordsize="130,2767" path="m8700,-4132l8570,-4132,8570,-1365,8700,-1365,8700,-4132e" filled="t" fillcolor="#8EB4E2" stroked="f">
                <v:path arrowok="t"/>
                <v:fill/>
              </v:shape>
            </v:group>
            <v:group style="position:absolute;left:8784;top:-4223;width:132;height:2858" coordorigin="8784,-4223" coordsize="132,2858">
              <v:shape style="position:absolute;left:8784;top:-4223;width:132;height:2858" coordorigin="8784,-4223" coordsize="132,2858" path="m8916,-4223l8784,-4223,8784,-1365,8916,-1365,8916,-4223e" filled="t" fillcolor="#8EB4E2" stroked="f">
                <v:path arrowok="t"/>
                <v:fill/>
              </v:shape>
            </v:group>
            <v:group style="position:absolute;left:9000;top:-4317;width:130;height:2952" coordorigin="9000,-4317" coordsize="130,2952">
              <v:shape style="position:absolute;left:9000;top:-4317;width:130;height:2952" coordorigin="9000,-4317" coordsize="130,2952" path="m9130,-4317l9000,-4317,9000,-1365,9130,-1365,9130,-4317e" filled="t" fillcolor="#8EB4E2" stroked="f">
                <v:path arrowok="t"/>
                <v:fill/>
              </v:shape>
            </v:group>
            <v:group style="position:absolute;left:9214;top:-4413;width:130;height:3048" coordorigin="9214,-4413" coordsize="130,3048">
              <v:shape style="position:absolute;left:9214;top:-4413;width:130;height:3048" coordorigin="9214,-4413" coordsize="130,3048" path="m9343,-4413l9214,-4413,9214,-1365,9343,-1365,9343,-4413e" filled="t" fillcolor="#8EB4E2" stroked="f">
                <v:path arrowok="t"/>
                <v:fill/>
              </v:shape>
            </v:group>
            <v:group style="position:absolute;left:9430;top:-4514;width:130;height:3149" coordorigin="9430,-4514" coordsize="130,3149">
              <v:shape style="position:absolute;left:9430;top:-4514;width:130;height:3149" coordorigin="9430,-4514" coordsize="130,3149" path="m9559,-4514l9430,-4514,9430,-1365,9559,-1365,9559,-4514e" filled="t" fillcolor="#8EB4E2" stroked="f">
                <v:path arrowok="t"/>
                <v:fill/>
              </v:shape>
            </v:group>
            <v:group style="position:absolute;left:9600;top:-4924;width:2;height:3559" coordorigin="9600,-4924" coordsize="2,3559">
              <v:shape style="position:absolute;left:9600;top:-4924;width:2;height:3559" coordorigin="9600,-4924" coordsize="0,3559" path="m9600,-1365l9600,-4924e" filled="f" stroked="t" strokeweight=".72pt" strokecolor="#858585">
                <v:path arrowok="t"/>
              </v:shape>
            </v:group>
            <v:group style="position:absolute;left:2734;top:-1365;width:6931;height:2" coordorigin="2734,-1365" coordsize="6931,2">
              <v:shape style="position:absolute;left:2734;top:-1365;width:6931;height:2" coordorigin="2734,-1365" coordsize="6931,0" path="m2734,-1365l9665,-1365e" filled="f" stroked="t" strokeweight=".72pt" strokecolor="#858585">
                <v:path arrowok="t"/>
              </v:shape>
            </v:group>
            <v:group style="position:absolute;left:9600;top:-1874;width:65;height:2" coordorigin="9600,-1874" coordsize="65,2">
              <v:shape style="position:absolute;left:9600;top:-1874;width:65;height:2" coordorigin="9600,-1874" coordsize="65,0" path="m9600,-1874l9665,-1874e" filled="f" stroked="t" strokeweight=".72pt" strokecolor="#858585">
                <v:path arrowok="t"/>
              </v:shape>
            </v:group>
            <v:group style="position:absolute;left:9600;top:-2382;width:65;height:2" coordorigin="9600,-2382" coordsize="65,2">
              <v:shape style="position:absolute;left:9600;top:-2382;width:65;height:2" coordorigin="9600,-2382" coordsize="65,0" path="m9600,-2382l9665,-2382e" filled="f" stroked="t" strokeweight=".72pt" strokecolor="#858585">
                <v:path arrowok="t"/>
              </v:shape>
            </v:group>
            <v:group style="position:absolute;left:9600;top:-2891;width:65;height:2" coordorigin="9600,-2891" coordsize="65,2">
              <v:shape style="position:absolute;left:9600;top:-2891;width:65;height:2" coordorigin="9600,-2891" coordsize="65,0" path="m9600,-2891l9665,-2891e" filled="f" stroked="t" strokeweight=".72pt" strokecolor="#858585">
                <v:path arrowok="t"/>
              </v:shape>
            </v:group>
            <v:group style="position:absolute;left:9600;top:-3400;width:65;height:2" coordorigin="9600,-3400" coordsize="65,2">
              <v:shape style="position:absolute;left:9600;top:-3400;width:65;height:2" coordorigin="9600,-3400" coordsize="65,0" path="m9600,-3400l9665,-3400e" filled="f" stroked="t" strokeweight=".72pt" strokecolor="#858585">
                <v:path arrowok="t"/>
              </v:shape>
            </v:group>
            <v:group style="position:absolute;left:9600;top:-3909;width:65;height:2" coordorigin="9600,-3909" coordsize="65,2">
              <v:shape style="position:absolute;left:9600;top:-3909;width:65;height:2" coordorigin="9600,-3909" coordsize="65,0" path="m9600,-3909l9665,-3909e" filled="f" stroked="t" strokeweight=".72pt" strokecolor="#858585">
                <v:path arrowok="t"/>
              </v:shape>
            </v:group>
            <v:group style="position:absolute;left:9600;top:-4418;width:65;height:2" coordorigin="9600,-4418" coordsize="65,2">
              <v:shape style="position:absolute;left:9600;top:-4418;width:65;height:2" coordorigin="9600,-4418" coordsize="65,0" path="m9600,-4418l9665,-4418e" filled="f" stroked="t" strokeweight=".72pt" strokecolor="#858585">
                <v:path arrowok="t"/>
              </v:shape>
            </v:group>
            <v:group style="position:absolute;left:9600;top:-4924;width:65;height:2" coordorigin="9600,-4924" coordsize="65,2">
              <v:shape style="position:absolute;left:9600;top:-4924;width:65;height:2" coordorigin="9600,-4924" coordsize="65,0" path="m9600,-4924l9665,-4924e" filled="f" stroked="t" strokeweight=".72pt" strokecolor="#858585">
                <v:path arrowok="t"/>
              </v:shape>
            </v:group>
            <v:group style="position:absolute;left:2734;top:-4924;width:2;height:3559" coordorigin="2734,-4924" coordsize="2,3559">
              <v:shape style="position:absolute;left:2734;top:-4924;width:2;height:3559" coordorigin="2734,-4924" coordsize="0,3559" path="m2734,-1365l2734,-4924e" filled="f" stroked="t" strokeweight=".72pt" strokecolor="#858585">
                <v:path arrowok="t"/>
              </v:shape>
            </v:group>
            <v:group style="position:absolute;left:3054;top:-4728;width:6439;height:1946" coordorigin="3054,-4728" coordsize="6439,1946">
              <v:shape style="position:absolute;left:3054;top:-4728;width:6439;height:1946" coordorigin="3054,-4728" coordsize="6439,1946" path="m3054,-2782l3270,-3888,3484,-4412,3700,-4356,3913,-4644,4129,-4728,4343,-4582,4556,-4378,4772,-3627,4986,-3864,5202,-3946,5416,-3924,5632,-3888,5845,-3852,6059,-3836,6275,-3804,6488,-3780,6704,-3752,6918,-3176,7134,-3156,7348,-3140,7561,-3123,7777,-3108,7991,-3096,8207,-3082,8420,-3070,8636,-3058,8850,-3046,9064,-3036,9280,-3036,9493,-3036e" filled="f" stroked="t" strokeweight="2.280pt" strokecolor="#D99593">
                <v:path arrowok="t"/>
              </v:shape>
              <v:shape style="position:absolute;left:2507;top:-1202;width:6822;height:398" type="#_x0000_t75">
                <v:imagedata r:id="rId31" o:title=""/>
              </v:shape>
            </v:group>
            <v:group style="position:absolute;left:3617;top:-522;width:384;height:110" coordorigin="3617,-522" coordsize="384,110">
              <v:shape style="position:absolute;left:3617;top:-522;width:384;height:110" coordorigin="3617,-522" coordsize="384,110" path="m3617,-412l4001,-412,4001,-522,3617,-522,3617,-412e" filled="t" fillcolor="#8EB4E2" stroked="f">
                <v:path arrowok="t"/>
                <v:fill/>
              </v:shape>
            </v:group>
            <v:group style="position:absolute;left:5912;top:-468;width:384;height:2" coordorigin="5912,-468" coordsize="384,2">
              <v:shape style="position:absolute;left:5912;top:-468;width:384;height:2" coordorigin="5912,-468" coordsize="384,0" path="m5912,-468l6296,-468e" filled="f" stroked="t" strokeweight="2.280pt" strokecolor="#D99593">
                <v:path arrowok="t"/>
              </v:shape>
            </v:group>
            <v:group style="position:absolute;left:1135;top:-5147;width:9026;height:4980" coordorigin="1135,-5147" coordsize="9026,4980">
              <v:shape style="position:absolute;left:1135;top:-5147;width:9026;height:4980" coordorigin="1135,-5147" coordsize="9026,4980" path="m1135,-167l10162,-167,10162,-5147,1135,-5147,1135,-167xe" filled="f" stroked="t" strokeweight=".7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pt;margin-top:44.2019pt;width:452.76pt;height:117.36pt;mso-position-horizontal-relative:page;mso-position-vertical-relative:paragraph;z-index:-1644" coordorigin="1200,884" coordsize="9055,2347">
            <v:shape style="position:absolute;left:1214;top:898;width:9026;height:2318" type="#_x0000_t75">
              <v:imagedata r:id="rId32" o:title=""/>
            </v:shape>
            <v:group style="position:absolute;left:1207;top:891;width:9041;height:2333" coordorigin="1207,891" coordsize="9041,2333">
              <v:shape style="position:absolute;left:1207;top:891;width:9041;height:2333" coordorigin="1207,891" coordsize="9041,2333" path="m1207,3224l10248,3224,10248,891,1207,891,1207,3224x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0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wth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: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  <w:i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wth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  <w:i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7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9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.1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2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8"/>
          <w:szCs w:val="18"/>
          <w:color w:val="18456F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for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2" w:right="72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3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%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112" w:right="7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10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1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Key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dri</w:t>
      </w:r>
      <w:r>
        <w:rPr>
          <w:rFonts w:ascii="Arial" w:hAnsi="Arial" w:cs="Arial" w:eastAsia="Arial"/>
          <w:sz w:val="28"/>
          <w:szCs w:val="28"/>
          <w:color w:val="18456F"/>
          <w:spacing w:val="-4"/>
          <w:w w:val="100"/>
        </w:rPr>
        <w:t>v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ers</w:t>
      </w:r>
      <w:r>
        <w:rPr>
          <w:rFonts w:ascii="Arial" w:hAnsi="Arial" w:cs="Arial" w:eastAsia="Arial"/>
          <w:sz w:val="28"/>
          <w:szCs w:val="28"/>
          <w:color w:val="18456F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of</w:t>
      </w:r>
      <w:r>
        <w:rPr>
          <w:rFonts w:ascii="Arial" w:hAnsi="Arial" w:cs="Arial" w:eastAsia="Arial"/>
          <w:sz w:val="28"/>
          <w:szCs w:val="28"/>
          <w:color w:val="18456F"/>
          <w:spacing w:val="2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nge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for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U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in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S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nario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l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anning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2" w:right="69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580"/>
        </w:sectPr>
      </w:pPr>
      <w:rPr/>
    </w:p>
    <w:p>
      <w:pPr>
        <w:spacing w:before="78" w:after="0" w:line="252" w:lineRule="auto"/>
        <w:ind w:left="113" w:right="52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Tw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broad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scenarios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were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considered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growt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less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growth.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bot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scenarios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414141"/>
          <w:spacing w:val="2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oad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therre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were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considered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growt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macroeconomic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environmen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environment,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technologica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environmen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and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natura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resources.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760" w:bottom="280" w:left="740" w:right="780"/>
          <w:footerReference w:type="default" r:id="rId33"/>
          <w:pgSz w:w="11920" w:h="16840"/>
        </w:sectPr>
      </w:pPr>
      <w:rPr/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Pag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FC3E9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251</w:t>
      </w:r>
      <w:r>
        <w:rPr>
          <w:rFonts w:ascii="Arial" w:hAnsi="Arial" w:cs="Arial" w:eastAsia="Arial"/>
          <w:sz w:val="17"/>
          <w:szCs w:val="17"/>
          <w:color w:val="2FC3E9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2FC3E9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July</w:t>
      </w:r>
      <w:r>
        <w:rPr>
          <w:rFonts w:ascii="Arial" w:hAnsi="Arial" w:cs="Arial" w:eastAsia="Arial"/>
          <w:sz w:val="17"/>
          <w:szCs w:val="17"/>
          <w:color w:val="2FC3E9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20171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8"/>
        </w:rPr>
        <w:t>Response</w:t>
      </w:r>
      <w:r>
        <w:rPr>
          <w:rFonts w:ascii="Arial" w:hAnsi="Arial" w:cs="Arial" w:eastAsia="Arial"/>
          <w:sz w:val="17"/>
          <w:szCs w:val="17"/>
          <w:color w:val="2FC3E9"/>
          <w:spacing w:val="-1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FC3E9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th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FC3E9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Inquir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FC3E9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int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FC3E9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Nationa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FC3E9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Freight</w:t>
      </w:r>
      <w:r>
        <w:rPr>
          <w:rFonts w:ascii="Arial" w:hAnsi="Arial" w:cs="Arial" w:eastAsia="Arial"/>
          <w:sz w:val="17"/>
          <w:szCs w:val="17"/>
          <w:color w:val="2FC3E9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Suppl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FC3E9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0"/>
        </w:rPr>
        <w:t>Chain</w:t>
      </w:r>
      <w:r>
        <w:rPr>
          <w:rFonts w:ascii="Arial" w:hAnsi="Arial" w:cs="Arial" w:eastAsia="Arial"/>
          <w:sz w:val="17"/>
          <w:szCs w:val="17"/>
          <w:color w:val="2FC3E9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FC3E9"/>
          <w:spacing w:val="0"/>
          <w:w w:val="106"/>
        </w:rPr>
        <w:t>Priorities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3" w:after="0" w:line="240" w:lineRule="auto"/>
        <w:ind w:left="-36" w:right="50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0A2F52"/>
          <w:w w:val="93"/>
          <w:b/>
          <w:bCs/>
          <w:i/>
        </w:rPr>
        <w:t>PORT</w:t>
      </w:r>
      <w:r>
        <w:rPr>
          <w:rFonts w:ascii="Arial" w:hAnsi="Arial" w:cs="Arial" w:eastAsia="Arial"/>
          <w:sz w:val="20"/>
          <w:szCs w:val="20"/>
          <w:color w:val="0A2F52"/>
          <w:spacing w:val="-25"/>
          <w:w w:val="100"/>
          <w:b/>
          <w:bCs/>
          <w:i/>
        </w:rPr>
        <w:t> </w:t>
      </w:r>
      <w:r>
        <w:rPr>
          <w:rFonts w:ascii="Arial" w:hAnsi="Arial" w:cs="Arial" w:eastAsia="Arial"/>
          <w:sz w:val="21"/>
          <w:szCs w:val="21"/>
          <w:color w:val="0A2F5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1"/>
          <w:szCs w:val="21"/>
          <w:color w:val="0A2F5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1"/>
          <w:szCs w:val="21"/>
          <w:color w:val="0A2F5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color w:val="0A2F52"/>
          <w:spacing w:val="0"/>
          <w:w w:val="90"/>
          <w:b/>
          <w:bCs/>
          <w:i/>
        </w:rPr>
        <w:t>BRISBANE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48" w:lineRule="exact"/>
        <w:ind w:left="243" w:right="33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419193"/>
          <w:spacing w:val="0"/>
          <w:w w:val="100"/>
          <w:i/>
        </w:rPr>
        <w:t>Here</w:t>
      </w:r>
      <w:r>
        <w:rPr>
          <w:rFonts w:ascii="Arial" w:hAnsi="Arial" w:cs="Arial" w:eastAsia="Arial"/>
          <w:sz w:val="14"/>
          <w:szCs w:val="14"/>
          <w:color w:val="419193"/>
          <w:spacing w:val="1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19193"/>
          <w:spacing w:val="0"/>
          <w:w w:val="100"/>
          <w:i/>
        </w:rPr>
        <w:t>fo</w:t>
      </w:r>
      <w:r>
        <w:rPr>
          <w:rFonts w:ascii="Arial" w:hAnsi="Arial" w:cs="Arial" w:eastAsia="Arial"/>
          <w:sz w:val="14"/>
          <w:szCs w:val="14"/>
          <w:color w:val="419193"/>
          <w:spacing w:val="0"/>
          <w:w w:val="100"/>
          <w:i/>
        </w:rPr>
        <w:t>r</w:t>
      </w:r>
      <w:r>
        <w:rPr>
          <w:rFonts w:ascii="Arial" w:hAnsi="Arial" w:cs="Arial" w:eastAsia="Arial"/>
          <w:sz w:val="14"/>
          <w:szCs w:val="14"/>
          <w:color w:val="419193"/>
          <w:spacing w:val="22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19193"/>
          <w:spacing w:val="0"/>
          <w:w w:val="100"/>
          <w:i/>
        </w:rPr>
        <w:t>th</w:t>
      </w:r>
      <w:r>
        <w:rPr>
          <w:rFonts w:ascii="Arial" w:hAnsi="Arial" w:cs="Arial" w:eastAsia="Arial"/>
          <w:sz w:val="14"/>
          <w:szCs w:val="14"/>
          <w:color w:val="419193"/>
          <w:spacing w:val="0"/>
          <w:w w:val="100"/>
          <w:i/>
        </w:rPr>
        <w:t>e</w:t>
      </w:r>
      <w:r>
        <w:rPr>
          <w:rFonts w:ascii="Arial" w:hAnsi="Arial" w:cs="Arial" w:eastAsia="Arial"/>
          <w:sz w:val="14"/>
          <w:szCs w:val="14"/>
          <w:color w:val="419193"/>
          <w:spacing w:val="15"/>
          <w:w w:val="100"/>
          <w:i/>
        </w:rPr>
        <w:t> </w:t>
      </w:r>
      <w:r>
        <w:rPr>
          <w:rFonts w:ascii="Arial" w:hAnsi="Arial" w:cs="Arial" w:eastAsia="Arial"/>
          <w:sz w:val="14"/>
          <w:szCs w:val="14"/>
          <w:color w:val="419193"/>
          <w:spacing w:val="0"/>
          <w:w w:val="107"/>
          <w:i/>
        </w:rPr>
        <w:t>future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60" w:bottom="280" w:left="740" w:right="780"/>
          <w:cols w:num="2" w:equalWidth="0">
            <w:col w:w="7587" w:space="935"/>
            <w:col w:w="1878"/>
          </w:cols>
        </w:sectPr>
      </w:pPr>
      <w:rPr/>
    </w:p>
    <w:p>
      <w:pPr>
        <w:spacing w:before="79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/>
        <w:pict>
          <v:shape style="position:absolute;margin-left:453.600006pt;margin-top:772.678955pt;width:107.71pt;height:53.851pt;mso-position-horizontal-relative:page;mso-position-vertical-relative:page;z-index:-1642" type="#_x0000_t75">
            <v:imagedata r:id="rId35" o:title=""/>
          </v:shape>
        </w:pic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389.399986" w:type="dxa"/>
      </w:tblPr>
      <w:tblGrid/>
      <w:tr>
        <w:trPr>
          <w:trHeight w:val="331" w:hRule="exact"/>
        </w:trPr>
        <w:tc>
          <w:tcPr>
            <w:tcW w:w="1772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1" w:after="0" w:line="240" w:lineRule="auto"/>
              <w:ind w:left="5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4038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1" w:after="0" w:line="240" w:lineRule="auto"/>
              <w:ind w:left="4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Po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4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3963" w:type="dxa"/>
            <w:tcBorders>
              <w:top w:val="single" w:sz="4.640" w:space="0" w:color="000000"/>
              <w:bottom w:val="single" w:sz="4.6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51" w:after="0" w:line="240" w:lineRule="auto"/>
              <w:ind w:left="5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2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4"/>
                <w:w w:val="100"/>
                <w:b/>
                <w:bCs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</w:tr>
      <w:tr>
        <w:trPr>
          <w:trHeight w:val="3766" w:hRule="exact"/>
        </w:trPr>
        <w:tc>
          <w:tcPr>
            <w:tcW w:w="1772" w:type="dxa"/>
            <w:tcBorders>
              <w:top w:val="single" w:sz="4.640" w:space="0" w:color="000000"/>
              <w:bottom w:val="single" w:sz="4.8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1" w:after="0" w:line="240" w:lineRule="auto"/>
              <w:ind w:left="52" w:right="28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ro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nd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iro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nt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4038" w:type="dxa"/>
            <w:tcBorders>
              <w:top w:val="single" w:sz="4.640" w:space="0" w:color="000000"/>
              <w:bottom w:val="single" w:sz="4.8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72" w:after="0" w:line="206" w:lineRule="exact"/>
              <w:ind w:left="409" w:right="321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19" w:lineRule="exact"/>
              <w:ind w:left="49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</w:p>
          <w:p>
            <w:pPr>
              <w:spacing w:before="0" w:after="0" w:line="218" w:lineRule="exact"/>
              <w:ind w:left="49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‘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</w:p>
          <w:p>
            <w:pPr>
              <w:spacing w:before="0" w:after="0" w:line="205" w:lineRule="exact"/>
              <w:ind w:left="40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’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8" w:after="0" w:line="206" w:lineRule="exact"/>
              <w:ind w:left="409" w:right="382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</w:p>
          <w:p>
            <w:pPr>
              <w:spacing w:before="12" w:after="0" w:line="206" w:lineRule="exact"/>
              <w:ind w:left="409" w:right="511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2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19" w:lineRule="exact"/>
              <w:ind w:left="49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-r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</w:p>
        </w:tc>
        <w:tc>
          <w:tcPr>
            <w:tcW w:w="3963" w:type="dxa"/>
            <w:tcBorders>
              <w:top w:val="single" w:sz="4.640" w:space="0" w:color="000000"/>
              <w:bottom w:val="single" w:sz="4.8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56" w:after="0" w:line="240" w:lineRule="auto"/>
              <w:ind w:left="52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16" w:lineRule="exact"/>
              <w:ind w:left="52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  <w:position w:val="-1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position w:val="-1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position w:val="-1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  <w:position w:val="-1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position w:val="-1"/>
              </w:rPr>
              <w:t>Co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position w:val="-1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position w:val="-1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position w:val="-1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position w:val="-1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position w:val="-1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position w:val="-1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position w:val="-1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position w:val="-1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position w:val="-1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position w:val="-1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position w:val="-1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position w:val="-1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position w:val="-1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position w:val="0"/>
              </w:rPr>
            </w:r>
          </w:p>
          <w:p>
            <w:pPr>
              <w:spacing w:before="19" w:after="0" w:line="206" w:lineRule="exact"/>
              <w:ind w:left="412" w:right="752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1" w:after="0" w:line="208" w:lineRule="exact"/>
              <w:ind w:left="412" w:right="614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16" w:lineRule="exact"/>
              <w:ind w:left="52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4" w:after="0" w:line="206" w:lineRule="exact"/>
              <w:ind w:left="412" w:right="416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4" w:after="0" w:line="206" w:lineRule="exact"/>
              <w:ind w:left="412" w:right="690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k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0" w:after="0" w:line="208" w:lineRule="exact"/>
              <w:ind w:left="412" w:right="476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16" w:lineRule="exact"/>
              <w:ind w:left="52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2" w:after="0" w:line="208" w:lineRule="exact"/>
              <w:ind w:left="412" w:right="1333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t.</w:t>
            </w:r>
          </w:p>
        </w:tc>
      </w:tr>
      <w:tr>
        <w:trPr>
          <w:trHeight w:val="2679" w:hRule="exact"/>
        </w:trPr>
        <w:tc>
          <w:tcPr>
            <w:tcW w:w="1772" w:type="dxa"/>
            <w:tcBorders>
              <w:top w:val="single" w:sz="4.8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48" w:after="0" w:line="242" w:lineRule="auto"/>
              <w:ind w:left="52" w:right="57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So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iro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nt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4038" w:type="dxa"/>
            <w:tcBorders>
              <w:top w:val="single" w:sz="4.8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3" w:after="0" w:line="240" w:lineRule="auto"/>
              <w:ind w:left="409" w:right="752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th</w:t>
            </w:r>
          </w:p>
          <w:p>
            <w:pPr>
              <w:spacing w:before="15" w:after="0" w:line="206" w:lineRule="exact"/>
              <w:ind w:left="409" w:right="603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</w:p>
          <w:p>
            <w:pPr>
              <w:spacing w:before="0" w:after="0" w:line="219" w:lineRule="exact"/>
              <w:ind w:left="49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</w:p>
          <w:p>
            <w:pPr>
              <w:spacing w:before="14" w:after="0" w:line="206" w:lineRule="exact"/>
              <w:ind w:left="409" w:right="442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Car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0" w:after="0" w:line="208" w:lineRule="exact"/>
              <w:ind w:left="409" w:right="941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</w:rPr>
              <w:t>x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</w:p>
          <w:p>
            <w:pPr>
              <w:spacing w:before="12" w:after="0" w:line="206" w:lineRule="exact"/>
              <w:ind w:left="409" w:right="567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</w:rPr>
              <w:t>x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</w:tc>
        <w:tc>
          <w:tcPr>
            <w:tcW w:w="3963" w:type="dxa"/>
            <w:tcBorders>
              <w:top w:val="single" w:sz="4.832" w:space="0" w:color="000000"/>
              <w:bottom w:val="single" w:sz="4.639840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53" w:after="0" w:line="240" w:lineRule="auto"/>
              <w:ind w:left="412" w:right="835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</w:rPr>
              <w:t>x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t.</w:t>
            </w:r>
          </w:p>
          <w:p>
            <w:pPr>
              <w:spacing w:before="0" w:after="0" w:line="219" w:lineRule="exact"/>
              <w:ind w:left="52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2" w:after="0" w:line="208" w:lineRule="exact"/>
              <w:ind w:left="412" w:right="392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r,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2" w:after="0" w:line="206" w:lineRule="exact"/>
              <w:ind w:left="412" w:right="495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17" w:lineRule="exact"/>
              <w:ind w:left="52" w:right="-2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</w:p>
          <w:p>
            <w:pPr>
              <w:spacing w:before="16" w:after="0" w:line="206" w:lineRule="exact"/>
              <w:ind w:left="412" w:right="535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rk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7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0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</w:tc>
      </w:tr>
      <w:tr>
        <w:trPr>
          <w:trHeight w:val="7273" w:hRule="exact"/>
        </w:trPr>
        <w:tc>
          <w:tcPr>
            <w:tcW w:w="1772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51" w:after="0" w:line="240" w:lineRule="auto"/>
              <w:ind w:left="5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5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En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  <w:b/>
                <w:bCs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iro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  <w:b/>
                <w:bCs/>
              </w:rPr>
              <w:t>nt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4038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55" w:after="0" w:line="240" w:lineRule="auto"/>
              <w:ind w:left="409" w:right="310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5" w:after="0" w:line="206" w:lineRule="exact"/>
              <w:ind w:left="409" w:right="1271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1" w:after="0" w:line="208" w:lineRule="exact"/>
              <w:ind w:left="409" w:right="313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2" w:after="0" w:line="206" w:lineRule="exact"/>
              <w:ind w:left="409" w:right="494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</w:p>
          <w:p>
            <w:pPr>
              <w:spacing w:before="0" w:after="0" w:line="206" w:lineRule="exact"/>
              <w:ind w:left="40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DC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5" w:after="0" w:line="206" w:lineRule="exact"/>
              <w:ind w:left="409" w:right="473" w:firstLine="-360"/>
              <w:jc w:val="both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‘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’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,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5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z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</w:p>
          <w:p>
            <w:pPr>
              <w:spacing w:before="0" w:after="0" w:line="206" w:lineRule="exact"/>
              <w:ind w:left="40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5" w:after="0" w:line="206" w:lineRule="exact"/>
              <w:ind w:left="409" w:right="562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Dro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try</w:t>
            </w:r>
          </w:p>
        </w:tc>
        <w:tc>
          <w:tcPr>
            <w:tcW w:w="3963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56" w:after="0" w:line="239" w:lineRule="auto"/>
              <w:ind w:left="412" w:right="726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Co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39" w:lineRule="auto"/>
              <w:ind w:left="412" w:right="399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-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20" w:lineRule="exact"/>
              <w:ind w:left="17" w:right="844"/>
              <w:jc w:val="center"/>
              <w:tabs>
                <w:tab w:pos="30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6" w:after="0" w:line="206" w:lineRule="exact"/>
              <w:ind w:left="412" w:right="486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4" w:after="0" w:line="206" w:lineRule="exact"/>
              <w:ind w:left="412" w:right="457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3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0" w:after="0" w:line="208" w:lineRule="exact"/>
              <w:ind w:left="412" w:right="421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4"/>
                <w:w w:val="100"/>
              </w:rPr>
              <w:t>x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</w:p>
          <w:p>
            <w:pPr>
              <w:spacing w:before="0" w:after="0" w:line="203" w:lineRule="exact"/>
              <w:ind w:left="41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5" w:after="0" w:line="206" w:lineRule="exact"/>
              <w:ind w:left="412" w:right="438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</w:p>
          <w:p>
            <w:pPr>
              <w:spacing w:before="0" w:after="0" w:line="206" w:lineRule="exact"/>
              <w:ind w:left="41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0" w:after="0" w:line="238" w:lineRule="auto"/>
              <w:ind w:left="412" w:right="367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rts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f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w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fr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tr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g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r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p</w:t>
            </w:r>
          </w:p>
          <w:p>
            <w:pPr>
              <w:spacing w:before="2" w:after="0" w:line="240" w:lineRule="auto"/>
              <w:ind w:left="412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z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  <w:p>
            <w:pPr>
              <w:spacing w:before="15" w:after="0" w:line="206" w:lineRule="exact"/>
              <w:ind w:left="412" w:right="523" w:firstLine="-360"/>
              <w:jc w:val="left"/>
              <w:tabs>
                <w:tab w:pos="3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Symbol" w:hAnsi="Symbol" w:cs="Symbol" w:eastAsia="Symbol"/>
                <w:sz w:val="18"/>
                <w:szCs w:val="18"/>
                <w:spacing w:val="0"/>
                <w:w w:val="100"/>
              </w:rPr>
              <w:t>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8"/>
                <w:szCs w:val="18"/>
                <w:spacing w:val="0"/>
                <w:w w:val="100"/>
              </w:rPr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Dr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one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b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u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p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h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n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m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1"/>
                <w:w w:val="100"/>
              </w:rPr>
              <w:t>d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>.</w:t>
            </w:r>
          </w:p>
        </w:tc>
      </w:tr>
    </w:tbl>
    <w:p>
      <w:pPr>
        <w:jc w:val="left"/>
        <w:spacing w:after="0"/>
        <w:sectPr>
          <w:pgNumType w:start="26"/>
          <w:pgMar w:footer="491" w:header="0" w:top="960" w:bottom="680" w:left="740" w:right="880"/>
          <w:footerReference w:type="default" r:id="rId34"/>
          <w:pgSz w:w="11920" w:h="16840"/>
        </w:sectPr>
      </w:pPr>
      <w:rPr/>
    </w:p>
    <w:p>
      <w:pPr>
        <w:spacing w:before="75" w:after="0" w:line="240" w:lineRule="auto"/>
        <w:ind w:left="458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Nat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ral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6" w:lineRule="exact"/>
        <w:ind w:left="458" w:right="-67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rc</w:t>
      </w:r>
      <w:r>
        <w:rPr>
          <w:rFonts w:ascii="Arial" w:hAnsi="Arial" w:cs="Arial" w:eastAsia="Arial"/>
          <w:sz w:val="18"/>
          <w:szCs w:val="18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6" w:after="0" w:line="206" w:lineRule="exact"/>
        <w:ind w:left="360" w:right="639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6" w:lineRule="exact"/>
        <w:ind w:left="360" w:right="-51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</w:p>
    <w:p>
      <w:pPr>
        <w:spacing w:before="0" w:after="0" w:line="206" w:lineRule="exact"/>
        <w:ind w:left="3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20" w:lineRule="exact"/>
        <w:ind w:right="-2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</w:p>
    <w:p>
      <w:pPr>
        <w:spacing w:before="96" w:after="0" w:line="206" w:lineRule="exact"/>
        <w:ind w:left="360" w:right="73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/>
        <w:br w:type="column"/>
      </w:r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6" w:lineRule="exact"/>
        <w:ind w:left="360" w:right="198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</w:p>
    <w:p>
      <w:pPr>
        <w:spacing w:before="0" w:after="0" w:line="206" w:lineRule="exact"/>
        <w:ind w:left="3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5" w:after="0" w:line="206" w:lineRule="exact"/>
        <w:ind w:left="360" w:right="263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17" w:lineRule="exact"/>
        <w:ind w:right="-2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&lt;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$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5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40" w:lineRule="auto"/>
        <w:ind w:right="-2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4" w:after="0" w:line="206" w:lineRule="exact"/>
        <w:ind w:left="360" w:right="304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4" w:after="0" w:line="206" w:lineRule="exact"/>
        <w:ind w:left="360" w:right="196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0" w:after="0" w:line="208" w:lineRule="exact"/>
        <w:ind w:left="360" w:right="418" w:firstLine="-360"/>
        <w:jc w:val="left"/>
        <w:tabs>
          <w:tab w:pos="28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</w:p>
    <w:p>
      <w:pPr>
        <w:spacing w:before="0" w:after="0" w:line="199" w:lineRule="exact"/>
        <w:ind w:left="360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  <w:position w:val="-1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491" w:top="820" w:bottom="680" w:left="740" w:right="1220"/>
          <w:pgSz w:w="11920" w:h="16840"/>
          <w:cols w:num="3" w:equalWidth="0">
            <w:col w:w="1381" w:space="846"/>
            <w:col w:w="3464" w:space="576"/>
            <w:col w:w="3693"/>
          </w:cols>
        </w:sectPr>
      </w:pPr>
      <w:rPr/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/>
        <w:pict>
          <v:shape style="position:absolute;margin-left:453.600006pt;margin-top:772.678955pt;width:107.71pt;height:53.851pt;mso-position-horizontal-relative:page;mso-position-vertical-relative:page;z-index:-1641" type="#_x0000_t75">
            <v:imagedata r:id="rId36" o:title=""/>
          </v:shape>
        </w:pict>
      </w:r>
      <w:r>
        <w:rPr/>
        <w:pict>
          <v:group style="position:absolute;margin-left:56.470001pt;margin-top:42.069942pt;width:489.68004pt;height:188.04004pt;mso-position-horizontal-relative:page;mso-position-vertical-relative:page;z-index:-1640" coordorigin="1129,841" coordsize="9794,3761">
            <v:group style="position:absolute;left:1135;top:857;width:9782;height:2" coordorigin="1135,857" coordsize="9782,2">
              <v:shape style="position:absolute;left:1135;top:857;width:9782;height:2" coordorigin="1135,857" coordsize="9782,0" path="m1135,857l10917,857e" filled="f" stroked="t" strokeweight=".580pt" strokecolor="#000000">
                <v:path arrowok="t"/>
              </v:shape>
            </v:group>
            <v:group style="position:absolute;left:1140;top:847;width:2;height:3744" coordorigin="1140,847" coordsize="2,3744">
              <v:shape style="position:absolute;left:1140;top:847;width:2;height:3744" coordorigin="1140,847" coordsize="0,3744" path="m1140,847l1140,4592e" filled="f" stroked="t" strokeweight=".580pt" strokecolor="#000000">
                <v:path arrowok="t"/>
              </v:shape>
            </v:group>
            <v:group style="position:absolute;left:1135;top:4596;width:9782;height:2" coordorigin="1135,4596" coordsize="9782,2">
              <v:shape style="position:absolute;left:1135;top:4596;width:9782;height:2" coordorigin="1135,4596" coordsize="9782,0" path="m1135,4596l10917,4596e" filled="f" stroked="t" strokeweight=".580pt" strokecolor="#000000">
                <v:path arrowok="t"/>
              </v:shape>
            </v:group>
            <v:group style="position:absolute;left:2912;top:857;width:2;height:3735" coordorigin="2912,857" coordsize="2,3735">
              <v:shape style="position:absolute;left:2912;top:857;width:2;height:3735" coordorigin="2912,857" coordsize="0,3735" path="m2912,857l2912,4592e" filled="f" stroked="t" strokeweight=".58001pt" strokecolor="#000000">
                <v:path arrowok="t"/>
              </v:shape>
            </v:group>
            <v:group style="position:absolute;left:6949;top:857;width:2;height:3735" coordorigin="6949,857" coordsize="2,3735">
              <v:shape style="position:absolute;left:6949;top:857;width:2;height:3735" coordorigin="6949,857" coordsize="0,3735" path="m6949,857l6949,4592e" filled="f" stroked="t" strokeweight=".58001pt" strokecolor="#000000">
                <v:path arrowok="t"/>
              </v:shape>
            </v:group>
            <v:group style="position:absolute;left:10912;top:847;width:2;height:3744" coordorigin="10912,847" coordsize="2,3744">
              <v:shape style="position:absolute;left:10912;top:847;width:2;height:3744" coordorigin="10912,847" coordsize="0,3744" path="m10912,847l10912,4592e" filled="f" stroked="t" strokeweight=".58004pt" strokecolor="#00000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41" w:after="0" w:line="206" w:lineRule="exact"/>
        <w:ind w:left="395" w:right="8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–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0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6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" w:right="-20"/>
        <w:jc w:val="left"/>
        <w:tabs>
          <w:tab w:pos="1140" w:val="left"/>
        </w:tabs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11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  <w:tab/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a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ional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rei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g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ht</w:t>
      </w:r>
      <w:r>
        <w:rPr>
          <w:rFonts w:ascii="Arial" w:hAnsi="Arial" w:cs="Arial" w:eastAsia="Arial"/>
          <w:sz w:val="28"/>
          <w:szCs w:val="28"/>
          <w:color w:val="18456F"/>
          <w:spacing w:val="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2"/>
          <w:w w:val="100"/>
        </w:rPr>
        <w:t>P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er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f</w:t>
      </w:r>
      <w:r>
        <w:rPr>
          <w:rFonts w:ascii="Arial" w:hAnsi="Arial" w:cs="Arial" w:eastAsia="Arial"/>
          <w:sz w:val="28"/>
          <w:szCs w:val="28"/>
          <w:color w:val="18456F"/>
          <w:spacing w:val="-3"/>
          <w:w w:val="100"/>
        </w:rPr>
        <w:t>o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r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an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c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N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e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t</w:t>
      </w:r>
      <w:r>
        <w:rPr>
          <w:rFonts w:ascii="Arial" w:hAnsi="Arial" w:cs="Arial" w:eastAsia="Arial"/>
          <w:sz w:val="28"/>
          <w:szCs w:val="28"/>
          <w:color w:val="18456F"/>
          <w:spacing w:val="-4"/>
          <w:w w:val="100"/>
        </w:rPr>
        <w:t>w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ork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6" w:lineRule="exact"/>
        <w:ind w:left="395" w:right="272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395" w:right="7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5" w:right="292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DIRD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2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.3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).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756" w:right="66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: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z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6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/r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9" w:lineRule="auto"/>
        <w:ind w:left="756" w:right="113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color w:val="2EC4EA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EC4EA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  <w:u w:val="single" w:color="0000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u w:val="single" w:color="0000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9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rt.</w:t>
      </w:r>
      <w:r>
        <w:rPr>
          <w:rFonts w:ascii="Arial" w:hAnsi="Arial" w:cs="Arial" w:eastAsia="Arial"/>
          <w:sz w:val="18"/>
          <w:szCs w:val="18"/>
          <w:color w:val="000000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PDU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S)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00000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000000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  <w:t>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395" w:right="513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</w:rPr>
      </w:r>
      <w:r>
        <w:rPr>
          <w:rFonts w:ascii="Arial" w:hAnsi="Arial" w:cs="Arial" w:eastAsia="Arial"/>
          <w:sz w:val="18"/>
          <w:szCs w:val="18"/>
          <w:spacing w:val="-2"/>
          <w:w w:val="100"/>
          <w:u w:val="single" w:color="0000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  <w:t>1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  <w:t>3</w:t>
      </w:r>
      <w:r>
        <w:rPr>
          <w:rFonts w:ascii="Arial" w:hAnsi="Arial" w:cs="Arial" w:eastAsia="Arial"/>
          <w:sz w:val="18"/>
          <w:szCs w:val="18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  <w:u w:val="single" w:color="000000"/>
        </w:rPr>
        <w:t>.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‘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’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-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395" w:right="195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DIRD</w:t>
      </w:r>
      <w:r>
        <w:rPr>
          <w:rFonts w:ascii="Arial" w:hAnsi="Arial" w:cs="Arial" w:eastAsia="Arial"/>
          <w:sz w:val="18"/>
          <w:szCs w:val="18"/>
          <w:spacing w:val="-5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(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IC)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“N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”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x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IC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left="395" w:right="71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jc w:val="left"/>
        <w:spacing w:after="0"/>
        <w:sectPr>
          <w:type w:val="continuous"/>
          <w:pgSz w:w="11920" w:h="16840"/>
          <w:pgMar w:top="1560" w:bottom="280" w:left="740" w:right="1220"/>
        </w:sectPr>
      </w:pPr>
      <w:rPr/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5" w:after="0" w:line="240" w:lineRule="auto"/>
        <w:ind w:left="71" w:right="8494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12</w:t>
      </w:r>
      <w:r>
        <w:rPr>
          <w:rFonts w:ascii="Arial" w:hAnsi="Arial" w:cs="Arial" w:eastAsia="Arial"/>
          <w:sz w:val="28"/>
          <w:szCs w:val="28"/>
          <w:color w:val="18456F"/>
          <w:spacing w:val="1"/>
          <w:w w:val="100"/>
        </w:rPr>
        <w:t>.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0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1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Su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8456F"/>
          <w:spacing w:val="-1"/>
          <w:w w:val="100"/>
        </w:rPr>
        <w:t>m</w:t>
      </w:r>
      <w:r>
        <w:rPr>
          <w:rFonts w:ascii="Arial" w:hAnsi="Arial" w:cs="Arial" w:eastAsia="Arial"/>
          <w:sz w:val="28"/>
          <w:szCs w:val="28"/>
          <w:color w:val="18456F"/>
          <w:spacing w:val="0"/>
          <w:w w:val="100"/>
        </w:rPr>
        <w:t>ary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/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PBPL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:</w:t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6" w:lineRule="exact"/>
        <w:ind w:left="756" w:right="1150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j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0" w:after="0" w:line="208" w:lineRule="exact"/>
        <w:ind w:left="756" w:right="1216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8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q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6" w:lineRule="exact"/>
        <w:ind w:left="756" w:right="732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5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t.</w:t>
      </w:r>
    </w:p>
    <w:p>
      <w:pPr>
        <w:spacing w:before="10" w:after="0" w:line="208" w:lineRule="exact"/>
        <w:ind w:left="756" w:right="842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4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2" w:after="0" w:line="206" w:lineRule="exact"/>
        <w:ind w:left="756" w:right="1043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6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4" w:after="0" w:line="206" w:lineRule="exact"/>
        <w:ind w:left="756" w:right="1524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17" w:lineRule="exact"/>
        <w:ind w:left="395" w:right="-2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13" w:after="0" w:line="208" w:lineRule="exact"/>
        <w:ind w:left="756" w:right="1391" w:firstLine="-36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ty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b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16" w:lineRule="exact"/>
        <w:ind w:left="395" w:right="-20"/>
        <w:jc w:val="left"/>
        <w:tabs>
          <w:tab w:pos="7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Symbol" w:hAnsi="Symbol" w:cs="Symbol" w:eastAsia="Symbol"/>
          <w:sz w:val="18"/>
          <w:szCs w:val="18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v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g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h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f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m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4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-3"/>
          <w:w w:val="100"/>
        </w:rPr>
        <w:t>Y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o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u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s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c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l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y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5.176804pt;height:19.035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95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d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e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w</w:t>
      </w:r>
      <w:r>
        <w:rPr>
          <w:rFonts w:ascii="Arial" w:hAnsi="Arial" w:cs="Arial" w:eastAsia="Arial"/>
          <w:sz w:val="18"/>
          <w:szCs w:val="18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R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a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k</w:t>
      </w:r>
      <w:r>
        <w:rPr>
          <w:rFonts w:ascii="Arial" w:hAnsi="Arial" w:cs="Arial" w:eastAsia="Arial"/>
          <w:sz w:val="18"/>
          <w:szCs w:val="18"/>
          <w:spacing w:val="1"/>
          <w:w w:val="100"/>
        </w:rPr>
        <w:t>i</w:t>
      </w:r>
      <w:r>
        <w:rPr>
          <w:rFonts w:ascii="Arial" w:hAnsi="Arial" w:cs="Arial" w:eastAsia="Arial"/>
          <w:sz w:val="18"/>
          <w:szCs w:val="18"/>
          <w:spacing w:val="-2"/>
          <w:w w:val="100"/>
        </w:rPr>
        <w:t>n</w:t>
      </w:r>
      <w:r>
        <w:rPr>
          <w:rFonts w:ascii="Arial" w:hAnsi="Arial" w:cs="Arial" w:eastAsia="Arial"/>
          <w:sz w:val="18"/>
          <w:szCs w:val="18"/>
          <w:spacing w:val="0"/>
          <w:w w:val="100"/>
        </w:rPr>
        <w:t>e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364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18"/>
          <w:szCs w:val="18"/>
          <w:color w:val="18456F"/>
          <w:spacing w:val="-2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8"/>
          <w:szCs w:val="18"/>
          <w:color w:val="18456F"/>
          <w:spacing w:val="-1"/>
          <w:w w:val="100"/>
          <w:b/>
          <w:bCs/>
        </w:rPr>
        <w:t>M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18"/>
          <w:szCs w:val="18"/>
          <w:color w:val="18456F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18"/>
          <w:szCs w:val="18"/>
          <w:color w:val="18456F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sectPr>
      <w:pgMar w:footer="1185" w:header="0" w:top="1560" w:bottom="1380" w:left="740" w:right="580"/>
      <w:footerReference w:type="default" r:id="rId37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Symbol">
    <w:charset w:val="2"/>
    <w:family w:val="roman"/>
    <w:pitch w:val="variable"/>
  </w:font>
  <w:font w:name="Arial Narrow">
    <w:charset w:val="0"/>
    <w:family w:val="swiss"/>
    <w:pitch w:val="variable"/>
  </w:font>
  <w:font w:name="Courier New">
    <w:charset w:val="0"/>
    <w:family w:val="modern"/>
    <w:pitch w:val="fixed"/>
  </w:font>
  <w:font w:name="Calibri"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5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67.600013pt;height:11.0pt;mso-position-horizontal-relative:page;mso-position-vertical-relative:page;z-index:-1657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4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39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3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37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36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35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34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8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56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67.600013pt;height:11.0pt;mso-position-horizontal-relative:page;mso-position-vertical-relative:page;z-index:-1655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5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53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5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51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50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49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3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48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47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46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45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44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43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8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shape style="position:absolute;margin-left:453.600006pt;margin-top:772.678955pt;width:107.71pt;height:53.851pt;mso-position-horizontal-relative:page;mso-position-vertical-relative:page;z-index:-1642" type="#_x0000_t75">
          <v:imagedata r:id="rId1" o:title=""/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.599998pt;margin-top:806.363159pt;width:372.775013pt;height:11.0pt;mso-position-horizontal-relative:page;mso-position-vertical-relative:page;z-index:-1641" type="#_x0000_t202" filled="f" stroked="f">
          <v:textbox inset="0,0,0,0">
            <w:txbxContent>
              <w:p>
                <w:pPr>
                  <w:spacing w:before="0" w:after="0" w:line="204" w:lineRule="exact"/>
                  <w:ind w:left="20" w:right="-47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Pr/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4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J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2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0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1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7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|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q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Pr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1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2EC4EA"/>
                    <w:spacing w:val="0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Relationship Id="rId8" Type="http://schemas.openxmlformats.org/officeDocument/2006/relationships/footer" Target="footer1.xml"/><Relationship Id="rId9" Type="http://schemas.openxmlformats.org/officeDocument/2006/relationships/hyperlink" Target="mailto:freightstrategy@infrastructure.gov.au" TargetMode="External"/><Relationship Id="rId10" Type="http://schemas.openxmlformats.org/officeDocument/2006/relationships/footer" Target="footer2.xml"/><Relationship Id="rId11" Type="http://schemas.openxmlformats.org/officeDocument/2006/relationships/image" Target="media/image4.jpg"/><Relationship Id="rId12" Type="http://schemas.openxmlformats.org/officeDocument/2006/relationships/footer" Target="footer3.xml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footer" Target="footer4.xml"/><Relationship Id="rId19" Type="http://schemas.openxmlformats.org/officeDocument/2006/relationships/image" Target="media/image12.png"/><Relationship Id="rId20" Type="http://schemas.openxmlformats.org/officeDocument/2006/relationships/image" Target="media/image13.jpg"/><Relationship Id="rId21" Type="http://schemas.openxmlformats.org/officeDocument/2006/relationships/footer" Target="footer5.xml"/><Relationship Id="rId22" Type="http://schemas.openxmlformats.org/officeDocument/2006/relationships/footer" Target="footer6.xml"/><Relationship Id="rId23" Type="http://schemas.openxmlformats.org/officeDocument/2006/relationships/footer" Target="footer7.xml"/><Relationship Id="rId24" Type="http://schemas.openxmlformats.org/officeDocument/2006/relationships/image" Target="media/image17.jpg"/><Relationship Id="rId25" Type="http://schemas.openxmlformats.org/officeDocument/2006/relationships/footer" Target="footer8.xml"/><Relationship Id="rId26" Type="http://schemas.openxmlformats.org/officeDocument/2006/relationships/image" Target="media/image19.jpg"/><Relationship Id="rId27" Type="http://schemas.openxmlformats.org/officeDocument/2006/relationships/footer" Target="footer9.xml"/><Relationship Id="rId28" Type="http://schemas.openxmlformats.org/officeDocument/2006/relationships/image" Target="media/image21.jpg"/><Relationship Id="rId29" Type="http://schemas.openxmlformats.org/officeDocument/2006/relationships/footer" Target="footer10.xml"/><Relationship Id="rId30" Type="http://schemas.openxmlformats.org/officeDocument/2006/relationships/footer" Target="footer11.xml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26.jpg"/><Relationship Id="rId36" Type="http://schemas.openxmlformats.org/officeDocument/2006/relationships/image" Target="media/image27.jpg"/><Relationship Id="rId37" Type="http://schemas.openxmlformats.org/officeDocument/2006/relationships/footer" Target="footer14.xml"/><Relationship Id="rId38" Type="http://schemas.openxmlformats.org/officeDocument/2006/relationships/image" Target="media/image29.jp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 of Brisbane Pty Ltd</dc:creator>
  <dcterms:created xsi:type="dcterms:W3CDTF">2017-08-01T17:27:06Z</dcterms:created>
  <dcterms:modified xsi:type="dcterms:W3CDTF">2017-08-01T17:27:06Z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2017-08-01T00:00:00Z</vt:filetime>
  </property>
</Properties>
</file>