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g" ContentType="image/jp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99" w:after="0" w:line="240" w:lineRule="auto"/>
        <w:ind w:left="709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588.137085pt;margin-top:8.148386pt;width:.1pt;height:91.309853pt;mso-position-horizontal-relative:page;mso-position-vertical-relative:page;z-index:-606" coordorigin="11763,163" coordsize="2,1826">
            <v:shape style="position:absolute;left:11763;top:163;width:2;height:1826" coordorigin="11763,163" coordsize="0,1826" path="m11763,1989l11763,163e" filled="f" stroked="t" strokeweight="1.436525pt" strokecolor="#C8C8C8">
              <v:path arrowok="t"/>
            </v:shape>
          </v:group>
          <w10:wrap type="none"/>
        </w:pict>
      </w:r>
      <w:r>
        <w:rPr/>
        <w:pict>
          <v:group style="position:absolute;margin-left:588.256836pt;margin-top:143.795044pt;width:.1pt;height:481.234081pt;mso-position-horizontal-relative:page;mso-position-vertical-relative:page;z-index:-605" coordorigin="11765,2876" coordsize="2,9625">
            <v:shape style="position:absolute;left:11765;top:2876;width:2;height:9625" coordorigin="11765,2876" coordsize="0,9625" path="m11765,12501l11765,2876e" filled="f" stroked="t" strokeweight=".478842pt" strokecolor="#B8B8B8">
              <v:path arrowok="t"/>
            </v:shape>
          </v:group>
          <w10:wrap type="none"/>
        </w:pict>
      </w:r>
      <w:r>
        <w:rPr/>
        <w:pict>
          <v:group style="position:absolute;margin-left:588.256836pt;margin-top:644.201782pt;width:.1pt;height:197.478528pt;mso-position-horizontal-relative:page;mso-position-vertical-relative:page;z-index:-604" coordorigin="11765,12884" coordsize="2,3950">
            <v:shape style="position:absolute;left:11765;top:12884;width:2;height:3950" coordorigin="11765,12884" coordsize="0,3950" path="m11765,16834l11765,12884e" filled="f" stroked="t" strokeweight=".957683pt" strokecolor="#A0A0A0">
              <v:path arrowok="t"/>
            </v:shape>
          </v:group>
          <w10:wrap type="none"/>
        </w:pict>
      </w:r>
      <w:r>
        <w:rPr/>
        <w:pict>
          <v:shape style="width:118.080003pt;height:89.28pt;mso-position-horizontal-relative:char;mso-position-vertical-relative:line" type="#_x0000_t75">
            <v:imagedata r:id="rId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3" w:after="0" w:line="491" w:lineRule="exact"/>
        <w:ind w:left="133" w:right="-20"/>
        <w:jc w:val="left"/>
        <w:tabs>
          <w:tab w:pos="7040" w:val="left"/>
        </w:tabs>
        <w:rPr>
          <w:rFonts w:ascii="Times New Roman" w:hAnsi="Times New Roman" w:cs="Times New Roman" w:eastAsia="Times New Roman"/>
          <w:sz w:val="45"/>
          <w:szCs w:val="45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83.079002pt;margin-top:8.983657pt;width:3.46388pt;height:7pt;mso-position-horizontal-relative:page;mso-position-vertical-relative:paragraph;z-index:-603" type="#_x0000_t202" filled="f" stroked="f">
            <v:textbox inset="0,0,0,0">
              <w:txbxContent>
                <w:p>
                  <w:pPr>
                    <w:spacing w:before="0" w:after="0" w:line="140" w:lineRule="exact"/>
                    <w:ind w:right="-61"/>
                    <w:jc w:val="left"/>
                    <w:rPr>
                      <w:rFonts w:ascii="Arial" w:hAnsi="Arial" w:cs="Arial" w:eastAsia="Arial"/>
                      <w:sz w:val="14"/>
                      <w:szCs w:val="14"/>
                    </w:rPr>
                  </w:pPr>
                  <w:rPr/>
                  <w:r>
                    <w:rPr>
                      <w:rFonts w:ascii="Arial" w:hAnsi="Arial" w:cs="Arial" w:eastAsia="Arial"/>
                      <w:sz w:val="14"/>
                      <w:szCs w:val="14"/>
                      <w:color w:val="626262"/>
                      <w:spacing w:val="0"/>
                      <w:w w:val="100"/>
                    </w:rPr>
                    <w:t>h</w:t>
                  </w:r>
                  <w:r>
                    <w:rPr>
                      <w:rFonts w:ascii="Arial" w:hAnsi="Arial" w:cs="Arial" w:eastAsia="Arial"/>
                      <w:sz w:val="14"/>
                      <w:szCs w:val="14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</v:shape>
        </w:pic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00"/>
          <w:position w:val="11"/>
        </w:rPr>
        <w:t>26</w:t>
      </w:r>
      <w:r>
        <w:rPr>
          <w:rFonts w:ascii="Arial" w:hAnsi="Arial" w:cs="Arial" w:eastAsia="Arial"/>
          <w:sz w:val="14"/>
          <w:szCs w:val="14"/>
          <w:color w:val="383838"/>
          <w:spacing w:val="0"/>
          <w:w w:val="100"/>
          <w:position w:val="20"/>
        </w:rPr>
        <w:t>1</w:t>
      </w:r>
      <w:r>
        <w:rPr>
          <w:rFonts w:ascii="Arial" w:hAnsi="Arial" w:cs="Arial" w:eastAsia="Arial"/>
          <w:sz w:val="14"/>
          <w:szCs w:val="14"/>
          <w:color w:val="383838"/>
          <w:spacing w:val="0"/>
          <w:w w:val="100"/>
          <w:position w:val="20"/>
        </w:rPr>
        <w:t> </w:t>
      </w:r>
      <w:r>
        <w:rPr>
          <w:rFonts w:ascii="Arial" w:hAnsi="Arial" w:cs="Arial" w:eastAsia="Arial"/>
          <w:sz w:val="14"/>
          <w:szCs w:val="14"/>
          <w:color w:val="383838"/>
          <w:spacing w:val="6"/>
          <w:w w:val="100"/>
          <w:position w:val="2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77"/>
          <w:position w:val="11"/>
        </w:rPr>
        <w:t>J</w:t>
      </w:r>
      <w:r>
        <w:rPr>
          <w:rFonts w:ascii="Arial" w:hAnsi="Arial" w:cs="Arial" w:eastAsia="Arial"/>
          <w:sz w:val="19"/>
          <w:szCs w:val="19"/>
          <w:color w:val="383838"/>
          <w:spacing w:val="6"/>
          <w:w w:val="108"/>
          <w:position w:val="11"/>
        </w:rPr>
        <w:t>u</w:t>
      </w:r>
      <w:r>
        <w:rPr>
          <w:rFonts w:ascii="Arial" w:hAnsi="Arial" w:cs="Arial" w:eastAsia="Arial"/>
          <w:sz w:val="19"/>
          <w:szCs w:val="19"/>
          <w:color w:val="111111"/>
          <w:spacing w:val="-1"/>
          <w:w w:val="115"/>
          <w:position w:val="11"/>
        </w:rPr>
        <w:t>l</w: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96"/>
          <w:position w:val="11"/>
        </w:rPr>
        <w:t>y</w:t>
      </w:r>
      <w:r>
        <w:rPr>
          <w:rFonts w:ascii="Arial" w:hAnsi="Arial" w:cs="Arial" w:eastAsia="Arial"/>
          <w:sz w:val="19"/>
          <w:szCs w:val="19"/>
          <w:color w:val="383838"/>
          <w:spacing w:val="12"/>
          <w:w w:val="100"/>
          <w:position w:val="11"/>
        </w:rPr>
        <w:t> </w: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00"/>
          <w:position w:val="11"/>
        </w:rPr>
        <w:t>2017</w:t>
      </w:r>
      <w:r>
        <w:rPr>
          <w:rFonts w:ascii="Arial" w:hAnsi="Arial" w:cs="Arial" w:eastAsia="Arial"/>
          <w:sz w:val="19"/>
          <w:szCs w:val="19"/>
          <w:color w:val="383838"/>
          <w:spacing w:val="-40"/>
          <w:w w:val="100"/>
          <w:position w:val="11"/>
        </w:rPr>
        <w:t> </w: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00"/>
          <w:position w:val="11"/>
        </w:rPr>
        <w:tab/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00"/>
          <w:position w:val="11"/>
        </w:rPr>
      </w:r>
      <w:r>
        <w:rPr>
          <w:rFonts w:ascii="Times New Roman" w:hAnsi="Times New Roman" w:cs="Times New Roman" w:eastAsia="Times New Roman"/>
          <w:sz w:val="45"/>
          <w:szCs w:val="45"/>
          <w:color w:val="628C60"/>
          <w:spacing w:val="0"/>
          <w:w w:val="102"/>
          <w:b/>
          <w:bCs/>
          <w:position w:val="-3"/>
        </w:rPr>
        <w:t>Narrandera</w:t>
      </w:r>
      <w:r>
        <w:rPr>
          <w:rFonts w:ascii="Times New Roman" w:hAnsi="Times New Roman" w:cs="Times New Roman" w:eastAsia="Times New Roman"/>
          <w:sz w:val="45"/>
          <w:szCs w:val="45"/>
          <w:color w:val="000000"/>
          <w:spacing w:val="0"/>
          <w:w w:val="100"/>
          <w:position w:val="0"/>
        </w:rPr>
      </w:r>
    </w:p>
    <w:p>
      <w:pPr>
        <w:spacing w:before="0" w:after="0" w:line="220" w:lineRule="exact"/>
        <w:ind w:right="111"/>
        <w:jc w:val="righ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446642"/>
          <w:spacing w:val="0"/>
          <w:w w:val="100"/>
        </w:rPr>
        <w:t>Shire</w:t>
      </w:r>
      <w:r>
        <w:rPr>
          <w:rFonts w:ascii="Times New Roman" w:hAnsi="Times New Roman" w:cs="Times New Roman" w:eastAsia="Times New Roman"/>
          <w:sz w:val="22"/>
          <w:szCs w:val="22"/>
          <w:color w:val="446642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446642"/>
          <w:spacing w:val="0"/>
          <w:w w:val="107"/>
        </w:rPr>
        <w:t>Council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4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35" w:after="0" w:line="240" w:lineRule="auto"/>
        <w:ind w:left="138" w:right="6511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11111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Inquiry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94" w:lineRule="auto"/>
        <w:ind w:left="129" w:right="4338" w:firstLine="1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Department</w:t>
      </w:r>
      <w:r>
        <w:rPr>
          <w:rFonts w:ascii="Arial" w:hAnsi="Arial" w:cs="Arial" w:eastAsia="Arial"/>
          <w:sz w:val="19"/>
          <w:szCs w:val="19"/>
          <w:color w:val="111111"/>
          <w:spacing w:val="-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Development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  <w:u w:val="single" w:color="000000"/>
        </w:rPr>
        <w:t>freightstrategv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  <w:u w:val="single" w:color="000000"/>
        </w:rPr>
        <w:t>@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-37"/>
          <w:w w:val="99"/>
          <w:u w:val="single" w:color="0000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-37"/>
          <w:w w:val="99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  <w:u w:val="single" w:color="000000"/>
        </w:rPr>
        <w:t>infrastructur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9"/>
          <w:u w:val="single" w:color="0000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9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1"/>
          <w:u w:val="single" w:color="000000"/>
        </w:rPr>
        <w:t>.go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1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2"/>
          <w:u w:val="single" w:color="000000"/>
        </w:rPr>
        <w:t>v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2"/>
          <w:u w:val="single" w:color="000000"/>
        </w:rPr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2"/>
          <w:u w:val="single" w:color="000000"/>
        </w:rPr>
        <w:t>.au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2"/>
        </w:rPr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3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3" w:lineRule="auto"/>
        <w:ind w:left="124" w:right="446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opportunit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contribut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Inquiry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throug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h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submissio</w:t>
      </w:r>
      <w:r>
        <w:rPr>
          <w:rFonts w:ascii="Arial" w:hAnsi="Arial" w:cs="Arial" w:eastAsia="Arial"/>
          <w:sz w:val="19"/>
          <w:szCs w:val="19"/>
          <w:color w:val="111111"/>
          <w:spacing w:val="1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383838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view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efficient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critica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developmen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-15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of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areas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achievemen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good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economic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environmenta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social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outcome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people</w:t>
      </w:r>
      <w:r>
        <w:rPr>
          <w:rFonts w:ascii="Arial" w:hAnsi="Arial" w:cs="Arial" w:eastAsia="Arial"/>
          <w:sz w:val="19"/>
          <w:szCs w:val="19"/>
          <w:color w:val="111111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live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withi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them.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4" w:lineRule="auto"/>
        <w:ind w:left="129" w:right="428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Narrandera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Shir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Council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89"/>
        </w:rPr>
        <w:t>(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89"/>
        </w:rPr>
        <w:t>NSC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89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8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local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governmen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authorit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111111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area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New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3"/>
        </w:rPr>
        <w:t>South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Wale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NSW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79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7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7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populatio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over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5,80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0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we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large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number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businesses</w:t>
      </w:r>
      <w:r>
        <w:rPr>
          <w:rFonts w:ascii="Arial" w:hAnsi="Arial" w:cs="Arial" w:eastAsia="Arial"/>
          <w:sz w:val="19"/>
          <w:szCs w:val="19"/>
          <w:color w:val="111111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within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92"/>
        </w:rPr>
        <w:t>LGA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92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area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focu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mainly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agricultura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-1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production.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3" w:lineRule="auto"/>
        <w:ind w:left="129" w:right="431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86"/>
        </w:rPr>
        <w:t>NS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86"/>
        </w:rPr>
        <w:t>C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8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been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lead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council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Bow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Inlan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11111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Alliance,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now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Bow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11111"/>
          <w:spacing w:val="-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2"/>
        </w:rPr>
        <w:t>Alliance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2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95"/>
        </w:rPr>
        <w:t>(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95"/>
        </w:rPr>
        <w:t>FBIRA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95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95"/>
        </w:rPr>
        <w:t>,</w:t>
      </w:r>
      <w:r>
        <w:rPr>
          <w:rFonts w:ascii="Arial" w:hAnsi="Arial" w:cs="Arial" w:eastAsia="Arial"/>
          <w:sz w:val="19"/>
          <w:szCs w:val="19"/>
          <w:color w:val="111111"/>
          <w:spacing w:val="-16"/>
          <w:w w:val="9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11111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drawn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attentio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-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Allianc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-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grouping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councils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across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NSW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Victoria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represents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over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200,00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0</w:t>
      </w:r>
      <w:r>
        <w:rPr>
          <w:rFonts w:ascii="Arial" w:hAnsi="Arial" w:cs="Arial" w:eastAsia="Arial"/>
          <w:sz w:val="19"/>
          <w:szCs w:val="19"/>
          <w:color w:val="111111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people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produces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around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$10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billion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agricultura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-1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output.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4" w:lineRule="auto"/>
        <w:ind w:left="124" w:right="426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effort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shown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growing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tas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broad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'food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bowl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'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large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portio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-8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destine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expor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markets.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majority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exporte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111111"/>
          <w:spacing w:val="1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playing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role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gettin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market.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impor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task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3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intr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tasks.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Producer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note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transport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magnitude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30%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tota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5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littl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abilit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contro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3"/>
        </w:rPr>
        <w:t>cost.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Therefore,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investment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(by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governmen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16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others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(or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modification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29"/>
        </w:rPr>
        <w:t>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29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-5"/>
          <w:w w:val="12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regulator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environmen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subjec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111111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warranted.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4" w:lineRule="auto"/>
        <w:ind w:left="143" w:right="460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3.207081pt;margin-top:30.959946pt;width:474.053107pt;height:64.467161pt;mso-position-horizontal-relative:page;mso-position-vertical-relative:paragraph;z-index:-607" coordorigin="1264,619" coordsize="9481,1289">
            <v:group style="position:absolute;left:1274;top:646;width:9462;height:2" coordorigin="1274,646" coordsize="9462,2">
              <v:shape style="position:absolute;left:1274;top:646;width:9462;height:2" coordorigin="1274,646" coordsize="9462,0" path="m1274,646l10736,646e" filled="f" stroked="t" strokeweight=".957683pt" strokecolor="#707070">
                <v:path arrowok="t"/>
              </v:shape>
            </v:group>
            <v:group style="position:absolute;left:1283;top:629;width:2;height:1265" coordorigin="1283,629" coordsize="2,1265">
              <v:shape style="position:absolute;left:1283;top:629;width:2;height:1265" coordorigin="1283,629" coordsize="0,1265" path="m1283,1894l1283,629e" filled="f" stroked="t" strokeweight=".957683pt" strokecolor="#2F342F">
                <v:path arrowok="t"/>
              </v:shape>
            </v:group>
            <v:group style="position:absolute;left:1274;top:1889;width:9457;height:2" coordorigin="1274,1889" coordsize="9457,2">
              <v:shape style="position:absolute;left:1274;top:1889;width:9457;height:2" coordorigin="1274,1889" coordsize="9457,0" path="m1274,1889l10731,1889e" filled="f" stroked="t" strokeweight=".718262pt" strokecolor="#676B67">
                <v:path arrowok="t"/>
              </v:shape>
            </v:group>
            <v:group style="position:absolute;left:10726;top:634;width:2;height:1265" coordorigin="10726,634" coordsize="2,1265">
              <v:shape style="position:absolute;left:10726;top:634;width:2;height:1265" coordorigin="10726,634" coordsize="0,1265" path="m10726,1899l10726,634e" filled="f" stroked="t" strokeweight=".957683pt" strokecolor="#1F1F1C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response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answer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thos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question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asked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relevan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90"/>
        </w:rPr>
        <w:t>LGA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9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presente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111111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follows: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96" w:right="5960"/>
        <w:jc w:val="both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Wha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4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movin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where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why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11111"/>
          <w:spacing w:val="0"/>
          <w:w w:val="105"/>
          <w:i/>
        </w:rPr>
        <w:t>how?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49" w:after="0" w:line="240" w:lineRule="auto"/>
        <w:ind w:left="550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42"/>
        </w:rPr>
        <w:t>•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used</w:t>
      </w:r>
      <w:r>
        <w:rPr>
          <w:rFonts w:ascii="Arial" w:hAnsi="Arial" w:cs="Arial" w:eastAsia="Arial"/>
          <w:sz w:val="19"/>
          <w:szCs w:val="19"/>
          <w:color w:val="111111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well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does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perform?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550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111111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changes</w:t>
      </w:r>
      <w:r>
        <w:rPr>
          <w:rFonts w:ascii="Arial" w:hAnsi="Arial" w:cs="Arial" w:eastAsia="Arial"/>
          <w:sz w:val="19"/>
          <w:szCs w:val="19"/>
          <w:color w:val="111111"/>
          <w:spacing w:val="-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like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see</w:t>
      </w:r>
      <w:r>
        <w:rPr>
          <w:rFonts w:ascii="Arial" w:hAnsi="Arial" w:cs="Arial" w:eastAsia="Arial"/>
          <w:sz w:val="19"/>
          <w:szCs w:val="19"/>
          <w:color w:val="111111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work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better?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550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42"/>
        </w:rPr>
        <w:t>•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gaps</w:t>
      </w:r>
      <w:r>
        <w:rPr>
          <w:rFonts w:ascii="Arial" w:hAnsi="Arial" w:cs="Arial" w:eastAsia="Arial"/>
          <w:sz w:val="19"/>
          <w:szCs w:val="19"/>
          <w:color w:val="111111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aware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relatio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-1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chains?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9" w:lineRule="auto"/>
        <w:ind w:left="143" w:right="428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Note: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informatio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-4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sectio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(and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submission)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based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incomplet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demand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informatio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sourced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several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studie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been</w:t>
      </w:r>
      <w:r>
        <w:rPr>
          <w:rFonts w:ascii="Arial" w:hAnsi="Arial" w:cs="Arial" w:eastAsia="Arial"/>
          <w:sz w:val="19"/>
          <w:szCs w:val="19"/>
          <w:color w:val="111111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reconcile</w:t>
      </w:r>
      <w:r>
        <w:rPr>
          <w:rFonts w:ascii="Arial" w:hAnsi="Arial" w:cs="Arial" w:eastAsia="Arial"/>
          <w:sz w:val="19"/>
          <w:szCs w:val="19"/>
          <w:color w:val="111111"/>
          <w:spacing w:val="-3"/>
          <w:w w:val="106"/>
        </w:rPr>
        <w:t>d</w:t>
      </w:r>
      <w:r>
        <w:rPr>
          <w:rFonts w:ascii="Arial" w:hAnsi="Arial" w:cs="Arial" w:eastAsia="Arial"/>
          <w:sz w:val="19"/>
          <w:szCs w:val="19"/>
          <w:color w:val="383838"/>
          <w:spacing w:val="0"/>
          <w:w w:val="150"/>
        </w:rPr>
        <w:t>.</w:t>
      </w:r>
      <w:r>
        <w:rPr>
          <w:rFonts w:ascii="Arial" w:hAnsi="Arial" w:cs="Arial" w:eastAsia="Arial"/>
          <w:sz w:val="19"/>
          <w:szCs w:val="19"/>
          <w:color w:val="383838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below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details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214" w:lineRule="exact"/>
        <w:ind w:left="138" w:right="768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  <w:position w:val="-1"/>
        </w:rPr>
        <w:t>abou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  <w:position w:val="-1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  <w:position w:val="-1"/>
        </w:rPr>
        <w:t>thes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  <w:position w:val="-1"/>
        </w:rPr>
        <w:t>issues.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0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7" w:after="0" w:line="240" w:lineRule="auto"/>
        <w:ind w:right="405"/>
        <w:jc w:val="righ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111111"/>
          <w:spacing w:val="0"/>
          <w:w w:val="171"/>
        </w:rPr>
        <w:t>1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27" w:after="0" w:line="240" w:lineRule="auto"/>
        <w:ind w:left="1508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Addres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s</w:t>
      </w:r>
      <w:r>
        <w:rPr>
          <w:rFonts w:ascii="Arial" w:hAnsi="Arial" w:cs="Arial" w:eastAsia="Arial"/>
          <w:sz w:val="16"/>
          <w:szCs w:val="16"/>
          <w:color w:val="2F502F"/>
          <w:spacing w:val="1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all</w:t>
      </w:r>
      <w:r>
        <w:rPr>
          <w:rFonts w:ascii="Arial" w:hAnsi="Arial" w:cs="Arial" w:eastAsia="Arial"/>
          <w:sz w:val="16"/>
          <w:szCs w:val="16"/>
          <w:color w:val="2F502F"/>
          <w:spacing w:val="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correspondence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t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o</w:t>
      </w:r>
      <w:r>
        <w:rPr>
          <w:rFonts w:ascii="Arial" w:hAnsi="Arial" w:cs="Arial" w:eastAsia="Arial"/>
          <w:sz w:val="16"/>
          <w:szCs w:val="16"/>
          <w:color w:val="2F502F"/>
          <w:spacing w:val="1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111111"/>
          <w:spacing w:val="0"/>
          <w:w w:val="100"/>
        </w:rPr>
        <w:t>-</w:t>
      </w:r>
      <w:r>
        <w:rPr>
          <w:rFonts w:ascii="Arial" w:hAnsi="Arial" w:cs="Arial" w:eastAsia="Arial"/>
          <w:sz w:val="16"/>
          <w:szCs w:val="16"/>
          <w:color w:val="111111"/>
          <w:spacing w:val="-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Th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e</w:t>
      </w:r>
      <w:r>
        <w:rPr>
          <w:rFonts w:ascii="Arial" w:hAnsi="Arial" w:cs="Arial" w:eastAsia="Arial"/>
          <w:sz w:val="16"/>
          <w:szCs w:val="16"/>
          <w:color w:val="2F502F"/>
          <w:spacing w:val="15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446642"/>
          <w:spacing w:val="0"/>
          <w:w w:val="100"/>
        </w:rPr>
        <w:t>CEO</w:t>
      </w:r>
      <w:r>
        <w:rPr>
          <w:rFonts w:ascii="Arial" w:hAnsi="Arial" w:cs="Arial" w:eastAsia="Arial"/>
          <w:sz w:val="16"/>
          <w:szCs w:val="16"/>
          <w:color w:val="446642"/>
          <w:spacing w:val="18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141</w:t>
      </w:r>
      <w:r>
        <w:rPr>
          <w:rFonts w:ascii="Arial" w:hAnsi="Arial" w:cs="Arial" w:eastAsia="Arial"/>
          <w:sz w:val="16"/>
          <w:szCs w:val="16"/>
          <w:color w:val="2F502F"/>
          <w:spacing w:val="13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East</w:t>
      </w:r>
      <w:r>
        <w:rPr>
          <w:rFonts w:ascii="Arial" w:hAnsi="Arial" w:cs="Arial" w:eastAsia="Arial"/>
          <w:sz w:val="16"/>
          <w:szCs w:val="16"/>
          <w:color w:val="2F502F"/>
          <w:spacing w:val="16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446642"/>
          <w:spacing w:val="0"/>
          <w:w w:val="100"/>
        </w:rPr>
        <w:t>Street</w:t>
      </w:r>
      <w:r>
        <w:rPr>
          <w:rFonts w:ascii="Arial" w:hAnsi="Arial" w:cs="Arial" w:eastAsia="Arial"/>
          <w:sz w:val="16"/>
          <w:szCs w:val="16"/>
          <w:color w:val="446642"/>
          <w:spacing w:val="19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NARRANDERA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1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0"/>
        </w:rPr>
        <w:t>NSW</w:t>
      </w:r>
      <w:r>
        <w:rPr>
          <w:rFonts w:ascii="Arial" w:hAnsi="Arial" w:cs="Arial" w:eastAsia="Arial"/>
          <w:sz w:val="16"/>
          <w:szCs w:val="16"/>
          <w:color w:val="2F502F"/>
          <w:spacing w:val="17"/>
          <w:w w:val="100"/>
        </w:rPr>
        <w:t> </w:t>
      </w:r>
      <w:r>
        <w:rPr>
          <w:rFonts w:ascii="Arial" w:hAnsi="Arial" w:cs="Arial" w:eastAsia="Arial"/>
          <w:sz w:val="16"/>
          <w:szCs w:val="16"/>
          <w:color w:val="2F502F"/>
          <w:spacing w:val="0"/>
          <w:w w:val="105"/>
        </w:rPr>
        <w:t>2700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1920" w:h="16840"/>
          <w:pgMar w:top="900" w:bottom="280" w:left="1260" w:right="1080"/>
        </w:sectPr>
      </w:pPr>
      <w:rPr/>
    </w:p>
    <w:p>
      <w:pPr>
        <w:spacing w:before="85" w:after="0" w:line="240" w:lineRule="auto"/>
        <w:ind w:left="106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590.280029pt;margin-top:5.28pt;width:.1pt;height:837.599995pt;mso-position-horizontal-relative:page;mso-position-vertical-relative:page;z-index:-602" coordorigin="11806,106" coordsize="2,16752">
            <v:shape style="position:absolute;left:11806;top:106;width:2;height:16752" coordorigin="11806,106" coordsize="0,16752" path="m11806,16858l11806,106e" filled="f" stroked="t" strokeweight="1.68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Wha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-17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moving?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2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followin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-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obtaine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2014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survey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complete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AECO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-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Food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9" w:after="0" w:line="274" w:lineRule="exact"/>
        <w:ind w:left="111" w:right="80" w:firstLine="1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Bow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Inlan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-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Alliance.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repor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attache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submission)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informatio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commodit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type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volumes.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476.800079" w:type="dxa"/>
      </w:tblPr>
      <w:tblGrid/>
      <w:tr>
        <w:trPr>
          <w:trHeight w:val="278" w:hRule="exact"/>
        </w:trPr>
        <w:tc>
          <w:tcPr>
            <w:tcW w:w="1810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30" w:after="0" w:line="240" w:lineRule="auto"/>
              <w:ind w:left="11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Commodity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3.84" w:space="0" w:color="000000"/>
              <w:right w:val="single" w:sz="3.84" w:space="0" w:color="000000"/>
            </w:tcBorders>
          </w:tcPr>
          <w:p>
            <w:pPr>
              <w:spacing w:before="30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Volum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0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4"/>
                <w:b/>
                <w:bCs/>
              </w:rPr>
              <w:t>{2015)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107" w:type="dxa"/>
            <w:tcBorders>
              <w:top w:val="single" w:sz="3.84" w:space="0" w:color="000000"/>
              <w:bottom w:val="single" w:sz="3.84" w:space="0" w:color="000000"/>
              <w:left w:val="single" w:sz="3.84" w:space="0" w:color="000000"/>
              <w:right w:val="single" w:sz="5.76" w:space="0" w:color="000000"/>
            </w:tcBorders>
          </w:tcPr>
          <w:p>
            <w:pPr>
              <w:spacing w:before="25" w:after="0" w:line="240" w:lineRule="auto"/>
              <w:ind w:left="10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Volum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4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2"/>
                <w:b/>
                <w:bCs/>
              </w:rPr>
              <w:t>{2035)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8" w:hRule="exact"/>
        </w:trPr>
        <w:tc>
          <w:tcPr>
            <w:tcW w:w="1810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30" w:after="0" w:line="240" w:lineRule="auto"/>
              <w:ind w:left="12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Bul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k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1"/>
              </w:rPr>
              <w:t>Grains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3.84" w:space="0" w:color="000000"/>
              <w:right w:val="single" w:sz="3.84" w:space="0" w:color="000000"/>
            </w:tcBorders>
          </w:tcPr>
          <w:p>
            <w:pPr>
              <w:spacing w:before="22" w:after="0" w:line="240" w:lineRule="auto"/>
              <w:ind w:left="11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0"/>
              </w:rPr>
              <w:t>&gt;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-1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1.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6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9"/>
              </w:rPr>
              <w:t>million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2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9"/>
              </w:rPr>
              <w:t>tonnes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107" w:type="dxa"/>
            <w:tcBorders>
              <w:top w:val="single" w:sz="3.84" w:space="0" w:color="000000"/>
              <w:bottom w:val="single" w:sz="3.84" w:space="0" w:color="000000"/>
              <w:left w:val="single" w:sz="3.84" w:space="0" w:color="000000"/>
              <w:right w:val="single" w:sz="5.76" w:space="0" w:color="000000"/>
            </w:tcBorders>
          </w:tcPr>
          <w:p>
            <w:pPr>
              <w:spacing w:before="17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0"/>
              </w:rPr>
              <w:t>&gt;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-7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2.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9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7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9"/>
              </w:rPr>
              <w:t>million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9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9"/>
              </w:rPr>
              <w:t>tonnes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81" w:hRule="exact"/>
        </w:trPr>
        <w:tc>
          <w:tcPr>
            <w:tcW w:w="1810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35" w:after="0" w:line="240" w:lineRule="auto"/>
              <w:ind w:left="11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3"/>
              </w:rPr>
              <w:t>Containers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3.84" w:space="0" w:color="000000"/>
              <w:right w:val="single" w:sz="3.84" w:space="0" w:color="000000"/>
            </w:tcBorders>
          </w:tcPr>
          <w:p>
            <w:pPr>
              <w:spacing w:before="22" w:after="0" w:line="240" w:lineRule="auto"/>
              <w:ind w:left="11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0"/>
              </w:rPr>
              <w:t>&gt;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-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0"/>
                <w:i/>
              </w:rPr>
              <w:t>130,000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8"/>
                <w:w w:val="100"/>
                <w:i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TEU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107" w:type="dxa"/>
            <w:tcBorders>
              <w:top w:val="single" w:sz="3.84" w:space="0" w:color="000000"/>
              <w:bottom w:val="single" w:sz="3.84" w:space="0" w:color="000000"/>
              <w:left w:val="single" w:sz="3.84" w:space="0" w:color="000000"/>
              <w:right w:val="single" w:sz="5.76" w:space="0" w:color="000000"/>
            </w:tcBorders>
          </w:tcPr>
          <w:p>
            <w:pPr>
              <w:spacing w:before="22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0"/>
              </w:rPr>
              <w:t>&gt;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-7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238,00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0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9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TEU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18" w:after="0" w:line="240" w:lineRule="auto"/>
        <w:ind w:left="5857" w:right="-20"/>
        <w:jc w:val="left"/>
        <w:rPr>
          <w:rFonts w:ascii="Arial" w:hAnsi="Arial" w:cs="Arial" w:eastAsia="Arial"/>
          <w:sz w:val="17"/>
          <w:szCs w:val="17"/>
        </w:rPr>
      </w:pPr>
      <w:rPr/>
      <w:r>
        <w:rPr>
          <w:rFonts w:ascii="Arial" w:hAnsi="Arial" w:cs="Arial" w:eastAsia="Arial"/>
          <w:sz w:val="17"/>
          <w:szCs w:val="17"/>
          <w:color w:val="0F0F0F"/>
          <w:spacing w:val="0"/>
          <w:w w:val="100"/>
          <w:i/>
        </w:rPr>
        <w:t>Source:</w:t>
      </w:r>
      <w:r>
        <w:rPr>
          <w:rFonts w:ascii="Arial" w:hAnsi="Arial" w:cs="Arial" w:eastAsia="Arial"/>
          <w:sz w:val="17"/>
          <w:szCs w:val="17"/>
          <w:color w:val="0F0F0F"/>
          <w:spacing w:val="15"/>
          <w:w w:val="100"/>
          <w:i/>
        </w:rPr>
        <w:t> </w:t>
      </w:r>
      <w:r>
        <w:rPr>
          <w:rFonts w:ascii="Arial" w:hAnsi="Arial" w:cs="Arial" w:eastAsia="Arial"/>
          <w:sz w:val="17"/>
          <w:szCs w:val="17"/>
          <w:color w:val="0F0F0F"/>
          <w:spacing w:val="0"/>
          <w:w w:val="95"/>
          <w:i/>
        </w:rPr>
        <w:t>AECO</w:t>
      </w:r>
      <w:r>
        <w:rPr>
          <w:rFonts w:ascii="Arial" w:hAnsi="Arial" w:cs="Arial" w:eastAsia="Arial"/>
          <w:sz w:val="17"/>
          <w:szCs w:val="17"/>
          <w:color w:val="0F0F0F"/>
          <w:spacing w:val="0"/>
          <w:w w:val="95"/>
          <w:i/>
        </w:rPr>
        <w:t>M</w:t>
      </w:r>
      <w:r>
        <w:rPr>
          <w:rFonts w:ascii="Arial" w:hAnsi="Arial" w:cs="Arial" w:eastAsia="Arial"/>
          <w:sz w:val="17"/>
          <w:szCs w:val="17"/>
          <w:color w:val="0F0F0F"/>
          <w:spacing w:val="5"/>
          <w:w w:val="95"/>
          <w:i/>
        </w:rPr>
        <w:t> </w:t>
      </w:r>
      <w:r>
        <w:rPr>
          <w:rFonts w:ascii="Arial" w:hAnsi="Arial" w:cs="Arial" w:eastAsia="Arial"/>
          <w:sz w:val="17"/>
          <w:szCs w:val="17"/>
          <w:color w:val="0F0F0F"/>
          <w:spacing w:val="0"/>
          <w:w w:val="107"/>
          <w:i/>
        </w:rPr>
        <w:t>2014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1" w:right="184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95"/>
        </w:rPr>
        <w:t>Pleas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95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9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incomplete.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followin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reasons: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8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1" w:right="174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2B2B2B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2B2B2B"/>
          <w:spacing w:val="0"/>
          <w:w w:val="143"/>
        </w:rPr>
        <w:t>    </w:t>
      </w:r>
      <w:r>
        <w:rPr>
          <w:rFonts w:ascii="Arial" w:hAnsi="Arial" w:cs="Arial" w:eastAsia="Arial"/>
          <w:sz w:val="19"/>
          <w:szCs w:val="19"/>
          <w:color w:val="2B2B2B"/>
          <w:spacing w:val="70"/>
          <w:w w:val="14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based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survey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only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35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300" w:lineRule="auto"/>
        <w:ind w:left="668" w:right="99" w:firstLine="-542"/>
        <w:jc w:val="left"/>
        <w:tabs>
          <w:tab w:pos="6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captur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relatin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recen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productio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increases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cotton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0F0F0F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significantl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-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since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2014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1" w:lineRule="exact"/>
        <w:ind w:left="126" w:right="9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2B2B2B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2B2B2B"/>
          <w:spacing w:val="0"/>
          <w:w w:val="132"/>
        </w:rPr>
        <w:t>     </w:t>
      </w:r>
      <w:r>
        <w:rPr>
          <w:rFonts w:ascii="Arial" w:hAnsi="Arial" w:cs="Arial" w:eastAsia="Arial"/>
          <w:sz w:val="19"/>
          <w:szCs w:val="19"/>
          <w:color w:val="2B2B2B"/>
          <w:spacing w:val="31"/>
          <w:w w:val="13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consider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impor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traffi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intraregiona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traffi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present.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96" w:lineRule="auto"/>
        <w:ind w:left="668" w:right="107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latte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zero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recorded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however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abundantl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clear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4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input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brough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fertilisers,</w:t>
      </w:r>
      <w:r>
        <w:rPr>
          <w:rFonts w:ascii="Arial" w:hAnsi="Arial" w:cs="Arial" w:eastAsia="Arial"/>
          <w:sz w:val="19"/>
          <w:szCs w:val="19"/>
          <w:color w:val="0F0F0F"/>
          <w:spacing w:val="-2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consumer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4"/>
        </w:rPr>
        <w:t>goods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packaging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expor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example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wine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bottles,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where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known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15,000TE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exporte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-1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so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same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bottle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required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importe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7" w:lineRule="auto"/>
        <w:ind w:left="140" w:right="97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2014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stud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intermoda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containe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Southwest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Slope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Plain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for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Transport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NSW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identifie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followin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Wester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area.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95"/>
        </w:rPr>
        <w:t>AECO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95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9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study,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analysis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incomplet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does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reflect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recen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trends.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Particularl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in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14" w:lineRule="exact"/>
        <w:ind w:left="150" w:right="768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position w:val="-1"/>
        </w:rPr>
        <w:t>cotto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position w:val="-1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  <w:position w:val="-1"/>
        </w:rPr>
        <w:t>growth.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6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2532.799988" w:type="dxa"/>
      </w:tblPr>
      <w:tblGrid/>
      <w:tr>
        <w:trPr>
          <w:trHeight w:val="278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30" w:after="0" w:line="240" w:lineRule="auto"/>
              <w:ind w:left="11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Commodity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25" w:after="0" w:line="240" w:lineRule="auto"/>
              <w:ind w:left="10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Volum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5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{TEU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  <w:b/>
                <w:bCs/>
              </w:rPr>
              <w:t>){2014)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8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30" w:after="0" w:line="240" w:lineRule="auto"/>
              <w:ind w:left="12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Bul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k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1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1"/>
              </w:rPr>
              <w:t>Grains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25" w:after="0" w:line="240" w:lineRule="auto"/>
              <w:ind w:right="56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5"/>
              </w:rPr>
              <w:t>14,000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8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30" w:after="0" w:line="240" w:lineRule="auto"/>
              <w:ind w:left="11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8"/>
              </w:rPr>
              <w:t>Cotton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17" w:after="0" w:line="240" w:lineRule="auto"/>
              <w:ind w:right="57"/>
              <w:jc w:val="righ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14"/>
                <w:i/>
              </w:rPr>
              <w:t>7,000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76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30" w:after="0" w:line="240" w:lineRule="auto"/>
              <w:ind w:left="12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Rice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25" w:after="0" w:line="240" w:lineRule="auto"/>
              <w:ind w:right="56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5"/>
              </w:rPr>
              <w:t>15,300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81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33" w:after="0" w:line="240" w:lineRule="auto"/>
              <w:ind w:left="11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5"/>
              </w:rPr>
              <w:t>Wine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28" w:after="0" w:line="240" w:lineRule="auto"/>
              <w:ind w:right="56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5"/>
              </w:rPr>
              <w:t>17,100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6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25" w:after="0" w:line="240" w:lineRule="auto"/>
              <w:ind w:left="12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10"/>
              </w:rPr>
              <w:t>Meat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25" w:after="0" w:line="240" w:lineRule="auto"/>
              <w:ind w:left="109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4"/>
              </w:rPr>
              <w:t>3,000-4,600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30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33" w:after="0" w:line="188" w:lineRule="exact"/>
              <w:ind w:left="11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4"/>
                <w:position w:val="-3"/>
              </w:rPr>
              <w:t>Citrus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19" w:after="0" w:line="201" w:lineRule="exact"/>
              <w:ind w:right="72"/>
              <w:jc w:val="righ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0F0F0F"/>
                <w:spacing w:val="0"/>
                <w:w w:val="109"/>
                <w:i/>
                <w:position w:val="-3"/>
              </w:rPr>
              <w:t>13,000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329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76" w:after="0" w:line="240" w:lineRule="auto"/>
              <w:ind w:left="11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Othe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39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Food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0" w:after="0" w:line="110" w:lineRule="exact"/>
              <w:ind w:right="-27"/>
              <w:jc w:val="righ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8E8E8E"/>
                <w:spacing w:val="0"/>
                <w:w w:val="218"/>
                <w:position w:val="1"/>
              </w:rPr>
              <w:t>--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  <w:position w:val="0"/>
              </w:rPr>
            </w:r>
          </w:p>
          <w:p>
            <w:pPr>
              <w:spacing w:before="0" w:after="0" w:line="184" w:lineRule="exact"/>
              <w:ind w:right="68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4"/>
              </w:rPr>
              <w:t>360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8" w:hRule="exact"/>
        </w:trPr>
        <w:tc>
          <w:tcPr>
            <w:tcW w:w="1774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5.76" w:space="0" w:color="000000"/>
            </w:tcBorders>
          </w:tcPr>
          <w:p>
            <w:pPr>
              <w:spacing w:before="25" w:after="0" w:line="240" w:lineRule="auto"/>
              <w:ind w:left="10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0"/>
              </w:rPr>
              <w:t>TOTAL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56" w:type="dxa"/>
            <w:tcBorders>
              <w:top w:val="single" w:sz="3.84" w:space="0" w:color="000000"/>
              <w:bottom w:val="single" w:sz="3.84" w:space="0" w:color="000000"/>
              <w:left w:val="single" w:sz="5.76" w:space="0" w:color="000000"/>
              <w:right w:val="single" w:sz="3.84" w:space="0" w:color="000000"/>
            </w:tcBorders>
          </w:tcPr>
          <w:p>
            <w:pPr>
              <w:spacing w:before="25" w:after="0" w:line="240" w:lineRule="auto"/>
              <w:ind w:right="59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F0F0F"/>
                <w:spacing w:val="0"/>
                <w:w w:val="106"/>
              </w:rPr>
              <w:t>71,360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18" w:after="0" w:line="240" w:lineRule="auto"/>
        <w:ind w:left="5118" w:right="-20"/>
        <w:jc w:val="left"/>
        <w:rPr>
          <w:rFonts w:ascii="Arial" w:hAnsi="Arial" w:cs="Arial" w:eastAsia="Arial"/>
          <w:sz w:val="17"/>
          <w:szCs w:val="17"/>
        </w:rPr>
      </w:pPr>
      <w:rPr/>
      <w:r>
        <w:rPr>
          <w:rFonts w:ascii="Arial" w:hAnsi="Arial" w:cs="Arial" w:eastAsia="Arial"/>
          <w:sz w:val="17"/>
          <w:szCs w:val="17"/>
          <w:color w:val="0F0F0F"/>
          <w:spacing w:val="0"/>
          <w:w w:val="100"/>
          <w:i/>
        </w:rPr>
        <w:t>Source,</w:t>
      </w:r>
      <w:r>
        <w:rPr>
          <w:rFonts w:ascii="Arial" w:hAnsi="Arial" w:cs="Arial" w:eastAsia="Arial"/>
          <w:sz w:val="17"/>
          <w:szCs w:val="17"/>
          <w:color w:val="0F0F0F"/>
          <w:spacing w:val="-4"/>
          <w:w w:val="100"/>
          <w:i/>
        </w:rPr>
        <w:t> </w:t>
      </w:r>
      <w:r>
        <w:rPr>
          <w:rFonts w:ascii="Arial" w:hAnsi="Arial" w:cs="Arial" w:eastAsia="Arial"/>
          <w:sz w:val="17"/>
          <w:szCs w:val="17"/>
          <w:color w:val="0F0F0F"/>
          <w:spacing w:val="0"/>
          <w:w w:val="97"/>
          <w:i/>
        </w:rPr>
        <w:t>PW</w:t>
      </w:r>
      <w:r>
        <w:rPr>
          <w:rFonts w:ascii="Arial" w:hAnsi="Arial" w:cs="Arial" w:eastAsia="Arial"/>
          <w:sz w:val="17"/>
          <w:szCs w:val="17"/>
          <w:color w:val="0F0F0F"/>
          <w:spacing w:val="0"/>
          <w:w w:val="97"/>
          <w:i/>
        </w:rPr>
        <w:t>C</w:t>
      </w:r>
      <w:r>
        <w:rPr>
          <w:rFonts w:ascii="Arial" w:hAnsi="Arial" w:cs="Arial" w:eastAsia="Arial"/>
          <w:sz w:val="17"/>
          <w:szCs w:val="17"/>
          <w:color w:val="0F0F0F"/>
          <w:spacing w:val="-8"/>
          <w:w w:val="97"/>
          <w:i/>
        </w:rPr>
        <w:t> </w:t>
      </w:r>
      <w:r>
        <w:rPr>
          <w:rFonts w:ascii="Arial" w:hAnsi="Arial" w:cs="Arial" w:eastAsia="Arial"/>
          <w:sz w:val="17"/>
          <w:szCs w:val="17"/>
          <w:color w:val="0F0F0F"/>
          <w:spacing w:val="0"/>
          <w:w w:val="106"/>
          <w:i/>
        </w:rPr>
        <w:t>2014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5" w:lineRule="auto"/>
        <w:ind w:left="121" w:right="72" w:firstLine="1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Local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informa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5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estimate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indicat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containerise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inbound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4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outboun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substantiall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higher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quantifie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amount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studie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above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-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noted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AECO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-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study,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producer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estimate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show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expecte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significantly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over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nex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20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years.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Indeed,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supporte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substantia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growt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cotto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industr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since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stud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furthe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growt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across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all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industrie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allocation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pre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drought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levels.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jc w:val="both"/>
        <w:spacing w:after="0"/>
        <w:sectPr>
          <w:pgNumType w:start="2"/>
          <w:pgMar w:footer="754" w:header="0" w:top="1400" w:bottom="940" w:left="1300" w:right="1420"/>
          <w:footerReference w:type="default" r:id="rId8"/>
          <w:pgSz w:w="11940" w:h="16880"/>
        </w:sectPr>
      </w:pPr>
      <w:rPr/>
    </w:p>
    <w:p>
      <w:pPr>
        <w:spacing w:before="73" w:after="0" w:line="240" w:lineRule="auto"/>
        <w:ind w:left="129" w:right="-2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Wher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8"/>
          <w:szCs w:val="18"/>
          <w:color w:val="0F0F0F"/>
          <w:spacing w:val="-11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8"/>
          <w:szCs w:val="18"/>
          <w:color w:val="0F0F0F"/>
          <w:spacing w:val="27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moving</w:t>
      </w:r>
      <w:r>
        <w:rPr>
          <w:rFonts w:ascii="Arial" w:hAnsi="Arial" w:cs="Arial" w:eastAsia="Arial"/>
          <w:sz w:val="18"/>
          <w:szCs w:val="18"/>
          <w:color w:val="0F0F0F"/>
          <w:spacing w:val="31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o</w:t>
      </w:r>
      <w:r>
        <w:rPr>
          <w:rFonts w:ascii="Arial" w:hAnsi="Arial" w:cs="Arial" w:eastAsia="Arial"/>
          <w:sz w:val="18"/>
          <w:szCs w:val="18"/>
          <w:color w:val="0F0F0F"/>
          <w:spacing w:val="20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and</w:t>
      </w:r>
      <w:r>
        <w:rPr>
          <w:rFonts w:ascii="Arial" w:hAnsi="Arial" w:cs="Arial" w:eastAsia="Arial"/>
          <w:sz w:val="18"/>
          <w:szCs w:val="18"/>
          <w:color w:val="0F0F0F"/>
          <w:spacing w:val="23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2"/>
          <w:b/>
          <w:bCs/>
        </w:rPr>
        <w:t>why?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9" w:lineRule="auto"/>
        <w:ind w:left="129" w:right="71" w:firstLine="-5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AECO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-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stud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foun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majorit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regions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destine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.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below.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330" w:lineRule="exact"/>
        <w:ind w:left="1612" w:right="-20"/>
        <w:jc w:val="left"/>
        <w:tabs>
          <w:tab w:pos="5100" w:val="left"/>
        </w:tabs>
        <w:rPr>
          <w:rFonts w:ascii="Arial" w:hAnsi="Arial" w:cs="Arial" w:eastAsia="Arial"/>
          <w:sz w:val="25"/>
          <w:szCs w:val="25"/>
        </w:rPr>
      </w:pPr>
      <w:rPr/>
      <w:r>
        <w:rPr/>
        <w:pict>
          <v:shape style="position:absolute;margin-left:275.519989pt;margin-top:19.175896pt;width:113.279999pt;height:127.68pt;mso-position-horizontal-relative:page;mso-position-vertical-relative:paragraph;z-index:-599" type="#_x0000_t75">
            <v:imagedata r:id="rId9" o:title=""/>
          </v:shape>
        </w:pict>
      </w:r>
      <w:r>
        <w:rPr>
          <w:rFonts w:ascii="Arial" w:hAnsi="Arial" w:cs="Arial" w:eastAsia="Arial"/>
          <w:sz w:val="24"/>
          <w:szCs w:val="24"/>
          <w:color w:val="0F0F0F"/>
          <w:spacing w:val="0"/>
          <w:w w:val="100"/>
          <w:b/>
          <w:bCs/>
          <w:position w:val="4"/>
        </w:rPr>
        <w:t>Containerised</w:t>
      </w:r>
      <w:r>
        <w:rPr>
          <w:rFonts w:ascii="Arial" w:hAnsi="Arial" w:cs="Arial" w:eastAsia="Arial"/>
          <w:sz w:val="24"/>
          <w:szCs w:val="24"/>
          <w:color w:val="0F0F0F"/>
          <w:spacing w:val="0"/>
          <w:w w:val="100"/>
          <w:b/>
          <w:bCs/>
          <w:position w:val="4"/>
        </w:rPr>
        <w:tab/>
      </w:r>
      <w:r>
        <w:rPr>
          <w:rFonts w:ascii="Arial" w:hAnsi="Arial" w:cs="Arial" w:eastAsia="Arial"/>
          <w:sz w:val="24"/>
          <w:szCs w:val="24"/>
          <w:color w:val="0F0F0F"/>
          <w:spacing w:val="0"/>
          <w:w w:val="100"/>
          <w:b/>
          <w:bCs/>
          <w:position w:val="4"/>
        </w:rPr>
      </w:r>
      <w:r>
        <w:rPr>
          <w:rFonts w:ascii="Arial" w:hAnsi="Arial" w:cs="Arial" w:eastAsia="Arial"/>
          <w:sz w:val="25"/>
          <w:szCs w:val="25"/>
          <w:color w:val="0F0F0F"/>
          <w:spacing w:val="0"/>
          <w:w w:val="100"/>
          <w:b/>
          <w:bCs/>
          <w:position w:val="-2"/>
        </w:rPr>
        <w:t>Bulk</w:t>
      </w:r>
      <w:r>
        <w:rPr>
          <w:rFonts w:ascii="Arial" w:hAnsi="Arial" w:cs="Arial" w:eastAsia="Arial"/>
          <w:sz w:val="25"/>
          <w:szCs w:val="25"/>
          <w:color w:val="000000"/>
          <w:spacing w:val="0"/>
          <w:w w:val="100"/>
          <w:position w:val="0"/>
        </w:rPr>
      </w:r>
    </w:p>
    <w:p>
      <w:pPr>
        <w:spacing w:before="7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header="0" w:footer="754" w:top="1540" w:bottom="940" w:left="1340" w:right="1380"/>
          <w:pgSz w:w="11940" w:h="16860"/>
        </w:sectPr>
      </w:pPr>
      <w:rPr/>
    </w:p>
    <w:p>
      <w:pPr>
        <w:spacing w:before="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right"/>
        <w:rPr>
          <w:rFonts w:ascii="Arial" w:hAnsi="Arial" w:cs="Arial" w:eastAsia="Arial"/>
          <w:sz w:val="17"/>
          <w:szCs w:val="17"/>
        </w:rPr>
      </w:pPr>
      <w:rPr/>
      <w:r>
        <w:rPr/>
        <w:pict>
          <v:shape style="position:absolute;margin-left:120.959999pt;margin-top:-46.267075pt;width:114.239998pt;height:131.520004pt;mso-position-horizontal-relative:page;mso-position-vertical-relative:paragraph;z-index:-601" type="#_x0000_t75">
            <v:imagedata r:id="rId10" o:title=""/>
          </v:shape>
        </w:pict>
      </w:r>
      <w:r>
        <w:rPr/>
        <w:pict>
          <v:shape style="position:absolute;margin-left:244.800003pt;margin-top:-6.907077pt;width:6.72pt;height:51.84pt;mso-position-horizontal-relative:page;mso-position-vertical-relative:paragraph;z-index:-600" type="#_x0000_t75">
            <v:imagedata r:id="rId11" o:title=""/>
          </v:shape>
        </w:pict>
      </w:r>
      <w:r>
        <w:rPr>
          <w:rFonts w:ascii="Arial" w:hAnsi="Arial" w:cs="Arial" w:eastAsia="Arial"/>
          <w:sz w:val="17"/>
          <w:szCs w:val="17"/>
          <w:color w:val="6B4113"/>
          <w:spacing w:val="0"/>
          <w:w w:val="85"/>
          <w:b/>
          <w:bCs/>
        </w:rPr>
        <w:t>20%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39" w:after="0" w:line="240" w:lineRule="auto"/>
        <w:ind w:left="586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/>
        <w:br w:type="column"/>
      </w:r>
      <w:r>
        <w:rPr>
          <w:rFonts w:ascii="Arial" w:hAnsi="Arial" w:cs="Arial" w:eastAsia="Arial"/>
          <w:sz w:val="16"/>
          <w:szCs w:val="16"/>
          <w:color w:val="3F3F3F"/>
          <w:w w:val="99"/>
        </w:rPr>
        <w:t>M</w:t>
      </w:r>
      <w:r>
        <w:rPr>
          <w:rFonts w:ascii="Arial" w:hAnsi="Arial" w:cs="Arial" w:eastAsia="Arial"/>
          <w:sz w:val="16"/>
          <w:szCs w:val="16"/>
          <w:color w:val="3F3F3F"/>
          <w:spacing w:val="6"/>
          <w:w w:val="99"/>
        </w:rPr>
        <w:t>e</w:t>
      </w:r>
      <w:r>
        <w:rPr>
          <w:rFonts w:ascii="Arial" w:hAnsi="Arial" w:cs="Arial" w:eastAsia="Arial"/>
          <w:sz w:val="16"/>
          <w:szCs w:val="16"/>
          <w:color w:val="262626"/>
          <w:spacing w:val="-10"/>
          <w:w w:val="136"/>
        </w:rPr>
        <w:t>l</w:t>
      </w:r>
      <w:r>
        <w:rPr>
          <w:rFonts w:ascii="Arial" w:hAnsi="Arial" w:cs="Arial" w:eastAsia="Arial"/>
          <w:sz w:val="16"/>
          <w:szCs w:val="16"/>
          <w:color w:val="3F3F3F"/>
          <w:spacing w:val="0"/>
          <w:w w:val="96"/>
        </w:rPr>
        <w:t>bourne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4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576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/>
        <w:pict>
          <v:group style="position:absolute;margin-left:399.839996pt;margin-top:-3.7761pt;width:.1pt;height:32.640001pt;mso-position-horizontal-relative:page;mso-position-vertical-relative:paragraph;z-index:-596" coordorigin="7997,-76" coordsize="2,653">
            <v:shape style="position:absolute;left:7997;top:-76;width:2;height:653" coordorigin="7997,-76" coordsize="0,653" path="m7997,577l7997,-76e" filled="f" stroked="t" strokeweight="1.44pt" strokecolor="#E49748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6"/>
          <w:szCs w:val="16"/>
          <w:color w:val="525252"/>
          <w:spacing w:val="0"/>
          <w:w w:val="100"/>
        </w:rPr>
        <w:t>Sydney</w:t>
      </w:r>
      <w:r>
        <w:rPr>
          <w:rFonts w:ascii="Arial" w:hAnsi="Arial" w:cs="Arial" w:eastAsia="Arial"/>
          <w:sz w:val="16"/>
          <w:szCs w:val="16"/>
          <w:color w:val="000000"/>
          <w:spacing w:val="0"/>
          <w:w w:val="100"/>
        </w:rPr>
      </w:r>
    </w:p>
    <w:p>
      <w:pPr>
        <w:spacing w:before="4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586" w:right="-20"/>
        <w:jc w:val="left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color w:val="3F3F3F"/>
          <w:w w:val="88"/>
        </w:rPr>
        <w:t>ll</w:t>
      </w:r>
      <w:r>
        <w:rPr>
          <w:rFonts w:ascii="Times New Roman" w:hAnsi="Times New Roman" w:cs="Times New Roman" w:eastAsia="Times New Roman"/>
          <w:sz w:val="15"/>
          <w:szCs w:val="15"/>
          <w:color w:val="3F3F3F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5"/>
          <w:szCs w:val="15"/>
          <w:color w:val="262626"/>
          <w:spacing w:val="6"/>
          <w:w w:val="96"/>
        </w:rPr>
        <w:t>r</w:t>
      </w:r>
      <w:r>
        <w:rPr>
          <w:rFonts w:ascii="Times New Roman" w:hAnsi="Times New Roman" w:cs="Times New Roman" w:eastAsia="Times New Roman"/>
          <w:sz w:val="15"/>
          <w:szCs w:val="15"/>
          <w:color w:val="3F3F3F"/>
          <w:spacing w:val="0"/>
          <w:w w:val="108"/>
        </w:rPr>
        <w:t>isbanc</w:t>
      </w:r>
      <w:r>
        <w:rPr>
          <w:rFonts w:ascii="Times New Roman" w:hAnsi="Times New Roman" w:cs="Times New Roman" w:eastAsia="Times New Roman"/>
          <w:sz w:val="15"/>
          <w:szCs w:val="15"/>
          <w:color w:val="000000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413" w:right="1487"/>
        <w:jc w:val="center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676D6E"/>
          <w:spacing w:val="3"/>
          <w:w w:val="207"/>
        </w:rPr>
        <w:t>•</w:t>
      </w:r>
      <w:r>
        <w:rPr>
          <w:rFonts w:ascii="Times New Roman" w:hAnsi="Times New Roman" w:cs="Times New Roman" w:eastAsia="Times New Roman"/>
          <w:sz w:val="18"/>
          <w:szCs w:val="18"/>
          <w:color w:val="3F3F3F"/>
          <w:spacing w:val="0"/>
          <w:w w:val="104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147" w:lineRule="exact"/>
        <w:ind w:left="-30" w:right="1057"/>
        <w:jc w:val="center"/>
        <w:rPr>
          <w:rFonts w:ascii="Arial" w:hAnsi="Arial" w:cs="Arial" w:eastAsia="Arial"/>
          <w:sz w:val="13"/>
          <w:szCs w:val="13"/>
        </w:rPr>
      </w:pPr>
      <w:rPr/>
      <w:r>
        <w:rPr>
          <w:rFonts w:ascii="Arial" w:hAnsi="Arial" w:cs="Arial" w:eastAsia="Arial"/>
          <w:sz w:val="13"/>
          <w:szCs w:val="13"/>
          <w:color w:val="525252"/>
          <w:spacing w:val="0"/>
          <w:w w:val="100"/>
          <w:i/>
        </w:rPr>
        <w:t>Source:</w:t>
      </w:r>
      <w:r>
        <w:rPr>
          <w:rFonts w:ascii="Arial" w:hAnsi="Arial" w:cs="Arial" w:eastAsia="Arial"/>
          <w:sz w:val="13"/>
          <w:szCs w:val="13"/>
          <w:color w:val="525252"/>
          <w:spacing w:val="33"/>
          <w:w w:val="100"/>
          <w:i/>
        </w:rPr>
        <w:t> </w:t>
      </w:r>
      <w:r>
        <w:rPr>
          <w:rFonts w:ascii="Arial" w:hAnsi="Arial" w:cs="Arial" w:eastAsia="Arial"/>
          <w:sz w:val="13"/>
          <w:szCs w:val="13"/>
          <w:color w:val="3F3F3F"/>
          <w:spacing w:val="0"/>
          <w:w w:val="102"/>
          <w:i/>
        </w:rPr>
        <w:t>AECO</w:t>
      </w:r>
      <w:r>
        <w:rPr>
          <w:rFonts w:ascii="Arial" w:hAnsi="Arial" w:cs="Arial" w:eastAsia="Arial"/>
          <w:sz w:val="13"/>
          <w:szCs w:val="13"/>
          <w:color w:val="3F3F3F"/>
          <w:spacing w:val="-8"/>
          <w:w w:val="103"/>
          <w:i/>
        </w:rPr>
        <w:t>M</w:t>
      </w:r>
      <w:r>
        <w:rPr>
          <w:rFonts w:ascii="Arial" w:hAnsi="Arial" w:cs="Arial" w:eastAsia="Arial"/>
          <w:sz w:val="13"/>
          <w:szCs w:val="13"/>
          <w:color w:val="676D6E"/>
          <w:spacing w:val="0"/>
          <w:w w:val="170"/>
          <w:i/>
        </w:rPr>
        <w:t>,</w:t>
      </w:r>
      <w:r>
        <w:rPr>
          <w:rFonts w:ascii="Arial" w:hAnsi="Arial" w:cs="Arial" w:eastAsia="Arial"/>
          <w:sz w:val="13"/>
          <w:szCs w:val="13"/>
          <w:color w:val="676D6E"/>
          <w:spacing w:val="-21"/>
          <w:w w:val="100"/>
          <w:i/>
        </w:rPr>
        <w:t> </w:t>
      </w:r>
      <w:r>
        <w:rPr>
          <w:rFonts w:ascii="Arial" w:hAnsi="Arial" w:cs="Arial" w:eastAsia="Arial"/>
          <w:sz w:val="13"/>
          <w:szCs w:val="13"/>
          <w:color w:val="525252"/>
          <w:spacing w:val="0"/>
          <w:w w:val="111"/>
          <w:i/>
        </w:rPr>
        <w:t>2014</w:t>
      </w:r>
      <w:r>
        <w:rPr>
          <w:rFonts w:ascii="Arial" w:hAnsi="Arial" w:cs="Arial" w:eastAsia="Arial"/>
          <w:sz w:val="13"/>
          <w:szCs w:val="13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1940" w:h="16860"/>
          <w:pgMar w:top="900" w:bottom="280" w:left="1340" w:right="1380"/>
          <w:cols w:num="2" w:equalWidth="0">
            <w:col w:w="4585" w:space="2120"/>
            <w:col w:w="2515"/>
          </w:cols>
        </w:sectPr>
      </w:pPr>
      <w:rPr/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/>
        <w:pict>
          <v:group style="position:absolute;margin-left:589.920044pt;margin-top:6.24pt;width:.1pt;height:482.400003pt;mso-position-horizontal-relative:page;mso-position-vertical-relative:page;z-index:-597" coordorigin="11798,125" coordsize="2,9648">
            <v:shape style="position:absolute;left:11798;top:125;width:2;height:9648" coordorigin="11798,125" coordsize="0,9648" path="m11798,9773l11798,125e" filled="f" stroked="t" strokeweight=".48pt" strokecolor="#AFAFB3">
              <v:path arrowok="t"/>
            </v:shape>
          </v:group>
          <w10:wrap type="none"/>
        </w:pict>
      </w:r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95" w:lineRule="auto"/>
        <w:ind w:left="110" w:right="74" w:firstLine="1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Narrandera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Shir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Council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hosted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workshop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June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27,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2017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subsequen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announcement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Federal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Government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fund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Inland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using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Albury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alignment.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workshop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furthe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elaborat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wha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transport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issues</w:t>
      </w:r>
      <w:r>
        <w:rPr>
          <w:rFonts w:ascii="Arial" w:hAnsi="Arial" w:cs="Arial" w:eastAsia="Arial"/>
          <w:sz w:val="19"/>
          <w:szCs w:val="19"/>
          <w:color w:val="0F0F0F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give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had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commen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abou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need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bette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Wester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attache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documen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"Rai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Worksho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223"/>
        </w:rPr>
        <w:t>-</w:t>
      </w:r>
      <w:r>
        <w:rPr>
          <w:rFonts w:ascii="Arial" w:hAnsi="Arial" w:cs="Arial" w:eastAsia="Arial"/>
          <w:sz w:val="19"/>
          <w:szCs w:val="19"/>
          <w:color w:val="0F0F0F"/>
          <w:spacing w:val="-51"/>
          <w:w w:val="22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Stakeholder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Engagement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Report"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detail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user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views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provided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workshop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held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NSC.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70" w:lineRule="atLeast"/>
        <w:ind w:left="114" w:right="63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5.760002pt;margin-top:67.76683pt;width:460.320011pt;height:44.64pt;mso-position-horizontal-relative:page;mso-position-vertical-relative:paragraph;z-index:-598" coordorigin="1315,1355" coordsize="9206,893">
            <v:group style="position:absolute;left:1327;top:1363;width:2;height:869" coordorigin="1327,1363" coordsize="2,869">
              <v:shape style="position:absolute;left:1327;top:1363;width:2;height:869" coordorigin="1327,1363" coordsize="0,869" path="m1327,2231l1327,1363e" filled="f" stroked="t" strokeweight=".72pt" strokecolor="#131313">
                <v:path arrowok="t"/>
              </v:shape>
            </v:group>
            <v:group style="position:absolute;left:10510;top:1367;width:2;height:874" coordorigin="10510,1367" coordsize="2,874">
              <v:shape style="position:absolute;left:10510;top:1367;width:2;height:874" coordorigin="10510,1367" coordsize="0,874" path="m10510,2241l10510,1367e" filled="f" stroked="t" strokeweight=".72pt" strokecolor="#131313">
                <v:path arrowok="t"/>
              </v:shape>
            </v:group>
            <v:group style="position:absolute;left:1320;top:1375;width:9197;height:2" coordorigin="1320,1375" coordsize="9197,2">
              <v:shape style="position:absolute;left:1320;top:1375;width:9197;height:2" coordorigin="1320,1375" coordsize="9197,0" path="m1320,1375l10517,1375e" filled="f" stroked="t" strokeweight=".48pt" strokecolor="#1C1C1C">
                <v:path arrowok="t"/>
              </v:shape>
            </v:group>
            <v:group style="position:absolute;left:1320;top:2229;width:9197;height:2" coordorigin="1320,2229" coordsize="9197,2">
              <v:shape style="position:absolute;left:1320;top:2229;width:9197;height:2" coordorigin="1320,2229" coordsize="9197,0" path="m1320,2229l10517,2229e" filled="f" stroked="t" strokeweight=".48pt" strokecolor="#232323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Stakeholder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stakeholde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workshop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preferenc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export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due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Melbourne'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proximit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geographic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ease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accessing</w:t>
      </w:r>
      <w:r>
        <w:rPr>
          <w:rFonts w:ascii="Arial" w:hAnsi="Arial" w:cs="Arial" w:eastAsia="Arial"/>
          <w:sz w:val="19"/>
          <w:szCs w:val="19"/>
          <w:color w:val="0F0F0F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destinations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Melbourne.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Sydne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able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give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shorte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shipping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times,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bu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clear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preferenc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-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given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overall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lower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compared</w:t>
      </w:r>
      <w:r>
        <w:rPr>
          <w:rFonts w:ascii="Arial" w:hAnsi="Arial" w:cs="Arial" w:eastAsia="Arial"/>
          <w:sz w:val="19"/>
          <w:szCs w:val="19"/>
          <w:color w:val="0F0F0F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Sydney.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4" w:after="0" w:line="270" w:lineRule="atLeast"/>
        <w:ind w:left="110" w:right="74" w:firstLine="14"/>
        <w:jc w:val="both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W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request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freight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volume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fro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m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Riverin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2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Goulbur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4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Valley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4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regions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4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7"/>
          <w:i/>
        </w:rPr>
        <w:t>its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7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origin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4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destination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mor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completely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accurately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quantifie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recognise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6"/>
          <w:i/>
        </w:rPr>
        <w:t>transport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6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infrastructure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plannin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F0F0F"/>
          <w:spacing w:val="0"/>
          <w:w w:val="101"/>
          <w:i/>
        </w:rPr>
        <w:t>purposes.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7" w:after="0" w:line="240" w:lineRule="auto"/>
        <w:ind w:left="114" w:right="7436"/>
        <w:jc w:val="both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How</w:t>
      </w:r>
      <w:r>
        <w:rPr>
          <w:rFonts w:ascii="Arial" w:hAnsi="Arial" w:cs="Arial" w:eastAsia="Arial"/>
          <w:sz w:val="18"/>
          <w:szCs w:val="18"/>
          <w:color w:val="0F0F0F"/>
          <w:spacing w:val="35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8"/>
          <w:szCs w:val="18"/>
          <w:color w:val="0F0F0F"/>
          <w:spacing w:val="-7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8"/>
          <w:szCs w:val="18"/>
          <w:color w:val="0F0F0F"/>
          <w:spacing w:val="21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F0F0F"/>
          <w:spacing w:val="0"/>
          <w:w w:val="102"/>
          <w:b/>
          <w:bCs/>
        </w:rPr>
        <w:t>moving?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5" w:lineRule="auto"/>
        <w:ind w:left="114" w:right="86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used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extensivel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move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produc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export.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infrastructur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used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move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into,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withi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-8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domesti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3"/>
        </w:rPr>
        <w:t>purposes.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05" w:right="74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networ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k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existin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standar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gauge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connectio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interstat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5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networ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k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Junee.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5</w:t>
      </w:r>
      <w:r>
        <w:rPr>
          <w:rFonts w:ascii="Arial" w:hAnsi="Arial" w:cs="Arial" w:eastAsia="Arial"/>
          <w:sz w:val="19"/>
          <w:szCs w:val="19"/>
          <w:color w:val="0F0F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(soon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6)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timetable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intermoda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6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timetable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broad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gauge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per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week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tw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operator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3"/>
        </w:rPr>
        <w:t>(3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each)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very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similar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profiles,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carrying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mainly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expor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containers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Melbourne.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jc w:val="both"/>
        <w:spacing w:after="0"/>
        <w:sectPr>
          <w:type w:val="continuous"/>
          <w:pgSz w:w="11940" w:h="16860"/>
          <w:pgMar w:top="900" w:bottom="280" w:left="1340" w:right="1380"/>
        </w:sectPr>
      </w:pPr>
      <w:rPr/>
    </w:p>
    <w:p>
      <w:pPr>
        <w:spacing w:before="84" w:after="0" w:line="240" w:lineRule="auto"/>
        <w:ind w:left="114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591.840027pt;margin-top:2.88pt;width:.1pt;height:107.519999pt;mso-position-horizontal-relative:page;mso-position-vertical-relative:page;z-index:-595" coordorigin="11837,58" coordsize="2,2150">
            <v:shape style="position:absolute;left:11837;top:58;width:2;height:2150" coordorigin="11837,58" coordsize="0,2150" path="m11837,2208l11837,58e" filled="f" stroked="t" strokeweight=".96pt" strokecolor="#000000">
              <v:path arrowok="t"/>
            </v:shape>
          </v:group>
          <w10:wrap type="none"/>
        </w:pict>
      </w:r>
      <w:r>
        <w:rPr/>
        <w:pict>
          <v:group style="position:absolute;margin-left:592.26001pt;margin-top:116.159996pt;width:.1pt;height:726.719996pt;mso-position-horizontal-relative:page;mso-position-vertical-relative:page;z-index:-594" coordorigin="11845,2323" coordsize="2,14534">
            <v:shape style="position:absolute;left:11845;top:2323;width:2;height:14534" coordorigin="11845,2323" coordsize="0,14534" path="m11845,16858l11845,2323e" filled="f" stroked="t" strokeweight="2.04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Wha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95"/>
          <w:b/>
          <w:bCs/>
        </w:rPr>
        <w:t>change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95"/>
          <w:b/>
          <w:bCs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95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would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improv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  <w:b/>
          <w:bCs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  <w:b/>
          <w:bCs/>
        </w:rPr>
        <w:t>network?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9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-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changes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80" w:lineRule="atLeast"/>
        <w:ind w:left="119" w:right="77" w:firstLine="-5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-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identifie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stakeholder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user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workshop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some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issues</w:t>
      </w:r>
      <w:r>
        <w:rPr>
          <w:rFonts w:ascii="Arial" w:hAnsi="Arial" w:cs="Arial" w:eastAsia="Arial"/>
          <w:sz w:val="19"/>
          <w:szCs w:val="19"/>
          <w:color w:val="0F0F0F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being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face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users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3"/>
        </w:rPr>
        <w:t>are: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300" w:lineRule="auto"/>
        <w:ind w:left="834" w:right="67" w:firstLine="-1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tim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take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train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trave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Wester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back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(15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hours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each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way)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-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long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5" w:lineRule="exact"/>
        <w:ind w:left="839" w:right="59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Broa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gauge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limite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render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be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5" w:after="0" w:line="240" w:lineRule="auto"/>
        <w:ind w:left="834" w:right="6456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less</w:t>
      </w:r>
      <w:r>
        <w:rPr>
          <w:rFonts w:ascii="Arial" w:hAnsi="Arial" w:cs="Arial" w:eastAsia="Arial"/>
          <w:sz w:val="19"/>
          <w:szCs w:val="19"/>
          <w:color w:val="0F0F0F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economical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300" w:lineRule="auto"/>
        <w:ind w:left="820" w:right="76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level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S-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6</w:t>
      </w:r>
      <w:r>
        <w:rPr>
          <w:rFonts w:ascii="Arial" w:hAnsi="Arial" w:cs="Arial" w:eastAsia="Arial"/>
          <w:sz w:val="19"/>
          <w:szCs w:val="19"/>
          <w:color w:val="0F0F0F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per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week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Wester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3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per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week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tw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operator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Valley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daily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5" w:lineRule="exact"/>
        <w:ind w:left="820" w:right="586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Axl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loads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sufficient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240" w:lineRule="auto"/>
        <w:ind w:left="820" w:right="67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limite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competitio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containerise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only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operato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presen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on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5" w:after="0" w:line="240" w:lineRule="auto"/>
        <w:ind w:left="834" w:right="683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1"/>
        </w:rPr>
        <w:t>services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297" w:lineRule="auto"/>
        <w:ind w:left="830" w:right="56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Give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border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stat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governmen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prioritie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NSW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Victoria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not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necessarily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interest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broader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Valley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3" w:after="0" w:line="270" w:lineRule="atLeast"/>
        <w:ind w:left="114" w:right="54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Worksho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participant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like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see</w:t>
      </w:r>
      <w:r>
        <w:rPr>
          <w:rFonts w:ascii="Arial" w:hAnsi="Arial" w:cs="Arial" w:eastAsia="Arial"/>
          <w:sz w:val="19"/>
          <w:szCs w:val="19"/>
          <w:color w:val="0F0F0F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consideratio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improved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improve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F0F0F"/>
          <w:spacing w:val="-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Melbourne.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95" w:lineRule="auto"/>
        <w:ind w:left="110" w:right="57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opportunit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exist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0F0F0F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improvement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2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deliver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substantia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economic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benefits.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using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existin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alignment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Griffith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1"/>
        </w:rPr>
        <w:t>Melbourne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via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Narrandera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Tocumwal,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Shepparto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Mangalore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improve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0F0F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freight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economics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therefor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-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improve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0F0F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encourage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mode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share,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lowering</w:t>
      </w:r>
      <w:r>
        <w:rPr>
          <w:rFonts w:ascii="Arial" w:hAnsi="Arial" w:cs="Arial" w:eastAsia="Arial"/>
          <w:sz w:val="19"/>
          <w:szCs w:val="19"/>
          <w:color w:val="0F0F0F"/>
          <w:spacing w:val="-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generatin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g</w:t>
      </w:r>
      <w:r>
        <w:rPr>
          <w:rFonts w:ascii="Arial" w:hAnsi="Arial" w:cs="Arial" w:eastAsia="Arial"/>
          <w:sz w:val="19"/>
          <w:szCs w:val="19"/>
          <w:color w:val="0F0F0F"/>
          <w:spacing w:val="-4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number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externalit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benefit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reduced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congestion,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reduced</w:t>
      </w:r>
      <w:r>
        <w:rPr>
          <w:rFonts w:ascii="Arial" w:hAnsi="Arial" w:cs="Arial" w:eastAsia="Arial"/>
          <w:sz w:val="19"/>
          <w:szCs w:val="19"/>
          <w:color w:val="0F0F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environmenta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damage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reduced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acciden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2"/>
        </w:rPr>
        <w:t>costs.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6" w:lineRule="auto"/>
        <w:ind w:left="114" w:right="64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rout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partiall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follow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souther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portio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Shepparto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alignmen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identifie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in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Inlan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F0F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require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standardisatio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from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Mangalore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Tocumwal,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reactivatio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Tocumwa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0F0F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Tocumwa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0F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Narrandera.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associate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0F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works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enable</w:t>
      </w:r>
      <w:r>
        <w:rPr>
          <w:rFonts w:ascii="Arial" w:hAnsi="Arial" w:cs="Arial" w:eastAsia="Arial"/>
          <w:sz w:val="19"/>
          <w:szCs w:val="19"/>
          <w:color w:val="0F0F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it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efficient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functio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-6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F0F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F0F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0F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required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9"/>
        </w:rPr>
        <w:t>,</w:t>
      </w:r>
      <w:r>
        <w:rPr>
          <w:rFonts w:ascii="Arial" w:hAnsi="Arial" w:cs="Arial" w:eastAsia="Arial"/>
          <w:sz w:val="19"/>
          <w:szCs w:val="19"/>
          <w:color w:val="0F0F0F"/>
          <w:spacing w:val="-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F0F0F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F0F0F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passing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loops,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0F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bridge</w:t>
      </w:r>
      <w:r>
        <w:rPr>
          <w:rFonts w:ascii="Arial" w:hAnsi="Arial" w:cs="Arial" w:eastAsia="Arial"/>
          <w:sz w:val="19"/>
          <w:szCs w:val="19"/>
          <w:color w:val="0F0F0F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5"/>
        </w:rPr>
        <w:t>replacements.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29" w:right="303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0F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map</w:t>
      </w:r>
      <w:r>
        <w:rPr>
          <w:rFonts w:ascii="Arial" w:hAnsi="Arial" w:cs="Arial" w:eastAsia="Arial"/>
          <w:sz w:val="19"/>
          <w:szCs w:val="19"/>
          <w:color w:val="0F0F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below</w:t>
      </w:r>
      <w:r>
        <w:rPr>
          <w:rFonts w:ascii="Arial" w:hAnsi="Arial" w:cs="Arial" w:eastAsia="Arial"/>
          <w:sz w:val="19"/>
          <w:szCs w:val="19"/>
          <w:color w:val="0F0F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0F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0F0F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graphical</w:t>
      </w:r>
      <w:r>
        <w:rPr>
          <w:rFonts w:ascii="Arial" w:hAnsi="Arial" w:cs="Arial" w:eastAsia="Arial"/>
          <w:sz w:val="19"/>
          <w:szCs w:val="19"/>
          <w:color w:val="0F0F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representatio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F0F0F"/>
          <w:spacing w:val="1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0F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0F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0F0F"/>
          <w:spacing w:val="0"/>
          <w:w w:val="110"/>
        </w:rPr>
        <w:t>route.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jc w:val="both"/>
        <w:spacing w:after="0"/>
        <w:sectPr>
          <w:pgMar w:footer="737" w:header="0" w:top="1420" w:bottom="920" w:left="1340" w:right="1400"/>
          <w:footerReference w:type="default" r:id="rId12"/>
          <w:pgSz w:w="11940" w:h="16880"/>
        </w:sectPr>
      </w:pPr>
      <w:rPr/>
    </w:p>
    <w:p>
      <w:pPr>
        <w:spacing w:before="95" w:after="0" w:line="240" w:lineRule="auto"/>
        <w:ind w:left="198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587.418823pt;margin-top:6.111883pt;width:1.436525pt;height:751.807234pt;mso-position-horizontal-relative:page;mso-position-vertical-relative:page;z-index:-593" coordorigin="11748,122" coordsize="29,15036">
            <v:group style="position:absolute;left:11765;top:134;width:2;height:11964" coordorigin="11765,134" coordsize="2,11964">
              <v:shape style="position:absolute;left:11765;top:134;width:2;height:11964" coordorigin="11765,134" coordsize="0,11964" path="m11765,12098l11765,134e" filled="f" stroked="t" strokeweight="1.197104pt" strokecolor="#BFBFBF">
                <v:path arrowok="t"/>
              </v:shape>
            </v:group>
            <v:group style="position:absolute;left:11760;top:12136;width:2;height:3010" coordorigin="11760,12136" coordsize="2,3010">
              <v:shape style="position:absolute;left:11760;top:12136;width:2;height:3010" coordorigin="11760,12136" coordsize="0,3010" path="m11760,15146l11760,12136e" filled="f" stroked="t" strokeweight="1.197104pt" strokecolor="#B8B8B8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88.855347pt;margin-top:758.758545pt;width:.1pt;height:81.963175pt;mso-position-horizontal-relative:page;mso-position-vertical-relative:page;z-index:-592" coordorigin="11777,15175" coordsize="2,1639">
            <v:shape style="position:absolute;left:11777;top:15175;width:2;height:1639" coordorigin="11777,15175" coordsize="0,1639" path="m11777,16814l11777,15175e" filled="f" stroked="t" strokeweight=".239421pt" strokecolor="#A0A0A0">
              <v:path arrowok="t"/>
            </v:shape>
          </v:group>
          <w10:wrap type="none"/>
        </w:pict>
      </w:r>
      <w:r>
        <w:rPr/>
        <w:pict>
          <v:shape style="width:434.880013pt;height:391.68pt;mso-position-horizontal-relative:char;mso-position-vertical-relative:line" type="#_x0000_t75">
            <v:imagedata r:id="rId14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5" w:after="0" w:line="294" w:lineRule="auto"/>
        <w:ind w:left="113" w:right="57" w:firstLine="-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area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circled.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dark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blue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represent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Narrandera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Tocumwa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reactivated.</w:t>
      </w:r>
      <w:r>
        <w:rPr>
          <w:rFonts w:ascii="Arial" w:hAnsi="Arial" w:cs="Arial" w:eastAsia="Arial"/>
          <w:sz w:val="19"/>
          <w:szCs w:val="19"/>
          <w:color w:val="111111"/>
          <w:spacing w:val="5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ligh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blue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represent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lines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need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1"/>
        </w:rPr>
        <w:t>gauge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converted.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70" w:lineRule="atLeast"/>
        <w:ind w:left="118" w:right="56" w:firstLine="-1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map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shows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additiona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-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project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warran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separat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consideratio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furthe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2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enhance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networ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k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111111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11111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immediat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priority.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liste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indicativ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4"/>
        </w:rPr>
        <w:t>priority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order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however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teste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4"/>
        </w:rPr>
        <w:t>stakeholders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)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4"/>
        </w:rPr>
        <w:t>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94" w:lineRule="auto"/>
        <w:ind w:left="822" w:right="79" w:firstLine="-359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speeds</w:t>
      </w:r>
      <w:r>
        <w:rPr>
          <w:rFonts w:ascii="Arial" w:hAnsi="Arial" w:cs="Arial" w:eastAsia="Arial"/>
          <w:sz w:val="19"/>
          <w:szCs w:val="19"/>
          <w:color w:val="111111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improve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Shepparto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passenger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111111"/>
          <w:spacing w:val="-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bu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benefits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all</w:t>
      </w:r>
      <w:r>
        <w:rPr>
          <w:rFonts w:ascii="Arial" w:hAnsi="Arial" w:cs="Arial" w:eastAsia="Arial"/>
          <w:sz w:val="19"/>
          <w:szCs w:val="19"/>
          <w:color w:val="111111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services.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auto"/>
        <w:ind w:left="477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Standardisatio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-3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Deniliquin</w:t>
      </w:r>
      <w:r>
        <w:rPr>
          <w:rFonts w:ascii="Arial" w:hAnsi="Arial" w:cs="Arial" w:eastAsia="Arial"/>
          <w:sz w:val="19"/>
          <w:szCs w:val="19"/>
          <w:color w:val="111111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branch</w:t>
      </w:r>
      <w:r>
        <w:rPr>
          <w:rFonts w:ascii="Arial" w:hAnsi="Arial" w:cs="Arial" w:eastAsia="Arial"/>
          <w:sz w:val="19"/>
          <w:szCs w:val="19"/>
          <w:color w:val="111111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via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Echuc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-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serve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needs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111111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Deniliquin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300" w:lineRule="auto"/>
        <w:ind w:left="822" w:right="57" w:firstLine="-354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8"/>
          <w:szCs w:val="18"/>
          <w:color w:val="111111"/>
          <w:spacing w:val="0"/>
          <w:w w:val="100"/>
        </w:rPr>
        <w:t>C.</w:t>
      </w:r>
      <w:r>
        <w:rPr>
          <w:rFonts w:ascii="Arial" w:hAnsi="Arial" w:cs="Arial" w:eastAsia="Arial"/>
          <w:sz w:val="18"/>
          <w:szCs w:val="18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8"/>
          <w:szCs w:val="18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Standardisatio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52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reactivatio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54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Dookie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branch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reconnec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grain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storag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sit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rail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6" w:lineRule="exact"/>
        <w:ind w:left="473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Restoratio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Roto-Hillsto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6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-2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link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provide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easier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access</w:t>
      </w:r>
      <w:r>
        <w:rPr>
          <w:rFonts w:ascii="Arial" w:hAnsi="Arial" w:cs="Arial" w:eastAsia="Arial"/>
          <w:sz w:val="19"/>
          <w:szCs w:val="19"/>
          <w:color w:val="111111"/>
          <w:spacing w:val="-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Pert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111111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Adelaid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traffi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c</w:t>
      </w:r>
      <w:r>
        <w:rPr>
          <w:rFonts w:ascii="Arial" w:hAnsi="Arial" w:cs="Arial" w:eastAsia="Arial"/>
          <w:sz w:val="19"/>
          <w:szCs w:val="19"/>
          <w:color w:val="111111"/>
          <w:spacing w:val="4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3"/>
        </w:rPr>
        <w:t>to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4" w:after="0" w:line="240" w:lineRule="auto"/>
        <w:ind w:left="822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111111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area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70" w:lineRule="atLeast"/>
        <w:ind w:left="836" w:right="61" w:firstLine="-359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Standardisatio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5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reactivatio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111111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Moulamein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branch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reconnec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grain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traffi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5"/>
        </w:rPr>
        <w:t>to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8"/>
        </w:rPr>
        <w:t>rail.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5" w:after="0" w:line="294" w:lineRule="auto"/>
        <w:ind w:left="113" w:right="49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Federa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111111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Government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111111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recentl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funde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111111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$10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million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stud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investigat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111111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5"/>
        </w:rPr>
        <w:t>to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improve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Shepparton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for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passenger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111111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111111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needs.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   </w:t>
      </w:r>
      <w:r>
        <w:rPr>
          <w:rFonts w:ascii="Arial" w:hAnsi="Arial" w:cs="Arial" w:eastAsia="Arial"/>
          <w:sz w:val="19"/>
          <w:szCs w:val="19"/>
          <w:color w:val="111111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needs</w:t>
      </w:r>
      <w:r>
        <w:rPr>
          <w:rFonts w:ascii="Arial" w:hAnsi="Arial" w:cs="Arial" w:eastAsia="Arial"/>
          <w:sz w:val="19"/>
          <w:szCs w:val="19"/>
          <w:color w:val="111111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11111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the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Shepparton/Goulbur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111111"/>
          <w:spacing w:val="19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111111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111111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111111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111111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enhanced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throug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h</w:t>
      </w:r>
      <w:r>
        <w:rPr>
          <w:rFonts w:ascii="Arial" w:hAnsi="Arial" w:cs="Arial" w:eastAsia="Arial"/>
          <w:sz w:val="19"/>
          <w:szCs w:val="19"/>
          <w:color w:val="111111"/>
          <w:spacing w:val="16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considering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11111"/>
          <w:spacing w:val="0"/>
          <w:w w:val="110"/>
        </w:rPr>
        <w:t>network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right="84"/>
        <w:jc w:val="righ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11111"/>
          <w:spacing w:val="0"/>
          <w:w w:val="112"/>
        </w:rPr>
        <w:t>5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480" w:bottom="280" w:left="1280" w:right="1460"/>
          <w:footerReference w:type="default" r:id="rId13"/>
          <w:pgSz w:w="11920" w:h="16840"/>
        </w:sectPr>
      </w:pPr>
      <w:rPr/>
    </w:p>
    <w:p>
      <w:pPr>
        <w:spacing w:before="83" w:after="0" w:line="295" w:lineRule="auto"/>
        <w:ind w:left="135" w:right="57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589.919983pt;margin-top:3.6pt;width:.1pt;height:837.359983pt;mso-position-horizontal-relative:page;mso-position-vertical-relative:page;z-index:-590" coordorigin="11798,72" coordsize="2,16747">
            <v:shape style="position:absolute;left:11798;top:72;width:2;height:16747" coordorigin="11798,72" coordsize="0,16747" path="m11798,16819l11798,72e" filled="f" stroked="t" strokeweight="1.44pt" strokecolor="#C3C3C3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benefit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achieved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throug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efficient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connectio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would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captur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economies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scale</w:t>
      </w:r>
      <w:r>
        <w:rPr>
          <w:rFonts w:ascii="Arial" w:hAnsi="Arial" w:cs="Arial" w:eastAsia="Arial"/>
          <w:sz w:val="19"/>
          <w:szCs w:val="19"/>
          <w:color w:val="0E0E0E"/>
          <w:spacing w:val="-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transport</w:t>
      </w:r>
      <w:r>
        <w:rPr>
          <w:rFonts w:ascii="Arial" w:hAnsi="Arial" w:cs="Arial" w:eastAsia="Arial"/>
          <w:sz w:val="19"/>
          <w:szCs w:val="19"/>
          <w:color w:val="0E0E0E"/>
          <w:spacing w:val="-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available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given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similarities.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30" w:right="67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2"/>
        </w:rPr>
        <w:t>Griffit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2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similar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distanc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Melbourne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Mildura</w:t>
      </w:r>
      <w:r>
        <w:rPr>
          <w:rFonts w:ascii="Arial" w:hAnsi="Arial" w:cs="Arial" w:eastAsia="Arial"/>
          <w:sz w:val="19"/>
          <w:szCs w:val="19"/>
          <w:color w:val="0E0E0E"/>
          <w:spacing w:val="3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the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Sunraysi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regions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similar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type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0E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being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5"/>
        </w:rPr>
        <w:t>significant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agricultura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-4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expor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Melbourne.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26" w:right="65" w:firstLine="-5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Murray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Basi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Project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Federa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Victoria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Government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funde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3"/>
        </w:rPr>
        <w:t>standardise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broad-gauge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Murray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Basi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provide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Sunraysi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with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efficient,</w:t>
      </w:r>
      <w:r>
        <w:rPr>
          <w:rFonts w:ascii="Arial" w:hAnsi="Arial" w:cs="Arial" w:eastAsia="Arial"/>
          <w:sz w:val="19"/>
          <w:szCs w:val="19"/>
          <w:color w:val="0E0E0E"/>
          <w:spacing w:val="-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2</w:t>
      </w:r>
      <w:r>
        <w:rPr>
          <w:rFonts w:ascii="Arial" w:hAnsi="Arial" w:cs="Arial" w:eastAsia="Arial"/>
          <w:sz w:val="19"/>
          <w:szCs w:val="19"/>
          <w:color w:val="0E0E0E"/>
          <w:spacing w:val="-12"/>
          <w:w w:val="111"/>
        </w:rPr>
        <w:t>1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tonn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axle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load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(a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80</w:t>
      </w:r>
      <w:r>
        <w:rPr>
          <w:rFonts w:ascii="Arial" w:hAnsi="Arial" w:cs="Arial" w:eastAsia="Arial"/>
          <w:sz w:val="19"/>
          <w:szCs w:val="19"/>
          <w:color w:val="0E0E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kph)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standar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gauge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connectio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Melbourne</w:t>
      </w:r>
      <w:r>
        <w:rPr>
          <w:rFonts w:ascii="Arial" w:hAnsi="Arial" w:cs="Arial" w:eastAsia="Arial"/>
          <w:sz w:val="19"/>
          <w:szCs w:val="19"/>
          <w:color w:val="0E0E0E"/>
          <w:spacing w:val="-4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for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use.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0E0E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already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recognised</w:t>
      </w:r>
      <w:r>
        <w:rPr>
          <w:rFonts w:ascii="Arial" w:hAnsi="Arial" w:cs="Arial" w:eastAsia="Arial"/>
          <w:sz w:val="19"/>
          <w:szCs w:val="19"/>
          <w:color w:val="0E0E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par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Transport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Network.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like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see</w:t>
      </w:r>
      <w:r>
        <w:rPr>
          <w:rFonts w:ascii="Arial" w:hAnsi="Arial" w:cs="Arial" w:eastAsia="Arial"/>
          <w:sz w:val="19"/>
          <w:szCs w:val="19"/>
          <w:color w:val="0E0E0E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assessmen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similar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efficient,</w:t>
      </w:r>
      <w:r>
        <w:rPr>
          <w:rFonts w:ascii="Arial" w:hAnsi="Arial" w:cs="Arial" w:eastAsia="Arial"/>
          <w:sz w:val="19"/>
          <w:szCs w:val="19"/>
          <w:color w:val="0E0E0E"/>
          <w:spacing w:val="-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standar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gauge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connectio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from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Griffith,</w:t>
      </w:r>
      <w:r>
        <w:rPr>
          <w:rFonts w:ascii="Arial" w:hAnsi="Arial" w:cs="Arial" w:eastAsia="Arial"/>
          <w:sz w:val="19"/>
          <w:szCs w:val="19"/>
          <w:color w:val="0E0E0E"/>
          <w:spacing w:val="-1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via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Shepparto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Narrandera.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believe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rout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provide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economic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benefit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flo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economy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more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broadly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warran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similar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classificatio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0E0E0E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Transport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Network.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21" w:right="6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Shoul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efficient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standar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gauge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connectio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presen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range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efficienc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productivity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gains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possible.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Simila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train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regions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able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rationalised.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operato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productivit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lead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reductio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costs.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lead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6"/>
        </w:rPr>
        <w:t>to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longer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heavier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trains,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increased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service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frequenc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daily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daily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potentiall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additiona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competitio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operator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furthe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51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attract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enhance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service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qualit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users.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connectio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opportunitie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4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operator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across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move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0E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connec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point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2"/>
        </w:rPr>
        <w:t>are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2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currentl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available.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70" w:lineRule="atLeast"/>
        <w:ind w:left="126" w:right="116" w:firstLine="-10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4.320000pt;margin-top:54.446815pt;width:459.36001pt;height:57.719998pt;mso-position-horizontal-relative:page;mso-position-vertical-relative:paragraph;z-index:-591" coordorigin="1286,1089" coordsize="9187,1154">
            <v:group style="position:absolute;left:1298;top:1099;width:2;height:1138" coordorigin="1298,1099" coordsize="2,1138">
              <v:shape style="position:absolute;left:1298;top:1099;width:2;height:1138" coordorigin="1298,1099" coordsize="0,1138" path="m1298,2236l1298,1099e" filled="f" stroked="t" strokeweight=".72pt" strokecolor="#131313">
                <v:path arrowok="t"/>
              </v:shape>
            </v:group>
            <v:group style="position:absolute;left:10464;top:1094;width:2;height:1138" coordorigin="10464,1094" coordsize="2,1138">
              <v:shape style="position:absolute;left:10464;top:1094;width:2;height:1138" coordorigin="10464,1094" coordsize="0,1138" path="m10464,2231l10464,1094e" filled="f" stroked="t" strokeweight=".48pt" strokecolor="#000000">
                <v:path arrowok="t"/>
              </v:shape>
            </v:group>
            <v:group style="position:absolute;left:1291;top:1103;width:9158;height:2" coordorigin="1291,1103" coordsize="9158,2">
              <v:shape style="position:absolute;left:1291;top:1103;width:9158;height:2" coordorigin="1291,1103" coordsize="9158,0" path="m1291,1103l10450,1103e" filled="f" stroked="t" strokeweight=".48pt" strokecolor="#181818">
                <v:path arrowok="t"/>
              </v:shape>
            </v:group>
            <v:group style="position:absolute;left:1291;top:2227;width:9178;height:2" coordorigin="1291,2227" coordsize="9178,2">
              <v:shape style="position:absolute;left:1291;top:2227;width:9178;height:2" coordorigin="1291,2227" coordsize="9178,0" path="m1291,2227l10469,2227e" filled="f" stroked="t" strokeweight=".48pt" strokecolor="#131313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consistent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various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private,</w:t>
      </w:r>
      <w:r>
        <w:rPr>
          <w:rFonts w:ascii="Arial" w:hAnsi="Arial" w:cs="Arial" w:eastAsia="Arial"/>
          <w:sz w:val="19"/>
          <w:szCs w:val="19"/>
          <w:color w:val="0E0E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local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stat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federa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transport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economic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developmen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strategie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appears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high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level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compare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favourabl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agains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project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-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Priorit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List.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3" w:after="0" w:line="264" w:lineRule="auto"/>
        <w:ind w:left="121" w:right="88" w:firstLine="14"/>
        <w:jc w:val="both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W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request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scope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thi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$10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millio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study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agree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suc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consideratio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f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4"/>
          <w:i/>
        </w:rPr>
        <w:t>above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4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infrastructure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opportunity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solutio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include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investigation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,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and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economic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7"/>
          <w:i/>
        </w:rPr>
        <w:t>benefits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7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it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2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ma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y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bring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.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Alternatively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we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request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that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thi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2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infrastructure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solutio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4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b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separately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3"/>
          <w:i/>
        </w:rPr>
        <w:t>assessed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8" w:after="0" w:line="237" w:lineRule="exact"/>
        <w:ind w:left="126" w:right="6552"/>
        <w:jc w:val="both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  <w:position w:val="-1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  <w:position w:val="-1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20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  <w:position w:val="-1"/>
        </w:rPr>
        <w:t>determine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52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  <w:position w:val="-1"/>
        </w:rPr>
        <w:t>these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7"/>
          <w:w w:val="100"/>
          <w:i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7"/>
          <w:i/>
          <w:position w:val="-1"/>
        </w:rPr>
        <w:t>benefits.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135" w:right="7799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E0E0E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1"/>
        </w:rPr>
        <w:t>changes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0" w:lineRule="auto"/>
        <w:ind w:left="126" w:right="55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additio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changes</w:t>
      </w:r>
      <w:r>
        <w:rPr>
          <w:rFonts w:ascii="Arial" w:hAnsi="Arial" w:cs="Arial" w:eastAsia="Arial"/>
          <w:sz w:val="19"/>
          <w:szCs w:val="19"/>
          <w:color w:val="0E0E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note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above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several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pinch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point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been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4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identified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Murray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Organisatio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Councils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RAMROC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3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enhance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performance.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Pleas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Regional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3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Freight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Transpor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Pla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1"/>
          <w:szCs w:val="21"/>
          <w:color w:val="0E0E0E"/>
          <w:spacing w:val="9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link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 </w:t>
      </w:r>
      <w:hyperlink r:id="rId16">
        <w:r>
          <w:rPr>
            <w:rFonts w:ascii="Arial" w:hAnsi="Arial" w:cs="Arial" w:eastAsia="Arial"/>
            <w:sz w:val="19"/>
            <w:szCs w:val="19"/>
            <w:color w:val="115799"/>
            <w:spacing w:val="0"/>
            <w:w w:val="117"/>
          </w:rPr>
          <w:t>htt</w:t>
        </w:r>
        <w:r>
          <w:rPr>
            <w:rFonts w:ascii="Arial" w:hAnsi="Arial" w:cs="Arial" w:eastAsia="Arial"/>
            <w:sz w:val="19"/>
            <w:szCs w:val="19"/>
            <w:color w:val="115799"/>
            <w:spacing w:val="-2"/>
            <w:w w:val="118"/>
          </w:rPr>
          <w:t>p</w:t>
        </w:r>
        <w:r>
          <w:rPr>
            <w:rFonts w:ascii="Arial" w:hAnsi="Arial" w:cs="Arial" w:eastAsia="Arial"/>
            <w:sz w:val="19"/>
            <w:szCs w:val="19"/>
            <w:color w:val="18467C"/>
            <w:spacing w:val="-10"/>
            <w:w w:val="151"/>
          </w:rPr>
          <w:t>:</w:t>
        </w:r>
        <w:r>
          <w:rPr>
            <w:rFonts w:ascii="Arial" w:hAnsi="Arial" w:cs="Arial" w:eastAsia="Arial"/>
            <w:sz w:val="19"/>
            <w:szCs w:val="19"/>
            <w:color w:val="115799"/>
            <w:spacing w:val="0"/>
            <w:w w:val="120"/>
          </w:rPr>
          <w:t>//ww</w:t>
        </w:r>
        <w:r>
          <w:rPr>
            <w:rFonts w:ascii="Arial" w:hAnsi="Arial" w:cs="Arial" w:eastAsia="Arial"/>
            <w:sz w:val="19"/>
            <w:szCs w:val="19"/>
            <w:color w:val="115799"/>
            <w:spacing w:val="6"/>
            <w:w w:val="121"/>
          </w:rPr>
          <w:t>w</w:t>
        </w:r>
        <w:r>
          <w:rPr>
            <w:rFonts w:ascii="Arial" w:hAnsi="Arial" w:cs="Arial" w:eastAsia="Arial"/>
            <w:sz w:val="19"/>
            <w:szCs w:val="19"/>
            <w:color w:val="18467C"/>
            <w:spacing w:val="5"/>
            <w:w w:val="100"/>
          </w:rPr>
          <w:t>.</w:t>
        </w:r>
        <w:r>
          <w:rPr>
            <w:rFonts w:ascii="Arial" w:hAnsi="Arial" w:cs="Arial" w:eastAsia="Arial"/>
            <w:sz w:val="19"/>
            <w:szCs w:val="19"/>
            <w:color w:val="115799"/>
            <w:spacing w:val="0"/>
            <w:w w:val="106"/>
          </w:rPr>
          <w:t>ramroc.or</w:t>
        </w:r>
        <w:r>
          <w:rPr>
            <w:rFonts w:ascii="Arial" w:hAnsi="Arial" w:cs="Arial" w:eastAsia="Arial"/>
            <w:sz w:val="19"/>
            <w:szCs w:val="19"/>
            <w:color w:val="115799"/>
            <w:spacing w:val="-6"/>
            <w:w w:val="107"/>
          </w:rPr>
          <w:t>g</w:t>
        </w:r>
        <w:r>
          <w:rPr>
            <w:rFonts w:ascii="Arial" w:hAnsi="Arial" w:cs="Arial" w:eastAsia="Arial"/>
            <w:sz w:val="19"/>
            <w:szCs w:val="19"/>
            <w:color w:val="1D495D"/>
            <w:spacing w:val="-8"/>
            <w:w w:val="125"/>
          </w:rPr>
          <w:t>.</w:t>
        </w:r>
        <w:r>
          <w:rPr>
            <w:rFonts w:ascii="Arial" w:hAnsi="Arial" w:cs="Arial" w:eastAsia="Arial"/>
            <w:sz w:val="19"/>
            <w:szCs w:val="19"/>
            <w:color w:val="115799"/>
            <w:spacing w:val="0"/>
            <w:w w:val="111"/>
          </w:rPr>
          <w:t>au/proiec</w:t>
        </w:r>
        <w:r>
          <w:rPr>
            <w:rFonts w:ascii="Arial" w:hAnsi="Arial" w:cs="Arial" w:eastAsia="Arial"/>
            <w:sz w:val="19"/>
            <w:szCs w:val="19"/>
            <w:color w:val="115799"/>
            <w:spacing w:val="10"/>
            <w:w w:val="111"/>
          </w:rPr>
          <w:t>t</w:t>
        </w:r>
        <w:r>
          <w:rPr>
            <w:rFonts w:ascii="Arial" w:hAnsi="Arial" w:cs="Arial" w:eastAsia="Arial"/>
            <w:sz w:val="19"/>
            <w:szCs w:val="19"/>
            <w:color w:val="18467C"/>
            <w:spacing w:val="5"/>
            <w:w w:val="82"/>
          </w:rPr>
          <w:t>s</w:t>
        </w:r>
        <w:r>
          <w:rPr>
            <w:rFonts w:ascii="Arial" w:hAnsi="Arial" w:cs="Arial" w:eastAsia="Arial"/>
            <w:sz w:val="19"/>
            <w:szCs w:val="19"/>
            <w:color w:val="115799"/>
            <w:spacing w:val="0"/>
            <w:w w:val="111"/>
          </w:rPr>
          <w:t>/index.ht</w:t>
        </w:r>
        <w:r>
          <w:rPr>
            <w:rFonts w:ascii="Arial" w:hAnsi="Arial" w:cs="Arial" w:eastAsia="Arial"/>
            <w:sz w:val="19"/>
            <w:szCs w:val="19"/>
            <w:color w:val="115799"/>
            <w:spacing w:val="2"/>
            <w:w w:val="112"/>
          </w:rPr>
          <w:t>m</w:t>
        </w:r>
      </w:hyperlink>
      <w:r>
        <w:rPr>
          <w:rFonts w:ascii="Arial" w:hAnsi="Arial" w:cs="Arial" w:eastAsia="Arial"/>
          <w:sz w:val="19"/>
          <w:szCs w:val="19"/>
          <w:color w:val="0E0E0E"/>
          <w:spacing w:val="0"/>
          <w:w w:val="125"/>
        </w:rPr>
        <w:t>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currentl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reflect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networ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k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presence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curren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infrastructure.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lis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need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revisited/revise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network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0E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changed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proposal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above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change</w:t>
      </w:r>
      <w:r>
        <w:rPr>
          <w:rFonts w:ascii="Arial" w:hAnsi="Arial" w:cs="Arial" w:eastAsia="Arial"/>
          <w:sz w:val="19"/>
          <w:szCs w:val="19"/>
          <w:color w:val="0E0E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networ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k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use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0E0E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shorter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distanc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trave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intermoda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-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terminal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reduce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longer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distanc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line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haul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trave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direc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8"/>
        </w:rPr>
        <w:t>ports.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26" w:right="6393"/>
        <w:jc w:val="both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0E0E0E"/>
          <w:spacing w:val="0"/>
          <w:w w:val="100"/>
          <w:b/>
          <w:bCs/>
        </w:rPr>
        <w:t>Wha</w:t>
      </w:r>
      <w:r>
        <w:rPr>
          <w:rFonts w:ascii="Arial" w:hAnsi="Arial" w:cs="Arial" w:eastAsia="Arial"/>
          <w:sz w:val="18"/>
          <w:szCs w:val="18"/>
          <w:color w:val="0E0E0E"/>
          <w:spacing w:val="0"/>
          <w:w w:val="100"/>
          <w:b/>
          <w:bCs/>
        </w:rPr>
        <w:t>t</w:t>
      </w:r>
      <w:r>
        <w:rPr>
          <w:rFonts w:ascii="Arial" w:hAnsi="Arial" w:cs="Arial" w:eastAsia="Arial"/>
          <w:sz w:val="18"/>
          <w:szCs w:val="18"/>
          <w:color w:val="0E0E0E"/>
          <w:spacing w:val="41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E0E0E"/>
          <w:spacing w:val="0"/>
          <w:w w:val="109"/>
          <w:b/>
          <w:bCs/>
        </w:rPr>
        <w:t>information</w:t>
      </w:r>
      <w:r>
        <w:rPr>
          <w:rFonts w:ascii="Arial" w:hAnsi="Arial" w:cs="Arial" w:eastAsia="Arial"/>
          <w:sz w:val="18"/>
          <w:szCs w:val="18"/>
          <w:color w:val="0E0E0E"/>
          <w:spacing w:val="-7"/>
          <w:w w:val="109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E0E0E"/>
          <w:spacing w:val="0"/>
          <w:w w:val="100"/>
          <w:b/>
          <w:bCs/>
        </w:rPr>
        <w:t>i</w:t>
      </w:r>
      <w:r>
        <w:rPr>
          <w:rFonts w:ascii="Arial" w:hAnsi="Arial" w:cs="Arial" w:eastAsia="Arial"/>
          <w:sz w:val="18"/>
          <w:szCs w:val="18"/>
          <w:color w:val="0E0E0E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18"/>
          <w:szCs w:val="18"/>
          <w:color w:val="0E0E0E"/>
          <w:spacing w:val="-4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color w:val="0E0E0E"/>
          <w:spacing w:val="0"/>
          <w:w w:val="100"/>
          <w:b/>
          <w:bCs/>
        </w:rPr>
        <w:t>missing?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4" w:lineRule="auto"/>
        <w:ind w:left="121" w:right="62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noted,</w:t>
      </w:r>
      <w:r>
        <w:rPr>
          <w:rFonts w:ascii="Arial" w:hAnsi="Arial" w:cs="Arial" w:eastAsia="Arial"/>
          <w:sz w:val="19"/>
          <w:szCs w:val="19"/>
          <w:color w:val="0E0E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informatio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1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complet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provide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accurat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viewpoint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4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decisions.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0E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Indeed,</w:t>
      </w:r>
      <w:r>
        <w:rPr>
          <w:rFonts w:ascii="Arial" w:hAnsi="Arial" w:cs="Arial" w:eastAsia="Arial"/>
          <w:sz w:val="19"/>
          <w:szCs w:val="19"/>
          <w:color w:val="0E0E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work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FBIRA</w:t>
      </w:r>
      <w:r>
        <w:rPr>
          <w:rFonts w:ascii="Arial" w:hAnsi="Arial" w:cs="Arial" w:eastAsia="Arial"/>
          <w:sz w:val="19"/>
          <w:szCs w:val="19"/>
          <w:color w:val="0E0E0E"/>
          <w:spacing w:val="-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demonstrate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-28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that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E0E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substantiall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productio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E0E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Goulbur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Valle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regions</w:t>
      </w:r>
      <w:r>
        <w:rPr>
          <w:rFonts w:ascii="Arial" w:hAnsi="Arial" w:cs="Arial" w:eastAsia="Arial"/>
          <w:sz w:val="19"/>
          <w:szCs w:val="19"/>
          <w:color w:val="0E0E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E0E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being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used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assessmen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Shepparto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0E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Albur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alignmen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9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option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Inlan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0E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E0E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0E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led</w:t>
      </w:r>
      <w:r>
        <w:rPr>
          <w:rFonts w:ascii="Arial" w:hAnsi="Arial" w:cs="Arial" w:eastAsia="Arial"/>
          <w:sz w:val="19"/>
          <w:szCs w:val="19"/>
          <w:color w:val="0E0E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deeper</w:t>
      </w:r>
      <w:r>
        <w:rPr>
          <w:rFonts w:ascii="Arial" w:hAnsi="Arial" w:cs="Arial" w:eastAsia="Arial"/>
          <w:sz w:val="19"/>
          <w:szCs w:val="19"/>
          <w:color w:val="0E0E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consideratio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6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-9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0E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Shepparto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0E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alignmen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E0E0E"/>
          <w:spacing w:val="3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0E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overall</w:t>
      </w:r>
      <w:r>
        <w:rPr>
          <w:rFonts w:ascii="Arial" w:hAnsi="Arial" w:cs="Arial" w:eastAsia="Arial"/>
          <w:sz w:val="19"/>
          <w:szCs w:val="19"/>
          <w:color w:val="0E0E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rout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decision</w:t>
      </w:r>
      <w:r>
        <w:rPr>
          <w:rFonts w:ascii="Arial" w:hAnsi="Arial" w:cs="Arial" w:eastAsia="Arial"/>
          <w:sz w:val="19"/>
          <w:szCs w:val="19"/>
          <w:color w:val="0E0E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0"/>
        </w:rPr>
        <w:t>making</w:t>
      </w:r>
      <w:r>
        <w:rPr>
          <w:rFonts w:ascii="Arial" w:hAnsi="Arial" w:cs="Arial" w:eastAsia="Arial"/>
          <w:sz w:val="19"/>
          <w:szCs w:val="19"/>
          <w:color w:val="0E0E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0E0E"/>
          <w:spacing w:val="0"/>
          <w:w w:val="101"/>
        </w:rPr>
        <w:t>process.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119"/>
        <w:jc w:val="righ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0E0E0E"/>
          <w:spacing w:val="0"/>
          <w:w w:val="103"/>
        </w:rPr>
        <w:t>6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400" w:bottom="280" w:left="1300" w:right="1400"/>
          <w:footerReference w:type="default" r:id="rId15"/>
          <w:pgSz w:w="11920" w:h="16840"/>
        </w:sectPr>
      </w:pPr>
      <w:rPr/>
    </w:p>
    <w:p>
      <w:pPr>
        <w:spacing w:before="65" w:after="0" w:line="295" w:lineRule="auto"/>
        <w:ind w:left="126" w:right="309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589.559998pt;margin-top:7.199999pt;width:1.56pt;height:836.039998pt;mso-position-horizontal-relative:page;mso-position-vertical-relative:page;z-index:-587" coordorigin="11791,144" coordsize="31,16721">
            <v:group style="position:absolute;left:11813;top:154;width:2;height:8621" coordorigin="11813,154" coordsize="2,8621">
              <v:shape style="position:absolute;left:11813;top:154;width:2;height:8621" coordorigin="11813,154" coordsize="0,8621" path="m11813,8774l11813,154e" filled="f" stroked="t" strokeweight=".96pt" strokecolor="#B3B3B3">
                <v:path arrowok="t"/>
              </v:shape>
            </v:group>
            <v:group style="position:absolute;left:11820;top:1862;width:2;height:13502" coordorigin="11820,1862" coordsize="2,13502">
              <v:shape style="position:absolute;left:11820;top:1862;width:2;height:13502" coordorigin="11820,1862" coordsize="0,13502" path="m11820,15365l11820,1862e" filled="f" stroked="t" strokeweight=".24pt" strokecolor="#A3A3A3">
                <v:path arrowok="t"/>
              </v:shape>
            </v:group>
            <v:group style="position:absolute;left:11798;top:14726;width:2;height:2131" coordorigin="11798,14726" coordsize="2,2131">
              <v:shape style="position:absolute;left:11798;top:14726;width:2;height:2131" coordorigin="11798,14726" coordsize="0,2131" path="m11798,16858l11798,14726e" filled="f" stroked="t" strokeweight=".72pt" strokecolor="#777777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Informatio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abou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continu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missing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decision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makers.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4"/>
        </w:rPr>
        <w:t>cotto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4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industr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developed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substantiall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since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stud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work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was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complete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-1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previous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years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extent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productio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-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clearly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available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users.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22" w:right="302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8.279999pt;margin-top:64.950874pt;width:475.799983pt;height:85.08pt;mso-position-horizontal-relative:page;mso-position-vertical-relative:paragraph;z-index:-589" coordorigin="1366,1299" coordsize="9516,1702">
            <v:group style="position:absolute;left:1378;top:1318;width:9499;height:2" coordorigin="1378,1318" coordsize="9499,2">
              <v:shape style="position:absolute;left:1378;top:1318;width:9499;height:2" coordorigin="1378,1318" coordsize="9499,0" path="m1378,1318l10877,1318e" filled="f" stroked="t" strokeweight=".48pt" strokecolor="#548C60">
                <v:path arrowok="t"/>
              </v:shape>
            </v:group>
            <v:group style="position:absolute;left:1392;top:1311;width:2;height:1666" coordorigin="1392,1311" coordsize="2,1666">
              <v:shape style="position:absolute;left:1392;top:1311;width:2;height:1666" coordorigin="1392,1311" coordsize="0,1666" path="m1392,2977l1392,1311e" filled="f" stroked="t" strokeweight="1.2pt" strokecolor="#3F8C4B">
                <v:path arrowok="t"/>
              </v:shape>
            </v:group>
            <v:group style="position:absolute;left:1373;top:2974;width:9499;height:2" coordorigin="1373,2974" coordsize="9499,2">
              <v:shape style="position:absolute;left:1373;top:2974;width:9499;height:2" coordorigin="1373,2974" coordsize="9499,0" path="m1373,2974l10872,2974e" filled="f" stroked="t" strokeweight=".72pt" strokecolor="#54874B">
                <v:path arrowok="t"/>
              </v:shape>
            </v:group>
            <v:group style="position:absolute;left:10862;top:1316;width:2;height:1670" coordorigin="10862,1316" coordsize="2,1670">
              <v:shape style="position:absolute;left:10862;top:1316;width:2;height:1670" coordorigin="10862,1316" coordsize="0,1670" path="m10862,2986l10862,1316e" filled="f" stroked="t" strokeweight="1.44pt" strokecolor="#3F8044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addition,</w:t>
      </w:r>
      <w:r>
        <w:rPr>
          <w:rFonts w:ascii="Arial" w:hAnsi="Arial" w:cs="Arial" w:eastAsia="Arial"/>
          <w:sz w:val="19"/>
          <w:szCs w:val="19"/>
          <w:color w:val="0E130E"/>
          <w:spacing w:val="-2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specificall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relatio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infrastructur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investment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proposed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above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missing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informatio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relatio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projec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economic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benefit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may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bring.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feasibilit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study/economi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c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analysis/busines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case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needs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prepared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assess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this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3"/>
        </w:rPr>
        <w:t>option.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75" w:right="-20"/>
        <w:jc w:val="left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6"/>
          <w:i/>
        </w:rPr>
        <w:t>Competitivenes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6"/>
          <w:i/>
        </w:rPr>
        <w:t>s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-10"/>
          <w:w w:val="96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-1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100"/>
          <w:i/>
        </w:rPr>
        <w:t>the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1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Australia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n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10"/>
          <w:w w:val="92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freight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4"/>
          <w:w w:val="92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100"/>
          <w:i/>
        </w:rPr>
        <w:t>sector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45" w:after="0" w:line="240" w:lineRule="auto"/>
        <w:ind w:left="645" w:right="-20"/>
        <w:jc w:val="left"/>
        <w:tabs>
          <w:tab w:pos="100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view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syste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internationall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competitive?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645" w:right="-20"/>
        <w:jc w:val="left"/>
        <w:tabs>
          <w:tab w:pos="9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indicator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tel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</w:t>
      </w:r>
      <w:r>
        <w:rPr>
          <w:rFonts w:ascii="Arial" w:hAnsi="Arial" w:cs="Arial" w:eastAsia="Arial"/>
          <w:sz w:val="19"/>
          <w:szCs w:val="19"/>
          <w:color w:val="0E130E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this?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645" w:right="-20"/>
        <w:jc w:val="left"/>
        <w:tabs>
          <w:tab w:pos="100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important</w:t>
      </w:r>
      <w:r>
        <w:rPr>
          <w:rFonts w:ascii="Arial" w:hAnsi="Arial" w:cs="Arial" w:eastAsia="Arial"/>
          <w:sz w:val="19"/>
          <w:szCs w:val="19"/>
          <w:color w:val="0E130E"/>
          <w:spacing w:val="-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movemen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business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competitiveness?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645" w:right="-20"/>
        <w:jc w:val="left"/>
        <w:tabs>
          <w:tab w:pos="9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regulator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factor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affectin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productivit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business?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improved?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70" w:lineRule="atLeast"/>
        <w:ind w:left="107" w:right="312" w:firstLine="14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56.23999pt;margin-top:46.539749pt;width:3.46944pt;height:6.5pt;mso-position-horizontal-relative:page;mso-position-vertical-relative:paragraph;z-index:-586" type="#_x0000_t202" filled="f" stroked="f">
            <v:textbox inset="0,0,0,0">
              <w:txbxContent>
                <w:p>
                  <w:pPr>
                    <w:spacing w:before="0" w:after="0" w:line="130" w:lineRule="exact"/>
                    <w:ind w:right="-59"/>
                    <w:jc w:val="left"/>
                    <w:rPr>
                      <w:rFonts w:ascii="Arial" w:hAnsi="Arial" w:cs="Arial" w:eastAsia="Arial"/>
                      <w:sz w:val="13"/>
                      <w:szCs w:val="13"/>
                    </w:rPr>
                  </w:pPr>
                  <w:rPr/>
                  <w:r>
                    <w:rPr>
                      <w:rFonts w:ascii="Arial" w:hAnsi="Arial" w:cs="Arial" w:eastAsia="Arial"/>
                      <w:sz w:val="13"/>
                      <w:szCs w:val="13"/>
                      <w:color w:val="0E130E"/>
                      <w:spacing w:val="0"/>
                      <w:w w:val="100"/>
                    </w:rPr>
                    <w:t>h</w:t>
                  </w:r>
                  <w:r>
                    <w:rPr>
                      <w:rFonts w:ascii="Arial" w:hAnsi="Arial" w:cs="Arial" w:eastAsia="Arial"/>
                      <w:sz w:val="13"/>
                      <w:szCs w:val="13"/>
                      <w:color w:val="000000"/>
                      <w:spacing w:val="0"/>
                      <w:w w:val="100"/>
                    </w:rPr>
                  </w:r>
                </w:p>
              </w:txbxContent>
            </v:textbox>
          </v:shape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Based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feedback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from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users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workshop,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concern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competitivenes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fallin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compared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overseas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competitors,</w:t>
      </w:r>
      <w:r>
        <w:rPr>
          <w:rFonts w:ascii="Arial" w:hAnsi="Arial" w:cs="Arial" w:eastAsia="Arial"/>
          <w:sz w:val="19"/>
          <w:szCs w:val="19"/>
          <w:color w:val="0E130E"/>
          <w:spacing w:val="-26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-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tas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par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reduced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competitiveness.</w:t>
      </w:r>
      <w:r>
        <w:rPr>
          <w:rFonts w:ascii="Arial" w:hAnsi="Arial" w:cs="Arial" w:eastAsia="Arial"/>
          <w:sz w:val="19"/>
          <w:szCs w:val="19"/>
          <w:color w:val="0E130E"/>
          <w:spacing w:val="-1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viewed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having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poor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axle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loads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-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19</w:t>
      </w:r>
      <w:r>
        <w:rPr>
          <w:rFonts w:ascii="Arial" w:hAnsi="Arial" w:cs="Arial" w:eastAsia="Arial"/>
          <w:sz w:val="19"/>
          <w:szCs w:val="19"/>
          <w:color w:val="0E130E"/>
          <w:spacing w:val="-37"/>
          <w:w w:val="100"/>
        </w:rPr>
        <w:t> </w:t>
      </w:r>
      <w:r>
        <w:rPr>
          <w:rFonts w:ascii="Arial" w:hAnsi="Arial" w:cs="Arial" w:eastAsia="Arial"/>
          <w:sz w:val="13"/>
          <w:szCs w:val="13"/>
          <w:color w:val="0E130E"/>
          <w:spacing w:val="0"/>
          <w:w w:val="100"/>
          <w:position w:val="10"/>
        </w:rPr>
        <w:t>1</w:t>
      </w:r>
      <w:r>
        <w:rPr>
          <w:rFonts w:ascii="Arial" w:hAnsi="Arial" w:cs="Arial" w:eastAsia="Arial"/>
          <w:sz w:val="13"/>
          <w:szCs w:val="13"/>
          <w:color w:val="0E130E"/>
          <w:spacing w:val="0"/>
          <w:w w:val="100"/>
          <w:position w:val="10"/>
        </w:rPr>
        <w:t> </w:t>
      </w:r>
      <w:r>
        <w:rPr>
          <w:rFonts w:ascii="Arial" w:hAnsi="Arial" w:cs="Arial" w:eastAsia="Arial"/>
          <w:sz w:val="13"/>
          <w:szCs w:val="13"/>
          <w:color w:val="0E130E"/>
          <w:spacing w:val="33"/>
          <w:w w:val="100"/>
          <w:position w:val="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centur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alignment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low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speed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limit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reduce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  <w:position w:val="0"/>
        </w:rPr>
        <w:t>competitivenes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  <w:position w:val="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5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  <w:position w:val="0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  <w:position w:val="0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11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chain.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 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road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  <w:position w:val="0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9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viewed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an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  <w:position w:val="0"/>
        </w:rPr>
        <w:t>alternative,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9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bu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one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3"/>
          <w:position w:val="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3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involves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position w:val="0"/>
        </w:rPr>
        <w:t>higher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  <w:position w:val="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1"/>
          <w:position w:val="0"/>
        </w:rPr>
        <w:t>costs.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4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5" w:lineRule="auto"/>
        <w:ind w:left="112" w:right="33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Give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structur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network,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users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encounte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using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largely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contro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-6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canno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managed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them.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changes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-1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network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structur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allow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reduction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productivit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enhancement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made.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12" w:right="327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therefor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indicator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users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determinin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competitiv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not.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Anecdotally,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move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Riverina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represent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around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95" w:lineRule="auto"/>
        <w:ind w:left="112" w:right="360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3.239998pt;margin-top:38.600899pt;width:475.559982pt;height:111.359999pt;mso-position-horizontal-relative:page;mso-position-vertical-relative:paragraph;z-index:-588" coordorigin="1265,772" coordsize="9511,2227">
            <v:group style="position:absolute;left:1277;top:796;width:9490;height:2" coordorigin="1277,796" coordsize="9490,2">
              <v:shape style="position:absolute;left:1277;top:796;width:9490;height:2" coordorigin="1277,796" coordsize="9490,0" path="m1277,796l10766,796e" filled="f" stroked="t" strokeweight=".96pt" strokecolor="#5B905B">
                <v:path arrowok="t"/>
              </v:shape>
            </v:group>
            <v:group style="position:absolute;left:1284;top:784;width:2;height:2203" coordorigin="1284,784" coordsize="2,2203">
              <v:shape style="position:absolute;left:1284;top:784;width:2;height:2203" coordorigin="1284,784" coordsize="0,2203" path="m1284,2987l1284,784e" filled="f" stroked="t" strokeweight="1.2pt" strokecolor="#34873F">
                <v:path arrowok="t"/>
              </v:shape>
            </v:group>
            <v:group style="position:absolute;left:1272;top:2978;width:9494;height:2" coordorigin="1272,2978" coordsize="9494,2">
              <v:shape style="position:absolute;left:1272;top:2978;width:9494;height:2" coordorigin="1272,2978" coordsize="9494,0" path="m1272,2978l10766,2978e" filled="f" stroked="t" strokeweight=".72pt" strokecolor="#578C44">
                <v:path arrowok="t"/>
              </v:shape>
            </v:group>
            <v:group style="position:absolute;left:10754;top:789;width:2;height:2198" coordorigin="10754,789" coordsize="2,2198">
              <v:shape style="position:absolute;left:10754;top:789;width:2;height:2198" coordorigin="10754,789" coordsize="0,2198" path="m10754,2987l10754,789e" filled="f" stroked="t" strokeweight="1.2pt" strokecolor="#2F7734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30%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tota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therefor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significant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impac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producer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4"/>
        </w:rPr>
        <w:t>competiveness.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4" w:right="7064"/>
        <w:jc w:val="both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Urban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7"/>
          <w:w w:val="92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Growt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h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27"/>
          <w:w w:val="92"/>
          <w:i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0E130E"/>
          <w:spacing w:val="0"/>
          <w:w w:val="92"/>
          <w:i/>
        </w:rPr>
        <w:t>Pressures</w:t>
      </w:r>
      <w:r>
        <w:rPr>
          <w:rFonts w:ascii="Times New Roman" w:hAnsi="Times New Roman" w:cs="Times New Roman" w:eastAsia="Times New Roman"/>
          <w:sz w:val="23"/>
          <w:szCs w:val="23"/>
          <w:color w:val="000000"/>
          <w:spacing w:val="0"/>
          <w:w w:val="100"/>
        </w:rPr>
      </w:r>
    </w:p>
    <w:p>
      <w:pPr>
        <w:spacing w:before="41" w:after="0" w:line="240" w:lineRule="auto"/>
        <w:ind w:left="534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issues</w:t>
      </w:r>
      <w:r>
        <w:rPr>
          <w:rFonts w:ascii="Arial" w:hAnsi="Arial" w:cs="Arial" w:eastAsia="Arial"/>
          <w:sz w:val="19"/>
          <w:szCs w:val="19"/>
          <w:color w:val="0E130E"/>
          <w:spacing w:val="-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2"/>
        </w:rPr>
        <w:t>cities?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89" w:lineRule="auto"/>
        <w:ind w:left="890" w:right="61" w:firstLine="-355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network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bette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prioritis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passenger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services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most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effectiv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manner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2"/>
        </w:rPr>
        <w:t>possible?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95" w:lineRule="auto"/>
        <w:ind w:left="890" w:right="80" w:firstLine="-355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chains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being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impacte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changing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consumer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behaviours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online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4"/>
        </w:rPr>
        <w:t>shopping?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auto"/>
        <w:ind w:left="534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critica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las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mile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issues</w:t>
      </w:r>
      <w:r>
        <w:rPr>
          <w:rFonts w:ascii="Arial" w:hAnsi="Arial" w:cs="Arial" w:eastAsia="Arial"/>
          <w:sz w:val="19"/>
          <w:szCs w:val="19"/>
          <w:color w:val="0E130E"/>
          <w:spacing w:val="-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fac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areas?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95" w:lineRule="auto"/>
        <w:ind w:left="107" w:right="318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council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we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canno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commen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detai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regards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congestio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cities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Sydney,</w:t>
      </w:r>
      <w:r>
        <w:rPr>
          <w:rFonts w:ascii="Arial" w:hAnsi="Arial" w:cs="Arial" w:eastAsia="Arial"/>
          <w:sz w:val="19"/>
          <w:szCs w:val="19"/>
          <w:color w:val="0E130E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satellite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Geelon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Wollongong.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note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however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histori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role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expor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gateway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change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5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5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continu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point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expor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produce.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destination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domesti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consumptio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particularl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07" w:right="345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expecte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productio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highlighte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AECO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area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flo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impac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congestio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i.e.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increase)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require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consideration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policy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makers.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If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nothin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-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done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abou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urban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cities,</w:t>
      </w:r>
      <w:r>
        <w:rPr>
          <w:rFonts w:ascii="Arial" w:hAnsi="Arial" w:cs="Arial" w:eastAsia="Arial"/>
          <w:sz w:val="19"/>
          <w:szCs w:val="19"/>
          <w:color w:val="0E13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congestio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5"/>
        </w:rPr>
        <w:t>will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right="373"/>
        <w:jc w:val="righ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0E130E"/>
          <w:spacing w:val="0"/>
          <w:w w:val="104"/>
        </w:rPr>
        <w:t>7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540" w:bottom="280" w:left="1280" w:right="1240"/>
          <w:footerReference w:type="default" r:id="rId17"/>
          <w:pgSz w:w="12000" w:h="16900"/>
        </w:sectPr>
      </w:pPr>
      <w:rPr/>
    </w:p>
    <w:p>
      <w:pPr>
        <w:spacing w:before="69" w:after="0" w:line="297" w:lineRule="auto"/>
        <w:ind w:left="129" w:right="368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591.119995pt;margin-top:1.92pt;width:1.92pt;height:838.560005pt;mso-position-horizontal-relative:page;mso-position-vertical-relative:page;z-index:-582" coordorigin="11822,38" coordsize="38,16771">
            <v:group style="position:absolute;left:11832;top:48;width:2;height:16752" coordorigin="11832,48" coordsize="2,16752">
              <v:shape style="position:absolute;left:11832;top:48;width:2;height:16752" coordorigin="11832,48" coordsize="0,16752" path="m11832,16800l11832,48e" filled="f" stroked="t" strokeweight=".96pt" strokecolor="#B8B8B8">
                <v:path arrowok="t"/>
              </v:shape>
            </v:group>
            <v:group style="position:absolute;left:11856;top:14918;width:2;height:1882" coordorigin="11856,14918" coordsize="2,1882">
              <v:shape style="position:absolute;left:11856;top:14918;width:2;height:1882" coordorigin="11856,14918" coordsize="0,1882" path="m11856,16800l11856,14918e" filled="f" stroked="t" strokeweight=".48pt" strokecolor="#939393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rise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increase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throughout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impac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well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residents.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Efficient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network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major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therefore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important</w:t>
      </w:r>
      <w:r>
        <w:rPr>
          <w:rFonts w:ascii="Arial" w:hAnsi="Arial" w:cs="Arial" w:eastAsia="Arial"/>
          <w:sz w:val="19"/>
          <w:szCs w:val="19"/>
          <w:color w:val="0E130E"/>
          <w:spacing w:val="-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address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costs.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14" w:right="364" w:firstLine="14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71.400002pt;margin-top:118.830864pt;width:474.720011pt;height:113.640001pt;mso-position-horizontal-relative:page;mso-position-vertical-relative:paragraph;z-index:-585" coordorigin="1428,2377" coordsize="9494,2273">
            <v:group style="position:absolute;left:1435;top:2396;width:9480;height:2" coordorigin="1435,2396" coordsize="9480,2">
              <v:shape style="position:absolute;left:1435;top:2396;width:9480;height:2" coordorigin="1435,2396" coordsize="9480,0" path="m1435,2396l10915,2396e" filled="f" stroked="t" strokeweight=".72pt" strokecolor="#4F8754">
                <v:path arrowok="t"/>
              </v:shape>
            </v:group>
            <v:group style="position:absolute;left:1447;top:2391;width:2;height:2246" coordorigin="1447,2391" coordsize="2,2246">
              <v:shape style="position:absolute;left:1447;top:2391;width:2;height:2246" coordorigin="1447,2391" coordsize="0,2246" path="m1447,4637l1447,2391e" filled="f" stroked="t" strokeweight="1.2pt" strokecolor="#348744">
                <v:path arrowok="t"/>
              </v:shape>
            </v:group>
            <v:group style="position:absolute;left:1435;top:4623;width:9475;height:2" coordorigin="1435,4623" coordsize="9475,2">
              <v:shape style="position:absolute;left:1435;top:4623;width:9475;height:2" coordorigin="1435,4623" coordsize="9475,0" path="m1435,4623l10910,4623e" filled="f" stroked="t" strokeweight=".72pt" strokecolor="#548C54">
                <v:path arrowok="t"/>
              </v:shape>
            </v:group>
            <v:group style="position:absolute;left:10901;top:2386;width:2;height:2242" coordorigin="10901,2386" coordsize="2,2242">
              <v:shape style="position:absolute;left:10901;top:2386;width:2;height:2242" coordorigin="10901,2386" coordsize="0,2242" path="m10901,4628l10901,2386e" filled="f" stroked="t" strokeweight=".96pt" strokecolor="#2F7C3F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Policie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investment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ensure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interstate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efficiently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connecte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citie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one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elemen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efficient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network.</w:t>
      </w:r>
      <w:r>
        <w:rPr>
          <w:rFonts w:ascii="Arial" w:hAnsi="Arial" w:cs="Arial" w:eastAsia="Arial"/>
          <w:sz w:val="19"/>
          <w:szCs w:val="19"/>
          <w:color w:val="0E130E"/>
          <w:spacing w:val="56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Ensurin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4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4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access</w:t>
      </w:r>
      <w:r>
        <w:rPr>
          <w:rFonts w:ascii="Arial" w:hAnsi="Arial" w:cs="Arial" w:eastAsia="Arial"/>
          <w:sz w:val="19"/>
          <w:szCs w:val="19"/>
          <w:color w:val="0E130E"/>
          <w:spacing w:val="-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e.g.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port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Melbourne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-1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Botany,</w:t>
      </w:r>
      <w:r>
        <w:rPr>
          <w:rFonts w:ascii="Arial" w:hAnsi="Arial" w:cs="Arial" w:eastAsia="Arial"/>
          <w:sz w:val="19"/>
          <w:szCs w:val="19"/>
          <w:color w:val="0E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Geelong,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Kembla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trains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98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-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efficient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allows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minimal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additiona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handling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truck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help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ensure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efficient.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Managing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passenger-freight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conflict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important.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ofte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moves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nigh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avoid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conflicts,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however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additiona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-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measures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-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3"/>
        </w:rPr>
        <w:t>further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separatio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passenger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network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(as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case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Sydney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)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help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locations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E130E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Melbourne</w:t>
      </w:r>
      <w:r>
        <w:rPr>
          <w:rFonts w:ascii="Arial" w:hAnsi="Arial" w:cs="Arial" w:eastAsia="Arial"/>
          <w:sz w:val="19"/>
          <w:szCs w:val="19"/>
          <w:color w:val="0E130E"/>
          <w:spacing w:val="-7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enhancing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performance.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68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Port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Corridor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96"/>
          <w:i/>
        </w:rPr>
        <w:t>Pressure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96"/>
          <w:i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96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-</w:t>
      </w:r>
      <w:r>
        <w:rPr>
          <w:rFonts w:ascii="Arial" w:hAnsi="Arial" w:cs="Arial" w:eastAsia="Arial"/>
          <w:sz w:val="19"/>
          <w:szCs w:val="19"/>
          <w:color w:val="0E130E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Protectin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Land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-17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Se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-12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Ai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1"/>
          <w:i/>
        </w:rPr>
        <w:t>Connections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300" w:lineRule="auto"/>
        <w:ind w:left="983" w:right="221" w:firstLine="-350"/>
        <w:jc w:val="left"/>
        <w:tabs>
          <w:tab w:pos="9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E13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face,</w:t>
      </w:r>
      <w:r>
        <w:rPr>
          <w:rFonts w:ascii="Arial" w:hAnsi="Arial" w:cs="Arial" w:eastAsia="Arial"/>
          <w:sz w:val="19"/>
          <w:szCs w:val="19"/>
          <w:color w:val="0E130E"/>
          <w:spacing w:val="-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expec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152616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futur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face,</w:t>
      </w:r>
      <w:r>
        <w:rPr>
          <w:rFonts w:ascii="Arial" w:hAnsi="Arial" w:cs="Arial" w:eastAsia="Arial"/>
          <w:sz w:val="19"/>
          <w:szCs w:val="19"/>
          <w:color w:val="0E130E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problems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moving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Australian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air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-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land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sea</w:t>
      </w:r>
      <w:r>
        <w:rPr>
          <w:rFonts w:ascii="Arial" w:hAnsi="Arial" w:cs="Arial" w:eastAsia="Arial"/>
          <w:sz w:val="19"/>
          <w:szCs w:val="19"/>
          <w:color w:val="0E130E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3"/>
        </w:rPr>
        <w:t>ports?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5" w:lineRule="exact"/>
        <w:ind w:left="633" w:right="-20"/>
        <w:jc w:val="left"/>
        <w:tabs>
          <w:tab w:pos="9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maritim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channels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appropriatel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maintaine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able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accommodate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0" w:after="0" w:line="240" w:lineRule="auto"/>
        <w:ind w:left="988" w:right="-20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biggr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ships?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0" w:after="0" w:line="300" w:lineRule="auto"/>
        <w:ind w:left="978" w:right="353" w:firstLine="-346"/>
        <w:jc w:val="left"/>
        <w:tabs>
          <w:tab w:pos="9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countrie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dealing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landside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implication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-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relate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distributin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cargo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bigger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ships?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95" w:lineRule="auto"/>
        <w:ind w:left="114" w:right="378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6.240005pt;margin-top:82.470886pt;width:474.600011pt;height:101.76pt;mso-position-horizontal-relative:page;mso-position-vertical-relative:paragraph;z-index:-584" coordorigin="1325,1649" coordsize="9492,2035">
            <v:group style="position:absolute;left:1334;top:1678;width:9470;height:2" coordorigin="1334,1678" coordsize="9470,2">
              <v:shape style="position:absolute;left:1334;top:1678;width:9470;height:2" coordorigin="1334,1678" coordsize="9470,0" path="m1334,1678l10805,1678e" filled="f" stroked="t" strokeweight=".96pt" strokecolor="#609360">
                <v:path arrowok="t"/>
              </v:shape>
            </v:group>
            <v:group style="position:absolute;left:1346;top:1671;width:2;height:2002" coordorigin="1346,1671" coordsize="2,2002">
              <v:shape style="position:absolute;left:1346;top:1671;width:2;height:2002" coordorigin="1346,1671" coordsize="0,2002" path="m1346,3673l1346,1671e" filled="f" stroked="t" strokeweight="1.2pt" strokecolor="#34833B">
                <v:path arrowok="t"/>
              </v:shape>
            </v:group>
            <v:group style="position:absolute;left:1334;top:3658;width:9475;height:2" coordorigin="1334,3658" coordsize="9475,2">
              <v:shape style="position:absolute;left:1334;top:3658;width:9475;height:2" coordorigin="1334,3658" coordsize="9475,0" path="m1334,3658l10810,3658e" filled="f" stroked="t" strokeweight=".72pt" strokecolor="#4F904B">
                <v:path arrowok="t"/>
              </v:shape>
            </v:group>
            <v:group style="position:absolute;left:10798;top:1661;width:2;height:1997" coordorigin="10798,1661" coordsize="2,1997">
              <v:shape style="position:absolute;left:10798;top:1661;width:2;height:1997" coordorigin="10798,1661" coordsize="0,1997" path="m10798,3658l10798,1661e" filled="f" stroked="t" strokeweight="1.2pt" strokecolor="#387C3F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commen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question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excep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efficienc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enhanced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8"/>
        </w:rPr>
        <w:t>if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quarantin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activitie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performe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regional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areas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eithe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inbound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outboun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freight.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Som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working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relevan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section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Federa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Department</w:t>
      </w:r>
      <w:r>
        <w:rPr>
          <w:rFonts w:ascii="Arial" w:hAnsi="Arial" w:cs="Arial" w:eastAsia="Arial"/>
          <w:sz w:val="19"/>
          <w:szCs w:val="19"/>
          <w:color w:val="0E130E"/>
          <w:spacing w:val="-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of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Agricultur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Wate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Resources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develop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test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procedures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3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3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supporte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-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required.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2" w:right="478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End-to-en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chain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  <w:i/>
        </w:rPr>
        <w:t>integratio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  <w:i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9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  <w:i/>
        </w:rPr>
        <w:t>regulation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300" w:lineRule="auto"/>
        <w:ind w:left="882" w:right="559" w:firstLine="-355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effectiv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E130E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transitionin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g</w:t>
      </w:r>
      <w:r>
        <w:rPr>
          <w:rFonts w:ascii="Arial" w:hAnsi="Arial" w:cs="Arial" w:eastAsia="Arial"/>
          <w:sz w:val="19"/>
          <w:szCs w:val="19"/>
          <w:color w:val="0E130E"/>
          <w:spacing w:val="-1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betwee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modes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across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boundaries?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1" w:lineRule="exact"/>
        <w:ind w:left="532" w:right="-20"/>
        <w:jc w:val="left"/>
        <w:tabs>
          <w:tab w:pos="8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regulation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deal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2"/>
        </w:rPr>
        <w:t>chains?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532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E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simplified?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532" w:right="-20"/>
        <w:jc w:val="left"/>
        <w:tabs>
          <w:tab w:pos="8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empt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container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problem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3"/>
        </w:rPr>
        <w:t>you?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4" w:lineRule="auto"/>
        <w:ind w:left="129" w:right="356" w:firstLine="-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Stakeholder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stakeholde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workshop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note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regulatio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did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play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role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2"/>
        </w:rPr>
        <w:t>costs.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Ke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-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regulatio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included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driver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work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time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legal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load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limit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(such</w:t>
      </w:r>
      <w:r>
        <w:rPr>
          <w:rFonts w:ascii="Arial" w:hAnsi="Arial" w:cs="Arial" w:eastAsia="Arial"/>
          <w:sz w:val="19"/>
          <w:szCs w:val="19"/>
          <w:color w:val="0E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E130E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axle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loads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trave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1"/>
        </w:rPr>
        <w:t>speeds)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bot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E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modes.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Inconsistent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regulatio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across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E130E"/>
          <w:spacing w:val="12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networ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k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(mainly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driven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histori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curren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stat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regimes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continue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issue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who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interact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wit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Victoria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jurisdiction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E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5"/>
        </w:rPr>
        <w:t>port.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24" w:right="358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6.599998pt;margin-top:55.830887pt;width:474.600011pt;height:83.280001pt;mso-position-horizontal-relative:page;mso-position-vertical-relative:paragraph;z-index:-583" coordorigin="1332,1117" coordsize="9492,1666">
            <v:group style="position:absolute;left:1339;top:1143;width:9475;height:2" coordorigin="1339,1143" coordsize="9475,2">
              <v:shape style="position:absolute;left:1339;top:1143;width:9475;height:2" coordorigin="1339,1143" coordsize="9475,0" path="m1339,1143l10814,1143e" filled="f" stroked="t" strokeweight=".72pt" strokecolor="#549057">
                <v:path arrowok="t"/>
              </v:shape>
            </v:group>
            <v:group style="position:absolute;left:1354;top:1138;width:2;height:1632" coordorigin="1354,1138" coordsize="2,1632">
              <v:shape style="position:absolute;left:1354;top:1138;width:2;height:1632" coordorigin="1354,1138" coordsize="0,1632" path="m1354,2770l1354,1138e" filled="f" stroked="t" strokeweight="1.2pt" strokecolor="#2F8C4B">
                <v:path arrowok="t"/>
              </v:shape>
            </v:group>
            <v:group style="position:absolute;left:1344;top:2753;width:9470;height:2" coordorigin="1344,2753" coordsize="9470,2">
              <v:shape style="position:absolute;left:1344;top:2753;width:9470;height:2" coordorigin="1344,2753" coordsize="9470,0" path="m1344,2753l10814,2753e" filled="f" stroked="t" strokeweight=".96pt" strokecolor="#4F873F">
                <v:path arrowok="t"/>
              </v:shape>
            </v:group>
            <v:group style="position:absolute;left:10802;top:1129;width:2;height:1627" coordorigin="10802,1129" coordsize="2,1627">
              <v:shape style="position:absolute;left:10802;top:1129;width:2;height:1627" coordorigin="10802,1129" coordsize="0,1627" path="m10802,2756l10802,1129e" filled="f" stroked="t" strokeweight="1.2pt" strokecolor="#23803B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Furthe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analysis</w:t>
      </w:r>
      <w:r>
        <w:rPr>
          <w:rFonts w:ascii="Arial" w:hAnsi="Arial" w:cs="Arial" w:eastAsia="Arial"/>
          <w:sz w:val="19"/>
          <w:szCs w:val="19"/>
          <w:color w:val="0E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regulation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E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removal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unnecessary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regulation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E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beneficia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to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reducing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overall</w:t>
      </w:r>
      <w:r>
        <w:rPr>
          <w:rFonts w:ascii="Arial" w:hAnsi="Arial" w:cs="Arial" w:eastAsia="Arial"/>
          <w:sz w:val="19"/>
          <w:szCs w:val="19"/>
          <w:color w:val="0E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chain.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Producer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welcome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improvemen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1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regulation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-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E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improves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effectivenes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E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integratio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0E130E"/>
          <w:spacing w:val="-8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6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82" w:right="7266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Th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-4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Ai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18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  <w:i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  <w:i/>
        </w:rPr>
        <w:t>Market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542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E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airport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appropriatel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-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8"/>
        </w:rPr>
        <w:t>integrate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152616"/>
          <w:spacing w:val="7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surrounding</w:t>
      </w:r>
      <w:r>
        <w:rPr>
          <w:rFonts w:ascii="Arial" w:hAnsi="Arial" w:cs="Arial" w:eastAsia="Arial"/>
          <w:sz w:val="19"/>
          <w:szCs w:val="19"/>
          <w:color w:val="0E130E"/>
          <w:spacing w:val="-9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networks?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300" w:lineRule="auto"/>
        <w:ind w:left="897" w:right="510" w:firstLine="-355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0E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internationa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0E130E"/>
          <w:spacing w:val="-9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examples</w:t>
      </w:r>
      <w:r>
        <w:rPr>
          <w:rFonts w:ascii="Arial" w:hAnsi="Arial" w:cs="Arial" w:eastAsia="Arial"/>
          <w:sz w:val="19"/>
          <w:szCs w:val="19"/>
          <w:color w:val="0E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where</w:t>
      </w:r>
      <w:r>
        <w:rPr>
          <w:rFonts w:ascii="Arial" w:hAnsi="Arial" w:cs="Arial" w:eastAsia="Arial"/>
          <w:sz w:val="19"/>
          <w:szCs w:val="19"/>
          <w:color w:val="0E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airport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E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used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E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effectivel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E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freight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5"/>
        </w:rPr>
        <w:t>networks?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1" w:lineRule="exact"/>
        <w:ind w:left="542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2616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52616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E130E"/>
          <w:spacing w:val="-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Australi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E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E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making</w:t>
      </w:r>
      <w:r>
        <w:rPr>
          <w:rFonts w:ascii="Arial" w:hAnsi="Arial" w:cs="Arial" w:eastAsia="Arial"/>
          <w:sz w:val="19"/>
          <w:szCs w:val="19"/>
          <w:color w:val="0E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greate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E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use</w:t>
      </w:r>
      <w:r>
        <w:rPr>
          <w:rFonts w:ascii="Arial" w:hAnsi="Arial" w:cs="Arial" w:eastAsia="Arial"/>
          <w:sz w:val="19"/>
          <w:szCs w:val="19"/>
          <w:color w:val="0E130E"/>
          <w:spacing w:val="-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E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0"/>
        </w:rPr>
        <w:t>air</w:t>
      </w:r>
      <w:r>
        <w:rPr>
          <w:rFonts w:ascii="Arial" w:hAnsi="Arial" w:cs="Arial" w:eastAsia="Arial"/>
          <w:sz w:val="19"/>
          <w:szCs w:val="19"/>
          <w:color w:val="0E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E130E"/>
          <w:spacing w:val="0"/>
          <w:w w:val="107"/>
        </w:rPr>
        <w:t>freight?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3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407"/>
        <w:jc w:val="righ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0E130E"/>
          <w:spacing w:val="0"/>
          <w:w w:val="119"/>
        </w:rPr>
        <w:t>8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400" w:bottom="280" w:left="1340" w:right="1100"/>
          <w:footerReference w:type="default" r:id="rId18"/>
          <w:pgSz w:w="11940" w:h="16860"/>
        </w:sectPr>
      </w:pPr>
      <w:rPr/>
    </w:p>
    <w:p>
      <w:pPr>
        <w:spacing w:before="80" w:after="0" w:line="295" w:lineRule="auto"/>
        <w:ind w:left="116" w:right="295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4.320000pt;margin-top:56.710873pt;width:475.919973pt;height:83.519996pt;mso-position-horizontal-relative:page;mso-position-vertical-relative:paragraph;z-index:-581" coordorigin="1286,1134" coordsize="9518,1670">
            <v:group style="position:absolute;left:1296;top:1163;width:9499;height:2" coordorigin="1296,1163" coordsize="9499,2">
              <v:shape style="position:absolute;left:1296;top:1163;width:9499;height:2" coordorigin="1296,1163" coordsize="9499,0" path="m1296,1163l10795,1163e" filled="f" stroked="t" strokeweight=".96pt" strokecolor="#4F8754">
                <v:path arrowok="t"/>
              </v:shape>
            </v:group>
            <v:group style="position:absolute;left:1308;top:1146;width:2;height:1637" coordorigin="1308,1146" coordsize="2,1637">
              <v:shape style="position:absolute;left:1308;top:1146;width:2;height:1637" coordorigin="1308,1146" coordsize="0,1637" path="m1308,2783l1308,1146e" filled="f" stroked="t" strokeweight="1.2pt" strokecolor="#34803B">
                <v:path arrowok="t"/>
              </v:shape>
            </v:group>
            <v:group style="position:absolute;left:1296;top:2783;width:9494;height:2" coordorigin="1296,2783" coordsize="9494,2">
              <v:shape style="position:absolute;left:1296;top:2783;width:9494;height:2" coordorigin="1296,2783" coordsize="9494,0" path="m1296,2783l10790,2783e" filled="f" stroked="t" strokeweight=".72pt" strokecolor="#548354">
                <v:path arrowok="t"/>
              </v:shape>
            </v:group>
            <v:group style="position:absolute;left:10783;top:1151;width:2;height:1642" coordorigin="10783,1151" coordsize="2,1642">
              <v:shape style="position:absolute;left:10783;top:1151;width:2;height:1642" coordorigin="10783,1151" coordsize="0,1642" path="m10783,2793l10783,1151e" filled="f" stroked="t" strokeweight="1.2pt" strokecolor="#387C38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0.159973pt;margin-top:8.880pt;width:.1pt;height:833.039966pt;mso-position-horizontal-relative:page;mso-position-vertical-relative:page;z-index:-578" coordorigin="11803,178" coordsize="2,16661">
            <v:shape style="position:absolute;left:11803;top:178;width:2;height:16661" coordorigin="11803,178" coordsize="0,16661" path="m11803,16838l11803,178e" filled="f" stroked="t" strokeweight="1.68pt" strokecolor="#C8C8C8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commen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question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excep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improvemen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regulatio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or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infrastructur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53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improve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competitivenes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5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goods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suitabl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air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(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e.g.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perishable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goods)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C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welcomed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4" w:right="7343"/>
        <w:jc w:val="both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5"/>
          <w:i/>
        </w:rPr>
        <w:t>Changin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5"/>
          <w:i/>
        </w:rPr>
        <w:t>g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8"/>
          <w:w w:val="95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Technology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47" w:after="0" w:line="240" w:lineRule="auto"/>
        <w:ind w:left="538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What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emerging</w:t>
      </w:r>
      <w:r>
        <w:rPr>
          <w:rFonts w:ascii="Arial" w:hAnsi="Arial" w:cs="Arial" w:eastAsia="Arial"/>
          <w:sz w:val="19"/>
          <w:szCs w:val="19"/>
          <w:color w:val="0C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technologica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-16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trend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C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C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thin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impac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C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3"/>
        </w:rPr>
        <w:t>chain?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95" w:lineRule="auto"/>
        <w:ind w:left="894" w:right="57" w:firstLine="-355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C311F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1C311F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1C311F"/>
          <w:spacing w:val="0"/>
          <w:w w:val="100"/>
        </w:rPr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Whe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C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impact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felt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does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fr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1C311F"/>
          <w:spacing w:val="-11"/>
          <w:w w:val="144"/>
        </w:rPr>
        <w:t>i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gh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infrastructur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need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to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adapte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use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changes?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240" w:lineRule="auto"/>
        <w:ind w:left="538" w:right="-20"/>
        <w:jc w:val="left"/>
        <w:tabs>
          <w:tab w:pos="88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fee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C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C130E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make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use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technolog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3"/>
        </w:rPr>
        <w:t>need?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11" w:right="315" w:firstLine="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medium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term,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expec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changes</w:t>
      </w:r>
      <w:r>
        <w:rPr>
          <w:rFonts w:ascii="Arial" w:hAnsi="Arial" w:cs="Arial" w:eastAsia="Arial"/>
          <w:sz w:val="19"/>
          <w:szCs w:val="19"/>
          <w:color w:val="0C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technolog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will</w:t>
      </w:r>
      <w:r>
        <w:rPr>
          <w:rFonts w:ascii="Arial" w:hAnsi="Arial" w:cs="Arial" w:eastAsia="Arial"/>
          <w:sz w:val="19"/>
          <w:szCs w:val="19"/>
          <w:color w:val="0C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allow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developmen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17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road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user</w:t>
      </w:r>
      <w:r>
        <w:rPr>
          <w:rFonts w:ascii="Arial" w:hAnsi="Arial" w:cs="Arial" w:eastAsia="Arial"/>
          <w:sz w:val="19"/>
          <w:szCs w:val="19"/>
          <w:color w:val="0C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charging</w:t>
      </w:r>
      <w:r>
        <w:rPr>
          <w:rFonts w:ascii="Arial" w:hAnsi="Arial" w:cs="Arial" w:eastAsia="Arial"/>
          <w:sz w:val="19"/>
          <w:szCs w:val="19"/>
          <w:color w:val="0C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syste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C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impac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transport</w:t>
      </w:r>
      <w:r>
        <w:rPr>
          <w:rFonts w:ascii="Arial" w:hAnsi="Arial" w:cs="Arial" w:eastAsia="Arial"/>
          <w:sz w:val="19"/>
          <w:szCs w:val="19"/>
          <w:color w:val="0C130E"/>
          <w:spacing w:val="1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decisions</w:t>
      </w:r>
      <w:r>
        <w:rPr>
          <w:rFonts w:ascii="Arial" w:hAnsi="Arial" w:cs="Arial" w:eastAsia="Arial"/>
          <w:sz w:val="19"/>
          <w:szCs w:val="19"/>
          <w:color w:val="0C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made</w:t>
      </w:r>
      <w:r>
        <w:rPr>
          <w:rFonts w:ascii="Arial" w:hAnsi="Arial" w:cs="Arial" w:eastAsia="Arial"/>
          <w:sz w:val="19"/>
          <w:szCs w:val="19"/>
          <w:color w:val="0C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C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C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users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particularl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-7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freight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users.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lead</w:t>
      </w:r>
      <w:r>
        <w:rPr>
          <w:rFonts w:ascii="Arial" w:hAnsi="Arial" w:cs="Arial" w:eastAsia="Arial"/>
          <w:sz w:val="19"/>
          <w:szCs w:val="19"/>
          <w:color w:val="0C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changed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managemen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C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syste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C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including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3"/>
        </w:rPr>
        <w:t>bette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3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recovery,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different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investment</w:t>
      </w:r>
      <w:r>
        <w:rPr>
          <w:rFonts w:ascii="Arial" w:hAnsi="Arial" w:cs="Arial" w:eastAsia="Arial"/>
          <w:sz w:val="19"/>
          <w:szCs w:val="19"/>
          <w:color w:val="0C130E"/>
          <w:spacing w:val="-2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decisions</w:t>
      </w:r>
      <w:r>
        <w:rPr>
          <w:rFonts w:ascii="Arial" w:hAnsi="Arial" w:cs="Arial" w:eastAsia="Arial"/>
          <w:sz w:val="19"/>
          <w:szCs w:val="19"/>
          <w:color w:val="0C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more</w:t>
      </w:r>
      <w:r>
        <w:rPr>
          <w:rFonts w:ascii="Arial" w:hAnsi="Arial" w:cs="Arial" w:eastAsia="Arial"/>
          <w:sz w:val="19"/>
          <w:szCs w:val="19"/>
          <w:color w:val="0C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efficient</w:t>
      </w:r>
      <w:r>
        <w:rPr>
          <w:rFonts w:ascii="Arial" w:hAnsi="Arial" w:cs="Arial" w:eastAsia="Arial"/>
          <w:sz w:val="19"/>
          <w:szCs w:val="19"/>
          <w:color w:val="0C130E"/>
          <w:spacing w:val="-1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infrastructur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provision.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11" w:right="320" w:firstLine="-10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impact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C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decision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need</w:t>
      </w:r>
      <w:r>
        <w:rPr>
          <w:rFonts w:ascii="Arial" w:hAnsi="Arial" w:cs="Arial" w:eastAsia="Arial"/>
          <w:sz w:val="19"/>
          <w:szCs w:val="19"/>
          <w:color w:val="0C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analysed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understoo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such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impact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1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1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appropriatel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managed.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2" w:lineRule="auto"/>
        <w:ind w:left="106" w:right="323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4.079994pt;margin-top:53.430897pt;width:475.679973pt;height:56.639998pt;mso-position-horizontal-relative:page;mso-position-vertical-relative:paragraph;z-index:-580" coordorigin="1282,1069" coordsize="9514,1133">
            <v:group style="position:absolute;left:1291;top:1097;width:9494;height:2" coordorigin="1291,1097" coordsize="9494,2">
              <v:shape style="position:absolute;left:1291;top:1097;width:9494;height:2" coordorigin="1291,1097" coordsize="9494,0" path="m1291,1097l10786,1097e" filled="f" stroked="t" strokeweight=".96pt" strokecolor="#609757">
                <v:path arrowok="t"/>
              </v:shape>
            </v:group>
            <v:group style="position:absolute;left:1303;top:1081;width:2;height:1104" coordorigin="1303,1081" coordsize="2,1104">
              <v:shape style="position:absolute;left:1303;top:1081;width:2;height:1104" coordorigin="1303,1081" coordsize="0,1104" path="m1303,2185l1303,1081e" filled="f" stroked="t" strokeweight="1.2pt" strokecolor="#3B9044">
                <v:path arrowok="t"/>
              </v:shape>
            </v:group>
            <v:group style="position:absolute;left:1291;top:2182;width:9494;height:2" coordorigin="1291,2182" coordsize="9494,2">
              <v:shape style="position:absolute;left:1291;top:2182;width:9494;height:2" coordorigin="1291,2182" coordsize="9494,0" path="m1291,2182l10786,2182e" filled="f" stroked="t" strokeweight=".72pt" strokecolor="#54904F">
                <v:path arrowok="t"/>
              </v:shape>
            </v:group>
            <v:group style="position:absolute;left:10774;top:1085;width:2;height:1104" coordorigin="10774,1085" coordsize="2,1104">
              <v:shape style="position:absolute;left:10774;top:1085;width:2;height:1104" coordorigin="10774,1085" coordsize="0,1104" path="m10774,2189l10774,1085e" filled="f" stroked="t" strokeweight="1.2pt" strokecolor="#34833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furthe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commen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question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excep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6"/>
        </w:rPr>
        <w:t>improvemen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6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-4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6"/>
        </w:rPr>
        <w:t>to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technolog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improves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performanc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welcomed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C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region.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59" w:right="7409"/>
        <w:jc w:val="both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Capacity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-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3"/>
          <w:i/>
        </w:rPr>
        <w:t>Forecasting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52" w:after="0" w:line="289" w:lineRule="auto"/>
        <w:ind w:left="879" w:right="323" w:firstLine="-350"/>
        <w:jc w:val="left"/>
        <w:tabs>
          <w:tab w:pos="8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or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insight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C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are</w:t>
      </w:r>
      <w:r>
        <w:rPr>
          <w:rFonts w:ascii="Arial" w:hAnsi="Arial" w:cs="Arial" w:eastAsia="Arial"/>
          <w:sz w:val="19"/>
          <w:szCs w:val="19"/>
          <w:color w:val="0C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willing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contribut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assis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-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capacit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forecastin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g</w:t>
      </w:r>
      <w:r>
        <w:rPr>
          <w:rFonts w:ascii="Arial" w:hAnsi="Arial" w:cs="Arial" w:eastAsia="Arial"/>
          <w:sz w:val="19"/>
          <w:szCs w:val="19"/>
          <w:color w:val="0C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assessment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C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appreciated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5" w:lineRule="auto"/>
        <w:ind w:left="111" w:right="335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Pleas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refe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attache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report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C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informatio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already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collected.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 </w:t>
      </w:r>
      <w:r>
        <w:rPr>
          <w:rFonts w:ascii="Arial" w:hAnsi="Arial" w:cs="Arial" w:eastAsia="Arial"/>
          <w:sz w:val="19"/>
          <w:szCs w:val="19"/>
          <w:color w:val="0C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reports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involved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survey</w:t>
      </w:r>
      <w:r>
        <w:rPr>
          <w:rFonts w:ascii="Arial" w:hAnsi="Arial" w:cs="Arial" w:eastAsia="Arial"/>
          <w:sz w:val="19"/>
          <w:szCs w:val="19"/>
          <w:color w:val="0C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method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suffere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lack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response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producers.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02" w:right="322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exist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substantia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informatio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withi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45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businesses</w:t>
      </w:r>
      <w:r>
        <w:rPr>
          <w:rFonts w:ascii="Arial" w:hAnsi="Arial" w:cs="Arial" w:eastAsia="Arial"/>
          <w:sz w:val="19"/>
          <w:szCs w:val="19"/>
          <w:color w:val="0C130E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could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better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collecte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centrall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government.</w:t>
      </w:r>
      <w:r>
        <w:rPr>
          <w:rFonts w:ascii="Arial" w:hAnsi="Arial" w:cs="Arial" w:eastAsia="Arial"/>
          <w:sz w:val="19"/>
          <w:szCs w:val="19"/>
          <w:color w:val="0C130E"/>
          <w:spacing w:val="4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include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ports,</w:t>
      </w:r>
      <w:r>
        <w:rPr>
          <w:rFonts w:ascii="Arial" w:hAnsi="Arial" w:cs="Arial" w:eastAsia="Arial"/>
          <w:sz w:val="19"/>
          <w:szCs w:val="19"/>
          <w:color w:val="0C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mentione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only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example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C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which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account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5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substantia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amoun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traffic.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   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Road</w:t>
      </w:r>
      <w:r>
        <w:rPr>
          <w:rFonts w:ascii="Arial" w:hAnsi="Arial" w:cs="Arial" w:eastAsia="Arial"/>
          <w:sz w:val="19"/>
          <w:szCs w:val="19"/>
          <w:color w:val="0C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rail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carriers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C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contai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significant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amount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informatio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wha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C130E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moving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where.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06" w:right="397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informatio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collecte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businesses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whils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potentiall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8"/>
        </w:rPr>
        <w:t>commercial</w:t>
      </w:r>
      <w:r>
        <w:rPr>
          <w:rFonts w:ascii="Arial" w:hAnsi="Arial" w:cs="Arial" w:eastAsia="Arial"/>
          <w:sz w:val="19"/>
          <w:szCs w:val="19"/>
          <w:color w:val="0C130E"/>
          <w:spacing w:val="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confidence,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0C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degree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public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benefit</w:t>
      </w:r>
      <w:r>
        <w:rPr>
          <w:rFonts w:ascii="Arial" w:hAnsi="Arial" w:cs="Arial" w:eastAsia="Arial"/>
          <w:sz w:val="19"/>
          <w:szCs w:val="19"/>
          <w:color w:val="0C130E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given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potentia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-19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use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informatio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-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transport</w:t>
      </w:r>
      <w:r>
        <w:rPr>
          <w:rFonts w:ascii="Arial" w:hAnsi="Arial" w:cs="Arial" w:eastAsia="Arial"/>
          <w:sz w:val="19"/>
          <w:szCs w:val="19"/>
          <w:color w:val="0C130E"/>
          <w:spacing w:val="26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planning.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2" w:lineRule="auto"/>
        <w:ind w:left="106" w:right="324" w:firstLine="-5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3.839996pt;margin-top:64.110886pt;width:475.679973pt;height:120.599995pt;mso-position-horizontal-relative:page;mso-position-vertical-relative:paragraph;z-index:-579" coordorigin="1277,1282" coordsize="9514,2412">
            <v:group style="position:absolute;left:1286;top:1313;width:9494;height:2" coordorigin="1286,1313" coordsize="9494,2">
              <v:shape style="position:absolute;left:1286;top:1313;width:9494;height:2" coordorigin="1286,1313" coordsize="9494,0" path="m1286,1313l10781,1313e" filled="f" stroked="t" strokeweight=".96pt" strokecolor="#679C5B">
                <v:path arrowok="t"/>
              </v:shape>
            </v:group>
            <v:group style="position:absolute;left:1301;top:1297;width:2;height:2376" coordorigin="1301,1297" coordsize="2,2376">
              <v:shape style="position:absolute;left:1301;top:1297;width:2;height:2376" coordorigin="1301,1297" coordsize="0,2376" path="m1301,3673l1301,1297e" filled="f" stroked="t" strokeweight="1.44pt" strokecolor="#388738">
                <v:path arrowok="t"/>
              </v:shape>
            </v:group>
            <v:group style="position:absolute;left:1291;top:3665;width:9490;height:2" coordorigin="1291,3665" coordsize="9490,2">
              <v:shape style="position:absolute;left:1291;top:3665;width:9490;height:2" coordorigin="1291,3665" coordsize="9490,0" path="m1291,3665l10781,3665e" filled="f" stroked="t" strokeweight=".96pt" strokecolor="#4F8C44">
                <v:path arrowok="t"/>
              </v:shape>
            </v:group>
            <v:group style="position:absolute;left:10769;top:1306;width:2;height:2376" coordorigin="10769,1306" coordsize="2,2376">
              <v:shape style="position:absolute;left:10769;top:1306;width:2;height:2376" coordorigin="10769,1306" coordsize="0,2376" path="m10769,3682l10769,1306e" filled="f" stroked="t" strokeweight="1.2pt" strokecolor="#288744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Actio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0C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take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investigat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C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governmen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agencies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migh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able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bette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collec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this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real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tim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coordinat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analysis</w:t>
      </w:r>
      <w:r>
        <w:rPr>
          <w:rFonts w:ascii="Arial" w:hAnsi="Arial" w:cs="Arial" w:eastAsia="Arial"/>
          <w:sz w:val="19"/>
          <w:szCs w:val="19"/>
          <w:color w:val="0C130E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allow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bette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infrastructur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planning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decisions</w:t>
      </w:r>
      <w:r>
        <w:rPr>
          <w:rFonts w:ascii="Arial" w:hAnsi="Arial" w:cs="Arial" w:eastAsia="Arial"/>
          <w:sz w:val="19"/>
          <w:szCs w:val="19"/>
          <w:color w:val="0C130E"/>
          <w:spacing w:val="4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to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made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3"/>
        </w:rPr>
        <w:t>level.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59" w:right="4841"/>
        <w:jc w:val="both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88"/>
          <w:i/>
        </w:rPr>
        <w:t>Key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13"/>
          <w:w w:val="88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88"/>
          <w:i/>
        </w:rPr>
        <w:t>Driver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88"/>
          <w:i/>
        </w:rPr>
        <w:t>s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21"/>
          <w:w w:val="88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88"/>
          <w:i/>
        </w:rPr>
        <w:t>o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88"/>
          <w:i/>
        </w:rPr>
        <w:t>f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4"/>
          <w:w w:val="88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Change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2"/>
          <w:i/>
        </w:rPr>
        <w:t>fo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2"/>
          <w:i/>
        </w:rPr>
        <w:t>r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-7"/>
          <w:w w:val="92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2"/>
          <w:i/>
        </w:rPr>
        <w:t>Us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2"/>
          <w:i/>
        </w:rPr>
        <w:t>e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9"/>
          <w:w w:val="92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i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n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-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Scenari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100"/>
          <w:i/>
        </w:rPr>
        <w:t>o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-13"/>
          <w:w w:val="100"/>
          <w:i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C130E"/>
          <w:spacing w:val="0"/>
          <w:w w:val="91"/>
          <w:i/>
        </w:rPr>
        <w:t>Planning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47" w:after="0" w:line="289" w:lineRule="auto"/>
        <w:ind w:left="879" w:right="104" w:firstLine="-350"/>
        <w:jc w:val="left"/>
        <w:tabs>
          <w:tab w:pos="8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-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Inquir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welcomes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views</w:t>
      </w:r>
      <w:r>
        <w:rPr>
          <w:rFonts w:ascii="Arial" w:hAnsi="Arial" w:cs="Arial" w:eastAsia="Arial"/>
          <w:sz w:val="19"/>
          <w:szCs w:val="19"/>
          <w:color w:val="0C130E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wha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factor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C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drivers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change</w:t>
      </w:r>
      <w:r>
        <w:rPr>
          <w:rFonts w:ascii="Arial" w:hAnsi="Arial" w:cs="Arial" w:eastAsia="Arial"/>
          <w:sz w:val="19"/>
          <w:szCs w:val="19"/>
          <w:color w:val="0C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considered</w:t>
      </w:r>
      <w:r>
        <w:rPr>
          <w:rFonts w:ascii="Arial" w:hAnsi="Arial" w:cs="Arial" w:eastAsia="Arial"/>
          <w:sz w:val="19"/>
          <w:szCs w:val="19"/>
          <w:color w:val="0C130E"/>
          <w:spacing w:val="5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scenario</w:t>
      </w:r>
      <w:r>
        <w:rPr>
          <w:rFonts w:ascii="Arial" w:hAnsi="Arial" w:cs="Arial" w:eastAsia="Arial"/>
          <w:sz w:val="19"/>
          <w:szCs w:val="19"/>
          <w:color w:val="0C130E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planning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analysis.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94" w:lineRule="auto"/>
        <w:ind w:left="874" w:right="80" w:firstLine="-346"/>
        <w:jc w:val="left"/>
        <w:tabs>
          <w:tab w:pos="8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C130E"/>
          <w:spacing w:val="0"/>
          <w:w w:val="143"/>
        </w:rPr>
        <w:t>•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Inquir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C130E"/>
          <w:spacing w:val="-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C130E"/>
          <w:spacing w:val="-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keen</w:t>
      </w:r>
      <w:r>
        <w:rPr>
          <w:rFonts w:ascii="Arial" w:hAnsi="Arial" w:cs="Arial" w:eastAsia="Arial"/>
          <w:sz w:val="19"/>
          <w:szCs w:val="19"/>
          <w:color w:val="0C130E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identif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2"/>
        </w:rPr>
        <w:t>y</w:t>
      </w:r>
      <w:r>
        <w:rPr>
          <w:rFonts w:ascii="Arial" w:hAnsi="Arial" w:cs="Arial" w:eastAsia="Arial"/>
          <w:sz w:val="19"/>
          <w:szCs w:val="19"/>
          <w:color w:val="0C130E"/>
          <w:spacing w:val="-1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functiona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9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-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element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C130E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chains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throug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98"/>
        </w:rPr>
        <w:t>case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98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3"/>
        </w:rPr>
        <w:t>studie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4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demonstratin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g</w:t>
      </w:r>
      <w:r>
        <w:rPr>
          <w:rFonts w:ascii="Arial" w:hAnsi="Arial" w:cs="Arial" w:eastAsia="Arial"/>
          <w:sz w:val="19"/>
          <w:szCs w:val="19"/>
          <w:color w:val="0C130E"/>
          <w:spacing w:val="-10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C130E"/>
          <w:spacing w:val="3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Australia'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syste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C130E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C130E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working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ground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C130E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including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case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studie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abou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C130E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thing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working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well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C130E"/>
          <w:spacing w:val="-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well</w:t>
      </w:r>
      <w:r>
        <w:rPr>
          <w:rFonts w:ascii="Arial" w:hAnsi="Arial" w:cs="Arial" w:eastAsia="Arial"/>
          <w:sz w:val="19"/>
          <w:szCs w:val="19"/>
          <w:color w:val="0C130E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as</w:t>
      </w:r>
      <w:r>
        <w:rPr>
          <w:rFonts w:ascii="Arial" w:hAnsi="Arial" w:cs="Arial" w:eastAsia="Arial"/>
          <w:sz w:val="19"/>
          <w:szCs w:val="19"/>
          <w:color w:val="0C130E"/>
          <w:spacing w:val="-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examples</w:t>
      </w:r>
      <w:r>
        <w:rPr>
          <w:rFonts w:ascii="Arial" w:hAnsi="Arial" w:cs="Arial" w:eastAsia="Arial"/>
          <w:sz w:val="19"/>
          <w:szCs w:val="19"/>
          <w:color w:val="0C130E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24"/>
        </w:rPr>
        <w:t>ofth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24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-7"/>
          <w:w w:val="124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problems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C130E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where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improvement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7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-2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can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made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.</w:t>
      </w:r>
      <w:r>
        <w:rPr>
          <w:rFonts w:ascii="Arial" w:hAnsi="Arial" w:cs="Arial" w:eastAsia="Arial"/>
          <w:sz w:val="19"/>
          <w:szCs w:val="19"/>
          <w:color w:val="0C130E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Identificatio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n</w:t>
      </w:r>
      <w:r>
        <w:rPr>
          <w:rFonts w:ascii="Arial" w:hAnsi="Arial" w:cs="Arial" w:eastAsia="Arial"/>
          <w:sz w:val="19"/>
          <w:szCs w:val="19"/>
          <w:color w:val="0C130E"/>
          <w:spacing w:val="-1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C130E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potentia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11"/>
        </w:rPr>
        <w:t>l</w:t>
      </w:r>
      <w:r>
        <w:rPr>
          <w:rFonts w:ascii="Arial" w:hAnsi="Arial" w:cs="Arial" w:eastAsia="Arial"/>
          <w:sz w:val="19"/>
          <w:szCs w:val="19"/>
          <w:color w:val="0C130E"/>
          <w:spacing w:val="3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futur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trend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C130E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C130E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C130E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chains</w:t>
      </w:r>
      <w:r>
        <w:rPr>
          <w:rFonts w:ascii="Arial" w:hAnsi="Arial" w:cs="Arial" w:eastAsia="Arial"/>
          <w:sz w:val="19"/>
          <w:szCs w:val="19"/>
          <w:color w:val="0C130E"/>
          <w:spacing w:val="1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C130E"/>
          <w:spacing w:val="0"/>
          <w:w w:val="104"/>
        </w:rPr>
        <w:t>valuable.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375"/>
        <w:jc w:val="righ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0C130E"/>
          <w:spacing w:val="0"/>
          <w:w w:val="104"/>
        </w:rPr>
        <w:t>9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right"/>
        <w:spacing w:after="0"/>
        <w:sectPr>
          <w:pgMar w:footer="0" w:header="0" w:top="1520" w:bottom="280" w:left="1300" w:right="1200"/>
          <w:footerReference w:type="default" r:id="rId19"/>
          <w:pgSz w:w="11960" w:h="16880"/>
        </w:sectPr>
      </w:pPr>
      <w:rPr/>
    </w:p>
    <w:p>
      <w:pPr>
        <w:spacing w:before="74" w:after="0" w:line="295" w:lineRule="auto"/>
        <w:ind w:left="120" w:right="78" w:firstLine="5"/>
        <w:jc w:val="both"/>
        <w:rPr>
          <w:rFonts w:ascii="Arial" w:hAnsi="Arial" w:cs="Arial" w:eastAsia="Arial"/>
          <w:sz w:val="19"/>
          <w:szCs w:val="19"/>
        </w:rPr>
      </w:pPr>
      <w:rPr/>
      <w:r>
        <w:rPr/>
        <w:pict>
          <v:group style="position:absolute;margin-left:65.879997pt;margin-top:153.599991pt;width:474.479997pt;height:57.359999pt;mso-position-horizontal-relative:page;mso-position-vertical-relative:page;z-index:-577" coordorigin="1318,3072" coordsize="9490,1147">
            <v:group style="position:absolute;left:1325;top:3101;width:9475;height:2" coordorigin="1325,3101" coordsize="9475,2">
              <v:shape style="position:absolute;left:1325;top:3101;width:9475;height:2" coordorigin="1325,3101" coordsize="9475,0" path="m1325,3101l10800,3101e" filled="f" stroked="t" strokeweight=".72pt" strokecolor="#548757">
                <v:path arrowok="t"/>
              </v:shape>
            </v:group>
            <v:group style="position:absolute;left:1339;top:3096;width:2;height:1109" coordorigin="1339,3096" coordsize="2,1109">
              <v:shape style="position:absolute;left:1339;top:3096;width:2;height:1109" coordorigin="1339,3096" coordsize="0,1109" path="m1339,4205l1339,3096e" filled="f" stroked="t" strokeweight="1.44pt" strokecolor="#44874B">
                <v:path arrowok="t"/>
              </v:shape>
            </v:group>
            <v:group style="position:absolute;left:1325;top:4193;width:9475;height:2" coordorigin="1325,4193" coordsize="9475,2">
              <v:shape style="position:absolute;left:1325;top:4193;width:9475;height:2" coordorigin="1325,4193" coordsize="9475,0" path="m1325,4193l10800,4193e" filled="f" stroked="t" strokeweight=".72pt" strokecolor="#54874F">
                <v:path arrowok="t"/>
              </v:shape>
            </v:group>
            <v:group style="position:absolute;left:10786;top:3086;width:2;height:1109" coordorigin="10786,3086" coordsize="2,1109">
              <v:shape style="position:absolute;left:10786;top:3086;width:2;height:1109" coordorigin="10786,3086" coordsize="0,1109" path="m10786,4195l10786,3086e" filled="f" stroked="t" strokeweight="1.44pt" strokecolor="#3F8744">
                <v:path arrowok="t"/>
              </v:shape>
            </v:group>
            <w10:wrap type="none"/>
          </v:group>
        </w:pict>
      </w:r>
      <w:r>
        <w:rPr/>
        <w:pict>
          <v:group style="position:absolute;margin-left:591pt;margin-top:2.04pt;width:1.92pt;height:839.999985pt;mso-position-horizontal-relative:page;mso-position-vertical-relative:page;z-index:-576" coordorigin="11820,41" coordsize="38,16800">
            <v:group style="position:absolute;left:11827;top:48;width:2;height:15091" coordorigin="11827,48" coordsize="2,15091">
              <v:shape style="position:absolute;left:11827;top:48;width:2;height:15091" coordorigin="11827,48" coordsize="0,15091" path="m11827,15139l11827,48e" filled="f" stroked="t" strokeweight=".72pt" strokecolor="#AFAFAF">
                <v:path arrowok="t"/>
              </v:shape>
            </v:group>
            <v:group style="position:absolute;left:11842;top:15130;width:2;height:1694" coordorigin="11842,15130" coordsize="2,1694">
              <v:shape style="position:absolute;left:11842;top:15130;width:2;height:1694" coordorigin="11842,15130" coordsize="0,1694" path="m11842,16824l11842,15130e" filled="f" stroked="t" strokeweight="1.68pt" strokecolor="#C8C8C8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have</w:t>
      </w:r>
      <w:r>
        <w:rPr>
          <w:rFonts w:ascii="Arial" w:hAnsi="Arial" w:cs="Arial" w:eastAsia="Arial"/>
          <w:sz w:val="19"/>
          <w:szCs w:val="19"/>
          <w:color w:val="0F11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11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detaile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comment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4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11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thes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questions.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11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F110F"/>
          <w:spacing w:val="5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increasing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production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11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were</w:t>
      </w:r>
      <w:r>
        <w:rPr>
          <w:rFonts w:ascii="Arial" w:hAnsi="Arial" w:cs="Arial" w:eastAsia="Arial"/>
          <w:sz w:val="19"/>
          <w:szCs w:val="19"/>
          <w:color w:val="0F11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1"/>
        </w:rPr>
        <w:t>identifie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1"/>
        </w:rPr>
        <w:t>d</w:t>
      </w:r>
      <w:r>
        <w:rPr>
          <w:rFonts w:ascii="Arial" w:hAnsi="Arial" w:cs="Arial" w:eastAsia="Arial"/>
          <w:sz w:val="19"/>
          <w:szCs w:val="19"/>
          <w:color w:val="0F110F"/>
          <w:spacing w:val="1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by</w:t>
      </w:r>
      <w:r>
        <w:rPr>
          <w:rFonts w:ascii="Arial" w:hAnsi="Arial" w:cs="Arial" w:eastAsia="Arial"/>
          <w:sz w:val="19"/>
          <w:szCs w:val="19"/>
          <w:color w:val="0F11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95"/>
        </w:rPr>
        <w:t>AECO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95"/>
        </w:rPr>
        <w:t>M</w:t>
      </w:r>
      <w:r>
        <w:rPr>
          <w:rFonts w:ascii="Arial" w:hAnsi="Arial" w:cs="Arial" w:eastAsia="Arial"/>
          <w:sz w:val="19"/>
          <w:szCs w:val="19"/>
          <w:color w:val="0F110F"/>
          <w:spacing w:val="11"/>
          <w:w w:val="95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110F"/>
          <w:spacing w:val="2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2014</w:t>
      </w:r>
      <w:r>
        <w:rPr>
          <w:rFonts w:ascii="Arial" w:hAnsi="Arial" w:cs="Arial" w:eastAsia="Arial"/>
          <w:sz w:val="19"/>
          <w:szCs w:val="19"/>
          <w:color w:val="0F11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11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othe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110F"/>
          <w:spacing w:val="4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11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11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discovered</w:t>
      </w:r>
      <w:r>
        <w:rPr>
          <w:rFonts w:ascii="Arial" w:hAnsi="Arial" w:cs="Arial" w:eastAsia="Arial"/>
          <w:sz w:val="19"/>
          <w:szCs w:val="19"/>
          <w:color w:val="0F11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through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bette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5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collectio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11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processes</w:t>
      </w:r>
      <w:r>
        <w:rPr>
          <w:rFonts w:ascii="Arial" w:hAnsi="Arial" w:cs="Arial" w:eastAsia="Arial"/>
          <w:sz w:val="19"/>
          <w:szCs w:val="19"/>
          <w:color w:val="0F11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used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planning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purposes.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11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not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the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collectio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n</w:t>
      </w:r>
      <w:r>
        <w:rPr>
          <w:rFonts w:ascii="Arial" w:hAnsi="Arial" w:cs="Arial" w:eastAsia="Arial"/>
          <w:sz w:val="19"/>
          <w:szCs w:val="19"/>
          <w:color w:val="0F110F"/>
          <w:spacing w:val="9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11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additiona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demand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survey</w:t>
      </w:r>
      <w:r>
        <w:rPr>
          <w:rFonts w:ascii="Arial" w:hAnsi="Arial" w:cs="Arial" w:eastAsia="Arial"/>
          <w:sz w:val="19"/>
          <w:szCs w:val="19"/>
          <w:color w:val="0F11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11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warrante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d</w:t>
      </w:r>
      <w:r>
        <w:rPr>
          <w:rFonts w:ascii="Arial" w:hAnsi="Arial" w:cs="Arial" w:eastAsia="Arial"/>
          <w:sz w:val="19"/>
          <w:szCs w:val="19"/>
          <w:color w:val="0F110F"/>
          <w:spacing w:val="6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given</w:t>
      </w:r>
      <w:r>
        <w:rPr>
          <w:rFonts w:ascii="Arial" w:hAnsi="Arial" w:cs="Arial" w:eastAsia="Arial"/>
          <w:sz w:val="19"/>
          <w:szCs w:val="19"/>
          <w:color w:val="0F11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0"/>
        </w:rPr>
        <w:t>potentia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4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lack</w:t>
      </w:r>
      <w:r>
        <w:rPr>
          <w:rFonts w:ascii="Arial" w:hAnsi="Arial" w:cs="Arial" w:eastAsia="Arial"/>
          <w:sz w:val="19"/>
          <w:szCs w:val="19"/>
          <w:color w:val="0F11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11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complete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collectio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F110F"/>
          <w:spacing w:val="-5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11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productio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n</w:t>
      </w:r>
      <w:r>
        <w:rPr>
          <w:rFonts w:ascii="Arial" w:hAnsi="Arial" w:cs="Arial" w:eastAsia="Arial"/>
          <w:sz w:val="19"/>
          <w:szCs w:val="19"/>
          <w:color w:val="0F110F"/>
          <w:spacing w:val="-1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11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volumes</w:t>
      </w:r>
      <w:r>
        <w:rPr>
          <w:rFonts w:ascii="Arial" w:hAnsi="Arial" w:cs="Arial" w:eastAsia="Arial"/>
          <w:sz w:val="19"/>
          <w:szCs w:val="19"/>
          <w:color w:val="0F11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11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fro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</w:t>
      </w:r>
      <w:r>
        <w:rPr>
          <w:rFonts w:ascii="Arial" w:hAnsi="Arial" w:cs="Arial" w:eastAsia="Arial"/>
          <w:sz w:val="19"/>
          <w:szCs w:val="19"/>
          <w:color w:val="0F110F"/>
          <w:spacing w:val="4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our</w:t>
      </w:r>
      <w:r>
        <w:rPr>
          <w:rFonts w:ascii="Arial" w:hAnsi="Arial" w:cs="Arial" w:eastAsia="Arial"/>
          <w:sz w:val="19"/>
          <w:szCs w:val="19"/>
          <w:color w:val="0F11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2"/>
        </w:rPr>
        <w:t>area.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6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3" w:right="5379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-11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Nationa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0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Freight</w:t>
      </w:r>
      <w:r>
        <w:rPr>
          <w:rFonts w:ascii="Arial" w:hAnsi="Arial" w:cs="Arial" w:eastAsia="Arial"/>
          <w:sz w:val="19"/>
          <w:szCs w:val="19"/>
          <w:color w:val="0F110F"/>
          <w:spacing w:val="28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Performanc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  <w:i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36"/>
          <w:w w:val="100"/>
          <w:i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  <w:i/>
        </w:rPr>
        <w:t>Network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5" w:after="0" w:line="295" w:lineRule="auto"/>
        <w:ind w:left="893" w:right="455" w:firstLine="-350"/>
        <w:jc w:val="left"/>
        <w:tabs>
          <w:tab w:pos="860" w:val="left"/>
        </w:tabs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32"/>
        </w:rPr>
        <w:t>•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Inquir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11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110F"/>
          <w:spacing w:val="-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particularl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y</w:t>
      </w:r>
      <w:r>
        <w:rPr>
          <w:rFonts w:ascii="Arial" w:hAnsi="Arial" w:cs="Arial" w:eastAsia="Arial"/>
          <w:sz w:val="19"/>
          <w:szCs w:val="19"/>
          <w:color w:val="0F110F"/>
          <w:spacing w:val="-13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intereste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d</w:t>
      </w:r>
      <w:r>
        <w:rPr>
          <w:rFonts w:ascii="Arial" w:hAnsi="Arial" w:cs="Arial" w:eastAsia="Arial"/>
          <w:sz w:val="19"/>
          <w:szCs w:val="19"/>
          <w:color w:val="0F110F"/>
          <w:spacing w:val="-8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11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views</w:t>
      </w:r>
      <w:r>
        <w:rPr>
          <w:rFonts w:ascii="Arial" w:hAnsi="Arial" w:cs="Arial" w:eastAsia="Arial"/>
          <w:sz w:val="19"/>
          <w:szCs w:val="19"/>
          <w:color w:val="0F11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11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2"/>
        </w:rPr>
        <w:t>potentia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2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-12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need</w:t>
      </w:r>
      <w:r>
        <w:rPr>
          <w:rFonts w:ascii="Arial" w:hAnsi="Arial" w:cs="Arial" w:eastAsia="Arial"/>
          <w:sz w:val="19"/>
          <w:szCs w:val="19"/>
          <w:color w:val="0F11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11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-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nationa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0"/>
        </w:rPr>
        <w:t>freight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performanc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-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framewor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k</w:t>
      </w:r>
      <w:r>
        <w:rPr>
          <w:rFonts w:ascii="Arial" w:hAnsi="Arial" w:cs="Arial" w:eastAsia="Arial"/>
          <w:sz w:val="19"/>
          <w:szCs w:val="19"/>
          <w:color w:val="0F110F"/>
          <w:spacing w:val="8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likely</w:t>
      </w:r>
      <w:r>
        <w:rPr>
          <w:rFonts w:ascii="Arial" w:hAnsi="Arial" w:cs="Arial" w:eastAsia="Arial"/>
          <w:sz w:val="19"/>
          <w:szCs w:val="19"/>
          <w:color w:val="0F11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key</w:t>
      </w:r>
      <w:r>
        <w:rPr>
          <w:rFonts w:ascii="Arial" w:hAnsi="Arial" w:cs="Arial" w:eastAsia="Arial"/>
          <w:sz w:val="19"/>
          <w:szCs w:val="19"/>
          <w:color w:val="0F11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indicators.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95" w:lineRule="auto"/>
        <w:ind w:left="120" w:right="56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freight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performanc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-1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networ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k</w:t>
      </w:r>
      <w:r>
        <w:rPr>
          <w:rFonts w:ascii="Arial" w:hAnsi="Arial" w:cs="Arial" w:eastAsia="Arial"/>
          <w:sz w:val="19"/>
          <w:szCs w:val="19"/>
          <w:color w:val="0F110F"/>
          <w:spacing w:val="34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</w:t>
      </w:r>
      <w:r>
        <w:rPr>
          <w:rFonts w:ascii="Arial" w:hAnsi="Arial" w:cs="Arial" w:eastAsia="Arial"/>
          <w:sz w:val="19"/>
          <w:szCs w:val="19"/>
          <w:color w:val="0F110F"/>
          <w:spacing w:val="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usefu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3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too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11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determinin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9"/>
        </w:rPr>
        <w:t>g</w:t>
      </w:r>
      <w:r>
        <w:rPr>
          <w:rFonts w:ascii="Arial" w:hAnsi="Arial" w:cs="Arial" w:eastAsia="Arial"/>
          <w:sz w:val="19"/>
          <w:szCs w:val="19"/>
          <w:color w:val="0F110F"/>
          <w:spacing w:val="4"/>
          <w:w w:val="109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how</w:t>
      </w:r>
      <w:r>
        <w:rPr>
          <w:rFonts w:ascii="Arial" w:hAnsi="Arial" w:cs="Arial" w:eastAsia="Arial"/>
          <w:sz w:val="19"/>
          <w:szCs w:val="19"/>
          <w:color w:val="0F11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effectiv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3"/>
        </w:rPr>
        <w:t>identif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3"/>
        </w:rPr>
        <w:t>y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8"/>
          <w:w w:val="113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where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4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may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improved.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8"/>
        </w:rPr>
        <w:t>  </w:t>
      </w:r>
      <w:r>
        <w:rPr>
          <w:rFonts w:ascii="Arial" w:hAnsi="Arial" w:cs="Arial" w:eastAsia="Arial"/>
          <w:sz w:val="19"/>
          <w:szCs w:val="19"/>
          <w:color w:val="0F110F"/>
          <w:spacing w:val="43"/>
          <w:w w:val="108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Tota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supply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4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chain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4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indicato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 </w:t>
      </w:r>
      <w:r>
        <w:rPr>
          <w:rFonts w:ascii="Arial" w:hAnsi="Arial" w:cs="Arial" w:eastAsia="Arial"/>
          <w:sz w:val="19"/>
          <w:szCs w:val="19"/>
          <w:color w:val="0F11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1"/>
        </w:rPr>
        <w:t>of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1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7"/>
        </w:rPr>
        <w:t>performanc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7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37"/>
          <w:w w:val="107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given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impac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cos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has</w:t>
      </w:r>
      <w:r>
        <w:rPr>
          <w:rFonts w:ascii="Arial" w:hAnsi="Arial" w:cs="Arial" w:eastAsia="Arial"/>
          <w:sz w:val="19"/>
          <w:szCs w:val="19"/>
          <w:color w:val="0F110F"/>
          <w:spacing w:val="3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on</w:t>
      </w:r>
      <w:r>
        <w:rPr>
          <w:rFonts w:ascii="Arial" w:hAnsi="Arial" w:cs="Arial" w:eastAsia="Arial"/>
          <w:sz w:val="19"/>
          <w:szCs w:val="19"/>
          <w:color w:val="0F11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competitivenes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s</w:t>
      </w:r>
      <w:r>
        <w:rPr>
          <w:rFonts w:ascii="Arial" w:hAnsi="Arial" w:cs="Arial" w:eastAsia="Arial"/>
          <w:sz w:val="19"/>
          <w:szCs w:val="19"/>
          <w:color w:val="0F110F"/>
          <w:spacing w:val="4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producers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region.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Networ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capacit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y</w:t>
      </w:r>
      <w:r>
        <w:rPr>
          <w:rFonts w:ascii="Arial" w:hAnsi="Arial" w:cs="Arial" w:eastAsia="Arial"/>
          <w:sz w:val="19"/>
          <w:szCs w:val="19"/>
          <w:color w:val="0F110F"/>
          <w:spacing w:val="2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measures</w:t>
      </w:r>
      <w:r>
        <w:rPr>
          <w:rFonts w:ascii="Arial" w:hAnsi="Arial" w:cs="Arial" w:eastAsia="Arial"/>
          <w:sz w:val="19"/>
          <w:szCs w:val="19"/>
          <w:color w:val="0F110F"/>
          <w:spacing w:val="2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should</w:t>
      </w:r>
      <w:r>
        <w:rPr>
          <w:rFonts w:ascii="Arial" w:hAnsi="Arial" w:cs="Arial" w:eastAsia="Arial"/>
          <w:sz w:val="19"/>
          <w:szCs w:val="19"/>
          <w:color w:val="0F11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also</w:t>
      </w:r>
      <w:r>
        <w:rPr>
          <w:rFonts w:ascii="Arial" w:hAnsi="Arial" w:cs="Arial" w:eastAsia="Arial"/>
          <w:sz w:val="19"/>
          <w:szCs w:val="19"/>
          <w:color w:val="0F110F"/>
          <w:spacing w:val="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be</w:t>
      </w:r>
      <w:r>
        <w:rPr>
          <w:rFonts w:ascii="Arial" w:hAnsi="Arial" w:cs="Arial" w:eastAsia="Arial"/>
          <w:sz w:val="19"/>
          <w:szCs w:val="19"/>
          <w:color w:val="0F110F"/>
          <w:spacing w:val="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considered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F110F"/>
          <w:spacing w:val="2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measured</w:t>
      </w:r>
      <w:r>
        <w:rPr>
          <w:rFonts w:ascii="Arial" w:hAnsi="Arial" w:cs="Arial" w:eastAsia="Arial"/>
          <w:sz w:val="19"/>
          <w:szCs w:val="19"/>
          <w:color w:val="0F11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and</w:t>
      </w:r>
      <w:r>
        <w:rPr>
          <w:rFonts w:ascii="Arial" w:hAnsi="Arial" w:cs="Arial" w:eastAsia="Arial"/>
          <w:sz w:val="19"/>
          <w:szCs w:val="19"/>
          <w:color w:val="0F110F"/>
          <w:spacing w:val="2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5"/>
        </w:rPr>
        <w:t>published.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95" w:lineRule="auto"/>
        <w:ind w:left="125" w:right="95" w:firstLine="-14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Than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k</w:t>
      </w:r>
      <w:r>
        <w:rPr>
          <w:rFonts w:ascii="Arial" w:hAnsi="Arial" w:cs="Arial" w:eastAsia="Arial"/>
          <w:sz w:val="19"/>
          <w:szCs w:val="19"/>
          <w:color w:val="0F11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F11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again</w:t>
      </w:r>
      <w:r>
        <w:rPr>
          <w:rFonts w:ascii="Arial" w:hAnsi="Arial" w:cs="Arial" w:eastAsia="Arial"/>
          <w:sz w:val="19"/>
          <w:szCs w:val="19"/>
          <w:color w:val="0F11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r</w:t>
      </w:r>
      <w:r>
        <w:rPr>
          <w:rFonts w:ascii="Arial" w:hAnsi="Arial" w:cs="Arial" w:eastAsia="Arial"/>
          <w:sz w:val="19"/>
          <w:szCs w:val="19"/>
          <w:color w:val="0F110F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4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2"/>
        </w:rPr>
        <w:t>opportunit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2"/>
        </w:rPr>
        <w:t>y</w:t>
      </w:r>
      <w:r>
        <w:rPr>
          <w:rFonts w:ascii="Arial" w:hAnsi="Arial" w:cs="Arial" w:eastAsia="Arial"/>
          <w:sz w:val="19"/>
          <w:szCs w:val="19"/>
          <w:color w:val="0F110F"/>
          <w:spacing w:val="14"/>
          <w:w w:val="112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39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0"/>
        </w:rPr>
        <w:t>contribut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20"/>
          <w:w w:val="11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4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Inquiry.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5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Pleas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-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do</w:t>
      </w:r>
      <w:r>
        <w:rPr>
          <w:rFonts w:ascii="Arial" w:hAnsi="Arial" w:cs="Arial" w:eastAsia="Arial"/>
          <w:sz w:val="19"/>
          <w:szCs w:val="19"/>
          <w:color w:val="0F110F"/>
          <w:spacing w:val="26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no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hesitat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3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contact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6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me</w:t>
      </w:r>
      <w:r>
        <w:rPr>
          <w:rFonts w:ascii="Arial" w:hAnsi="Arial" w:cs="Arial" w:eastAsia="Arial"/>
          <w:sz w:val="19"/>
          <w:szCs w:val="19"/>
          <w:color w:val="0F110F"/>
          <w:spacing w:val="1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i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f</w:t>
      </w:r>
      <w:r>
        <w:rPr>
          <w:rFonts w:ascii="Arial" w:hAnsi="Arial" w:cs="Arial" w:eastAsia="Arial"/>
          <w:sz w:val="19"/>
          <w:szCs w:val="19"/>
          <w:color w:val="0F110F"/>
          <w:spacing w:val="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you</w:t>
      </w:r>
      <w:r>
        <w:rPr>
          <w:rFonts w:ascii="Arial" w:hAnsi="Arial" w:cs="Arial" w:eastAsia="Arial"/>
          <w:sz w:val="19"/>
          <w:szCs w:val="19"/>
          <w:color w:val="0F11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would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like</w:t>
      </w:r>
      <w:r>
        <w:rPr>
          <w:rFonts w:ascii="Arial" w:hAnsi="Arial" w:cs="Arial" w:eastAsia="Arial"/>
          <w:sz w:val="19"/>
          <w:szCs w:val="19"/>
          <w:color w:val="0F110F"/>
          <w:spacing w:val="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o</w:t>
      </w:r>
      <w:r>
        <w:rPr>
          <w:rFonts w:ascii="Arial" w:hAnsi="Arial" w:cs="Arial" w:eastAsia="Arial"/>
          <w:sz w:val="19"/>
          <w:szCs w:val="19"/>
          <w:color w:val="0F110F"/>
          <w:spacing w:val="3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discuss</w:t>
      </w:r>
      <w:r>
        <w:rPr>
          <w:rFonts w:ascii="Arial" w:hAnsi="Arial" w:cs="Arial" w:eastAsia="Arial"/>
          <w:sz w:val="19"/>
          <w:szCs w:val="19"/>
          <w:color w:val="0F110F"/>
          <w:spacing w:val="-1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thi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110F"/>
          <w:spacing w:val="3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submission</w:t>
      </w:r>
      <w:r>
        <w:rPr>
          <w:rFonts w:ascii="Arial" w:hAnsi="Arial" w:cs="Arial" w:eastAsia="Arial"/>
          <w:sz w:val="19"/>
          <w:szCs w:val="19"/>
          <w:color w:val="0F110F"/>
          <w:spacing w:val="37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13"/>
        </w:rPr>
        <w:t>further.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5" w:right="7632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Your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</w:t>
      </w:r>
      <w:r>
        <w:rPr>
          <w:rFonts w:ascii="Arial" w:hAnsi="Arial" w:cs="Arial" w:eastAsia="Arial"/>
          <w:sz w:val="19"/>
          <w:szCs w:val="19"/>
          <w:color w:val="0F110F"/>
          <w:spacing w:val="-13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3"/>
        </w:rPr>
        <w:t>Sincerely,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31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90.239994pt;height:21.12pt;mso-position-horizontal-relative:char;mso-position-vertical-relative:line" type="#_x0000_t75">
            <v:imagedata r:id="rId21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0" w:right="7683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Judit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h</w:t>
      </w:r>
      <w:r>
        <w:rPr>
          <w:rFonts w:ascii="Arial" w:hAnsi="Arial" w:cs="Arial" w:eastAsia="Arial"/>
          <w:sz w:val="19"/>
          <w:szCs w:val="19"/>
          <w:color w:val="0F110F"/>
          <w:spacing w:val="2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7"/>
        </w:rPr>
        <w:t>Charlton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0" w:after="0" w:line="240" w:lineRule="auto"/>
        <w:ind w:left="120" w:right="5183"/>
        <w:jc w:val="both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Genera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l</w:t>
      </w:r>
      <w:r>
        <w:rPr>
          <w:rFonts w:ascii="Arial" w:hAnsi="Arial" w:cs="Arial" w:eastAsia="Arial"/>
          <w:sz w:val="19"/>
          <w:szCs w:val="19"/>
          <w:color w:val="0F110F"/>
          <w:spacing w:val="11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Manager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,</w:t>
      </w:r>
      <w:r>
        <w:rPr>
          <w:rFonts w:ascii="Arial" w:hAnsi="Arial" w:cs="Arial" w:eastAsia="Arial"/>
          <w:sz w:val="19"/>
          <w:szCs w:val="19"/>
          <w:color w:val="0F110F"/>
          <w:spacing w:val="24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Narrandera</w:t>
      </w:r>
      <w:r>
        <w:rPr>
          <w:rFonts w:ascii="Arial" w:hAnsi="Arial" w:cs="Arial" w:eastAsia="Arial"/>
          <w:sz w:val="19"/>
          <w:szCs w:val="19"/>
          <w:color w:val="0F110F"/>
          <w:spacing w:val="52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Shir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0"/>
        </w:rPr>
        <w:t>e</w:t>
      </w:r>
      <w:r>
        <w:rPr>
          <w:rFonts w:ascii="Arial" w:hAnsi="Arial" w:cs="Arial" w:eastAsia="Arial"/>
          <w:sz w:val="19"/>
          <w:szCs w:val="19"/>
          <w:color w:val="0F110F"/>
          <w:spacing w:val="8"/>
          <w:w w:val="100"/>
        </w:rPr>
        <w:t> </w:t>
      </w:r>
      <w:r>
        <w:rPr>
          <w:rFonts w:ascii="Arial" w:hAnsi="Arial" w:cs="Arial" w:eastAsia="Arial"/>
          <w:sz w:val="19"/>
          <w:szCs w:val="19"/>
          <w:color w:val="0F110F"/>
          <w:spacing w:val="0"/>
          <w:w w:val="103"/>
        </w:rPr>
        <w:t>Council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101"/>
        <w:jc w:val="right"/>
        <w:rPr>
          <w:rFonts w:ascii="Arial" w:hAnsi="Arial" w:cs="Arial" w:eastAsia="Arial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0F110F"/>
          <w:spacing w:val="0"/>
          <w:w w:val="111"/>
        </w:rPr>
        <w:t>10</w:t>
      </w:r>
      <w:r>
        <w:rPr>
          <w:rFonts w:ascii="Arial" w:hAnsi="Arial" w:cs="Arial" w:eastAsia="Arial"/>
          <w:sz w:val="19"/>
          <w:szCs w:val="19"/>
          <w:color w:val="000000"/>
          <w:spacing w:val="0"/>
          <w:w w:val="100"/>
        </w:rPr>
      </w:r>
    </w:p>
    <w:sectPr>
      <w:pgMar w:footer="0" w:header="0" w:top="1420" w:bottom="280" w:left="1320" w:right="1420"/>
      <w:footerReference w:type="default" r:id="rId20"/>
      <w:pgSz w:w="11960" w:h="168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"/>
    <w:family w:val="roman"/>
    <w:pitch w:val="variable"/>
  </w:font>
  <w:font w:name="Arial"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11.599976pt;margin-top:794.395569pt;width:10.950012pt;height:20.237660pt;mso-position-horizontal-relative:page;mso-position-vertical-relative:page;z-index:-607" type="#_x0000_t202" filled="f" stroked="f">
          <v:textbox inset="0,0,0,0">
            <w:txbxContent>
              <w:p>
                <w:pPr>
                  <w:spacing w:before="9" w:after="0" w:line="150" w:lineRule="exact"/>
                  <w:jc w:val="left"/>
                  <w:rPr>
                    <w:sz w:val="15"/>
                    <w:szCs w:val="15"/>
                  </w:rPr>
                </w:pPr>
                <w:rPr/>
                <w:r>
                  <w:rPr>
                    <w:sz w:val="15"/>
                    <w:szCs w:val="15"/>
                  </w:rPr>
                </w:r>
              </w:p>
              <w:p>
                <w:pPr>
                  <w:spacing w:before="0" w:after="0" w:line="240" w:lineRule="auto"/>
                  <w:ind w:left="64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F0F0F"/>
                    <w:w w:val="115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F0F0F"/>
                    <w:spacing w:val="0"/>
                    <w:w w:val="115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14.280029pt;margin-top:795.270935pt;width:7.355pt;height:12.5pt;mso-position-horizontal-relative:page;mso-position-vertical-relative:page;z-index:-606" type="#_x0000_t202" filled="f" stroked="f">
          <v:textbox inset="0,0,0,0">
            <w:txbxContent>
              <w:p>
                <w:pPr>
                  <w:spacing w:before="0" w:after="0" w:line="234" w:lineRule="exact"/>
                  <w:ind w:left="20" w:right="-52"/>
                  <w:jc w:val="left"/>
                  <w:rPr>
                    <w:rFonts w:ascii="Times New Roman" w:hAnsi="Times New Roman" w:cs="Times New Roman" w:eastAsia="Times New Roman"/>
                    <w:sz w:val="21"/>
                    <w:szCs w:val="21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1"/>
                    <w:szCs w:val="21"/>
                    <w:color w:val="0F0F0F"/>
                    <w:spacing w:val="0"/>
                    <w:w w:val="102"/>
                  </w:rPr>
                  <w:t>4</w:t>
                </w:r>
                <w:r>
                  <w:rPr>
                    <w:rFonts w:ascii="Times New Roman" w:hAnsi="Times New Roman" w:cs="Times New Roman" w:eastAsia="Times New Roman"/>
                    <w:sz w:val="21"/>
                    <w:szCs w:val="21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settings" Target="settings.xml"/><Relationship Id="rId7" Type="http://schemas.openxmlformats.org/officeDocument/2006/relationships/image" Target="media/image1.jpg"/><Relationship Id="rId8" Type="http://schemas.openxmlformats.org/officeDocument/2006/relationships/footer" Target="footer1.xml"/><Relationship Id="rId9" Type="http://schemas.openxmlformats.org/officeDocument/2006/relationships/image" Target="media/image2.jpg"/><Relationship Id="rId10" Type="http://schemas.openxmlformats.org/officeDocument/2006/relationships/image" Target="media/image3.jpg"/><Relationship Id="rId11" Type="http://schemas.openxmlformats.org/officeDocument/2006/relationships/image" Target="media/image4.jpg"/><Relationship Id="rId12" Type="http://schemas.openxmlformats.org/officeDocument/2006/relationships/footer" Target="footer2.xml"/><Relationship Id="rId13" Type="http://schemas.openxmlformats.org/officeDocument/2006/relationships/footer" Target="footer3.xml"/><Relationship Id="rId14" Type="http://schemas.openxmlformats.org/officeDocument/2006/relationships/image" Target="media/image5.jpg"/><Relationship Id="rId15" Type="http://schemas.openxmlformats.org/officeDocument/2006/relationships/footer" Target="footer4.xml"/><Relationship Id="rId16" Type="http://schemas.openxmlformats.org/officeDocument/2006/relationships/hyperlink" Target="http://www.ramroc.org.au/projects/index.htm" TargetMode="External"/><Relationship Id="rId17" Type="http://schemas.openxmlformats.org/officeDocument/2006/relationships/footer" Target="footer5.xml"/><Relationship Id="rId18" Type="http://schemas.openxmlformats.org/officeDocument/2006/relationships/footer" Target="footer6.xml"/><Relationship Id="rId19" Type="http://schemas.openxmlformats.org/officeDocument/2006/relationships/footer" Target="footer7.xml"/><Relationship Id="rId20" Type="http://schemas.openxmlformats.org/officeDocument/2006/relationships/footer" Target="footer8.xml"/><Relationship Id="rId21" Type="http://schemas.openxmlformats.org/officeDocument/2006/relationships/image" Target="media/image6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2017-07-28T11:02:13Z</dcterms:created>
  <dcterms:modified xsi:type="dcterms:W3CDTF">2017-07-28T11:02:13Z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2017-07-26T00:00:00Z</vt:filetime>
  </property>
  <property fmtid="{D5CDD505-2E9C-101B-9397-08002B2CF9AE}" pid="3" name="LastSaved">
    <vt:filetime>2017-07-28T00:00:00Z</vt:filetime>
  </property>
</Properties>
</file>