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92" w:after="0" w:line="240" w:lineRule="auto"/>
        <w:ind w:left="775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101.760007pt;height:67.2pt;mso-position-horizontal-relative:char;mso-position-vertical-relative:line" type="#_x0000_t75">
            <v:imagedata r:id="rId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jc w:val="left"/>
        <w:spacing w:after="0"/>
        <w:sectPr>
          <w:type w:val="continuous"/>
          <w:pgSz w:w="11900" w:h="16840"/>
          <w:pgMar w:top="580" w:bottom="280" w:left="900" w:right="9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4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27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July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4"/>
        </w:rPr>
        <w:t>2017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9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Inquiry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240" w:lineRule="auto"/>
        <w:ind w:left="129" w:right="-73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Department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Development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120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GPO</w:t>
      </w:r>
      <w:r>
        <w:rPr>
          <w:rFonts w:ascii="Arial" w:hAnsi="Arial" w:cs="Arial" w:eastAsia="Arial"/>
          <w:sz w:val="19"/>
          <w:szCs w:val="19"/>
          <w:color w:val="18181A"/>
          <w:spacing w:val="-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x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594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214" w:lineRule="exact"/>
        <w:ind w:left="120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89"/>
          <w:position w:val="-1"/>
        </w:rPr>
        <w:t>CANBERRA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89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89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89"/>
          <w:position w:val="-1"/>
        </w:rPr>
        <w:t>CITY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89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89"/>
          <w:position w:val="-1"/>
        </w:rPr>
        <w:t>ACT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89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  <w:position w:val="-1"/>
        </w:rPr>
        <w:t>2601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310" w:lineRule="exact"/>
        <w:ind w:left="-41" w:right="483"/>
        <w:jc w:val="center"/>
        <w:rPr>
          <w:rFonts w:ascii="Arial" w:hAnsi="Arial" w:cs="Arial" w:eastAsia="Arial"/>
          <w:sz w:val="28"/>
          <w:szCs w:val="28"/>
        </w:rPr>
      </w:pPr>
      <w:rPr/>
      <w:r>
        <w:rPr/>
        <w:br w:type="column"/>
      </w:r>
      <w:r>
        <w:rPr>
          <w:rFonts w:ascii="Arial" w:hAnsi="Arial" w:cs="Arial" w:eastAsia="Arial"/>
          <w:sz w:val="28"/>
          <w:szCs w:val="28"/>
          <w:color w:val="182D59"/>
          <w:w w:val="96"/>
          <w:b/>
          <w:bCs/>
        </w:rPr>
        <w:t>LA</w:t>
      </w:r>
      <w:r>
        <w:rPr>
          <w:rFonts w:ascii="Arial" w:hAnsi="Arial" w:cs="Arial" w:eastAsia="Arial"/>
          <w:sz w:val="28"/>
          <w:szCs w:val="28"/>
          <w:color w:val="182D59"/>
          <w:spacing w:val="-2"/>
          <w:w w:val="97"/>
          <w:b/>
          <w:bCs/>
        </w:rPr>
        <w:t>N</w:t>
      </w:r>
      <w:r>
        <w:rPr>
          <w:rFonts w:ascii="Arial" w:hAnsi="Arial" w:cs="Arial" w:eastAsia="Arial"/>
          <w:sz w:val="28"/>
          <w:szCs w:val="28"/>
          <w:color w:val="182D59"/>
          <w:spacing w:val="0"/>
          <w:w w:val="91"/>
          <w:b/>
          <w:bCs/>
        </w:rPr>
        <w:t>D</w:t>
      </w:r>
      <w:r>
        <w:rPr>
          <w:rFonts w:ascii="Arial" w:hAnsi="Arial" w:cs="Arial" w:eastAsia="Arial"/>
          <w:sz w:val="28"/>
          <w:szCs w:val="28"/>
          <w:color w:val="182D59"/>
          <w:spacing w:val="14"/>
          <w:w w:val="91"/>
          <w:b/>
          <w:bCs/>
        </w:rPr>
        <w:t>B</w:t>
      </w:r>
      <w:r>
        <w:rPr>
          <w:rFonts w:ascii="Arial" w:hAnsi="Arial" w:cs="Arial" w:eastAsia="Arial"/>
          <w:sz w:val="28"/>
          <w:szCs w:val="28"/>
          <w:color w:val="182D59"/>
          <w:spacing w:val="0"/>
          <w:w w:val="93"/>
          <w:b/>
          <w:bCs/>
        </w:rPr>
        <w:t>RIDGE</w:t>
      </w:r>
      <w:r>
        <w:rPr>
          <w:rFonts w:ascii="Arial" w:hAnsi="Arial" w:cs="Arial" w:eastAsia="Arial"/>
          <w:sz w:val="28"/>
          <w:szCs w:val="28"/>
          <w:color w:val="000000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426" w:right="-20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AC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606</w:t>
      </w:r>
      <w:r>
        <w:rPr>
          <w:rFonts w:ascii="Arial" w:hAnsi="Arial" w:cs="Arial" w:eastAsia="Arial"/>
          <w:sz w:val="15"/>
          <w:szCs w:val="15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908</w:t>
      </w:r>
      <w:r>
        <w:rPr>
          <w:rFonts w:ascii="Arial" w:hAnsi="Arial" w:cs="Arial" w:eastAsia="Arial"/>
          <w:sz w:val="15"/>
          <w:szCs w:val="15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13"/>
        </w:rPr>
        <w:t>936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111" w:right="-20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8181A"/>
          <w:spacing w:val="0"/>
          <w:w w:val="114"/>
        </w:rPr>
        <w:t>Level17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43" w:after="0" w:line="240" w:lineRule="auto"/>
        <w:ind w:left="713" w:right="-20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2F2F31"/>
          <w:spacing w:val="0"/>
          <w:w w:val="100"/>
        </w:rPr>
        <w:t>300</w:t>
      </w:r>
      <w:r>
        <w:rPr>
          <w:rFonts w:ascii="Arial" w:hAnsi="Arial" w:cs="Arial" w:eastAsia="Arial"/>
          <w:sz w:val="15"/>
          <w:szCs w:val="15"/>
          <w:color w:val="2F2F31"/>
          <w:spacing w:val="28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Quee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St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48" w:after="0" w:line="240" w:lineRule="auto"/>
        <w:ind w:left="364" w:right="-20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Brisban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Ql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5"/>
          <w:szCs w:val="15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9"/>
        </w:rPr>
        <w:t>4000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43" w:after="0" w:line="240" w:lineRule="auto"/>
        <w:ind w:left="117" w:right="551"/>
        <w:jc w:val="center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8181A"/>
          <w:spacing w:val="0"/>
          <w:w w:val="108"/>
        </w:rPr>
        <w:t>Phon</w:t>
      </w:r>
      <w:r>
        <w:rPr>
          <w:rFonts w:ascii="Arial" w:hAnsi="Arial" w:cs="Arial" w:eastAsia="Arial"/>
          <w:sz w:val="15"/>
          <w:szCs w:val="15"/>
          <w:color w:val="18181A"/>
          <w:spacing w:val="3"/>
          <w:w w:val="108"/>
        </w:rPr>
        <w:t>e</w:t>
      </w:r>
      <w:r>
        <w:rPr>
          <w:rFonts w:ascii="Arial" w:hAnsi="Arial" w:cs="Arial" w:eastAsia="Arial"/>
          <w:sz w:val="15"/>
          <w:szCs w:val="15"/>
          <w:color w:val="464649"/>
          <w:spacing w:val="0"/>
          <w:w w:val="108"/>
        </w:rPr>
        <w:t>:</w:t>
      </w:r>
      <w:r>
        <w:rPr>
          <w:rFonts w:ascii="Arial" w:hAnsi="Arial" w:cs="Arial" w:eastAsia="Arial"/>
          <w:sz w:val="15"/>
          <w:szCs w:val="15"/>
          <w:color w:val="464649"/>
          <w:spacing w:val="-10"/>
          <w:w w:val="108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07</w:t>
      </w:r>
      <w:r>
        <w:rPr>
          <w:rFonts w:ascii="Arial" w:hAnsi="Arial" w:cs="Arial" w:eastAsia="Arial"/>
          <w:sz w:val="15"/>
          <w:szCs w:val="15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00"/>
        </w:rPr>
        <w:t>3020</w:t>
      </w:r>
      <w:r>
        <w:rPr>
          <w:rFonts w:ascii="Arial" w:hAnsi="Arial" w:cs="Arial" w:eastAsia="Arial"/>
          <w:sz w:val="15"/>
          <w:szCs w:val="15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8181A"/>
          <w:spacing w:val="0"/>
          <w:w w:val="111"/>
        </w:rPr>
        <w:t>0900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1900" w:h="16840"/>
          <w:pgMar w:top="580" w:bottom="280" w:left="900" w:right="940"/>
          <w:cols w:num="2" w:equalWidth="0">
            <w:col w:w="5223" w:space="2522"/>
            <w:col w:w="2315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40" w:lineRule="auto"/>
        <w:ind w:left="163" w:right="835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Dear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Sir/Madam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7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4" w:right="5239"/>
        <w:jc w:val="both"/>
        <w:rPr>
          <w:rFonts w:ascii="Arial" w:hAnsi="Arial" w:cs="Arial" w:eastAsia="Arial"/>
          <w:sz w:val="17"/>
          <w:szCs w:val="17"/>
        </w:rPr>
      </w:pPr>
      <w:rPr/>
      <w:r>
        <w:rPr>
          <w:rFonts w:ascii="Arial" w:hAnsi="Arial" w:cs="Arial" w:eastAsia="Arial"/>
          <w:sz w:val="17"/>
          <w:szCs w:val="17"/>
          <w:color w:val="18181A"/>
          <w:spacing w:val="0"/>
          <w:w w:val="111"/>
          <w:b/>
          <w:bCs/>
        </w:rPr>
        <w:t>NATIONAL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11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FREIGHT</w:t>
      </w:r>
      <w:r>
        <w:rPr>
          <w:rFonts w:ascii="Arial" w:hAnsi="Arial" w:cs="Arial" w:eastAsia="Arial"/>
          <w:sz w:val="17"/>
          <w:szCs w:val="17"/>
          <w:color w:val="18181A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4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SUPPLY</w:t>
      </w:r>
      <w:r>
        <w:rPr>
          <w:rFonts w:ascii="Arial" w:hAnsi="Arial" w:cs="Arial" w:eastAsia="Arial"/>
          <w:sz w:val="17"/>
          <w:szCs w:val="17"/>
          <w:color w:val="18181A"/>
          <w:spacing w:val="1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CHAI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3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18181A"/>
          <w:spacing w:val="0"/>
          <w:w w:val="102"/>
          <w:b/>
          <w:bCs/>
        </w:rPr>
        <w:t>STRATEGY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67" w:after="0" w:line="536" w:lineRule="exact"/>
        <w:ind w:left="129" w:right="70" w:firstLine="-19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opportunit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submission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Inquiry.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Landbridge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critica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initiativ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developing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Strateg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and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1" w:lineRule="exact"/>
        <w:ind w:left="115" w:right="92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welcomes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Department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Development'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-1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commitment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preparatio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of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94" w:lineRule="auto"/>
        <w:ind w:left="110" w:right="60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genuinely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"national"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plan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plan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only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focuse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existin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easter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paradigm,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considers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developmen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framewor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k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aligns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Federal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Government'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paper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developmen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Norther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recognises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contribution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Norther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-1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Territor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nation'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long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prosperit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growth.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3" w:lineRule="auto"/>
        <w:ind w:left="110" w:right="70" w:firstLine="19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geographical</w:t>
      </w:r>
      <w:r>
        <w:rPr>
          <w:rFonts w:ascii="Arial" w:hAnsi="Arial" w:cs="Arial" w:eastAsia="Arial"/>
          <w:sz w:val="19"/>
          <w:szCs w:val="19"/>
          <w:color w:val="18181A"/>
          <w:spacing w:val="-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advantag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clear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represent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underdeveloped</w:t>
      </w:r>
      <w:r>
        <w:rPr>
          <w:rFonts w:ascii="Arial" w:hAnsi="Arial" w:cs="Arial" w:eastAsia="Arial"/>
          <w:sz w:val="19"/>
          <w:szCs w:val="19"/>
          <w:color w:val="18181A"/>
          <w:spacing w:val="-2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opportunit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464649"/>
          <w:spacing w:val="0"/>
          <w:w w:val="109"/>
        </w:rPr>
        <w:t>.</w:t>
      </w:r>
      <w:r>
        <w:rPr>
          <w:rFonts w:ascii="Arial" w:hAnsi="Arial" w:cs="Arial" w:eastAsia="Arial"/>
          <w:sz w:val="19"/>
          <w:szCs w:val="19"/>
          <w:color w:val="464649"/>
          <w:spacing w:val="2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It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4"/>
        </w:rPr>
        <w:t>closer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6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7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citie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4"/>
        </w:rPr>
        <w:t>capital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4"/>
        </w:rPr>
        <w:t>-</w:t>
      </w:r>
      <w:r>
        <w:rPr>
          <w:rFonts w:ascii="Arial" w:hAnsi="Arial" w:cs="Arial" w:eastAsia="Arial"/>
          <w:sz w:val="19"/>
          <w:szCs w:val="19"/>
          <w:color w:val="18181A"/>
          <w:spacing w:val="-30"/>
          <w:w w:val="12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4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4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2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hub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business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industr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cultur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north.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economies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south-east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China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flourishing,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sophisticatio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rise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global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middle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class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population,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neighbours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resources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produce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increasing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rapidly.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2" w:lineRule="auto"/>
        <w:ind w:left="120" w:right="67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Landbridge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believes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strongl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potentia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Norther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gatewa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investin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people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5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communit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vision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realit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y</w:t>
      </w:r>
      <w:r>
        <w:rPr>
          <w:rFonts w:ascii="Arial" w:hAnsi="Arial" w:cs="Arial" w:eastAsia="Arial"/>
          <w:sz w:val="19"/>
          <w:szCs w:val="19"/>
          <w:color w:val="464649"/>
          <w:spacing w:val="0"/>
          <w:w w:val="125"/>
        </w:rPr>
        <w:t>.</w:t>
      </w:r>
      <w:r>
        <w:rPr>
          <w:rFonts w:ascii="Arial" w:hAnsi="Arial" w:cs="Arial" w:eastAsia="Arial"/>
          <w:sz w:val="19"/>
          <w:szCs w:val="19"/>
          <w:color w:val="464649"/>
          <w:spacing w:val="0"/>
          <w:w w:val="12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business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grown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securing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9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9</w:t>
      </w:r>
      <w:r>
        <w:rPr>
          <w:rFonts w:ascii="Arial" w:hAnsi="Arial" w:cs="Arial" w:eastAsia="Arial"/>
          <w:sz w:val="19"/>
          <w:szCs w:val="19"/>
          <w:color w:val="464649"/>
          <w:spacing w:val="1"/>
          <w:w w:val="100"/>
        </w:rPr>
        <w:t>-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year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lease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Port,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complimentar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investment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34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hectare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Landbridge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Logistics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Industry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Park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developmen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luxury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hotel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waterfron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13"/>
        </w:rPr>
        <w:t>t</w:t>
      </w:r>
      <w:r>
        <w:rPr>
          <w:rFonts w:ascii="Arial" w:hAnsi="Arial" w:cs="Arial" w:eastAsia="Arial"/>
          <w:sz w:val="19"/>
          <w:szCs w:val="19"/>
          <w:color w:val="565659"/>
          <w:spacing w:val="0"/>
          <w:w w:val="125"/>
        </w:rPr>
        <w:t>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2" w:lineRule="auto"/>
        <w:ind w:left="115" w:right="63" w:firstLine="14"/>
        <w:jc w:val="left"/>
        <w:tabs>
          <w:tab w:pos="620" w:val="left"/>
          <w:tab w:pos="3680" w:val="left"/>
          <w:tab w:pos="44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well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positione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32"/>
        </w:rPr>
        <w:t>future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33"/>
        </w:rPr>
        <w:t>-</w:t>
      </w:r>
      <w:r>
        <w:rPr>
          <w:rFonts w:ascii="Arial" w:hAnsi="Arial" w:cs="Arial" w:eastAsia="Arial"/>
          <w:sz w:val="19"/>
          <w:szCs w:val="19"/>
          <w:color w:val="18181A"/>
          <w:spacing w:val="-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35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35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3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plays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pivota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role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economic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growt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-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prosperit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-1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of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Norther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5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Territory,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providing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essentia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infrastructure,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shipping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resources,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agriculture,</w:t>
      </w:r>
      <w:r>
        <w:rPr>
          <w:rFonts w:ascii="Arial" w:hAnsi="Arial" w:cs="Arial" w:eastAsia="Arial"/>
          <w:sz w:val="19"/>
          <w:szCs w:val="19"/>
          <w:color w:val="18181A"/>
          <w:spacing w:val="-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tourism,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seafoo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defenc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industries.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amoun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product,</w:t>
      </w:r>
      <w:r>
        <w:rPr>
          <w:rFonts w:ascii="Arial" w:hAnsi="Arial" w:cs="Arial" w:eastAsia="Arial"/>
          <w:sz w:val="19"/>
          <w:szCs w:val="19"/>
          <w:color w:val="18181A"/>
          <w:spacing w:val="-9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including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94"/>
        </w:rPr>
        <w:t>LNG,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9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bulk­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break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cargo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containers,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vehicles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cattl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bulk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minerals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Territory,</w:t>
      </w:r>
      <w:r>
        <w:rPr>
          <w:rFonts w:ascii="Arial" w:hAnsi="Arial" w:cs="Arial" w:eastAsia="Arial"/>
          <w:sz w:val="19"/>
          <w:szCs w:val="19"/>
          <w:color w:val="18181A"/>
          <w:spacing w:val="-18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moved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Port's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East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Wharf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daily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Ove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time,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implementatio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developmen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plan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improve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efficiencie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maximise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economic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benefit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industrie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9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9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support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464649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464649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464649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growt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predicte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-8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for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-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Northern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Territory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over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-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longer</w:t>
      </w:r>
      <w:r>
        <w:rPr>
          <w:rFonts w:ascii="Arial" w:hAnsi="Arial" w:cs="Arial" w:eastAsia="Arial"/>
          <w:sz w:val="19"/>
          <w:szCs w:val="19"/>
          <w:color w:val="18181A"/>
          <w:spacing w:val="-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term,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shipping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logistic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focuse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chains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betwee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Norther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Australia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Asia.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1" w:lineRule="auto"/>
        <w:ind w:left="120" w:right="63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much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continu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flo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Brisbane,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Sydney,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Melbourne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{t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lesser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degree)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Adelaide,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encroachmen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facilitie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potentia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develop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choke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point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undermi</w:t>
      </w:r>
      <w:r>
        <w:rPr>
          <w:rFonts w:ascii="Arial" w:hAnsi="Arial" w:cs="Arial" w:eastAsia="Arial"/>
          <w:sz w:val="19"/>
          <w:szCs w:val="19"/>
          <w:color w:val="18181A"/>
          <w:spacing w:val="-4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9EA1A1"/>
          <w:spacing w:val="-20"/>
          <w:w w:val="109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efficienc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capacit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2"/>
        </w:rPr>
        <w:t>address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increasing</w:t>
      </w:r>
      <w:r>
        <w:rPr>
          <w:rFonts w:ascii="Arial" w:hAnsi="Arial" w:cs="Arial" w:eastAsia="Arial"/>
          <w:sz w:val="19"/>
          <w:szCs w:val="19"/>
          <w:color w:val="18181A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over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tim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13"/>
        </w:rPr>
        <w:t>e</w:t>
      </w:r>
      <w:r>
        <w:rPr>
          <w:rFonts w:ascii="Arial" w:hAnsi="Arial" w:cs="Arial" w:eastAsia="Arial"/>
          <w:sz w:val="19"/>
          <w:szCs w:val="19"/>
          <w:color w:val="464649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00" w:h="16840"/>
          <w:pgMar w:top="580" w:bottom="280" w:left="900" w:right="940"/>
        </w:sectPr>
      </w:pPr>
      <w:rPr/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94" w:lineRule="auto"/>
        <w:ind w:left="101" w:right="264" w:firstLine="19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-15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959597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959597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unique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term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location,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integratio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transport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infrastructure,</w:t>
      </w:r>
      <w:r>
        <w:rPr>
          <w:rFonts w:ascii="Arial" w:hAnsi="Arial" w:cs="Arial" w:eastAsia="Arial"/>
          <w:sz w:val="19"/>
          <w:szCs w:val="19"/>
          <w:color w:val="18181A"/>
          <w:spacing w:val="-2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market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serves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growt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prospects.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establishe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air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</w:t>
      </w:r>
      <w:r>
        <w:rPr>
          <w:rFonts w:ascii="Arial" w:hAnsi="Arial" w:cs="Arial" w:eastAsia="Arial"/>
          <w:sz w:val="19"/>
          <w:szCs w:val="19"/>
          <w:color w:val="18181A"/>
          <w:spacing w:val="-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connections,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offer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many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advantage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attractiv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propositio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-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activity.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include: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88" w:lineRule="auto"/>
        <w:ind w:left="821" w:right="254" w:firstLine="-353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1.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Harbour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naturall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deep-wate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harbor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accommodat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large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cargo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-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vessels,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closes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South-East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Asia;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4" w:lineRule="auto"/>
        <w:ind w:left="812" w:right="254" w:firstLine="-344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2.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mineral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energy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resource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precinct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onshore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off-shor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Northern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Territor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continu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developed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areas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devote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agricultural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product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meat,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seafood,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9"/>
        </w:rPr>
        <w:t>fruit,</w:t>
      </w:r>
      <w:r>
        <w:rPr>
          <w:rFonts w:ascii="Arial" w:hAnsi="Arial" w:cs="Arial" w:eastAsia="Arial"/>
          <w:sz w:val="19"/>
          <w:szCs w:val="19"/>
          <w:color w:val="18181A"/>
          <w:spacing w:val="-3"/>
          <w:w w:val="11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vegetables,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crops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forestr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ornamenta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plants.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With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investment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open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up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developmen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areas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opportunitie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-14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into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Asia;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93" w:lineRule="auto"/>
        <w:ind w:left="812" w:right="261" w:firstLine="-348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18181A"/>
          <w:spacing w:val="0"/>
          <w:w w:val="100"/>
        </w:rPr>
        <w:t>3.</w:t>
      </w:r>
      <w:r>
        <w:rPr>
          <w:rFonts w:ascii="Times New Roman" w:hAnsi="Times New Roman" w:cs="Times New Roman" w:eastAsia="Times New Roman"/>
          <w:sz w:val="21"/>
          <w:szCs w:val="21"/>
          <w:color w:val="18181A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1"/>
          <w:szCs w:val="21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Give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strategi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proximit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huge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populatio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centres,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prospec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of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developing</w:t>
      </w:r>
      <w:r>
        <w:rPr>
          <w:rFonts w:ascii="Arial" w:hAnsi="Arial" w:cs="Arial" w:eastAsia="Arial"/>
          <w:sz w:val="19"/>
          <w:szCs w:val="19"/>
          <w:color w:val="18181A"/>
          <w:spacing w:val="-1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"hu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spoke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"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model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like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developed</w:t>
      </w:r>
      <w:r>
        <w:rPr>
          <w:rFonts w:ascii="Arial" w:hAnsi="Arial" w:cs="Arial" w:eastAsia="Arial"/>
          <w:sz w:val="19"/>
          <w:szCs w:val="19"/>
          <w:color w:val="18181A"/>
          <w:spacing w:val="-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Singapore.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serve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centra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exchange</w:t>
      </w:r>
      <w:r>
        <w:rPr>
          <w:rFonts w:ascii="Arial" w:hAnsi="Arial" w:cs="Arial" w:eastAsia="Arial"/>
          <w:sz w:val="19"/>
          <w:szCs w:val="19"/>
          <w:color w:val="18181A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termina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where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produc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loaded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one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transport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mode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anothe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before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delivering</w:t>
      </w:r>
      <w:r>
        <w:rPr>
          <w:rFonts w:ascii="Arial" w:hAnsi="Arial" w:cs="Arial" w:eastAsia="Arial"/>
          <w:sz w:val="19"/>
          <w:szCs w:val="19"/>
          <w:color w:val="18181A"/>
          <w:spacing w:val="-21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various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destination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domesticall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3"/>
        </w:rPr>
        <w:t>international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3"/>
        </w:rPr>
        <w:t>-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2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countrie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PNG,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Timor-Leste,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Indonesia,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Philippines,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Singapor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China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shipping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4"/>
        </w:rPr>
        <w:t>distance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Darwin;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93" w:lineRule="auto"/>
        <w:ind w:left="817" w:right="229" w:firstLine="-353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4.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direc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help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reduce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living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cost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Northern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while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simultaneousl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alleviatin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networ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k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congestio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around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ports.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southern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constrained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others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their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options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growth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limited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due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capacity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landside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transport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infrastructure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encroachment.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case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surrounding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capacit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futur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expansion.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greenfiel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adjacen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2F2F31"/>
          <w:spacing w:val="0"/>
          <w:w w:val="100"/>
        </w:rPr>
        <w:t>East</w:t>
      </w:r>
      <w:r>
        <w:rPr>
          <w:rFonts w:ascii="Arial" w:hAnsi="Arial" w:cs="Arial" w:eastAsia="Arial"/>
          <w:sz w:val="19"/>
          <w:szCs w:val="19"/>
          <w:color w:val="2F2F31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Wharf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encompasses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Busines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Park,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well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large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tract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industria</w:t>
      </w:r>
      <w:r>
        <w:rPr>
          <w:rFonts w:ascii="Arial" w:hAnsi="Arial" w:cs="Arial" w:eastAsia="Arial"/>
          <w:sz w:val="19"/>
          <w:szCs w:val="19"/>
          <w:color w:val="18181A"/>
          <w:spacing w:val="-12"/>
          <w:w w:val="107"/>
        </w:rPr>
        <w:t>l</w:t>
      </w:r>
      <w:r>
        <w:rPr>
          <w:rFonts w:ascii="Arial" w:hAnsi="Arial" w:cs="Arial" w:eastAsia="Arial"/>
          <w:sz w:val="19"/>
          <w:szCs w:val="19"/>
          <w:color w:val="525254"/>
          <w:spacing w:val="10"/>
          <w:w w:val="107"/>
        </w:rPr>
        <w:t>-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zoned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ideal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developers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seeking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establis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related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export-base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industries.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corridors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been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preserved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adjacen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precinct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largely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undeveloped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enabling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7"/>
        </w:rPr>
        <w:t>growt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7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-27"/>
          <w:w w:val="11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7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7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1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occur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planned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manne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8"/>
        </w:rPr>
        <w:t>r</w:t>
      </w:r>
      <w:r>
        <w:rPr>
          <w:rFonts w:ascii="Arial" w:hAnsi="Arial" w:cs="Arial" w:eastAsia="Arial"/>
          <w:sz w:val="19"/>
          <w:szCs w:val="19"/>
          <w:color w:val="525254"/>
          <w:spacing w:val="0"/>
          <w:w w:val="125"/>
        </w:rPr>
        <w:t>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91" w:lineRule="auto"/>
        <w:ind w:left="821" w:right="241" w:firstLine="-348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18181A"/>
          <w:spacing w:val="0"/>
          <w:w w:val="100"/>
        </w:rPr>
        <w:t>5.</w:t>
      </w:r>
      <w:r>
        <w:rPr>
          <w:rFonts w:ascii="Times New Roman" w:hAnsi="Times New Roman" w:cs="Times New Roman" w:eastAsia="Times New Roman"/>
          <w:sz w:val="21"/>
          <w:szCs w:val="21"/>
          <w:color w:val="18181A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1"/>
          <w:szCs w:val="21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existin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Adelaid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infrastructur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intermoda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bulk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rout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currentl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underutilise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directions.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Port,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long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distanc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carried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lower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cost,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comparable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timeframe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more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environmentall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friendl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manner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transport,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thereb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reducing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number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trucks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contribut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highway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maintenanc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safet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issues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railway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provides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importer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exporter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seamless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transport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syste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betwee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furthe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cement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positio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-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viable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hub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option;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88" w:lineRule="auto"/>
        <w:ind w:left="826" w:right="224" w:firstLine="-353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4"/>
          <w:szCs w:val="24"/>
          <w:color w:val="2F2F31"/>
          <w:spacing w:val="2"/>
          <w:w w:val="100"/>
        </w:rPr>
        <w:t>6</w:t>
      </w:r>
      <w:r>
        <w:rPr>
          <w:rFonts w:ascii="Times New Roman" w:hAnsi="Times New Roman" w:cs="Times New Roman" w:eastAsia="Times New Roman"/>
          <w:sz w:val="24"/>
          <w:szCs w:val="24"/>
          <w:color w:val="525254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4"/>
          <w:szCs w:val="24"/>
          <w:color w:val="5252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525254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safel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manage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cargo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expansion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enable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early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ado</w:t>
      </w:r>
      <w:r>
        <w:rPr>
          <w:rFonts w:ascii="Arial" w:hAnsi="Arial" w:cs="Arial" w:eastAsia="Arial"/>
          <w:sz w:val="19"/>
          <w:szCs w:val="19"/>
          <w:color w:val="18181A"/>
          <w:spacing w:val="-20"/>
          <w:w w:val="100"/>
        </w:rPr>
        <w:t>p</w:t>
      </w:r>
      <w:r>
        <w:rPr>
          <w:rFonts w:ascii="Arial" w:hAnsi="Arial" w:cs="Arial" w:eastAsia="Arial"/>
          <w:sz w:val="19"/>
          <w:szCs w:val="19"/>
          <w:color w:val="959597"/>
          <w:spacing w:val="-11"/>
          <w:w w:val="100"/>
        </w:rPr>
        <w:t>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technologie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modern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infrastructur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drive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efficiency,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reduce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turnaroun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-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time,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improve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securit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revenue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assis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manage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tenants.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include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wireless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mobility,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automate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machinery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introductio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'intelligent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vehicle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technolog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to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world'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larges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cargo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(including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future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unmanned</w:t>
      </w:r>
      <w:r>
        <w:rPr>
          <w:rFonts w:ascii="Arial" w:hAnsi="Arial" w:cs="Arial" w:eastAsia="Arial"/>
          <w:sz w:val="19"/>
          <w:szCs w:val="19"/>
          <w:color w:val="18181A"/>
          <w:spacing w:val="56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ships)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driverless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road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transport.</w:t>
      </w:r>
      <w:r>
        <w:rPr>
          <w:rFonts w:ascii="Arial" w:hAnsi="Arial" w:cs="Arial" w:eastAsia="Arial"/>
          <w:sz w:val="19"/>
          <w:szCs w:val="19"/>
          <w:color w:val="18181A"/>
          <w:spacing w:val="-1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precinc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present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unique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opportunit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run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pilo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develop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test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technologica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-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investment</w:t>
      </w:r>
      <w:r>
        <w:rPr>
          <w:rFonts w:ascii="Arial" w:hAnsi="Arial" w:cs="Arial" w:eastAsia="Arial"/>
          <w:sz w:val="19"/>
          <w:szCs w:val="19"/>
          <w:color w:val="18181A"/>
          <w:spacing w:val="-1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79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7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locatio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unconstraine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-1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low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traffi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volume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525254"/>
          <w:spacing w:val="0"/>
          <w:w w:val="125"/>
        </w:rPr>
        <w:t>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88" w:lineRule="auto"/>
        <w:ind w:left="831" w:right="227" w:firstLine="-353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7.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Redirectin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greate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levels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0"/>
        </w:rPr>
        <w:t>oftrad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2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-11"/>
          <w:w w:val="12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resul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reduced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environmenta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exposure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Great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Barrie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Reef,</w:t>
      </w:r>
      <w:r>
        <w:rPr>
          <w:rFonts w:ascii="Arial" w:hAnsi="Arial" w:cs="Arial" w:eastAsia="Arial"/>
          <w:sz w:val="19"/>
          <w:szCs w:val="19"/>
          <w:color w:val="18181A"/>
          <w:spacing w:val="-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reduced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shipping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traffi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up</w:t>
      </w:r>
      <w:r>
        <w:rPr>
          <w:rFonts w:ascii="Arial" w:hAnsi="Arial" w:cs="Arial" w:eastAsia="Arial"/>
          <w:sz w:val="19"/>
          <w:szCs w:val="19"/>
          <w:color w:val="18181A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down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easter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seaboar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525254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525254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1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average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size</w:t>
      </w:r>
      <w:r>
        <w:rPr>
          <w:rFonts w:ascii="Arial" w:hAnsi="Arial" w:cs="Arial" w:eastAsia="Arial"/>
          <w:sz w:val="19"/>
          <w:szCs w:val="19"/>
          <w:color w:val="18181A"/>
          <w:spacing w:val="-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ships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2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-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cargo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projecte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-1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numbers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all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contributing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jc w:val="both"/>
        <w:spacing w:after="0"/>
        <w:sectPr>
          <w:pgNumType w:start="2"/>
          <w:pgMar w:header="614" w:footer="748" w:top="1740" w:bottom="940" w:left="940" w:right="780"/>
          <w:headerReference w:type="default" r:id="rId8"/>
          <w:footerReference w:type="default" r:id="rId9"/>
          <w:pgSz w:w="1190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93" w:lineRule="auto"/>
        <w:ind w:left="1257" w:right="214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raising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chances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79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7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potentiall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catastrophi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inciden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occurring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313134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313134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ships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moving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escalatin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likelihood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vessel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strik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already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threatene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marine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life.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vessel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traffi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present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risk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collision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smaller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4"/>
        </w:rPr>
        <w:t>boat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5"/>
        </w:rPr>
        <w:t>s</w:t>
      </w:r>
      <w:r>
        <w:rPr>
          <w:rFonts w:ascii="Arial" w:hAnsi="Arial" w:cs="Arial" w:eastAsia="Arial"/>
          <w:sz w:val="19"/>
          <w:szCs w:val="19"/>
          <w:color w:val="313134"/>
          <w:spacing w:val="0"/>
          <w:w w:val="142"/>
        </w:rPr>
        <w:t>,</w:t>
      </w:r>
      <w:r>
        <w:rPr>
          <w:rFonts w:ascii="Arial" w:hAnsi="Arial" w:cs="Arial" w:eastAsia="Arial"/>
          <w:sz w:val="19"/>
          <w:szCs w:val="19"/>
          <w:color w:val="313134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yacht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fishing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vessels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8181A"/>
          <w:spacing w:val="-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vita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local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touris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fishin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industries.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3" w:lineRule="auto"/>
        <w:ind w:left="1257" w:right="203" w:firstLine="-36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8.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potentia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reduce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shipping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turnaroun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transit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goods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custome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exp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6"/>
        </w:rPr>
        <w:t>e</w:t>
      </w:r>
      <w:r>
        <w:rPr>
          <w:rFonts w:ascii="Arial" w:hAnsi="Arial" w:cs="Arial" w:eastAsia="Arial"/>
          <w:sz w:val="19"/>
          <w:szCs w:val="19"/>
          <w:color w:val="313134"/>
          <w:spacing w:val="12"/>
          <w:w w:val="106"/>
        </w:rPr>
        <w:t>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tation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age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jus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logistic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4D4D4F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4D4D4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4D4D4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growt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-9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trade,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represent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alternativ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-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impor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shippers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looking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high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speed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connectivit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souther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market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exporter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looking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precise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land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bridging</w:t>
      </w:r>
      <w:r>
        <w:rPr>
          <w:rFonts w:ascii="Arial" w:hAnsi="Arial" w:cs="Arial" w:eastAsia="Arial"/>
          <w:sz w:val="19"/>
          <w:szCs w:val="19"/>
          <w:color w:val="18181A"/>
          <w:spacing w:val="-1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deliveries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96"/>
        </w:rPr>
        <w:t>Asia.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9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high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value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consumer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only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serve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to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furthe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attractivenes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high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speed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sea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hubbing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throug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example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differenc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shipping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betwee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China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Ports,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advantag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Darwin,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detaile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-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tabl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below.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228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456.000027pt;height:33.6pt;mso-position-horizontal-relative:char;mso-position-vertical-relative:line" type="#_x0000_t75">
            <v:imagedata r:id="rId10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92" w:lineRule="auto"/>
        <w:ind w:left="1257" w:right="221" w:firstLine="-36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4"/>
          <w:w w:val="100"/>
        </w:rPr>
        <w:t>9</w:t>
      </w:r>
      <w:r>
        <w:rPr>
          <w:rFonts w:ascii="Times New Roman" w:hAnsi="Times New Roman" w:cs="Times New Roman" w:eastAsia="Times New Roman"/>
          <w:sz w:val="20"/>
          <w:szCs w:val="20"/>
          <w:color w:val="313134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color w:val="313134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color w:val="313134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provides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alternativ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9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case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souther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emergencies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tim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securit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alertness,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particularl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2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maritim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industry,</w:t>
      </w:r>
      <w:r>
        <w:rPr>
          <w:rFonts w:ascii="Arial" w:hAnsi="Arial" w:cs="Arial" w:eastAsia="Arial"/>
          <w:sz w:val="19"/>
          <w:szCs w:val="19"/>
          <w:color w:val="18181A"/>
          <w:spacing w:val="-1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beneficia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-1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alternativ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route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rathe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being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relian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several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containe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incident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/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disruption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8"/>
        </w:rPr>
        <w:t>s</w:t>
      </w:r>
      <w:r>
        <w:rPr>
          <w:rFonts w:ascii="Arial" w:hAnsi="Arial" w:cs="Arial" w:eastAsia="Arial"/>
          <w:sz w:val="19"/>
          <w:szCs w:val="19"/>
          <w:color w:val="4D4D4F"/>
          <w:spacing w:val="0"/>
          <w:w w:val="108"/>
        </w:rPr>
        <w:t>.</w:t>
      </w:r>
      <w:r>
        <w:rPr>
          <w:rFonts w:ascii="Arial" w:hAnsi="Arial" w:cs="Arial" w:eastAsia="Arial"/>
          <w:sz w:val="19"/>
          <w:szCs w:val="19"/>
          <w:color w:val="4D4D4F"/>
          <w:spacing w:val="4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provides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this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additiona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-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313134"/>
          <w:spacing w:val="-18"/>
          <w:w w:val="175"/>
        </w:rPr>
        <w:t>'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gateway'</w:t>
      </w:r>
      <w:r>
        <w:rPr>
          <w:rFonts w:ascii="Arial" w:hAnsi="Arial" w:cs="Arial" w:eastAsia="Arial"/>
          <w:sz w:val="19"/>
          <w:szCs w:val="19"/>
          <w:color w:val="18181A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securit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world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term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flexibility.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1" w:lineRule="auto"/>
        <w:ind w:left="534" w:right="214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populatio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expecte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reach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28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million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2030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commensurat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surge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Australia,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needs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given</w:t>
      </w:r>
      <w:r>
        <w:rPr>
          <w:rFonts w:ascii="Arial" w:hAnsi="Arial" w:cs="Arial" w:eastAsia="Arial"/>
          <w:sz w:val="19"/>
          <w:szCs w:val="19"/>
          <w:color w:val="18181A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serious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consideratio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when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examining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option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adaptiv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capacit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mee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'futur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14"/>
        </w:rPr>
        <w:t>e</w:t>
      </w:r>
      <w:r>
        <w:rPr>
          <w:rFonts w:ascii="Arial" w:hAnsi="Arial" w:cs="Arial" w:eastAsia="Arial"/>
          <w:sz w:val="19"/>
          <w:szCs w:val="19"/>
          <w:color w:val="4D4D4F"/>
          <w:spacing w:val="6"/>
          <w:w w:val="114"/>
        </w:rPr>
        <w:t>-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4"/>
        </w:rPr>
        <w:t>proof'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forecast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growt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nationwide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trad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313134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313134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313134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expansion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Darwin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opportunit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27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jus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open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up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nex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stag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regional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developmen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Norther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Australia,</w:t>
      </w:r>
      <w:r>
        <w:rPr>
          <w:rFonts w:ascii="Arial" w:hAnsi="Arial" w:cs="Arial" w:eastAsia="Arial"/>
          <w:sz w:val="19"/>
          <w:szCs w:val="19"/>
          <w:color w:val="18181A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bu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add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capabilit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1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capacit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trul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Suppl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8181A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Strategy.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539" w:right="227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look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forwar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0"/>
        </w:rPr>
        <w:t>working</w:t>
      </w:r>
      <w:r>
        <w:rPr>
          <w:rFonts w:ascii="Arial" w:hAnsi="Arial" w:cs="Arial" w:eastAsia="Arial"/>
          <w:sz w:val="19"/>
          <w:szCs w:val="19"/>
          <w:color w:val="18181A"/>
          <w:spacing w:val="19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8"/>
        </w:rPr>
        <w:t>Department</w:t>
      </w:r>
      <w:r>
        <w:rPr>
          <w:rFonts w:ascii="Arial" w:hAnsi="Arial" w:cs="Arial" w:eastAsia="Arial"/>
          <w:sz w:val="19"/>
          <w:szCs w:val="19"/>
          <w:color w:val="18181A"/>
          <w:spacing w:val="3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all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stakeholder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24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assis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8181A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formulatio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18181A"/>
          <w:spacing w:val="28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8181A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879" w:lineRule="auto"/>
        <w:ind w:left="539" w:right="1020"/>
        <w:jc w:val="left"/>
        <w:rPr>
          <w:rFonts w:ascii="Arial" w:hAnsi="Arial" w:cs="Arial" w:eastAsia="Arial"/>
          <w:sz w:val="19"/>
          <w:szCs w:val="19"/>
        </w:rPr>
      </w:pPr>
      <w:rPr/>
      <w:r>
        <w:rPr/>
        <w:pict>
          <v:shape style="position:absolute;margin-left:30.719999pt;margin-top:77.804085pt;width:215.039993pt;height:35.520pt;mso-position-horizontal-relative:page;mso-position-vertical-relative:paragraph;z-index:-131" type="#_x0000_t75">
            <v:imagedata r:id="rId11" o:title=""/>
          </v:shape>
        </w:pic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Strategy,</w:t>
      </w:r>
      <w:r>
        <w:rPr>
          <w:rFonts w:ascii="Arial" w:hAnsi="Arial" w:cs="Arial" w:eastAsia="Arial"/>
          <w:sz w:val="19"/>
          <w:szCs w:val="19"/>
          <w:color w:val="18181A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8181A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welcome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furthe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4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discussions</w:t>
      </w:r>
      <w:r>
        <w:rPr>
          <w:rFonts w:ascii="Arial" w:hAnsi="Arial" w:cs="Arial" w:eastAsia="Arial"/>
          <w:sz w:val="19"/>
          <w:szCs w:val="19"/>
          <w:color w:val="18181A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8181A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matte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18181A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opportunit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3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-1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8181A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available.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8181A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5"/>
        </w:rPr>
        <w:t>sincerely,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48" w:right="8381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color w:val="18181A"/>
          <w:spacing w:val="0"/>
          <w:w w:val="100"/>
          <w:b/>
          <w:bCs/>
        </w:rPr>
        <w:t>Matthew</w:t>
      </w:r>
      <w:r>
        <w:rPr>
          <w:rFonts w:ascii="Arial" w:hAnsi="Arial" w:cs="Arial" w:eastAsia="Arial"/>
          <w:sz w:val="20"/>
          <w:szCs w:val="20"/>
          <w:color w:val="18181A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color w:val="18181A"/>
          <w:spacing w:val="0"/>
          <w:w w:val="100"/>
          <w:b/>
          <w:bCs/>
        </w:rPr>
        <w:t>Wallach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57" w:after="0" w:line="240" w:lineRule="auto"/>
        <w:ind w:left="544" w:right="7740"/>
        <w:jc w:val="both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18181A"/>
          <w:spacing w:val="0"/>
          <w:w w:val="100"/>
          <w:b/>
          <w:bCs/>
        </w:rPr>
        <w:t>Chie</w:t>
      </w:r>
      <w:r>
        <w:rPr>
          <w:rFonts w:ascii="Arial" w:hAnsi="Arial" w:cs="Arial" w:eastAsia="Arial"/>
          <w:sz w:val="18"/>
          <w:szCs w:val="18"/>
          <w:color w:val="18181A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18"/>
          <w:szCs w:val="18"/>
          <w:color w:val="18181A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18181A"/>
          <w:spacing w:val="0"/>
          <w:w w:val="107"/>
          <w:b/>
          <w:bCs/>
        </w:rPr>
        <w:t>Commercial</w:t>
      </w:r>
      <w:r>
        <w:rPr>
          <w:rFonts w:ascii="Arial" w:hAnsi="Arial" w:cs="Arial" w:eastAsia="Arial"/>
          <w:sz w:val="18"/>
          <w:szCs w:val="18"/>
          <w:color w:val="18181A"/>
          <w:spacing w:val="-16"/>
          <w:w w:val="107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18181A"/>
          <w:spacing w:val="0"/>
          <w:w w:val="107"/>
          <w:b/>
          <w:bCs/>
        </w:rPr>
        <w:t>Officer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53" w:right="6198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Lan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bridge</w:t>
      </w:r>
      <w:r>
        <w:rPr>
          <w:rFonts w:ascii="Arial" w:hAnsi="Arial" w:cs="Arial" w:eastAsia="Arial"/>
          <w:sz w:val="19"/>
          <w:szCs w:val="19"/>
          <w:color w:val="18181A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Infrastructur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12"/>
        </w:rPr>
        <w:t>e</w:t>
      </w:r>
      <w:r>
        <w:rPr>
          <w:rFonts w:ascii="Arial" w:hAnsi="Arial" w:cs="Arial" w:eastAsia="Arial"/>
          <w:sz w:val="19"/>
          <w:szCs w:val="19"/>
          <w:color w:val="18181A"/>
          <w:spacing w:val="-3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8181A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Pt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8181A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8181A"/>
          <w:spacing w:val="0"/>
          <w:w w:val="106"/>
        </w:rPr>
        <w:t>Ltd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sectPr>
      <w:pgMar w:header="614" w:footer="748" w:top="1740" w:bottom="940" w:left="500" w:right="780"/>
      <w:pgSz w:w="11900" w:h="16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"/>
    <w:family w:val="roman"/>
    <w:pitch w:val="variable"/>
  </w:font>
  <w:font w:name="Arial"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91.083679pt;margin-top:794.393066pt;width:47.383446pt;height:11.831233pt;mso-position-horizontal-relative:page;mso-position-vertical-relative:page;z-index:-129" type="#_x0000_t202" filled="f" stroked="f">
          <v:textbox inset="0,0,0,0">
            <w:txbxContent>
              <w:p>
                <w:pPr>
                  <w:spacing w:before="2" w:after="0" w:line="240" w:lineRule="auto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color w:val="18181A"/>
                    <w:spacing w:val="0"/>
                    <w:w w:val="87"/>
                  </w:rPr>
                  <w:t>Pag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18181A"/>
                    <w:spacing w:val="0"/>
                    <w:w w:val="87"/>
                  </w:rPr>
                  <w:t>e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18181A"/>
                    <w:spacing w:val="8"/>
                    <w:w w:val="87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18181A"/>
                    <w:spacing w:val="8"/>
                    <w:w w:val="8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18181A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18181A"/>
                    <w:spacing w:val="14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18181A"/>
                    <w:spacing w:val="0"/>
                    <w:w w:val="100"/>
                  </w:rPr>
                  <w:t>o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18181A"/>
                    <w:spacing w:val="0"/>
                    <w:w w:val="100"/>
                  </w:rPr>
                  <w:t>f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18181A"/>
                    <w:spacing w:val="-7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313134"/>
                    <w:spacing w:val="0"/>
                    <w:w w:val="127"/>
                  </w:rPr>
                  <w:t>3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shape style="position:absolute;margin-left:479.040009pt;margin-top:30.720028pt;width:71.040001pt;height:45.119999pt;mso-position-horizontal-relative:page;mso-position-vertical-relative:page;z-index:-131" type="#_x0000_t75">
          <v:imagedata r:id="rId1" o:title=""/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76.813873pt;margin-top:76.795715pt;width:63.290403pt;height:12pt;mso-position-horizontal-relative:page;mso-position-vertical-relative:page;z-index:-130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Arial" w:hAnsi="Arial" w:cs="Arial" w:eastAsia="Arial"/>
                    <w:sz w:val="20"/>
                    <w:szCs w:val="20"/>
                  </w:rPr>
                </w:pPr>
                <w:rPr/>
                <w:r>
                  <w:rPr>
                    <w:rFonts w:ascii="Arial" w:hAnsi="Arial" w:cs="Arial" w:eastAsia="Arial"/>
                    <w:sz w:val="20"/>
                    <w:szCs w:val="20"/>
                    <w:color w:val="1A2D57"/>
                    <w:spacing w:val="0"/>
                    <w:w w:val="91"/>
                    <w:b/>
                    <w:bCs/>
                  </w:rPr>
                  <w:t>LANDBRIDGE</w:t>
                </w:r>
                <w:r>
                  <w:rPr>
                    <w:rFonts w:ascii="Arial" w:hAnsi="Arial" w:cs="Arial" w:eastAsia="Arial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settings" Target="settings.xml"/><Relationship Id="rId7" Type="http://schemas.openxmlformats.org/officeDocument/2006/relationships/image" Target="media/image1.jpg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image" Target="media/image3.jpg"/><Relationship Id="rId11" Type="http://schemas.openxmlformats.org/officeDocument/2006/relationships/image" Target="media/image4.jp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2017-08-01T17:46:37Z</dcterms:created>
  <dcterms:modified xsi:type="dcterms:W3CDTF">2017-08-01T17:46:37Z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2017-07-28T00:00:00Z</vt:filetime>
  </property>
  <property fmtid="{D5CDD505-2E9C-101B-9397-08002B2CF9AE}" pid="3" name="LastSaved">
    <vt:filetime>2017-08-01T00:00:00Z</vt:filetime>
  </property>
</Properties>
</file>