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left="47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362.5pt;margin-top:-78.070145pt;width:163.85pt;height:92.23pt;mso-position-horizontal-relative:page;mso-position-vertical-relative:paragraph;z-index:-552" type="#_x0000_t75">
            <v:imagedata r:id="rId7" o:title=""/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28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75" w:lineRule="auto"/>
        <w:ind w:left="474" w:right="420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&amp;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47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5" w:lineRule="exact"/>
        <w:ind w:left="47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: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-6"/>
          <w:w w:val="100"/>
          <w:position w:val="-1"/>
        </w:rPr>
      </w:r>
      <w:hyperlink r:id="rId8"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  <w:position w:val="-1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  <w:position w:val="-1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g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  <w:position w:val="-1"/>
          </w:rPr>
          <w:t>h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tr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  <w:position w:val="-1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  <w:position w:val="-1"/>
          </w:rPr>
          <w:t>g</w:t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4"/>
            <w:w w:val="100"/>
            <w:u w:val="single" w:color="0000FF"/>
            <w:position w:val="-1"/>
          </w:rPr>
          <w:t>y</w:t>
        </w:r>
        <w:r>
          <w:rPr>
            <w:rFonts w:ascii="Arial" w:hAnsi="Arial" w:cs="Arial" w:eastAsia="Arial"/>
            <w:sz w:val="20"/>
            <w:szCs w:val="20"/>
            <w:color w:val="0000FF"/>
            <w:spacing w:val="-4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  <w:position w:val="-1"/>
          </w:rPr>
          <w:t>@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  <w:position w:val="-1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n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  <w:position w:val="-1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tr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u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ture.g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  <w:position w:val="-1"/>
          </w:rPr>
          <w:t>v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  <w:position w:val="-1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  <w:position w:val="-1"/>
          </w:rPr>
          <w:t>au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position w:val="-1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  <w:position w:val="0"/>
          </w:rPr>
        </w:r>
      </w:hyperlink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474" w:right="853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Dear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4" w:right="20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6" w:after="0" w:line="240" w:lineRule="auto"/>
        <w:ind w:left="474" w:right="333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6" w:lineRule="auto"/>
        <w:ind w:left="474" w:right="5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tural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prises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n;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74" w:right="282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194" w:right="57" w:firstLine="-360"/>
        <w:jc w:val="both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5" w:lineRule="auto"/>
        <w:ind w:left="1194" w:right="53" w:firstLine="-360"/>
        <w:jc w:val="both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orpor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urban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-20"/>
        <w:jc w:val="left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term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3" w:after="0" w:line="240" w:lineRule="auto"/>
        <w:ind w:left="119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474" w:right="5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urther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&amp;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98" w:lineRule="auto"/>
        <w:ind w:left="474" w:right="7937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31.200001pt;margin-top:44.829887pt;width:179.4pt;height:64.8pt;mso-position-horizontal-relative:page;mso-position-vertical-relative:paragraph;z-index:-551" type="#_x0000_t75">
            <v:imagedata r:id="rId9" o:title=""/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74" w:right="880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25" w:lineRule="exact"/>
        <w:ind w:left="474" w:right="795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ef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8" w:after="0" w:line="240" w:lineRule="auto"/>
        <w:ind w:left="4516" w:right="4133" w:firstLine="-1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4F612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as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color w:val="4F612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color w:val="4F6128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gy</w:t>
      </w:r>
      <w:r>
        <w:rPr>
          <w:rFonts w:ascii="Calibri" w:hAnsi="Calibri" w:cs="Calibri" w:eastAsia="Calibri"/>
          <w:sz w:val="16"/>
          <w:szCs w:val="16"/>
          <w:color w:val="4F612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16"/>
          <w:szCs w:val="16"/>
          <w:color w:val="4F6128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color w:val="4F6128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ra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16"/>
          <w:szCs w:val="16"/>
          <w:color w:val="4F6128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7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16"/>
          <w:szCs w:val="16"/>
          <w:color w:val="4F6128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-2"/>
          <w:w w:val="100"/>
          <w:b/>
          <w:bCs/>
        </w:rPr>
        <w:t>1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6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onal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rcu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arton</w:t>
      </w:r>
      <w:r>
        <w:rPr>
          <w:rFonts w:ascii="Calibri" w:hAnsi="Calibri" w:cs="Calibri" w:eastAsia="Calibri"/>
          <w:sz w:val="16"/>
          <w:szCs w:val="16"/>
          <w:color w:val="4F612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1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2600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4" w:lineRule="exact"/>
        <w:ind w:left="3740" w:right="3357"/>
        <w:jc w:val="center"/>
        <w:rPr>
          <w:rFonts w:ascii="Calibri" w:hAnsi="Calibri" w:cs="Calibri" w:eastAsia="Calibri"/>
          <w:sz w:val="16"/>
          <w:szCs w:val="16"/>
        </w:rPr>
      </w:pPr>
      <w:rPr/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Te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epho</w:t>
      </w:r>
      <w:r>
        <w:rPr>
          <w:rFonts w:ascii="Calibri" w:hAnsi="Calibri" w:cs="Calibri" w:eastAsia="Calibri"/>
          <w:sz w:val="16"/>
          <w:szCs w:val="16"/>
          <w:color w:val="4F6128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e: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+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61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6176</w:t>
      </w:r>
      <w:r>
        <w:rPr>
          <w:rFonts w:ascii="Calibri" w:hAnsi="Calibri" w:cs="Calibri" w:eastAsia="Calibri"/>
          <w:sz w:val="16"/>
          <w:szCs w:val="16"/>
          <w:color w:val="4F612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3100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16"/>
          <w:szCs w:val="16"/>
          <w:color w:val="4F6128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x: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-1"/>
          <w:w w:val="100"/>
          <w:b/>
          <w:bCs/>
        </w:rPr>
        <w:t>+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61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6176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16"/>
          <w:szCs w:val="16"/>
          <w:color w:val="4F6128"/>
          <w:spacing w:val="-2"/>
          <w:w w:val="100"/>
          <w:b/>
          <w:bCs/>
        </w:rPr>
        <w:t>2</w:t>
      </w:r>
      <w:r>
        <w:rPr>
          <w:rFonts w:ascii="Calibri" w:hAnsi="Calibri" w:cs="Calibri" w:eastAsia="Calibri"/>
          <w:sz w:val="16"/>
          <w:szCs w:val="16"/>
          <w:color w:val="4F6128"/>
          <w:spacing w:val="0"/>
          <w:w w:val="100"/>
          <w:b/>
          <w:bCs/>
        </w:rPr>
        <w:t>07</w:t>
      </w:r>
      <w:r>
        <w:rPr>
          <w:rFonts w:ascii="Calibri" w:hAnsi="Calibri" w:cs="Calibri" w:eastAsia="Calibri"/>
          <w:sz w:val="16"/>
          <w:szCs w:val="16"/>
          <w:color w:val="000000"/>
          <w:spacing w:val="0"/>
          <w:w w:val="100"/>
        </w:rPr>
      </w:r>
    </w:p>
    <w:p>
      <w:pPr>
        <w:spacing w:before="1" w:after="0" w:line="240" w:lineRule="auto"/>
        <w:ind w:left="4309" w:right="3926"/>
        <w:jc w:val="center"/>
        <w:rPr>
          <w:rFonts w:ascii="Calibri" w:hAnsi="Calibri" w:cs="Calibri" w:eastAsia="Calibri"/>
          <w:sz w:val="16"/>
          <w:szCs w:val="16"/>
        </w:rPr>
      </w:pPr>
      <w:rPr/>
      <w:hyperlink r:id="rId10">
        <w:r>
          <w:rPr>
            <w:rFonts w:ascii="Calibri" w:hAnsi="Calibri" w:cs="Calibri" w:eastAsia="Calibri"/>
            <w:sz w:val="16"/>
            <w:szCs w:val="16"/>
            <w:color w:val="4F6128"/>
            <w:spacing w:val="0"/>
            <w:w w:val="100"/>
            <w:b/>
            <w:bCs/>
          </w:rPr>
          <w:t>www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-2"/>
            <w:w w:val="100"/>
            <w:b/>
            <w:bCs/>
          </w:rPr>
          <w:t>.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0"/>
            <w:w w:val="100"/>
            <w:b/>
            <w:bCs/>
          </w:rPr>
          <w:t>gas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-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0"/>
            <w:w w:val="100"/>
            <w:b/>
            <w:bCs/>
          </w:rPr>
          <w:t>n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-2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0"/>
            <w:w w:val="100"/>
            <w:b/>
            <w:bCs/>
          </w:rPr>
          <w:t>g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1"/>
            <w:w w:val="100"/>
            <w:b/>
            <w:bCs/>
          </w:rPr>
          <w:t>y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-3"/>
            <w:w w:val="100"/>
            <w:b/>
            <w:bCs/>
          </w:rPr>
          <w:t>a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0"/>
            <w:w w:val="100"/>
            <w:b/>
            <w:bCs/>
          </w:rPr>
          <w:t>u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1"/>
            <w:w w:val="100"/>
            <w:b/>
            <w:bCs/>
          </w:rPr>
          <w:t>s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-1"/>
            <w:w w:val="100"/>
            <w:b/>
            <w:bCs/>
          </w:rPr>
          <w:t>t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0"/>
            <w:w w:val="100"/>
            <w:b/>
            <w:bCs/>
          </w:rPr>
          <w:t>ra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-1"/>
            <w:w w:val="100"/>
            <w:b/>
            <w:bCs/>
          </w:rPr>
          <w:t>l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-1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0"/>
            <w:w w:val="100"/>
            <w:b/>
            <w:bCs/>
          </w:rPr>
          <w:t>a.c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-3"/>
            <w:w w:val="100"/>
            <w:b/>
            <w:bCs/>
          </w:rPr>
          <w:t>o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1"/>
            <w:w w:val="100"/>
            <w:b/>
            <w:bCs/>
          </w:rPr>
          <w:t>m</w:t>
        </w:r>
        <w:r>
          <w:rPr>
            <w:rFonts w:ascii="Calibri" w:hAnsi="Calibri" w:cs="Calibri" w:eastAsia="Calibri"/>
            <w:sz w:val="16"/>
            <w:szCs w:val="16"/>
            <w:color w:val="4F6128"/>
            <w:spacing w:val="0"/>
            <w:w w:val="100"/>
            <w:b/>
            <w:bCs/>
          </w:rPr>
          <w:t>.au</w:t>
        </w:r>
        <w:r>
          <w:rPr>
            <w:rFonts w:ascii="Calibri" w:hAnsi="Calibri" w:cs="Calibri" w:eastAsia="Calibri"/>
            <w:sz w:val="16"/>
            <w:szCs w:val="16"/>
            <w:color w:val="000000"/>
            <w:spacing w:val="0"/>
            <w:w w:val="100"/>
          </w:rPr>
        </w:r>
      </w:hyperlink>
    </w:p>
    <w:p>
      <w:pPr>
        <w:jc w:val="center"/>
        <w:spacing w:after="0"/>
        <w:sectPr>
          <w:type w:val="continuous"/>
          <w:pgSz w:w="11920" w:h="16840"/>
          <w:pgMar w:top="240" w:bottom="0" w:left="520" w:right="8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52" w:lineRule="exact"/>
        <w:ind w:left="154" w:right="399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mo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ergy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ross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sines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roa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ea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4" w:right="202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&amp;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6" w:lineRule="auto"/>
        <w:ind w:left="15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product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5" w:lineRule="auto"/>
        <w:ind w:left="154" w:right="5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orised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nto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prises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g,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g),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g,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0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5" w:lineRule="auto"/>
        <w:ind w:left="154" w:right="5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etrop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40" w:lineRule="auto"/>
        <w:ind w:left="154" w:right="205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25" w:lineRule="exact"/>
        <w:ind w:left="154" w:right="534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tor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us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3.599997" w:type="dxa"/>
      </w:tblPr>
      <w:tblGrid/>
      <w:tr>
        <w:trPr>
          <w:trHeight w:val="1004" w:hRule="exact"/>
        </w:trPr>
        <w:tc>
          <w:tcPr>
            <w:tcW w:w="1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ate/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ito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3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5"/>
                <w:w w:val="100"/>
                <w:b/>
                <w:bCs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ogas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demand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2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3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114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27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  <w:b/>
                <w:bCs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adi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io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demand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548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ot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27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180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4" w:after="0" w:line="240" w:lineRule="auto"/>
              <w:ind w:left="1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  <w:b/>
                <w:bCs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al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domestic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100"/>
                <w:b/>
                <w:bCs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  <w:b/>
                <w:bCs/>
              </w:rPr>
              <w:t>demand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(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k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)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294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1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c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3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287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7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219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1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506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1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Q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d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3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46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7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173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1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219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65" w:hRule="exact"/>
        </w:trPr>
        <w:tc>
          <w:tcPr>
            <w:tcW w:w="1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h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tra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3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44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7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1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112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65" w:hRule="exact"/>
        </w:trPr>
        <w:tc>
          <w:tcPr>
            <w:tcW w:w="1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3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100"/>
              </w:rPr>
              <w:t>m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3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27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17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20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1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6"/>
                <w:w w:val="100"/>
              </w:rPr>
              <w:t>W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tern</w:t>
            </w:r>
            <w:r>
              <w:rPr>
                <w:rFonts w:ascii="Arial" w:hAnsi="Arial" w:cs="Arial" w:eastAsia="Arial"/>
                <w:sz w:val="20"/>
                <w:szCs w:val="20"/>
                <w:spacing w:val="-7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u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s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tra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3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38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7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76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1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115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64" w:hRule="exact"/>
        </w:trPr>
        <w:tc>
          <w:tcPr>
            <w:tcW w:w="1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North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er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to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100"/>
              </w:rPr>
              <w:t>r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y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3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7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10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1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11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  <w:tr>
        <w:trPr>
          <w:trHeight w:val="296" w:hRule="exact"/>
        </w:trPr>
        <w:tc>
          <w:tcPr>
            <w:tcW w:w="196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40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Nat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n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-8"/>
                <w:w w:val="10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100"/>
              </w:rPr>
              <w:t>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tal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23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344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532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50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272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744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237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240" w:lineRule="auto"/>
              <w:ind w:left="111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1,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100"/>
              </w:rPr>
              <w:t>2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100"/>
              </w:rPr>
              <w:t>7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</w:tr>
    </w:tbl>
    <w:p>
      <w:pPr>
        <w:spacing w:before="0" w:after="0" w:line="204" w:lineRule="exact"/>
        <w:ind w:left="154" w:right="565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154" w:right="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price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$½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aw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LNG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154" w:right="5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orm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ort.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5" w:lineRule="auto"/>
        <w:ind w:left="15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work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NumType w:start="2"/>
          <w:pgMar w:header="690" w:footer="0" w:top="880" w:bottom="280" w:left="840" w:right="880"/>
          <w:headerReference w:type="default" r:id="rId11"/>
          <w:pgSz w:w="11920" w:h="16840"/>
        </w:sectPr>
      </w:pPr>
      <w:rPr/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25" w:lineRule="exact"/>
        <w:ind w:left="11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LNG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k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2144" w:right="4989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LPG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ol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ery</w:t>
      </w:r>
    </w:p>
    <w:p>
      <w:pPr>
        <w:spacing w:before="0" w:after="0" w:line="240" w:lineRule="auto"/>
        <w:ind w:left="2144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Gas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t</w:t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984" w:right="2963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120pt;margin-top:-321.030121pt;width:367.6pt;height:321pt;mso-position-horizontal-relative:page;mso-position-vertical-relative:paragraph;z-index:-549" coordorigin="2400,-6421" coordsize="7352,6420">
            <v:shape style="position:absolute;left:2400;top:-6421;width:7352;height:6405" type="#_x0000_t75">
              <v:imagedata r:id="rId12" o:title=""/>
            </v:shape>
            <v:group style="position:absolute;left:8724;top:-3367;width:131;height:194" coordorigin="8724,-3367" coordsize="131,194">
              <v:shape style="position:absolute;left:8724;top:-3367;width:131;height:194" coordorigin="8724,-3367" coordsize="131,194" path="m8724,-3367l8729,-3183,8744,-3177,8769,-3174,8801,-3173,8829,-3176,8848,-3181,8855,-3189,8850,-3351,8778,-3351,8750,-3354,8731,-3359,8724,-3367e" filled="t" fillcolor="#4F81BC" stroked="f">
                <v:path arrowok="t"/>
                <v:fill/>
              </v:shape>
              <v:shape style="position:absolute;left:8724;top:-3367;width:131;height:194" coordorigin="8724,-3367" coordsize="131,194" path="m8850,-3361l8835,-3355,8810,-3352,8778,-3351,8850,-3351,8850,-3361e" filled="t" fillcolor="#4F81BC" stroked="f">
                <v:path arrowok="t"/>
                <v:fill/>
              </v:shape>
            </v:group>
            <v:group style="position:absolute;left:8724;top:-3383;width:126;height:32" coordorigin="8724,-3383" coordsize="126,32">
              <v:shape style="position:absolute;left:8724;top:-3383;width:126;height:32" coordorigin="8724,-3383" coordsize="126,32" path="m8778,-3383l8750,-3380,8731,-3374,8724,-3367,8725,-3365,8732,-3359,8749,-3355,8775,-3352,8809,-3351,8832,-3355,8847,-3362,8850,-3373,8835,-3378,8810,-3382,8778,-3383e" filled="t" fillcolor="#94B3D6" stroked="f">
                <v:path arrowok="t"/>
                <v:fill/>
              </v:shape>
            </v:group>
            <v:group style="position:absolute;left:8729;top:-3382;width:126;height:32" coordorigin="8729,-3382" coordsize="126,32">
              <v:shape style="position:absolute;left:8729;top:-3382;width:126;height:32" coordorigin="8729,-3382" coordsize="126,32" path="m8855,-3367l8848,-3359,8829,-3354,8801,-3351,8769,-3352,8744,-3355,8729,-3361,8732,-3371,8747,-3378,8770,-3382,8804,-3382,8830,-3379,8847,-3374,8854,-3369,8855,-3367xe" filled="f" stroked="t" strokeweight="2pt" strokecolor="#385D89">
                <v:path arrowok="t"/>
              </v:shape>
            </v:group>
            <v:group style="position:absolute;left:8724;top:-3367;width:131;height:194" coordorigin="8724,-3367" coordsize="131,194">
              <v:shape style="position:absolute;left:8724;top:-3367;width:131;height:194" coordorigin="8724,-3367" coordsize="131,194" path="m8855,-3367l8855,-3189,8848,-3181,8829,-3176,8801,-3173,8769,-3174,8744,-3177,8729,-3183,8724,-3367e" filled="f" stroked="t" strokeweight="2pt" strokecolor="#385D89">
                <v:path arrowok="t"/>
              </v:shape>
            </v:group>
            <v:group style="position:absolute;left:8724;top:-2219;width:131;height:194" coordorigin="8724,-2219" coordsize="131,194">
              <v:shape style="position:absolute;left:8724;top:-2219;width:131;height:194" coordorigin="8724,-2219" coordsize="131,194" path="m8724,-2219l8729,-2035,8744,-2029,8769,-2026,8801,-2025,8829,-2028,8848,-2033,8855,-2041,8850,-2202,8778,-2202,8750,-2206,8731,-2211,8724,-2219e" filled="t" fillcolor="#4F81BC" stroked="f">
                <v:path arrowok="t"/>
                <v:fill/>
              </v:shape>
              <v:shape style="position:absolute;left:8724;top:-2219;width:131;height:194" coordorigin="8724,-2219" coordsize="131,194" path="m8850,-2212l8835,-2207,8810,-2204,8778,-2202,8850,-2202,8850,-2212e" filled="t" fillcolor="#4F81BC" stroked="f">
                <v:path arrowok="t"/>
                <v:fill/>
              </v:shape>
            </v:group>
            <v:group style="position:absolute;left:8724;top:-2235;width:126;height:32" coordorigin="8724,-2235" coordsize="126,32">
              <v:shape style="position:absolute;left:8724;top:-2235;width:126;height:32" coordorigin="8724,-2235" coordsize="126,32" path="m8778,-2235l8750,-2232,8731,-2226,8724,-2219,8725,-2217,8732,-2211,8749,-2206,8775,-2204,8809,-2203,8832,-2207,8847,-2214,8850,-2225,8835,-2230,8810,-2234,8778,-2235e" filled="t" fillcolor="#94B3D6" stroked="f">
                <v:path arrowok="t"/>
                <v:fill/>
              </v:shape>
            </v:group>
            <v:group style="position:absolute;left:8729;top:-2234;width:126;height:32" coordorigin="8729,-2234" coordsize="126,32">
              <v:shape style="position:absolute;left:8729;top:-2234;width:126;height:32" coordorigin="8729,-2234" coordsize="126,32" path="m8855,-2219l8848,-2211,8829,-2205,8801,-2202,8769,-2204,8744,-2207,8729,-2212,8732,-2223,8747,-2230,8770,-2234,8804,-2234,8830,-2231,8847,-2226,8854,-2221,8855,-2219xe" filled="f" stroked="t" strokeweight="2pt" strokecolor="#385D89">
                <v:path arrowok="t"/>
              </v:shape>
            </v:group>
            <v:group style="position:absolute;left:8724;top:-2219;width:131;height:194" coordorigin="8724,-2219" coordsize="131,194">
              <v:shape style="position:absolute;left:8724;top:-2219;width:131;height:194" coordorigin="8724,-2219" coordsize="131,194" path="m8855,-2219l8855,-2041,8848,-2033,8829,-2028,8801,-2025,8769,-2026,8744,-2029,8729,-2035,8724,-2219e" filled="f" stroked="t" strokeweight="2pt" strokecolor="#385D89">
                <v:path arrowok="t"/>
              </v:shape>
            </v:group>
            <v:group style="position:absolute;left:7506;top:-1417;width:131;height:194" coordorigin="7506,-1417" coordsize="131,194">
              <v:shape style="position:absolute;left:7506;top:-1417;width:131;height:194" coordorigin="7506,-1417" coordsize="131,194" path="m7506,-1417l7511,-1233,7526,-1227,7550,-1224,7583,-1222,7610,-1225,7629,-1231,7637,-1239,7632,-1400,7560,-1400,7532,-1403,7513,-1409,7506,-1417e" filled="t" fillcolor="#4F81BC" stroked="f">
                <v:path arrowok="t"/>
                <v:fill/>
              </v:shape>
              <v:shape style="position:absolute;left:7506;top:-1417;width:131;height:194" coordorigin="7506,-1417" coordsize="131,194" path="m7632,-1410l7617,-1405,7592,-1402,7560,-1400,7632,-1400,7632,-1410e" filled="t" fillcolor="#4F81BC" stroked="f">
                <v:path arrowok="t"/>
                <v:fill/>
              </v:shape>
            </v:group>
            <v:group style="position:absolute;left:7506;top:-1433;width:126;height:32" coordorigin="7506,-1433" coordsize="126,32">
              <v:shape style="position:absolute;left:7506;top:-1433;width:126;height:32" coordorigin="7506,-1433" coordsize="126,32" path="m7560,-1433l7532,-1430,7513,-1424,7506,-1417,7506,-1415,7514,-1409,7531,-1404,7556,-1402,7591,-1401,7614,-1405,7629,-1412,7632,-1423,7617,-1428,7592,-1431,7560,-1433e" filled="t" fillcolor="#94B3D6" stroked="f">
                <v:path arrowok="t"/>
                <v:fill/>
              </v:shape>
            </v:group>
            <v:group style="position:absolute;left:7511;top:-1432;width:126;height:32" coordorigin="7511,-1432" coordsize="126,32">
              <v:shape style="position:absolute;left:7511;top:-1432;width:126;height:32" coordorigin="7511,-1432" coordsize="126,32" path="m7637,-1417l7629,-1409,7610,-1403,7583,-1400,7550,-1402,7526,-1405,7511,-1410,7514,-1421,7528,-1428,7552,-1432,7586,-1431,7612,-1429,7628,-1424,7636,-1419,7637,-1417xe" filled="f" stroked="t" strokeweight="2pt" strokecolor="#385D89">
                <v:path arrowok="t"/>
              </v:shape>
            </v:group>
            <v:group style="position:absolute;left:7506;top:-1417;width:131;height:194" coordorigin="7506,-1417" coordsize="131,194">
              <v:shape style="position:absolute;left:7506;top:-1417;width:131;height:194" coordorigin="7506,-1417" coordsize="131,194" path="m7637,-1417l7637,-1239,7629,-1231,7610,-1225,7583,-1222,7550,-1224,7526,-1227,7511,-1233,7506,-1417e" filled="f" stroked="t" strokeweight="2pt" strokecolor="#385D89">
                <v:path arrowok="t"/>
              </v:shape>
            </v:group>
            <v:group style="position:absolute;left:7571;top:-784;width:131;height:194" coordorigin="7571,-784" coordsize="131,194">
              <v:shape style="position:absolute;left:7571;top:-784;width:131;height:194" coordorigin="7571,-784" coordsize="131,194" path="m7571,-784l7576,-600,7591,-594,7616,-591,7649,-590,7676,-593,7695,-598,7702,-606,7698,-768,7625,-768,7597,-771,7578,-776,7571,-784e" filled="t" fillcolor="#4F81BC" stroked="f">
                <v:path arrowok="t"/>
                <v:fill/>
              </v:shape>
              <v:shape style="position:absolute;left:7571;top:-784;width:131;height:194" coordorigin="7571,-784" coordsize="131,194" path="m7697,-777l7682,-772,7658,-769,7625,-768,7698,-768,7697,-777e" filled="t" fillcolor="#4F81BC" stroked="f">
                <v:path arrowok="t"/>
                <v:fill/>
              </v:shape>
            </v:group>
            <v:group style="position:absolute;left:7571;top:-800;width:126;height:32" coordorigin="7571,-800" coordsize="126,32">
              <v:shape style="position:absolute;left:7571;top:-800;width:126;height:32" coordorigin="7571,-800" coordsize="126,32" path="m7625,-800l7597,-797,7578,-791,7571,-784,7572,-782,7579,-776,7596,-772,7622,-769,7656,-768,7679,-772,7694,-779,7697,-790,7682,-795,7657,-799,7625,-800e" filled="t" fillcolor="#94B3D6" stroked="f">
                <v:path arrowok="t"/>
                <v:fill/>
              </v:shape>
            </v:group>
            <v:group style="position:absolute;left:7576;top:-799;width:126;height:32" coordorigin="7576,-799" coordsize="126,32">
              <v:shape style="position:absolute;left:7576;top:-799;width:126;height:32" coordorigin="7576,-799" coordsize="126,32" path="m7702,-784l7695,-776,7676,-771,7648,-768,7616,-769,7591,-772,7576,-777,7579,-788,7594,-795,7617,-799,7651,-799,7677,-796,7694,-791,7702,-786,7702,-784xe" filled="f" stroked="t" strokeweight="2.0pt" strokecolor="#385D89">
                <v:path arrowok="t"/>
              </v:shape>
            </v:group>
            <v:group style="position:absolute;left:7571;top:-784;width:131;height:194" coordorigin="7571,-784" coordsize="131,194">
              <v:shape style="position:absolute;left:7571;top:-784;width:131;height:194" coordorigin="7571,-784" coordsize="131,194" path="m7702,-784l7702,-606,7695,-598,7676,-593,7649,-590,7616,-591,7591,-594,7576,-600,7571,-784e" filled="f" stroked="t" strokeweight="2pt" strokecolor="#385D89">
                <v:path arrowok="t"/>
              </v:shape>
            </v:group>
            <v:group style="position:absolute;left:3483;top:-2113;width:131;height:194" coordorigin="3483,-2113" coordsize="131,194">
              <v:shape style="position:absolute;left:3483;top:-2113;width:131;height:194" coordorigin="3483,-2113" coordsize="131,194" path="m3483,-2113l3488,-1929,3503,-1924,3528,-1920,3560,-1919,3588,-1922,3607,-1928,3614,-1935,3609,-2097,3537,-2097,3509,-2100,3490,-2106,3483,-2113e" filled="t" fillcolor="#4F81BC" stroked="f">
                <v:path arrowok="t"/>
                <v:fill/>
              </v:shape>
              <v:shape style="position:absolute;left:3483;top:-2113;width:131;height:194" coordorigin="3483,-2113" coordsize="131,194" path="m3609,-2107l3594,-2102,3569,-2098,3537,-2097,3609,-2097,3609,-2107e" filled="t" fillcolor="#4F81BC" stroked="f">
                <v:path arrowok="t"/>
                <v:fill/>
              </v:shape>
            </v:group>
            <v:group style="position:absolute;left:3483;top:-2130;width:126;height:32" coordorigin="3483,-2130" coordsize="126,32">
              <v:shape style="position:absolute;left:3483;top:-2130;width:126;height:32" coordorigin="3483,-2130" coordsize="126,32" path="m3537,-2130l3509,-2126,3490,-2121,3483,-2113,3484,-2111,3491,-2106,3508,-2101,3534,-2098,3568,-2098,3591,-2102,3606,-2109,3609,-2120,3594,-2125,3569,-2128,3537,-2130e" filled="t" fillcolor="#94B3D6" stroked="f">
                <v:path arrowok="t"/>
                <v:fill/>
              </v:shape>
            </v:group>
            <v:group style="position:absolute;left:3488;top:-2129;width:126;height:32" coordorigin="3488,-2129" coordsize="126,32">
              <v:shape style="position:absolute;left:3488;top:-2129;width:126;height:32" coordorigin="3488,-2129" coordsize="126,32" path="m3614,-2113l3607,-2106,3588,-2100,3560,-2097,3528,-2098,3503,-2102,3488,-2107,3491,-2118,3506,-2125,3529,-2129,3563,-2128,3589,-2126,3606,-2121,3613,-2115,3614,-2113xe" filled="f" stroked="t" strokeweight="2pt" strokecolor="#385D89">
                <v:path arrowok="t"/>
              </v:shape>
            </v:group>
            <v:group style="position:absolute;left:3483;top:-2113;width:131;height:194" coordorigin="3483,-2113" coordsize="131,194">
              <v:shape style="position:absolute;left:3483;top:-2113;width:131;height:194" coordorigin="3483,-2113" coordsize="131,194" path="m3614,-2113l3614,-1935,3607,-1928,3588,-1922,3560,-1919,3528,-1920,3503,-1924,3488,-1929,3483,-2113e" filled="f" stroked="t" strokeweight="2pt" strokecolor="#385D89">
                <v:path arrowok="t"/>
              </v:shape>
            </v:group>
            <v:group style="position:absolute;left:3455;top:-4227;width:131;height:194" coordorigin="3455,-4227" coordsize="131,194">
              <v:shape style="position:absolute;left:3455;top:-4227;width:131;height:194" coordorigin="3455,-4227" coordsize="131,194" path="m3455,-4227l3460,-4043,3475,-4038,3499,-4034,3532,-4033,3560,-4036,3579,-4042,3586,-4049,3581,-4211,3509,-4211,3481,-4214,3462,-4219,3455,-4227e" filled="t" fillcolor="#4F81BC" stroked="f">
                <v:path arrowok="t"/>
                <v:fill/>
              </v:shape>
              <v:shape style="position:absolute;left:3455;top:-4227;width:131;height:194" coordorigin="3455,-4227" coordsize="131,194" path="m3581,-4221l3566,-4216,3541,-4212,3509,-4211,3581,-4211,3581,-4221e" filled="t" fillcolor="#4F81BC" stroked="f">
                <v:path arrowok="t"/>
                <v:fill/>
              </v:shape>
            </v:group>
            <v:group style="position:absolute;left:3455;top:-4243;width:126;height:32" coordorigin="3455,-4243" coordsize="126,32">
              <v:shape style="position:absolute;left:3455;top:-4243;width:126;height:32" coordorigin="3455,-4243" coordsize="126,32" path="m3509,-4243l3481,-4240,3462,-4234,3455,-4227,3455,-4225,3463,-4219,3480,-4215,3505,-4212,3540,-4211,3563,-4215,3578,-4222,3581,-4233,3566,-4238,3541,-4242,3509,-4243e" filled="t" fillcolor="#94B3D6" stroked="f">
                <v:path arrowok="t"/>
                <v:fill/>
              </v:shape>
            </v:group>
            <v:group style="position:absolute;left:3460;top:-4242;width:126;height:32" coordorigin="3460,-4242" coordsize="126,32">
              <v:shape style="position:absolute;left:3460;top:-4242;width:126;height:32" coordorigin="3460,-4242" coordsize="126,32" path="m3586,-4227l3579,-4219,3560,-4214,3532,-4211,3499,-4212,3475,-4216,3460,-4221,3463,-4231,3478,-4239,3501,-4242,3535,-4242,3561,-4239,3578,-4235,3585,-4229,3586,-4227xe" filled="f" stroked="t" strokeweight="2pt" strokecolor="#385D89">
                <v:path arrowok="t"/>
              </v:shape>
            </v:group>
            <v:group style="position:absolute;left:3455;top:-4227;width:131;height:194" coordorigin="3455,-4227" coordsize="131,194">
              <v:shape style="position:absolute;left:3455;top:-4227;width:131;height:194" coordorigin="3455,-4227" coordsize="131,194" path="m3586,-4227l3586,-4049,3579,-4042,3560,-4036,3532,-4033,3499,-4034,3475,-4038,3460,-4043,3455,-4227e" filled="f" stroked="t" strokeweight="2pt" strokecolor="#385D89">
                <v:path arrowok="t"/>
              </v:shape>
            </v:group>
            <v:group style="position:absolute;left:8219;top:-5320;width:412;height:233" coordorigin="8219,-5320" coordsize="412,233">
              <v:shape style="position:absolute;left:8219;top:-5320;width:412;height:233" coordorigin="8219,-5320" coordsize="412,233" path="m8219,-5087l8631,-5087,8631,-5320,8219,-5320,8219,-5087e" filled="t" fillcolor="#C3D59B" stroked="f">
                <v:path arrowok="t"/>
                <v:fill/>
              </v:shape>
              <v:shape style="position:absolute;left:8219;top:-5320;width:412;height:233" type="#_x0000_t75">
                <v:imagedata r:id="rId13" o:title=""/>
              </v:shape>
            </v:group>
            <v:group style="position:absolute;left:8314;top:-4877;width:410;height:233" coordorigin="8314,-4877" coordsize="410,233">
              <v:shape style="position:absolute;left:8314;top:-4877;width:410;height:233" coordorigin="8314,-4877" coordsize="410,233" path="m8314,-4644l8724,-4644,8724,-4877,8314,-4877,8314,-4644e" filled="t" fillcolor="#C3D59B" stroked="f">
                <v:path arrowok="t"/>
                <v:fill/>
              </v:shape>
              <v:shape style="position:absolute;left:8314;top:-4877;width:410;height:233" type="#_x0000_t75">
                <v:imagedata r:id="rId14" o:title=""/>
              </v:shape>
            </v:group>
            <v:group style="position:absolute;left:9274;top:-2944;width:383;height:217" coordorigin="9274,-2944" coordsize="383,217">
              <v:shape style="position:absolute;left:9274;top:-2944;width:383;height:217" coordorigin="9274,-2944" coordsize="383,217" path="m9274,-2727l9657,-2727,9657,-2944,9274,-2944,9274,-2727e" filled="t" fillcolor="#C3D59B" stroked="f">
                <v:path arrowok="t"/>
                <v:fill/>
              </v:shape>
              <v:shape style="position:absolute;left:9274;top:-2944;width:383;height:217" type="#_x0000_t75">
                <v:imagedata r:id="rId15" o:title=""/>
              </v:shape>
            </v:group>
            <v:group style="position:absolute;left:8754;top:-1735;width:373;height:212" coordorigin="8754,-1735" coordsize="373,212">
              <v:shape style="position:absolute;left:8754;top:-1735;width:373;height:212" coordorigin="8754,-1735" coordsize="373,212" path="m8754,-1524l9128,-1524,9128,-1735,8754,-1735,8754,-1524e" filled="t" fillcolor="#C3D59B" stroked="f">
                <v:path arrowok="t"/>
                <v:fill/>
              </v:shape>
              <v:shape style="position:absolute;left:8754;top:-1735;width:373;height:212" type="#_x0000_t75">
                <v:imagedata r:id="rId16" o:title=""/>
              </v:shape>
            </v:group>
            <v:group style="position:absolute;left:7734;top:-1109;width:368;height:208" coordorigin="7734,-1109" coordsize="368,208">
              <v:shape style="position:absolute;left:7734;top:-1109;width:368;height:208" coordorigin="7734,-1109" coordsize="368,208" path="m7734,-901l8102,-901,8102,-1109,7734,-1109,7734,-901e" filled="t" fillcolor="#C3D59B" stroked="f">
                <v:path arrowok="t"/>
                <v:fill/>
              </v:shape>
              <v:shape style="position:absolute;left:7734;top:-1109;width:368;height:208" type="#_x0000_t75">
                <v:imagedata r:id="rId17" o:title=""/>
              </v:shape>
            </v:group>
            <v:group style="position:absolute;left:7772;top:-774;width:249;height:141" coordorigin="7772,-774" coordsize="249,141">
              <v:shape style="position:absolute;left:7772;top:-774;width:249;height:141" coordorigin="7772,-774" coordsize="249,141" path="m7772,-633l8021,-633,8021,-774,7772,-774,7772,-633e" filled="t" fillcolor="#C3D59B" stroked="f">
                <v:path arrowok="t"/>
                <v:fill/>
              </v:shape>
              <v:shape style="position:absolute;left:7772;top:-774;width:249;height:141" type="#_x0000_t75">
                <v:imagedata r:id="rId18" o:title=""/>
              </v:shape>
            </v:group>
            <v:group style="position:absolute;left:7941;top:-506;width:383;height:217" coordorigin="7941,-506" coordsize="383,217">
              <v:shape style="position:absolute;left:7941;top:-506;width:383;height:217" coordorigin="7941,-506" coordsize="383,217" path="m7941,-289l8324,-289,8324,-506,7941,-506,7941,-289e" filled="t" fillcolor="#C3D59B" stroked="f">
                <v:path arrowok="t"/>
                <v:fill/>
              </v:shape>
              <v:shape style="position:absolute;left:7941;top:-506;width:383;height:217" type="#_x0000_t75">
                <v:imagedata r:id="rId19" o:title=""/>
              </v:shape>
            </v:group>
            <v:group style="position:absolute;left:6677;top:-1665;width:249;height:141" coordorigin="6677,-1665" coordsize="249,141">
              <v:shape style="position:absolute;left:6677;top:-1665;width:249;height:141" coordorigin="6677,-1665" coordsize="249,141" path="m6677,-1524l6926,-1524,6926,-1665,6677,-1665,6677,-1524e" filled="t" fillcolor="#C3D59B" stroked="f">
                <v:path arrowok="t"/>
                <v:fill/>
              </v:shape>
              <v:shape style="position:absolute;left:6677;top:-1665;width:249;height:141" type="#_x0000_t75">
                <v:imagedata r:id="rId20" o:title=""/>
              </v:shape>
            </v:group>
            <v:group style="position:absolute;left:3321;top:-1855;width:400;height:227" coordorigin="3321,-1855" coordsize="400,227">
              <v:shape style="position:absolute;left:3321;top:-1855;width:400;height:227" coordorigin="3321,-1855" coordsize="400,227" path="m3321,-1629l3720,-1629,3720,-1855,3321,-1855,3321,-1629e" filled="t" fillcolor="#C3D59B" stroked="f">
                <v:path arrowok="t"/>
                <v:fill/>
              </v:shape>
              <v:shape style="position:absolute;left:3321;top:-1855;width:400;height:227" type="#_x0000_t75">
                <v:imagedata r:id="rId21" o:title=""/>
              </v:shape>
            </v:group>
            <v:group style="position:absolute;left:3490;top:-4644;width:428;height:242" coordorigin="3490,-4644" coordsize="428,242">
              <v:shape style="position:absolute;left:3490;top:-4644;width:428;height:242" coordorigin="3490,-4644" coordsize="428,242" path="m3490,-4402l3917,-4402,3917,-4644,3490,-4644,3490,-4402e" filled="t" fillcolor="#C3D59B" stroked="f">
                <v:path arrowok="t"/>
                <v:fill/>
              </v:shape>
              <v:shape style="position:absolute;left:3490;top:-4644;width:428;height:242" type="#_x0000_t75">
                <v:imagedata r:id="rId22" o:title=""/>
              </v:shape>
            </v:group>
            <v:group style="position:absolute;left:5070;top:-5878;width:397;height:225" coordorigin="5070,-5878" coordsize="397,225">
              <v:shape style="position:absolute;left:5070;top:-5878;width:397;height:225" coordorigin="5070,-5878" coordsize="397,225" path="m5070,-5653l5467,-5653,5467,-5878,5070,-5878,5070,-5653e" filled="t" fillcolor="#C3D59B" stroked="f">
                <v:path arrowok="t"/>
                <v:fill/>
              </v:shape>
              <v:shape style="position:absolute;left:5070;top:-5878;width:397;height:225" type="#_x0000_t75">
                <v:imagedata r:id="rId23" o:title=""/>
              </v:shape>
              <v:shape style="position:absolute;left:6258;top:-3173;width:467;height:413" type="#_x0000_t75">
                <v:imagedata r:id="rId24" o:title=""/>
              </v:shape>
              <v:shape style="position:absolute;left:8191;top:-3691;width:467;height:413" type="#_x0000_t75">
                <v:imagedata r:id="rId25" o:title=""/>
              </v:shape>
              <v:shape style="position:absolute;left:3820;top:-4345;width:467;height:413" type="#_x0000_t75">
                <v:imagedata r:id="rId26" o:title=""/>
              </v:shape>
              <v:shape style="position:absolute;left:3684;top:-2245;width:467;height:413" type="#_x0000_t75">
                <v:imagedata r:id="rId27" o:title=""/>
              </v:shape>
              <v:shape style="position:absolute;left:9165;top:-1847;width:492;height:365" type="#_x0000_t75">
                <v:imagedata r:id="rId28" o:title=""/>
              </v:shape>
              <v:shape style="position:absolute;left:8117;top:-1198;width:492;height:365" type="#_x0000_t75">
                <v:imagedata r:id="rId29" o:title=""/>
              </v:shape>
              <v:shape style="position:absolute;left:3658;top:-2641;width:492;height:365" type="#_x0000_t75">
                <v:imagedata r:id="rId30" o:title=""/>
              </v:shape>
              <v:shape style="position:absolute;left:8609;top:-1222;width:467;height:413" type="#_x0000_t75">
                <v:imagedata r:id="rId31" o:title=""/>
              </v:shape>
            </v:group>
            <v:group style="position:absolute;left:2723;top:-986;width:131;height:194" coordorigin="2723,-986" coordsize="131,194">
              <v:shape style="position:absolute;left:2723;top:-986;width:131;height:194" coordorigin="2723,-986" coordsize="131,194" path="m2723,-986l2728,-802,2743,-797,2767,-793,2800,-792,2828,-795,2847,-801,2854,-808,2849,-970,2776,-970,2749,-973,2730,-979,2723,-986e" filled="t" fillcolor="#4F81BC" stroked="f">
                <v:path arrowok="t"/>
                <v:fill/>
              </v:shape>
              <v:shape style="position:absolute;left:2723;top:-986;width:131;height:194" coordorigin="2723,-986" coordsize="131,194" path="m2849,-980l2834,-975,2809,-971,2776,-970,2849,-970,2849,-980e" filled="t" fillcolor="#4F81BC" stroked="f">
                <v:path arrowok="t"/>
                <v:fill/>
              </v:shape>
            </v:group>
            <v:group style="position:absolute;left:2723;top:-1003;width:126;height:32" coordorigin="2723,-1003" coordsize="126,32">
              <v:shape style="position:absolute;left:2723;top:-1003;width:126;height:32" coordorigin="2723,-1003" coordsize="126,32" path="m2776,-1003l2749,-999,2730,-994,2723,-986,2723,-984,2731,-979,2748,-974,2774,-971,2808,-971,2831,-975,2846,-982,2849,-993,2834,-998,2809,-1001,2776,-1003e" filled="t" fillcolor="#94B3D6" stroked="f">
                <v:path arrowok="t"/>
                <v:fill/>
              </v:shape>
            </v:group>
            <v:group style="position:absolute;left:2728;top:-1002;width:126;height:32" coordorigin="2728,-1002" coordsize="126,32">
              <v:shape style="position:absolute;left:2728;top:-1002;width:126;height:32" coordorigin="2728,-1002" coordsize="126,32" path="m2854,-986l2847,-979,2828,-973,2800,-970,2767,-971,2743,-975,2728,-980,2731,-991,2745,-998,2769,-1002,2803,-1001,2829,-999,2846,-994,2853,-988,2854,-986xe" filled="f" stroked="t" strokeweight="2pt" strokecolor="#385D89">
                <v:path arrowok="t"/>
              </v:shape>
            </v:group>
            <v:group style="position:absolute;left:2723;top:-986;width:131;height:194" coordorigin="2723,-986" coordsize="131,194">
              <v:shape style="position:absolute;left:2723;top:-986;width:131;height:194" coordorigin="2723,-986" coordsize="131,194" path="m2854,-986l2854,-808,2847,-801,2828,-795,2800,-792,2767,-793,2743,-797,2728,-802,2723,-986e" filled="f" stroked="t" strokeweight="2pt" strokecolor="#385D89">
                <v:path arrowok="t"/>
              </v:shape>
            </v:group>
            <v:group style="position:absolute;left:2583;top:-1310;width:400;height:227" coordorigin="2583,-1310" coordsize="400,227">
              <v:shape style="position:absolute;left:2583;top:-1310;width:400;height:227" coordorigin="2583,-1310" coordsize="400,227" path="m2583,-1084l2983,-1084,2983,-1310,2583,-1310,2583,-1084e" filled="t" fillcolor="#C3D59B" stroked="f">
                <v:path arrowok="t"/>
                <v:fill/>
              </v:shape>
              <v:shape style="position:absolute;left:2583;top:-1310;width:400;height:227" type="#_x0000_t75">
                <v:imagedata r:id="rId32" o:title=""/>
              </v:shape>
              <v:shape style="position:absolute;left:2511;top:-771;width:492;height:365" type="#_x0000_t75">
                <v:imagedata r:id="rId33" o:title=""/>
              </v:shape>
              <v:shape style="position:absolute;left:2549;top:-414;width:467;height:413" type="#_x0000_t75">
                <v:imagedata r:id="rId34" o:title=""/>
              </v:shape>
              <v:shape style="position:absolute;left:2880;top:-1311;width:3881;height:1181" type="#_x0000_t75">
                <v:imagedata r:id="rId35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ture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7" w:lineRule="auto"/>
        <w:ind w:left="114" w:right="6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49.650002pt;margin-top:26.489874pt;width:467.261186pt;height:320.73pt;mso-position-horizontal-relative:page;mso-position-vertical-relative:paragraph;z-index:-550" coordorigin="993,530" coordsize="9345,6415">
            <v:shape style="position:absolute;left:993;top:530;width:9345;height:6225" type="#_x0000_t75">
              <v:imagedata r:id="rId36" o:title=""/>
            </v:shape>
            <v:shape style="position:absolute;left:7534;top:2603;width:1140;height:660" type="#_x0000_t75">
              <v:imagedata r:id="rId37" o:title=""/>
            </v:shape>
            <v:shape style="position:absolute;left:5902;top:3023;width:1427;height:609" type="#_x0000_t75">
              <v:imagedata r:id="rId38" o:title=""/>
            </v:shape>
            <v:shape style="position:absolute;left:4546;top:4979;width:1427;height:609" type="#_x0000_t75">
              <v:imagedata r:id="rId39" o:title=""/>
            </v:shape>
            <v:shape style="position:absolute;left:4642;top:5565;width:1140;height:474" type="#_x0000_t75">
              <v:imagedata r:id="rId40" o:title=""/>
            </v:shape>
            <v:shape style="position:absolute;left:5518;top:6335;width:1427;height:609" type="#_x0000_t75">
              <v:imagedata r:id="rId41" o:title=""/>
            </v:shape>
            <v:shape style="position:absolute;left:6214;top:4727;width:1427;height:609" type="#_x0000_t75">
              <v:imagedata r:id="rId42" o:title=""/>
            </v:shape>
            <v:shape style="position:absolute;left:4534;top:2606;width:1427;height:609" type="#_x0000_t75">
              <v:imagedata r:id="rId43" o:title=""/>
            </v:shape>
            <v:shape style="position:absolute;left:4104;top:4115;width:702;height:300" type="#_x0000_t75">
              <v:imagedata r:id="rId44" o:title=""/>
            </v:shape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work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“the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e”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65" w:right="3647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center"/>
        <w:spacing w:after="0"/>
        <w:sectPr>
          <w:pgMar w:header="690" w:footer="0" w:top="880" w:bottom="280" w:left="880" w:right="88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75" w:lineRule="auto"/>
        <w:ind w:left="114" w:right="15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tores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0.450001pt;margin-top:115.07pt;width:499.7pt;height:59.5pt;mso-position-horizontal-relative:page;mso-position-vertical-relative:paragraph;z-index:-548" coordorigin="1009,2301" coordsize="9994,1190">
            <v:group style="position:absolute;left:1019;top:2311;width:9974;height:1170" coordorigin="1019,2311" coordsize="9974,1170">
              <v:shape style="position:absolute;left:1019;top:2311;width:9974;height:1170" coordorigin="1019,2311" coordsize="9974,1170" path="m1019,3481l10993,3481,10993,2311,1019,2311,1019,3481e" filled="t" fillcolor="#92D050" stroked="f">
                <v:path arrowok="t"/>
                <v:fill/>
              </v:shape>
            </v:group>
            <v:group style="position:absolute;left:1019;top:2311;width:9974;height:1170" coordorigin="1019,2311" coordsize="9974,1170">
              <v:shape style="position:absolute;left:1019;top:2311;width:9974;height:1170" coordorigin="1019,2311" coordsize="9974,1170" path="m1019,3481l10993,3481,10993,2311,1019,2311,1019,3481xe" filled="f" stroked="t" strokeweight=".75pt" strokecolor="#000000">
                <v:path arrowok="t"/>
              </v:shape>
            </v:group>
            <w10:wrap type="none"/>
          </v:group>
        </w:pict>
      </w:r>
      <w:r>
        <w:rPr/>
        <w:pict>
          <v:shape style="width:499.962874pt;height:82.125pt;mso-position-horizontal-relative:char;mso-position-vertical-relative:line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1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3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at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ch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es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ke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see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m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ake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yo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su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y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ch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n</w:t>
      </w:r>
      <w:r>
        <w:rPr>
          <w:rFonts w:ascii="Arial" w:hAnsi="Arial" w:cs="Arial" w:eastAsia="Arial"/>
          <w:sz w:val="22"/>
          <w:szCs w:val="22"/>
          <w:spacing w:val="-2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w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ork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b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t</w:t>
      </w:r>
      <w:r>
        <w:rPr>
          <w:rFonts w:ascii="Arial" w:hAnsi="Arial" w:cs="Arial" w:eastAsia="Arial"/>
          <w:sz w:val="22"/>
          <w:szCs w:val="22"/>
          <w:spacing w:val="-3"/>
          <w:w w:val="100"/>
          <w:i/>
        </w:rPr>
        <w:t>e</w:t>
      </w:r>
      <w:r>
        <w:rPr>
          <w:rFonts w:ascii="Arial" w:hAnsi="Arial" w:cs="Arial" w:eastAsia="Arial"/>
          <w:sz w:val="22"/>
          <w:szCs w:val="22"/>
          <w:spacing w:val="1"/>
          <w:w w:val="100"/>
          <w:i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i/>
        </w:rPr>
        <w:t>?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exact"/>
        <w:ind w:left="291" w:right="49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rous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pl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by</w:t>
      </w:r>
      <w:r>
        <w:rPr>
          <w:rFonts w:ascii="Arial" w:hAnsi="Arial" w:cs="Arial" w:eastAsia="Arial"/>
          <w:sz w:val="22"/>
          <w:szCs w:val="22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all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els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ernme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75" w:lineRule="auto"/>
        <w:ind w:left="114" w:right="1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&amp;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4" w:right="8611"/>
        <w:jc w:val="both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rban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9" w:after="0" w:line="240" w:lineRule="auto"/>
        <w:ind w:left="834" w:right="488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eig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ansp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ing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shed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76" w:lineRule="auto"/>
        <w:ind w:left="834" w:right="15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834" w:right="15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834" w:right="1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orpora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7" w:lineRule="auto"/>
        <w:ind w:left="834" w:right="1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arised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9" w:lineRule="exact"/>
        <w:ind w:left="834" w:right="166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76" w:lineRule="auto"/>
        <w:ind w:left="834" w:right="158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wart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off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Coast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17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08.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690" w:footer="0" w:top="880" w:bottom="280" w:left="880" w:right="780"/>
          <w:pgSz w:w="11920" w:h="1684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14" w:right="531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9" w:after="0" w:line="240" w:lineRule="auto"/>
        <w:ind w:left="114" w:right="628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      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7" w:after="0" w:line="240" w:lineRule="auto"/>
        <w:ind w:left="114" w:right="567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      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7" w:after="0" w:line="240" w:lineRule="auto"/>
        <w:ind w:left="114" w:right="580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        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6" w:lineRule="auto"/>
        <w:ind w:left="11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Coast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ntran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11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ul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product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74</w:t>
      </w:r>
      <w:r>
        <w:rPr>
          <w:rFonts w:ascii="Arial" w:hAnsi="Arial" w:cs="Arial" w:eastAsia="Arial"/>
          <w:sz w:val="20"/>
          <w:szCs w:val="20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0.963244pt;height:237.0375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4" w:after="0" w:line="240" w:lineRule="auto"/>
        <w:ind w:left="2684" w:right="266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B</w:t>
      </w:r>
      <w:r>
        <w:rPr>
          <w:rFonts w:ascii="Arial" w:hAnsi="Arial" w:cs="Arial" w:eastAsia="Arial"/>
          <w:sz w:val="20"/>
          <w:szCs w:val="20"/>
          <w:spacing w:val="-4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14" w:right="5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Harb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arbour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at,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7" w:lineRule="auto"/>
        <w:ind w:left="11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5" w:lineRule="auto"/>
        <w:ind w:left="114" w:right="5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nto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n)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brunt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690" w:footer="0" w:top="880" w:bottom="280" w:left="1600" w:right="880"/>
          <w:pgSz w:w="11920" w:h="16840"/>
        </w:sectPr>
      </w:pPr>
      <w:rPr/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76" w:lineRule="auto"/>
        <w:ind w:left="114" w:right="59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ural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prices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ural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price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ors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114" w:right="54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.e.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4" w:right="525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Urban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cti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ns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just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76" w:lineRule="auto"/>
        <w:ind w:left="114" w:right="5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7: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5" w:lineRule="auto"/>
        <w:ind w:left="114" w:right="6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5.460902pt;height:205.2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598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mile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main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aini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4" w:after="0" w:line="276" w:lineRule="auto"/>
        <w:ind w:left="11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114" w:right="5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product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690" w:footer="0" w:top="880" w:bottom="280" w:left="1600" w:right="880"/>
          <w:pgSz w:w="11920" w:h="1684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11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ort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834" w:right="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hem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83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83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erns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er,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4" w:right="178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-t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ain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2"/>
          <w:szCs w:val="22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reg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u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on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7" w:after="0" w:line="276" w:lineRule="auto"/>
        <w:ind w:left="83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product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ards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83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DG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6" w:lineRule="auto"/>
        <w:ind w:left="83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areas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urban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M5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ore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ture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4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2"/>
          <w:szCs w:val="22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2"/>
          <w:szCs w:val="22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olo</w:t>
      </w:r>
      <w:r>
        <w:rPr>
          <w:rFonts w:ascii="Arial" w:hAnsi="Arial" w:cs="Arial" w:eastAsia="Arial"/>
          <w:sz w:val="22"/>
          <w:szCs w:val="22"/>
          <w:spacing w:val="2"/>
          <w:w w:val="100"/>
          <w:b/>
          <w:bCs/>
        </w:rPr>
        <w:t>g</w:t>
      </w:r>
      <w:r>
        <w:rPr>
          <w:rFonts w:ascii="Arial" w:hAnsi="Arial" w:cs="Arial" w:eastAsia="Arial"/>
          <w:sz w:val="22"/>
          <w:szCs w:val="22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2"/>
          <w:szCs w:val="22"/>
          <w:spacing w:val="0"/>
          <w:w w:val="100"/>
        </w:rPr>
      </w:r>
    </w:p>
    <w:p>
      <w:pPr>
        <w:spacing w:before="37" w:after="0" w:line="275" w:lineRule="auto"/>
        <w:ind w:left="834" w:right="53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erent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tech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690" w:footer="0" w:top="880" w:bottom="280" w:left="880" w:right="880"/>
          <w:pgSz w:w="11920" w:h="16840"/>
        </w:sectPr>
      </w:pPr>
      <w:rPr/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14" w:right="866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nclu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6" w:lineRule="auto"/>
        <w:ind w:left="114" w:right="55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act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Cur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h,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are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users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great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4" w:right="1672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5" w:lineRule="auto"/>
        <w:ind w:left="834" w:right="60" w:firstLine="-360"/>
        <w:jc w:val="both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5" w:lineRule="auto"/>
        <w:ind w:left="834" w:right="61" w:firstLine="-360"/>
        <w:jc w:val="both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erous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orpor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prote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urban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74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term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3" w:after="0" w:line="240" w:lineRule="auto"/>
        <w:ind w:left="83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tra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sectPr>
      <w:pgMar w:header="690" w:footer="0" w:top="880" w:bottom="280" w:left="880" w:right="88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Calibri"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3.940002pt;margin-top:35.445053pt;width:43.07024pt;height:10.040pt;mso-position-horizontal-relative:page;mso-position-vertical-relative:page;z-index:-552" type="#_x0000_t202" filled="f" stroked="f">
          <v:textbox inset="0,0,0,0">
            <w:txbxContent>
              <w:p>
                <w:pPr>
                  <w:spacing w:before="0" w:after="0" w:line="240" w:lineRule="auto"/>
                  <w:ind w:left="20" w:right="-44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Pr/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1"/>
                    <w:w w:val="100"/>
                  </w:rPr>
                  <w:t>g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43"/>
                    <w:w w:val="100"/>
                    <w:b/>
                    <w:bCs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-3"/>
                    <w:w w:val="100"/>
                  </w:rPr>
                  <w:t>o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  <w:t>f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  <w:b/>
                    <w:bCs/>
                  </w:rPr>
                  <w:t>8</w:t>
                </w:r>
                <w:r>
                  <w:rPr>
                    <w:rFonts w:ascii="Arial" w:hAnsi="Arial" w:cs="Arial" w:eastAsia="Arial"/>
                    <w:sz w:val="16"/>
                    <w:szCs w:val="16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hyperlink" Target="mailto:freightstrategy@infrastructure.gov.au" TargetMode="External"/><Relationship Id="rId9" Type="http://schemas.openxmlformats.org/officeDocument/2006/relationships/image" Target="media/image2.png"/><Relationship Id="rId10" Type="http://schemas.openxmlformats.org/officeDocument/2006/relationships/hyperlink" Target="http://www.gasenergyaustralia.com.au/" TargetMode="External"/><Relationship Id="rId11" Type="http://schemas.openxmlformats.org/officeDocument/2006/relationships/header" Target="header1.xml"/><Relationship Id="rId12" Type="http://schemas.openxmlformats.org/officeDocument/2006/relationships/image" Target="media/image3.jp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image" Target="media/image17.jpg"/><Relationship Id="rId27" Type="http://schemas.openxmlformats.org/officeDocument/2006/relationships/image" Target="media/image18.jpg"/><Relationship Id="rId28" Type="http://schemas.openxmlformats.org/officeDocument/2006/relationships/image" Target="media/image19.jpg"/><Relationship Id="rId29" Type="http://schemas.openxmlformats.org/officeDocument/2006/relationships/image" Target="media/image20.jpg"/><Relationship Id="rId30" Type="http://schemas.openxmlformats.org/officeDocument/2006/relationships/image" Target="media/image21.jpg"/><Relationship Id="rId31" Type="http://schemas.openxmlformats.org/officeDocument/2006/relationships/image" Target="media/image22.jpg"/><Relationship Id="rId32" Type="http://schemas.openxmlformats.org/officeDocument/2006/relationships/image" Target="media/image23.png"/><Relationship Id="rId33" Type="http://schemas.openxmlformats.org/officeDocument/2006/relationships/image" Target="media/image24.jpg"/><Relationship Id="rId34" Type="http://schemas.openxmlformats.org/officeDocument/2006/relationships/image" Target="media/image25.jpg"/><Relationship Id="rId35" Type="http://schemas.openxmlformats.org/officeDocument/2006/relationships/image" Target="media/image26.png"/><Relationship Id="rId36" Type="http://schemas.openxmlformats.org/officeDocument/2006/relationships/image" Target="media/image27.jpg"/><Relationship Id="rId37" Type="http://schemas.openxmlformats.org/officeDocument/2006/relationships/image" Target="media/image28.jpg"/><Relationship Id="rId38" Type="http://schemas.openxmlformats.org/officeDocument/2006/relationships/image" Target="media/image29.jpg"/><Relationship Id="rId39" Type="http://schemas.openxmlformats.org/officeDocument/2006/relationships/image" Target="media/image30.jpg"/><Relationship Id="rId40" Type="http://schemas.openxmlformats.org/officeDocument/2006/relationships/image" Target="media/image31.jpg"/><Relationship Id="rId41" Type="http://schemas.openxmlformats.org/officeDocument/2006/relationships/image" Target="media/image32.jpg"/><Relationship Id="rId42" Type="http://schemas.openxmlformats.org/officeDocument/2006/relationships/image" Target="media/image33.jpg"/><Relationship Id="rId43" Type="http://schemas.openxmlformats.org/officeDocument/2006/relationships/image" Target="media/image34.jpg"/><Relationship Id="rId44" Type="http://schemas.openxmlformats.org/officeDocument/2006/relationships/image" Target="media/image35.jpg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image" Target="media/image38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Reynolds</dc:creator>
  <dcterms:created xsi:type="dcterms:W3CDTF">2017-08-01T18:21:30Z</dcterms:created>
  <dcterms:modified xsi:type="dcterms:W3CDTF">2017-08-01T18:21:30Z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2017-08-01T00:00:00Z</vt:filetime>
  </property>
</Properties>
</file>