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29.xml" ContentType="application/vnd.openxmlformats-officedocument.wordprocessingml.footer+xml"/>
  <Override PartName="/word/header31.xml" ContentType="application/vnd.openxmlformats-officedocument.wordprocessingml.header+xml"/>
  <Override PartName="/word/footer30.xml" ContentType="application/vnd.openxmlformats-officedocument.wordprocessingml.foot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footer32.xml" ContentType="application/vnd.openxmlformats-officedocument.wordprocessingml.foot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header36.xml" ContentType="application/vnd.openxmlformats-officedocument.wordprocessingml.header+xml"/>
  <Override PartName="/word/footer35.xml" ContentType="application/vnd.openxmlformats-officedocument.wordprocessingml.footer+xml"/>
  <Override PartName="/word/header37.xml" ContentType="application/vnd.openxmlformats-officedocument.wordprocessingml.header+xml"/>
  <Override PartName="/word/footer36.xml" ContentType="application/vnd.openxmlformats-officedocument.wordprocessingml.foot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header39.xml" ContentType="application/vnd.openxmlformats-officedocument.wordprocessingml.header+xml"/>
  <Override PartName="/word/footer38.xml" ContentType="application/vnd.openxmlformats-officedocument.wordprocessingml.footer+xml"/>
  <Override PartName="/word/header40.xml" ContentType="application/vnd.openxmlformats-officedocument.wordprocessingml.header+xml"/>
  <Override PartName="/word/footer39.xml" ContentType="application/vnd.openxmlformats-officedocument.wordprocessingml.foot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header4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53.xml" ContentType="application/vnd.openxmlformats-officedocument.wordprocessingml.footer+xml"/>
  <Override PartName="/word/header55.xml" ContentType="application/vnd.openxmlformats-officedocument.wordprocessingml.header+xml"/>
  <Override PartName="/word/footer54.xml" ContentType="application/vnd.openxmlformats-officedocument.wordprocessingml.foot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65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footer72.xml" ContentType="application/vnd.openxmlformats-officedocument.wordprocessingml.footer+xml"/>
  <Override PartName="/word/header91.xml" ContentType="application/vnd.openxmlformats-officedocument.wordprocessingml.header+xml"/>
  <Override PartName="/word/footer7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326.336945pt;width:595.276001pt;height:435.868039pt;mso-position-horizontal-relative:page;mso-position-vertical-relative:page;z-index:-7551" coordorigin="0,6527" coordsize="11906,8717">
            <v:group style="position:absolute;left:0;top:6537;width:11906;height:8697" coordorigin="0,6537" coordsize="11906,8697">
              <v:shape style="position:absolute;left:0;top:6537;width:11906;height:8697" coordorigin="0,6537" coordsize="11906,8697" path="m1769,6537l1703,6550,1642,6578,0,7476,0,11363,5640,12893,4501,13361,4437,13390,4396,13427,4398,13435,4454,13477,8080,15187,8144,15213,8215,15232,8249,15234,8268,15234,8331,15228,11906,14616,11906,10986,10286,10986,10274,10973,10218,10921,10170,10884,10116,10849,1922,6589,1854,6557,1785,6537,1769,6537e" filled="t" fillcolor="#000000" stroked="f">
                <v:path arrowok="t"/>
                <v:fill/>
              </v:shape>
              <v:shape style="position:absolute;left:0;top:6537;width:11906;height:8697" coordorigin="0,6537" coordsize="11906,8697" path="m11906,10322l10286,10986,11906,10986,11906,10322e" filled="t" fillcolor="#000000" stroked="f">
                <v:path arrowok="t"/>
                <v:fill/>
              </v:shape>
              <v:shape style="position:absolute;left:0;top:6571;width:11906;height:8663" type="#_x0000_t75">
                <v:imagedata r:id="rId7" o:title=""/>
              </v:shape>
            </v:group>
            <v:group style="position:absolute;left:6465;top:11179;width:4363;height:2835" coordorigin="6465,11179" coordsize="4363,2835">
              <v:shape style="position:absolute;left:6465;top:11179;width:4363;height:2835" coordorigin="6465,11179" coordsize="4363,2835" path="m10828,11179l6465,11179,6465,14013,8929,14013,10828,11179e" filled="t" fillcolor="#00AEEF" stroked="f">
                <v:path arrowok="t"/>
                <v:fill/>
              </v:shape>
              <v:shape style="position:absolute;left:6465;top:11179;width:4363;height:2835" type="#_x0000_t75">
                <v:imagedata r:id="rId8" o:title=""/>
              </v:shape>
            </v:group>
            <v:group style="position:absolute;left:1224;top:8348;width:5241;height:2835" coordorigin="1224,8348" coordsize="5241,2835">
              <v:shape style="position:absolute;left:1224;top:8348;width:5241;height:2835" coordorigin="1224,8348" coordsize="5241,2835" path="m6465,8348l3501,8348,1224,11183,6465,11183,6465,8348e" filled="t" fillcolor="#00AEEF" stroked="f">
                <v:path arrowok="t"/>
                <v:fill/>
              </v:shape>
            </v:group>
            <v:group style="position:absolute;left:3373;top:11179;width:3678;height:2835" coordorigin="3373,11179" coordsize="3678,2835">
              <v:shape style="position:absolute;left:3373;top:11179;width:3678;height:2835" coordorigin="3373,11179" coordsize="3678,2835" path="m3373,14013l7051,14013,7051,11179,3373,11179,3373,14013xe" filled="t" fillcolor="#00AEEF" stroked="f">
                <v:path arrowok="t"/>
                <v:fill/>
              </v:shape>
              <v:shape style="position:absolute;left:2920;top:11179;width:4131;height:2835" type="#_x0000_t75">
                <v:imagedata r:id="rId9" o:title=""/>
              </v:shape>
            </v:group>
            <v:group style="position:absolute;left:6350;top:8348;width:5556;height:2835" coordorigin="6350,8348" coordsize="5556,2835">
              <v:shape style="position:absolute;left:6350;top:8348;width:5556;height:2835" coordorigin="6350,8348" coordsize="5556,2835" path="m6350,11183l11906,11183,11906,8348,6350,8348,6350,11183e" filled="t" fillcolor="#00AEEF" stroked="f">
                <v:path arrowok="t"/>
                <v:fill/>
              </v:shape>
              <v:shape style="position:absolute;left:6350;top:8348;width:5556;height:2820" type="#_x0000_t75">
                <v:imagedata r:id="rId10" o:title=""/>
              </v:shape>
            </v:group>
            <v:group style="position:absolute;left:0;top:11179;width:3373;height:2835" coordorigin="0,11179" coordsize="3373,2835">
              <v:shape style="position:absolute;left:0;top:11179;width:3373;height:2835" coordorigin="0,11179" coordsize="3373,2835" path="m0,14014l3373,14014,3373,11179,0,11179,0,14014e" filled="t" fillcolor="#00AEEF" stroked="f">
                <v:path arrowok="t"/>
                <v:fill/>
              </v:shape>
              <v:shape style="position:absolute;left:0;top:11179;width:3373;height:2835" type="#_x0000_t75">
                <v:imagedata r:id="rId11" o:title=""/>
              </v:shape>
              <v:shape style="position:absolute;left:0;top:11055;width:11906;height:198" type="#_x0000_t75">
                <v:imagedata r:id="rId12" o:title=""/>
              </v:shape>
            </v:group>
            <w10:wrap type="none"/>
          </v:group>
        </w:pict>
      </w:r>
      <w:r>
        <w:rPr/>
        <w:pict>
          <v:group style="position:absolute;margin-left:313.651001pt;margin-top:68.390015pt;width:225.0656pt;height:59.678pt;mso-position-horizontal-relative:page;mso-position-vertical-relative:page;z-index:-7550" coordorigin="6273,1368" coordsize="4501,1194">
            <v:shape style="position:absolute;left:6273;top:1368;width:1184;height:1194" type="#_x0000_t75">
              <v:imagedata r:id="rId13" o:title=""/>
            </v:shape>
            <v:shape style="position:absolute;left:6273;top:1368;width:1184;height:1194" type="#_x0000_t75">
              <v:imagedata r:id="rId14" o:title=""/>
            </v:shape>
            <v:shape style="position:absolute;left:7473;top:1452;width:3301;height:1072" type="#_x0000_t75">
              <v:imagedata r:id="rId15" o:title=""/>
            </v:shape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69" w:lineRule="exact"/>
        <w:ind w:right="91"/>
        <w:jc w:val="righ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1"/>
        </w:rPr>
        <w:t>FREIGHT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1"/>
        </w:rPr>
        <w:t>DOESN’T</w:t>
      </w:r>
      <w:r>
        <w:rPr>
          <w:rFonts w:ascii="Arial" w:hAnsi="Arial" w:cs="Arial" w:eastAsia="Arial"/>
          <w:sz w:val="60"/>
          <w:szCs w:val="60"/>
          <w:spacing w:val="-2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97"/>
          <w:b/>
          <w:bCs/>
          <w:position w:val="-1"/>
        </w:rPr>
        <w:t>VOTE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3" w:lineRule="auto"/>
        <w:ind w:left="4010" w:right="91" w:firstLine="194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SUBMI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SION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DISCU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SION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98"/>
          <w:b/>
          <w:bCs/>
        </w:rPr>
        <w:t>P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APER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INQUIRY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INTO</w:t>
      </w:r>
      <w:r>
        <w:rPr>
          <w:rFonts w:ascii="Arial" w:hAnsi="Arial" w:cs="Arial" w:eastAsia="Arial"/>
          <w:sz w:val="24"/>
          <w:szCs w:val="24"/>
          <w:color w:val="1E4E79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7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SUPP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95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6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4"/>
          <w:szCs w:val="24"/>
          <w:color w:val="1E4E79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PRIORITIES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1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-4"/>
          <w:w w:val="96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UGUST</w:t>
      </w:r>
      <w:r>
        <w:rPr>
          <w:rFonts w:ascii="Arial" w:hAnsi="Arial" w:cs="Arial" w:eastAsia="Arial"/>
          <w:sz w:val="24"/>
          <w:szCs w:val="24"/>
          <w:color w:val="1E4E79"/>
          <w:spacing w:val="6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9"/>
          <w:b/>
          <w:bCs/>
        </w:rPr>
        <w:t>2017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560" w:bottom="280" w:left="1680" w:right="980"/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.000015pt;width:595.275pt;height:841.89pt;mso-position-horizontal-relative:page;mso-position-vertical-relative:page;z-index:-7549" type="#_x0000_t202" filled="f" stroked="f">
            <v:textbox inset="0,0,0,0">
              <w:txbxContent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10" w:after="0" w:line="220" w:lineRule="exact"/>
                    <w:jc w:val="left"/>
                    <w:rPr>
                      <w:sz w:val="22"/>
                      <w:szCs w:val="22"/>
                    </w:rPr>
                  </w:pPr>
                  <w:rPr/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spacing w:before="0" w:after="0" w:line="240" w:lineRule="auto"/>
                    <w:ind w:left="699" w:right="-20"/>
                    <w:jc w:val="left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00AEEF"/>
                      <w:spacing w:val="0"/>
                      <w:w w:val="100"/>
                      <w:b/>
                      <w:bCs/>
                    </w:rPr>
                    <w:t>P2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0pt;margin-top:.000015pt;width:595.275pt;height:841.89pt;mso-position-horizontal-relative:page;mso-position-vertical-relative:page;z-index:-7548" coordorigin="0,0" coordsize="11906,16838">
            <v:shape style="position:absolute;left:0;top:0;width:11906;height:16838" coordorigin="0,0" coordsize="11906,16838" path="m0,16838l11906,16838,11906,0,0,0,0,16838e" filled="t" fillcolor="#1A436E" stroked="f">
              <v:path arrowok="t"/>
              <v:fill/>
            </v:shape>
          </v:group>
          <w10:wrap type="none"/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11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Box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DEAKIN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WEST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ACT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2600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113" w:right="4721"/>
        <w:jc w:val="left"/>
        <w:tabs>
          <w:tab w:pos="19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2"/>
          <w:szCs w:val="12"/>
          <w:color w:val="FFFFFF"/>
          <w:spacing w:val="0"/>
          <w:w w:val="100"/>
          <w:b/>
          <w:bCs/>
        </w:rPr>
        <w:t>P: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+61</w:t>
      </w:r>
      <w:r>
        <w:rPr>
          <w:rFonts w:ascii="Arial" w:hAnsi="Arial" w:cs="Arial" w:eastAsia="Arial"/>
          <w:sz w:val="20"/>
          <w:szCs w:val="20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6273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0755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</w:r>
      <w:r>
        <w:rPr>
          <w:rFonts w:ascii="Arial" w:hAnsi="Arial" w:cs="Arial" w:eastAsia="Arial"/>
          <w:sz w:val="12"/>
          <w:szCs w:val="12"/>
          <w:color w:val="FFFFFF"/>
          <w:spacing w:val="0"/>
          <w:w w:val="100"/>
          <w:b/>
          <w:bCs/>
        </w:rPr>
        <w:t>E:</w:t>
      </w:r>
      <w:r>
        <w:rPr>
          <w:rFonts w:ascii="Arial" w:hAnsi="Arial" w:cs="Arial" w:eastAsia="Arial"/>
          <w:sz w:val="12"/>
          <w:szCs w:val="12"/>
          <w:color w:val="FFFFFF"/>
          <w:spacing w:val="11"/>
          <w:w w:val="100"/>
          <w:b/>
          <w:bCs/>
        </w:rPr>
        <w:t> </w:t>
      </w:r>
      <w:hyperlink r:id="rId16"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1"/>
          </w:rPr>
          <w:t>admin@austlogistics.com.au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1"/>
          </w:rPr>
          <w:t> </w:t>
        </w:r>
      </w:hyperlink>
      <w:hyperlink r:id="rId17"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0"/>
          </w:rPr>
          <w:t>ww</w:t>
        </w:r>
        <w:r>
          <w:rPr>
            <w:rFonts w:ascii="Arial" w:hAnsi="Arial" w:cs="Arial" w:eastAsia="Arial"/>
            <w:sz w:val="20"/>
            <w:szCs w:val="20"/>
            <w:color w:val="FFFFFF"/>
            <w:spacing w:val="-13"/>
            <w:w w:val="100"/>
          </w:rPr>
          <w:t>w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1"/>
          </w:rPr>
          <w:t>.austlogistics.com.au</w:t>
        </w:r>
        <w:r>
          <w:rPr>
            <w:rFonts w:ascii="Arial" w:hAnsi="Arial" w:cs="Arial" w:eastAsia="Arial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©Australian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Council,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August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Sz w:w="11920" w:h="16840"/>
          <w:pgMar w:top="1560" w:bottom="280" w:left="700" w:right="16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3" w:after="0" w:line="240" w:lineRule="auto"/>
        <w:ind w:left="4275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6.029894pt;width:315pt;height:.1pt;mso-position-horizontal-relative:page;mso-position-vertical-relative:paragraph;z-index:-7547" coordorigin="4855,321" coordsize="6300,2">
            <v:shape style="position:absolute;left:4855;top:321;width:6300;height:2" coordorigin="4855,321" coordsize="6300,0" path="m4855,321l11155,321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282822pt;margin-top:.534293pt;width:49.699799pt;height:265.446pt;mso-position-horizontal-relative:page;mso-position-vertical-relative:paragraph;z-index:-7508" type="#_x0000_t202" filled="f" stroked="f">
            <v:textbox style="layout-flow:vertical;mso-layout-flow-alt:bottom-to-top" inset="0,0,0,0">
              <w:txbxContent>
                <w:p>
                  <w:pPr>
                    <w:spacing w:before="0" w:after="0" w:line="987" w:lineRule="exact"/>
                    <w:ind w:left="20" w:right="-163"/>
                    <w:jc w:val="left"/>
                    <w:rPr>
                      <w:rFonts w:ascii="Arial" w:hAnsi="Arial" w:cs="Arial" w:eastAsia="Arial"/>
                      <w:sz w:val="95"/>
                      <w:szCs w:val="95"/>
                    </w:rPr>
                  </w:pPr>
                  <w:rPr/>
                  <w:r>
                    <w:rPr>
                      <w:rFonts w:ascii="Arial" w:hAnsi="Arial" w:cs="Arial" w:eastAsia="Arial"/>
                      <w:sz w:val="95"/>
                      <w:szCs w:val="95"/>
                      <w:spacing w:val="0"/>
                      <w:w w:val="100"/>
                      <w:b/>
                      <w:bCs/>
                    </w:rPr>
                    <w:t>CONTENTS</w:t>
                  </w:r>
                  <w:r>
                    <w:rPr>
                      <w:rFonts w:ascii="Arial" w:hAnsi="Arial" w:cs="Arial" w:eastAsia="Arial"/>
                      <w:sz w:val="95"/>
                      <w:szCs w:val="9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DOESN’T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VOTE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383793pt;width:315pt;height:.1pt;mso-position-horizontal-relative:page;mso-position-vertical-relative:paragraph;z-index:-7546" coordorigin="4855,288" coordsize="6300,2">
            <v:shape style="position:absolute;left:4855;top:288;width:6300;height:2" coordorigin="4855,288" coordsize="6300,0" path="m4855,288l11155,28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52993pt;width:315pt;height:.1pt;mso-position-horizontal-relative:page;mso-position-vertical-relative:paragraph;z-index:-7545" coordorigin="4855,37" coordsize="6300,2">
            <v:shape style="position:absolute;left:4855;top:37;width:6300;height:2" coordorigin="4855,37" coordsize="6300,0" path="m4855,37l11155,37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echnology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57676pt;width:315pt;height:.1pt;mso-position-horizontal-relative:page;mso-position-vertical-relative:paragraph;z-index:-7544" coordorigin="4855,37" coordsize="6300,2">
            <v:shape style="position:absolute;left:4855;top:37;width:6300;height:2" coordorigin="4855,37" coordsize="6300,0" path="m4855,37l11155,37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62359pt;width:315pt;height:.1pt;mso-position-horizontal-relative:page;mso-position-vertical-relative:paragraph;z-index:-7543" coordorigin="4855,37" coordsize="6300,2">
            <v:shape style="position:absolute;left:4855;top:37;width:6300;height:2" coordorigin="4855,37" coordsize="6300,0" path="m4855,37l11155,37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67003pt;width:315pt;height:.1pt;mso-position-horizontal-relative:page;mso-position-vertical-relative:paragraph;z-index:-7542" coordorigin="4855,37" coordsize="6300,2">
            <v:shape style="position:absolute;left:4855;top:37;width:6300;height:2" coordorigin="4855,37" coordsize="6300,0" path="m4855,37l11155,37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Maritime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71586pt;width:315pt;height:.1pt;mso-position-horizontal-relative:page;mso-position-vertical-relative:paragraph;z-index:-7541" coordorigin="4855,37" coordsize="6300,2">
            <v:shape style="position:absolute;left:4855;top:37;width:6300;height:2" coordorigin="4855,37" coordsize="6300,0" path="m4855,37l11155,37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76269pt;width:315pt;height:.1pt;mso-position-horizontal-relative:page;mso-position-vertical-relative:paragraph;z-index:-7540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80913pt;width:315pt;height:.1pt;mso-position-horizontal-relative:page;mso-position-vertical-relative:paragraph;z-index:-7539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715612pt;width:315pt;height:.1pt;mso-position-horizontal-relative:page;mso-position-vertical-relative:paragraph;z-index:-7538" coordorigin="4855,334" coordsize="6300,2">
            <v:shape style="position:absolute;left:4855;top:334;width:6300;height:2" coordorigin="4855,334" coordsize="6300,0" path="m4855,334l11155,334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ACCC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19513pt;width:315pt;height:.1pt;mso-position-horizontal-relative:page;mso-position-vertical-relative:paragraph;z-index:-7537" coordorigin="4855,288" coordsize="6300,2">
            <v:shape style="position:absolute;left:4855;top:288;width:6300;height:2" coordorigin="4855,288" coordsize="6300,0" path="m4855,288l11155,28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INTRODUCTION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Structure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8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4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88813pt;width:315pt;height:.1pt;mso-position-horizontal-relative:page;mso-position-vertical-relative:paragraph;z-index:-7536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723412pt;width:315pt;height:.1pt;mso-position-horizontal-relative:page;mso-position-vertical-relative:paragraph;z-index:-7535" coordorigin="4855,334" coordsize="6300,2">
            <v:shape style="position:absolute;left:4855;top:334;width:6300;height:2" coordorigin="4855,334" coordsize="6300,0" path="m4855,334l11155,334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Strategy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9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27382pt;width:315pt;height:.1pt;mso-position-horizontal-relative:page;mso-position-vertical-relative:paragraph;z-index:-7534" coordorigin="4855,289" coordsize="6300,2">
            <v:shape style="position:absolute;left:4855;top:289;width:6300;height:2" coordorigin="4855,289" coordsize="6300,0" path="m4855,289l11155,28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ENCROACHMENT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10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Fishermans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Bend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color w:val="58595B"/>
          <w:spacing w:val="-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896682pt;width:315pt;height:.1pt;mso-position-horizontal-relative:page;mso-position-vertical-relative:paragraph;z-index:-7533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731281pt;width:315pt;height:.1pt;mso-position-horizontal-relative:page;mso-position-vertical-relative:paragraph;z-index:-7532" coordorigin="4855,335" coordsize="6300,2">
            <v:shape style="position:absolute;left:4855;top:335;width:6300;height:2" coordorigin="4855,335" coordsize="6300,0" path="m4855,335l11155,3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erminals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35282pt;width:315pt;height:.1pt;mso-position-horizontal-relative:page;mso-position-vertical-relative:paragraph;z-index:-7531" coordorigin="4855,289" coordsize="6300,2">
            <v:shape style="position:absolute;left:4855;top:289;width:6300;height:2" coordorigin="4855,289" coordsize="6300,0" path="m4855,289l11155,28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TECHNO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96"/>
        </w:rPr>
        <w:t>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O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96"/>
        </w:rPr>
        <w:t>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erformance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ramework</w:t>
      </w:r>
      <w:r>
        <w:rPr>
          <w:rFonts w:ascii="Arial" w:hAnsi="Arial" w:cs="Arial" w:eastAsia="Arial"/>
          <w:sz w:val="20"/>
          <w:szCs w:val="20"/>
          <w:color w:val="58595B"/>
          <w:spacing w:val="-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18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09195pt;width:315pt;height:.1pt;mso-position-horizontal-relative:page;mso-position-vertical-relative:paragraph;z-index:-7530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743895pt;width:315pt;height:.1pt;mso-position-horizontal-relative:page;mso-position-vertical-relative:paragraph;z-index:-7529" coordorigin="4855,335" coordsize="6300,2">
            <v:shape style="position:absolute;left:4855;top:335;width:6300;height:2" coordorigin="4855,335" coordsize="6300,0" path="m4855,335l11155,3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Automation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58595B"/>
          <w:spacing w:val="-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19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47796pt;width:315pt;height:.1pt;mso-position-horizontal-relative:page;mso-position-vertical-relative:paragraph;z-index:-7528" coordorigin="4855,289" coordsize="6300,2">
            <v:shape style="position:absolute;left:4855;top:289;width:6300;height:2" coordorigin="4855,289" coordsize="6300,0" path="m4855,289l11155,28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17095pt;width:315pt;height:.1pt;mso-position-horizontal-relative:page;mso-position-vertical-relative:paragraph;z-index:-7527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21678pt;width:315pt;height:.1pt;mso-position-horizontal-relative:page;mso-position-vertical-relative:paragraph;z-index:-7526" coordorigin="4855,38" coordsize="6300,2">
            <v:shape style="position:absolute;left:4855;top:38;width:6300;height:2" coordorigin="4855,38" coordsize="6300,0" path="m4855,38l11155,3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Access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22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26392pt;width:315pt;height:.1pt;mso-position-horizontal-relative:page;mso-position-vertical-relative:paragraph;z-index:-7525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Consistency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Regulation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22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30975pt;width:315pt;height:.1pt;mso-position-horizontal-relative:page;mso-position-vertical-relative:paragraph;z-index:-7524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765675pt;width:315pt;height:.1pt;mso-position-horizontal-relative:page;mso-position-vertical-relative:paragraph;z-index:-7523" coordorigin="4855,335" coordsize="6300,2">
            <v:shape style="position:absolute;left:4855;top:335;width:6300;height:2" coordorigin="4855,335" coordsize="6300,0" path="m4855,335l11155,3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echnology</w:t>
      </w:r>
      <w:r>
        <w:rPr>
          <w:rFonts w:ascii="Arial" w:hAnsi="Arial" w:cs="Arial" w:eastAsia="Arial"/>
          <w:sz w:val="20"/>
          <w:szCs w:val="20"/>
          <w:color w:val="58595B"/>
          <w:spacing w:val="-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23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69575pt;width:315pt;height:.1pt;mso-position-horizontal-relative:page;mso-position-vertical-relative:paragraph;z-index:-7522" coordorigin="4855,289" coordsize="6300,2">
            <v:shape style="position:absolute;left:4855;top:289;width:6300;height:2" coordorigin="4855,289" coordsize="6300,0" path="m4855,289l11155,28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3889pt;width:315pt;height:.1pt;mso-position-horizontal-relative:page;mso-position-vertical-relative:paragraph;z-index:-7521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Short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43488pt;width:315pt;height:.1pt;mso-position-horizontal-relative:page;mso-position-vertical-relative:paragraph;z-index:-7520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Generally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48186pt;width:315pt;height:.1pt;mso-position-horizontal-relative:page;mso-position-vertical-relative:paragraph;z-index:-7519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rack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Separation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25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52784pt;width:315pt;height:.1pt;mso-position-horizontal-relative:page;mso-position-vertical-relative:paragraph;z-index:-7518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rain/Network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57483pt;width:315pt;height:.1pt;mso-position-horizontal-relative:page;mso-position-vertical-relative:paragraph;z-index:-7517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792082pt;width:315pt;height:.1pt;mso-position-horizontal-relative:page;mso-position-vertical-relative:paragraph;z-index:-7516" coordorigin="4855,336" coordsize="6300,2">
            <v:shape style="position:absolute;left:4855;top:336;width:6300;height:2" coordorigin="4855,336" coordsize="6300,0" path="m4855,336l11155,3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Standardisation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58595B"/>
          <w:spacing w:val="-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26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95982pt;width:315pt;height:.1pt;mso-position-horizontal-relative:page;mso-position-vertical-relative:paragraph;z-index:-7515" coordorigin="4855,290" coordsize="6300,2">
            <v:shape style="position:absolute;left:4855;top:290;width:6300;height:2" coordorigin="4855,290" coordsize="6300,0" path="m4855,290l11155,290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MARITIME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3.495284pt;width:315pt;height:.1pt;mso-position-horizontal-relative:page;mso-position-vertical-relative:paragraph;z-index:-7514" coordorigin="4855,270" coordsize="6300,2">
            <v:shape style="position:absolute;left:4855;top:270;width:6300;height:2" coordorigin="4855,270" coordsize="6300,0" path="m4855,270l11155,270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Coastal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-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499285pt;width:315pt;height:.1pt;mso-position-horizontal-relative:page;mso-position-vertical-relative:paragraph;z-index:-7513" coordorigin="4855,290" coordsize="6300,2">
            <v:shape style="position:absolute;left:4855;top:290;width:6300;height:2" coordorigin="4855,290" coordsize="6300,0" path="m4855,290l11155,290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AIR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28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Curfews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Airports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28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6" w:after="0" w:line="240" w:lineRule="auto"/>
        <w:ind w:left="4558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.968584pt;width:315pt;height:.1pt;mso-position-horizontal-relative:page;mso-position-vertical-relative:paragraph;z-index:-7512" coordorigin="4855,39" coordsize="6300,2">
            <v:shape style="position:absolute;left:4855;top:39;width:6300;height:2" coordorigin="4855,39" coordsize="6300,0" path="m4855,39l11155,39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6.803185pt;width:315pt;height:.1pt;mso-position-horizontal-relative:page;mso-position-vertical-relative:paragraph;z-index:-7511" coordorigin="4855,336" coordsize="6300,2">
            <v:shape style="position:absolute;left:4855;top:336;width:6300;height:2" coordorigin="4855,336" coordsize="6300,0" path="m4855,336l11155,3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GST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Low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alue</w:t>
      </w:r>
      <w:r>
        <w:rPr>
          <w:rFonts w:ascii="Arial" w:hAnsi="Arial" w:cs="Arial" w:eastAsia="Arial"/>
          <w:sz w:val="20"/>
          <w:szCs w:val="20"/>
          <w:color w:val="5859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58595B"/>
          <w:spacing w:val="-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28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507085pt;width:315pt;height:.1pt;mso-position-horizontal-relative:page;mso-position-vertical-relative:paragraph;z-index:-7510" coordorigin="4855,290" coordsize="6300,2">
            <v:shape style="position:absolute;left:4855;top:290;width:6300;height:2" coordorigin="4855,290" coordsize="6300,0" path="m4855,290l11155,290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29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4275" w:right="-20"/>
        <w:jc w:val="left"/>
        <w:tabs>
          <w:tab w:pos="103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14.506386pt;width:315pt;height:.1pt;mso-position-horizontal-relative:page;mso-position-vertical-relative:paragraph;z-index:-7509" coordorigin="4855,290" coordsize="6300,2">
            <v:shape style="position:absolute;left:4855;top:290;width:6300;height:2" coordorigin="4855,290" coordsize="6300,0" path="m4855,290l11155,290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ROLE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"/>
          <w:pgMar w:footer="386" w:header="0" w:top="1560" w:bottom="580" w:left="580" w:right="580"/>
          <w:footerReference w:type="odd" r:id="rId18"/>
          <w:footerReference w:type="even" r:id="rId19"/>
          <w:pgSz w:w="11920" w:h="1684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0" w:lineRule="auto"/>
        <w:ind w:left="269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224.1521pt;margin-top:23.765318pt;width:14.714pt;height:2.877pt;mso-position-horizontal-relative:page;mso-position-vertical-relative:paragraph;z-index:-7472" coordorigin="4483,475" coordsize="294,58">
            <v:shape style="position:absolute;left:4483;top:475;width:294;height:58" coordorigin="4483,475" coordsize="294,58" path="m4773,475l4488,475,4483,480,4483,529,4488,533,4773,533,4777,529,4777,480,4773,475e" filled="t" fillcolor="#292829" stroked="f">
              <v:path arrowok="t"/>
              <v:fill/>
            </v:shape>
          </v:group>
          <w10:wrap type="none"/>
        </w:pict>
      </w:r>
      <w:r>
        <w:rPr/>
        <w:pict>
          <v:shape style="position:absolute;margin-left:425.884003pt;margin-top:21.228218pt;width:76.102091pt;height:38.160pt;mso-position-horizontal-relative:page;mso-position-vertical-relative:paragraph;z-index:-7466" type="#_x0000_t75">
            <v:imagedata r:id="rId21" o:title=""/>
          </v:shape>
        </w:pic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0"/>
        </w:rPr>
        <w:t>C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0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0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0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0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0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0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0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0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6"/>
          <w:w w:val="80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6"/>
        </w:rPr>
        <w:t>m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0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6"/>
        </w:rPr>
        <w:t>m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1"/>
        </w:rPr>
        <w:t>b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1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1"/>
          <w:w w:val="89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1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6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182.790894pt;margin-top:23.0853pt;width:14.715pt;height:2.876pt;mso-position-horizontal-relative:page;mso-position-vertical-relative:paragraph;z-index:-7473" coordorigin="3656,462" coordsize="294,58">
            <v:shape style="position:absolute;left:3656;top:462;width:294;height:58" coordorigin="3656,462" coordsize="294,58" path="m3946,462l3660,462,3656,466,3656,515,3660,519,3946,519,3950,515,3950,466,3946,462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82.744293pt;margin-top:.8838pt;width:14.676pt;height:16.843pt;mso-position-horizontal-relative:page;mso-position-vertical-relative:paragraph;z-index:-7471" coordorigin="3655,18" coordsize="294,337">
            <v:shape style="position:absolute;left:3655;top:18;width:294;height:337" coordorigin="3655,18" coordsize="294,337" path="m3833,18l3770,18,3766,22,3655,302,3655,350,3660,355,3703,355,3708,350,3732,287,3742,282,3941,282,3918,225,3761,225,3756,220,3799,104,3870,104,3838,22,3833,18e" filled="t" fillcolor="#292829" stroked="f">
              <v:path arrowok="t"/>
              <v:fill/>
            </v:shape>
            <v:shape style="position:absolute;left:3655;top:18;width:294;height:337" coordorigin="3655,18" coordsize="294,337" path="m3941,282l3862,282,3871,287,3895,350,3900,355,3944,355,3948,350,3948,302,3941,282e" filled="t" fillcolor="#292829" stroked="f">
              <v:path arrowok="t"/>
              <v:fill/>
            </v:shape>
            <v:shape style="position:absolute;left:3655;top:18;width:294;height:337" coordorigin="3655,18" coordsize="294,337" path="m3870,104l3804,104,3847,220,3843,225,3918,225,3870,104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24.1931pt;margin-top:.8646pt;width:9.312pt;height:16.842pt;mso-position-horizontal-relative:page;mso-position-vertical-relative:paragraph;z-index:-7470" coordorigin="4484,17" coordsize="186,337">
            <v:shape style="position:absolute;left:4484;top:17;width:186;height:337" coordorigin="4484,17" coordsize="186,337" path="m4670,75l4593,75,4598,80,4598,349,4603,354,4660,354,4665,349,4665,80,4670,75e" filled="t" fillcolor="#292829" stroked="f">
              <v:path arrowok="t"/>
              <v:fill/>
            </v:shape>
            <v:shape style="position:absolute;left:4484;top:17;width:186;height:337" coordorigin="4484,17" coordsize="186,337" path="m4773,17l4489,17,4484,22,4484,70,4489,75,4773,75,4777,70,4777,22,4773,17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03.491501pt;margin-top:.8643pt;width:14.74246pt;height:16.842pt;mso-position-horizontal-relative:page;mso-position-vertical-relative:paragraph;z-index:-7469" coordorigin="4070,17" coordsize="295,337">
            <v:shape style="position:absolute;left:4070;top:17;width:295;height:337" coordorigin="4070,17" coordsize="295,337" path="m4250,17l4075,17,4070,22,4070,349,4075,354,4132,354,4137,349,4137,224,4142,219,4294,219,4294,215,4306,211,4322,202,4336,190,4348,174,4354,162,4142,162,4137,157,4137,80,4142,75,4357,75,4349,60,4336,45,4319,33,4299,24,4276,19,4250,17e" filled="t" fillcolor="#292829" stroked="f">
              <v:path arrowok="t"/>
              <v:fill/>
            </v:shape>
            <v:shape style="position:absolute;left:4070;top:17;width:295;height:337" coordorigin="4070,17" coordsize="295,337" path="m4294,219l4207,219,4217,224,4320,349,4330,354,4359,354,4364,349,4364,301,4294,219e" filled="t" fillcolor="#292829" stroked="f">
              <v:path arrowok="t"/>
              <v:fill/>
            </v:shape>
            <v:shape style="position:absolute;left:4070;top:17;width:295;height:337" coordorigin="4070,17" coordsize="295,337" path="m4357,75l4250,75,4262,76,4281,82,4294,98,4298,125,4291,147,4274,158,4250,162,4354,162,4357,154,4363,130,4365,101,4359,79,4357,75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244.831131pt;margin-top:.518397pt;width:14.613873pt;height:17.018382pt;mso-position-horizontal-relative:page;mso-position-vertical-relative:paragraph;z-index:-7468" coordorigin="4897,10" coordsize="292,340">
            <v:shape style="position:absolute;left:4897;top:10;width:292;height:340" coordorigin="4897,10" coordsize="292,340" path="m5036,10l4972,30,4926,72,4901,133,4897,183,4898,207,4916,270,4955,318,5015,345,5068,351,5092,348,5150,321,5173,293,5036,293,5015,287,4967,223,4962,169,4965,145,4994,88,5057,67,5173,67,5165,55,5114,22,5065,11,5036,10e" filled="t" fillcolor="#292829" stroked="f">
              <v:path arrowok="t"/>
              <v:fill/>
            </v:shape>
            <v:shape style="position:absolute;left:4897;top:10;width:292;height:340" coordorigin="4897,10" coordsize="292,340" path="m5173,67l5057,67,5081,70,5100,78,5115,91,5124,109,5129,114,5184,114,5188,106,5184,87,5176,70,5173,67e" filled="t" fillcolor="#292829" stroked="f">
              <v:path arrowok="t"/>
              <v:fill/>
            </v:shape>
          </v:group>
          <w10:wrap type="none"/>
        </w:pict>
      </w:r>
      <w:r>
        <w:rPr/>
        <w:pict>
          <v:shape style="position:absolute;margin-left:304.259277pt;margin-top:-2.47674pt;width:76.415612pt;height:23.5125pt;mso-position-horizontal-relative:page;mso-position-vertical-relative:paragraph;z-index:-7467" type="#_x0000_t75">
            <v:imagedata r:id="rId22" o:title=""/>
          </v:shape>
        </w:pict>
      </w:r>
      <w:r>
        <w:rPr/>
        <w:pict>
          <v:shape style="width:75.189071pt;height:18.75pt;mso-position-horizontal-relative:char;mso-position-vertical-relative:line" type="#_x0000_t75">
            <v:imagedata r:id="rId2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3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182.744095pt;margin-top:2.37pt;width:76.905504pt;height:15.345pt;mso-position-horizontal-relative:page;mso-position-vertical-relative:paragraph;z-index:-7465" type="#_x0000_t75">
            <v:imagedata r:id="rId24" o:title=""/>
          </v:shape>
        </w:pict>
      </w:r>
      <w:r>
        <w:rPr/>
        <w:pict>
          <v:shape style="position:absolute;margin-left:303.759399pt;margin-top:-3.6187pt;width:77.968582pt;height:27.375pt;mso-position-horizontal-relative:page;mso-position-vertical-relative:paragraph;z-index:-7464" type="#_x0000_t75">
            <v:imagedata r:id="rId25" o:title=""/>
          </v:shape>
        </w:pict>
      </w:r>
      <w:r>
        <w:rPr/>
        <w:pict>
          <v:group style="position:absolute;margin-left:425.773987pt;margin-top:1.507pt;width:74.3188pt;height:17.7135pt;mso-position-horizontal-relative:page;mso-position-vertical-relative:paragraph;z-index:-7463" coordorigin="8515,30" coordsize="1486,354">
            <v:shape style="position:absolute;left:8515;top:30;width:335;height:238" type="#_x0000_t75">
              <v:imagedata r:id="rId26" o:title=""/>
            </v:shape>
            <v:group style="position:absolute;left:8526;top:54;width:232;height:197" coordorigin="8526,54" coordsize="232,197">
              <v:shape style="position:absolute;left:8526;top:54;width:232;height:197" coordorigin="8526,54" coordsize="232,197" path="m8526,54l8575,113,8591,125,8607,137,8621,153,8631,171,8637,195,8637,198,8639,200,8699,217,8752,248,8756,251,8757,251,8758,251,8758,251,8758,250,8743,235,8694,201,8658,185,8654,180,8654,175,8666,161,8689,155,8707,150,8710,147,8674,147,8664,138,8612,104,8569,88,8557,83,8545,76,8535,67,8526,54e" filled="t" fillcolor="#FFFFFF" stroked="f">
                <v:path arrowok="t"/>
                <v:fill/>
              </v:shape>
              <v:shape style="position:absolute;left:8526;top:54;width:232;height:197" coordorigin="8526,54" coordsize="232,197" path="m8676,127l8675,127,8674,130,8680,139,8674,147,8710,147,8711,146,8694,135,8676,127e" filled="t" fillcolor="#FFFFFF" stroked="f">
                <v:path arrowok="t"/>
                <v:fill/>
              </v:shape>
              <v:shape style="position:absolute;left:8541;top:73;width:6;height:4" type="#_x0000_t75">
                <v:imagedata r:id="rId27" o:title=""/>
              </v:shape>
              <v:shape style="position:absolute;left:8520;top:41;width:11;height:22" type="#_x0000_t75">
                <v:imagedata r:id="rId28" o:title=""/>
              </v:shape>
              <v:shape style="position:absolute;left:8577;top:115;width:179;height:136" type="#_x0000_t75">
                <v:imagedata r:id="rId29" o:title=""/>
              </v:shape>
              <v:shape style="position:absolute;left:8519;top:39;width:118;height:156" type="#_x0000_t75">
                <v:imagedata r:id="rId30" o:title=""/>
              </v:shape>
            </v:group>
            <v:group style="position:absolute;left:8799;top:112;width:168;height:112" coordorigin="8799,112" coordsize="168,112">
              <v:shape style="position:absolute;left:8799;top:112;width:168;height:112" coordorigin="8799,112" coordsize="168,112" path="m8863,112l8809,141,8799,184,8809,200,8825,213,8847,221,8875,224,8951,224,8956,220,8967,201,8951,199,8876,199,8874,199,8851,194,8834,181,8829,162,8839,149,8859,140,8888,138,8944,138,8937,131,8919,121,8894,114,8863,112e" filled="t" fillcolor="#292829" stroked="f">
                <v:path arrowok="t"/>
                <v:fill/>
              </v:shape>
              <v:shape style="position:absolute;left:8799;top:112;width:168;height:112" coordorigin="8799,112" coordsize="168,112" path="m8944,138l8888,138,8906,145,8918,159,8918,162,8919,183,8902,194,8876,199,8951,199,8943,198,8953,182,8956,159,8950,144,8944,138e" filled="t" fillcolor="#292829" stroked="f">
                <v:path arrowok="t"/>
                <v:fill/>
              </v:shape>
            </v:group>
            <v:group style="position:absolute;left:8967;top:120;width:161;height:104" coordorigin="8967,120" coordsize="161,104">
              <v:shape style="position:absolute;left:8967;top:120;width:161;height:104" coordorigin="8967,120" coordsize="161,104" path="m9066,120l9030,120,9024,126,8967,224,8999,224,9010,205,9118,205,9104,182,9023,182,9046,140,9047,140,9080,140,9072,126,9066,120e" filled="t" fillcolor="#292829" stroked="f">
                <v:path arrowok="t"/>
                <v:fill/>
              </v:shape>
              <v:shape style="position:absolute;left:8967;top:120;width:161;height:104" coordorigin="8967,120" coordsize="161,104" path="m9118,205l9086,205,9097,224,9129,224,9118,205e" filled="t" fillcolor="#292829" stroked="f">
                <v:path arrowok="t"/>
                <v:fill/>
              </v:shape>
              <v:shape style="position:absolute;left:8967;top:120;width:161;height:104" coordorigin="8967,120" coordsize="161,104" path="m9080,140l9049,140,9049,140,9073,182,9104,182,9080,140e" filled="t" fillcolor="#292829" stroked="f">
                <v:path arrowok="t"/>
                <v:fill/>
              </v:shape>
            </v:group>
            <v:group style="position:absolute;left:9140;top:120;width:139;height:104" coordorigin="9140,120" coordsize="139,104">
              <v:shape style="position:absolute;left:9140;top:120;width:139;height:104" coordorigin="9140,120" coordsize="139,104" path="m9166,120l9140,120,9140,224,9168,224,9168,155,9210,155,9176,127,9171,123,9166,120e" filled="t" fillcolor="#292829" stroked="f">
                <v:path arrowok="t"/>
                <v:fill/>
              </v:shape>
              <v:shape style="position:absolute;left:9140;top:120;width:139;height:104" coordorigin="9140,120" coordsize="139,104" path="m9210,155l9168,155,9250,224,9279,224,9279,189,9250,189,9210,155e" filled="t" fillcolor="#292829" stroked="f">
                <v:path arrowok="t"/>
                <v:fill/>
              </v:shape>
              <v:shape style="position:absolute;left:9140;top:120;width:139;height:104" coordorigin="9140,120" coordsize="139,104" path="m9279,120l9250,120,9250,189,9279,189,9279,120e" filled="t" fillcolor="#292829" stroked="f">
                <v:path arrowok="t"/>
                <v:fill/>
              </v:shape>
            </v:group>
            <v:group style="position:absolute;left:9293;top:120;width:86;height:104" coordorigin="9293,120" coordsize="86,104">
              <v:shape style="position:absolute;left:9293;top:120;width:86;height:104" coordorigin="9293,120" coordsize="86,104" path="m9379,144l9351,144,9351,224,9379,224,9379,144e" filled="t" fillcolor="#292829" stroked="f">
                <v:path arrowok="t"/>
                <v:fill/>
              </v:shape>
              <v:shape style="position:absolute;left:9293;top:120;width:86;height:104" coordorigin="9293,120" coordsize="86,104" path="m9436,120l9293,120,9293,144,9436,144,9436,120e" filled="t" fillcolor="#292829" stroked="f">
                <v:path arrowok="t"/>
                <v:fill/>
              </v:shape>
            </v:group>
            <v:group style="position:absolute;left:9412;top:120;width:161;height:104" coordorigin="9412,120" coordsize="161,104">
              <v:shape style="position:absolute;left:9412;top:120;width:161;height:104" coordorigin="9412,120" coordsize="161,104" path="m9510,120l9475,120,9469,126,9412,224,9443,224,9454,205,9562,205,9549,182,9467,182,9491,140,9491,140,9524,140,9516,126,9510,120e" filled="t" fillcolor="#292829" stroked="f">
                <v:path arrowok="t"/>
                <v:fill/>
              </v:shape>
              <v:shape style="position:absolute;left:9412;top:120;width:161;height:104" coordorigin="9412,120" coordsize="161,104" path="m9562,205l9530,205,9541,224,9573,224,9562,205e" filled="t" fillcolor="#292829" stroked="f">
                <v:path arrowok="t"/>
                <v:fill/>
              </v:shape>
              <v:shape style="position:absolute;left:9412;top:120;width:161;height:104" coordorigin="9412,120" coordsize="161,104" path="m9524,140l9493,140,9493,140,9517,182,9549,182,9524,140e" filled="t" fillcolor="#292829" stroked="f">
                <v:path arrowok="t"/>
                <v:fill/>
              </v:shape>
            </v:group>
            <v:group style="position:absolute;left:9580;top:120;width:141;height:106" coordorigin="9580,120" coordsize="141,106">
              <v:shape style="position:absolute;left:9580;top:120;width:141;height:106" coordorigin="9580,120" coordsize="141,106" path="m9587,193l9580,216,9583,217,9592,219,9610,223,9631,225,9654,226,9675,224,9693,221,9710,216,9720,206,9720,203,9647,203,9627,202,9607,199,9587,193e" filled="t" fillcolor="#292829" stroked="f">
                <v:path arrowok="t"/>
                <v:fill/>
              </v:shape>
              <v:shape style="position:absolute;left:9580;top:120;width:141;height:106" coordorigin="9580,120" coordsize="141,106" path="m9626,120l9580,161,9585,168,9603,175,9620,179,9673,188,9682,190,9685,191,9687,192,9688,193,9688,196,9679,201,9647,203,9720,203,9720,183,9714,175,9696,168,9681,165,9653,160,9624,155,9619,154,9616,153,9612,152,9611,151,9611,147,9613,146,9616,145,9621,143,9631,142,9713,142,9716,128,9707,126,9690,123,9672,121,9651,120,9626,120e" filled="t" fillcolor="#292829" stroked="f">
                <v:path arrowok="t"/>
                <v:fill/>
              </v:shape>
              <v:shape style="position:absolute;left:9580;top:120;width:141;height:106" coordorigin="9580,120" coordsize="141,106" path="m9713,142l9631,142,9651,142,9669,143,9688,146,9710,150,9713,142e" filled="t" fillcolor="#292829" stroked="f">
                <v:path arrowok="t"/>
                <v:fill/>
              </v:shape>
            </v:group>
            <v:group style="position:absolute;left:9048;top:265;width:130;height:104" coordorigin="9048,265" coordsize="130,104">
              <v:shape style="position:absolute;left:9048;top:265;width:130;height:104" coordorigin="9048,265" coordsize="130,104" path="m9178,265l9048,265,9048,369,9076,369,9076,336,9175,336,9175,312,9076,312,9076,289,9178,289,9178,265e" filled="t" fillcolor="#ED1D24" stroked="f">
                <v:path arrowok="t"/>
                <v:fill/>
              </v:shape>
            </v:group>
            <v:group style="position:absolute;left:9199;top:265;width:147;height:104" coordorigin="9199,265" coordsize="147,104">
              <v:shape style="position:absolute;left:9199;top:265;width:147;height:104" coordorigin="9199,265" coordsize="147,104" path="m9298,265l9199,265,9199,369,9227,369,9227,335,9295,335,9293,334,9314,331,9331,319,9333,312,9227,312,9227,289,9336,289,9335,286,9321,271,9298,265e" filled="t" fillcolor="#ED1D24" stroked="f">
                <v:path arrowok="t"/>
                <v:fill/>
              </v:shape>
              <v:shape style="position:absolute;left:9199;top:265;width:147;height:104" coordorigin="9199,265" coordsize="147,104" path="m9295,335l9254,335,9256,336,9259,338,9306,369,9347,369,9347,369,9346,368,9295,335e" filled="t" fillcolor="#ED1D24" stroked="f">
                <v:path arrowok="t"/>
                <v:fill/>
              </v:shape>
              <v:shape style="position:absolute;left:9199;top:265;width:147;height:104" coordorigin="9199,265" coordsize="147,104" path="m9336,289l9303,289,9308,293,9308,308,9303,312,9333,312,9338,299,9336,289e" filled="t" fillcolor="#ED1D24" stroked="f">
                <v:path arrowok="t"/>
                <v:fill/>
              </v:shape>
            </v:group>
            <v:group style="position:absolute;left:9362;top:265;width:132;height:104" coordorigin="9362,265" coordsize="132,104">
              <v:shape style="position:absolute;left:9362;top:265;width:132;height:104" coordorigin="9362,265" coordsize="132,104" path="m9494,265l9362,265,9362,369,9494,369,9494,346,9390,346,9390,329,9491,329,9491,306,9390,306,9390,289,9494,289,9494,265e" filled="t" fillcolor="#ED1D24" stroked="f">
                <v:path arrowok="t"/>
                <v:fill/>
              </v:shape>
            </v:group>
            <v:group style="position:absolute;left:9533;top:265;width:2;height:104" coordorigin="9533,265" coordsize="2,104">
              <v:shape style="position:absolute;left:9533;top:265;width:2;height:104" coordorigin="9533,265" coordsize="0,104" path="m9533,265l9533,369e" filled="f" stroked="t" strokeweight="1.507pt" strokecolor="#ED1D24">
                <v:path arrowok="t"/>
              </v:shape>
            </v:group>
            <v:group style="position:absolute;left:9568;top:264;width:158;height:106" coordorigin="9568,264" coordsize="158,106">
              <v:shape style="position:absolute;left:9568;top:264;width:158;height:106" coordorigin="9568,264" coordsize="158,106" path="m9639,264l9577,292,9568,330,9575,345,9590,358,9613,367,9647,371,9668,370,9696,364,9713,353,9718,347,9628,347,9616,344,9601,333,9598,325,9598,310,9601,302,9610,295,9624,290,9649,287,9713,287,9713,270,9701,268,9684,266,9664,265,9639,264e" filled="t" fillcolor="#ED1D24" stroked="f">
                <v:path arrowok="t"/>
                <v:fill/>
              </v:shape>
              <v:shape style="position:absolute;left:9568;top:264;width:158;height:106" coordorigin="9568,264" coordsize="158,106" path="m9726,308l9645,308,9645,331,9692,339,9673,345,9647,347,9718,347,9723,340,9726,324,9726,308e" filled="t" fillcolor="#ED1D24" stroked="f">
                <v:path arrowok="t"/>
                <v:fill/>
              </v:shape>
              <v:shape style="position:absolute;left:9568;top:264;width:158;height:106" coordorigin="9568,264" coordsize="158,106" path="m9713,287l9649,287,9670,288,9690,290,9709,294,9713,294,9713,287e" filled="t" fillcolor="#ED1D24" stroked="f">
                <v:path arrowok="t"/>
                <v:fill/>
              </v:shape>
            </v:group>
            <v:group style="position:absolute;left:9746;top:265;width:144;height:104" coordorigin="9746,265" coordsize="144,104">
              <v:shape style="position:absolute;left:9746;top:265;width:144;height:104" coordorigin="9746,265" coordsize="144,104" path="m9774,265l9746,265,9746,369,9774,369,9774,329,9890,329,9890,304,9774,304,9774,265e" filled="t" fillcolor="#ED1D24" stroked="f">
                <v:path arrowok="t"/>
                <v:fill/>
              </v:shape>
              <v:shape style="position:absolute;left:9746;top:265;width:144;height:104" coordorigin="9746,265" coordsize="144,104" path="m9890,329l9862,329,9862,369,9890,369,9890,329e" filled="t" fillcolor="#ED1D24" stroked="f">
                <v:path arrowok="t"/>
                <v:fill/>
              </v:shape>
              <v:shape style="position:absolute;left:9746;top:265;width:144;height:104" coordorigin="9746,265" coordsize="144,104" path="m9890,265l9862,265,9862,304,9890,304,9890,265e" filled="t" fillcolor="#ED1D24" stroked="f">
                <v:path arrowok="t"/>
                <v:fill/>
              </v:shape>
            </v:group>
            <v:group style="position:absolute;left:9906;top:265;width:86;height:104" coordorigin="9906,265" coordsize="86,104">
              <v:shape style="position:absolute;left:9906;top:265;width:86;height:104" coordorigin="9906,265" coordsize="86,104" path="m9992,289l9964,289,9964,369,9992,369,9992,289e" filled="t" fillcolor="#ED1D24" stroked="f">
                <v:path arrowok="t"/>
                <v:fill/>
              </v:shape>
              <v:shape style="position:absolute;left:9906;top:265;width:86;height:104" coordorigin="9906,265" coordsize="86,104" path="m10050,265l9906,265,9906,289,10050,289,10050,265e" filled="t" fillcolor="#ED1D24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79.903999pt;margin-top:35.5pt;width:39.35pt;height:39.351pt;mso-position-horizontal-relative:page;mso-position-vertical-relative:paragraph;z-index:-7462" coordorigin="1598,710" coordsize="787,787">
            <v:group style="position:absolute;left:1665;top:1231;width:140;height:131" coordorigin="1665,1231" coordsize="140,131">
              <v:shape style="position:absolute;left:1665;top:1231;width:140;height:131" coordorigin="1665,1231" coordsize="140,131" path="m1805,1258l1775,1258,1776,1258,1777,1260,1778,1261,1778,1318,1777,1319,1776,1320,1775,1321,1738,1321,1735,1322,1732,1325,1731,1327,1731,1356,1732,1358,1735,1361,1738,1362,1753,1362,1755,1361,1758,1358,1759,1356,1759,1348,1783,1348,1790,1345,1802,1333,1805,1326,1805,1258e" filled="t" fillcolor="#FFE512" stroked="f">
                <v:path arrowok="t"/>
                <v:fill/>
              </v:shape>
              <v:shape style="position:absolute;left:1665;top:1231;width:140;height:131" coordorigin="1665,1231" coordsize="140,131" path="m1783,1231l1687,1231,1680,1234,1668,1246,1665,1253,1665,1326,1668,1333,1680,1345,1687,1348,1707,1348,1695,1321,1694,1320,1693,1319,1693,1318,1693,1261,1693,1260,1694,1258,1695,1258,1805,1258,1805,1253,1802,1246,1790,1234,1783,1231e" filled="t" fillcolor="#FFE512" stroked="f">
                <v:path arrowok="t"/>
                <v:fill/>
              </v:shape>
            </v:group>
            <v:group style="position:absolute;left:2222;top:1276;width:91;height:28" coordorigin="2222,1276" coordsize="91,28">
              <v:shape style="position:absolute;left:2222;top:1276;width:91;height:28" coordorigin="2222,1276" coordsize="91,28" path="m2307,1276l2228,1276,2226,1277,2222,1280,2222,1282,2222,1297,2222,1299,2226,1302,2228,1303,2307,1303,2309,1302,2312,1299,2313,1297,2313,1282,2312,1280,2309,1277,2307,1276e" filled="t" fillcolor="#FFE512" stroked="f">
                <v:path arrowok="t"/>
                <v:fill/>
              </v:shape>
            </v:group>
            <v:group style="position:absolute;left:2176;top:1231;width:140;height:118" coordorigin="2176,1231" coordsize="140,118">
              <v:shape style="position:absolute;left:2176;top:1231;width:140;height:118" coordorigin="2176,1231" coordsize="140,118" path="m2310,1231l2199,1231,2191,1234,2179,1246,2176,1253,2176,1326,2179,1333,2191,1345,2199,1348,2310,1348,2312,1347,2314,1346,2315,1344,2316,1342,2316,1327,2315,1325,2312,1322,2310,1321,2206,1321,2205,1320,2205,1320,2204,1319,2204,1318,2204,1261,2204,1260,2205,1258,2206,1258,2310,1258,2312,1257,2314,1256,2315,1254,2316,1252,2316,1237,2315,1235,2314,1233,2312,1232,2310,1231e" filled="t" fillcolor="#FFE512" stroked="f">
                <v:path arrowok="t"/>
                <v:fill/>
              </v:shape>
            </v:group>
            <v:group style="position:absolute;left:2007;top:1231;width:140;height:118" coordorigin="2007,1231" coordsize="140,118">
              <v:shape style="position:absolute;left:2007;top:1231;width:140;height:118" coordorigin="2007,1231" coordsize="140,118" path="m2124,1231l2013,1231,2011,1232,2009,1233,2007,1235,2007,1237,2007,1342,2007,1344,2011,1347,2013,1348,2124,1348,2132,1345,2144,1333,2147,1326,2147,1321,2036,1321,2036,1320,2034,1319,2034,1318,2034,1261,2034,1260,2036,1258,2036,1258,2147,1258,2147,1253,2144,1246,2132,1234,2124,1231e" filled="t" fillcolor="#FFE512" stroked="f">
                <v:path arrowok="t"/>
                <v:fill/>
              </v:shape>
              <v:shape style="position:absolute;left:2007;top:1231;width:140;height:118" coordorigin="2007,1231" coordsize="140,118" path="m2147,1258l2117,1258,2118,1258,2119,1260,2119,1261,2119,1273,2119,1274,2118,1275,2117,1276,2058,1276,2056,1277,2054,1278,2053,1280,2052,1282,2052,1297,2053,1299,2054,1301,2056,1302,2058,1303,2117,1303,2118,1304,2119,1305,2119,1306,2119,1318,2119,1319,2118,1320,2117,1321,2147,1321,2147,1299,2147,1295,2141,1289,2147,1283,2147,1280,2147,1258e" filled="t" fillcolor="#FFE512" stroked="f">
                <v:path arrowok="t"/>
                <v:fill/>
              </v:shape>
            </v:group>
            <v:group style="position:absolute;left:1836;top:1231;width:140;height:118" coordorigin="1836,1231" coordsize="140,118">
              <v:shape style="position:absolute;left:1836;top:1231;width:140;height:118" coordorigin="1836,1231" coordsize="140,118" path="m1857,1231l1842,1231,1840,1232,1837,1235,1836,1237,1836,1326,1839,1333,1851,1345,1858,1348,1953,1348,1961,1345,1973,1333,1976,1326,1976,1321,1866,1321,1865,1320,1864,1319,1863,1318,1863,1237,1862,1235,1861,1233,1859,1232,1857,1231e" filled="t" fillcolor="#FFE512" stroked="f">
                <v:path arrowok="t"/>
                <v:fill/>
              </v:shape>
              <v:shape style="position:absolute;left:1836;top:1231;width:140;height:118" coordorigin="1836,1231" coordsize="140,118" path="m1970,1231l1955,1231,1952,1232,1949,1235,1948,1237,1948,1318,1948,1319,1947,1320,1946,1321,1976,1321,1976,1237,1975,1235,1973,1233,1972,1232,1970,1231e" filled="t" fillcolor="#FFE512" stroked="f">
                <v:path arrowok="t"/>
                <v:fill/>
              </v:shape>
            </v:group>
            <v:group style="position:absolute;left:1608;top:720;width:767;height:767" coordorigin="1608,720" coordsize="767,767">
              <v:shape style="position:absolute;left:1608;top:720;width:767;height:767" coordorigin="1608,720" coordsize="767,767" path="m2375,1487l1608,1487,1608,720,2375,720,2375,1487e" filled="t" fillcolor="#69747A" stroked="f">
                <v:path arrowok="t"/>
                <v:fill/>
              </v:shape>
            </v:group>
            <v:group style="position:absolute;left:1665;top:1231;width:140;height:131" coordorigin="1665,1231" coordsize="140,131">
              <v:shape style="position:absolute;left:1665;top:1231;width:140;height:131" coordorigin="1665,1231" coordsize="140,131" path="m1805,1258l1775,1258,1776,1258,1777,1260,1778,1261,1778,1318,1777,1319,1776,1320,1775,1321,1738,1321,1735,1322,1732,1325,1731,1327,1731,1356,1732,1358,1735,1361,1738,1362,1753,1362,1755,1361,1758,1358,1759,1356,1759,1348,1783,1348,1790,1345,1802,1333,1805,1326,1805,1258e" filled="t" fillcolor="#FFE512" stroked="f">
                <v:path arrowok="t"/>
                <v:fill/>
              </v:shape>
              <v:shape style="position:absolute;left:1665;top:1231;width:140;height:131" coordorigin="1665,1231" coordsize="140,131" path="m1783,1231l1687,1231,1680,1234,1668,1246,1665,1253,1665,1326,1668,1333,1680,1345,1687,1348,1707,1348,1695,1321,1694,1320,1693,1319,1693,1318,1693,1261,1693,1260,1694,1258,1695,1258,1805,1258,1805,1253,1802,1246,1790,1234,1783,1231e" filled="t" fillcolor="#FFE512" stroked="f">
                <v:path arrowok="t"/>
                <v:fill/>
              </v:shape>
            </v:group>
            <v:group style="position:absolute;left:2222;top:1276;width:91;height:28" coordorigin="2222,1276" coordsize="91,28">
              <v:shape style="position:absolute;left:2222;top:1276;width:91;height:28" coordorigin="2222,1276" coordsize="91,28" path="m2307,1276l2228,1276,2226,1277,2222,1280,2222,1282,2222,1297,2222,1299,2226,1302,2228,1303,2307,1303,2309,1302,2312,1299,2313,1297,2313,1282,2312,1280,2309,1277,2307,1276e" filled="t" fillcolor="#FFE512" stroked="f">
                <v:path arrowok="t"/>
                <v:fill/>
              </v:shape>
            </v:group>
            <v:group style="position:absolute;left:2176;top:1231;width:140;height:118" coordorigin="2176,1231" coordsize="140,118">
              <v:shape style="position:absolute;left:2176;top:1231;width:140;height:118" coordorigin="2176,1231" coordsize="140,118" path="m2310,1231l2199,1231,2191,1234,2179,1246,2176,1253,2176,1326,2179,1333,2191,1345,2199,1348,2310,1348,2312,1347,2314,1346,2315,1344,2316,1342,2316,1327,2315,1325,2312,1322,2310,1321,2206,1321,2205,1320,2205,1320,2204,1319,2204,1318,2204,1261,2204,1260,2205,1258,2206,1258,2310,1258,2312,1257,2314,1256,2315,1254,2316,1252,2316,1237,2315,1235,2314,1233,2312,1232,2310,1231e" filled="t" fillcolor="#FFE512" stroked="f">
                <v:path arrowok="t"/>
                <v:fill/>
              </v:shape>
            </v:group>
            <v:group style="position:absolute;left:2007;top:1231;width:140;height:118" coordorigin="2007,1231" coordsize="140,118">
              <v:shape style="position:absolute;left:2007;top:1231;width:140;height:118" coordorigin="2007,1231" coordsize="140,118" path="m2124,1231l2013,1231,2011,1232,2009,1233,2007,1235,2007,1237,2007,1342,2007,1344,2011,1347,2013,1348,2124,1348,2132,1345,2144,1333,2147,1326,2147,1321,2036,1321,2036,1320,2034,1319,2034,1318,2034,1261,2034,1260,2036,1258,2036,1258,2147,1258,2147,1253,2144,1246,2132,1234,2124,1231e" filled="t" fillcolor="#FFE512" stroked="f">
                <v:path arrowok="t"/>
                <v:fill/>
              </v:shape>
              <v:shape style="position:absolute;left:2007;top:1231;width:140;height:118" coordorigin="2007,1231" coordsize="140,118" path="m2147,1258l2117,1258,2118,1258,2119,1260,2119,1261,2119,1273,2119,1274,2118,1275,2117,1276,2058,1276,2056,1277,2054,1278,2053,1280,2052,1282,2052,1297,2053,1299,2054,1301,2056,1302,2058,1303,2117,1303,2118,1304,2119,1305,2119,1306,2119,1318,2119,1319,2118,1320,2117,1321,2147,1321,2147,1299,2147,1295,2141,1289,2147,1283,2147,1280,2147,1258e" filled="t" fillcolor="#FFE512" stroked="f">
                <v:path arrowok="t"/>
                <v:fill/>
              </v:shape>
            </v:group>
            <v:group style="position:absolute;left:1836;top:1231;width:140;height:118" coordorigin="1836,1231" coordsize="140,118">
              <v:shape style="position:absolute;left:1836;top:1231;width:140;height:118" coordorigin="1836,1231" coordsize="140,118" path="m1857,1231l1842,1231,1840,1232,1837,1235,1836,1237,1836,1326,1839,1333,1851,1345,1858,1348,1953,1348,1961,1345,1973,1333,1976,1326,1976,1321,1866,1321,1865,1320,1864,1319,1863,1318,1863,1237,1862,1235,1861,1233,1859,1232,1857,1231e" filled="t" fillcolor="#FFE512" stroked="f">
                <v:path arrowok="t"/>
                <v:fill/>
              </v:shape>
              <v:shape style="position:absolute;left:1836;top:1231;width:140;height:118" coordorigin="1836,1231" coordsize="140,118" path="m1970,1231l1955,1231,1952,1232,1949,1235,1948,1237,1948,1318,1948,1319,1947,1320,1946,1321,1976,1321,1976,1237,1975,1235,1973,1233,1972,1232,1970,1231e" filled="t" fillcolor="#FFE512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182.244293pt;margin-top:40.941002pt;width:44.837pt;height:28.398pt;mso-position-horizontal-relative:page;mso-position-vertical-relative:paragraph;z-index:-7461" coordorigin="3645,819" coordsize="897,568">
            <v:group style="position:absolute;left:3655;top:829;width:877;height:548" coordorigin="3655,829" coordsize="877,548">
              <v:shape style="position:absolute;left:3655;top:829;width:877;height:548" coordorigin="3655,829" coordsize="877,548" path="m4312,829l3655,829,3655,1158,3874,1377,4532,1377,4532,1048,4312,829e" filled="t" fillcolor="#F05423" stroked="f">
                <v:path arrowok="t"/>
                <v:fill/>
              </v:shape>
            </v:group>
            <v:group style="position:absolute;left:3693;top:870;width:198;height:247" coordorigin="3693,870" coordsize="198,247">
              <v:shape style="position:absolute;left:3693;top:870;width:198;height:247" coordorigin="3693,870" coordsize="198,247" path="m3758,1042l3693,1046,3699,1064,3709,1080,3761,1111,3814,1117,3836,1112,3854,1103,3870,1090,3882,1073,3884,1067,3789,1067,3769,1059,3758,1042e" filled="t" fillcolor="#FFFFFF" stroked="f">
                <v:path arrowok="t"/>
                <v:fill/>
              </v:shape>
              <v:shape style="position:absolute;left:3693;top:870;width:198;height:247" coordorigin="3693,870" coordsize="198,247" path="m3777,870l3721,896,3700,961,3707,982,3720,997,3739,1007,3760,1014,3807,1024,3822,1027,3830,1033,3829,1050,3816,1063,3789,1067,3884,1067,3889,1051,3891,1024,3883,1005,3828,970,3769,957,3761,951,3761,939,3771,924,3797,919,3882,919,3879,912,3868,898,3852,886,3832,877,3807,871,3777,870e" filled="t" fillcolor="#FFFFFF" stroked="f">
                <v:path arrowok="t"/>
                <v:fill/>
              </v:shape>
              <v:shape style="position:absolute;left:3693;top:870;width:198;height:247" coordorigin="3693,870" coordsize="198,247" path="m3882,919l3797,919,3817,927,3828,943,3887,929,3882,919e" filled="t" fillcolor="#FFFFFF" stroked="f">
                <v:path arrowok="t"/>
                <v:fill/>
              </v:shape>
            </v:group>
            <v:group style="position:absolute;left:3909;top:869;width:220;height:248" coordorigin="3909,869" coordsize="220,248">
              <v:shape style="position:absolute;left:3909;top:869;width:220;height:248" coordorigin="3909,869" coordsize="220,248" path="m4025,869l3952,895,3917,949,3909,998,3912,1021,3939,1077,3993,1110,4044,1117,4067,1111,4086,1102,4102,1089,4115,1072,4119,1062,4022,1062,4005,1058,3991,1047,3982,1029,3976,1005,3975,974,3981,954,3994,938,4013,929,4038,926,4120,926,4117,919,4106,902,4091,888,4072,878,4050,871,4025,869e" filled="t" fillcolor="#FFFFFF" stroked="f">
                <v:path arrowok="t"/>
                <v:fill/>
              </v:shape>
              <v:shape style="position:absolute;left:3909;top:869;width:220;height:248" coordorigin="3909,869" coordsize="220,248" path="m4129,1033l4060,1045,4045,1058,4022,1062,4119,1062,4124,1054,4129,1033e" filled="t" fillcolor="#FFFFFF" stroked="f">
                <v:path arrowok="t"/>
                <v:fill/>
              </v:shape>
              <v:shape style="position:absolute;left:3909;top:869;width:220;height:248" coordorigin="3909,869" coordsize="220,248" path="m4120,926l4038,926,4056,936,4066,954,4126,938,4120,926e" filled="t" fillcolor="#FFFFFF" stroked="f">
                <v:path arrowok="t"/>
                <v:fill/>
              </v:shape>
            </v:group>
            <v:group style="position:absolute;left:4152;top:873;width:160;height:241" coordorigin="4152,873" coordsize="160,241">
              <v:shape style="position:absolute;left:4152;top:873;width:160;height:241" coordorigin="4152,873" coordsize="160,241" path="m4312,873l4152,873,4152,1114,4214,1114,4214,1029,4312,1029,4312,975,4214,975,4214,927,4312,927,4312,873e" filled="t" fillcolor="#FFFFF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31.355606pt;margin-top:51.748001pt;width:28.5894pt;height:17.735500pt;mso-position-horizontal-relative:page;mso-position-vertical-relative:paragraph;z-index:-7460" coordorigin="4627,1035" coordsize="572,355">
            <v:group style="position:absolute;left:4641;top:1048;width:72;height:91" coordorigin="4641,1048" coordsize="72,91">
              <v:shape style="position:absolute;left:4641;top:1048;width:72;height:91" coordorigin="4641,1048" coordsize="72,91" path="m4699,1048l4641,1048,4641,1139,4702,1139,4713,1130,4713,1120,4664,1120,4664,1102,4712,1102,4707,1095,4698,1092,4705,1090,4709,1084,4664,1084,4664,1068,4710,1068,4710,1056,4699,1048e" filled="t" fillcolor="#55575A" stroked="f">
                <v:path arrowok="t"/>
                <v:fill/>
              </v:shape>
              <v:shape style="position:absolute;left:4641;top:1048;width:72;height:91" coordorigin="4641,1048" coordsize="72,91" path="m4712,1102l4686,1102,4690,1105,4690,1116,4686,1120,4713,1120,4713,1103,4712,1102e" filled="t" fillcolor="#55575A" stroked="f">
                <v:path arrowok="t"/>
                <v:fill/>
              </v:shape>
              <v:shape style="position:absolute;left:4641;top:1048;width:72;height:91" coordorigin="4641,1048" coordsize="72,91" path="m4710,1068l4684,1068,4688,1070,4688,1081,4684,1084,4709,1084,4710,1083,4710,1068e" filled="t" fillcolor="#55575A" stroked="f">
                <v:path arrowok="t"/>
                <v:fill/>
              </v:shape>
            </v:group>
            <v:group style="position:absolute;left:4719;top:1048;width:79;height:90" coordorigin="4719,1048" coordsize="79,90">
              <v:shape style="position:absolute;left:4719;top:1048;width:79;height:90" coordorigin="4719,1048" coordsize="79,90" path="m4743,1048l4719,1048,4719,1102,4720,1113,4729,1128,4748,1136,4777,1138,4793,1125,4794,1119,4749,1119,4743,1113,4743,1048e" filled="t" fillcolor="#55575A" stroked="f">
                <v:path arrowok="t"/>
                <v:fill/>
              </v:shape>
              <v:shape style="position:absolute;left:4719;top:1048;width:79;height:90" coordorigin="4719,1048" coordsize="79,90" path="m4799,1048l4775,1048,4775,1113,4769,1119,4794,1119,4799,1102,4799,1048e" filled="t" fillcolor="#55575A" stroked="f">
                <v:path arrowok="t"/>
                <v:fill/>
              </v:shape>
            </v:group>
            <v:group style="position:absolute;left:4820;top:1048;width:2;height:91" coordorigin="4820,1048" coordsize="2,91">
              <v:shape style="position:absolute;left:4820;top:1048;width:2;height:91" coordorigin="4820,1048" coordsize="0,91" path="m4820,1048l4820,1139e" filled="f" stroked="t" strokeweight="1.296pt" strokecolor="#55575A">
                <v:path arrowok="t"/>
              </v:shape>
            </v:group>
            <v:group style="position:absolute;left:4843;top:1048;width:65;height:91" coordorigin="4843,1048" coordsize="65,91">
              <v:shape style="position:absolute;left:4843;top:1048;width:65;height:91" coordorigin="4843,1048" coordsize="65,91" path="m4867,1048l4843,1048,4843,1139,4908,1139,4908,1118,4867,1118,4867,1048e" filled="t" fillcolor="#55575A" stroked="f">
                <v:path arrowok="t"/>
                <v:fill/>
              </v:shape>
            </v:group>
            <v:group style="position:absolute;left:4891;top:1048;width:52;height:91" coordorigin="4891,1048" coordsize="52,91">
              <v:shape style="position:absolute;left:4891;top:1048;width:52;height:91" coordorigin="4891,1048" coordsize="52,91" path="m4943,1068l4919,1068,4919,1139,4943,1139,4943,1068e" filled="t" fillcolor="#55575A" stroked="f">
                <v:path arrowok="t"/>
                <v:fill/>
              </v:shape>
              <v:shape style="position:absolute;left:4891;top:1048;width:52;height:91" coordorigin="4891,1048" coordsize="52,91" path="m4971,1048l4891,1048,4891,1068,4971,1068,4971,1048e" filled="t" fillcolor="#55575A" stroked="f">
                <v:path arrowok="t"/>
                <v:fill/>
              </v:shape>
            </v:group>
            <v:group style="position:absolute;left:4637;top:1167;width:52;height:91" coordorigin="4637,1167" coordsize="52,91">
              <v:shape style="position:absolute;left:4637;top:1167;width:52;height:91" coordorigin="4637,1167" coordsize="52,91" path="m4689,1187l4665,1187,4665,1258,4689,1258,4689,1187e" filled="t" fillcolor="#55575A" stroked="f">
                <v:path arrowok="t"/>
                <v:fill/>
              </v:shape>
              <v:shape style="position:absolute;left:4637;top:1167;width:52;height:91" coordorigin="4637,1167" coordsize="52,91" path="m4717,1167l4637,1167,4637,1187,4717,1187,4717,1167e" filled="t" fillcolor="#55575A" stroked="f">
                <v:path arrowok="t"/>
                <v:fill/>
              </v:shape>
            </v:group>
            <v:group style="position:absolute;left:4717;top:1166;width:87;height:93" coordorigin="4717,1166" coordsize="87,93">
              <v:shape style="position:absolute;left:4717;top:1166;width:87;height:93" coordorigin="4717,1166" coordsize="87,93" path="m4751,1166l4733,1175,4721,1193,4717,1218,4724,1240,4739,1254,4761,1259,4777,1257,4792,1246,4796,1238,4749,1238,4741,1228,4741,1197,4749,1186,4797,1186,4795,1181,4777,1170,4751,1166e" filled="t" fillcolor="#55575A" stroked="f">
                <v:path arrowok="t"/>
                <v:fill/>
              </v:shape>
              <v:shape style="position:absolute;left:4717;top:1166;width:87;height:93" coordorigin="4717,1166" coordsize="87,93" path="m4797,1186l4773,1186,4782,1197,4782,1228,4773,1238,4796,1238,4802,1226,4804,1199,4797,1186e" filled="t" fillcolor="#55575A" stroked="f">
                <v:path arrowok="t"/>
                <v:fill/>
              </v:shape>
            </v:group>
            <v:group style="position:absolute;left:4640;top:1284;width:81;height:92" coordorigin="4640,1284" coordsize="81,92">
              <v:shape style="position:absolute;left:4640;top:1284;width:81;height:92" coordorigin="4640,1284" coordsize="81,92" path="m4681,1284l4665,1287,4651,1298,4642,1318,4640,1347,4650,1363,4668,1374,4694,1376,4712,1365,4716,1357,4669,1357,4661,1346,4661,1316,4669,1305,4717,1305,4704,1290,4681,1284e" filled="t" fillcolor="#55575A" stroked="f">
                <v:path arrowok="t"/>
                <v:fill/>
              </v:shape>
              <v:shape style="position:absolute;left:4640;top:1284;width:81;height:92" coordorigin="4640,1284" coordsize="81,92" path="m4721,1346l4697,1346,4694,1353,4690,1357,4716,1357,4721,1346e" filled="t" fillcolor="#55575A" stroked="f">
                <v:path arrowok="t"/>
                <v:fill/>
              </v:shape>
              <v:shape style="position:absolute;left:4640;top:1284;width:81;height:92" coordorigin="4640,1284" coordsize="81,92" path="m4717,1305l4690,1305,4694,1309,4697,1316,4717,1305e" filled="t" fillcolor="#55575A" stroked="f">
                <v:path arrowok="t"/>
                <v:fill/>
              </v:shape>
            </v:group>
            <v:group style="position:absolute;left:4724;top:1285;width:87;height:93" coordorigin="4724,1285" coordsize="87,93">
              <v:shape style="position:absolute;left:4724;top:1285;width:87;height:93" coordorigin="4724,1285" coordsize="87,93" path="m4758,1285l4740,1294,4728,1312,4724,1337,4731,1358,4747,1373,4768,1378,4784,1375,4799,1365,4803,1357,4756,1357,4748,1347,4748,1315,4756,1305,4805,1305,4802,1300,4784,1289,4758,1285e" filled="t" fillcolor="#55575A" stroked="f">
                <v:path arrowok="t"/>
                <v:fill/>
              </v:shape>
              <v:shape style="position:absolute;left:4724;top:1285;width:87;height:93" coordorigin="4724,1285" coordsize="87,93" path="m4805,1305l4781,1305,4789,1315,4789,1347,4781,1357,4803,1357,4809,1345,4811,1317,4805,1305e" filled="t" fillcolor="#55575A" stroked="f">
                <v:path arrowok="t"/>
                <v:fill/>
              </v:shape>
            </v:group>
            <v:group style="position:absolute;left:4820;top:1286;width:81;height:91" coordorigin="4820,1286" coordsize="81,91">
              <v:shape style="position:absolute;left:4820;top:1286;width:81;height:91" coordorigin="4820,1286" coordsize="81,91" path="m4842,1286l4820,1286,4820,1377,4843,1377,4843,1323,4869,1323,4842,1286e" filled="t" fillcolor="#55575A" stroked="f">
                <v:path arrowok="t"/>
                <v:fill/>
              </v:shape>
              <v:shape style="position:absolute;left:4820;top:1286;width:81;height:91" coordorigin="4820,1286" coordsize="81,91" path="m4869,1323l4843,1323,4881,1377,4901,1377,4901,1336,4878,1336,4869,1323e" filled="t" fillcolor="#55575A" stroked="f">
                <v:path arrowok="t"/>
                <v:fill/>
              </v:shape>
              <v:shape style="position:absolute;left:4820;top:1286;width:81;height:91" coordorigin="4820,1286" coordsize="81,91" path="m4901,1286l4878,1286,4878,1336,4901,1336,4901,1286e" filled="t" fillcolor="#55575A" stroked="f">
                <v:path arrowok="t"/>
                <v:fill/>
              </v:shape>
            </v:group>
            <v:group style="position:absolute;left:4907;top:1286;width:52;height:91" coordorigin="4907,1286" coordsize="52,91">
              <v:shape style="position:absolute;left:4907;top:1286;width:52;height:91" coordorigin="4907,1286" coordsize="52,91" path="m4959,1306l4935,1306,4935,1377,4959,1377,4959,1306e" filled="t" fillcolor="#55575A" stroked="f">
                <v:path arrowok="t"/>
                <v:fill/>
              </v:shape>
              <v:shape style="position:absolute;left:4907;top:1286;width:52;height:91" coordorigin="4907,1286" coordsize="52,91" path="m4988,1286l4907,1286,4907,1306,4988,1306,4988,1286e" filled="t" fillcolor="#55575A" stroked="f">
                <v:path arrowok="t"/>
                <v:fill/>
              </v:shape>
            </v:group>
            <v:group style="position:absolute;left:4975;top:1286;width:94;height:91" coordorigin="4975,1286" coordsize="94,91">
              <v:shape style="position:absolute;left:4975;top:1286;width:94;height:91" coordorigin="4975,1286" coordsize="94,91" path="m5034,1286l5010,1286,4975,1377,4999,1377,5005,1359,5062,1359,5055,1339,5012,1339,5022,1314,5045,1314,5034,1286e" filled="t" fillcolor="#55575A" stroked="f">
                <v:path arrowok="t"/>
                <v:fill/>
              </v:shape>
              <v:shape style="position:absolute;left:4975;top:1286;width:94;height:91" coordorigin="4975,1286" coordsize="94,91" path="m5062,1359l5038,1359,5045,1377,5069,1377,5062,1359e" filled="t" fillcolor="#55575A" stroked="f">
                <v:path arrowok="t"/>
                <v:fill/>
              </v:shape>
              <v:shape style="position:absolute;left:4975;top:1286;width:94;height:91" coordorigin="4975,1286" coordsize="94,91" path="m5045,1314l5022,1314,5031,1339,5055,1339,5045,1314e" filled="t" fillcolor="#55575A" stroked="f">
                <v:path arrowok="t"/>
                <v:fill/>
              </v:shape>
            </v:group>
            <v:group style="position:absolute;left:5086;top:1286;width:2;height:91" coordorigin="5086,1286" coordsize="2,91">
              <v:shape style="position:absolute;left:5086;top:1286;width:2;height:91" coordorigin="5086,1286" coordsize="0,91" path="m5086,1286l5086,1377e" filled="f" stroked="t" strokeweight="1.295pt" strokecolor="#55575A">
                <v:path arrowok="t"/>
              </v:shape>
            </v:group>
            <v:group style="position:absolute;left:5108;top:1286;width:80;height:91" coordorigin="5108,1286" coordsize="80,91">
              <v:shape style="position:absolute;left:5108;top:1286;width:80;height:91" coordorigin="5108,1286" coordsize="80,91" path="m5131,1286l5108,1286,5108,1377,5131,1377,5131,1323,5157,1323,5131,1286e" filled="t" fillcolor="#55575A" stroked="f">
                <v:path arrowok="t"/>
                <v:fill/>
              </v:shape>
              <v:shape style="position:absolute;left:5108;top:1286;width:80;height:91" coordorigin="5108,1286" coordsize="80,91" path="m5157,1323l5131,1323,5170,1377,5189,1377,5189,1336,5166,1336,5157,1323e" filled="t" fillcolor="#55575A" stroked="f">
                <v:path arrowok="t"/>
                <v:fill/>
              </v:shape>
              <v:shape style="position:absolute;left:5108;top:1286;width:80;height:91" coordorigin="5108,1286" coordsize="80,91" path="m5189,1286l5166,1286,5166,1336,5189,1336,5189,1286e" filled="t" fillcolor="#55575A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04.389008pt;margin-top:45.710499pt;width:76.4418pt;height:18.778909pt;mso-position-horizontal-relative:page;mso-position-vertical-relative:paragraph;z-index:-7459" coordorigin="6088,914" coordsize="1529,376">
            <v:group style="position:absolute;left:7295;top:924;width:312;height:353" coordorigin="7295,924" coordsize="312,353">
              <v:shape style="position:absolute;left:7295;top:924;width:312;height:353" coordorigin="7295,924" coordsize="312,353" path="m7572,924l7424,924,7299,1205,7295,1223,7298,1241,7307,1256,7321,1268,7340,1275,7566,1277,7607,1186,7461,1186,7459,1178,7462,1173,7572,924e" filled="t" fillcolor="#007F7B" stroked="f">
                <v:path arrowok="t"/>
                <v:fill/>
              </v:shape>
            </v:group>
            <v:group style="position:absolute;left:6098;top:924;width:1194;height:356" coordorigin="6098,924" coordsize="1194,356">
              <v:shape style="position:absolute;left:6098;top:924;width:1194;height:356" coordorigin="6098,924" coordsize="1194,356" path="m6928,924l6714,1009,6636,1028,6573,1029,6523,1141,6512,1171,6507,1197,6508,1218,6548,1266,6776,1277,6812,1279,6843,1280,6867,1280,6888,1278,6946,1229,6965,1186,6683,1186,6661,1185,6711,1053,7038,1016,7038,1013,7041,994,7040,976,7033,959,7031,957,7020,943,7003,932,6982,926,6928,924e" filled="t" fillcolor="#007F7B" stroked="f">
                <v:path arrowok="t"/>
                <v:fill/>
              </v:shape>
              <v:shape style="position:absolute;left:6098;top:924;width:1194;height:356" coordorigin="6098,924" coordsize="1194,356" path="m6484,1016l6339,1016,6252,1211,6249,1229,6254,1247,6265,1262,6282,1272,6302,1277,6368,1277,6484,1016e" filled="t" fillcolor="#007F7B" stroked="f">
                <v:path arrowok="t"/>
                <v:fill/>
              </v:shape>
              <v:shape style="position:absolute;left:6098;top:924;width:1194;height:356" coordorigin="6098,924" coordsize="1194,356" path="m7257,924l7109,924,6984,1205,6980,1223,6983,1241,6992,1256,7006,1268,7025,1275,7251,1277,7292,1186,7146,1186,7145,1178,7147,1173,7257,924e" filled="t" fillcolor="#007F7B" stroked="f">
                <v:path arrowok="t"/>
                <v:fill/>
              </v:shape>
              <v:shape style="position:absolute;left:6098;top:924;width:1194;height:356" coordorigin="6098,924" coordsize="1194,356" path="m7038,1016l6862,1016,6879,1021,6882,1039,6832,1153,6683,1186,6965,1186,6966,1183,7025,1051,7033,1032,7038,1016e" filled="t" fillcolor="#007F7B" stroked="f">
                <v:path arrowok="t"/>
                <v:fill/>
              </v:shape>
              <v:shape style="position:absolute;left:6098;top:924;width:1194;height:356" coordorigin="6098,924" coordsize="1194,356" path="m6759,924l6695,962,6624,993,6105,1000,6098,1016,6592,1016,6611,1016,6681,1003,6785,956,6851,925,6759,924e" filled="t" fillcolor="#007F7B" stroked="f">
                <v:path arrowok="t"/>
                <v:fill/>
              </v:shape>
              <v:shape style="position:absolute;left:6098;top:924;width:1194;height:356" coordorigin="6098,924" coordsize="1194,356" path="m6621,924l6232,924,6200,926,6137,951,6116,976,6518,986,6583,966,6621,924e" filled="t" fillcolor="#007F7B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26.051208pt;margin-top:43.194pt;width:75.6578pt;height:22.169pt;mso-position-horizontal-relative:page;mso-position-vertical-relative:paragraph;z-index:-7458" coordorigin="8521,864" coordsize="1513,443">
            <v:group style="position:absolute;left:8989;top:920;width:2;height:192" coordorigin="8989,920" coordsize="2,192">
              <v:shape style="position:absolute;left:8989;top:920;width:2;height:192" coordorigin="8989,920" coordsize="0,192" path="m8989,920l8989,1112e" filled="f" stroked="t" strokeweight=".884pt" strokecolor="#00582D">
                <v:path arrowok="t"/>
              </v:shape>
            </v:group>
            <v:group style="position:absolute;left:8846;top:974;width:118;height:139" coordorigin="8846,974" coordsize="118,139">
              <v:shape style="position:absolute;left:8846;top:974;width:118;height:139" coordorigin="8846,974" coordsize="118,139" path="m8888,974l8870,983,8857,999,8848,1020,8846,1047,8849,1070,8858,1089,8872,1103,8892,1111,8918,1113,8937,1105,8942,1100,8893,1100,8877,1089,8866,1069,8863,1044,8866,1021,8875,1002,8891,990,8914,987,8939,987,8935,984,8915,976,8888,974e" filled="t" fillcolor="#00582D" stroked="f">
                <v:path arrowok="t"/>
                <v:fill/>
              </v:shape>
              <v:shape style="position:absolute;left:8846;top:974;width:118;height:139" coordorigin="8846,974" coordsize="118,139" path="m8939,987l8914,987,8927,995,8937,1010,8942,1034,8943,1066,8933,1085,8917,1096,8893,1100,8942,1100,8951,1090,8960,1069,8963,1044,8963,1037,8959,1015,8950,997,8939,987e" filled="t" fillcolor="#00582D" stroked="f">
                <v:path arrowok="t"/>
                <v:fill/>
              </v:shape>
            </v:group>
            <v:group style="position:absolute;left:8716;top:974;width:118;height:139" coordorigin="8716,974" coordsize="118,139">
              <v:shape style="position:absolute;left:8716;top:974;width:118;height:139" coordorigin="8716,974" coordsize="118,139" path="m8759,974l8741,983,8727,999,8719,1020,8716,1047,8719,1070,8728,1089,8743,1103,8763,1111,8789,1113,8807,1105,8812,1100,8764,1100,8748,1089,8737,1069,8733,1044,8736,1021,8746,1002,8762,990,8785,987,8809,987,8806,984,8785,976,8759,974e" filled="t" fillcolor="#00582D" stroked="f">
                <v:path arrowok="t"/>
                <v:fill/>
              </v:shape>
              <v:shape style="position:absolute;left:8716;top:974;width:118;height:139" coordorigin="8716,974" coordsize="118,139" path="m8809,987l8785,987,8798,995,8807,1010,8813,1034,8814,1066,8804,1085,8787,1096,8764,1100,8812,1100,8822,1090,8831,1069,8834,1044,8834,1037,8830,1015,8821,997,8809,987e" filled="t" fillcolor="#00582D" stroked="f">
                <v:path arrowok="t"/>
                <v:fill/>
              </v:shape>
            </v:group>
            <v:group style="position:absolute;left:9178;top:974;width:118;height:139" coordorigin="9178,974" coordsize="118,139">
              <v:shape style="position:absolute;left:9178;top:974;width:118;height:139" coordorigin="9178,974" coordsize="118,139" path="m9221,974l9203,983,9189,999,9181,1020,9178,1047,9181,1070,9190,1089,9205,1103,9225,1111,9251,1113,9269,1105,9274,1100,9226,1100,9210,1089,9199,1069,9195,1044,9198,1021,9207,1002,9224,990,9247,987,9271,987,9268,984,9247,976,9221,974e" filled="t" fillcolor="#00582D" stroked="f">
                <v:path arrowok="t"/>
                <v:fill/>
              </v:shape>
              <v:shape style="position:absolute;left:9178;top:974;width:118;height:139" coordorigin="9178,974" coordsize="118,139" path="m9271,987l9247,987,9260,995,9269,1010,9275,1034,9275,1066,9266,1085,9249,1096,9226,1100,9274,1100,9283,1090,9293,1069,9296,1044,9296,1037,9292,1015,9283,997,9271,987e" filled="t" fillcolor="#00582D" stroked="f">
                <v:path arrowok="t"/>
                <v:fill/>
              </v:shape>
            </v:group>
            <v:group style="position:absolute;left:9009;top:975;width:169;height:137" coordorigin="9009,975" coordsize="169,137">
              <v:shape style="position:absolute;left:9009;top:975;width:169;height:137" coordorigin="9009,975" coordsize="169,137" path="m9026,975l9009,975,9049,1112,9067,1111,9072,1092,9058,1092,9055,1079,9050,1061,9048,1051,9043,1037,9026,975e" filled="t" fillcolor="#00582D" stroked="f">
                <v:path arrowok="t"/>
                <v:fill/>
              </v:shape>
              <v:shape style="position:absolute;left:9009;top:975;width:169;height:137" coordorigin="9009,975" coordsize="169,137" path="m9107,996l9094,996,9095,1005,9097,1011,9100,1026,9120,1112,9138,1112,9144,1092,9129,1092,9122,1061,9120,1051,9117,1037,9107,996e" filled="t" fillcolor="#00582D" stroked="f">
                <v:path arrowok="t"/>
                <v:fill/>
              </v:shape>
              <v:shape style="position:absolute;left:9009;top:975;width:169;height:137" coordorigin="9009,975" coordsize="169,137" path="m9101,975l9073,1028,9058,1092,9072,1092,9088,1024,9092,1005,9094,996,9107,996,9101,975e" filled="t" fillcolor="#00582D" stroked="f">
                <v:path arrowok="t"/>
                <v:fill/>
              </v:shape>
              <v:shape style="position:absolute;left:9009;top:975;width:169;height:137" coordorigin="9009,975" coordsize="169,137" path="m9178,975l9139,1053,9129,1092,9144,1092,9178,975e" filled="t" fillcolor="#00582D" stroked="f">
                <v:path arrowok="t"/>
                <v:fill/>
              </v:shape>
            </v:group>
            <v:group style="position:absolute;left:8531;top:954;width:186;height:158" coordorigin="8531,954" coordsize="186,158">
              <v:shape style="position:absolute;left:8531;top:954;width:186;height:158" coordorigin="8531,954" coordsize="186,158" path="m8547,954l8531,954,8572,1112,8590,1111,8596,1088,8581,1088,8577,1072,8574,1058,8569,1040,8547,954e" filled="t" fillcolor="#00582D" stroked="f">
                <v:path arrowok="t"/>
                <v:fill/>
              </v:shape>
              <v:shape style="position:absolute;left:8531;top:954;width:186;height:158" coordorigin="8531,954" coordsize="186,158" path="m8637,975l8624,975,8626,986,8629,995,8659,1112,8677,1112,8683,1088,8668,1088,8664,1072,8657,1049,8637,975e" filled="t" fillcolor="#00582D" stroked="f">
                <v:path arrowok="t"/>
                <v:fill/>
              </v:shape>
              <v:shape style="position:absolute;left:8531;top:954;width:186;height:158" coordorigin="8531,954" coordsize="186,158" path="m8632,954l8616,958,8591,1049,8585,1072,8581,1088,8596,1088,8612,1024,8621,992,8622,986,8624,975,8637,975,8632,954e" filled="t" fillcolor="#00582D" stroked="f">
                <v:path arrowok="t"/>
                <v:fill/>
              </v:shape>
              <v:shape style="position:absolute;left:8531;top:954;width:186;height:158" coordorigin="8531,954" coordsize="186,158" path="m8717,954l8677,1049,8668,1088,8683,1088,8717,954e" filled="t" fillcolor="#00582D" stroked="f">
                <v:path arrowok="t"/>
                <v:fill/>
              </v:shape>
            </v:group>
            <v:group style="position:absolute;left:9453;top:920;width:101;height:192" coordorigin="9453,920" coordsize="101,192">
              <v:shape style="position:absolute;left:9453;top:920;width:101;height:192" coordorigin="9453,920" coordsize="101,192" path="m9469,920l9453,920,9453,1112,9469,1112,9469,1040,9469,1037,9483,1000,9468,1000,9469,994,9468,990,9469,920e" filled="t" fillcolor="#00582D" stroked="f">
                <v:path arrowok="t"/>
                <v:fill/>
              </v:shape>
              <v:shape style="position:absolute;left:9453;top:920;width:101;height:192" coordorigin="9453,920" coordsize="101,192" path="m9539,987l9513,987,9530,997,9538,1020,9538,1027,9538,1033,9539,1112,9554,1112,9554,1046,9554,1034,9551,1008,9543,990,9539,987e" filled="t" fillcolor="#00582D" stroked="f">
                <v:path arrowok="t"/>
                <v:fill/>
              </v:shape>
              <v:shape style="position:absolute;left:9453;top:920;width:101;height:192" coordorigin="9453,920" coordsize="101,192" path="m9500,975l9481,983,9468,1000,9483,1000,9492,992,9513,987,9539,987,9527,978,9500,975e" filled="t" fillcolor="#00582D" stroked="f">
                <v:path arrowok="t"/>
                <v:fill/>
              </v:shape>
            </v:group>
            <v:group style="position:absolute;left:9571;top:974;width:68;height:139" coordorigin="9571,974" coordsize="68,139">
              <v:shape style="position:absolute;left:9571;top:974;width:68;height:139" coordorigin="9571,974" coordsize="68,139" path="m9571,1092l9578,1110,9595,1113,9622,1111,9636,1101,9637,1101,9592,1101,9583,1099,9571,1092e" filled="t" fillcolor="#00582D" stroked="f">
                <v:path arrowok="t"/>
                <v:fill/>
              </v:shape>
              <v:shape style="position:absolute;left:9571;top:974;width:68;height:139" coordorigin="9571,974" coordsize="68,139" path="m9620,974l9593,976,9577,988,9571,1009,9578,1028,9593,1040,9612,1050,9627,1060,9633,1076,9633,1089,9620,1101,9637,1101,9644,1083,9644,1056,9629,1041,9609,1031,9593,1021,9586,1007,9586,996,9598,986,9638,986,9635,976,9620,974e" filled="t" fillcolor="#00582D" stroked="f">
                <v:path arrowok="t"/>
                <v:fill/>
              </v:shape>
              <v:shape style="position:absolute;left:9571;top:974;width:68;height:139" coordorigin="9571,974" coordsize="68,139" path="m9638,986l9598,986,9624,987,9629,988,9639,991,9638,986e" filled="t" fillcolor="#00582D" stroked="f">
                <v:path arrowok="t"/>
                <v:fill/>
              </v:shape>
            </v:group>
            <v:group style="position:absolute;left:9313;top:934;width:126;height:178" coordorigin="9313,934" coordsize="126,178">
              <v:shape style="position:absolute;left:9313;top:934;width:126;height:178" coordorigin="9313,934" coordsize="126,178" path="m9435,988l9371,988,9388,989,9388,1089,9391,1098,9406,1112,9418,1112,9430,1112,9438,1109,9437,1098,9410,1098,9403,1092,9403,989,9435,989,9435,988e" filled="t" fillcolor="#00582D" stroked="f">
                <v:path arrowok="t"/>
                <v:fill/>
              </v:shape>
              <v:shape style="position:absolute;left:9313;top:934;width:126;height:178" coordorigin="9313,934" coordsize="126,178" path="m9326,975l9313,975,9313,1112,9328,1112,9334,1013,9339,1006,9326,1006,9326,975e" filled="t" fillcolor="#00582D" stroked="f">
                <v:path arrowok="t"/>
                <v:fill/>
              </v:shape>
              <v:shape style="position:absolute;left:9313;top:934;width:126;height:178" coordorigin="9313,934" coordsize="126,178" path="m9437,1096l9430,1098,9437,1098,9437,1096e" filled="t" fillcolor="#00582D" stroked="f">
                <v:path arrowok="t"/>
                <v:fill/>
              </v:shape>
              <v:shape style="position:absolute;left:9313;top:934;width:126;height:178" coordorigin="9313,934" coordsize="126,178" path="m9403,934l9388,941,9388,975,9379,975,9347,977,9333,985,9326,1006,9339,1006,9347,997,9361,990,9371,988,9435,988,9435,975,9403,975,9403,934e" filled="t" fillcolor="#00582D" stroked="f">
                <v:path arrowok="t"/>
                <v:fill/>
              </v:shape>
              <v:shape style="position:absolute;left:9865;top:1039;width:168;height:130" type="#_x0000_t75">
                <v:imagedata r:id="rId31" o:title=""/>
              </v:shape>
              <v:shape style="position:absolute;left:9898;top:934;width:136;height:187" type="#_x0000_t75">
                <v:imagedata r:id="rId32" o:title=""/>
              </v:shape>
              <v:shape style="position:absolute;left:9697;top:934;width:153;height:187" type="#_x0000_t75">
                <v:imagedata r:id="rId33" o:title=""/>
              </v:shape>
              <v:shape style="position:absolute;left:9799;top:996;width:67;height:114" type="#_x0000_t75">
                <v:imagedata r:id="rId34" o:title=""/>
              </v:shape>
              <v:shape style="position:absolute;left:9697;top:973;width:236;height:196" type="#_x0000_t75">
                <v:imagedata r:id="rId35" o:title=""/>
              </v:shape>
              <v:shape style="position:absolute;left:9852;top:864;width:114;height:86" type="#_x0000_t75">
                <v:imagedata r:id="rId36" o:title=""/>
              </v:shape>
              <v:shape style="position:absolute;left:8700;top:1127;width:1027;height:180" type="#_x0000_t75">
                <v:imagedata r:id="rId37" o:title=""/>
              </v:shape>
            </v:group>
            <w10:wrap type="none"/>
          </v:group>
        </w:pict>
      </w:r>
      <w:r>
        <w:rPr/>
        <w:pict>
          <v:shape style="width:77.311093pt;height:19.875pt;mso-position-horizontal-relative:char;mso-position-vertical-relative:line" type="#_x0000_t75">
            <v:imagedata r:id="rId3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03" w:lineRule="exact"/>
        <w:ind w:left="269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124.330597pt;margin-top:24.458637pt;width:37.2938pt;height:22.059pt;mso-position-horizontal-relative:page;mso-position-vertical-relative:paragraph;z-index:-7507" coordorigin="2487,489" coordsize="746,441">
            <v:group style="position:absolute;left:2667;top:499;width:170;height:114" coordorigin="2667,499" coordsize="170,114">
              <v:shape style="position:absolute;left:2667;top:499;width:170;height:114" coordorigin="2667,499" coordsize="170,114" path="m2780,499l2667,499,2780,613,2837,556,2780,499e" filled="t" fillcolor="#F15A29" stroked="f">
                <v:path arrowok="t"/>
                <v:fill/>
              </v:shape>
            </v:group>
            <v:group style="position:absolute;left:2553;top:556;width:170;height:114" coordorigin="2553,556" coordsize="170,114">
              <v:shape style="position:absolute;left:2553;top:556;width:170;height:114" coordorigin="2553,556" coordsize="170,114" path="m2724,556l2610,556,2553,613,2610,669,2724,556e" filled="t" fillcolor="#FFDD00" stroked="f">
                <v:path arrowok="t"/>
                <v:fill/>
              </v:shape>
            </v:group>
            <v:group style="position:absolute;left:2780;top:556;width:114;height:114" coordorigin="2780,556" coordsize="114,114">
              <v:shape style="position:absolute;left:2780;top:556;width:114;height:114" coordorigin="2780,556" coordsize="114,114" path="m2837,556l2780,613,2837,669,2894,613,2837,556e" filled="t" fillcolor="#D71920" stroked="f">
                <v:path arrowok="t"/>
                <v:fill/>
              </v:shape>
            </v:group>
            <v:group style="position:absolute;left:2497;top:613;width:114;height:114" coordorigin="2497,613" coordsize="114,114">
              <v:shape style="position:absolute;left:2497;top:613;width:114;height:114" coordorigin="2497,613" coordsize="114,114" path="m2553,613l2497,669,2553,726,2610,669,2553,613e" filled="t" fillcolor="#F7941E" stroked="f">
                <v:path arrowok="t"/>
                <v:fill/>
              </v:shape>
            </v:group>
            <v:group style="position:absolute;left:2667;top:613;width:114;height:114" coordorigin="2667,613" coordsize="114,114">
              <v:shape style="position:absolute;left:2667;top:613;width:114;height:114" coordorigin="2667,613" coordsize="114,114" path="m2780,613l2667,726,2780,726,2780,613e" filled="t" fillcolor="#F7941E" stroked="f">
                <v:path arrowok="t"/>
                <v:fill/>
              </v:shape>
            </v:group>
            <v:group style="position:absolute;left:2780;top:613;width:57;height:114" coordorigin="2780,613" coordsize="57,114">
              <v:shape style="position:absolute;left:2780;top:613;width:57;height:114" coordorigin="2780,613" coordsize="57,114" path="m2780,613l2780,726,2837,669,2780,613e" filled="t" fillcolor="#F15A29" stroked="f">
                <v:path arrowok="t"/>
                <v:fill/>
              </v:shape>
            </v:group>
            <v:group style="position:absolute;left:2667;top:726;width:114;height:57" coordorigin="2667,726" coordsize="114,57">
              <v:shape style="position:absolute;left:2667;top:726;width:114;height:57" coordorigin="2667,726" coordsize="114,57" path="m2780,726l2667,726,2724,783,2780,726e" filled="t" fillcolor="#FFDD00" stroked="f">
                <v:path arrowok="t"/>
                <v:fill/>
              </v:shape>
            </v:group>
            <v:group style="position:absolute;left:2553;top:669;width:114;height:57" coordorigin="2553,669" coordsize="114,57">
              <v:shape style="position:absolute;left:2553;top:669;width:114;height:57" coordorigin="2553,669" coordsize="114,57" path="m2610,669l2553,726,2667,726,2610,669e" filled="t" fillcolor="#D71920" stroked="f">
                <v:path arrowok="t"/>
                <v:fill/>
              </v:shape>
            </v:group>
            <v:group style="position:absolute;left:2503;top:808;width:719;height:112" coordorigin="2503,808" coordsize="719,112">
              <v:shape style="position:absolute;left:2503;top:808;width:719;height:112" coordorigin="2503,808" coordsize="719,112" path="m3211,903l3207,903,3207,918,3210,918,3210,908,3213,908,3211,903e" filled="t" fillcolor="#7C6A55" stroked="f">
                <v:path arrowok="t"/>
                <v:fill/>
              </v:shape>
              <v:shape style="position:absolute;left:2503;top:808;width:719;height:112" coordorigin="2503,808" coordsize="719,112" path="m3213,908l3210,908,3213,918,3216,918,3217,914,3215,914,3213,908e" filled="t" fillcolor="#7C6A55" stroked="f">
                <v:path arrowok="t"/>
                <v:fill/>
              </v:shape>
              <v:shape style="position:absolute;left:2503;top:808;width:719;height:112" coordorigin="2503,808" coordsize="719,112" path="m3222,908l3219,908,3219,918,3222,918,3222,908e" filled="t" fillcolor="#7C6A55" stroked="f">
                <v:path arrowok="t"/>
                <v:fill/>
              </v:shape>
              <v:shape style="position:absolute;left:2503;top:808;width:719;height:112" coordorigin="2503,808" coordsize="719,112" path="m3222,903l3218,903,3215,914,3217,914,3219,908,3222,908,3222,903e" filled="t" fillcolor="#7C6A55" stroked="f">
                <v:path arrowok="t"/>
                <v:fill/>
              </v:shape>
              <v:shape style="position:absolute;left:2503;top:808;width:719;height:112" coordorigin="2503,808" coordsize="719,112" path="m3200,906l3197,906,3197,918,3200,918,3200,906e" filled="t" fillcolor="#7C6A55" stroked="f">
                <v:path arrowok="t"/>
                <v:fill/>
              </v:shape>
              <v:shape style="position:absolute;left:2503;top:808;width:719;height:112" coordorigin="2503,808" coordsize="719,112" path="m3204,903l3192,903,3192,906,3204,906,3204,903e" filled="t" fillcolor="#7C6A55" stroked="f">
                <v:path arrowok="t"/>
                <v:fill/>
              </v:shape>
              <v:shape style="position:absolute;left:2503;top:808;width:719;height:112" coordorigin="2503,808" coordsize="719,112" path="m3112,809l3090,809,3090,918,3114,918,3114,849,3143,849,3112,809e" filled="t" fillcolor="#7C6A55" stroked="f">
                <v:path arrowok="t"/>
                <v:fill/>
              </v:shape>
              <v:shape style="position:absolute;left:2503;top:808;width:719;height:112" coordorigin="2503,808" coordsize="719,112" path="m3143,849l3114,849,3167,918,3187,918,3187,876,3164,876,3143,849e" filled="t" fillcolor="#7C6A55" stroked="f">
                <v:path arrowok="t"/>
                <v:fill/>
              </v:shape>
              <v:shape style="position:absolute;left:2503;top:808;width:719;height:112" coordorigin="2503,808" coordsize="719,112" path="m3187,809l3164,809,3164,876,3187,876,3187,809e" filled="t" fillcolor="#7C6A55" stroked="f">
                <v:path arrowok="t"/>
                <v:fill/>
              </v:shape>
              <v:shape style="position:absolute;left:2503;top:808;width:719;height:112" coordorigin="2503,808" coordsize="719,112" path="m3018,807l2995,812,2978,824,2966,842,2961,864,2961,865,2966,887,2978,904,2996,916,3019,920,3021,920,3044,915,3062,903,3066,897,3011,897,2993,885,2987,864,2990,849,3003,835,3028,831,3066,831,3060,823,3042,811,3018,807e" filled="t" fillcolor="#7C6A55" stroked="f">
                <v:path arrowok="t"/>
                <v:fill/>
              </v:shape>
              <v:shape style="position:absolute;left:2503;top:808;width:719;height:112" coordorigin="2503,808" coordsize="719,112" path="m3066,831l3028,831,3046,843,3053,864,3050,878,3036,892,3011,897,3066,897,3074,885,3078,864,3078,861,3073,840,3066,831e" filled="t" fillcolor="#7C6A55" stroked="f">
                <v:path arrowok="t"/>
                <v:fill/>
              </v:shape>
              <v:shape style="position:absolute;left:2503;top:808;width:719;height:112" coordorigin="2503,808" coordsize="719,112" path="m2957,809l2867,809,2867,830,2926,830,2866,900,2866,918,2957,918,2957,897,2896,897,2957,827,2957,809e" filled="t" fillcolor="#7C6A55" stroked="f">
                <v:path arrowok="t"/>
                <v:fill/>
              </v:shape>
              <v:shape style="position:absolute;left:2503;top:808;width:719;height:112" coordorigin="2503,808" coordsize="719,112" path="m2852,809l2828,809,2828,918,2852,918,2852,809e" filled="t" fillcolor="#7C6A55" stroked="f">
                <v:path arrowok="t"/>
                <v:fill/>
              </v:shape>
              <v:shape style="position:absolute;left:2503;top:808;width:719;height:112" coordorigin="2503,808" coordsize="719,112" path="m2774,809l2724,809,2724,918,2748,918,2748,883,2796,883,2793,879,2809,867,2810,862,2748,862,2748,831,2812,831,2812,829,2797,814,2774,809e" filled="t" fillcolor="#7C6A55" stroked="f">
                <v:path arrowok="t"/>
                <v:fill/>
              </v:shape>
              <v:shape style="position:absolute;left:2503;top:808;width:719;height:112" coordorigin="2503,808" coordsize="719,112" path="m2796,883l2767,883,2790,918,2818,918,2796,883e" filled="t" fillcolor="#7C6A55" stroked="f">
                <v:path arrowok="t"/>
                <v:fill/>
              </v:shape>
              <v:shape style="position:absolute;left:2503;top:808;width:719;height:112" coordorigin="2503,808" coordsize="719,112" path="m2812,831l2783,831,2791,836,2791,856,2784,862,2810,862,2815,845,2812,831e" filled="t" fillcolor="#7C6A55" stroked="f">
                <v:path arrowok="t"/>
                <v:fill/>
              </v:shape>
              <v:shape style="position:absolute;left:2503;top:808;width:719;height:112" coordorigin="2503,808" coordsize="719,112" path="m2641,809l2617,809,2618,882,2626,903,2642,916,2664,920,2675,919,2695,912,2706,898,2650,898,2641,889,2641,809e" filled="t" fillcolor="#7C6A55" stroked="f">
                <v:path arrowok="t"/>
                <v:fill/>
              </v:shape>
              <v:shape style="position:absolute;left:2503;top:808;width:719;height:112" coordorigin="2503,808" coordsize="719,112" path="m2572,808l2550,808,2503,918,2528,918,2538,894,2609,894,2600,873,2546,873,2561,837,2584,837,2572,808e" filled="t" fillcolor="#7C6A55" stroked="f">
                <v:path arrowok="t"/>
                <v:fill/>
              </v:shape>
              <v:shape style="position:absolute;left:2503;top:808;width:719;height:112" coordorigin="2503,808" coordsize="719,112" path="m2609,894l2584,894,2594,918,2619,918,2609,894e" filled="t" fillcolor="#7C6A55" stroked="f">
                <v:path arrowok="t"/>
                <v:fill/>
              </v:shape>
              <v:shape style="position:absolute;left:2503;top:808;width:719;height:112" coordorigin="2503,808" coordsize="719,112" path="m2712,809l2688,809,2688,889,2679,898,2706,898,2708,895,2712,871,2712,809e" filled="t" fillcolor="#7C6A55" stroked="f">
                <v:path arrowok="t"/>
                <v:fill/>
              </v:shape>
              <v:shape style="position:absolute;left:2503;top:808;width:719;height:112" coordorigin="2503,808" coordsize="719,112" path="m2584,837l2561,837,2575,873,2600,873,2584,837e" filled="t" fillcolor="#7C6A55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191.332169pt;margin-top:22.663237pt;width:42.303729pt;height:25.65pt;mso-position-horizontal-relative:page;mso-position-vertical-relative:paragraph;z-index:-7506" type="#_x0000_t75">
            <v:imagedata r:id="rId39" o:title=""/>
          </v:shape>
        </w:pict>
      </w:r>
      <w:r>
        <w:rPr/>
        <w:pict>
          <v:shape style="position:absolute;margin-left:264.097382pt;margin-top:22.663237pt;width:35.626034pt;height:25.65pt;mso-position-horizontal-relative:page;mso-position-vertical-relative:paragraph;z-index:-7505" type="#_x0000_t75">
            <v:imagedata r:id="rId40" o:title=""/>
          </v:shape>
        </w:pict>
      </w:r>
      <w:r>
        <w:rPr/>
        <w:pict>
          <v:shape style="position:absolute;margin-left:325.222198pt;margin-top:40.469917pt;width:52.303347pt;height:6.615pt;mso-position-horizontal-relative:page;mso-position-vertical-relative:paragraph;z-index:-7504" type="#_x0000_t75">
            <v:imagedata r:id="rId41" o:title=""/>
          </v:shape>
        </w:pict>
      </w:r>
      <w:r>
        <w:rPr/>
        <w:pict>
          <v:group style="position:absolute;margin-left:325.277405pt;margin-top:23.829237pt;width:49.7275pt;height:11.3826pt;mso-position-horizontal-relative:page;mso-position-vertical-relative:paragraph;z-index:-7503" coordorigin="6506,477" coordsize="995,228">
            <v:group style="position:absolute;left:7223;top:487;width:267;height:207" coordorigin="7223,487" coordsize="267,207">
              <v:shape style="position:absolute;left:7223;top:487;width:267;height:207" coordorigin="7223,487" coordsize="267,207" path="m7467,487l7278,487,7223,694,7285,694,7326,541,7327,538,7330,536,7485,536,7490,518,7488,498,7472,487,7467,487e" filled="t" fillcolor="#0088CE" stroked="f">
                <v:path arrowok="t"/>
                <v:fill/>
              </v:shape>
              <v:shape style="position:absolute;left:7223;top:487;width:267;height:207" coordorigin="7223,487" coordsize="267,207" path="m7485,536l7426,536,7428,538,7415,585,7414,588,7411,591,7341,591,7329,637,7427,637,7447,631,7462,616,7485,536e" filled="t" fillcolor="#0088CE" stroked="f">
                <v:path arrowok="t"/>
                <v:fill/>
              </v:shape>
            </v:group>
            <v:group style="position:absolute;left:6738;top:487;width:273;height:207" coordorigin="6738,487" coordsize="273,207">
              <v:shape style="position:absolute;left:6738;top:487;width:273;height:207" coordorigin="6738,487" coordsize="273,207" path="m6857,487l6794,487,6738,694,6801,694,6822,619,6825,616,6976,616,6990,565,6838,565,6837,562,6838,559,6857,487e" filled="t" fillcolor="#0088CE" stroked="f">
                <v:path arrowok="t"/>
                <v:fill/>
              </v:shape>
              <v:shape style="position:absolute;left:6738;top:487;width:273;height:207" coordorigin="6738,487" coordsize="273,207" path="m6976,616l6911,616,6912,619,6892,694,6956,694,6976,616e" filled="t" fillcolor="#0088CE" stroked="f">
                <v:path arrowok="t"/>
                <v:fill/>
              </v:shape>
              <v:shape style="position:absolute;left:6738;top:487;width:273;height:207" coordorigin="6738,487" coordsize="273,207" path="m7011,487l6948,487,6927,562,6924,565,6990,565,7011,487e" filled="t" fillcolor="#0088CE" stroked="f">
                <v:path arrowok="t"/>
                <v:fill/>
              </v:shape>
            </v:group>
            <v:group style="position:absolute;left:6992;top:487;width:253;height:207" coordorigin="6992,487" coordsize="253,207">
              <v:shape style="position:absolute;left:6992;top:487;width:253;height:207" coordorigin="6992,487" coordsize="253,207" path="m7244,487l7048,487,6992,694,7189,694,7202,645,7068,645,7067,642,7074,615,7077,612,7174,612,7186,568,7089,568,7087,566,7094,538,7097,536,7231,536,7244,487e" filled="t" fillcolor="#0088CE" stroked="f">
                <v:path arrowok="t"/>
                <v:fill/>
              </v:shape>
            </v:group>
            <v:group style="position:absolute;left:6516;top:487;width:244;height:208" coordorigin="6516,487" coordsize="244,208">
              <v:shape style="position:absolute;left:6516;top:487;width:244;height:208" coordorigin="6516,487" coordsize="244,208" path="m6594,487l6574,493,6559,508,6516,663,6518,683,6533,694,6704,694,6720,637,6587,637,6585,635,6608,549,6609,546,6612,544,6745,544,6760,487,6594,487e" filled="t" fillcolor="#0088CE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94.65979pt;margin-top:30.394737pt;width:52.1332pt;height:10.1021pt;mso-position-horizontal-relative:page;mso-position-vertical-relative:paragraph;z-index:-7502" coordorigin="7893,608" coordsize="1043,202">
            <v:group style="position:absolute;left:8620;top:618;width:92;height:179" coordorigin="8620,618" coordsize="92,179">
              <v:shape style="position:absolute;left:8620;top:618;width:92;height:179" coordorigin="8620,618" coordsize="92,179" path="m8635,618l8620,620,8620,797,8635,797,8645,693,8666,686,8683,683,8707,683,8707,683,8635,683,8635,618e" filled="t" fillcolor="#F04A23" stroked="f">
                <v:path arrowok="t"/>
                <v:fill/>
              </v:shape>
              <v:shape style="position:absolute;left:8620;top:618;width:92;height:179" coordorigin="8620,618" coordsize="92,179" path="m8707,683l8692,683,8697,686,8697,797,8712,797,8711,689,8707,683e" filled="t" fillcolor="#F04A23" stroked="f">
                <v:path arrowok="t"/>
                <v:fill/>
              </v:shape>
              <v:shape style="position:absolute;left:8620;top:618;width:92;height:179" coordorigin="8620,618" coordsize="92,179" path="m8674,670l8653,675,8635,683,8707,683,8701,675,8674,670e" filled="t" fillcolor="#F04A23" stroked="f">
                <v:path arrowok="t"/>
                <v:fill/>
              </v:shape>
            </v:group>
            <v:group style="position:absolute;left:8734;top:620;width:15;height:177" coordorigin="8734,620" coordsize="15,177">
              <v:shape style="position:absolute;left:8734;top:620;width:15;height:177" coordorigin="8734,620" coordsize="15,177" path="m8748,672l8734,672,8734,797,8748,797,8748,672e" filled="t" fillcolor="#F04A23" stroked="f">
                <v:path arrowok="t"/>
                <v:fill/>
              </v:shape>
              <v:shape style="position:absolute;left:8734;top:620;width:15;height:177" coordorigin="8734,620" coordsize="15,177" path="m8748,620l8734,620,8734,648,8748,648,8748,620e" filled="t" fillcolor="#F04A23" stroked="f">
                <v:path arrowok="t"/>
                <v:fill/>
              </v:shape>
            </v:group>
            <v:group style="position:absolute;left:8280;top:618;width:73;height:182" coordorigin="8280,618" coordsize="73,182">
              <v:shape style="position:absolute;left:8280;top:618;width:73;height:182" coordorigin="8280,618" coordsize="73,182" path="m8321,618l8280,624,8280,691,8283,782,8297,796,8322,800,8331,800,8342,798,8352,795,8347,766,8324,766,8321,764,8321,691,8350,691,8353,657,8321,657,8321,618e" filled="t" fillcolor="#F04A23" stroked="f">
                <v:path arrowok="t"/>
                <v:fill/>
              </v:shape>
              <v:shape style="position:absolute;left:8280;top:618;width:73;height:182" coordorigin="8280,618" coordsize="73,182" path="m8347,763l8341,765,8334,766,8347,766,8347,763e" filled="t" fillcolor="#F04A23" stroked="f">
                <v:path arrowok="t"/>
                <v:fill/>
              </v:shape>
            </v:group>
            <v:group style="position:absolute;left:8360;top:654;width:117;height:145" coordorigin="8360,654" coordsize="117,145">
              <v:shape style="position:absolute;left:8360;top:654;width:117;height:145" coordorigin="8360,654" coordsize="117,145" path="m8416,654l8389,660,8372,672,8362,689,8360,710,8361,760,8368,776,8382,789,8405,797,8437,799,8458,796,8475,791,8468,766,8407,766,8401,762,8401,742,8476,742,8476,711,8401,711,8401,695,8406,687,8473,687,8464,671,8446,659,8416,654e" filled="t" fillcolor="#F04A23" stroked="f">
                <v:path arrowok="t"/>
                <v:fill/>
              </v:shape>
              <v:shape style="position:absolute;left:8360;top:654;width:117;height:145" coordorigin="8360,654" coordsize="117,145" path="m8466,761l8446,765,8426,766,8468,766,8466,761e" filled="t" fillcolor="#F04A23" stroked="f">
                <v:path arrowok="t"/>
                <v:fill/>
              </v:shape>
              <v:shape style="position:absolute;left:8360;top:654;width:117;height:145" coordorigin="8360,654" coordsize="117,145" path="m8473,687l8434,687,8437,695,8437,711,8476,711,8476,709,8473,688,8473,687e" filled="t" fillcolor="#F04A23" stroked="f">
                <v:path arrowok="t"/>
                <v:fill/>
              </v:shape>
            </v:group>
            <v:group style="position:absolute;left:8493;top:654;width:96;height:146" coordorigin="8493,654" coordsize="96,146">
              <v:shape style="position:absolute;left:8493;top:654;width:96;height:146" coordorigin="8493,654" coordsize="96,146" path="m8494,761l8498,795,8519,798,8539,800,8555,799,8576,791,8587,776,8588,767,8549,767,8534,767,8513,765,8494,761e" filled="t" fillcolor="#F04A23" stroked="f">
                <v:path arrowok="t"/>
                <v:fill/>
              </v:shape>
              <v:shape style="position:absolute;left:8493;top:654;width:96;height:146" coordorigin="8493,654" coordsize="96,146" path="m8541,654l8517,658,8502,667,8494,686,8493,716,8503,730,8528,740,8551,745,8551,747,8551,764,8549,767,8588,767,8548,710,8531,706,8530,705,8530,690,8533,687,8583,687,8582,658,8561,655,8541,654e" filled="t" fillcolor="#F04A23" stroked="f">
                <v:path arrowok="t"/>
                <v:fill/>
              </v:shape>
              <v:shape style="position:absolute;left:8493;top:654;width:96;height:146" coordorigin="8493,654" coordsize="96,146" path="m8583,687l8556,687,8571,689,8583,691,8583,687e" filled="t" fillcolor="#F04A23" stroked="f">
                <v:path arrowok="t"/>
                <v:fill/>
              </v:shape>
            </v:group>
            <v:group style="position:absolute;left:7903;top:655;width:98;height:145" coordorigin="7903,655" coordsize="98,145">
              <v:shape style="position:absolute;left:7903;top:655;width:98;height:145" coordorigin="7903,655" coordsize="98,145" path="m7959,655l7933,659,7916,670,7906,687,7903,711,7903,751,7908,773,7920,788,7940,797,7967,800,7977,800,7987,799,8001,796,7996,765,7951,765,7945,758,7945,696,7951,690,7996,690,7998,658,7980,655,7959,655e" filled="t" fillcolor="#F04A23" stroked="f">
                <v:path arrowok="t"/>
                <v:fill/>
              </v:shape>
              <v:shape style="position:absolute;left:7903;top:655;width:98;height:145" coordorigin="7903,655" coordsize="98,145" path="m7996,761l7986,763,7978,765,7996,765,7996,761e" filled="t" fillcolor="#F04A23" stroked="f">
                <v:path arrowok="t"/>
                <v:fill/>
              </v:shape>
              <v:shape style="position:absolute;left:7903;top:655;width:98;height:145" coordorigin="7903,655" coordsize="98,145" path="m7996,690l7975,690,7987,691,7996,693,7996,690e" filled="t" fillcolor="#F04A23" stroked="f">
                <v:path arrowok="t"/>
                <v:fill/>
              </v:shape>
            </v:group>
            <v:group style="position:absolute;left:8009;top:655;width:126;height:145" coordorigin="8009,655" coordsize="126,145">
              <v:shape style="position:absolute;left:8009;top:655;width:126;height:145" coordorigin="8009,655" coordsize="126,145" path="m8064,655l8037,661,8020,674,8011,691,8009,711,8009,745,8048,796,8080,800,8107,793,8124,781,8132,765,8057,765,8050,758,8050,697,8057,689,8131,689,8129,683,8117,668,8096,658,8064,655e" filled="t" fillcolor="#F04A23" stroked="f">
                <v:path arrowok="t"/>
                <v:fill/>
              </v:shape>
              <v:shape style="position:absolute;left:8009;top:655;width:126;height:145" coordorigin="8009,655" coordsize="126,145" path="m8131,689l8087,689,8094,697,8094,758,8087,765,8132,765,8133,763,8135,743,8135,701,8131,689e" filled="t" fillcolor="#F04A23" stroked="f">
                <v:path arrowok="t"/>
                <v:fill/>
              </v:shape>
            </v:group>
            <v:group style="position:absolute;left:8150;top:654;width:113;height:143" coordorigin="8150,654" coordsize="113,143">
              <v:shape style="position:absolute;left:8150;top:654;width:113;height:143" coordorigin="8150,654" coordsize="113,143" path="m8261,688l8219,688,8221,693,8221,712,8191,712,8167,717,8153,731,8150,757,8154,780,8167,796,8191,798,8209,795,8225,788,8263,788,8263,768,8187,768,8184,765,8183,760,8182,752,8184,744,8185,739,8188,737,8263,737,8263,708,8261,688e" filled="t" fillcolor="#F04A23" stroked="f">
                <v:path arrowok="t"/>
                <v:fill/>
              </v:shape>
              <v:shape style="position:absolute;left:8150;top:654;width:113;height:143" coordorigin="8150,654" coordsize="113,143" path="m8263,788l8225,788,8229,797,8263,797,8263,788e" filled="t" fillcolor="#F04A23" stroked="f">
                <v:path arrowok="t"/>
                <v:fill/>
              </v:shape>
              <v:shape style="position:absolute;left:8150;top:654;width:113;height:143" coordorigin="8150,654" coordsize="113,143" path="m8263,737l8221,737,8221,763,8215,766,8203,768,8263,768,8263,737e" filled="t" fillcolor="#F04A23" stroked="f">
                <v:path arrowok="t"/>
                <v:fill/>
              </v:shape>
              <v:shape style="position:absolute;left:8150;top:654;width:113;height:143" coordorigin="8150,654" coordsize="113,143" path="m8204,654l8183,656,8163,659,8159,692,8172,690,8184,688,8261,688,8260,683,8251,666,8233,657,8204,654e" filled="t" fillcolor="#F04A23" stroked="f">
                <v:path arrowok="t"/>
                <v:fill/>
              </v:shape>
            </v:group>
            <v:group style="position:absolute;left:8772;top:672;width:58;height:126" coordorigin="8772,672" coordsize="58,126">
              <v:shape style="position:absolute;left:8772;top:672;width:58;height:126" coordorigin="8772,672" coordsize="58,126" path="m8785,672l8772,672,8772,797,8787,797,8787,706,8787,703,8788,700,8790,690,8798,685,8828,685,8828,682,8786,682,8785,672e" filled="t" fillcolor="#F04A23" stroked="f">
                <v:path arrowok="t"/>
                <v:fill/>
              </v:shape>
              <v:shape style="position:absolute;left:8772;top:672;width:58;height:126" coordorigin="8772,672" coordsize="58,126" path="m8828,685l8820,685,8824,686,8828,686,8828,685e" filled="t" fillcolor="#F04A23" stroked="f">
                <v:path arrowok="t"/>
                <v:fill/>
              </v:shape>
              <v:shape style="position:absolute;left:8772;top:672;width:58;height:126" coordorigin="8772,672" coordsize="58,126" path="m8818,672l8800,672,8792,674,8788,679,8787,680,8786,681,8786,682,8828,682,8829,673,8824,673,8818,672e" filled="t" fillcolor="#F04A23" stroked="f">
                <v:path arrowok="t"/>
                <v:fill/>
              </v:shape>
            </v:group>
            <v:group style="position:absolute;left:8834;top:669;width:92;height:130" coordorigin="8834,669" coordsize="92,130">
              <v:shape style="position:absolute;left:8834;top:669;width:92;height:130" coordorigin="8834,669" coordsize="92,130" path="m8921,781l8901,785,8881,786,8922,786,8921,781e" filled="t" fillcolor="#F04A23" stroked="f">
                <v:path arrowok="t"/>
                <v:fill/>
              </v:shape>
              <v:shape style="position:absolute;left:8834;top:669;width:92;height:130" coordorigin="8834,669" coordsize="92,130" path="m8914,682l8887,682,8906,692,8911,714,8911,725,8926,725,8925,703,8918,686,8914,682e" filled="t" fillcolor="#F04A23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477.381012pt;margin-top:22.663237pt;width:25.650394pt;height:25.65pt;mso-position-horizontal-relative:page;mso-position-vertical-relative:paragraph;z-index:-7501" type="#_x0000_t75">
            <v:imagedata r:id="rId42" o:title=""/>
          </v:shape>
        </w:pict>
      </w:r>
      <w:r>
        <w:rPr/>
        <w:pict>
          <v:group style="position:absolute;margin-left:156.884995pt;margin-top:62.687237pt;width:13.561pt;height:14.154pt;mso-position-horizontal-relative:page;mso-position-vertical-relative:paragraph;z-index:-7500" coordorigin="3138,1254" coordsize="271,283">
            <v:group style="position:absolute;left:3334;top:1365;width:2;height:134" coordorigin="3334,1365" coordsize="2,134">
              <v:shape style="position:absolute;left:3334;top:1365;width:2;height:134" coordorigin="3334,1365" coordsize="0,134" path="m3334,1365l3334,1499e" filled="f" stroked="t" strokeweight="3.802pt" strokecolor="#95C93D">
                <v:path arrowok="t"/>
              </v:shape>
            </v:group>
            <v:group style="position:absolute;left:3176;top:1329;width:122;height:2" coordorigin="3176,1329" coordsize="122,2">
              <v:shape style="position:absolute;left:3176;top:1329;width:122;height:2" coordorigin="3176,1329" coordsize="122,0" path="m3176,1329l3297,1329e" filled="f" stroked="t" strokeweight="3.802pt" strokecolor="#57C1E9">
                <v:path arrowok="t"/>
              </v:shape>
            </v:group>
            <v:group style="position:absolute;left:3297;top:1292;width:74;height:74" coordorigin="3297,1292" coordsize="74,74">
              <v:shape style="position:absolute;left:3297;top:1292;width:74;height:74" coordorigin="3297,1292" coordsize="74,74" path="m3297,1329l3371,1329e" filled="f" stroked="t" strokeweight="3.802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116.910797pt;margin-top:69.704735pt;width:44.550278pt;height:13.875pt;mso-position-horizontal-relative:page;mso-position-vertical-relative:paragraph;z-index:-7499" type="#_x0000_t75">
            <v:imagedata r:id="rId43" o:title=""/>
          </v:shape>
        </w:pict>
      </w:r>
      <w:r>
        <w:rPr/>
        <w:pict>
          <v:shape style="position:absolute;margin-left:187.030304pt;margin-top:64.878174pt;width:51.074825pt;height:18pt;mso-position-horizontal-relative:page;mso-position-vertical-relative:paragraph;z-index:-7498" type="#_x0000_t75">
            <v:imagedata r:id="rId44" o:title=""/>
          </v:shape>
        </w:pict>
      </w:r>
      <w:r>
        <w:rPr/>
        <w:pict>
          <v:shape style="position:absolute;margin-left:265.308014pt;margin-top:61.014236pt;width:33.194413pt;height:25.65pt;mso-position-horizontal-relative:page;mso-position-vertical-relative:paragraph;z-index:-7497" type="#_x0000_t75">
            <v:imagedata r:id="rId45" o:title=""/>
          </v:shape>
        </w:pict>
      </w:r>
      <w:r>
        <w:rPr/>
        <w:pict>
          <v:shape style="position:absolute;margin-left:331.130005pt;margin-top:61.013237pt;width:40.449312pt;height:25.65pt;mso-position-horizontal-relative:page;mso-position-vertical-relative:paragraph;z-index:-7496" type="#_x0000_t75">
            <v:imagedata r:id="rId46" o:title=""/>
          </v:shape>
        </w:pict>
      </w:r>
      <w:r>
        <w:rPr/>
        <w:pict>
          <v:shape style="position:absolute;margin-left:415.326996pt;margin-top:62.382236pt;width:10.922891pt;height:15.84pt;mso-position-horizontal-relative:page;mso-position-vertical-relative:paragraph;z-index:-7495" type="#_x0000_t75">
            <v:imagedata r:id="rId47" o:title=""/>
          </v:shape>
        </w:pict>
      </w:r>
      <w:r>
        <w:rPr/>
        <w:pict>
          <v:shape style="position:absolute;margin-left:395.852997pt;margin-top:81.325233pt;width:50.625253pt;height:3.9pt;mso-position-horizontal-relative:page;mso-position-vertical-relative:paragraph;z-index:-7494" type="#_x0000_t75">
            <v:imagedata r:id="rId48" o:title=""/>
          </v:shape>
        </w:pict>
      </w:r>
      <w:r>
        <w:rPr/>
        <w:pict>
          <v:group style="position:absolute;margin-left:464.598999pt;margin-top:65.477234pt;width:51.6319pt;height:17.1374pt;mso-position-horizontal-relative:page;mso-position-vertical-relative:paragraph;z-index:-7493" coordorigin="9292,1310" coordsize="1033,343">
            <v:shape style="position:absolute;left:9390;top:1425;width:311;height:13" type="#_x0000_t75">
              <v:imagedata r:id="rId49" o:title=""/>
            </v:shape>
            <v:shape style="position:absolute;left:9293;top:1310;width:279;height:66" type="#_x0000_t75">
              <v:imagedata r:id="rId50" o:title=""/>
            </v:shape>
            <v:shape style="position:absolute;left:9292;top:1348;width:249;height:56" type="#_x0000_t75">
              <v:imagedata r:id="rId51" o:title=""/>
            </v:shape>
            <v:group style="position:absolute;left:9401;top:1517;width:2;height:123" coordorigin="9401,1517" coordsize="2,123">
              <v:shape style="position:absolute;left:9401;top:1517;width:2;height:123" coordorigin="9401,1517" coordsize="0,123" path="m9401,1517l9401,1640e" filled="f" stroked="t" strokeweight="1.0pt" strokecolor="#00000A">
                <v:path arrowok="t"/>
              </v:shape>
            </v:group>
            <v:group style="position:absolute;left:9437;top:1553;width:73;height:87" coordorigin="9437,1553" coordsize="73,87">
              <v:shape style="position:absolute;left:9437;top:1553;width:73;height:87" coordorigin="9437,1553" coordsize="73,87" path="m9454,1555l9437,1555,9437,1640,9454,1640,9454,1585,9455,1570,9471,1568,9505,1568,9504,1564,9454,1564,9454,1555e" filled="t" fillcolor="#00000A" stroked="f">
                <v:path arrowok="t"/>
                <v:fill/>
              </v:shape>
              <v:shape style="position:absolute;left:9437;top:1553;width:73;height:87" coordorigin="9437,1553" coordsize="73,87" path="m9505,1568l9487,1568,9493,1575,9493,1640,9510,1640,9510,1585,9505,1568e" filled="t" fillcolor="#00000A" stroked="f">
                <v:path arrowok="t"/>
                <v:fill/>
              </v:shape>
              <v:shape style="position:absolute;left:9437;top:1553;width:73;height:87" coordorigin="9437,1553" coordsize="73,87" path="m9480,1553l9469,1553,9459,1557,9454,1564,9504,1564,9503,1563,9485,1553,9480,1553e" filled="t" fillcolor="#00000A" stroked="f">
                <v:path arrowok="t"/>
                <v:fill/>
              </v:shape>
            </v:group>
            <v:group style="position:absolute;left:9527;top:1533;width:54;height:108" coordorigin="9527,1533" coordsize="54,108">
              <v:shape style="position:absolute;left:9527;top:1533;width:54;height:108" coordorigin="9527,1533" coordsize="54,108" path="m9558,1569l9541,1569,9541,1633,9549,1642,9572,1642,9576,1641,9581,1640,9580,1626,9564,1626,9558,1625,9558,1569e" filled="t" fillcolor="#00000A" stroked="f">
                <v:path arrowok="t"/>
                <v:fill/>
              </v:shape>
              <v:shape style="position:absolute;left:9527;top:1533;width:54;height:108" coordorigin="9527,1533" coordsize="54,108" path="m9580,1625l9575,1626,9572,1626,9580,1626,9580,1625e" filled="t" fillcolor="#00000A" stroked="f">
                <v:path arrowok="t"/>
                <v:fill/>
              </v:shape>
              <v:shape style="position:absolute;left:9527;top:1533;width:54;height:108" coordorigin="9527,1533" coordsize="54,108" path="m9580,1555l9527,1555,9527,1569,9580,1569,9580,1555e" filled="t" fillcolor="#00000A" stroked="f">
                <v:path arrowok="t"/>
                <v:fill/>
              </v:shape>
              <v:shape style="position:absolute;left:9527;top:1533;width:54;height:108" coordorigin="9527,1533" coordsize="54,108" path="m9558,1533l9547,1533,9541,1555,9558,1555,9558,1533e" filled="t" fillcolor="#00000A" stroked="f">
                <v:path arrowok="t"/>
                <v:fill/>
              </v:shape>
            </v:group>
            <v:group style="position:absolute;left:9596;top:1556;width:79;height:84" coordorigin="9596,1556" coordsize="79,84">
              <v:shape style="position:absolute;left:9596;top:1556;width:79;height:84" coordorigin="9596,1556" coordsize="79,84" path="m9651,1556l9623,1558,9605,1567,9596,1583,9598,1612,9607,1631,9623,1640,9651,1639,9667,1632,9673,1627,9622,1627,9614,1619,9612,1604,9673,1604,9673,1596,9671,1590,9612,1590,9614,1576,9621,1568,9665,1568,9651,1556e" filled="t" fillcolor="#00000A" stroked="f">
                <v:path arrowok="t"/>
                <v:fill/>
              </v:shape>
              <v:shape style="position:absolute;left:9596;top:1556;width:79;height:84" coordorigin="9596,1556" coordsize="79,84" path="m9663,1616l9657,1621,9649,1627,9673,1627,9674,1626,9663,1616e" filled="t" fillcolor="#00000A" stroked="f">
                <v:path arrowok="t"/>
                <v:fill/>
              </v:shape>
              <v:shape style="position:absolute;left:9596;top:1556;width:79;height:84" coordorigin="9596,1556" coordsize="79,84" path="m9665,1568l9647,1568,9654,1575,9655,1590,9671,1590,9666,1569,9665,1568e" filled="t" fillcolor="#00000A" stroked="f">
                <v:path arrowok="t"/>
                <v:fill/>
              </v:shape>
            </v:group>
            <v:group style="position:absolute;left:9696;top:1552;width:51;height:88" coordorigin="9696,1552" coordsize="51,88">
              <v:shape style="position:absolute;left:9696;top:1552;width:51;height:88" coordorigin="9696,1552" coordsize="51,88" path="m9712,1555l9696,1555,9696,1640,9713,1640,9713,1574,9727,1568,9745,1568,9745,1565,9712,1565,9712,1555e" filled="t" fillcolor="#00000A" stroked="f">
                <v:path arrowok="t"/>
                <v:fill/>
              </v:shape>
              <v:shape style="position:absolute;left:9696;top:1552;width:51;height:88" coordorigin="9696,1552" coordsize="51,88" path="m9745,1568l9737,1568,9740,1568,9744,1571,9745,1568e" filled="t" fillcolor="#00000A" stroked="f">
                <v:path arrowok="t"/>
                <v:fill/>
              </v:shape>
              <v:shape style="position:absolute;left:9696;top:1552;width:51;height:88" coordorigin="9696,1552" coordsize="51,88" path="m9740,1552l9725,1552,9717,1557,9712,1565,9745,1565,9747,1555,9743,1553,9740,1552e" filled="t" fillcolor="#00000A" stroked="f">
                <v:path arrowok="t"/>
                <v:fill/>
              </v:shape>
            </v:group>
            <v:group style="position:absolute;left:9770;top:1517;width:74;height:123" coordorigin="9770,1517" coordsize="74,123">
              <v:shape style="position:absolute;left:9770;top:1517;width:74;height:123" coordorigin="9770,1517" coordsize="74,123" path="m9788,1517l9770,1517,9770,1640,9844,1640,9844,1624,9788,1624,9788,1517e" filled="t" fillcolor="#00000A" stroked="f">
                <v:path arrowok="t"/>
                <v:fill/>
              </v:shape>
            </v:group>
            <v:group style="position:absolute;left:9858;top:1515;width:24;height:23" coordorigin="9858,1515" coordsize="24,23">
              <v:shape style="position:absolute;left:9858;top:1515;width:24;height:23" coordorigin="9858,1515" coordsize="24,23" path="m9878,1515l9862,1515,9858,1521,9858,1533,9863,1538,9877,1538,9882,1533,9882,1521,9878,1515e" filled="t" fillcolor="#00000A" stroked="f">
                <v:path arrowok="t"/>
                <v:fill/>
              </v:shape>
            </v:group>
            <v:group style="position:absolute;left:9862;top:1555;width:17;height:85" coordorigin="9862,1555" coordsize="17,85">
              <v:shape style="position:absolute;left:9862;top:1555;width:17;height:85" coordorigin="9862,1555" coordsize="17,85" path="m9870,1555l9870,1640e" filled="f" stroked="t" strokeweight=".946pt" strokecolor="#00000A">
                <v:path arrowok="t"/>
              </v:shape>
            </v:group>
            <v:group style="position:absolute;left:9903;top:1553;width:73;height:87" coordorigin="9903,1553" coordsize="73,87">
              <v:shape style="position:absolute;left:9903;top:1553;width:73;height:87" coordorigin="9903,1553" coordsize="73,87" path="m9919,1555l9903,1555,9903,1640,9919,1640,9920,1585,9920,1570,9937,1568,9970,1568,9969,1564,9919,1564,9919,1555e" filled="t" fillcolor="#00000A" stroked="f">
                <v:path arrowok="t"/>
                <v:fill/>
              </v:shape>
              <v:shape style="position:absolute;left:9903;top:1553;width:73;height:87" coordorigin="9903,1553" coordsize="73,87" path="m9970,1568l9953,1568,9959,1575,9959,1640,9975,1640,9975,1585,9970,1568e" filled="t" fillcolor="#00000A" stroked="f">
                <v:path arrowok="t"/>
                <v:fill/>
              </v:shape>
              <v:shape style="position:absolute;left:9903;top:1553;width:73;height:87" coordorigin="9903,1553" coordsize="73,87" path="m9945,1553l9934,1553,9925,1557,9919,1564,9969,1564,9969,1563,9950,1553,9945,1553e" filled="t" fillcolor="#00000A" stroked="f">
                <v:path arrowok="t"/>
                <v:fill/>
              </v:shape>
            </v:group>
            <v:group style="position:absolute;left:9999;top:1516;width:77;height:124" coordorigin="9999,1516" coordsize="77,124">
              <v:shape style="position:absolute;left:9999;top:1516;width:77;height:124" coordorigin="9999,1516" coordsize="77,124" path="m10016,1516l9999,1516,9999,1640,10016,1640,10016,1615,10030,1601,10049,1601,10045,1594,10016,1594,10016,1516e" filled="t" fillcolor="#00000A" stroked="f">
                <v:path arrowok="t"/>
                <v:fill/>
              </v:shape>
              <v:shape style="position:absolute;left:9999;top:1516;width:77;height:124" coordorigin="9999,1516" coordsize="77,124" path="m10049,1601l10030,1601,10056,1640,10076,1640,10049,1601e" filled="t" fillcolor="#00000A" stroked="f">
                <v:path arrowok="t"/>
                <v:fill/>
              </v:shape>
              <v:shape style="position:absolute;left:9999;top:1516;width:77;height:124" coordorigin="9999,1516" coordsize="77,124" path="m10075,1555l10053,1555,10016,1594,10045,1594,10041,1589,10075,1555e" filled="t" fillcolor="#00000A" stroked="f">
                <v:path arrowok="t"/>
                <v:fill/>
              </v:shape>
            </v:group>
            <v:group style="position:absolute;left:10100;top:1517;width:83;height:121" coordorigin="10100,1517" coordsize="83,121">
              <v:shape style="position:absolute;left:10100;top:1517;width:83;height:121" coordorigin="10100,1517" coordsize="83,121" path="m10109,1611l10100,1612,10111,1629,10130,1638,10159,1636,10167,1631,10145,1631,10122,1626,10109,1611e" filled="t" fillcolor="#00000A" stroked="f">
                <v:path arrowok="t"/>
                <v:fill/>
              </v:shape>
              <v:shape style="position:absolute;left:10100;top:1517;width:83;height:121" coordorigin="10100,1517" coordsize="83,121" path="m10149,1517l10123,1521,10109,1535,10111,1560,10123,1574,10164,1591,10174,1605,10167,1624,10145,1631,10167,1631,10177,1626,10183,1611,10177,1591,10160,1579,10144,1573,10127,1567,10115,1563,10115,1535,10125,1525,10167,1525,10149,1517e" filled="t" fillcolor="#00000A" stroked="f">
                <v:path arrowok="t"/>
                <v:fill/>
              </v:shape>
              <v:shape style="position:absolute;left:10100;top:1517;width:83;height:121" coordorigin="10100,1517" coordsize="83,121" path="m10167,1525l10159,1525,10168,1535,10172,1546,10180,1542,10169,1526,10167,1525e" filled="t" fillcolor="#00000A" stroked="f">
                <v:path arrowok="t"/>
                <v:fill/>
              </v:shape>
            </v:group>
            <v:group style="position:absolute;left:10199;top:1517;width:115;height:126" coordorigin="10199,1517" coordsize="115,126">
              <v:shape style="position:absolute;left:10199;top:1517;width:115;height:126" coordorigin="10199,1517" coordsize="115,126" path="m10306,1632l10285,1632,10304,1642,10310,1637,10306,1632e" filled="t" fillcolor="#00000A" stroked="f">
                <v:path arrowok="t"/>
                <v:fill/>
              </v:shape>
              <v:shape style="position:absolute;left:10199;top:1517;width:115;height:126" coordorigin="10199,1517" coordsize="115,126" path="m10262,1517l10238,1521,10220,1531,10206,1548,10199,1568,10202,1595,10212,1615,10226,1630,10244,1639,10269,1638,10285,1632,10306,1632,10305,1631,10257,1631,10235,1626,10219,1613,10209,1593,10211,1565,10220,1545,10234,1531,10252,1526,10286,1526,10283,1523,10262,1517e" filled="t" fillcolor="#00000A" stroked="f">
                <v:path arrowok="t"/>
                <v:fill/>
              </v:shape>
              <v:shape style="position:absolute;left:10199;top:1517;width:115;height:126" coordorigin="10199,1517" coordsize="115,126" path="m10266,1590l10260,1596,10285,1622,10277,1628,10267,1631,10305,1631,10297,1623,10308,1607,10309,1606,10299,1606,10266,1590e" filled="t" fillcolor="#00000A" stroked="f">
                <v:path arrowok="t"/>
                <v:fill/>
              </v:shape>
              <v:shape style="position:absolute;left:10199;top:1517;width:115;height:126" coordorigin="10199,1517" coordsize="115,126" path="m10286,1526l10252,1526,10275,1530,10292,1542,10303,1561,10303,1588,10299,1606,10309,1606,10314,1587,10315,1578,10311,1555,10299,1537,10286,1526e" filled="t" fillcolor="#00000A" stroked="f">
                <v:path arrowok="t"/>
                <v:fill/>
              </v:shape>
              <v:shape style="position:absolute;left:9353;top:1454;width:327;height:63" type="#_x0000_t75">
                <v:imagedata r:id="rId52" o:title=""/>
              </v:shape>
            </v:group>
            <w10:wrap type="none"/>
          </v:group>
        </w:pict>
      </w:r>
      <w:r>
        <w:rPr/>
        <w:pict>
          <v:group style="position:absolute;margin-left:117.084999pt;margin-top:104.067238pt;width:51.884pt;height:16.116pt;mso-position-horizontal-relative:page;mso-position-vertical-relative:paragraph;z-index:-7492" coordorigin="2342,2081" coordsize="1038,322">
            <v:group style="position:absolute;left:2352;top:2091;width:1018;height:302" coordorigin="2352,2091" coordsize="1018,302">
              <v:shape style="position:absolute;left:2352;top:2091;width:1018;height:302" coordorigin="2352,2091" coordsize="1018,302" path="m2352,2394l3369,2394,3369,2091,2352,2091,2352,2394e" filled="t" fillcolor="#CE1141" stroked="f">
                <v:path arrowok="t"/>
                <v:fill/>
              </v:shape>
            </v:group>
            <v:group style="position:absolute;left:2404;top:2140;width:109;height:206" coordorigin="2404,2140" coordsize="109,206">
              <v:shape style="position:absolute;left:2404;top:2140;width:109;height:206" coordorigin="2404,2140" coordsize="109,206" path="m2458,2140l2404,2140,2404,2347,2513,2347,2513,2302,2458,2302,2458,2140e" filled="t" fillcolor="#FFFFFF" stroked="f">
                <v:path arrowok="t"/>
                <v:fill/>
              </v:shape>
            </v:group>
            <v:group style="position:absolute;left:3130;top:2140;width:187;height:206" coordorigin="3130,2140" coordsize="187,206">
              <v:shape style="position:absolute;left:3130;top:2140;width:187;height:206" coordorigin="3130,2140" coordsize="187,206" path="m3317,2209l3277,2209,3277,2347,3317,2347,3317,2209e" filled="t" fillcolor="#FFFFFF" stroked="f">
                <v:path arrowok="t"/>
                <v:fill/>
              </v:shape>
              <v:shape style="position:absolute;left:3130;top:2140;width:187;height:206" coordorigin="3130,2140" coordsize="187,206" path="m3199,2141l3130,2141,3130,2346,3169,2346,3169,2209,3215,2209,3199,2141e" filled="t" fillcolor="#FFFFFF" stroked="f">
                <v:path arrowok="t"/>
                <v:fill/>
              </v:shape>
              <v:shape style="position:absolute;left:3130;top:2140;width:187;height:206" coordorigin="3130,2140" coordsize="187,206" path="m3215,2209l3169,2209,3199,2346,3243,2346,3269,2241,3223,2241,3215,2209e" filled="t" fillcolor="#FFFFFF" stroked="f">
                <v:path arrowok="t"/>
                <v:fill/>
              </v:shape>
              <v:shape style="position:absolute;left:3130;top:2140;width:187;height:206" coordorigin="3130,2140" coordsize="187,206" path="m3317,2140l3247,2140,3223,2241,3269,2241,3277,2209,3317,2209,3317,2140e" filled="t" fillcolor="#FFFFFF" stroked="f">
                <v:path arrowok="t"/>
                <v:fill/>
              </v:shape>
            </v:group>
            <v:group style="position:absolute;left:2967;top:2140;width:147;height:206" coordorigin="2967,2140" coordsize="147,206">
              <v:shape style="position:absolute;left:2967;top:2140;width:147;height:206" coordorigin="2967,2140" coordsize="147,206" path="m3085,2181l3041,2181,3055,2257,2983,2257,2972,2319,2967,2346,3012,2346,3022,2288,3104,2288,3085,2181e" filled="t" fillcolor="#FFFFFF" stroked="f">
                <v:path arrowok="t"/>
                <v:fill/>
              </v:shape>
              <v:shape style="position:absolute;left:2967;top:2140;width:147;height:206" coordorigin="2967,2140" coordsize="147,206" path="m3104,2288l3061,2288,3071,2346,3114,2346,3104,2288e" filled="t" fillcolor="#FFFFFF" stroked="f">
                <v:path arrowok="t"/>
                <v:fill/>
              </v:shape>
              <v:shape style="position:absolute;left:2967;top:2140;width:147;height:206" coordorigin="2967,2140" coordsize="147,206" path="m3078,2140l3004,2140,3000,2165,2985,2241,3028,2241,3041,2181,3085,2181,3078,2140e" filled="t" fillcolor="#FFFFFF" stroked="f">
                <v:path arrowok="t"/>
                <v:fill/>
              </v:shape>
            </v:group>
            <v:group style="position:absolute;left:2526;top:2138;width:128;height:210" coordorigin="2526,2138" coordsize="128,210">
              <v:shape style="position:absolute;left:2526;top:2138;width:128;height:210" coordorigin="2526,2138" coordsize="128,210" path="m2576,2257l2526,2257,2526,2308,2578,2344,2623,2348,2645,2344,2653,2332,2654,2313,2604,2313,2590,2313,2576,2312,2576,2292,2576,2257e" filled="t" fillcolor="#FFFFFF" stroked="f">
                <v:path arrowok="t"/>
                <v:fill/>
              </v:shape>
              <v:shape style="position:absolute;left:2526;top:2138;width:128;height:210" coordorigin="2526,2138" coordsize="128,210" path="m2650,2169l2605,2169,2604,2189,2604,2313,2654,2313,2654,2308,2654,2178,2653,2173,2650,2169e" filled="t" fillcolor="#FFFFFF" stroked="f">
                <v:path arrowok="t"/>
                <v:fill/>
              </v:shape>
              <v:shape style="position:absolute;left:2526;top:2138;width:128;height:210" coordorigin="2526,2138" coordsize="128,210" path="m2558,2138l2536,2142,2528,2154,2526,2178,2526,2239,2576,2239,2576,2169,2650,2169,2647,2163,2632,2151,2604,2142,2558,2138e" filled="t" fillcolor="#FFFFFF" stroked="f">
                <v:path arrowok="t"/>
                <v:fill/>
              </v:shape>
            </v:group>
            <v:group style="position:absolute;left:2827;top:2138;width:127;height:210" coordorigin="2827,2138" coordsize="127,210">
              <v:shape style="position:absolute;left:2827;top:2138;width:127;height:210" coordorigin="2827,2138" coordsize="127,210" path="m2858,2138l2836,2142,2828,2154,2827,2178,2827,2307,2828,2313,2834,2323,2849,2334,2877,2344,2923,2347,2945,2344,2953,2332,2954,2317,2876,2317,2877,2297,2877,2172,2953,2172,2947,2163,2932,2151,2903,2142,2858,2138e" filled="t" fillcolor="#FFFFFF" stroked="f">
                <v:path arrowok="t"/>
                <v:fill/>
              </v:shape>
              <v:shape style="position:absolute;left:2827;top:2138;width:127;height:210" coordorigin="2827,2138" coordsize="127,210" path="m2954,2262l2905,2262,2905,2317,2954,2317,2954,2307,2954,2262e" filled="t" fillcolor="#FFFFFF" stroked="f">
                <v:path arrowok="t"/>
                <v:fill/>
              </v:shape>
              <v:shape style="position:absolute;left:2827;top:2138;width:127;height:210" coordorigin="2827,2138" coordsize="127,210" path="m2953,2172l2877,2172,2891,2173,2905,2173,2905,2193,2905,2208,2954,2208,2954,2178,2953,2173,2953,2173,2953,2172e" filled="t" fillcolor="#FFFFFF" stroked="f">
                <v:path arrowok="t"/>
                <v:fill/>
              </v:shape>
            </v:group>
            <v:group style="position:absolute;left:2671;top:2138;width:137;height:210" coordorigin="2671,2138" coordsize="137,210">
              <v:shape style="position:absolute;left:2671;top:2138;width:137;height:210" coordorigin="2671,2138" coordsize="137,210" path="m2720,2268l2671,2274,2673,2295,2680,2315,2692,2332,2711,2343,2737,2348,2750,2347,2770,2343,2787,2334,2799,2314,2799,2313,2742,2313,2729,2311,2721,2293,2720,2268e" filled="t" fillcolor="#FFFFFF" stroked="f">
                <v:path arrowok="t"/>
                <v:fill/>
              </v:shape>
              <v:shape style="position:absolute;left:2671;top:2138;width:137;height:210" coordorigin="2671,2138" coordsize="137,210" path="m2724,2138l2702,2145,2687,2158,2678,2177,2676,2201,2683,2222,2697,2239,2715,2253,2732,2265,2745,2279,2750,2295,2750,2309,2742,2313,2799,2313,2782,2242,2748,2216,2735,2203,2730,2189,2730,2175,2735,2168,2798,2168,2790,2158,2773,2147,2751,2140,2724,2138e" filled="t" fillcolor="#FFFFFF" stroked="f">
                <v:path arrowok="t"/>
                <v:fill/>
              </v:shape>
              <v:shape style="position:absolute;left:2671;top:2138;width:137;height:210" coordorigin="2671,2138" coordsize="137,210" path="m2798,2168l2735,2168,2747,2170,2758,2186,2759,2208,2808,2192,2802,2173,2798,2168e" filled="t" fillcolor="#FFFFFF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186.348007pt;margin-top:101.115234pt;width:52.4189pt;height:22.185pt;mso-position-horizontal-relative:page;mso-position-vertical-relative:paragraph;z-index:-7491" type="#_x0000_t75">
            <v:imagedata r:id="rId53" o:title=""/>
          </v:shape>
        </w:pict>
      </w:r>
      <w:r>
        <w:rPr/>
        <w:pict>
          <v:shape style="position:absolute;margin-left:256.285004pt;margin-top:99.85524pt;width:50.923897pt;height:24.48pt;mso-position-horizontal-relative:page;mso-position-vertical-relative:paragraph;z-index:-7490" type="#_x0000_t75">
            <v:imagedata r:id="rId54" o:title=""/>
          </v:shape>
        </w:pict>
      </w:r>
      <w:r>
        <w:rPr/>
        <w:pict>
          <v:shape style="position:absolute;margin-left:325.722992pt;margin-top:104.171234pt;width:50.869679pt;height:15.87pt;mso-position-horizontal-relative:page;mso-position-vertical-relative:paragraph;z-index:-7489" type="#_x0000_t75">
            <v:imagedata r:id="rId55" o:title=""/>
          </v:shape>
        </w:pict>
      </w:r>
      <w:r>
        <w:rPr/>
        <w:pict>
          <v:shape style="position:absolute;margin-left:395.15976pt;margin-top:102.477417pt;width:51.043799pt;height:19.305pt;mso-position-horizontal-relative:page;mso-position-vertical-relative:paragraph;z-index:-7488" type="#_x0000_t75">
            <v:imagedata r:id="rId56" o:title=""/>
          </v:shape>
        </w:pict>
      </w:r>
      <w:r>
        <w:rPr/>
        <w:pict>
          <v:group style="position:absolute;margin-left:464.096985pt;margin-top:99.819237pt;width:52.134pt;height:24.656pt;mso-position-horizontal-relative:page;mso-position-vertical-relative:paragraph;z-index:-7487" coordorigin="9282,1996" coordsize="1043,493">
            <v:group style="position:absolute;left:9292;top:2006;width:1023;height:473" coordorigin="9292,2006" coordsize="1023,473">
              <v:shape style="position:absolute;left:9292;top:2006;width:1023;height:473" coordorigin="9292,2006" coordsize="1023,473" path="m9292,2480l10315,2480,10315,2006,9292,2006,9292,2480e" filled="t" fillcolor="#E03A3E" stroked="f">
                <v:path arrowok="t"/>
                <v:fill/>
              </v:shape>
            </v:group>
            <v:group style="position:absolute;left:9398;top:2179;width:111;height:128" coordorigin="9398,2179" coordsize="111,128">
              <v:shape style="position:absolute;left:9398;top:2179;width:111;height:128" coordorigin="9398,2179" coordsize="111,128" path="m9464,2179l9428,2183,9408,2192,9400,2205,9398,2272,9402,2286,9415,2299,9443,2307,9478,2303,9498,2293,9505,2284,9443,2284,9443,2201,9506,2201,9505,2199,9492,2186,9464,2179e" filled="t" fillcolor="#FFFFFF" stroked="f">
                <v:path arrowok="t"/>
                <v:fill/>
              </v:shape>
              <v:shape style="position:absolute;left:9398;top:2179;width:111;height:128" coordorigin="9398,2179" coordsize="111,128" path="m9506,2201l9464,2201,9464,2284,9505,2284,9507,2281,9509,2214,9506,2201e" filled="t" fillcolor="#FFFFFF" stroked="f">
                <v:path arrowok="t"/>
                <v:fill/>
              </v:shape>
            </v:group>
            <v:group style="position:absolute;left:9637;top:2179;width:111;height:128" coordorigin="9637,2179" coordsize="111,128">
              <v:shape style="position:absolute;left:9637;top:2179;width:111;height:128" coordorigin="9637,2179" coordsize="111,128" path="m9703,2179l9667,2183,9647,2192,9638,2205,9637,2272,9640,2286,9654,2299,9681,2307,9717,2303,9737,2293,9744,2284,9682,2284,9682,2248,9747,2248,9747,2225,9682,2225,9682,2201,9744,2201,9744,2199,9730,2186,9703,2179e" filled="t" fillcolor="#FFFFFF" stroked="f">
                <v:path arrowok="t"/>
                <v:fill/>
              </v:shape>
              <v:shape style="position:absolute;left:9637;top:2179;width:111;height:128" coordorigin="9637,2179" coordsize="111,128" path="m9747,2257l9702,2257,9702,2284,9744,2284,9746,2281,9747,2257e" filled="t" fillcolor="#FFFFFF" stroked="f">
                <v:path arrowok="t"/>
                <v:fill/>
              </v:shape>
              <v:shape style="position:absolute;left:9637;top:2179;width:111;height:128" coordorigin="9637,2179" coordsize="111,128" path="m9744,2201l9702,2201,9702,2225,9747,2225,9747,2214,9744,2201e" filled="t" fillcolor="#FFFFFF" stroked="f">
                <v:path arrowok="t"/>
                <v:fill/>
              </v:shape>
            </v:group>
            <v:group style="position:absolute;left:9517;top:2179;width:111;height:126" coordorigin="9517,2179" coordsize="111,126">
              <v:shape style="position:absolute;left:9517;top:2179;width:111;height:126" coordorigin="9517,2179" coordsize="111,126" path="m9561,2182l9517,2182,9517,2305,9557,2305,9557,2247,9540,2247,9540,2226,9550,2226,9557,2222,9561,2211,9628,2211,9628,2206,9624,2195,9561,2195,9561,2182e" filled="t" fillcolor="#FFFFFF" stroked="f">
                <v:path arrowok="t"/>
                <v:fill/>
              </v:shape>
              <v:shape style="position:absolute;left:9517;top:2179;width:111;height:126" coordorigin="9517,2179" coordsize="111,126" path="m9628,2211l9588,2211,9588,2305,9628,2305,9628,2211e" filled="t" fillcolor="#FFFFFF" stroked="f">
                <v:path arrowok="t"/>
                <v:fill/>
              </v:shape>
              <v:shape style="position:absolute;left:9517;top:2179;width:111;height:126" coordorigin="9517,2179" coordsize="111,126" path="m9598,2179l9576,2183,9562,2195,9561,2195,9624,2195,9621,2187,9598,2179e" filled="t" fillcolor="#FFFFFF" stroked="f">
                <v:path arrowok="t"/>
                <v:fill/>
              </v:shape>
            </v:group>
            <v:group style="position:absolute;left:9754;top:2179;width:102;height:127" coordorigin="9754,2179" coordsize="102,127">
              <v:shape style="position:absolute;left:9754;top:2179;width:102;height:127" coordorigin="9754,2179" coordsize="102,127" path="m9794,2257l9754,2257,9756,2287,9766,2298,9788,2305,9824,2306,9846,2296,9853,2285,9796,2285,9794,2279,9794,2257e" filled="t" fillcolor="#999B9E" stroked="f">
                <v:path arrowok="t"/>
                <v:fill/>
              </v:shape>
              <v:shape style="position:absolute;left:9754;top:2179;width:102;height:127" coordorigin="9754,2179" coordsize="102,127" path="m9796,2179l9775,2185,9761,2199,9757,2223,9768,2239,9786,2251,9800,2260,9816,2266,9816,2281,9813,2285,9853,2285,9855,2280,9856,2263,9845,2246,9813,2226,9796,2220,9796,2204,9800,2202,9854,2202,9846,2190,9827,2182,9796,2179e" filled="t" fillcolor="#999B9E" stroked="f">
                <v:path arrowok="t"/>
                <v:fill/>
              </v:shape>
              <v:shape style="position:absolute;left:9754;top:2179;width:102;height:127" coordorigin="9754,2179" coordsize="102,127" path="m9854,2202l9815,2202,9815,2204,9815,2227,9856,2227,9855,2204,9854,2202e" filled="t" fillcolor="#999B9E" stroked="f">
                <v:path arrowok="t"/>
                <v:fill/>
              </v:shape>
            </v:group>
            <v:group style="position:absolute;left:9857;top:2164;width:68;height:144" coordorigin="9857,2164" coordsize="68,144">
              <v:shape style="position:absolute;left:9857;top:2164;width:68;height:144" coordorigin="9857,2164" coordsize="68,144" path="m9913,2207l9868,2207,9868,2287,9879,2304,9903,2308,9925,2308,9925,2283,9913,2283,9913,2207e" filled="t" fillcolor="#999B9E" stroked="f">
                <v:path arrowok="t"/>
                <v:fill/>
              </v:shape>
              <v:shape style="position:absolute;left:9857;top:2164;width:68;height:144" coordorigin="9857,2164" coordsize="68,144" path="m9925,2183l9857,2183,9857,2207,9925,2207,9925,2183e" filled="t" fillcolor="#999B9E" stroked="f">
                <v:path arrowok="t"/>
                <v:fill/>
              </v:shape>
              <v:shape style="position:absolute;left:9857;top:2164;width:68;height:144" coordorigin="9857,2164" coordsize="68,144" path="m9913,2164l9868,2164,9868,2183,9913,2183,9913,2164e" filled="t" fillcolor="#999B9E" stroked="f">
                <v:path arrowok="t"/>
                <v:fill/>
              </v:shape>
            </v:group>
            <v:group style="position:absolute;left:9927;top:2179;width:110;height:128" coordorigin="9927,2179" coordsize="110,128">
              <v:shape style="position:absolute;left:9927;top:2179;width:110;height:128" coordorigin="9927,2179" coordsize="110,128" path="m9993,2179l9957,2183,9937,2193,9929,2205,9927,2272,9931,2287,9944,2300,9972,2307,10007,2304,10027,2294,10034,2285,9972,2285,9972,2248,10038,2248,10038,2225,9972,2225,9972,2202,10034,2202,10034,2200,10020,2187,9993,2179e" filled="t" fillcolor="#999B9E" stroked="f">
                <v:path arrowok="t"/>
                <v:fill/>
              </v:shape>
              <v:shape style="position:absolute;left:9927;top:2179;width:110;height:128" coordorigin="9927,2179" coordsize="110,128" path="m10038,2257l9993,2257,9993,2285,10034,2285,10036,2282,10038,2257e" filled="t" fillcolor="#999B9E" stroked="f">
                <v:path arrowok="t"/>
                <v:fill/>
              </v:shape>
              <v:shape style="position:absolute;left:9927;top:2179;width:110;height:128" coordorigin="9927,2179" coordsize="110,128" path="m10034,2202l9993,2202,9993,2225,10038,2225,10038,2214,10034,2202e" filled="t" fillcolor="#999B9E" stroked="f">
                <v:path arrowok="t"/>
                <v:fill/>
              </v:shape>
            </v:group>
            <v:group style="position:absolute;left:10046;top:2179;width:110;height:128" coordorigin="10046,2179" coordsize="110,128">
              <v:shape style="position:absolute;left:10046;top:2179;width:110;height:128" coordorigin="10046,2179" coordsize="110,128" path="m10112,2179l10076,2183,10056,2193,10048,2205,10046,2272,10050,2287,10063,2300,10091,2307,10126,2304,10146,2294,10153,2285,10091,2285,10091,2248,10157,2248,10157,2225,10091,2225,10091,2202,10153,2202,10153,2200,10140,2187,10112,2179e" filled="t" fillcolor="#999B9E" stroked="f">
                <v:path arrowok="t"/>
                <v:fill/>
              </v:shape>
              <v:shape style="position:absolute;left:10046;top:2179;width:110;height:128" coordorigin="10046,2179" coordsize="110,128" path="m10157,2257l10112,2257,10112,2285,10153,2285,10155,2282,10157,2257e" filled="t" fillcolor="#999B9E" stroked="f">
                <v:path arrowok="t"/>
                <v:fill/>
              </v:shape>
              <v:shape style="position:absolute;left:10046;top:2179;width:110;height:128" coordorigin="10046,2179" coordsize="110,128" path="m10153,2202l10112,2202,10112,2225,10157,2225,10157,2214,10153,2202e" filled="t" fillcolor="#999B9E" stroked="f">
                <v:path arrowok="t"/>
                <v:fill/>
              </v:shape>
            </v:group>
            <v:group style="position:absolute;left:10188;top:2164;width:2;height:141" coordorigin="10188,2164" coordsize="2,141">
              <v:shape style="position:absolute;left:10188;top:2164;width:2;height:141" coordorigin="10188,2164" coordsize="0,141" path="m10188,2164l10188,2305e" filled="f" stroked="t" strokeweight="2.347pt" strokecolor="#999B9E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7"/>
          <w:szCs w:val="27"/>
          <w:color w:val="0073AF"/>
          <w:spacing w:val="1"/>
          <w:w w:val="75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1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1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0"/>
          <w:position w:val="-1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5"/>
          <w:position w:val="-1"/>
        </w:rPr>
        <w:t>c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92"/>
          <w:position w:val="-1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4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4"/>
          <w:position w:val="-1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0"/>
          <w:position w:val="-1"/>
        </w:rPr>
        <w:t>es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7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.226949pt;height:14.25pt;mso-position-horizontal-relative:char;mso-position-vertical-relative:line" type="#_x0000_t75">
            <v:imagedata r:id="rId5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1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8.071075pt;height:28.125pt;mso-position-horizontal-relative:char;mso-position-vertical-relative:line" type="#_x0000_t75">
            <v:imagedata r:id="rId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.08416pt;height:13.23pt;mso-position-horizontal-relative:char;mso-position-vertical-relative:line" type="#_x0000_t75">
            <v:imagedata r:id="rId5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0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8.961396pt;height:26.625pt;mso-position-horizontal-relative:char;mso-position-vertical-relative:line" type="#_x0000_t75">
            <v:imagedata r:id="rId6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2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6.499037pt;height:25.35750pt;mso-position-horizontal-relative:char;mso-position-vertical-relative:line" type="#_x0000_t75">
            <v:imagedata r:id="rId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6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.214901pt;height:24.75pt;mso-position-horizontal-relative:char;mso-position-vertical-relative:line" type="#_x0000_t75">
            <v:imagedata r:id="rId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0" w:footer="386" w:top="2140" w:bottom="580" w:left="580" w:right="1620"/>
          <w:headerReference w:type="even" r:id="rId20"/>
          <w:pgSz w:w="11920" w:h="16840"/>
        </w:sectPr>
      </w:pPr>
      <w:rPr/>
    </w:p>
    <w:p>
      <w:pPr>
        <w:spacing w:before="27" w:after="0" w:line="303" w:lineRule="exact"/>
        <w:ind w:left="269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116.913002pt;margin-top:-88.153259pt;width:52.131pt;height:11.6143pt;mso-position-horizontal-relative:page;mso-position-vertical-relative:paragraph;z-index:-7480" coordorigin="2338,-1763" coordsize="1043,232">
            <v:group style="position:absolute;left:2348;top:-1753;width:212;height:212" coordorigin="2348,-1753" coordsize="212,212">
              <v:shape style="position:absolute;left:2348;top:-1753;width:212;height:212" coordorigin="2348,-1753" coordsize="212,212" path="m2557,-1753l2352,-1753,2348,-1749,2348,-1545,2352,-1541,2557,-1541,2561,-1545,2561,-1749,2557,-1753e" filled="t" fillcolor="#003768" stroked="f">
                <v:path arrowok="t"/>
                <v:fill/>
              </v:shape>
            </v:group>
            <v:group style="position:absolute;left:2385;top:-1711;width:45;height:120" coordorigin="2385,-1711" coordsize="45,120">
              <v:shape style="position:absolute;left:2385;top:-1711;width:45;height:120" coordorigin="2385,-1711" coordsize="45,120" path="m2430,-1711l2412,-1701,2397,-1686,2388,-1667,2385,-1647,2389,-1625,2398,-1607,2413,-1592,2430,-1711e" filled="t" fillcolor="#FFFFFF" stroked="f">
                <v:path arrowok="t"/>
                <v:fill/>
              </v:shape>
            </v:group>
            <v:group style="position:absolute;left:2449;top:-1716;width:72;height:138" coordorigin="2449,-1716" coordsize="72,138">
              <v:shape style="position:absolute;left:2449;top:-1716;width:72;height:138" coordorigin="2449,-1716" coordsize="72,138" path="m2454,-1716l2449,-1716,2449,-1711,2449,-1711,2471,-1706,2488,-1692,2496,-1672,2491,-1649,2478,-1632,2459,-1623,2449,-1578,2452,-1578,2454,-1578,2477,-1582,2496,-1592,2511,-1607,2520,-1627,2519,-1655,2512,-1678,2501,-1695,2486,-1708,2468,-1715,2454,-1716e" filled="t" fillcolor="#FFFFFF" stroked="f">
                <v:path arrowok="t"/>
                <v:fill/>
              </v:shape>
            </v:group>
            <v:group style="position:absolute;left:3091;top:-1649;width:2;height:2" coordorigin="3091,-1649" coordsize="2,2">
              <v:shape style="position:absolute;left:3091;top:-1649;width:2;height:2" coordorigin="3091,-1649" coordsize="0,0" path="m3091,-1649l3092,-1649e" filled="t" fillcolor="#00AEEF" stroked="f">
                <v:path arrowok="t"/>
                <v:fill/>
              </v:shape>
            </v:group>
            <v:group style="position:absolute;left:3092;top:-1649;width:2;height:2" coordorigin="3092,-1649" coordsize="2,2">
              <v:shape style="position:absolute;left:3092;top:-1649;width:2;height:2" coordorigin="3092,-1649" coordsize="0,0" path="m3092,-1649l3092,-1649e" filled="t" fillcolor="#00AEEF" stroked="f">
                <v:path arrowok="t"/>
                <v:fill/>
              </v:shape>
            </v:group>
            <v:group style="position:absolute;left:2997;top:-1694;width:185;height:92" coordorigin="2997,-1694" coordsize="185,92">
              <v:shape style="position:absolute;left:2997;top:-1694;width:185;height:92" coordorigin="2997,-1694" coordsize="185,92" path="m3033,-1656l2997,-1601,3023,-1601,3032,-1637,3082,-1637,3084,-1639,3089,-1645,3113,-1645,3053,-1654,3033,-1656e" filled="t" fillcolor="#00AEEF" stroked="f">
                <v:path arrowok="t"/>
                <v:fill/>
              </v:shape>
              <v:shape style="position:absolute;left:2997;top:-1694;width:185;height:92" coordorigin="2997,-1694" coordsize="185,92" path="m3082,-1637l3032,-1637,3041,-1637,3055,-1601,3107,-1601,3109,-1603,3081,-1603,3068,-1632,3077,-1635,3082,-1637e" filled="t" fillcolor="#00AEEF" stroked="f">
                <v:path arrowok="t"/>
                <v:fill/>
              </v:shape>
              <v:shape style="position:absolute;left:2997;top:-1694;width:185;height:92" coordorigin="2997,-1694" coordsize="185,92" path="m3178,-1631l3128,-1631,3137,-1626,3146,-1622,3154,-1617,3156,-1601,3182,-1601,3178,-1631e" filled="t" fillcolor="#00AEEF" stroked="f">
                <v:path arrowok="t"/>
                <v:fill/>
              </v:shape>
              <v:shape style="position:absolute;left:2997;top:-1694;width:185;height:92" coordorigin="2997,-1694" coordsize="185,92" path="m3113,-1645l3089,-1645,3095,-1643,3100,-1641,3106,-1639,3081,-1603,3109,-1603,3128,-1631,3178,-1631,3177,-1635,3151,-1635,3146,-1637,3139,-1638,3126,-1642,3120,-1643,3115,-1644,3113,-1645e" filled="t" fillcolor="#00AEEF" stroked="f">
                <v:path arrowok="t"/>
                <v:fill/>
              </v:shape>
              <v:shape style="position:absolute;left:2997;top:-1694;width:185;height:92" coordorigin="2997,-1694" coordsize="185,92" path="m3173,-1664l3148,-1664,3151,-1635,3177,-1635,3173,-1664e" filled="t" fillcolor="#00AEEF" stroked="f">
                <v:path arrowok="t"/>
                <v:fill/>
              </v:shape>
              <v:shape style="position:absolute;left:2997;top:-1694;width:185;height:92" coordorigin="2997,-1694" coordsize="185,92" path="m3168,-1694l3143,-1694,3118,-1657,3126,-1655,3133,-1654,3140,-1652,3148,-1664,3173,-1664,3168,-1694e" filled="t" fillcolor="#00AEEF" stroked="f">
                <v:path arrowok="t"/>
                <v:fill/>
              </v:shape>
            </v:group>
            <v:group style="position:absolute;left:2937;top:-1659;width:41;height:58" coordorigin="2937,-1659" coordsize="41,58">
              <v:shape style="position:absolute;left:2937;top:-1659;width:41;height:58" coordorigin="2937,-1659" coordsize="41,58" path="m2978,-1659l2952,-1659,2937,-1601,2962,-1601,2978,-1659e" filled="t" fillcolor="#00AEEF" stroked="f">
                <v:path arrowok="t"/>
                <v:fill/>
              </v:shape>
            </v:group>
            <v:group style="position:absolute;left:2928;top:-1693;width:81;height:22" coordorigin="2928,-1693" coordsize="81,22">
              <v:shape style="position:absolute;left:2928;top:-1693;width:81;height:22" coordorigin="2928,-1693" coordsize="81,22" path="m3009,-1672l2967,-1672,2987,-1672,3007,-1671,3009,-1671,3009,-1672e" filled="t" fillcolor="#00AEEF" stroked="f">
                <v:path arrowok="t"/>
                <v:fill/>
              </v:shape>
              <v:shape style="position:absolute;left:2928;top:-1693;width:81;height:22" coordorigin="2928,-1693" coordsize="81,22" path="m3015,-1693l2934,-1693,2928,-1671,2941,-1672,2954,-1672,3009,-1672,3015,-1693e" filled="t" fillcolor="#00AEEF" stroked="f">
                <v:path arrowok="t"/>
                <v:fill/>
              </v:shape>
            </v:group>
            <v:group style="position:absolute;left:3016;top:-1693;width:79;height:30" coordorigin="3016,-1693" coordsize="79,30">
              <v:shape style="position:absolute;left:3016;top:-1693;width:79;height:30" coordorigin="3016,-1693" coordsize="79,30" path="m3072,-1693l3022,-1693,3016,-1671,3037,-1669,3057,-1667,3077,-1665,3095,-1663,3095,-1672,3093,-1678,3082,-1689,3072,-1693e" filled="t" fillcolor="#00AEEF" stroked="f">
                <v:path arrowok="t"/>
                <v:fill/>
              </v:shape>
            </v:group>
            <v:group style="position:absolute;left:3182;top:-1694;width:94;height:95" coordorigin="3182,-1694" coordsize="94,95">
              <v:shape style="position:absolute;left:3182;top:-1694;width:94;height:95" coordorigin="3182,-1694" coordsize="94,95" path="m3244,-1694l3218,-1690,3199,-1678,3187,-1662,3182,-1643,3182,-1633,3226,-1599,3232,-1599,3236,-1600,3250,-1604,3257,-1609,3263,-1616,3257,-1622,3216,-1622,3208,-1629,3208,-1641,3216,-1662,3235,-1671,3276,-1671,3264,-1687,3244,-1694e" filled="t" fillcolor="#00AEEF" stroked="f">
                <v:path arrowok="t"/>
                <v:fill/>
              </v:shape>
              <v:shape style="position:absolute;left:3182;top:-1694;width:94;height:95" coordorigin="3182,-1694" coordsize="94,95" path="m3246,-1632l3240,-1626,3235,-1622,3257,-1622,3246,-1632e" filled="t" fillcolor="#00AEEF" stroked="f">
                <v:path arrowok="t"/>
                <v:fill/>
              </v:shape>
              <v:shape style="position:absolute;left:3182;top:-1694;width:94;height:95" coordorigin="3182,-1694" coordsize="94,95" path="m3276,-1671l3245,-1671,3250,-1667,3254,-1660,3276,-1671e" filled="t" fillcolor="#00AEEF" stroked="f">
                <v:path arrowok="t"/>
                <v:fill/>
              </v:shape>
            </v:group>
            <v:group style="position:absolute;left:3263;top:-1693;width:108;height:92" coordorigin="3263,-1693" coordsize="108,92">
              <v:shape style="position:absolute;left:3263;top:-1693;width:108;height:92" coordorigin="3263,-1693" coordsize="108,92" path="m3313,-1693l3288,-1693,3263,-1601,3289,-1601,3301,-1648,3329,-1648,3301,-1648,3313,-1693e" filled="t" fillcolor="#00AEEF" stroked="f">
                <v:path arrowok="t"/>
                <v:fill/>
              </v:shape>
              <v:shape style="position:absolute;left:3263;top:-1693;width:108;height:92" coordorigin="3263,-1693" coordsize="108,92" path="m3329,-1648l3301,-1648,3324,-1601,3352,-1601,3329,-1648e" filled="t" fillcolor="#00AEEF" stroked="f">
                <v:path arrowok="t"/>
                <v:fill/>
              </v:shape>
            </v:group>
            <v:group style="position:absolute;left:2843;top:-1693;width:80;height:31" coordorigin="2843,-1693" coordsize="80,31">
              <v:shape style="position:absolute;left:2843;top:-1693;width:80;height:31" coordorigin="2843,-1693" coordsize="80,31" path="m2902,-1693l2852,-1693,2843,-1662,2862,-1665,2882,-1668,2902,-1670,2923,-1671,2923,-1676,2921,-1680,2912,-1689,2902,-1693e" filled="t" fillcolor="#003768" stroked="f">
                <v:path arrowok="t"/>
                <v:fill/>
              </v:shape>
            </v:group>
            <v:group style="position:absolute;left:2720;top:-1693;width:204;height:93" coordorigin="2720,-1693" coordsize="204,93">
              <v:shape style="position:absolute;left:2720;top:-1693;width:204;height:93" coordorigin="2720,-1693" coordsize="204,93" path="m2809,-1693l2784,-1693,2720,-1601,2748,-1601,2763,-1612,2780,-1622,2820,-1622,2819,-1630,2767,-1630,2789,-1664,2814,-1664,2809,-1693e" filled="t" fillcolor="#003768" stroked="f">
                <v:path arrowok="t"/>
                <v:fill/>
              </v:shape>
              <v:shape style="position:absolute;left:2720;top:-1693;width:204;height:93" coordorigin="2720,-1693" coordsize="204,93" path="m2820,-1622l2780,-1622,2797,-1601,2823,-1601,2820,-1622e" filled="t" fillcolor="#003768" stroked="f">
                <v:path arrowok="t"/>
                <v:fill/>
              </v:shape>
              <v:shape style="position:absolute;left:2720;top:-1693;width:204;height:93" coordorigin="2720,-1693" coordsize="204,93" path="m2920,-1643l2838,-1643,2827,-1601,2852,-1601,2861,-1633,2864,-1633,2871,-1634,2905,-1634,2913,-1636,2920,-1643e" filled="t" fillcolor="#003768" stroked="f">
                <v:path arrowok="t"/>
                <v:fill/>
              </v:shape>
              <v:shape style="position:absolute;left:2720;top:-1693;width:204;height:93" coordorigin="2720,-1693" coordsize="204,93" path="m2905,-1634l2871,-1634,2885,-1601,2912,-1601,2897,-1632,2905,-1634e" filled="t" fillcolor="#003768" stroked="f">
                <v:path arrowok="t"/>
                <v:fill/>
              </v:shape>
              <v:shape style="position:absolute;left:2720;top:-1693;width:204;height:93" coordorigin="2720,-1693" coordsize="204,93" path="m2924,-1658l2864,-1652,2846,-1649,2844,-1649,2838,-1648,2829,-1646,2817,-1644,2816,-1644,2813,-1643,2769,-1631,2768,-1630,2767,-1630,2819,-1630,2818,-1637,2824,-1639,2831,-1641,2838,-1643,2920,-1643,2922,-1646,2924,-1658e" filled="t" fillcolor="#003768" stroked="f">
                <v:path arrowok="t"/>
                <v:fill/>
              </v:shape>
              <v:shape style="position:absolute;left:2720;top:-1693;width:204;height:93" coordorigin="2720,-1693" coordsize="204,93" path="m2814,-1664l2789,-1664,2791,-1651,2798,-1653,2806,-1655,2815,-1657,2814,-1664e" filled="t" fillcolor="#003768" stroked="f">
                <v:path arrowok="t"/>
                <v:fill/>
              </v:shape>
            </v:group>
            <v:group style="position:absolute;left:2675;top:-1693;width:53;height:92" coordorigin="2675,-1693" coordsize="53,92">
              <v:shape style="position:absolute;left:2675;top:-1693;width:53;height:92" coordorigin="2675,-1693" coordsize="53,92" path="m2728,-1671l2702,-1671,2684,-1601,2709,-1601,2728,-1671e" filled="t" fillcolor="#003768" stroked="f">
                <v:path arrowok="t"/>
                <v:fill/>
              </v:shape>
              <v:shape style="position:absolute;left:2675;top:-1693;width:53;height:92" coordorigin="2675,-1693" coordsize="53,92" path="m2761,-1693l2681,-1693,2675,-1671,2755,-1671,2761,-1693e" filled="t" fillcolor="#003768" stroked="f">
                <v:path arrowok="t"/>
                <v:fill/>
              </v:shape>
            </v:group>
            <v:group style="position:absolute;left:2598;top:-1695;width:75;height:95" coordorigin="2598,-1695" coordsize="75,95">
              <v:shape style="position:absolute;left:2598;top:-1695;width:75;height:95" coordorigin="2598,-1695" coordsize="75,95" path="m2604,-1632l2598,-1610,2607,-1603,2619,-1599,2633,-1599,2657,-1605,2671,-1620,2670,-1621,2642,-1621,2632,-1621,2631,-1621,2628,-1621,2618,-1624,2610,-1627,2604,-1632e" filled="t" fillcolor="#003768" stroked="f">
                <v:path arrowok="t"/>
                <v:fill/>
              </v:shape>
              <v:shape style="position:absolute;left:2598;top:-1695;width:75;height:95" coordorigin="2598,-1695" coordsize="75,95" path="m2659,-1695l2646,-1694,2622,-1689,2608,-1673,2612,-1650,2627,-1639,2643,-1633,2646,-1631,2646,-1623,2642,-1621,2670,-1621,2667,-1644,2653,-1655,2636,-1662,2633,-1663,2633,-1670,2636,-1673,2641,-1673,2651,-1674,2668,-1674,2673,-1691,2668,-1692,2659,-1695e" filled="t" fillcolor="#003768" stroked="f">
                <v:path arrowok="t"/>
                <v:fill/>
              </v:shape>
              <v:shape style="position:absolute;left:2598;top:-1695;width:75;height:95" coordorigin="2598,-1695" coordsize="75,95" path="m2668,-1674l2651,-1674,2662,-1672,2667,-1670,2668,-1674e" filled="t" fillcolor="#003768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186.348007pt;margin-top:-89.079254pt;width:18.519pt;height:13.465pt;mso-position-horizontal-relative:page;mso-position-vertical-relative:paragraph;z-index:-7479" coordorigin="3727,-1782" coordsize="370,269">
            <v:group style="position:absolute;left:3737;top:-1764;width:350;height:233" coordorigin="3737,-1764" coordsize="350,233">
              <v:shape style="position:absolute;left:3737;top:-1764;width:350;height:233" coordorigin="3737,-1764" coordsize="350,233" path="m3737,-1530l4087,-1530,4087,-1764,3737,-1764,3737,-1530e" filled="t" fillcolor="#000000" stroked="f">
                <v:path arrowok="t"/>
                <v:fill/>
              </v:shape>
            </v:group>
            <v:group style="position:absolute;left:3743;top:-1757;width:338;height:221" coordorigin="3743,-1757" coordsize="338,221">
              <v:shape style="position:absolute;left:3743;top:-1757;width:338;height:221" coordorigin="3743,-1757" coordsize="338,221" path="m3743,-1537l4081,-1537,4081,-1757,3743,-1757,3743,-1537e" filled="t" fillcolor="#FFFFFF" stroked="f">
                <v:path arrowok="t"/>
                <v:fill/>
              </v:shape>
            </v:group>
            <v:group style="position:absolute;left:3743;top:-1757;width:338;height:221" coordorigin="3743,-1757" coordsize="338,221">
              <v:shape style="position:absolute;left:3743;top:-1757;width:338;height:221" coordorigin="3743,-1757" coordsize="338,221" path="m3743,-1757l3743,-1537,3912,-1647,3743,-1757e" filled="t" fillcolor="#EF413D" stroked="f">
                <v:path arrowok="t"/>
                <v:fill/>
              </v:shape>
              <v:shape style="position:absolute;left:3743;top:-1757;width:338;height:221" coordorigin="3743,-1757" coordsize="338,221" path="m4081,-1757l3912,-1647,4081,-1537,4081,-1757e" filled="t" fillcolor="#EF413D" stroked="f">
                <v:path arrowok="t"/>
                <v:fill/>
              </v:shape>
            </v:group>
            <v:group style="position:absolute;left:3912;top:-1757;width:2;height:221" coordorigin="3912,-1757" coordsize="2,221">
              <v:shape style="position:absolute;left:3912;top:-1757;width:2;height:221" coordorigin="3912,-1757" coordsize="0,221" path="m3912,-1757l3912,-1537e" filled="f" stroked="t" strokeweight="2.436pt" strokecolor="#00529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07.343597pt;margin-top:-87.326881pt;width:31.1374pt;height:9.954819pt;mso-position-horizontal-relative:page;mso-position-vertical-relative:paragraph;z-index:-7478" coordorigin="4147,-1747" coordsize="623,199">
            <v:group style="position:absolute;left:4157;top:-1737;width:122;height:179" coordorigin="4157,-1737" coordsize="122,179">
              <v:shape style="position:absolute;left:4157;top:-1737;width:122;height:179" coordorigin="4157,-1737" coordsize="122,179" path="m4158,-1602l4157,-1602,4165,-1571,4182,-1563,4201,-1559,4224,-1557,4244,-1561,4261,-1570,4264,-1572,4227,-1572,4211,-1572,4194,-1576,4176,-1586,4158,-1602e" filled="t" fillcolor="#000000" stroked="f">
                <v:path arrowok="t"/>
                <v:fill/>
              </v:shape>
              <v:shape style="position:absolute;left:4157;top:-1737;width:122;height:179" coordorigin="4157,-1737" coordsize="122,179" path="m4215,-1737l4193,-1734,4177,-1726,4166,-1720,4161,-1710,4161,-1689,4225,-1634,4232,-1630,4241,-1624,4244,-1621,4249,-1614,4251,-1609,4251,-1594,4247,-1586,4235,-1574,4227,-1572,4264,-1572,4273,-1578,4279,-1589,4279,-1617,4231,-1660,4215,-1668,4204,-1675,4190,-1685,4187,-1692,4187,-1707,4190,-1713,4201,-1721,4208,-1723,4259,-1723,4255,-1732,4237,-1735,4215,-1737e" filled="t" fillcolor="#000000" stroked="f">
                <v:path arrowok="t"/>
                <v:fill/>
              </v:shape>
              <v:shape style="position:absolute;left:4157;top:-1737;width:122;height:179" coordorigin="4157,-1737" coordsize="122,179" path="m4259,-1723l4225,-1723,4234,-1721,4252,-1714,4260,-1710,4266,-1704,4267,-1704,4259,-1723e" filled="t" fillcolor="#000000" stroked="f">
                <v:path arrowok="t"/>
                <v:fill/>
              </v:shape>
            </v:group>
            <v:group style="position:absolute;left:4279;top:-1703;width:196;height:143" coordorigin="4279,-1703" coordsize="196,143">
              <v:shape style="position:absolute;left:4279;top:-1703;width:196;height:143" coordorigin="4279,-1703" coordsize="196,143" path="m4322,-1702l4279,-1702,4279,-1701,4284,-1698,4287,-1695,4290,-1688,4292,-1683,4324,-1559,4330,-1559,4334,-1561,4340,-1567,4343,-1572,4352,-1597,4339,-1597,4319,-1677,4317,-1683,4316,-1687,4316,-1694,4318,-1698,4322,-1701,4322,-1702e" filled="t" fillcolor="#000000" stroked="f">
                <v:path arrowok="t"/>
                <v:fill/>
              </v:shape>
              <v:shape style="position:absolute;left:4279;top:-1703;width:196;height:143" coordorigin="4279,-1703" coordsize="196,143" path="m4402,-1668l4414,-1571,4425,-1559,4431,-1559,4442,-1601,4428,-1601,4402,-1668e" filled="t" fillcolor="#000000" stroked="f">
                <v:path arrowok="t"/>
                <v:fill/>
              </v:shape>
              <v:shape style="position:absolute;left:4279;top:-1703;width:196;height:143" coordorigin="4279,-1703" coordsize="196,143" path="m4389,-1703l4382,-1703,4379,-1702,4374,-1698,4372,-1694,4370,-1688,4339,-1597,4352,-1597,4377,-1668,4402,-1668,4389,-1703e" filled="t" fillcolor="#000000" stroked="f">
                <v:path arrowok="t"/>
                <v:fill/>
              </v:shape>
              <v:shape style="position:absolute;left:4279;top:-1703;width:196;height:143" coordorigin="4279,-1703" coordsize="196,143" path="m4475,-1702l4442,-1702,4442,-1701,4446,-1697,4449,-1692,4449,-1683,4448,-1681,4447,-1678,4428,-1601,4442,-1601,4463,-1683,4465,-1688,4469,-1695,4475,-1701,4475,-1702e" filled="t" fillcolor="#000000" stroked="f">
                <v:path arrowok="t"/>
                <v:fill/>
              </v:shape>
            </v:group>
            <v:group style="position:absolute;left:4482;top:-1702;width:41;height:141" coordorigin="4482,-1702" coordsize="41,141">
              <v:shape style="position:absolute;left:4482;top:-1702;width:41;height:141" coordorigin="4482,-1702" coordsize="41,141" path="m4523,-1702l4482,-1702,4482,-1701,4486,-1698,4488,-1695,4490,-1689,4491,-1686,4491,-1576,4490,-1572,4487,-1566,4485,-1564,4482,-1562,4482,-1561,4523,-1561,4523,-1562,4521,-1563,4519,-1566,4515,-1571,4514,-1576,4514,-1686,4515,-1691,4518,-1697,4521,-1699,4523,-1701,4523,-1702e" filled="t" fillcolor="#000000" stroked="f">
                <v:path arrowok="t"/>
                <v:fill/>
              </v:shape>
            </v:group>
            <v:group style="position:absolute;left:4533;top:-1702;width:125;height:141" coordorigin="4533,-1702" coordsize="125,141">
              <v:shape style="position:absolute;left:4533;top:-1702;width:125;height:141" coordorigin="4533,-1702" coordsize="125,141" path="m4586,-1702l4533,-1702,4533,-1701,4537,-1698,4539,-1695,4542,-1689,4542,-1687,4542,-1576,4541,-1572,4538,-1566,4536,-1564,4533,-1562,4533,-1561,4575,-1561,4575,-1562,4572,-1563,4570,-1566,4567,-1571,4566,-1576,4566,-1626,4607,-1626,4605,-1628,4616,-1631,4624,-1636,4625,-1637,4566,-1637,4566,-1685,4566,-1688,4568,-1690,4570,-1691,4625,-1691,4614,-1698,4586,-1702e" filled="t" fillcolor="#000000" stroked="f">
                <v:path arrowok="t"/>
                <v:fill/>
              </v:shape>
              <v:shape style="position:absolute;left:4533;top:-1702;width:125;height:141" coordorigin="4533,-1702" coordsize="125,141" path="m4607,-1626l4577,-1626,4580,-1626,4581,-1624,4583,-1622,4585,-1618,4606,-1580,4610,-1574,4633,-1561,4658,-1561,4658,-1562,4651,-1565,4645,-1568,4637,-1576,4634,-1580,4631,-1584,4607,-1626e" filled="t" fillcolor="#000000" stroked="f">
                <v:path arrowok="t"/>
                <v:fill/>
              </v:shape>
              <v:shape style="position:absolute;left:4533;top:-1702;width:125;height:141" coordorigin="4533,-1702" coordsize="125,141" path="m4625,-1691l4593,-1691,4601,-1689,4610,-1680,4612,-1674,4612,-1656,4609,-1649,4598,-1639,4590,-1637,4625,-1637,4635,-1649,4638,-1656,4638,-1669,4631,-1687,4625,-1691e" filled="t" fillcolor="#000000" stroked="f">
                <v:path arrowok="t"/>
                <v:fill/>
              </v:shape>
            </v:group>
            <v:group style="position:absolute;left:4654;top:-1702;width:106;height:141" coordorigin="4654,-1702" coordsize="106,141">
              <v:shape style="position:absolute;left:4654;top:-1702;width:106;height:141" coordorigin="4654,-1702" coordsize="106,141" path="m4746,-1702l4654,-1702,4654,-1701,4657,-1699,4660,-1696,4661,-1693,4663,-1690,4663,-1687,4663,-1576,4663,-1573,4660,-1567,4657,-1564,4654,-1562,4654,-1561,4753,-1561,4756,-1572,4691,-1572,4689,-1573,4687,-1577,4687,-1580,4687,-1630,4737,-1630,4736,-1640,4687,-1640,4687,-1686,4687,-1687,4690,-1690,4692,-1691,4749,-1691,4746,-1702e" filled="t" fillcolor="#000000" stroked="f">
                <v:path arrowok="t"/>
                <v:fill/>
              </v:shape>
              <v:shape style="position:absolute;left:4654;top:-1702;width:106;height:141" coordorigin="4654,-1702" coordsize="106,141" path="m4737,-1630l4728,-1630,4733,-1628,4737,-1624,4738,-1624,4737,-1630e" filled="t" fillcolor="#000000" stroked="f">
                <v:path arrowok="t"/>
                <v:fill/>
              </v:shape>
              <v:shape style="position:absolute;left:4654;top:-1702;width:106;height:141" coordorigin="4654,-1702" coordsize="106,141" path="m4749,-1691l4728,-1691,4733,-1690,4741,-1688,4746,-1685,4751,-1681,4751,-1681,4749,-1691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256.456787pt;margin-top:-94.064827pt;width:51.227536pt;height:23.625pt;mso-position-horizontal-relative:page;mso-position-vertical-relative:paragraph;z-index:-7477" type="#_x0000_t75">
            <v:imagedata r:id="rId63" o:title=""/>
          </v:shape>
        </w:pict>
      </w:r>
      <w:r>
        <w:rPr/>
        <w:pict>
          <v:group style="position:absolute;margin-left:325.697998pt;margin-top:-89.063126pt;width:51.1269pt;height:13.002808pt;mso-position-horizontal-relative:page;mso-position-vertical-relative:paragraph;z-index:-7476" coordorigin="6514,-1781" coordsize="1023,260">
            <v:group style="position:absolute;left:6899;top:-1769;width:60;height:106" coordorigin="6899,-1769" coordsize="60,106">
              <v:shape style="position:absolute;left:6899;top:-1769;width:60;height:106" coordorigin="6899,-1769" coordsize="60,106" path="m6959,-1748l6931,-1748,6913,-1663,6941,-1663,6959,-1748e" filled="t" fillcolor="#B2B3B2" stroked="f">
                <v:path arrowok="t"/>
                <v:fill/>
              </v:shape>
              <v:shape style="position:absolute;left:6899;top:-1769;width:60;height:106" coordorigin="6899,-1769" coordsize="60,106" path="m6995,-1769l6904,-1769,6899,-1748,6991,-1748,6995,-1769e" filled="t" fillcolor="#B2B3B2" stroked="f">
                <v:path arrowok="t"/>
                <v:fill/>
              </v:shape>
            </v:group>
            <v:group style="position:absolute;left:6964;top:-1769;width:115;height:106" coordorigin="6964,-1769" coordsize="115,106">
              <v:shape style="position:absolute;left:6964;top:-1769;width:115;height:106" coordorigin="6964,-1769" coordsize="115,106" path="m7060,-1769l7026,-1769,6964,-1663,6992,-1663,7003,-1684,7075,-1684,7072,-1704,7014,-1704,7037,-1748,7064,-1748,7060,-1769e" filled="t" fillcolor="#B2B3B2" stroked="f">
                <v:path arrowok="t"/>
                <v:fill/>
              </v:shape>
              <v:shape style="position:absolute;left:6964;top:-1769;width:115;height:106" coordorigin="6964,-1769" coordsize="115,106" path="m7075,-1684l7044,-1684,7047,-1663,7079,-1663,7075,-1684e" filled="t" fillcolor="#B2B3B2" stroked="f">
                <v:path arrowok="t"/>
                <v:fill/>
              </v:shape>
              <v:shape style="position:absolute;left:6964;top:-1769;width:115;height:106" coordorigin="6964,-1769" coordsize="115,106" path="m7064,-1748l7038,-1748,7041,-1704,7072,-1704,7064,-1748e" filled="t" fillcolor="#B2B3B2" stroked="f">
                <v:path arrowok="t"/>
                <v:fill/>
              </v:shape>
            </v:group>
            <v:group style="position:absolute;left:7085;top:-1771;width:95;height:110" coordorigin="7085,-1771" coordsize="95,110">
              <v:shape style="position:absolute;left:7085;top:-1771;width:95;height:110" coordorigin="7085,-1771" coordsize="95,110" path="m7114,-1697l7085,-1685,7092,-1670,7110,-1663,7136,-1662,7153,-1669,7163,-1681,7118,-1681,7112,-1687,7114,-1697e" filled="t" fillcolor="#B2B3B2" stroked="f">
                <v:path arrowok="t"/>
                <v:fill/>
              </v:shape>
              <v:shape style="position:absolute;left:7085;top:-1771;width:95;height:110" coordorigin="7085,-1771" coordsize="95,110" path="m7145,-1771l7125,-1768,7107,-1758,7096,-1737,7100,-1722,7121,-1708,7139,-1702,7145,-1692,7144,-1685,7135,-1681,7163,-1681,7167,-1685,7173,-1714,7159,-1724,7140,-1729,7125,-1733,7128,-1746,7134,-1751,7170,-1751,7180,-1758,7166,-1768,7145,-1771e" filled="t" fillcolor="#B2B3B2" stroked="f">
                <v:path arrowok="t"/>
                <v:fill/>
              </v:shape>
              <v:shape style="position:absolute;left:7085;top:-1771;width:95;height:110" coordorigin="7085,-1771" coordsize="95,110" path="m7170,-1751l7145,-1751,7149,-1749,7151,-1747,7153,-1745,7154,-1742,7153,-1738,7170,-1751e" filled="t" fillcolor="#B2B3B2" stroked="f">
                <v:path arrowok="t"/>
                <v:fill/>
              </v:shape>
            </v:group>
            <v:group style="position:absolute;left:7182;top:-1769;width:103;height:106" coordorigin="7182,-1769" coordsize="103,106">
              <v:shape style="position:absolute;left:7182;top:-1769;width:103;height:106" coordorigin="7182,-1769" coordsize="103,106" path="m7251,-1769l7204,-1769,7182,-1663,7211,-1663,7219,-1703,7273,-1703,7273,-1705,7272,-1715,7254,-1715,7262,-1717,7271,-1724,7223,-1724,7228,-1748,7283,-1748,7285,-1754,7272,-1766,7251,-1769e" filled="t" fillcolor="#F7A800" stroked="f">
                <v:path arrowok="t"/>
                <v:fill/>
              </v:shape>
              <v:shape style="position:absolute;left:7182;top:-1769;width:103;height:106" coordorigin="7182,-1769" coordsize="103,106" path="m7273,-1703l7244,-1703,7243,-1698,7242,-1685,7241,-1678,7240,-1671,7240,-1663,7271,-1663,7271,-1670,7271,-1680,7272,-1689,7273,-1703e" filled="t" fillcolor="#F7A800" stroked="f">
                <v:path arrowok="t"/>
                <v:fill/>
              </v:shape>
              <v:shape style="position:absolute;left:7182;top:-1769;width:103;height:106" coordorigin="7182,-1769" coordsize="103,106" path="m7283,-1748l7248,-1748,7257,-1747,7254,-1736,7252,-1725,7243,-1724,7271,-1724,7277,-1729,7283,-1748e" filled="t" fillcolor="#F7A800" stroked="f">
                <v:path arrowok="t"/>
                <v:fill/>
              </v:shape>
            </v:group>
            <v:group style="position:absolute;left:7277;top:-1769;width:115;height:106" coordorigin="7277,-1769" coordsize="115,106">
              <v:shape style="position:absolute;left:7277;top:-1769;width:115;height:106" coordorigin="7277,-1769" coordsize="115,106" path="m7373,-1769l7339,-1769,7277,-1663,7305,-1663,7316,-1684,7388,-1684,7385,-1704,7327,-1704,7350,-1748,7377,-1748,7373,-1769e" filled="t" fillcolor="#F7A800" stroked="f">
                <v:path arrowok="t"/>
                <v:fill/>
              </v:shape>
              <v:shape style="position:absolute;left:7277;top:-1769;width:115;height:106" coordorigin="7277,-1769" coordsize="115,106" path="m7388,-1684l7357,-1684,7360,-1663,7392,-1663,7388,-1684e" filled="t" fillcolor="#F7A800" stroked="f">
                <v:path arrowok="t"/>
                <v:fill/>
              </v:shape>
              <v:shape style="position:absolute;left:7277;top:-1769;width:115;height:106" coordorigin="7277,-1769" coordsize="115,106" path="m7377,-1748l7351,-1748,7355,-1704,7385,-1704,7377,-1748e" filled="t" fillcolor="#F7A800" stroked="f">
                <v:path arrowok="t"/>
                <v:fill/>
              </v:shape>
            </v:group>
            <v:group style="position:absolute;left:7401;top:-1769;width:50;height:106" coordorigin="7401,-1769" coordsize="50,106">
              <v:shape style="position:absolute;left:7401;top:-1769;width:50;height:106" coordorigin="7401,-1769" coordsize="50,106" path="m7451,-1769l7422,-1769,7401,-1663,7429,-1663,7451,-1769e" filled="t" fillcolor="#F7A800" stroked="f">
                <v:path arrowok="t"/>
                <v:fill/>
              </v:shape>
            </v:group>
            <v:group style="position:absolute;left:7448;top:-1769;width:79;height:106" coordorigin="7448,-1769" coordsize="79,106">
              <v:shape style="position:absolute;left:7448;top:-1769;width:79;height:106" coordorigin="7448,-1769" coordsize="79,106" path="m7498,-1769l7469,-1769,7448,-1663,7522,-1663,7526,-1683,7480,-1683,7498,-1769e" filled="t" fillcolor="#F7A800" stroked="f">
                <v:path arrowok="t"/>
                <v:fill/>
              </v:shape>
            </v:group>
            <v:group style="position:absolute;left:6524;top:-1769;width:282;height:153" coordorigin="6524,-1769" coordsize="282,153">
              <v:shape style="position:absolute;left:6524;top:-1769;width:282;height:153" coordorigin="6524,-1769" coordsize="282,153" path="m6806,-1769l6524,-1769,6574,-1683,6662,-1683,6639,-1617,6705,-1668,6758,-1705,6781,-1719,6784,-1722,6806,-1769e" filled="t" fillcolor="#F7A800" stroked="f">
                <v:path arrowok="t"/>
                <v:fill/>
              </v:shape>
            </v:group>
            <v:group style="position:absolute;left:6625;top:-1708;width:150;height:176" coordorigin="6625,-1708" coordsize="150,176">
              <v:shape style="position:absolute;left:6625;top:-1708;width:150;height:176" coordorigin="6625,-1708" coordsize="150,176" path="m6774,-1708l6720,-1671,6656,-1622,6625,-1595,6673,-1531,6688,-1544,6703,-1557,6774,-1708e" filled="t" fillcolor="#B2B3B2" stroked="f">
                <v:path arrowok="t"/>
                <v:fill/>
              </v:shape>
            </v:group>
            <v:group style="position:absolute;left:6727;top:-1769;width:158;height:193" coordorigin="6727,-1769" coordsize="158,193">
              <v:shape style="position:absolute;left:6727;top:-1769;width:158;height:193" coordorigin="6727,-1769" coordsize="158,193" path="m6886,-1769l6827,-1741,6727,-1577,6748,-1593,6763,-1605,6817,-1642,6838,-1654,6886,-1769e" filled="t" fillcolor="#F7A8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09.145538pt;margin-top:-95.629257pt;width:22.04252pt;height:26.540797pt;mso-position-horizontal-relative:page;mso-position-vertical-relative:paragraph;z-index:-7475" coordorigin="8183,-1913" coordsize="441,531">
            <v:group style="position:absolute;left:8193;top:-1776;width:421;height:385" coordorigin="8193,-1776" coordsize="421,385">
              <v:shape style="position:absolute;left:8193;top:-1776;width:421;height:385" coordorigin="8193,-1776" coordsize="421,385" path="m8289,-1776l8225,-1764,8193,-1717,8193,-1699,8211,-1627,8240,-1573,8281,-1522,8335,-1474,8394,-1435,8450,-1408,8518,-1392,8544,-1393,8608,-1433,8614,-1451,8613,-1469,8597,-1535,8349,-1535,8387,-1748,8367,-1756,8346,-1764,8327,-1770,8307,-1774,8289,-1776e" filled="t" fillcolor="#0099F8" stroked="f">
                <v:path arrowok="t"/>
                <v:fill/>
              </v:shape>
              <v:shape style="position:absolute;left:8193;top:-1776;width:421;height:385" coordorigin="8193,-1776" coordsize="421,385" path="m8490,-1678l8470,-1561,8459,-1540,8440,-1535,8349,-1535,8597,-1535,8565,-1595,8523,-1646,8507,-1662,8490,-1678e" filled="t" fillcolor="#0099F8" stroked="f">
                <v:path arrowok="t"/>
                <v:fill/>
              </v:shape>
            </v:group>
            <v:group style="position:absolute;left:8283;top:-1903;width:229;height:368" coordorigin="8283,-1903" coordsize="229,368">
              <v:shape style="position:absolute;left:8283;top:-1903;width:229;height:368" coordorigin="8283,-1903" coordsize="229,368" path="m8512,-1807l8398,-1807,8349,-1535,8440,-1535,8458,-1540,8470,-1561,8512,-1807e" filled="t" fillcolor="#001E82" stroked="f">
                <v:path arrowok="t"/>
                <v:fill/>
              </v:shape>
              <v:shape style="position:absolute;left:8283;top:-1903;width:229;height:368" coordorigin="8283,-1903" coordsize="229,368" path="m8311,-1903l8299,-1893,8296,-1878,8283,-1807,8610,-1807,8622,-1817,8625,-1832,8638,-1903,8311,-1903e" filled="t" fillcolor="#001E82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64.11557pt;margin-top:-92.008957pt;width:52.096525pt;height:19.4pt;mso-position-horizontal-relative:page;mso-position-vertical-relative:paragraph;z-index:-7474" coordorigin="9282,-1840" coordsize="1042,388">
            <v:group style="position:absolute;left:9402;top:-1727;width:146;height:168" coordorigin="9402,-1727" coordsize="146,168">
              <v:shape style="position:absolute;left:9402;top:-1727;width:146;height:168" coordorigin="9402,-1727" coordsize="146,168" path="m9500,-1687l9452,-1687,9452,-1561,9454,-1559,9498,-1559,9500,-1561,9500,-1687e" filled="t" fillcolor="#FF5000" stroked="f">
                <v:path arrowok="t"/>
                <v:fill/>
              </v:shape>
              <v:shape style="position:absolute;left:9402;top:-1727;width:146;height:168" coordorigin="9402,-1727" coordsize="146,168" path="m9548,-1727l9405,-1727,9402,-1725,9402,-1688,9405,-1686,9449,-1686,9452,-1687,9549,-1687,9550,-1688,9550,-1725,9548,-1727e" filled="t" fillcolor="#FF5000" stroked="f">
                <v:path arrowok="t"/>
                <v:fill/>
              </v:shape>
              <v:shape style="position:absolute;left:9402;top:-1727;width:146;height:168" coordorigin="9402,-1727" coordsize="146,168" path="m9549,-1687l9500,-1687,9505,-1686,9548,-1686,9549,-1687e" filled="t" fillcolor="#FF5000" stroked="f">
                <v:path arrowok="t"/>
                <v:fill/>
              </v:shape>
            </v:group>
            <v:group style="position:absolute;left:9292;top:-1830;width:300;height:368" coordorigin="9292,-1830" coordsize="300,368">
              <v:shape style="position:absolute;left:9292;top:-1830;width:300;height:368" coordorigin="9292,-1830" coordsize="300,368" path="m9489,-1830l9464,-1830,9440,-1826,9378,-1800,9330,-1756,9300,-1700,9292,-1658,9294,-1632,9312,-1566,9350,-1512,9402,-1476,9465,-1462,9489,-1462,9553,-1478,9591,-1502,9476,-1502,9453,-1504,9393,-1530,9350,-1578,9334,-1644,9335,-1666,9360,-1728,9408,-1772,9471,-1790,9592,-1790,9587,-1794,9569,-1806,9551,-1816,9531,-1822,9510,-1828,9489,-1830e" filled="t" fillcolor="#FF5000" stroked="f">
                <v:path arrowok="t"/>
                <v:fill/>
              </v:shape>
            </v:group>
            <v:group style="position:absolute;left:9639;top:-1560;width:280;height:98" coordorigin="9639,-1560" coordsize="280,98">
              <v:shape style="position:absolute;left:9639;top:-1560;width:280;height:98" coordorigin="9639,-1560" coordsize="280,98" path="m9689,-1560l9639,-1560,9650,-1542,9693,-1498,9748,-1470,9791,-1462,9815,-1462,9879,-1478,9919,-1502,9803,-1502,9780,-1504,9759,-1510,9738,-1518,9720,-1530,9703,-1544,9689,-1560e" filled="t" fillcolor="#FF5000" stroked="f">
                <v:path arrowok="t"/>
                <v:fill/>
              </v:shape>
            </v:group>
            <v:group style="position:absolute;left:10056;top:-1727;width:146;height:168" coordorigin="10056,-1727" coordsize="146,168">
              <v:shape style="position:absolute;left:10056;top:-1727;width:146;height:168" coordorigin="10056,-1727" coordsize="146,168" path="m10154,-1687l10106,-1687,10106,-1561,10108,-1559,10152,-1559,10154,-1561,10154,-1687e" filled="t" fillcolor="#FF5000" stroked="f">
                <v:path arrowok="t"/>
                <v:fill/>
              </v:shape>
              <v:shape style="position:absolute;left:10056;top:-1727;width:146;height:168" coordorigin="10056,-1727" coordsize="146,168" path="m10202,-1727l10059,-1727,10056,-1725,10056,-1688,10059,-1686,10103,-1686,10106,-1687,10203,-1687,10204,-1688,10204,-1725,10202,-1727e" filled="t" fillcolor="#FF5000" stroked="f">
                <v:path arrowok="t"/>
                <v:fill/>
              </v:shape>
              <v:shape style="position:absolute;left:10056;top:-1727;width:146;height:168" coordorigin="10056,-1727" coordsize="146,168" path="m10203,-1687l10154,-1687,10159,-1686,10202,-1686,10203,-1687e" filled="t" fillcolor="#FF5000" stroked="f">
                <v:path arrowok="t"/>
                <v:fill/>
              </v:shape>
            </v:group>
            <v:group style="position:absolute;left:9966;top:-1558;width:278;height:96" coordorigin="9966,-1558" coordsize="278,96">
              <v:shape style="position:absolute;left:9966;top:-1558;width:278;height:96" coordorigin="9966,-1558" coordsize="278,96" path="m10018,-1558l9966,-1558,9977,-1540,10020,-1498,10075,-1468,10118,-1462,10142,-1462,10209,-1480,10244,-1502,10130,-1502,10107,-1504,10086,-1510,10065,-1518,10047,-1530,10030,-1544,10018,-1558e" filled="t" fillcolor="#FF5000" stroked="f">
                <v:path arrowok="t"/>
                <v:fill/>
              </v:shape>
            </v:group>
            <v:group style="position:absolute;left:9471;top:-1790;width:220;height:288" coordorigin="9471,-1790" coordsize="220,288">
              <v:shape style="position:absolute;left:9471;top:-1790;width:220;height:288" coordorigin="9471,-1790" coordsize="220,288" path="m9592,-1790l9471,-1790,9495,-1788,9518,-1782,9574,-1750,9610,-1696,9619,-1652,9617,-1628,9593,-1566,9547,-1522,9484,-1502,9591,-1502,9603,-1512,9617,-1526,9629,-1542,9639,-1560,9689,-1560,9677,-1578,9668,-1598,9663,-1620,9661,-1644,9662,-1666,9668,-1688,9676,-1710,9687,-1728,9692,-1734,9641,-1734,9630,-1750,9617,-1766,9603,-1782,9592,-1790e" filled="t" fillcolor="#FF5000" stroked="f">
                <v:path arrowok="t"/>
                <v:fill/>
              </v:shape>
            </v:group>
            <v:group style="position:absolute;left:9798;top:-1790;width:226;height:288" coordorigin="9798,-1790" coordsize="226,288">
              <v:shape style="position:absolute;left:9798;top:-1790;width:226;height:288" coordorigin="9798,-1790" coordsize="226,288" path="m9923,-1790l9798,-1790,9822,-1788,9845,-1782,9901,-1750,9937,-1696,9946,-1652,9944,-1628,9920,-1566,9874,-1522,9812,-1502,9919,-1502,9930,-1512,9943,-1526,9955,-1542,9966,-1558,10018,-1558,9990,-1620,9988,-1644,9989,-1666,9995,-1688,10003,-1710,10014,-1728,10025,-1742,9973,-1742,9960,-1756,9947,-1770,9931,-1784,9923,-1790e" filled="t" fillcolor="#FF5000" stroked="f">
                <v:path arrowok="t"/>
                <v:fill/>
              </v:shape>
            </v:group>
            <v:group style="position:absolute;left:10125;top:-1790;width:189;height:288" coordorigin="10125,-1790" coordsize="189,288">
              <v:shape style="position:absolute;left:10125;top:-1790;width:189;height:288" coordorigin="10125,-1790" coordsize="189,288" path="m10245,-1790l10125,-1790,10149,-1788,10172,-1782,10228,-1750,10264,-1696,10273,-1652,10271,-1628,10247,-1566,10201,-1522,10138,-1502,10244,-1502,10289,-1552,10312,-1612,10314,-1634,10313,-1658,10294,-1726,10257,-1778,10245,-1790e" filled="t" fillcolor="#FF5000" stroked="f">
                <v:path arrowok="t"/>
                <v:fill/>
              </v:shape>
            </v:group>
            <v:group style="position:absolute;left:9641;top:-1830;width:282;height:96" coordorigin="9641,-1830" coordsize="282,96">
              <v:shape style="position:absolute;left:9641;top:-1830;width:282;height:96" coordorigin="9641,-1830" coordsize="282,96" path="m9816,-1830l9792,-1830,9769,-1826,9709,-1804,9651,-1750,9641,-1734,9692,-1734,9701,-1746,9717,-1760,9735,-1772,9755,-1780,9776,-1786,9798,-1790,9923,-1790,9915,-1796,9897,-1806,9878,-1816,9858,-1822,9838,-1828,9816,-1830e" filled="t" fillcolor="#FF5000" stroked="f">
                <v:path arrowok="t"/>
                <v:fill/>
              </v:shape>
            </v:group>
            <v:group style="position:absolute;left:9973;top:-1830;width:272;height:88" coordorigin="9973,-1830" coordsize="272,88">
              <v:shape style="position:absolute;left:9973;top:-1830;width:272;height:88" coordorigin="9973,-1830" coordsize="272,88" path="m10142,-1830l10108,-1830,10087,-1826,10030,-1800,9984,-1758,9973,-1742,10025,-1742,10028,-1746,10044,-1760,10062,-1772,10082,-1780,10103,-1786,10125,-1790,10245,-1790,10241,-1794,10223,-1806,10204,-1816,10184,-1822,10163,-1828,10142,-1830e" filled="t" fillcolor="#FF5000" stroked="f">
                <v:path arrowok="t"/>
                <v:fill/>
              </v:shape>
            </v:group>
            <v:group style="position:absolute;left:9727;top:-1730;width:153;height:166" coordorigin="9727,-1730" coordsize="153,166">
              <v:shape style="position:absolute;left:9727;top:-1730;width:153;height:166" coordorigin="9727,-1730" coordsize="153,166" path="m9766,-1730l9729,-1730,9727,-1728,9727,-1566,9729,-1564,9771,-1564,9773,-1566,9773,-1656,9822,-1656,9768,-1729,9766,-1730e" filled="t" fillcolor="#FF5000" stroked="f">
                <v:path arrowok="t"/>
                <v:fill/>
              </v:shape>
              <v:shape style="position:absolute;left:9727;top:-1730;width:153;height:166" coordorigin="9727,-1730" coordsize="153,166" path="m9822,-1656l9773,-1656,9775,-1651,9777,-1648,9838,-1565,9841,-1564,9877,-1564,9880,-1566,9880,-1638,9833,-1638,9831,-1643,9822,-1656e" filled="t" fillcolor="#FF5000" stroked="f">
                <v:path arrowok="t"/>
                <v:fill/>
              </v:shape>
              <v:shape style="position:absolute;left:9727;top:-1730;width:153;height:166" coordorigin="9727,-1730" coordsize="153,166" path="m9877,-1730l9836,-1730,9833,-1728,9833,-1638,9880,-1638,9880,-1728,9877,-1730e" filled="t" fillcolor="#FF5000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2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2"/>
          <w:position w:val="-1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2"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2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  <w:position w:val="-1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  <w:position w:val="-1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2"/>
          <w:position w:val="-1"/>
        </w:rPr>
        <w:t>g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2"/>
          <w:position w:val="-1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2"/>
          <w:position w:val="-1"/>
        </w:rPr>
        <w:t>c</w:t>
      </w:r>
      <w:r>
        <w:rPr>
          <w:rFonts w:ascii="Arial" w:hAnsi="Arial" w:cs="Arial" w:eastAsia="Arial"/>
          <w:sz w:val="27"/>
          <w:szCs w:val="27"/>
          <w:color w:val="0073AF"/>
          <w:spacing w:val="6"/>
          <w:w w:val="82"/>
          <w:position w:val="-1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  <w:position w:val="-1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0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4"/>
          <w:w w:val="89"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93"/>
          <w:position w:val="-1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3"/>
          <w:position w:val="-1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0"/>
          <w:position w:val="-1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1"/>
          <w:w w:val="89"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1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3"/>
          <w:position w:val="-1"/>
        </w:rPr>
        <w:t>h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92"/>
          <w:position w:val="-1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3"/>
          <w:position w:val="-1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1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27" w:after="0" w:line="303" w:lineRule="exact"/>
        <w:ind w:left="2671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br w:type="column"/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1"/>
          <w:position w:val="-1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1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1"/>
          <w:position w:val="-1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1"/>
          <w:position w:val="-1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1"/>
          <w:position w:val="-1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1"/>
          <w:position w:val="-1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1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1"/>
          <w:position w:val="-1"/>
        </w:rPr>
        <w:t>l</w:t>
      </w:r>
      <w:r>
        <w:rPr>
          <w:rFonts w:ascii="Arial" w:hAnsi="Arial" w:cs="Arial" w:eastAsia="Arial"/>
          <w:sz w:val="27"/>
          <w:szCs w:val="27"/>
          <w:color w:val="0073AF"/>
          <w:spacing w:val="4"/>
          <w:w w:val="81"/>
          <w:position w:val="-1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2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  <w:position w:val="-1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1"/>
          <w:position w:val="-1"/>
        </w:rPr>
        <w:t>on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1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  <w:position w:val="-1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1"/>
          <w:w w:val="83"/>
          <w:position w:val="-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1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620"/>
          <w:cols w:num="2" w:equalWidth="0">
            <w:col w:w="2670" w:space="477"/>
            <w:col w:w="6573"/>
          </w:cols>
        </w:sectPr>
      </w:pPr>
      <w:rPr/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307" w:right="-20"/>
        <w:jc w:val="left"/>
        <w:rPr>
          <w:rFonts w:ascii="Times New Roman" w:hAnsi="Times New Roman" w:cs="Times New Roman" w:eastAsia="Times New Roman"/>
          <w:sz w:val="16.828125"/>
          <w:szCs w:val="16.828125"/>
        </w:rPr>
      </w:pPr>
      <w:rPr/>
      <w:r>
        <w:rPr/>
        <w:pict>
          <v:shape style="width:51.470327pt;height:8.415pt;mso-position-horizontal-relative:char;mso-position-vertical-relative:line" type="#_x0000_t75">
            <v:imagedata r:id="rId64" o:title=""/>
          </v:shape>
        </w:pict>
      </w:r>
      <w:r>
        <w:rPr>
          <w:rFonts w:ascii="Times New Roman" w:hAnsi="Times New Roman" w:cs="Times New Roman" w:eastAsia="Times New Roman"/>
          <w:sz w:val="16.828125"/>
          <w:szCs w:val="16.828125"/>
        </w:rPr>
      </w:r>
    </w:p>
    <w:p>
      <w:pPr>
        <w:spacing w:before="10" w:after="0" w:line="240" w:lineRule="auto"/>
        <w:ind w:right="1360"/>
        <w:jc w:val="right"/>
        <w:tabs>
          <w:tab w:pos="1000" w:val="left"/>
        </w:tabs>
        <w:rPr>
          <w:rFonts w:ascii="Arial" w:hAnsi="Arial" w:cs="Arial" w:eastAsia="Arial"/>
          <w:sz w:val="5"/>
          <w:szCs w:val="5"/>
        </w:rPr>
      </w:pPr>
      <w:rPr/>
      <w:r>
        <w:rPr/>
        <w:pict>
          <v:shape style="position:absolute;margin-left:324.934998pt;margin-top:-6.558935pt;width:52.13390pt;height:12.3194pt;mso-position-horizontal-relative:page;mso-position-vertical-relative:paragraph;z-index:-7457" type="#_x0000_t75">
            <v:imagedata r:id="rId65" o:title=""/>
          </v:shape>
        </w:pict>
      </w:r>
      <w:r>
        <w:rPr/>
        <w:pict>
          <v:group style="position:absolute;margin-left:468.599487pt;margin-top:-13.598043pt;width:42.446605pt;height:26.482708pt;mso-position-horizontal-relative:page;mso-position-vertical-relative:paragraph;z-index:-7456" coordorigin="9372,-272" coordsize="849,530">
            <v:group style="position:absolute;left:9396;top:-143;width:382;height:324" coordorigin="9396,-143" coordsize="382,324">
              <v:shape style="position:absolute;left:9396;top:-143;width:382;height:324" coordorigin="9396,-143" coordsize="382,324" path="m9532,-138l9470,-138,9396,181,9531,181,9580,-32,9596,-37,9620,-38,9774,-38,9778,-57,9778,-80,9773,-100,9770,-106,9585,-106,9575,-124,9557,-134,9532,-138e" filled="t" fillcolor="#000000" stroked="f">
                <v:path arrowok="t"/>
                <v:fill/>
              </v:shape>
              <v:shape style="position:absolute;left:9396;top:-143;width:382;height:324" coordorigin="9396,-143" coordsize="382,324" path="m9774,-38l9620,-38,9634,-28,9634,-6,9601,141,9601,165,9610,177,9628,181,9725,181,9774,-38e" filled="t" fillcolor="#000000" stroked="f">
                <v:path arrowok="t"/>
                <v:fill/>
              </v:shape>
              <v:shape style="position:absolute;left:9396;top:-143;width:382;height:324" coordorigin="9396,-143" coordsize="382,324" path="m9698,-143l9636,-129,9601,-113,9585,-106,9770,-106,9765,-116,9752,-128,9737,-137,9718,-142,9698,-143e" filled="t" fillcolor="#000000" stroked="f">
                <v:path arrowok="t"/>
                <v:fill/>
              </v:shape>
            </v:group>
            <v:group style="position:absolute;left:9797;top:-215;width:236;height:402" coordorigin="9797,-215" coordsize="236,402">
              <v:shape style="position:absolute;left:9797;top:-215;width:236;height:402" coordorigin="9797,-215" coordsize="236,402" path="m9965,-55l9831,-55,9801,78,9797,104,9797,126,9839,178,9904,188,9928,186,9947,183,9962,179,9979,104,9947,102,9936,90,9937,66,9965,-55e" filled="t" fillcolor="#000000" stroked="f">
                <v:path arrowok="t"/>
                <v:fill/>
              </v:shape>
              <v:shape style="position:absolute;left:9797;top:-215;width:236;height:402" coordorigin="9797,-215" coordsize="236,402" path="m10033,-138l9820,-138,9801,-55,10014,-55,10033,-138e" filled="t" fillcolor="#000000" stroked="f">
                <v:path arrowok="t"/>
                <v:fill/>
              </v:shape>
              <v:shape style="position:absolute;left:9797;top:-215;width:236;height:402" coordorigin="9797,-215" coordsize="236,402" path="m10002,-215l9868,-215,9850,-138,9984,-138,10002,-215e" filled="t" fillcolor="#000000" stroked="f">
                <v:path arrowok="t"/>
                <v:fill/>
              </v:shape>
            </v:group>
            <v:group style="position:absolute;left:9995;top:-262;width:216;height:443" coordorigin="9995,-262" coordsize="216,443">
              <v:shape style="position:absolute;left:9995;top:-262;width:216;height:443" coordorigin="9995,-262" coordsize="216,443" path="m10133,-262l10111,-254,10095,-241,10084,-223,10080,-201,10081,-196,10087,-177,10100,-163,10121,-154,10149,-151,10170,-155,10187,-165,10201,-180,10209,-201,10211,-227,10202,-242,10187,-254,10163,-260,10133,-262e" filled="t" fillcolor="#000000" stroked="f">
                <v:path arrowok="t"/>
                <v:fill/>
              </v:shape>
              <v:shape style="position:absolute;left:9995;top:-262;width:216;height:443" coordorigin="9995,-262" coordsize="216,443" path="m10145,-138l10069,-138,9995,181,10130,181,10191,-92,10191,-115,10184,-129,10169,-136,10145,-138e" filled="t" fillcolor="#000000" stroked="f">
                <v:path arrowok="t"/>
                <v:fill/>
              </v:shape>
            </v:group>
            <v:group style="position:absolute;left:9906;top:209;width:46;height:39" coordorigin="9906,209" coordsize="46,39">
              <v:shape style="position:absolute;left:9906;top:209;width:46;height:39" coordorigin="9906,209" coordsize="46,39" path="m9951,248l9952,248,9953,248,9951,248e" filled="t" fillcolor="#00833E" stroked="f">
                <v:path arrowok="t"/>
                <v:fill/>
              </v:shape>
              <v:shape style="position:absolute;left:9906;top:209;width:46;height:39" coordorigin="9906,209" coordsize="46,39" path="m9960,209l9916,209,9906,248,9951,248,9953,240,9960,209e" filled="t" fillcolor="#00833E" stroked="f">
                <v:path arrowok="t"/>
                <v:fill/>
              </v:shape>
            </v:group>
            <v:group style="position:absolute;left:9961;top:209;width:46;height:39" coordorigin="9961,209" coordsize="46,39">
              <v:shape style="position:absolute;left:9961;top:209;width:46;height:39" coordorigin="9961,209" coordsize="46,39" path="m10006,248l10006,248,10008,248,10006,248e" filled="t" fillcolor="#F5C400" stroked="f">
                <v:path arrowok="t"/>
                <v:fill/>
              </v:shape>
              <v:shape style="position:absolute;left:9961;top:209;width:46;height:39" coordorigin="9961,209" coordsize="46,39" path="m10015,209l9971,209,9961,248,10006,248,10008,240,10015,209e" filled="t" fillcolor="#F5C400" stroked="f">
                <v:path arrowok="t"/>
                <v:fill/>
              </v:shape>
            </v:group>
            <v:group style="position:absolute;left:10016;top:209;width:46;height:39" coordorigin="10016,209" coordsize="46,39">
              <v:shape style="position:absolute;left:10016;top:209;width:46;height:39" coordorigin="10016,209" coordsize="46,39" path="m10060,248l10061,248,10062,248,10060,248e" filled="t" fillcolor="#F37321" stroked="f">
                <v:path arrowok="t"/>
                <v:fill/>
              </v:shape>
              <v:shape style="position:absolute;left:10016;top:209;width:46;height:39" coordorigin="10016,209" coordsize="46,39" path="m10069,209l10025,209,10016,248,10060,248,10062,240,10069,209e" filled="t" fillcolor="#F37321" stroked="f">
                <v:path arrowok="t"/>
                <v:fill/>
              </v:shape>
            </v:group>
            <v:group style="position:absolute;left:10070;top:209;width:46;height:39" coordorigin="10070,209" coordsize="46,39">
              <v:shape style="position:absolute;left:10070;top:209;width:46;height:39" coordorigin="10070,209" coordsize="46,39" path="m10123,209l10079,209,10070,248,10086,248,10114,248,10116,240,10123,209e" filled="t" fillcolor="#00B8B0" stroked="f">
                <v:path arrowok="t"/>
                <v:fill/>
              </v:shape>
            </v:group>
            <v:group style="position:absolute;left:9895;top:248;width:2;height:2" coordorigin="9895,248" coordsize="2,2">
              <v:shape style="position:absolute;left:9895;top:248;width:2;height:2" coordorigin="9895,248" coordsize="2,0" path="m9896,248l9897,248,9896,248e" filled="t" fillcolor="#000000" stroked="f">
                <v:path arrowok="t"/>
                <v:fill/>
              </v:shape>
            </v:group>
            <v:group style="position:absolute;left:9873;top:247;width:23;height:2" coordorigin="9873,247" coordsize="23,2">
              <v:shape style="position:absolute;left:9873;top:247;width:23;height:2" coordorigin="9873,247" coordsize="23,0" path="m9896,247l9873,247,9896,248e" filled="t" fillcolor="#000000" stroked="f">
                <v:path arrowok="t"/>
                <v:fill/>
              </v:shape>
            </v:group>
            <v:group style="position:absolute;left:9382;top:209;width:523;height:39" coordorigin="9382,209" coordsize="523,39">
              <v:shape style="position:absolute;left:9382;top:209;width:523;height:39" coordorigin="9382,209" coordsize="523,39" path="m9905,209l9391,209,9382,248,9896,247,9898,240,9905,209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48.01841pt;margin-top:-10.575835pt;width:50.944989pt;height:19.913pt;mso-position-horizontal-relative:page;mso-position-vertical-relative:paragraph;z-index:-7455" type="#_x0000_t75">
            <v:imagedata r:id="rId66" o:title=""/>
          </v:shape>
        </w:pict>
      </w:r>
      <w:r>
        <w:rPr/>
        <w:pict>
          <v:shape style="position:absolute;margin-left:117.480003pt;margin-top:-13.682335pt;width:50.979472pt;height:26.5669pt;mso-position-horizontal-relative:page;mso-position-vertical-relative:paragraph;z-index:-7454" type="#_x0000_t75">
            <v:imagedata r:id="rId67" o:title=""/>
          </v:shape>
        </w:pict>
      </w:r>
      <w:r>
        <w:rPr/>
        <w:pict>
          <v:shape style="position:absolute;margin-left:187.163956pt;margin-top:-13.681366pt;width:50.50205pt;height:28.026031pt;mso-position-horizontal-relative:page;mso-position-vertical-relative:paragraph;z-index:-7453" type="#_x0000_t75">
            <v:imagedata r:id="rId68" o:title=""/>
          </v:shape>
        </w:pict>
      </w:r>
      <w:r>
        <w:rPr>
          <w:rFonts w:ascii="Arial" w:hAnsi="Arial" w:cs="Arial" w:eastAsia="Arial"/>
          <w:sz w:val="5"/>
          <w:szCs w:val="5"/>
          <w:color w:val="131718"/>
          <w:w w:val="112"/>
        </w:rPr>
      </w:r>
      <w:r>
        <w:rPr>
          <w:rFonts w:ascii="Arial" w:hAnsi="Arial" w:cs="Arial" w:eastAsia="Arial"/>
          <w:sz w:val="5"/>
          <w:szCs w:val="5"/>
          <w:color w:val="131718"/>
          <w:w w:val="112"/>
          <w:u w:val="single" w:color="000000"/>
        </w:rPr>
        <w:t> </w:t>
      </w:r>
      <w:r>
        <w:rPr>
          <w:rFonts w:ascii="Arial" w:hAnsi="Arial" w:cs="Arial" w:eastAsia="Arial"/>
          <w:sz w:val="5"/>
          <w:szCs w:val="5"/>
          <w:color w:val="131718"/>
          <w:w w:val="100"/>
          <w:u w:val="single" w:color="000000"/>
        </w:rPr>
        <w:t>    </w:t>
      </w:r>
      <w:r>
        <w:rPr>
          <w:rFonts w:ascii="Arial" w:hAnsi="Arial" w:cs="Arial" w:eastAsia="Arial"/>
          <w:sz w:val="5"/>
          <w:szCs w:val="5"/>
          <w:color w:val="131718"/>
          <w:spacing w:val="4"/>
          <w:w w:val="100"/>
          <w:u w:val="single" w:color="0000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4"/>
          <w:w w:val="100"/>
          <w:u w:val="single" w:color="000000"/>
        </w:rPr>
      </w:r>
      <w:r>
        <w:rPr>
          <w:rFonts w:ascii="Arial" w:hAnsi="Arial" w:cs="Arial" w:eastAsia="Arial"/>
          <w:sz w:val="5"/>
          <w:szCs w:val="5"/>
          <w:color w:val="131718"/>
          <w:spacing w:val="4"/>
          <w:w w:val="100"/>
        </w:rPr>
      </w:r>
      <w:r>
        <w:rPr>
          <w:rFonts w:ascii="Arial" w:hAnsi="Arial" w:cs="Arial" w:eastAsia="Arial"/>
          <w:sz w:val="5"/>
          <w:szCs w:val="5"/>
          <w:color w:val="131718"/>
          <w:spacing w:val="-3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5"/>
        </w:rPr>
        <w:t>office</w:t>
      </w:r>
      <w:r>
        <w:rPr>
          <w:rFonts w:ascii="Arial" w:hAnsi="Arial" w:cs="Arial" w:eastAsia="Arial"/>
          <w:sz w:val="5"/>
          <w:szCs w:val="5"/>
          <w:color w:val="131718"/>
          <w:spacing w:val="2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22"/>
        </w:rPr>
        <w:t>of</w:t>
      </w:r>
      <w:r>
        <w:rPr>
          <w:rFonts w:ascii="Arial" w:hAnsi="Arial" w:cs="Arial" w:eastAsia="Arial"/>
          <w:sz w:val="5"/>
          <w:szCs w:val="5"/>
          <w:color w:val="131718"/>
          <w:spacing w:val="2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8"/>
        </w:rPr>
        <w:t>Economic</w:t>
      </w:r>
      <w:r>
        <w:rPr>
          <w:rFonts w:ascii="Arial" w:hAnsi="Arial" w:cs="Arial" w:eastAsia="Arial"/>
          <w:sz w:val="5"/>
          <w:szCs w:val="5"/>
          <w:color w:val="131718"/>
          <w:spacing w:val="2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0"/>
        </w:rPr>
        <w:t>Development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2"/>
        </w:rPr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2"/>
          <w:u w:val="single" w:color="0000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  <w:u w:val="single" w:color="000000"/>
        </w:rPr>
        <w:tab/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</w:rPr>
      </w:r>
      <w:r>
        <w:rPr>
          <w:rFonts w:ascii="Arial" w:hAnsi="Arial" w:cs="Arial" w:eastAsia="Arial"/>
          <w:sz w:val="5"/>
          <w:szCs w:val="5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9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1.205835pt;height:16.170000pt;mso-position-horizontal-relative:char;mso-position-vertical-relative:line" type="#_x0000_t75">
            <v:imagedata r:id="rId6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620"/>
        </w:sectPr>
      </w:pPr>
      <w:rPr/>
    </w:p>
    <w:p>
      <w:pPr>
        <w:spacing w:before="27" w:after="0" w:line="240" w:lineRule="auto"/>
        <w:ind w:right="-20"/>
        <w:jc w:val="right"/>
        <w:rPr>
          <w:rFonts w:ascii="Arial" w:hAnsi="Arial" w:cs="Arial" w:eastAsia="Arial"/>
          <w:sz w:val="27"/>
          <w:szCs w:val="27"/>
        </w:rPr>
      </w:pPr>
      <w:rPr/>
      <w:r>
        <w:rPr/>
        <w:pict>
          <v:shape style="position:absolute;margin-left:123.469002pt;margin-top:462.355225pt;width:38.820907pt;height:27pt;mso-position-horizontal-relative:page;mso-position-vertical-relative:page;z-index:-7486" type="#_x0000_t75">
            <v:imagedata r:id="rId70" o:title=""/>
          </v:shape>
        </w:pict>
      </w:r>
      <w:r>
        <w:rPr/>
        <w:pict>
          <v:shape style="position:absolute;margin-left:186.848007pt;margin-top:464.820007pt;width:51.098031pt;height:21.6225pt;mso-position-horizontal-relative:page;mso-position-vertical-relative:page;z-index:-7485" type="#_x0000_t75">
            <v:imagedata r:id="rId71" o:title=""/>
          </v:shape>
        </w:pict>
      </w:r>
      <w:r>
        <w:rPr/>
        <w:pict>
          <v:shape style="position:absolute;margin-left:272.140015pt;margin-top:462.855011pt;width:19.487058pt;height:25.65pt;mso-position-horizontal-relative:page;mso-position-vertical-relative:page;z-index:-7484" type="#_x0000_t75">
            <v:imagedata r:id="rId72" o:title=""/>
          </v:shape>
        </w:pict>
      </w:r>
      <w:r>
        <w:rPr/>
        <w:pict>
          <v:group style="position:absolute;margin-left:325.230713pt;margin-top:465.434021pt;width:51.6263pt;height:19.909pt;mso-position-horizontal-relative:page;mso-position-vertical-relative:page;z-index:-7483" coordorigin="6505,9309" coordsize="1033,398">
            <v:shape style="position:absolute;left:6693;top:9443;width:555;height:180" type="#_x0000_t75">
              <v:imagedata r:id="rId73" o:title=""/>
            </v:shape>
            <v:shape style="position:absolute;left:6515;top:9460;width:555;height:180" type="#_x0000_t75">
              <v:imagedata r:id="rId74" o:title=""/>
            </v:shape>
            <v:shape style="position:absolute;left:6803;top:9527;width:555;height:180" type="#_x0000_t75">
              <v:imagedata r:id="rId75" o:title=""/>
            </v:shape>
            <v:shape style="position:absolute;left:6982;top:9510;width:555;height:180" type="#_x0000_t75">
              <v:imagedata r:id="rId76" o:title=""/>
            </v:shape>
            <v:group style="position:absolute;left:6515;top:9319;width:61;height:82" coordorigin="6515,9319" coordsize="61,82">
              <v:shape style="position:absolute;left:6515;top:9319;width:61;height:82" coordorigin="6515,9319" coordsize="61,82" path="m6515,9319l6515,9401,6522,9401,6522,9366,6566,9366,6573,9359,6522,9359,6522,9325,6573,9325,6566,9319,6515,9319e" filled="t" fillcolor="#000000" stroked="f">
                <v:path arrowok="t"/>
                <v:fill/>
              </v:shape>
              <v:shape style="position:absolute;left:6515;top:9319;width:61;height:82" coordorigin="6515,9319" coordsize="61,82" path="m6573,9325l6560,9325,6568,9331,6568,9353,6560,9359,6573,9359,6575,9357,6575,9327,6573,9325e" filled="t" fillcolor="#000000" stroked="f">
                <v:path arrowok="t"/>
                <v:fill/>
              </v:shape>
            </v:group>
            <v:group style="position:absolute;left:6581;top:9340;width:56;height:62" coordorigin="6581,9340" coordsize="56,62">
              <v:shape style="position:absolute;left:6581;top:9340;width:56;height:62" coordorigin="6581,9340" coordsize="56,62" path="m6595,9346l6586,9352,6581,9375,6590,9395,6611,9402,6623,9396,6595,9396,6588,9384,6588,9358,6595,9346e" filled="t" fillcolor="#000000" stroked="f">
                <v:path arrowok="t"/>
                <v:fill/>
              </v:shape>
              <v:shape style="position:absolute;left:6581;top:9340;width:56;height:62" coordorigin="6581,9340" coordsize="56,62" path="m6603,9340l6595,9346,6623,9346,6630,9358,6630,9384,6623,9396,6630,9392,6637,9371,6636,9364,6626,9347,6603,9340e" filled="t" fillcolor="#000000" stroked="f">
                <v:path arrowok="t"/>
                <v:fill/>
              </v:shape>
            </v:group>
            <v:group style="position:absolute;left:6646;top:9340;width:29;height:60" coordorigin="6646,9340" coordsize="29,60">
              <v:shape style="position:absolute;left:6646;top:9340;width:29;height:60" coordorigin="6646,9340" coordsize="29,60" path="m6653,9341l6646,9341,6646,9401,6653,9401,6653,9357,6655,9355,6653,9355,6653,9341e" filled="t" fillcolor="#000000" stroked="f">
                <v:path arrowok="t"/>
                <v:fill/>
              </v:shape>
              <v:shape style="position:absolute;left:6646;top:9340;width:29;height:60" coordorigin="6646,9340" coordsize="29,60" path="m6665,9340l6657,9346,6653,9355,6655,9355,6662,9347,6675,9347,6675,9341,6665,9340e" filled="t" fillcolor="#000000" stroked="f">
                <v:path arrowok="t"/>
                <v:fill/>
              </v:shape>
              <v:shape style="position:absolute;left:6646;top:9340;width:29;height:60" coordorigin="6646,9340" coordsize="29,60" path="m6675,9347l6662,9347,6675,9348,6675,9347e" filled="t" fillcolor="#000000" stroked="f">
                <v:path arrowok="t"/>
                <v:fill/>
              </v:shape>
            </v:group>
            <v:group style="position:absolute;left:6677;top:9324;width:30;height:78" coordorigin="6677,9324" coordsize="30,78">
              <v:shape style="position:absolute;left:6677;top:9324;width:30;height:78" coordorigin="6677,9324" coordsize="30,78" path="m6695,9347l6687,9347,6687,9398,6691,9401,6702,9401,6704,9401,6707,9401,6707,9395,6700,9395,6695,9395,6695,9392,6695,9347e" filled="t" fillcolor="#000000" stroked="f">
                <v:path arrowok="t"/>
                <v:fill/>
              </v:shape>
              <v:shape style="position:absolute;left:6677;top:9324;width:30;height:78" coordorigin="6677,9324" coordsize="30,78" path="m6707,9395l6705,9395,6700,9395,6707,9395,6707,9395e" filled="t" fillcolor="#000000" stroked="f">
                <v:path arrowok="t"/>
                <v:fill/>
              </v:shape>
              <v:shape style="position:absolute;left:6677;top:9324;width:30;height:78" coordorigin="6677,9324" coordsize="30,78" path="m6707,9341l6677,9341,6677,9347,6707,9347,6707,9341e" filled="t" fillcolor="#000000" stroked="f">
                <v:path arrowok="t"/>
                <v:fill/>
              </v:shape>
              <v:shape style="position:absolute;left:6677;top:9324;width:30;height:78" coordorigin="6677,9324" coordsize="30,78" path="m6695,9324l6687,9324,6687,9341,6695,9341,6695,9324e" filled="t" fillcolor="#000000" stroked="f">
                <v:path arrowok="t"/>
                <v:fill/>
              </v:shape>
            </v:group>
            <v:group style="position:absolute;left:6747;top:9340;width:56;height:62" coordorigin="6747,9340" coordsize="56,62">
              <v:shape style="position:absolute;left:6747;top:9340;width:56;height:62" coordorigin="6747,9340" coordsize="56,62" path="m6761,9346l6753,9352,6747,9375,6756,9395,6778,9402,6789,9396,6761,9396,6754,9384,6754,9358,6761,9346e" filled="t" fillcolor="#000000" stroked="f">
                <v:path arrowok="t"/>
                <v:fill/>
              </v:shape>
              <v:shape style="position:absolute;left:6747;top:9340;width:56;height:62" coordorigin="6747,9340" coordsize="56,62" path="m6769,9340l6761,9346,6789,9346,6796,9358,6796,9384,6789,9396,6796,9392,6803,9371,6802,9364,6792,9347,6769,9340e" filled="t" fillcolor="#000000" stroked="f">
                <v:path arrowok="t"/>
                <v:fill/>
              </v:shape>
            </v:group>
            <v:group style="position:absolute;left:6808;top:9319;width:31;height:82" coordorigin="6808,9319" coordsize="31,82">
              <v:shape style="position:absolute;left:6808;top:9319;width:31;height:82" coordorigin="6808,9319" coordsize="31,82" path="m6825,9348l6818,9348,6818,9401,6825,9401,6825,9348e" filled="t" fillcolor="#000000" stroked="f">
                <v:path arrowok="t"/>
                <v:fill/>
              </v:shape>
              <v:shape style="position:absolute;left:6808;top:9319;width:31;height:82" coordorigin="6808,9319" coordsize="31,82" path="m6837,9341l6808,9341,6808,9348,6837,9348,6837,9341e" filled="t" fillcolor="#000000" stroked="f">
                <v:path arrowok="t"/>
                <v:fill/>
              </v:shape>
              <v:shape style="position:absolute;left:6808;top:9319;width:31;height:82" coordorigin="6808,9319" coordsize="31,82" path="m6820,9319l6818,9325,6818,9341,6825,9341,6825,9325,6838,9325,6838,9319,6836,9319,6822,9319,6820,9319e" filled="t" fillcolor="#000000" stroked="f">
                <v:path arrowok="t"/>
                <v:fill/>
              </v:shape>
              <v:shape style="position:absolute;left:6808;top:9319;width:31;height:82" coordorigin="6808,9319" coordsize="31,82" path="m6838,9325l6835,9325,6836,9325,6838,9325,6838,9325e" filled="t" fillcolor="#000000" stroked="f">
                <v:path arrowok="t"/>
                <v:fill/>
              </v:shape>
            </v:group>
            <v:group style="position:absolute;left:6877;top:9319;width:80;height:82" coordorigin="6877,9319" coordsize="80,82">
              <v:shape style="position:absolute;left:6877;top:9319;width:80;height:82" coordorigin="6877,9319" coordsize="80,82" path="m6877,9319l6877,9401,6884,9401,6884,9330,6892,9330,6888,9319,6877,9319e" filled="t" fillcolor="#000000" stroked="f">
                <v:path arrowok="t"/>
                <v:fill/>
              </v:shape>
              <v:shape style="position:absolute;left:6877;top:9319;width:80;height:82" coordorigin="6877,9319" coordsize="80,82" path="m6892,9330l6885,9330,6913,9401,6920,9401,6924,9391,6916,9391,6892,9330e" filled="t" fillcolor="#000000" stroked="f">
                <v:path arrowok="t"/>
                <v:fill/>
              </v:shape>
              <v:shape style="position:absolute;left:6877;top:9319;width:80;height:82" coordorigin="6877,9319" coordsize="80,82" path="m6956,9330l6948,9330,6948,9401,6956,9401,6956,9330e" filled="t" fillcolor="#000000" stroked="f">
                <v:path arrowok="t"/>
                <v:fill/>
              </v:shape>
              <v:shape style="position:absolute;left:6877;top:9319;width:80;height:82" coordorigin="6877,9319" coordsize="80,82" path="m6945,9319l6916,9391,6924,9391,6948,9330,6956,9330,6956,9319,6945,9319e" filled="t" fillcolor="#000000" stroked="f">
                <v:path arrowok="t"/>
                <v:fill/>
              </v:shape>
            </v:group>
            <v:group style="position:absolute;left:6966;top:9340;width:53;height:63" coordorigin="6966,9340" coordsize="53,63">
              <v:shape style="position:absolute;left:6966;top:9340;width:53;height:63" coordorigin="6966,9340" coordsize="53,63" path="m7018,9381l7011,9381,7009,9390,7003,9396,6979,9396,6992,9402,7007,9402,7015,9395,7018,9381e" filled="t" fillcolor="#000000" stroked="f">
                <v:path arrowok="t"/>
                <v:fill/>
              </v:shape>
              <v:shape style="position:absolute;left:6966;top:9340;width:53;height:63" coordorigin="6966,9340" coordsize="53,63" path="m6978,9396e" filled="t" fillcolor="#000000" stroked="f">
                <v:path arrowok="t"/>
                <v:fill/>
              </v:shape>
              <v:shape style="position:absolute;left:6966;top:9340;width:53;height:63" coordorigin="6966,9340" coordsize="53,63" path="m6989,9340l6971,9351,6966,9372,6972,9394,6978,9396,6973,9384,6973,9373,7018,9367,7018,9367,6973,9367,6974,9356,6980,9346,7005,9346,6989,9340e" filled="t" fillcolor="#000000" stroked="f">
                <v:path arrowok="t"/>
                <v:fill/>
              </v:shape>
              <v:shape style="position:absolute;left:6966;top:9340;width:53;height:63" coordorigin="6966,9340" coordsize="53,63" path="m7005,9346l7004,9346,7011,9356,7011,9367,7018,9367,7011,9348,7005,9346e" filled="t" fillcolor="#000000" stroked="f">
                <v:path arrowok="t"/>
                <v:fill/>
              </v:shape>
            </v:group>
            <v:group style="position:absolute;left:7026;top:9319;width:7;height:82" coordorigin="7026,9319" coordsize="7,82">
              <v:shape style="position:absolute;left:7026;top:9319;width:7;height:82" coordorigin="7026,9319" coordsize="7,82" path="m7029,9319l7029,9401e" filled="f" stroked="t" strokeweight=".462pt" strokecolor="#000000">
                <v:path arrowok="t"/>
              </v:shape>
            </v:group>
            <v:group style="position:absolute;left:7044;top:9319;width:55;height:84" coordorigin="7044,9319" coordsize="55,84">
              <v:shape style="position:absolute;left:7044;top:9319;width:55;height:84" coordorigin="7044,9319" coordsize="55,84" path="m7054,9389l7051,9389,7055,9397,7063,9402,7075,9402,7085,9396,7057,9396,7054,9389e" filled="t" fillcolor="#000000" stroked="f">
                <v:path arrowok="t"/>
                <v:fill/>
              </v:shape>
              <v:shape style="position:absolute;left:7044;top:9319;width:55;height:84" coordorigin="7044,9319" coordsize="55,84" path="m7044,9319l7044,9401,7051,9401,7051,9389,7054,9389,7052,9383,7052,9359,7054,9353,7052,9353,7052,9319,7044,9319e" filled="t" fillcolor="#000000" stroked="f">
                <v:path arrowok="t"/>
                <v:fill/>
              </v:shape>
              <v:shape style="position:absolute;left:7044;top:9319;width:55;height:84" coordorigin="7044,9319" coordsize="55,84" path="m7086,9396l7085,9396,7086,9396,7086,9396e" filled="t" fillcolor="#000000" stroked="f">
                <v:path arrowok="t"/>
                <v:fill/>
              </v:shape>
              <v:shape style="position:absolute;left:7044;top:9319;width:55;height:84" coordorigin="7044,9319" coordsize="55,84" path="m7086,9346l7092,9359,7092,9383,7086,9396,7093,9392,7099,9370,7092,9349,7086,9346e" filled="t" fillcolor="#000000" stroked="f">
                <v:path arrowok="t"/>
                <v:fill/>
              </v:shape>
              <v:shape style="position:absolute;left:7044;top:9319;width:55;height:84" coordorigin="7044,9319" coordsize="55,84" path="m7072,9340l7063,9340,7055,9344,7052,9353,7054,9353,7057,9346,7086,9346,7072,9340e" filled="t" fillcolor="#000000" stroked="f">
                <v:path arrowok="t"/>
                <v:fill/>
              </v:shape>
              <v:shape style="position:absolute;left:7044;top:9319;width:55;height:84" coordorigin="7044,9319" coordsize="55,84" path="m7086,9346l7086,9346,7086,9346e" filled="t" fillcolor="#000000" stroked="f">
                <v:path arrowok="t"/>
                <v:fill/>
              </v:shape>
            </v:group>
            <v:group style="position:absolute;left:7105;top:9340;width:56;height:62" coordorigin="7105,9340" coordsize="56,62">
              <v:shape style="position:absolute;left:7105;top:9340;width:56;height:62" coordorigin="7105,9340" coordsize="56,62" path="m7119,9346l7110,9352,7105,9375,7114,9395,7135,9402,7147,9396,7119,9396,7112,9384,7112,9358,7119,9346e" filled="t" fillcolor="#000000" stroked="f">
                <v:path arrowok="t"/>
                <v:fill/>
              </v:shape>
              <v:shape style="position:absolute;left:7105;top:9340;width:56;height:62" coordorigin="7105,9340" coordsize="56,62" path="m7126,9340l7119,9346,7147,9346,7153,9358,7153,9384,7147,9396,7154,9392,7161,9371,7160,9364,7150,9347,7126,9340e" filled="t" fillcolor="#000000" stroked="f">
                <v:path arrowok="t"/>
                <v:fill/>
              </v:shape>
            </v:group>
            <v:group style="position:absolute;left:7169;top:9341;width:48;height:61" coordorigin="7169,9341" coordsize="48,61">
              <v:shape style="position:absolute;left:7169;top:9341;width:48;height:61" coordorigin="7169,9341" coordsize="48,61" path="m7176,9341l7169,9341,7169,9394,7175,9402,7199,9402,7206,9398,7207,9396,7180,9396,7176,9391,7176,9385,7176,9341e" filled="t" fillcolor="#000000" stroked="f">
                <v:path arrowok="t"/>
                <v:fill/>
              </v:shape>
              <v:shape style="position:absolute;left:7169;top:9341;width:48;height:61" coordorigin="7169,9341" coordsize="48,61" path="m7217,9390l7210,9390,7210,9401,7217,9401,7217,9390e" filled="t" fillcolor="#000000" stroked="f">
                <v:path arrowok="t"/>
                <v:fill/>
              </v:shape>
              <v:shape style="position:absolute;left:7169;top:9341;width:48;height:61" coordorigin="7169,9341" coordsize="48,61" path="m7217,9341l7210,9341,7210,9385,7204,9396,7207,9396,7210,9390,7217,9390,7217,9341e" filled="t" fillcolor="#000000" stroked="f">
                <v:path arrowok="t"/>
                <v:fill/>
              </v:shape>
            </v:group>
            <v:group style="position:absolute;left:7228;top:9340;width:29;height:60" coordorigin="7228,9340" coordsize="29,60">
              <v:shape style="position:absolute;left:7228;top:9340;width:29;height:60" coordorigin="7228,9340" coordsize="29,60" path="m7235,9341l7228,9341,7228,9401,7235,9401,7235,9357,7237,9355,7235,9355,7235,9341e" filled="t" fillcolor="#000000" stroked="f">
                <v:path arrowok="t"/>
                <v:fill/>
              </v:shape>
              <v:shape style="position:absolute;left:7228;top:9340;width:29;height:60" coordorigin="7228,9340" coordsize="29,60" path="m7247,9340l7239,9346,7235,9355,7237,9355,7244,9347,7257,9347,7257,9341,7247,9340e" filled="t" fillcolor="#000000" stroked="f">
                <v:path arrowok="t"/>
                <v:fill/>
              </v:shape>
              <v:shape style="position:absolute;left:7228;top:9340;width:29;height:60" coordorigin="7228,9340" coordsize="29,60" path="m7257,9347l7244,9347,7257,9348,7257,9347e" filled="t" fillcolor="#000000" stroked="f">
                <v:path arrowok="t"/>
                <v:fill/>
              </v:shape>
            </v:group>
            <v:group style="position:absolute;left:7264;top:9340;width:48;height:61" coordorigin="7264,9340" coordsize="48,61">
              <v:shape style="position:absolute;left:7264;top:9340;width:48;height:61" coordorigin="7264,9340" coordsize="48,61" path="m7271,9341l7264,9341,7264,9401,7271,9401,7271,9366,7271,9355,7273,9352,7271,9352,7271,9341e" filled="t" fillcolor="#000000" stroked="f">
                <v:path arrowok="t"/>
                <v:fill/>
              </v:shape>
              <v:shape style="position:absolute;left:7264;top:9340;width:48;height:61" coordorigin="7264,9340" coordsize="48,61" path="m7310,9346l7301,9346,7305,9353,7305,9401,7312,9401,7312,9348,7310,9346e" filled="t" fillcolor="#000000" stroked="f">
                <v:path arrowok="t"/>
                <v:fill/>
              </v:shape>
              <v:shape style="position:absolute;left:7264;top:9340;width:48;height:61" coordorigin="7264,9340" coordsize="48,61" path="m7307,9340l7282,9340,7274,9345,7271,9352,7273,9352,7278,9346,7310,9346,7307,9340e" filled="t" fillcolor="#000000" stroked="f">
                <v:path arrowok="t"/>
                <v:fill/>
              </v:shape>
            </v:group>
            <v:group style="position:absolute;left:7320;top:9340;width:53;height:63" coordorigin="7320,9340" coordsize="53,63">
              <v:shape style="position:absolute;left:7320;top:9340;width:53;height:63" coordorigin="7320,9340" coordsize="53,63" path="m7373,9381l7365,9381,7363,9390,7357,9396,7333,9396,7347,9402,7362,9402,7369,9395,7373,9381e" filled="t" fillcolor="#000000" stroked="f">
                <v:path arrowok="t"/>
                <v:fill/>
              </v:shape>
              <v:shape style="position:absolute;left:7320;top:9340;width:53;height:63" coordorigin="7320,9340" coordsize="53,63" path="m7333,9396e" filled="t" fillcolor="#000000" stroked="f">
                <v:path arrowok="t"/>
                <v:fill/>
              </v:shape>
              <v:shape style="position:absolute;left:7320;top:9340;width:53;height:63" coordorigin="7320,9340" coordsize="53,63" path="m7344,9340l7326,9351,7320,9372,7327,9394,7333,9396,7327,9384,7327,9373,7373,9367,7373,9367,7327,9367,7328,9356,7335,9346,7359,9346,7344,9340e" filled="t" fillcolor="#000000" stroked="f">
                <v:path arrowok="t"/>
                <v:fill/>
              </v:shape>
              <v:shape style="position:absolute;left:7320;top:9340;width:53;height:63" coordorigin="7320,9340" coordsize="53,63" path="m7359,9346l7358,9346,7365,9356,7366,9367,7373,9367,7365,9348,7359,9346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95.408508pt;margin-top:466.062317pt;width:51.385pt;height:18.3127pt;mso-position-horizontal-relative:page;mso-position-vertical-relative:page;z-index:-7482" coordorigin="7908,9321" coordsize="1028,366">
            <v:shape style="position:absolute;left:7908;top:9321;width:1028;height:366" type="#_x0000_t75">
              <v:imagedata r:id="rId77" o:title=""/>
            </v:shape>
            <v:shape style="position:absolute;left:8688;top:9356;width:180;height:80" type="#_x0000_t75">
              <v:imagedata r:id="rId78" o:title=""/>
            </v:shape>
            <w10:wrap type="none"/>
          </v:group>
        </w:pict>
      </w:r>
      <w:r>
        <w:rPr/>
        <w:pict>
          <v:shape style="position:absolute;margin-left:479.449005pt;margin-top:462.355011pt;width:21.476785pt;height:26.625pt;mso-position-horizontal-relative:page;mso-position-vertical-relative:page;z-index:-7481" type="#_x0000_t75">
            <v:imagedata r:id="rId79" o:title=""/>
          </v:shape>
        </w:pict>
      </w:r>
      <w:r>
        <w:rPr/>
        <w:pict>
          <v:shape style="position:absolute;margin-left:127.650002pt;margin-top:-27.604763pt;width:30.532428pt;height:25.4625pt;mso-position-horizontal-relative:page;mso-position-vertical-relative:paragraph;z-index:-7452" type="#_x0000_t75">
            <v:imagedata r:id="rId80" o:title=""/>
          </v:shape>
        </w:pict>
      </w:r>
      <w:r>
        <w:rPr/>
        <w:pict>
          <v:shape style="position:absolute;margin-left:186.848007pt;margin-top:-23.574764pt;width:50.998942pt;height:17.46pt;mso-position-horizontal-relative:page;mso-position-vertical-relative:paragraph;z-index:-7451" type="#_x0000_t75">
            <v:imagedata r:id="rId81" o:title=""/>
          </v:shape>
        </w:pic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0"/>
        </w:rPr>
        <w:t>H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0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0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0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0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0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2"/>
          <w:w w:val="80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0"/>
        </w:rPr>
        <w:t>y</w:t>
      </w:r>
      <w:r>
        <w:rPr>
          <w:rFonts w:ascii="Arial" w:hAnsi="Arial" w:cs="Arial" w:eastAsia="Arial"/>
          <w:sz w:val="27"/>
          <w:szCs w:val="27"/>
          <w:color w:val="0073AF"/>
          <w:spacing w:val="6"/>
          <w:w w:val="80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4"/>
        </w:rPr>
        <w:t>f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4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8"/>
          <w:w w:val="92"/>
        </w:rPr>
        <w:t>l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</w:rPr>
        <w:t>l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3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9"/>
        </w:rPr>
        <w:t>w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1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147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5"/>
        </w:rPr>
        <w:t>Andrew</w:t>
      </w:r>
      <w:r>
        <w:rPr>
          <w:rFonts w:ascii="Arial" w:hAnsi="Arial" w:cs="Arial" w:eastAsia="Arial"/>
          <w:sz w:val="14"/>
          <w:szCs w:val="14"/>
          <w:spacing w:val="2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Ethell,</w:t>
      </w:r>
      <w:r>
        <w:rPr>
          <w:rFonts w:ascii="Arial" w:hAnsi="Arial" w:cs="Arial" w:eastAsia="Arial"/>
          <w:sz w:val="14"/>
          <w:szCs w:val="14"/>
          <w:spacing w:val="-8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March</w:t>
      </w:r>
      <w:r>
        <w:rPr>
          <w:rFonts w:ascii="Arial" w:hAnsi="Arial" w:cs="Arial" w:eastAsia="Arial"/>
          <w:sz w:val="14"/>
          <w:szCs w:val="14"/>
          <w:spacing w:val="6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2017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right="281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4"/>
        </w:rPr>
        <w:t>Don</w:t>
      </w:r>
      <w:r>
        <w:rPr>
          <w:rFonts w:ascii="Arial" w:hAnsi="Arial" w:cs="Arial" w:eastAsia="Arial"/>
          <w:sz w:val="14"/>
          <w:szCs w:val="14"/>
          <w:spacing w:val="-9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-9"/>
          <w:w w:val="84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elford,</w:t>
      </w:r>
      <w:r>
        <w:rPr>
          <w:rFonts w:ascii="Arial" w:hAnsi="Arial" w:cs="Arial" w:eastAsia="Arial"/>
          <w:sz w:val="14"/>
          <w:szCs w:val="14"/>
          <w:spacing w:val="1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4"/>
        </w:rPr>
        <w:t>March</w:t>
      </w:r>
      <w:r>
        <w:rPr>
          <w:rFonts w:ascii="Arial" w:hAnsi="Arial" w:cs="Arial" w:eastAsia="Arial"/>
          <w:sz w:val="14"/>
          <w:szCs w:val="14"/>
          <w:spacing w:val="10"/>
          <w:w w:val="8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2016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right="75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5"/>
        </w:rPr>
        <w:t>Ingilby</w:t>
      </w:r>
      <w:r>
        <w:rPr>
          <w:rFonts w:ascii="Arial" w:hAnsi="Arial" w:cs="Arial" w:eastAsia="Arial"/>
          <w:sz w:val="14"/>
          <w:szCs w:val="14"/>
          <w:spacing w:val="2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Dickson,</w:t>
      </w:r>
      <w:r>
        <w:rPr>
          <w:rFonts w:ascii="Arial" w:hAnsi="Arial" w:cs="Arial" w:eastAsia="Arial"/>
          <w:sz w:val="14"/>
          <w:szCs w:val="14"/>
          <w:spacing w:val="-4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5"/>
        </w:rPr>
        <w:t>March</w:t>
      </w:r>
      <w:r>
        <w:rPr>
          <w:rFonts w:ascii="Arial" w:hAnsi="Arial" w:cs="Arial" w:eastAsia="Arial"/>
          <w:sz w:val="14"/>
          <w:szCs w:val="14"/>
          <w:spacing w:val="6"/>
          <w:w w:val="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2015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right="108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3"/>
        </w:rPr>
        <w:t>Ian</w:t>
      </w:r>
      <w:r>
        <w:rPr>
          <w:rFonts w:ascii="Arial" w:hAnsi="Arial" w:cs="Arial" w:eastAsia="Arial"/>
          <w:sz w:val="14"/>
          <w:szCs w:val="14"/>
          <w:spacing w:val="1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Murray</w:t>
      </w:r>
      <w:r>
        <w:rPr>
          <w:rFonts w:ascii="Arial" w:hAnsi="Arial" w:cs="Arial" w:eastAsia="Arial"/>
          <w:sz w:val="14"/>
          <w:szCs w:val="14"/>
          <w:spacing w:val="10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AM,</w:t>
      </w:r>
      <w:r>
        <w:rPr>
          <w:rFonts w:ascii="Arial" w:hAnsi="Arial" w:cs="Arial" w:eastAsia="Arial"/>
          <w:sz w:val="14"/>
          <w:szCs w:val="14"/>
          <w:spacing w:val="-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March</w:t>
      </w:r>
      <w:r>
        <w:rPr>
          <w:rFonts w:ascii="Arial" w:hAnsi="Arial" w:cs="Arial" w:eastAsia="Arial"/>
          <w:sz w:val="14"/>
          <w:szCs w:val="14"/>
          <w:spacing w:val="-7"/>
          <w:w w:val="8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8"/>
        </w:rPr>
        <w:t>2012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79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aul</w:t>
      </w:r>
      <w:r>
        <w:rPr>
          <w:rFonts w:ascii="Arial" w:hAnsi="Arial" w:cs="Arial" w:eastAsia="Arial"/>
          <w:sz w:val="14"/>
          <w:szCs w:val="14"/>
          <w:spacing w:val="10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Little</w:t>
      </w:r>
      <w:r>
        <w:rPr>
          <w:rFonts w:ascii="Arial" w:hAnsi="Arial" w:cs="Arial" w:eastAsia="Arial"/>
          <w:sz w:val="14"/>
          <w:szCs w:val="14"/>
          <w:spacing w:val="25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AO,</w:t>
      </w:r>
      <w:r>
        <w:rPr>
          <w:rFonts w:ascii="Arial" w:hAnsi="Arial" w:cs="Arial" w:eastAsia="Arial"/>
          <w:sz w:val="14"/>
          <w:szCs w:val="14"/>
          <w:spacing w:val="-7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79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ebrua</w:t>
      </w:r>
      <w:r>
        <w:rPr>
          <w:rFonts w:ascii="Arial" w:hAnsi="Arial" w:cs="Arial" w:eastAsia="Arial"/>
          <w:sz w:val="14"/>
          <w:szCs w:val="14"/>
          <w:spacing w:val="2"/>
          <w:w w:val="79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79"/>
        </w:rPr>
        <w:t>y</w:t>
      </w:r>
      <w:r>
        <w:rPr>
          <w:rFonts w:ascii="Arial" w:hAnsi="Arial" w:cs="Arial" w:eastAsia="Arial"/>
          <w:sz w:val="14"/>
          <w:szCs w:val="14"/>
          <w:spacing w:val="27"/>
          <w:w w:val="79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-2"/>
          <w:w w:val="82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eter</w:t>
      </w:r>
      <w:r>
        <w:rPr>
          <w:rFonts w:ascii="Arial" w:hAnsi="Arial" w:cs="Arial" w:eastAsia="Arial"/>
          <w:sz w:val="14"/>
          <w:szCs w:val="14"/>
          <w:spacing w:val="5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Gunn</w:t>
      </w:r>
      <w:r>
        <w:rPr>
          <w:rFonts w:ascii="Arial" w:hAnsi="Arial" w:cs="Arial" w:eastAsia="Arial"/>
          <w:sz w:val="14"/>
          <w:szCs w:val="14"/>
          <w:spacing w:val="-6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AM,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-2"/>
          <w:w w:val="82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ebrua</w:t>
      </w:r>
      <w:r>
        <w:rPr>
          <w:rFonts w:ascii="Arial" w:hAnsi="Arial" w:cs="Arial" w:eastAsia="Arial"/>
          <w:sz w:val="14"/>
          <w:szCs w:val="14"/>
          <w:spacing w:val="2"/>
          <w:w w:val="82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82"/>
        </w:rPr>
        <w:t>y</w:t>
      </w:r>
      <w:r>
        <w:rPr>
          <w:rFonts w:ascii="Arial" w:hAnsi="Arial" w:cs="Arial" w:eastAsia="Arial"/>
          <w:sz w:val="14"/>
          <w:szCs w:val="14"/>
          <w:spacing w:val="9"/>
          <w:w w:val="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3"/>
        </w:rPr>
        <w:t>Ivan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Backman</w:t>
      </w:r>
      <w:r>
        <w:rPr>
          <w:rFonts w:ascii="Arial" w:hAnsi="Arial" w:cs="Arial" w:eastAsia="Arial"/>
          <w:sz w:val="14"/>
          <w:szCs w:val="14"/>
          <w:spacing w:val="8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AM,</w:t>
      </w:r>
      <w:r>
        <w:rPr>
          <w:rFonts w:ascii="Arial" w:hAnsi="Arial" w:cs="Arial" w:eastAsia="Arial"/>
          <w:sz w:val="14"/>
          <w:szCs w:val="14"/>
          <w:spacing w:val="-3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3"/>
        </w:rPr>
        <w:t>May</w:t>
      </w:r>
      <w:r>
        <w:rPr>
          <w:rFonts w:ascii="Arial" w:hAnsi="Arial" w:cs="Arial" w:eastAsia="Arial"/>
          <w:sz w:val="14"/>
          <w:szCs w:val="14"/>
          <w:spacing w:val="5"/>
          <w:w w:val="8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81"/>
        </w:rPr>
        <w:t>D</w:t>
      </w:r>
      <w:r>
        <w:rPr>
          <w:rFonts w:ascii="Arial" w:hAnsi="Arial" w:cs="Arial" w:eastAsia="Arial"/>
          <w:sz w:val="14"/>
          <w:szCs w:val="14"/>
          <w:spacing w:val="1"/>
          <w:w w:val="81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vid</w:t>
      </w:r>
      <w:r>
        <w:rPr>
          <w:rFonts w:ascii="Arial" w:hAnsi="Arial" w:cs="Arial" w:eastAsia="Arial"/>
          <w:sz w:val="14"/>
          <w:szCs w:val="14"/>
          <w:spacing w:val="5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Williams</w:t>
      </w:r>
      <w:r>
        <w:rPr>
          <w:rFonts w:ascii="Arial" w:hAnsi="Arial" w:cs="Arial" w:eastAsia="Arial"/>
          <w:sz w:val="14"/>
          <w:szCs w:val="14"/>
          <w:spacing w:val="29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OAM,</w:t>
      </w:r>
      <w:r>
        <w:rPr>
          <w:rFonts w:ascii="Arial" w:hAnsi="Arial" w:cs="Arial" w:eastAsia="Arial"/>
          <w:sz w:val="14"/>
          <w:szCs w:val="14"/>
          <w:spacing w:val="-6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1"/>
        </w:rPr>
        <w:t>May</w:t>
      </w:r>
      <w:r>
        <w:rPr>
          <w:rFonts w:ascii="Arial" w:hAnsi="Arial" w:cs="Arial" w:eastAsia="Arial"/>
          <w:sz w:val="14"/>
          <w:szCs w:val="14"/>
          <w:spacing w:val="11"/>
          <w:w w:val="8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620"/>
          <w:cols w:num="2" w:equalWidth="0">
            <w:col w:w="7361" w:space="576"/>
            <w:col w:w="1783"/>
          </w:cols>
        </w:sectPr>
      </w:pPr>
      <w:rPr/>
    </w:p>
    <w:p>
      <w:pPr>
        <w:spacing w:before="17" w:after="0" w:line="240" w:lineRule="auto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DOESN’T</w:t>
      </w:r>
      <w:r>
        <w:rPr>
          <w:rFonts w:ascii="Arial" w:hAnsi="Arial" w:cs="Arial" w:eastAsia="Arial"/>
          <w:sz w:val="60"/>
          <w:szCs w:val="60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VOTE</w:t>
      </w:r>
      <w:r>
        <w:rPr>
          <w:rFonts w:ascii="Arial" w:hAnsi="Arial" w:cs="Arial" w:eastAsia="Arial"/>
          <w:sz w:val="60"/>
          <w:szCs w:val="60"/>
          <w:spacing w:val="0"/>
          <w:w w:val="100"/>
        </w:rPr>
      </w:r>
    </w:p>
    <w:p>
      <w:pPr>
        <w:spacing w:before="0" w:after="0" w:line="640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60"/>
          <w:szCs w:val="60"/>
          <w:spacing w:val="-33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60"/>
          <w:szCs w:val="60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PRE</w:t>
      </w:r>
      <w:r>
        <w:rPr>
          <w:rFonts w:ascii="Arial" w:hAnsi="Arial" w:cs="Arial" w:eastAsia="Arial"/>
          <w:sz w:val="60"/>
          <w:szCs w:val="60"/>
          <w:spacing w:val="-25"/>
          <w:w w:val="100"/>
          <w:b/>
          <w:bCs/>
        </w:rPr>
        <w:t>F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ACE</w:t>
      </w:r>
      <w:r>
        <w:rPr>
          <w:rFonts w:ascii="Arial" w:hAnsi="Arial" w:cs="Arial" w:eastAsia="Arial"/>
          <w:sz w:val="60"/>
          <w:szCs w:val="6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atLeast"/>
        <w:ind w:left="140" w:right="724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Although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fact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‘freight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doesn’t</w:t>
      </w:r>
      <w:r>
        <w:rPr>
          <w:rFonts w:ascii="Arial" w:hAnsi="Arial" w:cs="Arial" w:eastAsia="Arial"/>
          <w:sz w:val="20"/>
          <w:szCs w:val="20"/>
          <w:color w:val="1A436E"/>
          <w:spacing w:val="10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vote’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has</w:t>
      </w:r>
      <w:r>
        <w:rPr>
          <w:rFonts w:ascii="Arial" w:hAnsi="Arial" w:cs="Arial" w:eastAsia="Arial"/>
          <w:sz w:val="20"/>
          <w:szCs w:val="20"/>
          <w:color w:val="1A436E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long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been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viewed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1A436E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significant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barrier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improving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efficiency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safet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there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good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reason</w:t>
      </w:r>
      <w:r>
        <w:rPr>
          <w:rFonts w:ascii="Arial" w:hAnsi="Arial" w:cs="Arial" w:eastAsia="Arial"/>
          <w:sz w:val="20"/>
          <w:szCs w:val="20"/>
          <w:color w:val="1A436E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think</w:t>
      </w:r>
      <w:r>
        <w:rPr>
          <w:rFonts w:ascii="Arial" w:hAnsi="Arial" w:cs="Arial" w:eastAsia="Arial"/>
          <w:sz w:val="20"/>
          <w:szCs w:val="20"/>
          <w:color w:val="1A436E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this</w:t>
      </w:r>
      <w:r>
        <w:rPr>
          <w:rFonts w:ascii="Arial" w:hAnsi="Arial" w:cs="Arial" w:eastAsia="Arial"/>
          <w:sz w:val="20"/>
          <w:szCs w:val="20"/>
          <w:color w:val="1A436E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situation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finally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changing.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pgMar w:header="1436" w:footer="386" w:top="1320" w:bottom="580" w:left="580" w:right="580"/>
          <w:headerReference w:type="odd" r:id="rId82"/>
          <w:pgSz w:w="11920" w:h="16840"/>
        </w:sectPr>
      </w:pPr>
      <w:rPr/>
    </w:p>
    <w:p>
      <w:pPr>
        <w:spacing w:before="33" w:after="0" w:line="271" w:lineRule="auto"/>
        <w:ind w:left="140" w:right="3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75.179688pt;margin-top:0pt;width:220.095319pt;height:78.471915pt;mso-position-horizontal-relative:page;mso-position-vertical-relative:page;z-index:-7450" coordorigin="7504,0" coordsize="4402,1569">
            <v:shape style="position:absolute;left:7865;top:0;width:4041;height:1393" type="#_x0000_t75">
              <v:imagedata r:id="rId83" o:title=""/>
            </v:shape>
            <v:group style="position:absolute;left:7514;top:0;width:2315;height:1559" coordorigin="7514,0" coordsize="2315,1559">
              <v:shape style="position:absolute;left:7514;top:0;width:2315;height:1559" coordorigin="7514,0" coordsize="2315,1559" path="m8346,0l7514,0,8996,1559,9828,1559,8346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13.358002pt;margin-top:182.335022pt;width:381.918001pt;height:163.992pt;mso-position-horizontal-relative:page;mso-position-vertical-relative:page;z-index:-7449" coordorigin="4267,3647" coordsize="7638,3280">
            <v:group style="position:absolute;left:4277;top:3780;width:7628;height:3137" coordorigin="4277,3780" coordsize="7628,3137">
              <v:shape style="position:absolute;left:4277;top:3780;width:7628;height:3137" coordorigin="4277,3780" coordsize="7628,3137" path="m4277,6917l11906,6917,11906,3780,4277,3780,4277,6917xe" filled="t" fillcolor="#00335B" stroked="f">
                <v:path arrowok="t"/>
                <v:fill/>
              </v:shape>
              <v:shape style="position:absolute;left:4277;top:3657;width:7628;height:3260" type="#_x0000_t75">
                <v:imagedata r:id="rId84" o:title=""/>
              </v:shape>
            </v:group>
            <v:group style="position:absolute;left:4285;top:3657;width:7621;height:123" coordorigin="4285,3657" coordsize="7621,123">
              <v:shape style="position:absolute;left:4285;top:3657;width:7621;height:123" coordorigin="4285,3657" coordsize="7621,123" path="m4285,3780l11906,3780,11906,3657,4285,3657,4285,3780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respects,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unlike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energy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largely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granted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sustain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energy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‘look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after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themselves’.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17"/>
          <w:w w:val="92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2"/>
        </w:rPr>
        <w:t>et</w:t>
      </w:r>
      <w:r>
        <w:rPr>
          <w:rFonts w:ascii="Arial" w:hAnsi="Arial" w:cs="Arial" w:eastAsia="Arial"/>
          <w:sz w:val="20"/>
          <w:szCs w:val="20"/>
          <w:spacing w:val="4"/>
          <w:w w:val="9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interruptions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exponentiall</w:t>
      </w:r>
      <w:r>
        <w:rPr>
          <w:rFonts w:ascii="Arial" w:hAnsi="Arial" w:cs="Arial" w:eastAsia="Arial"/>
          <w:sz w:val="20"/>
          <w:szCs w:val="20"/>
          <w:spacing w:val="-15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,</w:t>
      </w:r>
      <w:r>
        <w:rPr>
          <w:rFonts w:ascii="Arial" w:hAnsi="Arial" w:cs="Arial" w:eastAsia="Arial"/>
          <w:sz w:val="20"/>
          <w:szCs w:val="20"/>
          <w:spacing w:val="1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immediate,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latter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factor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inconvenience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energy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politically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e-Commerce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two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‘personalised’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number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even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don’t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necessarily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understand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complexity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involved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online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delays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getting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items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door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something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frustration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beset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Because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before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aware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just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sense.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microcosm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overall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efficientl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alike.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reverse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delays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inefficiencies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don’t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operators.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force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9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higher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handbrake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</w:p>
    <w:p>
      <w:pPr>
        <w:spacing w:before="0" w:after="0" w:line="271" w:lineRule="auto"/>
        <w:ind w:right="1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initiative.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‘niche’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interests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After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serves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7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thus,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board.</w:t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51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Unless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negative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consequences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headache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-makers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come.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Moreove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corrective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vastly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policy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settings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7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sufficiently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equipped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9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transformed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population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technological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changing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behaviour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eve</w:t>
      </w:r>
      <w:r>
        <w:rPr>
          <w:rFonts w:ascii="Arial" w:hAnsi="Arial" w:cs="Arial" w:eastAsia="Arial"/>
          <w:sz w:val="20"/>
          <w:szCs w:val="20"/>
          <w:spacing w:val="-7"/>
          <w:w w:val="97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-more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discerning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empowered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4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Moreove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exports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continuing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becoming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9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merely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desirable,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but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essential.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Although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doesn’t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vote’,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1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8"/>
        </w:rPr>
        <w:t>job-seekers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certainly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do.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384" w:space="314"/>
            <w:col w:w="3320" w:space="240"/>
            <w:col w:w="3502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4"/>
          <w:pgMar w:header="0" w:footer="386" w:top="2140" w:bottom="580" w:left="580" w:right="420"/>
          <w:headerReference w:type="even" r:id="rId85"/>
          <w:footerReference w:type="even" r:id="rId86"/>
          <w:footerReference w:type="odd" r:id="rId87"/>
          <w:pgSz w:w="11920" w:h="16840"/>
        </w:sectPr>
      </w:pPr>
      <w:rPr/>
    </w:p>
    <w:p>
      <w:pPr>
        <w:spacing w:before="44" w:after="0" w:line="243" w:lineRule="auto"/>
        <w:ind w:left="140" w:right="16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0pt;margin-top:535.955994pt;width:381.539pt;height:239.82pt;mso-position-horizontal-relative:page;mso-position-vertical-relative:page;z-index:-7448" coordorigin="0,10719" coordsize="7631,4796">
            <v:group style="position:absolute;left:0;top:10852;width:7621;height:4654" coordorigin="0,10852" coordsize="7621,4654">
              <v:shape style="position:absolute;left:0;top:10852;width:7621;height:4654" coordorigin="0,10852" coordsize="7621,4654" path="m0,15506l7621,15506,7621,10852,0,10852,0,15506xe" filled="t" fillcolor="#00335B" stroked="f">
                <v:path arrowok="t"/>
                <v:fill/>
              </v:shape>
              <v:shape style="position:absolute;left:0;top:10828;width:7621;height:4677" type="#_x0000_t75">
                <v:imagedata r:id="rId88" o:title=""/>
              </v:shape>
            </v:group>
            <v:group style="position:absolute;left:0;top:10729;width:7621;height:123" coordorigin="0,10729" coordsize="7621,123">
              <v:shape style="position:absolute;left:0;top:10729;width:7621;height:123" coordorigin="0,10729" coordsize="7621,123" path="m0,10852l7621,10852,7621,10729,0,10729,0,10852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PLANNING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ENCROACHMENT</w:t>
      </w:r>
      <w:r>
        <w:rPr>
          <w:rFonts w:ascii="Arial" w:hAnsi="Arial" w:cs="Arial" w:eastAsia="Arial"/>
          <w:sz w:val="24"/>
          <w:szCs w:val="24"/>
          <w:color w:val="1E4E79"/>
          <w:spacing w:val="1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0" w:lineRule="auto"/>
        <w:ind w:left="423" w:right="10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criteria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inserted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partnership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form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mechanism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transfer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erritories,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agreements)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condition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payment: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707" w:right="-3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instruments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5"/>
        </w:rPr>
        <w:t>do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precluding</w:t>
      </w:r>
      <w:r>
        <w:rPr>
          <w:rFonts w:ascii="Arial" w:hAnsi="Arial" w:cs="Arial" w:eastAsia="Arial"/>
          <w:sz w:val="20"/>
          <w:szCs w:val="20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operating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maximum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basis;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linkage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and/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50" w:lineRule="auto"/>
        <w:ind w:left="707" w:right="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707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identifiable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ports,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intermodals;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1" w:after="0" w:line="250" w:lineRule="auto"/>
        <w:ind w:left="567" w:right="17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planning,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local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legislation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567" w:right="2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instruments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manner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paragraphs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(a)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(b).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(COAG)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develop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finalised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Protection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</w:p>
    <w:p>
      <w:pPr>
        <w:spacing w:before="0" w:after="0" w:line="250" w:lineRule="auto"/>
        <w:ind w:left="283" w:right="321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objectives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later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December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2019.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50" w:lineRule="auto"/>
        <w:ind w:left="283" w:right="26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Division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</w:p>
    <w:p>
      <w:pPr>
        <w:spacing w:before="1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</w:p>
    <w:p>
      <w:pPr>
        <w:spacing w:before="10" w:after="0" w:line="250" w:lineRule="auto"/>
        <w:ind w:left="283" w:right="-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appropriately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qualified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personnel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(including,</w:t>
      </w:r>
      <w:r>
        <w:rPr>
          <w:rFonts w:ascii="Arial" w:hAnsi="Arial" w:cs="Arial" w:eastAsia="Arial"/>
          <w:sz w:val="20"/>
          <w:szCs w:val="20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skills</w:t>
      </w:r>
    </w:p>
    <w:p>
      <w:pPr>
        <w:spacing w:before="0" w:after="0" w:line="250" w:lineRule="auto"/>
        <w:ind w:left="283" w:right="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planning,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chains).</w:t>
      </w:r>
    </w:p>
    <w:p>
      <w:pPr>
        <w:spacing w:before="34" w:after="0" w:line="250" w:lineRule="auto"/>
        <w:ind w:left="283" w:right="9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4.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modal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sites,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connections.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5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5.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support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accelerated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work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integr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hubs.</w:t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TECHNO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7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7"/>
          <w:b/>
          <w:bCs/>
        </w:rPr>
        <w:t>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7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4" w:right="32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6.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technological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law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impediments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preventing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transfer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non-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proprietary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4" w:right="8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7.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matter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proceed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‘single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window’</w:t>
      </w:r>
      <w:r>
        <w:rPr>
          <w:rFonts w:ascii="Arial" w:hAnsi="Arial" w:cs="Arial" w:eastAsia="Arial"/>
          <w:sz w:val="20"/>
          <w:szCs w:val="20"/>
          <w:spacing w:val="-3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exchange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suitable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environment.</w:t>
      </w:r>
    </w:p>
    <w:p>
      <w:pPr>
        <w:spacing w:before="85" w:after="0" w:line="250" w:lineRule="auto"/>
        <w:ind w:left="284" w:right="40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8.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4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olicy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ramework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echnology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appropriately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resourced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uptake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frustrated</w:t>
      </w:r>
    </w:p>
    <w:p>
      <w:pPr>
        <w:spacing w:before="0" w:after="0" w:line="250" w:lineRule="auto"/>
        <w:ind w:left="284" w:right="6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unnecessary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outmoded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regulation.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4" w:right="1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9.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identify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small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medium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sized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providers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</w:p>
    <w:p>
      <w:pPr>
        <w:spacing w:before="85" w:after="0" w:line="250" w:lineRule="auto"/>
        <w:ind w:left="284" w:right="18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10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promote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4" w:right="5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adoption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global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research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awareness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programs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promotion</w:t>
      </w:r>
      <w:r>
        <w:rPr>
          <w:rFonts w:ascii="Arial" w:hAnsi="Arial" w:cs="Arial" w:eastAsia="Arial"/>
          <w:sz w:val="20"/>
          <w:szCs w:val="20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global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</w:p>
    <w:p>
      <w:pPr>
        <w:spacing w:before="85" w:after="0" w:line="250" w:lineRule="auto"/>
        <w:ind w:left="284" w:right="11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11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Bureau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Economics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(BITRE)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compile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420"/>
          <w:cols w:num="3" w:equalWidth="0">
            <w:col w:w="3340" w:space="360"/>
            <w:col w:w="3252" w:space="329"/>
            <w:col w:w="3639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560" w:bottom="580" w:left="580" w:right="580"/>
          <w:headerReference w:type="odd" r:id="rId89"/>
          <w:pgSz w:w="11920" w:h="16840"/>
        </w:sectPr>
      </w:pPr>
      <w:rPr/>
    </w:p>
    <w:p>
      <w:pPr>
        <w:spacing w:before="33" w:after="0" w:line="250" w:lineRule="auto"/>
        <w:ind w:left="423" w:right="11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71.938011pt;margin-top:0pt;width:386.279388pt;height:89.338115pt;mso-position-horizontal-relative:page;mso-position-vertical-relative:page;z-index:-7447" coordorigin="1439,0" coordsize="7726,1787">
            <v:shape style="position:absolute;left:4447;top:0;width:4197;height:1610" type="#_x0000_t75">
              <v:imagedata r:id="rId90" o:title=""/>
            </v:shape>
            <v:group style="position:absolute;left:1909;top:0;width:3862;height:1610" coordorigin="1909,0" coordsize="3862,1610">
              <v:shape style="position:absolute;left:1909;top:0;width:3862;height:1610" coordorigin="1909,0" coordsize="3862,1610" path="m4230,0l1909,0,3373,1610,5770,1610,4230,0e" filled="t" fillcolor="#FFFFFF" stroked="f">
                <v:path arrowok="t"/>
                <v:fill/>
              </v:shape>
              <v:shape style="position:absolute;left:1909;top:0;width:3862;height:1610" type="#_x0000_t75">
                <v:imagedata r:id="rId91" o:title=""/>
              </v:shape>
            </v:group>
            <v:group style="position:absolute;left:3926;top:0;width:2521;height:1777" coordorigin="3926,0" coordsize="2521,1777">
              <v:shape style="position:absolute;left:3926;top:0;width:2521;height:1777" coordorigin="3926,0" coordsize="2521,1777" path="m4759,0l3926,0,5615,1777,6447,1777,4759,0e" filled="t" fillcolor="#00AEEF" stroked="f">
                <v:path arrowok="t"/>
                <v:fill/>
              </v:shape>
            </v:group>
            <v:group style="position:absolute;left:6633;top:0;width:2521;height:1777" coordorigin="6633,0" coordsize="2521,1777">
              <v:shape style="position:absolute;left:6633;top:0;width:2521;height:1777" coordorigin="6633,0" coordsize="2521,1777" path="m7466,0l6633,0,8322,1777,9154,1777,7466,0e" filled="t" fillcolor="#00AEEF" stroked="f">
                <v:path arrowok="t"/>
                <v:fill/>
              </v:shape>
            </v:group>
            <v:group style="position:absolute;left:1449;top:0;width:2521;height:1777" coordorigin="1449,0" coordsize="2521,1777">
              <v:shape style="position:absolute;left:1449;top:0;width:2521;height:1777" coordorigin="1449,0" coordsize="2521,1777" path="m2281,0l1449,0,3138,1777,3970,1777,2281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13.358002pt;margin-top:139.815018pt;width:381.918001pt;height:216.906pt;mso-position-horizontal-relative:page;mso-position-vertical-relative:page;z-index:-7446" coordorigin="4267,2796" coordsize="7638,4338">
            <v:group style="position:absolute;left:4277;top:2929;width:7628;height:4195" coordorigin="4277,2929" coordsize="7628,4195">
              <v:shape style="position:absolute;left:4277;top:2929;width:7628;height:4195" coordorigin="4277,2929" coordsize="7628,4195" path="m4277,7124l11906,7124,11906,2929,4277,2929,4277,7124xe" filled="t" fillcolor="#00335B" stroked="f">
                <v:path arrowok="t"/>
                <v:fill/>
              </v:shape>
              <v:shape style="position:absolute;left:4277;top:2818;width:7628;height:4295" type="#_x0000_t75">
                <v:imagedata r:id="rId92" o:title=""/>
              </v:shape>
            </v:group>
            <v:group style="position:absolute;left:4285;top:2806;width:7621;height:123" coordorigin="4285,2806" coordsize="7621,123">
              <v:shape style="position:absolute;left:4285;top:2806;width:7621;height:123" coordorigin="4285,2806" coordsize="7621,123" path="m4285,2929l11906,2929,11906,2806,4285,2806,4285,2929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12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BITR</w:t>
      </w:r>
      <w:r>
        <w:rPr>
          <w:rFonts w:ascii="Arial" w:hAnsi="Arial" w:cs="Arial" w:eastAsia="Arial"/>
          <w:sz w:val="20"/>
          <w:szCs w:val="20"/>
          <w:spacing w:val="3"/>
          <w:w w:val="94"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,</w:t>
      </w:r>
      <w:r>
        <w:rPr>
          <w:rFonts w:ascii="Arial" w:hAnsi="Arial" w:cs="Arial" w:eastAsia="Arial"/>
          <w:sz w:val="20"/>
          <w:szCs w:val="20"/>
          <w:spacing w:val="5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compile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erformance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ramework,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indicators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land/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encroachment.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13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Bureau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40" w:lineRule="auto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Statistics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S)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40" w:lineRule="auto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Satellite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Account.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50" w:lineRule="auto"/>
        <w:ind w:left="423" w:right="30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14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co-operation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agencies,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proactive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engagement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consistent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trialling,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commercial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sale,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Connected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Autonomous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ehicles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(C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Vs)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environment.</w:t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423" w:right="-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15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pricing</w:t>
      </w:r>
      <w:r>
        <w:rPr>
          <w:rFonts w:ascii="Arial" w:hAnsi="Arial" w:cs="Arial" w:eastAsia="Arial"/>
          <w:sz w:val="20"/>
          <w:szCs w:val="20"/>
          <w:spacing w:val="-3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forward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looking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(lifecycle)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appropriate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entity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preferably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Consumer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(ACCC)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playing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independent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expedited.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11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16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formally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publication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consultation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statement</w:t>
      </w:r>
    </w:p>
    <w:p>
      <w:pPr>
        <w:spacing w:before="0" w:after="0" w:line="240" w:lineRule="auto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(RIS),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workabilit</w:t>
      </w:r>
      <w:r>
        <w:rPr>
          <w:rFonts w:ascii="Arial" w:hAnsi="Arial" w:cs="Arial" w:eastAsia="Arial"/>
          <w:sz w:val="20"/>
          <w:szCs w:val="20"/>
          <w:spacing w:val="-15"/>
          <w:w w:val="101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50" w:lineRule="auto"/>
        <w:ind w:left="423" w:right="16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17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principles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guiding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articulated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early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possible.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57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18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obligations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owners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funded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revenues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charge.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283" w:right="18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19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undertaken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determine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arrangements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toll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roads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entities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subject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supervision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entity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ACCC.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provisions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Law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reviewed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improvements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consistency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making.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26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21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recognise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(NHVR)</w:t>
      </w:r>
      <w:r>
        <w:rPr>
          <w:rFonts w:ascii="Arial" w:hAnsi="Arial" w:cs="Arial" w:eastAsia="Arial"/>
          <w:sz w:val="20"/>
          <w:szCs w:val="20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authority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enforce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common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approvals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jurisdictions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identify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solutions.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31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22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jurisdictions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recommit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4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23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established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exploring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manner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as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collected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used.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project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50" w:lineRule="auto"/>
        <w:ind w:left="283" w:right="19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proceed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integrated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seamlessly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</w:p>
    <w:p>
      <w:pPr>
        <w:spacing w:before="0" w:after="0" w:line="250" w:lineRule="auto"/>
        <w:ind w:left="283" w:right="39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(including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alternative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Brisbane),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18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hubs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connections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hubs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NSW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Newcastle,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embla.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13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25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recommend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focus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</w:p>
    <w:p>
      <w:pPr>
        <w:spacing w:before="10" w:after="0" w:line="250" w:lineRule="auto"/>
        <w:ind w:left="283" w:right="1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shuttle/short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congestion.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43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26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(at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ports.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9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27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matter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urgenc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funding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duplication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45" w:space="231"/>
            <w:col w:w="3570" w:space="224"/>
            <w:col w:w="3290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6"/>
          <w:pgMar w:header="0" w:footer="386" w:top="1560" w:bottom="580" w:left="580" w:right="620"/>
          <w:headerReference w:type="even" r:id="rId93"/>
          <w:footerReference w:type="even" r:id="rId94"/>
          <w:footerReference w:type="odd" r:id="rId95"/>
          <w:pgSz w:w="11920" w:h="16840"/>
        </w:sectPr>
      </w:pPr>
      <w:rPr/>
    </w:p>
    <w:p>
      <w:pPr>
        <w:spacing w:before="33" w:after="0" w:line="250" w:lineRule="auto"/>
        <w:ind w:left="423" w:right="2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154.016006pt;margin-top:0pt;width:331.888309pt;height:93.098915pt;mso-position-horizontal-relative:page;mso-position-vertical-relative:page;z-index:-7445" coordorigin="3080,0" coordsize="6638,1862">
            <v:shape style="position:absolute;left:3080;top:0;width:6199;height:1658" type="#_x0000_t75">
              <v:imagedata r:id="rId96" o:title=""/>
            </v:shape>
            <v:group style="position:absolute;left:7116;top:0;width:2593;height:1852" coordorigin="7116,0" coordsize="2593,1852">
              <v:shape style="position:absolute;left:7116;top:0;width:2593;height:1852" coordorigin="7116,0" coordsize="2593,1852" path="m8876,0l7116,1852,7948,1852,9708,0,8876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535.955994pt;width:381.539pt;height:239.82pt;mso-position-horizontal-relative:page;mso-position-vertical-relative:page;z-index:-7444" coordorigin="0,10719" coordsize="7631,4796">
            <v:group style="position:absolute;left:0;top:10852;width:7621;height:4654" coordorigin="0,10852" coordsize="7621,4654">
              <v:shape style="position:absolute;left:0;top:10852;width:7621;height:4654" coordorigin="0,10852" coordsize="7621,4654" path="m0,15506l7621,15506,7621,10852,0,10852,0,15506xe" filled="t" fillcolor="#00335B" stroked="f">
                <v:path arrowok="t"/>
                <v:fill/>
              </v:shape>
              <v:shape style="position:absolute;left:0;top:10800;width:7621;height:4698" type="#_x0000_t75">
                <v:imagedata r:id="rId97" o:title=""/>
              </v:shape>
            </v:group>
            <v:group style="position:absolute;left:0;top:10729;width:7621;height:123" coordorigin="0,10729" coordsize="7621,123">
              <v:shape style="position:absolute;left:0;top:10729;width:7621;height:123" coordorigin="0,10729" coordsize="7621,123" path="m0,10852l7621,10852,7621,10729,0,10729,0,10852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28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expedited,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establishing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later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December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2019.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50" w:lineRule="auto"/>
        <w:ind w:left="423" w:right="15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29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heightened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21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30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substantial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</w:p>
    <w:p>
      <w:pPr>
        <w:spacing w:before="0" w:after="0" w:line="250" w:lineRule="auto"/>
        <w:ind w:left="423" w:right="4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eligible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receive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funding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-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Commonwealth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Government’s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Program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9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digital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train/network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management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systems.</w:t>
      </w:r>
    </w:p>
    <w:p>
      <w:pPr>
        <w:spacing w:before="85" w:after="0" w:line="250" w:lineRule="auto"/>
        <w:ind w:left="423" w:right="13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32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recommend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towards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gauge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conversion,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possible,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considering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network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enhancements.</w:t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MARITIME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8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33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audit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conducted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on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adequacy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shipping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channels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maintained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current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ports.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34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-benefit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analysis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conducted</w:t>
      </w:r>
      <w:r>
        <w:rPr>
          <w:rFonts w:ascii="Arial" w:hAnsi="Arial" w:cs="Arial" w:eastAsia="Arial"/>
          <w:sz w:val="20"/>
          <w:szCs w:val="20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coastal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regime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changes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Coastal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rading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(Revitalising</w:t>
      </w:r>
      <w:r>
        <w:rPr>
          <w:rFonts w:ascii="Arial" w:hAnsi="Arial" w:cs="Arial" w:eastAsia="Arial"/>
          <w:sz w:val="20"/>
          <w:szCs w:val="20"/>
          <w:spacing w:val="12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Australian</w:t>
      </w:r>
      <w:r>
        <w:rPr>
          <w:rFonts w:ascii="Arial" w:hAnsi="Arial" w:cs="Arial" w:eastAsia="Arial"/>
          <w:sz w:val="20"/>
          <w:szCs w:val="20"/>
          <w:spacing w:val="-8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Shipping)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Act</w:t>
      </w:r>
      <w:r>
        <w:rPr>
          <w:rFonts w:ascii="Arial" w:hAnsi="Arial" w:cs="Arial" w:eastAsia="Arial"/>
          <w:sz w:val="20"/>
          <w:szCs w:val="20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2012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desired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outcomes.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7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AIR</w:t>
      </w:r>
      <w:r>
        <w:rPr>
          <w:rFonts w:ascii="Arial" w:hAnsi="Arial" w:cs="Arial" w:eastAsia="Arial"/>
          <w:sz w:val="24"/>
          <w:szCs w:val="24"/>
          <w:color w:val="1E4E79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15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35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laws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aircraft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reviewed.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36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reaffirm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50" w:lineRule="auto"/>
        <w:ind w:left="283" w:right="20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responsibility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collecting</w:t>
      </w:r>
      <w:r>
        <w:rPr>
          <w:rFonts w:ascii="Arial" w:hAnsi="Arial" w:cs="Arial" w:eastAsia="Arial"/>
          <w:sz w:val="20"/>
          <w:szCs w:val="20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GST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imported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overseas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vendors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operators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registered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cargo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agents.</w:t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CBD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DELIVERY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5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37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examine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support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trialling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consolidation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15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38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allowing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distribution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CBDs,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4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‘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ruckways’,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lanes,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considered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7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decrease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congestion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emissions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demand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environments.</w:t>
      </w:r>
    </w:p>
    <w:p>
      <w:pPr>
        <w:spacing w:before="85" w:after="0" w:line="250" w:lineRule="auto"/>
        <w:ind w:left="283" w:right="13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39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review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identify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practices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(such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curfews)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preclude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essential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inne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-urban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environments.</w:t>
      </w:r>
    </w:p>
    <w:p>
      <w:pPr>
        <w:spacing w:before="85" w:after="0" w:line="250" w:lineRule="auto"/>
        <w:ind w:left="283" w:right="6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40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endorse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(IA)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recommendation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2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targeted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programs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focused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removing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first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constraints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</w:p>
    <w:p>
      <w:pPr>
        <w:spacing w:before="0" w:after="0" w:line="250" w:lineRule="auto"/>
        <w:ind w:left="283" w:right="145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recommending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sections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speed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inhibit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freight.</w:t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ROLE</w:t>
      </w:r>
      <w:r>
        <w:rPr>
          <w:rFonts w:ascii="Arial" w:hAnsi="Arial" w:cs="Arial" w:eastAsia="Arial"/>
          <w:sz w:val="24"/>
          <w:szCs w:val="24"/>
          <w:color w:val="1E4E79"/>
          <w:spacing w:val="-2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ACCC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10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41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recommend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ACCC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properly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resourced,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personnel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possessing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actual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expertise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logistics,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enabling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discharge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duties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effectivel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cognisant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specialist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complex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relevant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1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  <w:cols w:num="3" w:equalWidth="0">
            <w:col w:w="3413" w:space="287"/>
            <w:col w:w="3308" w:space="273"/>
            <w:col w:w="3439"/>
          </w:cols>
        </w:sectPr>
      </w:pPr>
      <w:rPr/>
    </w:p>
    <w:p>
      <w:pPr>
        <w:spacing w:before="17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INTRODUCTION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320" w:bottom="580" w:left="580" w:right="580"/>
          <w:headerReference w:type="odd" r:id="rId98"/>
          <w:pgSz w:w="11920" w:h="16840"/>
        </w:sectPr>
      </w:pPr>
      <w:rPr/>
    </w:p>
    <w:p>
      <w:pPr>
        <w:spacing w:before="41" w:after="0" w:line="271" w:lineRule="auto"/>
        <w:ind w:left="140" w:right="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Australian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Logistics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Council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(ALC)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pleased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make</w:t>
      </w:r>
      <w:r>
        <w:rPr>
          <w:rFonts w:ascii="Arial" w:hAnsi="Arial" w:cs="Arial" w:eastAsia="Arial"/>
          <w:sz w:val="20"/>
          <w:szCs w:val="20"/>
          <w:color w:val="1A436E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its</w:t>
      </w:r>
      <w:r>
        <w:rPr>
          <w:rFonts w:ascii="Arial" w:hAnsi="Arial" w:cs="Arial" w:eastAsia="Arial"/>
          <w:sz w:val="20"/>
          <w:szCs w:val="20"/>
          <w:color w:val="1A436E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final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submission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Inquiry</w:t>
      </w:r>
      <w:r>
        <w:rPr>
          <w:rFonts w:ascii="Arial" w:hAnsi="Arial" w:cs="Arial" w:eastAsia="Arial"/>
          <w:sz w:val="20"/>
          <w:szCs w:val="20"/>
          <w:color w:val="1A436E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into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color w:val="1A436E"/>
          <w:spacing w:val="10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-4"/>
          <w:w w:val="96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reight</w:t>
      </w:r>
      <w:r>
        <w:rPr>
          <w:rFonts w:ascii="Arial" w:hAnsi="Arial" w:cs="Arial" w:eastAsia="Arial"/>
          <w:sz w:val="20"/>
          <w:szCs w:val="20"/>
          <w:color w:val="1A436E"/>
          <w:spacing w:val="6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Priorities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(the</w:t>
      </w:r>
      <w:r>
        <w:rPr>
          <w:rFonts w:ascii="Arial" w:hAnsi="Arial" w:cs="Arial" w:eastAsia="Arial"/>
          <w:sz w:val="20"/>
          <w:szCs w:val="20"/>
          <w:color w:val="1A436E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Inquiry).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background,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peak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body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representing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companies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3" w:lineRule="auto"/>
        <w:ind w:left="140" w:right="9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WHY</w:t>
      </w:r>
      <w:r>
        <w:rPr>
          <w:rFonts w:ascii="Arial" w:hAnsi="Arial" w:cs="Arial" w:eastAsia="Arial"/>
          <w:sz w:val="24"/>
          <w:szCs w:val="24"/>
          <w:color w:val="1E4E79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DO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WE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NEED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11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13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SUPP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95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6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4"/>
          <w:szCs w:val="24"/>
          <w:color w:val="1E4E79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STR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5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TE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6"/>
          <w:b/>
          <w:bCs/>
        </w:rPr>
        <w:t>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0"/>
          <w:b/>
          <w:bCs/>
        </w:rPr>
        <w:t>Y?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14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society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levels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urbanisation.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Effectivel</w:t>
      </w:r>
      <w:r>
        <w:rPr>
          <w:rFonts w:ascii="Arial" w:hAnsi="Arial" w:cs="Arial" w:eastAsia="Arial"/>
          <w:sz w:val="20"/>
          <w:szCs w:val="20"/>
          <w:spacing w:val="-14"/>
          <w:w w:val="95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10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trying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physical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space.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4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resurgence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desirability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inne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-city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living,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coupled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rapid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population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conspired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urgent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essential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items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granted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everyday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life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food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eat,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household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appliances,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clothing,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medications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3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automobiles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name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handful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grown</w:t>
      </w:r>
    </w:p>
    <w:p>
      <w:pPr>
        <w:spacing w:before="0" w:after="0" w:line="271" w:lineRule="auto"/>
        <w:ind w:left="140" w:right="1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manufactured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140" w:right="2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commodities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origin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retailers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purchase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otherwise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doorsteps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depots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warehouses.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1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17"/>
          <w:w w:val="93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et,</w:t>
      </w:r>
      <w:r>
        <w:rPr>
          <w:rFonts w:ascii="Arial" w:hAnsi="Arial" w:cs="Arial" w:eastAsia="Arial"/>
          <w:sz w:val="20"/>
          <w:szCs w:val="20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populous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fast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apparent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regimes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adequately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freeways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arterial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gridlock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themselves,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constant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source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annoyance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being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an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irritation,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problems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symptomatic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deeper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47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constraints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problem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motorists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disruption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afflicting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0" w:after="0" w:line="271" w:lineRule="auto"/>
        <w:ind w:right="1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facilities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paid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goods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Indeed,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-5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alone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$16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ithout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remedial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$50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1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26%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next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decade,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2</w:t>
      </w:r>
      <w:r>
        <w:rPr>
          <w:rFonts w:ascii="Arial" w:hAnsi="Arial" w:cs="Arial" w:eastAsia="Arial"/>
          <w:sz w:val="11"/>
          <w:szCs w:val="11"/>
          <w:spacing w:val="18"/>
          <w:w w:val="100"/>
          <w:position w:val="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it’s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unless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corrective</w:t>
      </w:r>
      <w:r>
        <w:rPr>
          <w:rFonts w:ascii="Arial" w:hAnsi="Arial" w:cs="Arial" w:eastAsia="Arial"/>
          <w:sz w:val="20"/>
          <w:szCs w:val="20"/>
          <w:spacing w:val="-1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steps</w:t>
      </w:r>
      <w:r>
        <w:rPr>
          <w:rFonts w:ascii="Arial" w:hAnsi="Arial" w:cs="Arial" w:eastAsia="Arial"/>
          <w:sz w:val="20"/>
          <w:szCs w:val="20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taken</w:t>
      </w:r>
      <w:r>
        <w:rPr>
          <w:rFonts w:ascii="Arial" w:hAnsi="Arial" w:cs="Arial" w:eastAsia="Arial"/>
          <w:sz w:val="20"/>
          <w:szCs w:val="20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position w:val="0"/>
        </w:rPr>
        <w:t>quickl</w:t>
      </w:r>
      <w:r>
        <w:rPr>
          <w:rFonts w:ascii="Arial" w:hAnsi="Arial" w:cs="Arial" w:eastAsia="Arial"/>
          <w:sz w:val="20"/>
          <w:szCs w:val="20"/>
          <w:spacing w:val="-15"/>
          <w:w w:val="101"/>
          <w:position w:val="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  <w:position w:val="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71" w:lineRule="auto"/>
        <w:ind w:right="-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enormous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5" w:after="0" w:line="243" w:lineRule="auto"/>
        <w:ind w:right="71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11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ECONOMY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NEEDS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APPROACH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3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stop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borders.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accordingly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held</w:t>
      </w:r>
    </w:p>
    <w:p>
      <w:pPr>
        <w:spacing w:before="30" w:after="0" w:line="271" w:lineRule="auto"/>
        <w:ind w:right="3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government.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responsibility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7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settings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safely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0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circumstances,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individual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pieces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9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financing.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and/or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governments.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reality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structure.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initiatives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Government,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including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Financing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Prime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Minister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Cabinet,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vitally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policy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measures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engender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add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complexity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52" w:space="245"/>
            <w:col w:w="3319" w:space="241"/>
            <w:col w:w="350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60" w:after="0" w:line="140" w:lineRule="exact"/>
        <w:ind w:left="310" w:right="834" w:firstLine="-17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28902pt;width:523.134pt;height:.1pt;mso-position-horizontal-relative:page;mso-position-vertical-relative:paragraph;z-index:-7443" coordorigin="720,-1" coordsize="10463,2">
            <v:shape style="position:absolute;left:720;top:-1;width:10463;height:2" coordorigin="720,-1" coordsize="10463,0" path="m720,-1l11183,-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Australia’s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Economic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uture: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Agenda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for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Growth,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CE</w:t>
      </w:r>
      <w:r>
        <w:rPr>
          <w:rFonts w:ascii="Arial" w:hAnsi="Arial" w:cs="Arial" w:eastAsia="Arial"/>
          <w:sz w:val="14"/>
          <w:szCs w:val="14"/>
          <w:spacing w:val="-1"/>
          <w:w w:val="94"/>
        </w:rPr>
        <w:t>D</w:t>
      </w:r>
      <w:r>
        <w:rPr>
          <w:rFonts w:ascii="Arial" w:hAnsi="Arial" w:cs="Arial" w:eastAsia="Arial"/>
          <w:sz w:val="14"/>
          <w:szCs w:val="14"/>
          <w:spacing w:val="3"/>
          <w:w w:val="94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,</w:t>
      </w:r>
      <w:r>
        <w:rPr>
          <w:rFonts w:ascii="Arial" w:hAnsi="Arial" w:cs="Arial" w:eastAsia="Arial"/>
          <w:sz w:val="14"/>
          <w:szCs w:val="14"/>
          <w:spacing w:val="4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June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(p.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42)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99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http://adminpanel.ceda.com.au/FOLDERS/Service/Files/Documents/30867~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CE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AAEFJune2016Final.pdf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7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Who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Moves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What</w:t>
      </w:r>
      <w:r>
        <w:rPr>
          <w:rFonts w:ascii="Arial" w:hAnsi="Arial" w:cs="Arial" w:eastAsia="Arial"/>
          <w:sz w:val="14"/>
          <w:szCs w:val="14"/>
          <w:spacing w:val="-1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Where</w:t>
      </w:r>
      <w:r>
        <w:rPr>
          <w:rFonts w:ascii="Arial" w:hAnsi="Arial" w:cs="Arial" w:eastAsia="Arial"/>
          <w:sz w:val="14"/>
          <w:szCs w:val="14"/>
          <w:spacing w:val="0"/>
          <w:w w:val="92"/>
        </w:rPr>
        <w:t>,</w:t>
      </w:r>
      <w:r>
        <w:rPr>
          <w:rFonts w:ascii="Arial" w:hAnsi="Arial" w:cs="Arial" w:eastAsia="Arial"/>
          <w:sz w:val="14"/>
          <w:szCs w:val="14"/>
          <w:spacing w:val="8"/>
          <w:w w:val="9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National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ransport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Commission,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15)</w:t>
      </w:r>
      <w:r>
        <w:rPr>
          <w:rFonts w:ascii="Arial" w:hAnsi="Arial" w:cs="Arial" w:eastAsia="Arial"/>
          <w:sz w:val="14"/>
          <w:szCs w:val="14"/>
          <w:spacing w:val="3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100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https://ww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.ntc.go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v</w:t>
      </w:r>
      <w:hyperlink r:id="rId101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.au/Media/Reports/(D62E6EF</w:t>
        </w:r>
        <w:r>
          <w:rPr>
            <w:rFonts w:ascii="Arial" w:hAnsi="Arial" w:cs="Arial" w:eastAsia="Arial"/>
            <w:sz w:val="14"/>
            <w:szCs w:val="14"/>
            <w:spacing w:val="3"/>
            <w:w w:val="100"/>
          </w:rPr>
          <w:t>C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-36C7-48B1-66A7-DDEF3B04CCAE).pdf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8"/>
          <w:pgMar w:header="0" w:footer="1024" w:top="1560" w:bottom="580" w:left="580" w:right="620"/>
          <w:headerReference w:type="even" r:id="rId102"/>
          <w:footerReference w:type="even" r:id="rId103"/>
          <w:footerReference w:type="odd" r:id="rId104"/>
          <w:pgSz w:w="11920" w:h="16840"/>
        </w:sectPr>
      </w:pPr>
      <w:rPr/>
    </w:p>
    <w:p>
      <w:pPr>
        <w:spacing w:before="35" w:after="0" w:line="243" w:lineRule="auto"/>
        <w:ind w:left="140" w:right="2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5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USTRALIAN</w:t>
      </w:r>
      <w:r>
        <w:rPr>
          <w:rFonts w:ascii="Arial" w:hAnsi="Arial" w:cs="Arial" w:eastAsia="Arial"/>
          <w:sz w:val="24"/>
          <w:szCs w:val="24"/>
          <w:color w:val="1E4E79"/>
          <w:spacing w:val="14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FEDERAL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STRUCTURE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75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logical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desirable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may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sound,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cannot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simply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laws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‘with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respect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to’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102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Court.</w:t>
      </w:r>
      <w:r>
        <w:rPr>
          <w:rFonts w:ascii="Arial" w:hAnsi="Arial" w:cs="Arial" w:eastAsia="Arial"/>
          <w:sz w:val="11"/>
          <w:szCs w:val="11"/>
          <w:spacing w:val="0"/>
          <w:w w:val="104"/>
          <w:position w:val="7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imposition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constitutional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limitations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found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influence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policy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outcomes.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-37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Commonwealth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displaying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setting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bes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practice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establishing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frameworks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jurisdictions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inclined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emulate.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creation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IA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)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independent,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specialist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adviser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rigorously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assessing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particular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excellent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IA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1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nea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-unanimous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work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political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jurisdictional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boundaries.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2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Similarl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‘executive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federalist’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structure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COAG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)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encourage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plans,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6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Although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initiatives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resulted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some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valuable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outputs,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2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Routes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Map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establishment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master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documents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everything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1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result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initiatives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achieved.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4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4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respects,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attributed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existence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among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different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8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apart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suasion,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constitutional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devices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available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it: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either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Section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51(xxxvii)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(attempt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attract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271" w:lineRule="auto"/>
        <w:ind w:right="1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referral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powers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Commonwealth),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1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96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(grants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conditions)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wish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achieve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outcome.</w:t>
      </w:r>
      <w:r>
        <w:rPr>
          <w:rFonts w:ascii="Arial" w:hAnsi="Arial" w:cs="Arial" w:eastAsia="Arial"/>
          <w:sz w:val="11"/>
          <w:szCs w:val="11"/>
          <w:spacing w:val="0"/>
          <w:w w:val="104"/>
          <w:position w:val="7"/>
        </w:rPr>
        <w:t>5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8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context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constitutional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realities.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  <w:cols w:num="3" w:equalWidth="0">
            <w:col w:w="3412" w:space="288"/>
            <w:col w:w="3263" w:space="318"/>
            <w:col w:w="343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5.4995pt;margin-top:0pt;width:424.8438pt;height:93.335215pt;mso-position-horizontal-relative:page;mso-position-vertical-relative:page;z-index:-7442" coordorigin="710,0" coordsize="8497,1867">
            <v:group style="position:absolute;left:720;top:0;width:2853;height:1690" coordorigin="720,0" coordsize="2853,1690">
              <v:shape style="position:absolute;left:720;top:0;width:2853;height:1690" coordorigin="720,0" coordsize="2853,1690" path="m1957,0l720,0,720,1690,3573,1690,1957,0e" filled="t" fillcolor="#FFFFFF" stroked="f">
                <v:path arrowok="t"/>
                <v:fill/>
              </v:shape>
              <v:shape style="position:absolute;left:720;top:0;width:2853;height:1690" type="#_x0000_t75">
                <v:imagedata r:id="rId105" o:title=""/>
              </v:shape>
            </v:group>
            <v:group style="position:absolute;left:720;top:0;width:2853;height:1690" coordorigin="720,0" coordsize="2853,1690">
              <v:shape style="position:absolute;left:720;top:0;width:2853;height:1690" coordorigin="720,0" coordsize="2853,1690" path="m3573,1982l1957,292e" filled="f" stroked="t" strokeweight="1pt" strokecolor="#2EAAE1">
                <v:path arrowok="t"/>
              </v:shape>
              <v:shape style="position:absolute;left:720;top:0;width:2853;height:1690" coordorigin="720,0" coordsize="2853,1690" path="m720,292l720,1982,3573,1982e" filled="f" stroked="t" strokeweight="1pt" strokecolor="#2EAAE1">
                <v:path arrowok="t"/>
              </v:shape>
            </v:group>
            <v:group style="position:absolute;left:1748;top:0;width:2597;height:1857" coordorigin="1748,0" coordsize="2597,1857">
              <v:shape style="position:absolute;left:1748;top:0;width:2597;height:1857" coordorigin="1748,0" coordsize="2597,1857" path="m1748,0l3513,1857,4345,1857,2580,0,1748,0e" filled="t" fillcolor="#00AEEF" stroked="f">
                <v:path arrowok="t"/>
                <v:fill/>
              </v:shape>
            </v:group>
            <v:group style="position:absolute;left:6600;top:0;width:2597;height:1857" coordorigin="6600,0" coordsize="2597,1857">
              <v:shape style="position:absolute;left:6600;top:0;width:2597;height:1857" coordorigin="6600,0" coordsize="2597,1857" path="m6600,0l8365,1857,9197,1857,7432,0,6600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470.425018pt;width:381.164pt;height:260.567pt;mso-position-horizontal-relative:page;mso-position-vertical-relative:page;z-index:-7440" coordorigin="0,9409" coordsize="7623,5211">
            <v:group style="position:absolute;left:0;top:9534;width:7621;height:5083" coordorigin="0,9534" coordsize="7621,5083">
              <v:shape style="position:absolute;left:0;top:9534;width:7621;height:5083" coordorigin="0,9534" coordsize="7621,5083" path="m0,14617l7621,14617,7621,9534,0,9534,0,14617xe" filled="t" fillcolor="#00335B" stroked="f">
                <v:path arrowok="t"/>
                <v:fill/>
              </v:shape>
              <v:shape style="position:absolute;left:0;top:9468;width:7621;height:5150" type="#_x0000_t75">
                <v:imagedata r:id="rId106" o:title=""/>
              </v:shape>
            </v:group>
            <v:group style="position:absolute;left:0;top:9411;width:7621;height:123" coordorigin="0,9411" coordsize="7621,123">
              <v:shape style="position:absolute;left:0;top:9411;width:7621;height:123" coordorigin="0,9411" coordsize="7621,123" path="m0,9534l7621,9534,7621,9411,0,9411,0,9534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3pt;width:523.2760pt;height:.1pt;mso-position-horizontal-relative:page;mso-position-vertical-relative:paragraph;z-index:-7441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3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ape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11"/>
          <w:w w:val="100"/>
          <w:i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.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96"/>
          <w:i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ederal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Commissioner</w:t>
      </w:r>
      <w:r>
        <w:rPr>
          <w:rFonts w:ascii="Arial" w:hAnsi="Arial" w:cs="Arial" w:eastAsia="Arial"/>
          <w:sz w:val="14"/>
          <w:szCs w:val="14"/>
          <w:spacing w:val="18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14"/>
          <w:w w:val="92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axation</w:t>
      </w:r>
      <w:r>
        <w:rPr>
          <w:rFonts w:ascii="Arial" w:hAnsi="Arial" w:cs="Arial" w:eastAsia="Arial"/>
          <w:sz w:val="14"/>
          <w:szCs w:val="14"/>
          <w:spacing w:val="5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[2009]</w:t>
      </w:r>
      <w:r>
        <w:rPr>
          <w:rFonts w:ascii="Arial" w:hAnsi="Arial" w:cs="Arial" w:eastAsia="Arial"/>
          <w:sz w:val="14"/>
          <w:szCs w:val="14"/>
          <w:spacing w:val="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HCA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hyperlink r:id="rId107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http://maps.infrastructure.go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</w:t>
        </w:r>
        <w:r>
          <w:rPr>
            <w:rFonts w:ascii="Arial" w:hAnsi="Arial" w:cs="Arial" w:eastAsia="Arial"/>
            <w:sz w:val="14"/>
            <w:szCs w:val="14"/>
            <w:spacing w:val="-3"/>
            <w:w w:val="100"/>
          </w:rPr>
          <w:t>K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ey</w:t>
        </w:r>
        <w:r>
          <w:rPr>
            <w:rFonts w:ascii="Arial" w:hAnsi="Arial" w:cs="Arial" w:eastAsia="Arial"/>
            <w:sz w:val="14"/>
            <w:szCs w:val="14"/>
            <w:spacing w:val="-3"/>
            <w:w w:val="100"/>
          </w:rPr>
          <w:t>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reightRoute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3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3"/>
          <w:w w:val="94"/>
          <w:i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illiams</w:t>
      </w:r>
      <w:r>
        <w:rPr>
          <w:rFonts w:ascii="Arial" w:hAnsi="Arial" w:cs="Arial" w:eastAsia="Arial"/>
          <w:sz w:val="14"/>
          <w:szCs w:val="14"/>
          <w:spacing w:val="3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-11"/>
          <w:w w:val="100"/>
          <w:i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.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Commonwealth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Australia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[2014]</w:t>
      </w:r>
      <w:r>
        <w:rPr>
          <w:rFonts w:ascii="Arial" w:hAnsi="Arial" w:cs="Arial" w:eastAsia="Arial"/>
          <w:sz w:val="14"/>
          <w:szCs w:val="14"/>
          <w:spacing w:val="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HCA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23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para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96.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1220" w:left="580" w:right="580"/>
          <w:headerReference w:type="odd" r:id="rId108"/>
          <w:pgSz w:w="11920" w:h="16840"/>
        </w:sectPr>
      </w:pPr>
      <w:rPr/>
    </w:p>
    <w:p>
      <w:pPr>
        <w:spacing w:before="86" w:after="0" w:line="243" w:lineRule="auto"/>
        <w:ind w:left="140" w:right="412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8.375062pt;margin-top:0pt;width:323.912338pt;height:93.335215pt;mso-position-horizontal-relative:page;mso-position-vertical-relative:page;z-index:-7439" coordorigin="168,0" coordsize="6478,1867">
            <v:shape style="position:absolute;left:646;top:0;width:5404;height:1690" type="#_x0000_t75">
              <v:imagedata r:id="rId109" o:title=""/>
            </v:shape>
            <v:group style="position:absolute;left:178;top:0;width:2597;height:1857" coordorigin="178,0" coordsize="2597,1857">
              <v:shape style="position:absolute;left:178;top:0;width:2597;height:1857" coordorigin="178,0" coordsize="2597,1857" path="m178,0l1942,1857,2775,1857,1010,0,178,0e" filled="t" fillcolor="#00AEEF" stroked="f">
                <v:path arrowok="t"/>
                <v:fill/>
              </v:shape>
            </v:group>
            <v:group style="position:absolute;left:4039;top:0;width:2597;height:1857" coordorigin="4039,0" coordsize="2597,1857">
              <v:shape style="position:absolute;left:4039;top:0;width:2597;height:1857" coordorigin="4039,0" coordsize="2597,1857" path="m4039,0l5803,1857,6636,1857,4871,0,4039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ALC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SUPP</w:t>
      </w:r>
      <w:r>
        <w:rPr>
          <w:rFonts w:ascii="Arial" w:hAnsi="Arial" w:cs="Arial" w:eastAsia="Arial"/>
          <w:sz w:val="24"/>
          <w:szCs w:val="24"/>
          <w:color w:val="1E4E79"/>
          <w:spacing w:val="-26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4"/>
          <w:szCs w:val="24"/>
          <w:color w:val="1E4E79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STR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TE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-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lead-up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2016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Election,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(ALC)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urged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address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40" w:right="1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subsequently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Prime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Minister’s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Annual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Infrastructure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Statement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arliament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November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2016.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5"/>
        </w:rPr>
        <w:t>ALC</w:t>
      </w:r>
      <w:r>
        <w:rPr>
          <w:rFonts w:ascii="Arial" w:hAnsi="Arial" w:cs="Arial" w:eastAsia="Arial"/>
          <w:sz w:val="20"/>
          <w:szCs w:val="20"/>
          <w:spacing w:val="-3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believes</w:t>
      </w:r>
      <w:r>
        <w:rPr>
          <w:rFonts w:ascii="Arial" w:hAnsi="Arial" w:cs="Arial" w:eastAsia="Arial"/>
          <w:sz w:val="20"/>
          <w:szCs w:val="20"/>
          <w:spacing w:val="15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30" w:after="0" w:line="271" w:lineRule="auto"/>
        <w:ind w:left="140" w:right="2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subsequent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represents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17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opportunity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high-level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framework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facilitate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66" w:after="0" w:line="249" w:lineRule="auto"/>
        <w:ind w:left="42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integrated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250" w:lineRule="auto"/>
        <w:ind w:left="423" w:right="-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domestic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chains;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24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fullest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extent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possible,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settings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competitively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neutral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modes;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9" w:lineRule="auto"/>
        <w:ind w:left="423" w:right="-5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innovate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productivity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250" w:lineRule="auto"/>
        <w:ind w:left="423" w:right="6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consumers,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industries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wider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economy;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19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contribute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continuous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improvement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operations,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societal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outcomes.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0"/>
        <w:jc w:val="both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overarching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mind.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advantage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unprecedented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engagement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matters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granular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polic</w:t>
      </w:r>
      <w:r>
        <w:rPr>
          <w:rFonts w:ascii="Arial" w:hAnsi="Arial" w:cs="Arial" w:eastAsia="Arial"/>
          <w:sz w:val="20"/>
          <w:szCs w:val="20"/>
          <w:spacing w:val="-15"/>
          <w:w w:val="101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dynamic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dynamic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consultation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guide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worked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closely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six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months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say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annual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orum,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8-9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March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7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attended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300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representatives,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concentrated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exclusively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communique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found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Attachment</w:t>
      </w:r>
      <w:r>
        <w:rPr>
          <w:rFonts w:ascii="Arial" w:hAnsi="Arial" w:cs="Arial" w:eastAsia="Arial"/>
          <w:sz w:val="20"/>
          <w:szCs w:val="20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1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237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considered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examined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annual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ALC/Department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Dialogue,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Canberra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5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Finall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participants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express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businesses,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organised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workshops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contents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Melbourne,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throughout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July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2017.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6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pleasing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attended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each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sessions.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draws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together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challenges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solutions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</w:p>
    <w:p>
      <w:pPr>
        <w:spacing w:before="0" w:after="0" w:line="271" w:lineRule="auto"/>
        <w:ind w:right="1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emerged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throughout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conversations.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recommendations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truly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incorporated.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conjunction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preliminary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Charting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Course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Supply</w:t>
      </w:r>
      <w:r>
        <w:rPr>
          <w:rFonts w:ascii="Arial" w:hAnsi="Arial" w:cs="Arial" w:eastAsia="Arial"/>
          <w:sz w:val="20"/>
          <w:szCs w:val="20"/>
          <w:spacing w:val="7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Chain</w:t>
      </w:r>
      <w:r>
        <w:rPr>
          <w:rFonts w:ascii="Arial" w:hAnsi="Arial" w:cs="Arial" w:eastAsia="Arial"/>
          <w:sz w:val="20"/>
          <w:szCs w:val="20"/>
          <w:spacing w:val="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-6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</w:p>
    <w:p>
      <w:pPr>
        <w:spacing w:before="0" w:after="0" w:line="271" w:lineRule="auto"/>
        <w:ind w:right="192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records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detail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expressed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Dialogue.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6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convenience,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Attachment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58" w:space="239"/>
            <w:col w:w="3202" w:space="358"/>
            <w:col w:w="3503"/>
          </w:cols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600" w:lineRule="exact"/>
        <w:ind w:left="135" w:right="2774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PLANNING</w:t>
      </w:r>
      <w:r>
        <w:rPr>
          <w:rFonts w:ascii="Arial" w:hAnsi="Arial" w:cs="Arial" w:eastAsia="Arial"/>
          <w:sz w:val="60"/>
          <w:szCs w:val="60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ENCROACHMENT</w:t>
      </w:r>
      <w:r>
        <w:rPr>
          <w:rFonts w:ascii="Arial" w:hAnsi="Arial" w:cs="Arial" w:eastAsia="Arial"/>
          <w:sz w:val="60"/>
          <w:szCs w:val="60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3"/>
          <w:b/>
          <w:bCs/>
        </w:rPr>
        <w:t>I</w:t>
      </w:r>
      <w:r>
        <w:rPr>
          <w:rFonts w:ascii="Arial" w:hAnsi="Arial" w:cs="Arial" w:eastAsia="Arial"/>
          <w:sz w:val="60"/>
          <w:szCs w:val="60"/>
          <w:spacing w:val="11"/>
          <w:w w:val="103"/>
          <w:b/>
          <w:bCs/>
        </w:rPr>
        <w:t>S</w:t>
      </w:r>
      <w:r>
        <w:rPr>
          <w:rFonts w:ascii="Arial" w:hAnsi="Arial" w:cs="Arial" w:eastAsia="Arial"/>
          <w:sz w:val="60"/>
          <w:szCs w:val="60"/>
          <w:spacing w:val="0"/>
          <w:w w:val="99"/>
          <w:b/>
          <w:bCs/>
        </w:rPr>
        <w:t>SUES</w:t>
      </w:r>
      <w:r>
        <w:rPr>
          <w:rFonts w:ascii="Arial" w:hAnsi="Arial" w:cs="Arial" w:eastAsia="Arial"/>
          <w:sz w:val="60"/>
          <w:szCs w:val="6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3" w:after="0" w:line="271" w:lineRule="auto"/>
        <w:ind w:left="140" w:right="7221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3.875pt;margin-top:1.456463pt;width:341.842pt;height:338.177pt;mso-position-horizontal-relative:page;mso-position-vertical-relative:paragraph;z-index:-7438" coordorigin="4278,29" coordsize="6837,6764">
            <v:shape style="position:absolute;left:4280;top:32;width:6832;height:6761" type="#_x0000_t75">
              <v:imagedata r:id="rId113" o:title=""/>
            </v:shape>
            <v:group style="position:absolute;left:4280;top:32;width:6832;height:123" coordorigin="4280,32" coordsize="6832,123">
              <v:shape style="position:absolute;left:4280;top:32;width:6832;height:123" coordorigin="4280,32" coordsize="6832,123" path="m4280,154l11112,154,11112,32,4280,32,4280,154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Issues</w:t>
      </w:r>
      <w:r>
        <w:rPr>
          <w:rFonts w:ascii="Arial" w:hAnsi="Arial" w:cs="Arial" w:eastAsia="Arial"/>
          <w:sz w:val="20"/>
          <w:szCs w:val="20"/>
          <w:color w:val="1A436E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relating</w:t>
      </w:r>
      <w:r>
        <w:rPr>
          <w:rFonts w:ascii="Arial" w:hAnsi="Arial" w:cs="Arial" w:eastAsia="Arial"/>
          <w:sz w:val="20"/>
          <w:szCs w:val="20"/>
          <w:color w:val="1A436E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planning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encroachment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have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been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most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common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challenges</w:t>
      </w:r>
      <w:r>
        <w:rPr>
          <w:rFonts w:ascii="Arial" w:hAnsi="Arial" w:cs="Arial" w:eastAsia="Arial"/>
          <w:sz w:val="20"/>
          <w:szCs w:val="20"/>
          <w:color w:val="1A436E"/>
          <w:spacing w:val="13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discussed</w:t>
      </w:r>
      <w:r>
        <w:rPr>
          <w:rFonts w:ascii="Arial" w:hAnsi="Arial" w:cs="Arial" w:eastAsia="Arial"/>
          <w:sz w:val="20"/>
          <w:szCs w:val="20"/>
          <w:color w:val="1A436E"/>
          <w:spacing w:val="1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at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AL</w:t>
      </w:r>
      <w:r>
        <w:rPr>
          <w:rFonts w:ascii="Arial" w:hAnsi="Arial" w:cs="Arial" w:eastAsia="Arial"/>
          <w:sz w:val="20"/>
          <w:szCs w:val="20"/>
          <w:color w:val="1A436E"/>
          <w:spacing w:val="4"/>
          <w:w w:val="96"/>
          <w:b/>
          <w:bCs/>
        </w:rPr>
        <w:t>C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-sponsored</w:t>
      </w:r>
      <w:r>
        <w:rPr>
          <w:rFonts w:ascii="Arial" w:hAnsi="Arial" w:cs="Arial" w:eastAsia="Arial"/>
          <w:sz w:val="20"/>
          <w:szCs w:val="20"/>
          <w:color w:val="1A436E"/>
          <w:spacing w:val="9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events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discussing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color w:val="1A436E"/>
          <w:spacing w:val="10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-4"/>
          <w:w w:val="96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reight</w:t>
      </w:r>
      <w:r>
        <w:rPr>
          <w:rFonts w:ascii="Arial" w:hAnsi="Arial" w:cs="Arial" w:eastAsia="Arial"/>
          <w:sz w:val="20"/>
          <w:szCs w:val="20"/>
          <w:color w:val="1A436E"/>
          <w:spacing w:val="6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Strateg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718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infrastructure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assets</w:t>
      </w:r>
      <w:r>
        <w:rPr>
          <w:rFonts w:ascii="Arial" w:hAnsi="Arial" w:cs="Arial" w:eastAsia="Arial"/>
          <w:sz w:val="20"/>
          <w:szCs w:val="20"/>
          <w:spacing w:val="-6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7531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maximised.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721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documents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accept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the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maintaining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gateways.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Greater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publication,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Directions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Greater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Sydney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2017-2056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423" w:right="74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activities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services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intrinsically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linked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  <w:i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Sydney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Airport,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already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provide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around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15,000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18,000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jobs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respectivel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pgNumType w:start="10"/>
          <w:pgMar w:header="0" w:footer="715" w:top="1280" w:bottom="580" w:left="580" w:right="700"/>
          <w:headerReference w:type="even" r:id="rId110"/>
          <w:footerReference w:type="even" r:id="rId111"/>
          <w:footerReference w:type="odd" r:id="rId112"/>
          <w:pgSz w:w="11920" w:h="16840"/>
        </w:sectPr>
      </w:pPr>
      <w:rPr/>
    </w:p>
    <w:p>
      <w:pPr>
        <w:spacing w:before="3" w:after="0" w:line="260" w:lineRule="atLeast"/>
        <w:ind w:left="423" w:right="-5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Ongoing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grow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innovation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creative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industries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close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trade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gateways,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employment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services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land.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0"/>
          <w:position w:val="7"/>
        </w:rPr>
        <w:t>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60" w:lineRule="auto"/>
        <w:ind w:right="26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0"/>
        </w:rPr>
        <w:t>Urban</w:t>
      </w:r>
      <w:r>
        <w:rPr>
          <w:rFonts w:ascii="Arial" w:hAnsi="Arial" w:cs="Arial" w:eastAsia="Arial"/>
          <w:sz w:val="16"/>
          <w:szCs w:val="16"/>
          <w:spacing w:val="-1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Encroachment</w:t>
      </w:r>
      <w:r>
        <w:rPr>
          <w:rFonts w:ascii="Arial" w:hAnsi="Arial" w:cs="Arial" w:eastAsia="Arial"/>
          <w:sz w:val="16"/>
          <w:szCs w:val="16"/>
          <w:spacing w:val="-1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–</w:t>
      </w:r>
      <w:r>
        <w:rPr>
          <w:rFonts w:ascii="Arial" w:hAnsi="Arial" w:cs="Arial" w:eastAsia="Arial"/>
          <w:sz w:val="16"/>
          <w:szCs w:val="16"/>
          <w:spacing w:val="-1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-3"/>
          <w:w w:val="100"/>
        </w:rPr>
        <w:t>F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reight</w:t>
      </w:r>
      <w:r>
        <w:rPr>
          <w:rFonts w:ascii="Arial" w:hAnsi="Arial" w:cs="Arial" w:eastAsia="Arial"/>
          <w:sz w:val="16"/>
          <w:szCs w:val="16"/>
          <w:spacing w:val="-13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rail</w:t>
      </w:r>
      <w:r>
        <w:rPr>
          <w:rFonts w:ascii="Arial" w:hAnsi="Arial" w:cs="Arial" w:eastAsia="Arial"/>
          <w:sz w:val="16"/>
          <w:szCs w:val="16"/>
          <w:spacing w:val="-8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line</w:t>
      </w:r>
      <w:r>
        <w:rPr>
          <w:rFonts w:ascii="Arial" w:hAnsi="Arial" w:cs="Arial" w:eastAsia="Arial"/>
          <w:sz w:val="16"/>
          <w:szCs w:val="16"/>
          <w:spacing w:val="-7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abutting</w:t>
      </w:r>
      <w:r>
        <w:rPr>
          <w:rFonts w:ascii="Arial" w:hAnsi="Arial" w:cs="Arial" w:eastAsia="Arial"/>
          <w:sz w:val="16"/>
          <w:szCs w:val="16"/>
          <w:spacing w:val="-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a</w:t>
      </w:r>
      <w:r>
        <w:rPr>
          <w:rFonts w:ascii="Arial" w:hAnsi="Arial" w:cs="Arial" w:eastAsia="Arial"/>
          <w:sz w:val="16"/>
          <w:szCs w:val="16"/>
          <w:spacing w:val="-6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residential</w:t>
      </w:r>
      <w:r>
        <w:rPr>
          <w:rFonts w:ascii="Arial" w:hAnsi="Arial" w:cs="Arial" w:eastAsia="Arial"/>
          <w:sz w:val="16"/>
          <w:szCs w:val="16"/>
          <w:spacing w:val="-17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development</w:t>
      </w:r>
      <w:r>
        <w:rPr>
          <w:rFonts w:ascii="Arial" w:hAnsi="Arial" w:cs="Arial" w:eastAsia="Arial"/>
          <w:sz w:val="16"/>
          <w:szCs w:val="16"/>
          <w:spacing w:val="-1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near</w:t>
      </w:r>
      <w:r>
        <w:rPr>
          <w:rFonts w:ascii="Arial" w:hAnsi="Arial" w:cs="Arial" w:eastAsia="Arial"/>
          <w:sz w:val="16"/>
          <w:szCs w:val="16"/>
          <w:spacing w:val="-1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-3"/>
          <w:w w:val="97"/>
        </w:rPr>
        <w:t>F</w:t>
      </w:r>
      <w:r>
        <w:rPr>
          <w:rFonts w:ascii="Arial" w:hAnsi="Arial" w:cs="Arial" w:eastAsia="Arial"/>
          <w:sz w:val="16"/>
          <w:szCs w:val="16"/>
          <w:spacing w:val="0"/>
          <w:w w:val="97"/>
        </w:rPr>
        <w:t>remantle</w:t>
      </w:r>
      <w:r>
        <w:rPr>
          <w:rFonts w:ascii="Arial" w:hAnsi="Arial" w:cs="Arial" w:eastAsia="Arial"/>
          <w:sz w:val="16"/>
          <w:szCs w:val="16"/>
          <w:spacing w:val="2"/>
          <w:w w:val="97"/>
        </w:rPr>
        <w:t> </w:t>
      </w:r>
      <w:r>
        <w:rPr>
          <w:rFonts w:ascii="Arial" w:hAnsi="Arial" w:cs="Arial" w:eastAsia="Arial"/>
          <w:sz w:val="16"/>
          <w:szCs w:val="16"/>
          <w:spacing w:val="-4"/>
          <w:w w:val="100"/>
        </w:rPr>
        <w:t>P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ort,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-4"/>
          <w:w w:val="95"/>
        </w:rPr>
        <w:t>W</w:t>
      </w:r>
      <w:r>
        <w:rPr>
          <w:rFonts w:ascii="Arial" w:hAnsi="Arial" w:cs="Arial" w:eastAsia="Arial"/>
          <w:sz w:val="16"/>
          <w:szCs w:val="16"/>
          <w:spacing w:val="0"/>
          <w:w w:val="95"/>
        </w:rPr>
        <w:t>estern</w:t>
      </w:r>
      <w:r>
        <w:rPr>
          <w:rFonts w:ascii="Arial" w:hAnsi="Arial" w:cs="Arial" w:eastAsia="Arial"/>
          <w:sz w:val="16"/>
          <w:szCs w:val="16"/>
          <w:spacing w:val="6"/>
          <w:w w:val="95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Australia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00"/>
          <w:cols w:num="2" w:equalWidth="0">
            <w:col w:w="3320" w:space="380"/>
            <w:col w:w="694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17"/>
          <w:w w:val="93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et,</w:t>
      </w:r>
      <w:r>
        <w:rPr>
          <w:rFonts w:ascii="Arial" w:hAnsi="Arial" w:cs="Arial" w:eastAsia="Arial"/>
          <w:sz w:val="20"/>
          <w:szCs w:val="20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acceptance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60" w:lineRule="atLeast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automatically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translate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practice.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strongly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estConnex</w:t>
      </w:r>
      <w:r>
        <w:rPr>
          <w:rFonts w:ascii="Arial" w:hAnsi="Arial" w:cs="Arial" w:eastAsia="Arial"/>
          <w:sz w:val="20"/>
          <w:szCs w:val="20"/>
          <w:spacing w:val="2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construction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NSW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enormous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alleviate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71" w:lineRule="auto"/>
        <w:ind w:right="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doubt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incorporation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Gateway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improvement,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two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NSW’s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hubs.</w:t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71" w:lineRule="auto"/>
        <w:ind w:right="5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8"/>
        </w:rPr>
        <w:t>Substantive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instruments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facilitate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9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following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0"/>
          <w:szCs w:val="2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couple</w:t>
      </w:r>
      <w:r>
        <w:rPr>
          <w:rFonts w:ascii="Arial" w:hAnsi="Arial" w:cs="Arial" w:eastAsia="Arial"/>
          <w:sz w:val="20"/>
          <w:szCs w:val="20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examples.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00"/>
          <w:cols w:num="3" w:equalWidth="0">
            <w:col w:w="3313" w:space="387"/>
            <w:col w:w="3325" w:space="255"/>
            <w:col w:w="3360"/>
          </w:cols>
        </w:sectPr>
      </w:pPr>
      <w:rPr/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1pt;width:523.2760pt;height:.1pt;mso-position-horizontal-relative:page;mso-position-vertical-relative:paragraph;z-index:-7437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https://gsc-public-1.s3.amazonaws.com/s3fs-public/directions_for_a_greater_sydney_2017-2056_web.pdf:13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0" w:footer="386" w:top="1560" w:bottom="900" w:left="580" w:right="580"/>
          <w:headerReference w:type="odd" r:id="rId114"/>
          <w:pgSz w:w="11920" w:h="16840"/>
        </w:sectPr>
      </w:pPr>
      <w:rPr/>
    </w:p>
    <w:p>
      <w:pPr>
        <w:spacing w:before="35" w:after="0" w:line="243" w:lineRule="auto"/>
        <w:ind w:left="140" w:right="6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FISHERMANS</w:t>
      </w:r>
      <w:r>
        <w:rPr>
          <w:rFonts w:ascii="Arial" w:hAnsi="Arial" w:cs="Arial" w:eastAsia="Arial"/>
          <w:sz w:val="24"/>
          <w:szCs w:val="24"/>
          <w:color w:val="1E4E79"/>
          <w:spacing w:val="1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BEND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PORT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MEL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100"/>
          <w:b/>
          <w:bCs/>
        </w:rPr>
        <w:t>B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OURNE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Fishermans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485-hectare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renewal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2012,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Fishermans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rezoned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Industrial,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Mixed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properties.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69" w:lineRule="auto"/>
        <w:ind w:left="140" w:right="3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2050,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80,000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60,000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workers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accommodated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area’s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precincts.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8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3" w:after="0" w:line="266" w:lineRule="auto"/>
        <w:ind w:right="-58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remain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Victoria’s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sole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until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2055</w:t>
      </w:r>
      <w:r>
        <w:rPr>
          <w:rFonts w:ascii="Arial" w:hAnsi="Arial" w:cs="Arial" w:eastAsia="Arial"/>
          <w:sz w:val="22"/>
          <w:szCs w:val="22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9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70" w:lineRule="auto"/>
        <w:ind w:right="106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8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TEU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2055.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throughput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3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TEU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10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Thus,</w:t>
      </w:r>
      <w:r>
        <w:rPr>
          <w:rFonts w:ascii="Arial" w:hAnsi="Arial" w:cs="Arial" w:eastAsia="Arial"/>
          <w:sz w:val="20"/>
          <w:szCs w:val="20"/>
          <w:color w:val="0099D8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over</w:t>
      </w:r>
      <w:r>
        <w:rPr>
          <w:rFonts w:ascii="Arial" w:hAnsi="Arial" w:cs="Arial" w:eastAsia="Arial"/>
          <w:sz w:val="20"/>
          <w:szCs w:val="20"/>
          <w:color w:val="0099D8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99D8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next</w:t>
      </w:r>
      <w:r>
        <w:rPr>
          <w:rFonts w:ascii="Arial" w:hAnsi="Arial" w:cs="Arial" w:eastAsia="Arial"/>
          <w:sz w:val="20"/>
          <w:szCs w:val="20"/>
          <w:color w:val="0099D8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40</w:t>
      </w:r>
      <w:r>
        <w:rPr>
          <w:rFonts w:ascii="Arial" w:hAnsi="Arial" w:cs="Arial" w:eastAsia="Arial"/>
          <w:sz w:val="20"/>
          <w:szCs w:val="20"/>
          <w:color w:val="0099D8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years,</w:t>
      </w:r>
      <w:r>
        <w:rPr>
          <w:rFonts w:ascii="Arial" w:hAnsi="Arial" w:cs="Arial" w:eastAsia="Arial"/>
          <w:sz w:val="20"/>
          <w:szCs w:val="20"/>
          <w:color w:val="0099D8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99D8"/>
          <w:spacing w:val="-4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ort</w:t>
      </w:r>
      <w:r>
        <w:rPr>
          <w:rFonts w:ascii="Arial" w:hAnsi="Arial" w:cs="Arial" w:eastAsia="Arial"/>
          <w:sz w:val="20"/>
          <w:szCs w:val="20"/>
          <w:color w:val="0099D8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99D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Melbourne</w:t>
      </w:r>
      <w:r>
        <w:rPr>
          <w:rFonts w:ascii="Arial" w:hAnsi="Arial" w:cs="Arial" w:eastAsia="Arial"/>
          <w:sz w:val="20"/>
          <w:szCs w:val="20"/>
          <w:color w:val="0099D8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0099D8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expected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0" w:lineRule="atLeast"/>
        <w:ind w:right="226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0099D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6"/>
          <w:b/>
          <w:bCs/>
        </w:rPr>
        <w:t>almost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triple</w:t>
      </w:r>
      <w:r>
        <w:rPr>
          <w:rFonts w:ascii="Arial" w:hAnsi="Arial" w:cs="Arial" w:eastAsia="Arial"/>
          <w:sz w:val="20"/>
          <w:szCs w:val="20"/>
          <w:color w:val="0099D8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its</w:t>
      </w:r>
      <w:r>
        <w:rPr>
          <w:rFonts w:ascii="Arial" w:hAnsi="Arial" w:cs="Arial" w:eastAsia="Arial"/>
          <w:sz w:val="20"/>
          <w:szCs w:val="20"/>
          <w:color w:val="0099D8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6"/>
          <w:b/>
          <w:bCs/>
        </w:rPr>
        <w:t>throughput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7"/>
          <w:b/>
          <w:bCs/>
        </w:rPr>
        <w:t>containers,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despite</w:t>
      </w:r>
      <w:r>
        <w:rPr>
          <w:rFonts w:ascii="Arial" w:hAnsi="Arial" w:cs="Arial" w:eastAsia="Arial"/>
          <w:sz w:val="20"/>
          <w:szCs w:val="20"/>
          <w:color w:val="0099D8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some</w:t>
      </w:r>
      <w:r>
        <w:rPr>
          <w:rFonts w:ascii="Arial" w:hAnsi="Arial" w:cs="Arial" w:eastAsia="Arial"/>
          <w:sz w:val="20"/>
          <w:szCs w:val="20"/>
          <w:color w:val="0099D8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80,000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people</w:t>
      </w:r>
      <w:r>
        <w:rPr>
          <w:rFonts w:ascii="Arial" w:hAnsi="Arial" w:cs="Arial" w:eastAsia="Arial"/>
          <w:sz w:val="20"/>
          <w:szCs w:val="20"/>
          <w:color w:val="0099D8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6"/>
          <w:b/>
          <w:bCs/>
        </w:rPr>
        <w:t>taking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up</w:t>
      </w:r>
      <w:r>
        <w:rPr>
          <w:rFonts w:ascii="Arial" w:hAnsi="Arial" w:cs="Arial" w:eastAsia="Arial"/>
          <w:sz w:val="20"/>
          <w:szCs w:val="20"/>
          <w:color w:val="0099D8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residence</w:t>
      </w:r>
      <w:r>
        <w:rPr>
          <w:rFonts w:ascii="Arial" w:hAnsi="Arial" w:cs="Arial" w:eastAsia="Arial"/>
          <w:sz w:val="20"/>
          <w:szCs w:val="20"/>
          <w:color w:val="0099D8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near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99D8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-4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71" w:lineRule="auto"/>
        <w:ind w:right="9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hold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Fishermans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inhibit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ability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days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week.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2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round-the-clock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operational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flexibilit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advantage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-peak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volumes.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28" w:space="272"/>
            <w:col w:w="3292" w:space="265"/>
            <w:col w:w="350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62.9478pt;margin-top:0pt;width:496.3272pt;height:94.299115pt;mso-position-horizontal-relative:page;mso-position-vertical-relative:page;z-index:-7435" coordorigin="1259,0" coordsize="9927,1886">
            <v:group style="position:absolute;left:1269;top:0;width:2615;height:1876" coordorigin="1269,0" coordsize="2615,1876">
              <v:shape style="position:absolute;left:1269;top:0;width:2615;height:1876" coordorigin="1269,0" coordsize="2615,1876" path="m3884,0l3052,0,1269,1876,2101,1876,3884,0e" filled="t" fillcolor="#0093D0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182" w:lineRule="exact"/>
        <w:ind w:left="140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35.875pt;margin-top:-257.14859pt;width:523.5260pt;height:253.353pt;mso-position-horizontal-relative:page;mso-position-vertical-relative:paragraph;z-index:-7436" coordorigin="718,-5143" coordsize="10471,5067">
            <v:shape style="position:absolute;left:720;top:-5093;width:10466;height:5017" type="#_x0000_t75">
              <v:imagedata r:id="rId115" o:title=""/>
            </v:shape>
            <v:group style="position:absolute;left:720;top:-5140;width:10466;height:123" coordorigin="720,-5140" coordsize="10466,123">
              <v:shape style="position:absolute;left:720;top:-5140;width:10466;height:123" coordorigin="720,-5140" coordsize="10466,123" path="m720,-5018l11186,-5018,11186,-5140,720,-5140,720,-5018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spacing w:val="0"/>
          <w:w w:val="97"/>
        </w:rPr>
        <w:t>Fishermans</w:t>
      </w:r>
      <w:r>
        <w:rPr>
          <w:rFonts w:ascii="Arial" w:hAnsi="Arial" w:cs="Arial" w:eastAsia="Arial"/>
          <w:sz w:val="16"/>
          <w:szCs w:val="16"/>
          <w:spacing w:val="-1"/>
          <w:w w:val="97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Bend</w:t>
      </w:r>
      <w:r>
        <w:rPr>
          <w:rFonts w:ascii="Arial" w:hAnsi="Arial" w:cs="Arial" w:eastAsia="Arial"/>
          <w:sz w:val="16"/>
          <w:szCs w:val="16"/>
          <w:spacing w:val="-6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Urban</w:t>
      </w:r>
      <w:r>
        <w:rPr>
          <w:rFonts w:ascii="Arial" w:hAnsi="Arial" w:cs="Arial" w:eastAsia="Arial"/>
          <w:sz w:val="16"/>
          <w:szCs w:val="16"/>
          <w:spacing w:val="-11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6"/>
        </w:rPr>
        <w:t>Renewal</w:t>
      </w:r>
      <w:r>
        <w:rPr>
          <w:rFonts w:ascii="Arial" w:hAnsi="Arial" w:cs="Arial" w:eastAsia="Arial"/>
          <w:sz w:val="16"/>
          <w:szCs w:val="16"/>
          <w:spacing w:val="0"/>
          <w:w w:val="96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>Project</w:t>
      </w:r>
      <w:r>
        <w:rPr>
          <w:rFonts w:ascii="Arial" w:hAnsi="Arial" w:cs="Arial" w:eastAsia="Arial"/>
          <w:sz w:val="16"/>
          <w:szCs w:val="16"/>
          <w:spacing w:val="-12"/>
          <w:w w:val="100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-</w:t>
      </w:r>
      <w:r>
        <w:rPr>
          <w:rFonts w:ascii="Arial" w:hAnsi="Arial" w:cs="Arial" w:eastAsia="Arial"/>
          <w:sz w:val="16"/>
          <w:szCs w:val="16"/>
          <w:spacing w:val="-7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Source:</w:t>
      </w:r>
      <w:r>
        <w:rPr>
          <w:rFonts w:ascii="Arial" w:hAnsi="Arial" w:cs="Arial" w:eastAsia="Arial"/>
          <w:sz w:val="16"/>
          <w:szCs w:val="16"/>
          <w:spacing w:val="-13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94"/>
          <w:i/>
        </w:rPr>
        <w:t>City</w:t>
      </w:r>
      <w:r>
        <w:rPr>
          <w:rFonts w:ascii="Arial" w:hAnsi="Arial" w:cs="Arial" w:eastAsia="Arial"/>
          <w:sz w:val="16"/>
          <w:szCs w:val="16"/>
          <w:spacing w:val="1"/>
          <w:w w:val="94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of</w:t>
      </w:r>
      <w:r>
        <w:rPr>
          <w:rFonts w:ascii="Arial" w:hAnsi="Arial" w:cs="Arial" w:eastAsia="Arial"/>
          <w:sz w:val="16"/>
          <w:szCs w:val="16"/>
          <w:spacing w:val="-5"/>
          <w:w w:val="100"/>
          <w:i/>
        </w:rPr>
        <w:t> </w:t>
      </w:r>
      <w:r>
        <w:rPr>
          <w:rFonts w:ascii="Arial" w:hAnsi="Arial" w:cs="Arial" w:eastAsia="Arial"/>
          <w:sz w:val="16"/>
          <w:szCs w:val="16"/>
          <w:spacing w:val="1"/>
          <w:w w:val="94"/>
          <w:i/>
        </w:rPr>
        <w:t>P</w:t>
      </w:r>
      <w:r>
        <w:rPr>
          <w:rFonts w:ascii="Arial" w:hAnsi="Arial" w:cs="Arial" w:eastAsia="Arial"/>
          <w:sz w:val="16"/>
          <w:szCs w:val="16"/>
          <w:spacing w:val="0"/>
          <w:w w:val="94"/>
          <w:i/>
        </w:rPr>
        <w:t>ort</w:t>
      </w:r>
      <w:r>
        <w:rPr>
          <w:rFonts w:ascii="Arial" w:hAnsi="Arial" w:cs="Arial" w:eastAsia="Arial"/>
          <w:sz w:val="16"/>
          <w:szCs w:val="16"/>
          <w:spacing w:val="2"/>
          <w:w w:val="94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00"/>
          <w:i/>
        </w:rPr>
        <w:t>Phillip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1pt;width:523.2760pt;height:.1pt;mso-position-horizontal-relative:page;mso-position-vertical-relative:paragraph;z-index:-7434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8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Fishermans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Bend</w:t>
      </w:r>
      <w:r>
        <w:rPr>
          <w:rFonts w:ascii="Arial" w:hAnsi="Arial" w:cs="Arial" w:eastAsia="Arial"/>
          <w:sz w:val="14"/>
          <w:szCs w:val="14"/>
          <w:spacing w:val="-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Urban</w:t>
      </w:r>
      <w:r>
        <w:rPr>
          <w:rFonts w:ascii="Arial" w:hAnsi="Arial" w:cs="Arial" w:eastAsia="Arial"/>
          <w:sz w:val="14"/>
          <w:szCs w:val="14"/>
          <w:spacing w:val="5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Renewal</w:t>
      </w:r>
      <w:r>
        <w:rPr>
          <w:rFonts w:ascii="Arial" w:hAnsi="Arial" w:cs="Arial" w:eastAsia="Arial"/>
          <w:sz w:val="14"/>
          <w:szCs w:val="14"/>
          <w:spacing w:val="6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Area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,</w:t>
      </w:r>
      <w:r>
        <w:rPr>
          <w:rFonts w:ascii="Arial" w:hAnsi="Arial" w:cs="Arial" w:eastAsia="Arial"/>
          <w:sz w:val="14"/>
          <w:szCs w:val="14"/>
          <w:spacing w:val="-5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City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ort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Phillip,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hyperlink r:id="rId116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.portphillip.vic.go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.au/fishermans-bend.htm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59" w:after="0" w:line="160" w:lineRule="exact"/>
        <w:ind w:left="310" w:right="432" w:firstLine="-17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9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Advice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on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Securing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Victoria’s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ort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Capacity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Infrastructure</w:t>
      </w:r>
      <w:r>
        <w:rPr>
          <w:rFonts w:ascii="Arial" w:hAnsi="Arial" w:cs="Arial" w:eastAsia="Arial"/>
          <w:sz w:val="14"/>
          <w:szCs w:val="14"/>
          <w:spacing w:val="8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Victoria,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hyperlink r:id="rId117">
        <w:r>
          <w:rPr>
            <w:rFonts w:ascii="Arial" w:hAnsi="Arial" w:cs="Arial" w:eastAsia="Arial"/>
            <w:sz w:val="14"/>
            <w:szCs w:val="14"/>
            <w:spacing w:val="0"/>
            <w:w w:val="97"/>
          </w:rPr>
          <w:t>http://yoursa</w:t>
        </w:r>
        <w:r>
          <w:rPr>
            <w:rFonts w:ascii="Arial" w:hAnsi="Arial" w:cs="Arial" w:eastAsia="Arial"/>
            <w:sz w:val="14"/>
            <w:szCs w:val="14"/>
            <w:spacing w:val="-10"/>
            <w:w w:val="97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98"/>
          </w:rPr>
          <w:t>.infrastructurevictoria.com.au/application/files/6914/9558/6929/Securing_Victorias_</w:t>
        </w:r>
        <w:r>
          <w:rPr>
            <w:rFonts w:ascii="Arial" w:hAnsi="Arial" w:cs="Arial" w:eastAsia="Arial"/>
            <w:sz w:val="14"/>
            <w:szCs w:val="14"/>
            <w:spacing w:val="0"/>
            <w:w w:val="98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orts_Capacity_WEB.pdf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3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96"/>
        </w:rPr>
        <w:t>10</w:t>
      </w:r>
      <w:r>
        <w:rPr>
          <w:rFonts w:ascii="Arial" w:hAnsi="Arial" w:cs="Arial" w:eastAsia="Arial"/>
          <w:sz w:val="14"/>
          <w:szCs w:val="14"/>
          <w:spacing w:val="-1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Advice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on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Securing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Victoria’s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ort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Capacit</w:t>
      </w:r>
      <w:r>
        <w:rPr>
          <w:rFonts w:ascii="Arial" w:hAnsi="Arial" w:cs="Arial" w:eastAsia="Arial"/>
          <w:sz w:val="14"/>
          <w:szCs w:val="14"/>
          <w:spacing w:val="-11"/>
          <w:w w:val="97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,</w:t>
      </w:r>
      <w:r>
        <w:rPr>
          <w:rFonts w:ascii="Arial" w:hAnsi="Arial" w:cs="Arial" w:eastAsia="Arial"/>
          <w:sz w:val="14"/>
          <w:szCs w:val="14"/>
          <w:spacing w:val="-1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Infrastructure</w:t>
      </w:r>
      <w:r>
        <w:rPr>
          <w:rFonts w:ascii="Arial" w:hAnsi="Arial" w:cs="Arial" w:eastAsia="Arial"/>
          <w:sz w:val="14"/>
          <w:szCs w:val="14"/>
          <w:spacing w:val="8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Victoria,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hyperlink r:id="rId118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http://yoursa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.infrastructurevictoria.com.au/application/files/6914/9558/6929/Securing_Victorias_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2"/>
          <w:pgMar w:header="0" w:footer="386" w:top="1560" w:bottom="580" w:left="580" w:right="900"/>
          <w:headerReference w:type="even" r:id="rId119"/>
          <w:footerReference w:type="even" r:id="rId120"/>
          <w:footerReference w:type="odd" r:id="rId121"/>
          <w:pgSz w:w="11920" w:h="16840"/>
        </w:sectPr>
      </w:pPr>
      <w:rPr/>
    </w:p>
    <w:p>
      <w:pPr>
        <w:spacing w:before="33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5.5pt;margin-top:43.046696pt;width:237.835pt;height:468.245pt;mso-position-horizontal-relative:page;mso-position-vertical-relative:paragraph;z-index:-7432" coordorigin="710,861" coordsize="4757,9365">
            <v:group style="position:absolute;left:720;top:871;width:4737;height:1370" coordorigin="720,871" coordsize="4737,1370">
              <v:shape style="position:absolute;left:720;top:871;width:4737;height:1370" coordorigin="720,871" coordsize="4737,1370" path="m720,2241l5457,2241,5457,871,720,871,720,2241e" filled="t" fillcolor="#00335B" stroked="f">
                <v:path arrowok="t"/>
                <v:fill/>
              </v:shape>
            </v:group>
            <v:group style="position:absolute;left:720;top:2336;width:4737;height:1843" coordorigin="720,2336" coordsize="4737,1843">
              <v:shape style="position:absolute;left:720;top:2336;width:4737;height:1843" coordorigin="720,2336" coordsize="4737,1843" path="m720,4178l5457,4178,5457,2336,720,2336,720,4178e" filled="t" fillcolor="#00335B" stroked="f">
                <v:path arrowok="t"/>
                <v:fill/>
              </v:shape>
            </v:group>
            <v:group style="position:absolute;left:1191;top:1627;width:2;height:836" coordorigin="1191,1627" coordsize="2,836">
              <v:shape style="position:absolute;left:1191;top:1627;width:2;height:836" coordorigin="1191,1627" coordsize="0,836" path="m1191,1627l1191,2463e" filled="f" stroked="t" strokeweight="1pt" strokecolor="#FFFFFF">
                <v:path arrowok="t"/>
              </v:shape>
            </v:group>
            <v:group style="position:absolute;left:1116;top:2382;width:149;height:80" coordorigin="1116,2382" coordsize="149,80">
              <v:shape style="position:absolute;left:1116;top:2382;width:149;height:80" coordorigin="1116,2382" coordsize="149,80" path="m1265,2382l1191,2463,1116,2382e" filled="f" stroked="t" strokeweight="1pt" strokecolor="#FFFFFF">
                <v:path arrowok="t"/>
              </v:shape>
            </v:group>
            <v:group style="position:absolute;left:720;top:4273;width:4737;height:1951" coordorigin="720,4273" coordsize="4737,1951">
              <v:shape style="position:absolute;left:720;top:4273;width:4737;height:1951" coordorigin="720,4273" coordsize="4737,1951" path="m720,6224l5457,6224,5457,4273,720,4273,720,6224e" filled="t" fillcolor="#00335B" stroked="f">
                <v:path arrowok="t"/>
                <v:fill/>
              </v:shape>
            </v:group>
            <v:group style="position:absolute;left:1191;top:3073;width:2;height:1360" coordorigin="1191,3073" coordsize="2,1360">
              <v:shape style="position:absolute;left:1191;top:3073;width:2;height:1360" coordorigin="1191,3073" coordsize="0,1360" path="m1191,3073l1191,4433e" filled="f" stroked="t" strokeweight="1pt" strokecolor="#FFFFFF">
                <v:path arrowok="t"/>
              </v:shape>
            </v:group>
            <v:group style="position:absolute;left:1116;top:4353;width:149;height:80" coordorigin="1116,4353" coordsize="149,80">
              <v:shape style="position:absolute;left:1116;top:4353;width:149;height:80" coordorigin="1116,4353" coordsize="149,80" path="m1265,4353l1191,4433,1116,4353e" filled="f" stroked="t" strokeweight="1pt" strokecolor="#FFFFFF">
                <v:path arrowok="t"/>
              </v:shape>
            </v:group>
            <v:group style="position:absolute;left:720;top:6318;width:4737;height:1890" coordorigin="720,6318" coordsize="4737,1890">
              <v:shape style="position:absolute;left:720;top:6318;width:4737;height:1890" coordorigin="720,6318" coordsize="4737,1890" path="m720,8208l5457,8208,5457,6318,720,6318,720,8208e" filled="t" fillcolor="#00335B" stroked="f">
                <v:path arrowok="t"/>
                <v:fill/>
              </v:shape>
            </v:group>
            <v:group style="position:absolute;left:1191;top:5014;width:2;height:1459" coordorigin="1191,5014" coordsize="2,1459">
              <v:shape style="position:absolute;left:1191;top:5014;width:2;height:1459" coordorigin="1191,5014" coordsize="0,1459" path="m1191,5014l1191,6474e" filled="f" stroked="t" strokeweight="1pt" strokecolor="#FFFFFF">
                <v:path arrowok="t"/>
              </v:shape>
            </v:group>
            <v:group style="position:absolute;left:1116;top:6393;width:149;height:80" coordorigin="1116,6393" coordsize="149,80">
              <v:shape style="position:absolute;left:1116;top:6393;width:149;height:80" coordorigin="1116,6393" coordsize="149,80" path="m1265,6393l1191,6474,1116,6393e" filled="f" stroked="t" strokeweight="1pt" strokecolor="#FFFFFF">
                <v:path arrowok="t"/>
              </v:shape>
            </v:group>
            <v:group style="position:absolute;left:720;top:8302;width:4737;height:1913" coordorigin="720,8302" coordsize="4737,1913">
              <v:shape style="position:absolute;left:720;top:8302;width:4737;height:1913" coordorigin="720,8302" coordsize="4737,1913" path="m720,10216l5457,10216,5457,8302,720,8302,720,10216e" filled="t" fillcolor="#00335B" stroked="f">
                <v:path arrowok="t"/>
                <v:fill/>
              </v:shape>
            </v:group>
            <v:group style="position:absolute;left:1191;top:7027;width:2;height:1459" coordorigin="1191,7027" coordsize="2,1459">
              <v:shape style="position:absolute;left:1191;top:7027;width:2;height:1459" coordorigin="1191,7027" coordsize="0,1459" path="m1191,7027l1191,8486e" filled="f" stroked="t" strokeweight="1pt" strokecolor="#FFFFFF">
                <v:path arrowok="t"/>
              </v:shape>
            </v:group>
            <v:group style="position:absolute;left:1116;top:8406;width:149;height:80" coordorigin="1116,8406" coordsize="149,80">
              <v:shape style="position:absolute;left:1116;top:8406;width:149;height:80" coordorigin="1116,8406" coordsize="149,80" path="m1265,8406l1191,8486,1116,8406e" filled="f" stroked="t" strokeweight="1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89.592499pt;margin-top:61.533897pt;width:269.433pt;height:283.3881pt;mso-position-horizontal-relative:page;mso-position-vertical-relative:paragraph;z-index:-7431" coordorigin="5792,1231" coordsize="5389,5668">
            <v:group style="position:absolute;left:5797;top:1236;width:5379;height:2" coordorigin="5797,1236" coordsize="5379,2">
              <v:shape style="position:absolute;left:5797;top:1236;width:5379;height:2" coordorigin="5797,1236" coordsize="5379,0" path="m5797,1236l11176,1236e" filled="f" stroked="t" strokeweight=".5pt" strokecolor="#00AEEF">
                <v:path arrowok="t"/>
              </v:shape>
            </v:group>
            <v:group style="position:absolute;left:5802;top:1241;width:2;height:5648" coordorigin="5802,1241" coordsize="2,5648">
              <v:shape style="position:absolute;left:5802;top:1241;width:2;height:5648" coordorigin="5802,1241" coordsize="0,5648" path="m5802,6888l5802,1241e" filled="f" stroked="t" strokeweight=".5pt" strokecolor="#00AEEF">
                <v:path arrowok="t"/>
              </v:shape>
            </v:group>
            <v:group style="position:absolute;left:11171;top:1241;width:2;height:5648" coordorigin="11171,1241" coordsize="2,5648">
              <v:shape style="position:absolute;left:11171;top:1241;width:2;height:5648" coordorigin="11171,1241" coordsize="0,5648" path="m11171,6888l11171,1241e" filled="f" stroked="t" strokeweight=".5pt" strokecolor="#00AEEF">
                <v:path arrowok="t"/>
              </v:shape>
            </v:group>
            <v:group style="position:absolute;left:5797;top:6893;width:5379;height:2" coordorigin="5797,6893" coordsize="5379,2">
              <v:shape style="position:absolute;left:5797;top:6893;width:5379;height:2" coordorigin="5797,6893" coordsize="5379,0" path="m5797,6893l11176,6893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respect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Fishermans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Bend,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scenario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eventuate: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260" w:lineRule="atLeast"/>
        <w:ind w:right="6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merely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speculative.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studies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real-life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demonstration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900"/>
          <w:cols w:num="2" w:equalWidth="0">
            <w:col w:w="4716" w:space="501"/>
            <w:col w:w="5223"/>
          </w:cols>
        </w:sectPr>
      </w:pPr>
      <w:rPr/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900"/>
        </w:sectPr>
      </w:pPr>
      <w:rPr/>
    </w:p>
    <w:p>
      <w:pPr>
        <w:spacing w:before="33" w:after="0" w:line="240" w:lineRule="auto"/>
        <w:ind w:left="558" w:right="-20"/>
        <w:jc w:val="left"/>
        <w:tabs>
          <w:tab w:pos="10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b/>
          <w:bCs/>
          <w:position w:val="0"/>
        </w:rPr>
        <w:t>Developing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b/>
          <w:bCs/>
          <w:position w:val="0"/>
        </w:rPr>
        <w:t>Fishermans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Bend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7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Residential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properties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built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7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Fishermans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Bend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precinct.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58" w:right="-84"/>
        <w:jc w:val="left"/>
        <w:tabs>
          <w:tab w:pos="10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b/>
          <w:bCs/>
          <w:position w:val="0"/>
        </w:rPr>
        <w:t>Complaints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7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b/>
          <w:bCs/>
          <w:position w:val="0"/>
        </w:rPr>
        <w:t>Residential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7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Properties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1" w:lineRule="auto"/>
        <w:ind w:left="1076" w:right="-1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Residents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Fishermans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Bend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complain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noise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emanating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Melbourne,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cranes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entering/exiting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58" w:right="-20"/>
        <w:jc w:val="left"/>
        <w:tabs>
          <w:tab w:pos="10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>3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96"/>
          <w:b/>
          <w:bCs/>
          <w:position w:val="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b/>
          <w:bCs/>
          <w:position w:val="0"/>
        </w:rPr>
        <w:t>olitical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Response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1" w:lineRule="auto"/>
        <w:ind w:left="1076" w:right="340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Elected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representatives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federal,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respond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constituent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concerns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proposing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58" w:right="-20"/>
        <w:jc w:val="left"/>
        <w:tabs>
          <w:tab w:pos="10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>4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96"/>
          <w:b/>
          <w:bCs/>
          <w:position w:val="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b/>
          <w:bCs/>
          <w:position w:val="0"/>
        </w:rPr>
        <w:t>reight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b/>
          <w:bCs/>
          <w:position w:val="0"/>
        </w:rPr>
        <w:t>Doesn’t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  <w:b/>
          <w:bCs/>
          <w:position w:val="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ote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80" w:after="0" w:line="260" w:lineRule="atLeast"/>
        <w:ind w:left="1076" w:right="1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back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complaints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voters,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implement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legislative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Melbourne.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noise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b/>
          <w:bCs/>
        </w:rPr>
        <w:t>complaints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forces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relocation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b/>
          <w:bCs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Border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orce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facility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Border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orce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(ABF)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agency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responsible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enforcing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border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security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seaports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occupies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landholding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Street,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Hillsdale.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adjoining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rezoned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‘industrial’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right="21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‘residential’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2013,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resulting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construction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high-rise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9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Subsequentl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moved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began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noise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complaints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barking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dogs.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dogs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question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housed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dog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kennels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ABF’s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Street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obviously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essential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organisation’s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-to-day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artly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result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noise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complaints,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ABF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being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relocated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precinct.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900"/>
          <w:cols w:num="2" w:equalWidth="0">
            <w:col w:w="4741" w:space="764"/>
            <w:col w:w="4935"/>
          </w:cols>
        </w:sectPr>
      </w:pPr>
      <w:rPr/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35.5pt;margin-top:0pt;width:424.8433pt;height:93.335215pt;mso-position-horizontal-relative:page;mso-position-vertical-relative:page;z-index:-7433" coordorigin="710,0" coordsize="8497,1867">
            <v:group style="position:absolute;left:720;top:0;width:2853;height:1690" coordorigin="720,0" coordsize="2853,1690">
              <v:shape style="position:absolute;left:720;top:0;width:2853;height:1690" coordorigin="720,0" coordsize="2853,1690" path="m1957,0l720,0,720,1690,3573,1690,1957,0e" filled="t" fillcolor="#FFFFFF" stroked="f">
                <v:path arrowok="t"/>
                <v:fill/>
              </v:shape>
              <v:shape style="position:absolute;left:720;top:0;width:2853;height:1690" type="#_x0000_t75">
                <v:imagedata r:id="rId122" o:title=""/>
              </v:shape>
            </v:group>
            <v:group style="position:absolute;left:1748;top:0;width:2597;height:1857" coordorigin="1748,0" coordsize="2597,1857">
              <v:shape style="position:absolute;left:1748;top:0;width:2597;height:1857" coordorigin="1748,0" coordsize="2597,1857" path="m1748,0l3513,1857,4345,1857,2580,0,1748,0e" filled="t" fillcolor="#00AEEF" stroked="f">
                <v:path arrowok="t"/>
                <v:fill/>
              </v:shape>
            </v:group>
            <v:group style="position:absolute;left:6600;top:0;width:2597;height:1857" coordorigin="6600,0" coordsize="2597,1857">
              <v:shape style="position:absolute;left:6600;top:0;width:2597;height:1857" coordorigin="6600,0" coordsize="2597,1857" path="m6600,0l8365,1857,9197,1857,7432,0,6600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89.34201pt;margin-top:509.736023pt;width:305.934001pt;height:186.67pt;mso-position-horizontal-relative:page;mso-position-vertical-relative:page;z-index:-7430" coordorigin="5787,10195" coordsize="6119,3733">
            <v:group style="position:absolute;left:5797;top:10328;width:6109;height:3591" coordorigin="5797,10328" coordsize="6109,3591">
              <v:shape style="position:absolute;left:5797;top:10328;width:6109;height:3591" coordorigin="5797,10328" coordsize="6109,3591" path="m5797,13918l11905,13918,11905,10328,5797,10328,5797,13918xe" filled="t" fillcolor="#000000" stroked="f">
                <v:path arrowok="t"/>
                <v:fill/>
              </v:shape>
              <v:shape style="position:absolute;left:5797;top:10276;width:6109;height:3630" type="#_x0000_t75">
                <v:imagedata r:id="rId123" o:title=""/>
              </v:shape>
            </v:group>
            <v:group style="position:absolute;left:5797;top:10205;width:6109;height:123" coordorigin="5797,10205" coordsize="6109,123">
              <v:shape style="position:absolute;left:5797;top:10205;width:6109;height:123" coordorigin="5797,10205" coordsize="6109,123" path="m5797,10328l11906,10328,11906,10205,5797,10205,5797,10328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558" w:right="-20"/>
        <w:jc w:val="left"/>
        <w:tabs>
          <w:tab w:pos="10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>5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9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Decreased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b/>
          <w:bCs/>
          <w:position w:val="0"/>
        </w:rPr>
        <w:t>Efficiency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0"/>
        </w:rPr>
        <w:t>Safety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1" w:lineRule="auto"/>
        <w:ind w:left="1076" w:right="590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Restrictions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placed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decrease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ort’s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operation,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subsequent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90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580" w:right="580"/>
          <w:headerReference w:type="odd" r:id="rId124"/>
          <w:pgSz w:w="11920" w:h="16840"/>
        </w:sectPr>
      </w:pPr>
      <w:rPr/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Street,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Hillsdale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428" w:right="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Street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two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remaining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routes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oreshore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Road.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Street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route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dangerous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vehicles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heading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northbound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Botan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1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Non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por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96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-related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developments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Bunnings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intensification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Eastgardens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Shopping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Centre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having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ability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operators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obtain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approvals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generate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movements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(particularly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transporting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dangerous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goods)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Street.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2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risk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study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prepared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proposes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cap/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limit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transporting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dangerous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St.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risk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study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prepared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response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approval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issued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Bunnings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St.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94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Quantitative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Risk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4"/>
        </w:rPr>
        <w:t>Assessment</w:t>
      </w:r>
      <w:r>
        <w:rPr>
          <w:rFonts w:ascii="Arial" w:hAnsi="Arial" w:cs="Arial" w:eastAsia="Arial"/>
          <w:sz w:val="20"/>
          <w:szCs w:val="20"/>
          <w:color w:val="1F497D"/>
          <w:spacing w:val="1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4"/>
        </w:rPr>
        <w:t>Report</w:t>
      </w:r>
      <w:r>
        <w:rPr>
          <w:rFonts w:ascii="Arial" w:hAnsi="Arial" w:cs="Arial" w:eastAsia="Arial"/>
          <w:sz w:val="20"/>
          <w:szCs w:val="20"/>
          <w:color w:val="1F497D"/>
          <w:spacing w:val="6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4"/>
        </w:rPr>
        <w:t>(QRA)</w:t>
      </w:r>
      <w:r>
        <w:rPr>
          <w:rFonts w:ascii="Arial" w:hAnsi="Arial" w:cs="Arial" w:eastAsia="Arial"/>
          <w:sz w:val="20"/>
          <w:szCs w:val="20"/>
          <w:color w:val="1F497D"/>
          <w:spacing w:val="-5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4"/>
        </w:rPr>
        <w:t>prepared</w:t>
      </w:r>
      <w:r>
        <w:rPr>
          <w:rFonts w:ascii="Arial" w:hAnsi="Arial" w:cs="Arial" w:eastAsia="Arial"/>
          <w:sz w:val="20"/>
          <w:szCs w:val="20"/>
          <w:color w:val="1F497D"/>
          <w:spacing w:val="24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2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color w:val="1F497D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1F497D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1F497D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7"/>
        </w:rPr>
        <w:t>Bunnings</w:t>
      </w:r>
      <w:r>
        <w:rPr>
          <w:rFonts w:ascii="Arial" w:hAnsi="Arial" w:cs="Arial" w:eastAsia="Arial"/>
          <w:sz w:val="20"/>
          <w:szCs w:val="20"/>
          <w:color w:val="1F497D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1F497D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application</w:t>
      </w:r>
      <w:r>
        <w:rPr>
          <w:rFonts w:ascii="Arial" w:hAnsi="Arial" w:cs="Arial" w:eastAsia="Arial"/>
          <w:sz w:val="20"/>
          <w:szCs w:val="20"/>
          <w:color w:val="1F497D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8"/>
        </w:rPr>
        <w:t>recommended</w:t>
      </w:r>
      <w:r>
        <w:rPr>
          <w:rFonts w:ascii="Arial" w:hAnsi="Arial" w:cs="Arial" w:eastAsia="Arial"/>
          <w:sz w:val="20"/>
          <w:szCs w:val="20"/>
          <w:color w:val="1F497D"/>
          <w:spacing w:val="-2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1F497D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7"/>
        </w:rPr>
        <w:t>“review</w:t>
      </w:r>
      <w:r>
        <w:rPr>
          <w:rFonts w:ascii="Arial" w:hAnsi="Arial" w:cs="Arial" w:eastAsia="Arial"/>
          <w:sz w:val="20"/>
          <w:szCs w:val="20"/>
          <w:color w:val="1F497D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1F497D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1F497D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controls</w:t>
      </w:r>
      <w:r>
        <w:rPr>
          <w:rFonts w:ascii="Arial" w:hAnsi="Arial" w:cs="Arial" w:eastAsia="Arial"/>
          <w:sz w:val="20"/>
          <w:szCs w:val="20"/>
          <w:color w:val="1F497D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1F497D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1F497D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4"/>
        </w:rPr>
        <w:t>area,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1F497D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light</w:t>
      </w:r>
      <w:r>
        <w:rPr>
          <w:rFonts w:ascii="Arial" w:hAnsi="Arial" w:cs="Arial" w:eastAsia="Arial"/>
          <w:sz w:val="20"/>
          <w:szCs w:val="20"/>
          <w:color w:val="1F497D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1F497D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1F497D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stud</w:t>
      </w:r>
      <w:r>
        <w:rPr>
          <w:rFonts w:ascii="Arial" w:hAnsi="Arial" w:cs="Arial" w:eastAsia="Arial"/>
          <w:sz w:val="20"/>
          <w:szCs w:val="20"/>
          <w:color w:val="1F497D"/>
          <w:spacing w:val="-1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1F497D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1F497D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1F497D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97"/>
        </w:rPr>
        <w:t>development</w:t>
      </w:r>
      <w:r>
        <w:rPr>
          <w:rFonts w:ascii="Arial" w:hAnsi="Arial" w:cs="Arial" w:eastAsia="Arial"/>
          <w:sz w:val="20"/>
          <w:szCs w:val="20"/>
          <w:color w:val="1F497D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color w:val="1F497D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1F497D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result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significant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exposure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risks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dangerous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incidents”.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93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24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QRA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Bunnings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deemed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risks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associated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dangerous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(DG)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movements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Street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acceptable.</w:t>
      </w:r>
      <w:r>
        <w:rPr>
          <w:rFonts w:ascii="Arial" w:hAnsi="Arial" w:cs="Arial" w:eastAsia="Arial"/>
          <w:sz w:val="20"/>
          <w:szCs w:val="20"/>
          <w:color w:val="00335B"/>
          <w:spacing w:val="2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Howeve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93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24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QRA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did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consider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increases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DG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movements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2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F497D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result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Bunnings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approval,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NSW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428" w:right="-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&amp;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Environment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(DPE)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concerned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developments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428" w:right="-5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increase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movements,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specifically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DG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trucks,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428" w:right="-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refined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petroleum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terminal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operator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endeavouring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seek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consent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gantry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terminal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faster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product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discharge.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</w:rPr>
        <w:t>would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</w:rPr>
        <w:t>add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average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4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hour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2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9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</w:rPr>
        <w:t>DPE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required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terminal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operator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undertake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71" w:lineRule="auto"/>
        <w:ind w:left="428" w:right="1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risk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assessments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specifically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relation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transportation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DGs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St,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against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criteria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were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purpose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transportation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DGs,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rather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fixed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DG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30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There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appears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desire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apply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restrictions/caps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movements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conditions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approval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428" w:right="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decision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ignores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strategic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importance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Denison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two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remaining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unrestricted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routes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servicing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State’s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liquids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significant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drivers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</w:rPr>
        <w:t>NSW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econom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endorses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contained</w:t>
      </w:r>
    </w:p>
    <w:p>
      <w:pPr>
        <w:spacing w:before="30" w:after="0" w:line="271" w:lineRule="auto"/>
        <w:ind w:right="18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5.75pt;margin-top:-9.760102pt;width:343.858pt;height:633.4117pt;mso-position-horizontal-relative:page;mso-position-vertical-relative:paragraph;z-index:-7429" coordorigin="715,-195" coordsize="6877,12668">
            <v:group style="position:absolute;left:720;top:-190;width:6867;height:2" coordorigin="720,-190" coordsize="6867,2">
              <v:shape style="position:absolute;left:720;top:-190;width:6867;height:2" coordorigin="720,-190" coordsize="6867,0" path="m720,-190l7587,-190e" filled="f" stroked="t" strokeweight=".5pt" strokecolor="#00AEEF">
                <v:path arrowok="t"/>
              </v:shape>
            </v:group>
            <v:group style="position:absolute;left:725;top:-185;width:2;height:12648" coordorigin="725,-185" coordsize="2,12648">
              <v:shape style="position:absolute;left:725;top:-185;width:2;height:12648" coordorigin="725,-185" coordsize="0,12648" path="m725,12463l725,-185e" filled="f" stroked="t" strokeweight=".5pt" strokecolor="#00AEEF">
                <v:path arrowok="t"/>
              </v:shape>
            </v:group>
            <v:group style="position:absolute;left:7582;top:-185;width:2;height:12648" coordorigin="7582,-185" coordsize="2,12648">
              <v:shape style="position:absolute;left:7582;top:-185;width:2;height:12648" coordorigin="7582,-185" coordsize="0,12648" path="m7582,12463l7582,-185e" filled="f" stroked="t" strokeweight=".5pt" strokecolor="#00AEEF">
                <v:path arrowok="t"/>
              </v:shape>
            </v:group>
            <v:group style="position:absolute;left:720;top:12468;width:6867;height:2" coordorigin="720,12468" coordsize="6867,2">
              <v:shape style="position:absolute;left:720;top:12468;width:6867;height:2" coordorigin="720,12468" coordsize="6867,0" path="m720,12468l7587,12468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joint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noted: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283" w:right="46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too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important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Metropolitan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planning,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viability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protected.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13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direction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planning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10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3.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Compromised</w:t>
      </w:r>
      <w:r>
        <w:rPr>
          <w:rFonts w:ascii="Arial" w:hAnsi="Arial" w:cs="Arial" w:eastAsia="Arial"/>
          <w:sz w:val="20"/>
          <w:szCs w:val="20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outcomes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residents.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sustainable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solution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activity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jobs.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compatibility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separation.</w:t>
      </w:r>
    </w:p>
    <w:p>
      <w:pPr>
        <w:spacing w:before="85" w:after="0" w:line="250" w:lineRule="auto"/>
        <w:ind w:left="283" w:right="17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4.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regimes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must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acknowledge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It’s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gets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recognition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12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5.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recognise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current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operational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(particularly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operations)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therefore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impacts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intensify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amenity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sensitive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uses.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evolve.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5" w:lineRule="auto"/>
        <w:ind w:left="283" w:right="202" w:firstLine="-283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6.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Retention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protection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lands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suitable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sizes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port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lands.</w:t>
      </w:r>
      <w:r>
        <w:rPr>
          <w:rFonts w:ascii="Arial" w:hAnsi="Arial" w:cs="Arial" w:eastAsia="Arial"/>
          <w:sz w:val="13"/>
          <w:szCs w:val="13"/>
          <w:spacing w:val="0"/>
          <w:w w:val="97"/>
          <w:position w:val="7"/>
        </w:rPr>
        <w:t>11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2" w:equalWidth="0">
            <w:col w:w="6818" w:space="440"/>
            <w:col w:w="3502"/>
          </w:cols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215.820007pt;margin-top:0pt;width:265.067600pt;height:93.335215pt;mso-position-horizontal-relative:page;mso-position-vertical-relative:page;z-index:-7427" coordorigin="4316,0" coordsize="5301,1867">
            <v:group style="position:absolute;left:7011;top:0;width:2597;height:1857" coordorigin="7011,0" coordsize="2597,1857">
              <v:shape style="position:absolute;left:7011;top:0;width:2597;height:1857" coordorigin="7011,0" coordsize="2597,1857" path="m7011,0l8775,1857,9608,1857,7843,0,7011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pt;width:523.37pt;height:.1pt;mso-position-horizontal-relative:page;mso-position-vertical-relative:paragraph;z-index:-7428" coordorigin="720,0" coordsize="10467,2">
            <v:shape style="position:absolute;left:720;top:0;width:10467;height:2" coordorigin="720,0" coordsize="10467,0" path="m720,0l11187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11</w:t>
      </w:r>
      <w:r>
        <w:rPr>
          <w:rFonts w:ascii="Arial" w:hAnsi="Arial" w:cs="Arial" w:eastAsia="Arial"/>
          <w:sz w:val="14"/>
          <w:szCs w:val="14"/>
          <w:spacing w:val="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rom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NSW</w:t>
      </w:r>
      <w:r>
        <w:rPr>
          <w:rFonts w:ascii="Arial" w:hAnsi="Arial" w:cs="Arial" w:eastAsia="Arial"/>
          <w:sz w:val="14"/>
          <w:szCs w:val="14"/>
          <w:spacing w:val="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orts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NSW</w:t>
      </w:r>
      <w:r>
        <w:rPr>
          <w:rFonts w:ascii="Arial" w:hAnsi="Arial" w:cs="Arial" w:eastAsia="Arial"/>
          <w:sz w:val="14"/>
          <w:szCs w:val="14"/>
          <w:spacing w:val="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Department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Planning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Environment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presentation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Plan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Freight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or</w:t>
      </w:r>
      <w:r>
        <w:rPr>
          <w:rFonts w:ascii="Arial" w:hAnsi="Arial" w:cs="Arial" w:eastAsia="Arial"/>
          <w:sz w:val="14"/>
          <w:szCs w:val="14"/>
          <w:spacing w:val="-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not</w:t>
      </w:r>
      <w:r>
        <w:rPr>
          <w:rFonts w:ascii="Arial" w:hAnsi="Arial" w:cs="Arial" w:eastAsia="Arial"/>
          <w:sz w:val="14"/>
          <w:szCs w:val="14"/>
          <w:spacing w:val="-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Plan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Freight: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That</w:t>
      </w:r>
      <w:r>
        <w:rPr>
          <w:rFonts w:ascii="Arial" w:hAnsi="Arial" w:cs="Arial" w:eastAsia="Arial"/>
          <w:sz w:val="14"/>
          <w:szCs w:val="14"/>
          <w:spacing w:val="2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is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question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(5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4"/>
          <w:pgMar w:header="0" w:footer="386" w:top="1560" w:bottom="580" w:left="580" w:right="660"/>
          <w:headerReference w:type="even" r:id="rId125"/>
          <w:footerReference w:type="even" r:id="rId126"/>
          <w:footerReference w:type="odd" r:id="rId127"/>
          <w:pgSz w:w="11920" w:h="16840"/>
        </w:sectPr>
      </w:pPr>
      <w:rPr/>
    </w:p>
    <w:p>
      <w:pPr>
        <w:spacing w:before="33" w:after="0" w:line="271" w:lineRule="auto"/>
        <w:ind w:left="140" w:right="8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Although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comments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equally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germane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designated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0" w:lineRule="auto"/>
        <w:ind w:left="140" w:right="136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salience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preservation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30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11"/>
          <w:w w:val="75"/>
          <w:i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ear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12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IA’s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comments</w:t>
      </w:r>
    </w:p>
    <w:p>
      <w:pPr>
        <w:spacing w:before="30" w:after="0" w:line="271" w:lineRule="auto"/>
        <w:ind w:left="140" w:right="16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Australian</w:t>
      </w:r>
      <w:r>
        <w:rPr>
          <w:rFonts w:ascii="Arial" w:hAnsi="Arial" w:cs="Arial" w:eastAsia="Arial"/>
          <w:sz w:val="20"/>
          <w:szCs w:val="20"/>
          <w:spacing w:val="-8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1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implementation</w:t>
      </w:r>
      <w:r>
        <w:rPr>
          <w:rFonts w:ascii="Arial" w:hAnsi="Arial" w:cs="Arial" w:eastAsia="Arial"/>
          <w:sz w:val="20"/>
          <w:szCs w:val="20"/>
          <w:color w:val="00335B"/>
          <w:spacing w:val="4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approach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preservation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Australia’s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deliver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critical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projects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would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otherwise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prohibitively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expensive.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3" w:right="1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preservation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feature: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50" w:lineRule="auto"/>
        <w:ind w:left="567" w:right="5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Shared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financial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responsibility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jurisdictions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minimise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risk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567" w:right="2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individual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failing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preserve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corridors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reneging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agreements.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0"/>
          <w:position w:val="7"/>
        </w:rPr>
        <w:t>13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IA’s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Protection: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Planning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Investing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69" w:lineRule="auto"/>
        <w:ind w:right="-2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Long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20"/>
          <w:w w:val="93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erm</w:t>
      </w:r>
      <w:r>
        <w:rPr>
          <w:rFonts w:ascii="Arial" w:hAnsi="Arial" w:cs="Arial" w:eastAsia="Arial"/>
          <w:sz w:val="20"/>
          <w:szCs w:val="20"/>
          <w:spacing w:val="6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evidence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demonstrating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vital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preservation.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7"/>
        </w:rPr>
        <w:t>14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5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Indeed,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response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Committee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Communications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report: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Planning,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procurement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funding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Australia’s</w:t>
      </w:r>
      <w:r>
        <w:rPr>
          <w:rFonts w:ascii="Arial" w:hAnsi="Arial" w:cs="Arial" w:eastAsia="Arial"/>
          <w:sz w:val="20"/>
          <w:szCs w:val="20"/>
          <w:spacing w:val="-9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infrastructure:</w:t>
      </w:r>
      <w:r>
        <w:rPr>
          <w:rFonts w:ascii="Arial" w:hAnsi="Arial" w:cs="Arial" w:eastAsia="Arial"/>
          <w:sz w:val="20"/>
          <w:szCs w:val="20"/>
          <w:spacing w:val="12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Report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inquiry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into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planning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procurement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</w:p>
    <w:p>
      <w:pPr>
        <w:spacing w:before="0" w:after="0" w:line="266" w:lineRule="auto"/>
        <w:ind w:right="49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protecting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15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1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4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critically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adversely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Regulations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inhibit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inhibit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introduction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constitutional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scope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play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influence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</w:p>
    <w:p>
      <w:pPr>
        <w:spacing w:before="0" w:after="0" w:line="271" w:lineRule="auto"/>
        <w:ind w:right="30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financial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argues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mechanisms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available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60"/>
          <w:cols w:num="3" w:equalWidth="0">
            <w:col w:w="3338" w:space="359"/>
            <w:col w:w="3312" w:space="248"/>
            <w:col w:w="3423"/>
          </w:cols>
        </w:sectPr>
      </w:pPr>
      <w:rPr/>
    </w:p>
    <w:p>
      <w:pPr>
        <w:spacing w:before="0" w:after="0" w:line="181" w:lineRule="exact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  <w:position w:val="1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  <w:position w:val="1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  <w:position w:val="1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  <w:position w:val="1"/>
        </w:rPr>
        <w:t>Strategic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  <w:position w:val="1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  <w:i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  <w:position w:val="1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9" w:after="0" w:line="250" w:lineRule="auto"/>
        <w:ind w:left="707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project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define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long-term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707" w:right="2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needs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(ideally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50-year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timeframe)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necessary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  <w:i/>
        </w:rPr>
        <w:t>corridors;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707" w:right="7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Stable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independent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governance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identification,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  <w:i/>
        </w:rPr>
        <w:t>protection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funding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corridors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undertaken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objective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manne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balances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address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nearer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term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priorities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long-term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interests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community;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71" w:lineRule="auto"/>
        <w:ind w:right="3863"/>
        <w:jc w:val="both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avoids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conflict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social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dislocation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providing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certainty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59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Research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every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1%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$2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billion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2"/>
          <w:position w:val="7"/>
        </w:rPr>
        <w:t>16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60"/>
          <w:cols w:num="2" w:equalWidth="0">
            <w:col w:w="3351" w:space="346"/>
            <w:col w:w="6983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425.304169pt;margin-top:0pt;width:169.970838pt;height:93.335215pt;mso-position-horizontal-relative:page;mso-position-vertical-relative:page;z-index:-7426" coordorigin="8506,0" coordsize="3399,1867">
            <v:shape style="position:absolute;left:9019;top:0;width:2887;height:1690" type="#_x0000_t75">
              <v:imagedata r:id="rId128" o:title=""/>
            </v:shape>
            <v:group style="position:absolute;left:8516;top:0;width:2597;height:1857" coordorigin="8516,0" coordsize="2597,1857">
              <v:shape style="position:absolute;left:8516;top:0;width:2597;height:1857" coordorigin="8516,0" coordsize="2597,1857" path="m8516,0l10281,1857,11113,1857,9348,0,8516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77pt;width:523.2760pt;height:.1pt;mso-position-horizontal-relative:page;mso-position-vertical-relative:paragraph;z-index:-7425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Victoria’s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30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7"/>
          <w:w w:val="88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ear</w:t>
      </w:r>
      <w:r>
        <w:rPr>
          <w:rFonts w:ascii="Arial" w:hAnsi="Arial" w:cs="Arial" w:eastAsia="Arial"/>
          <w:sz w:val="14"/>
          <w:szCs w:val="14"/>
          <w:spacing w:val="5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Strategy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,</w:t>
      </w:r>
      <w:r>
        <w:rPr>
          <w:rFonts w:ascii="Arial" w:hAnsi="Arial" w:cs="Arial" w:eastAsia="Arial"/>
          <w:sz w:val="14"/>
          <w:szCs w:val="14"/>
          <w:spacing w:val="-10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Infrastructure</w:t>
      </w:r>
      <w:r>
        <w:rPr>
          <w:rFonts w:ascii="Arial" w:hAnsi="Arial" w:cs="Arial" w:eastAsia="Arial"/>
          <w:sz w:val="14"/>
          <w:szCs w:val="14"/>
          <w:spacing w:val="17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Victoria,</w:t>
      </w:r>
      <w:r>
        <w:rPr>
          <w:rFonts w:ascii="Arial" w:hAnsi="Arial" w:cs="Arial" w:eastAsia="Arial"/>
          <w:sz w:val="14"/>
          <w:szCs w:val="14"/>
          <w:spacing w:val="6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December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9" w:after="0" w:line="160" w:lineRule="exact"/>
        <w:ind w:left="423" w:right="228" w:firstLine="-283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13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Infrastructure</w:t>
      </w:r>
      <w:r>
        <w:rPr>
          <w:rFonts w:ascii="Arial" w:hAnsi="Arial" w:cs="Arial" w:eastAsia="Arial"/>
          <w:sz w:val="14"/>
          <w:szCs w:val="14"/>
          <w:spacing w:val="26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Australia</w:t>
      </w:r>
      <w:r>
        <w:rPr>
          <w:rFonts w:ascii="Arial" w:hAnsi="Arial" w:cs="Arial" w:eastAsia="Arial"/>
          <w:sz w:val="14"/>
          <w:szCs w:val="14"/>
          <w:spacing w:val="6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Australian</w:t>
      </w:r>
      <w:r>
        <w:rPr>
          <w:rFonts w:ascii="Arial" w:hAnsi="Arial" w:cs="Arial" w:eastAsia="Arial"/>
          <w:sz w:val="14"/>
          <w:szCs w:val="14"/>
          <w:spacing w:val="-5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9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Plan</w:t>
      </w:r>
      <w:r>
        <w:rPr>
          <w:rFonts w:ascii="Arial" w:hAnsi="Arial" w:cs="Arial" w:eastAsia="Arial"/>
          <w:sz w:val="14"/>
          <w:szCs w:val="14"/>
          <w:spacing w:val="-2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(2016):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158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129">
        <w:r>
          <w:rPr>
            <w:rFonts w:ascii="Arial" w:hAnsi="Arial" w:cs="Arial" w:eastAsia="Arial"/>
            <w:sz w:val="14"/>
            <w:szCs w:val="14"/>
            <w:spacing w:val="0"/>
            <w:w w:val="99"/>
          </w:rPr>
          <w:t>http://infrastructureaustralia.go</w:t>
        </w:r>
        <w:r>
          <w:rPr>
            <w:rFonts w:ascii="Arial" w:hAnsi="Arial" w:cs="Arial" w:eastAsia="Arial"/>
            <w:sz w:val="14"/>
            <w:szCs w:val="14"/>
            <w:spacing w:val="-10"/>
            <w:w w:val="99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.au/polic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98"/>
          </w:rPr>
          <w:t>-publications/publications/files/Australian_Infrastructure_</w:t>
        </w:r>
      </w:hyperlink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Plan.pdf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3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14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hyperlink r:id="rId130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http://infrastructureaustralia.go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.au/polic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-publications/publications/files/CorridorProtection.pdf</w:t>
        </w:r>
      </w:hyperlink>
    </w:p>
    <w:p>
      <w:pPr>
        <w:spacing w:before="59" w:after="0" w:line="160" w:lineRule="exact"/>
        <w:ind w:left="423" w:right="266" w:firstLine="-283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15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Australian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Government</w:t>
      </w:r>
      <w:r>
        <w:rPr>
          <w:rFonts w:ascii="Arial" w:hAnsi="Arial" w:cs="Arial" w:eastAsia="Arial"/>
          <w:sz w:val="14"/>
          <w:szCs w:val="14"/>
          <w:spacing w:val="8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Response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to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the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House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Representatives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Standing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Committee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on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Infrastructure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Communications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report: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Planning,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procurement</w:t>
      </w:r>
      <w:r>
        <w:rPr>
          <w:rFonts w:ascii="Arial" w:hAnsi="Arial" w:cs="Arial" w:eastAsia="Arial"/>
          <w:sz w:val="14"/>
          <w:szCs w:val="14"/>
          <w:spacing w:val="-9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and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funding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Australia’s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future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(http://ww</w:t>
      </w:r>
      <w:r>
        <w:rPr>
          <w:rFonts w:ascii="Arial" w:hAnsi="Arial" w:cs="Arial" w:eastAsia="Arial"/>
          <w:sz w:val="14"/>
          <w:szCs w:val="14"/>
          <w:spacing w:val="-9"/>
          <w:w w:val="97"/>
        </w:rPr>
        <w:t>w</w:t>
      </w:r>
      <w:r>
        <w:rPr>
          <w:rFonts w:ascii="Arial" w:hAnsi="Arial" w:cs="Arial" w:eastAsia="Arial"/>
          <w:sz w:val="14"/>
          <w:szCs w:val="14"/>
          <w:spacing w:val="0"/>
          <w:w w:val="99"/>
        </w:rPr>
        <w:t>.aph/gov/au/</w:t>
      </w:r>
      <w:r>
        <w:rPr>
          <w:rFonts w:ascii="Arial" w:hAnsi="Arial" w:cs="Arial" w:eastAsia="Arial"/>
          <w:sz w:val="14"/>
          <w:szCs w:val="14"/>
          <w:spacing w:val="-4"/>
          <w:w w:val="99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arliamentary_Business/Committees/House/Infrastructure_and_Communications/Planning_and_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Procurement/Government_Response):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6" w:after="0" w:line="160" w:lineRule="exact"/>
        <w:ind w:left="423" w:right="435" w:firstLine="-283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16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</w:rPr>
        <w:t>ACIL</w:t>
      </w:r>
      <w:r>
        <w:rPr>
          <w:rFonts w:ascii="Arial" w:hAnsi="Arial" w:cs="Arial" w:eastAsia="Arial"/>
          <w:sz w:val="14"/>
          <w:szCs w:val="14"/>
          <w:spacing w:val="1"/>
          <w:w w:val="9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Allen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Consulting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The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Economic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  <w:i/>
        </w:rPr>
        <w:t>Significance</w:t>
      </w:r>
      <w:r>
        <w:rPr>
          <w:rFonts w:ascii="Arial" w:hAnsi="Arial" w:cs="Arial" w:eastAsia="Arial"/>
          <w:sz w:val="14"/>
          <w:szCs w:val="14"/>
          <w:spacing w:val="0"/>
          <w:w w:val="9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Australian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Logistics</w:t>
      </w:r>
      <w:r>
        <w:rPr>
          <w:rFonts w:ascii="Arial" w:hAnsi="Arial" w:cs="Arial" w:eastAsia="Arial"/>
          <w:sz w:val="14"/>
          <w:szCs w:val="14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Industry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(2014)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: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hyperlink r:id="rId131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http://austlogistics.com.au/wp-content/uploads/2014/07/Economic-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Significance-o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-the-Australian-Logistics-Indsutr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-FINA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6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580" w:right="580"/>
          <w:headerReference w:type="odd" r:id="rId132"/>
          <w:pgSz w:w="11920" w:h="16840"/>
        </w:sectPr>
      </w:pPr>
      <w:rPr/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428" w:right="9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precedent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now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been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set…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45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interested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observe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2017/18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Budget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papers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unspecified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amount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money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2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Deal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zoning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reform,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accelerate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2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affordable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95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estern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Sydne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2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Budget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apers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went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say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trial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Deal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region,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facing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above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average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1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population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affordability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pressures.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71" w:lineRule="auto"/>
        <w:ind w:left="140" w:right="8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5.75pt;margin-top:-351.493103pt;width:166.5pt;height:339.8841pt;mso-position-horizontal-relative:page;mso-position-vertical-relative:paragraph;z-index:-7423" coordorigin="715,-7030" coordsize="3330,6798">
            <v:group style="position:absolute;left:720;top:-7025;width:3320;height:2" coordorigin="720,-7025" coordsize="3320,2">
              <v:shape style="position:absolute;left:720;top:-7025;width:3320;height:2" coordorigin="720,-7025" coordsize="3320,0" path="m720,-7025l4040,-7025e" filled="f" stroked="t" strokeweight=".5pt" strokecolor="#00AEEF">
                <v:path arrowok="t"/>
              </v:shape>
            </v:group>
            <v:group style="position:absolute;left:725;top:-7020;width:2;height:6778" coordorigin="725,-7020" coordsize="2,6778">
              <v:shape style="position:absolute;left:725;top:-7020;width:2;height:6778" coordorigin="725,-7020" coordsize="0,6778" path="m725,-242l725,-7020e" filled="f" stroked="t" strokeweight=".5pt" strokecolor="#00AEEF">
                <v:path arrowok="t"/>
              </v:shape>
            </v:group>
            <v:group style="position:absolute;left:4035;top:-7020;width:2;height:6778" coordorigin="4035,-7020" coordsize="2,6778">
              <v:shape style="position:absolute;left:4035;top:-7020;width:2;height:6778" coordorigin="4035,-7020" coordsize="0,6778" path="m4035,-242l4035,-7020e" filled="f" stroked="t" strokeweight=".5pt" strokecolor="#00AEEF">
                <v:path arrowok="t"/>
              </v:shape>
            </v:group>
            <v:group style="position:absolute;left:720;top:-237;width:3320;height:2" coordorigin="720,-237" coordsize="3320,2">
              <v:shape style="position:absolute;left:720;top:-237;width:3320;height:2" coordorigin="720,-237" coordsize="3320,0" path="m720,-237l4040,-237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ALC</w:t>
      </w:r>
      <w:r>
        <w:rPr>
          <w:rFonts w:ascii="Arial" w:hAnsi="Arial" w:cs="Arial" w:eastAsia="Arial"/>
          <w:sz w:val="20"/>
          <w:szCs w:val="20"/>
          <w:color w:val="0099D8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7"/>
          <w:b/>
          <w:bCs/>
        </w:rPr>
        <w:t>believes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0099D8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now</w:t>
      </w:r>
      <w:r>
        <w:rPr>
          <w:rFonts w:ascii="Arial" w:hAnsi="Arial" w:cs="Arial" w:eastAsia="Arial"/>
          <w:sz w:val="20"/>
          <w:szCs w:val="20"/>
          <w:color w:val="0099D8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0099D8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99D8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time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0"/>
          <w:szCs w:val="20"/>
          <w:color w:val="0099D8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6"/>
          <w:b/>
          <w:bCs/>
        </w:rPr>
        <w:t>similar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6"/>
          <w:b/>
          <w:bCs/>
        </w:rPr>
        <w:t>financial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incentives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0099D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be</w:t>
      </w:r>
      <w:r>
        <w:rPr>
          <w:rFonts w:ascii="Arial" w:hAnsi="Arial" w:cs="Arial" w:eastAsia="Arial"/>
          <w:sz w:val="20"/>
          <w:szCs w:val="20"/>
          <w:color w:val="0099D8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offered</w:t>
      </w:r>
      <w:r>
        <w:rPr>
          <w:rFonts w:ascii="Arial" w:hAnsi="Arial" w:cs="Arial" w:eastAsia="Arial"/>
          <w:sz w:val="20"/>
          <w:szCs w:val="20"/>
          <w:color w:val="0099D8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0099D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state</w:t>
      </w:r>
      <w:r>
        <w:rPr>
          <w:rFonts w:ascii="Arial" w:hAnsi="Arial" w:cs="Arial" w:eastAsia="Arial"/>
          <w:sz w:val="20"/>
          <w:szCs w:val="20"/>
          <w:color w:val="0099D8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99D8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local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6"/>
          <w:b/>
          <w:bCs/>
        </w:rPr>
        <w:t>governments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0099D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7"/>
          <w:b/>
          <w:bCs/>
        </w:rPr>
        <w:t>preserve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transport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97"/>
          <w:b/>
          <w:bCs/>
        </w:rPr>
        <w:t>corridors</w:t>
      </w:r>
      <w:r>
        <w:rPr>
          <w:rFonts w:ascii="Arial" w:hAnsi="Arial" w:cs="Arial" w:eastAsia="Arial"/>
          <w:sz w:val="20"/>
          <w:szCs w:val="20"/>
          <w:color w:val="0099D8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99D8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protect</w:t>
      </w:r>
      <w:r>
        <w:rPr>
          <w:rFonts w:ascii="Arial" w:hAnsi="Arial" w:cs="Arial" w:eastAsia="Arial"/>
          <w:sz w:val="20"/>
          <w:szCs w:val="20"/>
          <w:color w:val="0099D8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employment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lands</w:t>
      </w:r>
      <w:r>
        <w:rPr>
          <w:rFonts w:ascii="Arial" w:hAnsi="Arial" w:cs="Arial" w:eastAsia="Arial"/>
          <w:sz w:val="20"/>
          <w:szCs w:val="20"/>
          <w:color w:val="0099D8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from</w:t>
      </w:r>
      <w:r>
        <w:rPr>
          <w:rFonts w:ascii="Arial" w:hAnsi="Arial" w:cs="Arial" w:eastAsia="Arial"/>
          <w:sz w:val="20"/>
          <w:szCs w:val="20"/>
          <w:color w:val="0099D8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99D8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impact</w:t>
      </w:r>
      <w:r>
        <w:rPr>
          <w:rFonts w:ascii="Arial" w:hAnsi="Arial" w:cs="Arial" w:eastAsia="Arial"/>
          <w:sz w:val="20"/>
          <w:szCs w:val="20"/>
          <w:color w:val="0099D8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99D8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urban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99D8"/>
          <w:spacing w:val="0"/>
          <w:w w:val="100"/>
          <w:b/>
          <w:bCs/>
        </w:rPr>
        <w:t>encroachment.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8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Similarl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it’s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establishes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articulates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definitive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preservation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8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Finall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Charting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Course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27" w:lineRule="exact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management</w:t>
      </w:r>
      <w:r>
        <w:rPr>
          <w:rFonts w:ascii="Arial" w:hAnsi="Arial" w:cs="Arial" w:eastAsia="Arial"/>
          <w:sz w:val="20"/>
          <w:szCs w:val="20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-1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position w:val="-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build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expertise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1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complexities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involved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acknowledges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powers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states,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consistency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matters.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therefore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4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0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Division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Development,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staffed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qualified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personnel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skills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furnish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quality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policy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3" w:lineRule="auto"/>
        <w:ind w:right="18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DEVE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OPMENT</w:t>
      </w:r>
      <w:r>
        <w:rPr>
          <w:rFonts w:ascii="Arial" w:hAnsi="Arial" w:cs="Arial" w:eastAsia="Arial"/>
          <w:sz w:val="24"/>
          <w:szCs w:val="24"/>
          <w:color w:val="1E4E79"/>
          <w:spacing w:val="15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INTERMO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97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AL</w:t>
      </w:r>
      <w:r>
        <w:rPr>
          <w:rFonts w:ascii="Arial" w:hAnsi="Arial" w:cs="Arial" w:eastAsia="Arial"/>
          <w:sz w:val="24"/>
          <w:szCs w:val="24"/>
          <w:color w:val="1E4E79"/>
          <w:spacing w:val="15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TERMINALS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warehousing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precincts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strong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(including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-haul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services)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3"/>
          <w:w w:val="96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erminal</w:t>
      </w:r>
      <w:r>
        <w:rPr>
          <w:rFonts w:ascii="Arial" w:hAnsi="Arial" w:cs="Arial" w:eastAsia="Arial"/>
          <w:sz w:val="20"/>
          <w:szCs w:val="20"/>
          <w:spacing w:val="6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advantage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integration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principles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timely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07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services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dependent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availability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(relative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road).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population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constrained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adjacent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uses.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complemented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</w:p>
    <w:p>
      <w:pPr>
        <w:spacing w:before="0" w:after="0" w:line="271" w:lineRule="auto"/>
        <w:ind w:right="51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multi-user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land-use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requirements,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options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scale.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6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reflecting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distribution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patterns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population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centres.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erminals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distribution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retailers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reliable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sufficient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paths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volumes.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preservation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sites,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along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40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Likewise,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accelerated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integrating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hubs.</w:t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371" w:space="329"/>
            <w:col w:w="3248" w:space="333"/>
            <w:col w:w="34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486.61pt;height:93.335215pt;mso-position-horizontal-relative:page;mso-position-vertical-relative:page;z-index:-7424" coordorigin="0,0" coordsize="9732,1867">
            <v:shape style="position:absolute;left:0;top:0;width:6576;height:1690" type="#_x0000_t75">
              <v:imagedata r:id="rId133" o:title=""/>
            </v:shape>
            <v:group style="position:absolute;left:4962;top:0;width:4760;height:1690" coordorigin="4962,0" coordsize="4760,1690">
              <v:shape style="position:absolute;left:4962;top:0;width:4760;height:1690" coordorigin="4962,0" coordsize="4760,1690" path="m8149,0l4962,0,6578,1690,9722,1690,8149,0e" filled="t" fillcolor="#FFFFFF" stroked="f">
                <v:path arrowok="t"/>
                <v:fill/>
              </v:shape>
            </v:group>
            <v:group style="position:absolute;left:4602;top:0;width:2597;height:1857" coordorigin="4602,0" coordsize="2597,1857">
              <v:shape style="position:absolute;left:4602;top:0;width:2597;height:1857" coordorigin="4602,0" coordsize="2597,1857" path="m4602,0l6367,1857,7199,1857,5435,0,4602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1pt;width:523.2760pt;height:.1pt;mso-position-horizontal-relative:page;mso-position-vertical-relative:paragraph;z-index:-7422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Budget</w:t>
      </w:r>
      <w:r>
        <w:rPr>
          <w:rFonts w:ascii="Arial" w:hAnsi="Arial" w:cs="Arial" w:eastAsia="Arial"/>
          <w:sz w:val="14"/>
          <w:szCs w:val="14"/>
          <w:spacing w:val="-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aper</w:t>
      </w:r>
      <w:r>
        <w:rPr>
          <w:rFonts w:ascii="Arial" w:hAnsi="Arial" w:cs="Arial" w:eastAsia="Arial"/>
          <w:sz w:val="14"/>
          <w:szCs w:val="14"/>
          <w:spacing w:val="2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No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</w:t>
      </w:r>
      <w:r>
        <w:rPr>
          <w:rFonts w:ascii="Arial" w:hAnsi="Arial" w:cs="Arial" w:eastAsia="Arial"/>
          <w:sz w:val="14"/>
          <w:szCs w:val="14"/>
          <w:spacing w:val="-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2017-18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,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Commonwealth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Australia,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2017: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42.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5.75pt;margin-top:140.315216pt;width:237.335pt;height:618.7499pt;mso-position-horizontal-relative:page;mso-position-vertical-relative:page;z-index:-7421" coordorigin="715,2806" coordsize="4747,12375">
            <v:group style="position:absolute;left:720;top:2811;width:4737;height:2" coordorigin="720,2811" coordsize="4737,2">
              <v:shape style="position:absolute;left:720;top:2811;width:4737;height:2" coordorigin="720,2811" coordsize="4737,0" path="m720,2811l5457,2811e" filled="f" stroked="t" strokeweight=".5pt" strokecolor="#00AEEF">
                <v:path arrowok="t"/>
              </v:shape>
            </v:group>
            <v:group style="position:absolute;left:725;top:2816;width:2;height:12355" coordorigin="725,2816" coordsize="2,12355">
              <v:shape style="position:absolute;left:725;top:2816;width:2;height:12355" coordorigin="725,2816" coordsize="0,12355" path="m725,15171l725,2816e" filled="f" stroked="t" strokeweight=".5pt" strokecolor="#00AEEF">
                <v:path arrowok="t"/>
              </v:shape>
            </v:group>
            <v:group style="position:absolute;left:5452;top:2816;width:2;height:12355" coordorigin="5452,2816" coordsize="2,12355">
              <v:shape style="position:absolute;left:5452;top:2816;width:2;height:12355" coordorigin="5452,2816" coordsize="0,12355" path="m5452,15171l5452,2816e" filled="f" stroked="t" strokeweight=".5pt" strokecolor="#00AEEF">
                <v:path arrowok="t"/>
              </v:shape>
            </v:group>
            <v:group style="position:absolute;left:720;top:15176;width:4737;height:2" coordorigin="720,15176" coordsize="4737,2">
              <v:shape style="position:absolute;left:720;top:15176;width:4737;height:2" coordorigin="720,15176" coordsize="4737,0" path="m720,15176l5457,15176e" filled="f" stroked="t" strokeweight=".5pt" strokecolor="#00AEE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78.271606pt;margin-top:0pt;width:317.0034pt;height:101.621815pt;mso-position-horizontal-relative:page;mso-position-vertical-relative:page;z-index:-7420" coordorigin="5565,0" coordsize="6340,2032">
            <v:group style="position:absolute;left:5575;top:0;width:2755;height:2022" coordorigin="5575,0" coordsize="2755,2022">
              <v:shape style="position:absolute;left:5575;top:0;width:2755;height:2022" coordorigin="5575,0" coordsize="2755,2022" path="m8330,0l7498,0,5575,2022,6408,2022,8330,0e" filled="t" fillcolor="#0093D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88.884003pt;margin-top:140.065018pt;width:270.642pt;height:187.587pt;mso-position-horizontal-relative:page;mso-position-vertical-relative:page;z-index:-7419" coordorigin="5778,2801" coordsize="5413,3752">
            <v:group style="position:absolute;left:5783;top:2929;width:5403;height:3619" coordorigin="5783,2929" coordsize="5403,3619">
              <v:shape style="position:absolute;left:5783;top:2929;width:5403;height:3619" coordorigin="5783,2929" coordsize="5403,3619" path="m5783,6548l11186,6548,11186,2929,5783,2929,5783,6548xe" filled="t" fillcolor="#000000" stroked="f">
                <v:path arrowok="t"/>
                <v:fill/>
              </v:shape>
              <v:shape style="position:absolute;left:5783;top:2806;width:5403;height:3742" type="#_x0000_t75">
                <v:imagedata r:id="rId137" o:title=""/>
              </v:shape>
            </v:group>
            <v:group style="position:absolute;left:5783;top:2806;width:5403;height:123" coordorigin="5783,2806" coordsize="5403,123">
              <v:shape style="position:absolute;left:5783;top:2806;width:5403;height:123" coordorigin="5783,2806" coordsize="5403,123" path="m5783,2929l11186,2929,11186,2806,5783,2806,5783,2929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7" w:after="0" w:line="243" w:lineRule="auto"/>
        <w:ind w:left="428" w:right="5202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PLANNING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ENCROACHMENT</w:t>
      </w:r>
      <w:r>
        <w:rPr>
          <w:rFonts w:ascii="Arial" w:hAnsi="Arial" w:cs="Arial" w:eastAsia="Arial"/>
          <w:sz w:val="24"/>
          <w:szCs w:val="24"/>
          <w:color w:val="1E4E79"/>
          <w:spacing w:val="1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0" w:lineRule="auto"/>
        <w:ind w:left="712" w:right="518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develop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criteria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inserted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partnership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form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712" w:right="50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mechanism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transfer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erritories,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Deals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agreements)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require,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condition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payment: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995" w:right="500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instruments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permit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precluding</w:t>
      </w:r>
      <w:r>
        <w:rPr>
          <w:rFonts w:ascii="Arial" w:hAnsi="Arial" w:cs="Arial" w:eastAsia="Arial"/>
          <w:sz w:val="20"/>
          <w:szCs w:val="20"/>
          <w:color w:val="0033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maximum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operation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basis;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995" w:right="512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linkage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and/or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employment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identifiable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generation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intermodals;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995" w:right="533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planning,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environmental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legislation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instruments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995" w:right="51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prepared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manner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give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effect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paragraphs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(a)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(b).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712" w:right="508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COAG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finalised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Protection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contains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objectives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achieve,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later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712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December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2019.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95" w:after="0" w:line="250" w:lineRule="auto"/>
        <w:ind w:left="712" w:right="506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Division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appropriately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qualified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personnel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(including,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skills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chains).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712" w:right="513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4.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(at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levels)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preservation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sites,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connections.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712" w:right="517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5.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accelerated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terminals,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integrating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hubs.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6"/>
          <w:pgMar w:header="0" w:footer="967" w:top="1560" w:bottom="580" w:left="580" w:right="1680"/>
          <w:headerReference w:type="even" r:id="rId134"/>
          <w:footerReference w:type="even" r:id="rId135"/>
          <w:footerReference w:type="odd" r:id="rId136"/>
          <w:pgSz w:w="11920" w:h="16840"/>
        </w:sectPr>
      </w:pPr>
      <w:rPr/>
    </w:p>
    <w:p>
      <w:pPr>
        <w:spacing w:before="17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TECHNO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O</w:t>
      </w:r>
      <w:r>
        <w:rPr>
          <w:rFonts w:ascii="Arial" w:hAnsi="Arial" w:cs="Arial" w:eastAsia="Arial"/>
          <w:sz w:val="60"/>
          <w:szCs w:val="60"/>
          <w:spacing w:val="-11"/>
          <w:w w:val="100"/>
          <w:b/>
          <w:bCs/>
          <w:position w:val="-2"/>
        </w:rPr>
        <w:t>G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60"/>
          <w:szCs w:val="60"/>
          <w:spacing w:val="-4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60"/>
          <w:szCs w:val="60"/>
          <w:spacing w:val="-9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-6"/>
          <w:w w:val="100"/>
          <w:b/>
          <w:bCs/>
          <w:position w:val="-2"/>
        </w:rPr>
        <w:t>D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320" w:bottom="1160" w:left="580" w:right="580"/>
          <w:headerReference w:type="odd" r:id="rId138"/>
          <w:pgSz w:w="11920" w:h="16840"/>
        </w:sectPr>
      </w:pPr>
      <w:rPr/>
    </w:p>
    <w:p>
      <w:pPr>
        <w:spacing w:before="41" w:after="0" w:line="271" w:lineRule="auto"/>
        <w:ind w:left="140" w:right="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second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most</w:t>
      </w:r>
      <w:r>
        <w:rPr>
          <w:rFonts w:ascii="Arial" w:hAnsi="Arial" w:cs="Arial" w:eastAsia="Arial"/>
          <w:sz w:val="20"/>
          <w:szCs w:val="20"/>
          <w:color w:val="1A436E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discussed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issue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throughout</w:t>
      </w:r>
      <w:r>
        <w:rPr>
          <w:rFonts w:ascii="Arial" w:hAnsi="Arial" w:cs="Arial" w:eastAsia="Arial"/>
          <w:sz w:val="20"/>
          <w:szCs w:val="20"/>
          <w:color w:val="1A436E"/>
          <w:spacing w:val="1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ALC’s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industry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consultations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0"/>
          <w:szCs w:val="20"/>
          <w:color w:val="1A436E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-4"/>
          <w:w w:val="96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reight</w:t>
      </w:r>
      <w:r>
        <w:rPr>
          <w:rFonts w:ascii="Arial" w:hAnsi="Arial" w:cs="Arial" w:eastAsia="Arial"/>
          <w:sz w:val="20"/>
          <w:szCs w:val="20"/>
          <w:color w:val="1A436E"/>
          <w:spacing w:val="6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Strategy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was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use</w:t>
      </w:r>
      <w:r>
        <w:rPr>
          <w:rFonts w:ascii="Arial" w:hAnsi="Arial" w:cs="Arial" w:eastAsia="Arial"/>
          <w:sz w:val="20"/>
          <w:szCs w:val="20"/>
          <w:color w:val="1A436E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technolog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96"/>
          <w:b/>
          <w:bCs/>
        </w:rPr>
        <w:t>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,</w:t>
      </w:r>
      <w:r>
        <w:rPr>
          <w:rFonts w:ascii="Arial" w:hAnsi="Arial" w:cs="Arial" w:eastAsia="Arial"/>
          <w:sz w:val="20"/>
          <w:szCs w:val="20"/>
          <w:color w:val="1A436E"/>
          <w:spacing w:val="4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140" w:right="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capturing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data,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improve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efficiency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safety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introduction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objectives: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423" w:right="250" w:firstLine="-28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enabling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outcomes;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602" w:firstLine="-28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consistency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and/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interoperability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networks;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avoiding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duplication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technology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requirements,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hardware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software;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reducing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operational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costs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ALC’s</w:t>
      </w:r>
      <w:r>
        <w:rPr>
          <w:rFonts w:ascii="Arial" w:hAnsi="Arial" w:cs="Arial" w:eastAsia="Arial"/>
          <w:sz w:val="20"/>
          <w:szCs w:val="20"/>
          <w:spacing w:val="-6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conversations</w:t>
      </w:r>
      <w:r>
        <w:rPr>
          <w:rFonts w:ascii="Arial" w:hAnsi="Arial" w:cs="Arial" w:eastAsia="Arial"/>
          <w:sz w:val="20"/>
          <w:szCs w:val="20"/>
          <w:spacing w:val="12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‘bobbing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up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place’.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eager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ability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transfer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4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non-proprietary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anothe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manner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similar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94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alley</w:t>
      </w:r>
      <w:r>
        <w:rPr>
          <w:rFonts w:ascii="Arial" w:hAnsi="Arial" w:cs="Arial" w:eastAsia="Arial"/>
          <w:sz w:val="20"/>
          <w:szCs w:val="20"/>
          <w:spacing w:val="7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doing,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belief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scheduling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movements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‘making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appointment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doctor’.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enabling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instrument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mechanics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explored.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There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wish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harnessed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manne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landside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Bureau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(BITRE)</w:t>
      </w:r>
      <w:r>
        <w:rPr>
          <w:rFonts w:ascii="Arial" w:hAnsi="Arial" w:cs="Arial" w:eastAsia="Arial"/>
          <w:sz w:val="20"/>
          <w:szCs w:val="20"/>
          <w:spacing w:val="9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3"/>
          <w:i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aterline</w:t>
      </w:r>
      <w:r>
        <w:rPr>
          <w:rFonts w:ascii="Arial" w:hAnsi="Arial" w:cs="Arial" w:eastAsia="Arial"/>
          <w:sz w:val="20"/>
          <w:szCs w:val="20"/>
          <w:spacing w:val="8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series,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step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direction.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maritime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‘single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window’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akin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European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System,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0" w:lineRule="auto"/>
        <w:ind w:right="4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2010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,</w:t>
      </w:r>
      <w:r>
        <w:rPr>
          <w:rFonts w:ascii="Arial" w:hAnsi="Arial" w:cs="Arial" w:eastAsia="Arial"/>
          <w:sz w:val="20"/>
          <w:szCs w:val="20"/>
          <w:spacing w:val="8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Leader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s</w:t>
      </w:r>
      <w:r>
        <w:rPr>
          <w:rFonts w:ascii="Arial" w:hAnsi="Arial" w:cs="Arial" w:eastAsia="Arial"/>
          <w:sz w:val="20"/>
          <w:szCs w:val="20"/>
          <w:spacing w:val="19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committed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“addres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impediment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good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6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</w:t>
      </w:r>
      <w:r>
        <w:rPr>
          <w:rFonts w:ascii="Arial" w:hAnsi="Arial" w:cs="Arial" w:eastAsia="Arial"/>
          <w:sz w:val="20"/>
          <w:szCs w:val="20"/>
          <w:spacing w:val="4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throug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Asia-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7"/>
          <w:w w:val="96"/>
        </w:rPr>
        <w:t>P</w:t>
      </w:r>
      <w:r>
        <w:rPr>
          <w:rFonts w:ascii="Arial" w:hAnsi="Arial" w:cs="Arial" w:eastAsia="Arial"/>
          <w:sz w:val="20"/>
          <w:szCs w:val="20"/>
          <w:spacing w:val="-2"/>
          <w:w w:val="96"/>
        </w:rPr>
        <w:t>acifi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suppl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-chain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…wit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vie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achievin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5"/>
        </w:rPr>
        <w:t>APE</w:t>
      </w:r>
      <w:r>
        <w:rPr>
          <w:rFonts w:ascii="Arial" w:hAnsi="Arial" w:cs="Arial" w:eastAsia="Arial"/>
          <w:sz w:val="20"/>
          <w:szCs w:val="20"/>
          <w:spacing w:val="3"/>
          <w:w w:val="95"/>
        </w:rPr>
        <w:t>C</w:t>
      </w:r>
      <w:r>
        <w:rPr>
          <w:rFonts w:ascii="Arial" w:hAnsi="Arial" w:cs="Arial" w:eastAsia="Arial"/>
          <w:sz w:val="20"/>
          <w:szCs w:val="20"/>
          <w:spacing w:val="-2"/>
          <w:w w:val="95"/>
        </w:rPr>
        <w:t>-wid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e</w:t>
      </w:r>
      <w:r>
        <w:rPr>
          <w:rFonts w:ascii="Arial" w:hAnsi="Arial" w:cs="Arial" w:eastAsia="Arial"/>
          <w:sz w:val="20"/>
          <w:szCs w:val="20"/>
          <w:spacing w:val="6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targe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percen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improvemen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suppl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chai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performanc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2015.”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7"/>
        </w:rPr>
        <w:t>18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0" w:lineRule="auto"/>
        <w:ind w:right="39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2012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,</w:t>
      </w:r>
      <w:r>
        <w:rPr>
          <w:rFonts w:ascii="Arial" w:hAnsi="Arial" w:cs="Arial" w:eastAsia="Arial"/>
          <w:sz w:val="20"/>
          <w:szCs w:val="20"/>
          <w:spacing w:val="8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Leader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s</w:t>
      </w:r>
      <w:r>
        <w:rPr>
          <w:rFonts w:ascii="Arial" w:hAnsi="Arial" w:cs="Arial" w:eastAsia="Arial"/>
          <w:sz w:val="20"/>
          <w:szCs w:val="20"/>
          <w:spacing w:val="19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recognised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“...th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importanc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addressing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7"/>
        </w:rPr>
        <w:t>unnecessar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7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barrier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trad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-2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advancin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regulator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convergence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coherenc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achievin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share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objective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strengthening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regiona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economi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integratio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ensurin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produc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5"/>
        </w:rPr>
        <w:t>safet</w:t>
      </w:r>
      <w:r>
        <w:rPr>
          <w:rFonts w:ascii="Arial" w:hAnsi="Arial" w:cs="Arial" w:eastAsia="Arial"/>
          <w:sz w:val="20"/>
          <w:szCs w:val="20"/>
          <w:spacing w:val="-15"/>
          <w:w w:val="95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suppl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integrity…”</w:t>
      </w:r>
      <w:r>
        <w:rPr>
          <w:rFonts w:ascii="Arial" w:hAnsi="Arial" w:cs="Arial" w:eastAsia="Arial"/>
          <w:sz w:val="13"/>
          <w:szCs w:val="13"/>
          <w:spacing w:val="-1"/>
          <w:w w:val="100"/>
          <w:position w:val="7"/>
        </w:rPr>
        <w:t>19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3" w:after="0" w:line="271" w:lineRule="auto"/>
        <w:ind w:right="27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2"/>
          <w:w w:val="95"/>
        </w:rPr>
        <w:t>Australi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spacing w:val="5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currentl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ha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5"/>
        </w:rPr>
        <w:t>severa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l</w:t>
      </w:r>
      <w:r>
        <w:rPr>
          <w:rFonts w:ascii="Arial" w:hAnsi="Arial" w:cs="Arial" w:eastAsia="Arial"/>
          <w:sz w:val="20"/>
          <w:szCs w:val="20"/>
          <w:spacing w:val="4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well-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develope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capabl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being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aligne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int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windo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4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mode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fo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93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4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Economie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m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outlined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commitment.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APEC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Vietnam,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technical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group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Asia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acific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(APMEN)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approved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0" w:after="0" w:line="271" w:lineRule="auto"/>
        <w:ind w:right="3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pilot,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NSW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6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BITRE/A</w:t>
      </w:r>
      <w:r>
        <w:rPr>
          <w:rFonts w:ascii="Arial" w:hAnsi="Arial" w:cs="Arial" w:eastAsia="Arial"/>
          <w:sz w:val="20"/>
          <w:szCs w:val="20"/>
          <w:spacing w:val="3"/>
          <w:w w:val="94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Dissemination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run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4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‘single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source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truth’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backbone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outside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scope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1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Inquir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visibilit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labelling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monitor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blockchain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application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55" w:space="242"/>
            <w:col w:w="3307" w:space="253"/>
            <w:col w:w="3503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8"/>
          <w:pgMar w:header="0" w:footer="685" w:top="1560" w:bottom="580" w:left="580" w:right="540"/>
          <w:headerReference w:type="even" r:id="rId139"/>
          <w:footerReference w:type="even" r:id="rId140"/>
          <w:footerReference w:type="odd" r:id="rId141"/>
          <w:pgSz w:w="11920" w:h="16840"/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3" w:lineRule="auto"/>
        <w:ind w:left="428" w:right="40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CASE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STU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5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-22"/>
          <w:w w:val="95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:</w:t>
      </w:r>
      <w:r>
        <w:rPr>
          <w:rFonts w:ascii="Arial" w:hAnsi="Arial" w:cs="Arial" w:eastAsia="Arial"/>
          <w:sz w:val="24"/>
          <w:szCs w:val="24"/>
          <w:color w:val="1E4E79"/>
          <w:spacing w:val="5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ALC/GS1</w:t>
      </w:r>
      <w:r>
        <w:rPr>
          <w:rFonts w:ascii="Arial" w:hAnsi="Arial" w:cs="Arial" w:eastAsia="Arial"/>
          <w:sz w:val="24"/>
          <w:szCs w:val="24"/>
          <w:color w:val="1E4E79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4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4"/>
          <w:b/>
          <w:bCs/>
        </w:rPr>
        <w:t>USTRALIA</w:t>
      </w:r>
      <w:r>
        <w:rPr>
          <w:rFonts w:ascii="Arial" w:hAnsi="Arial" w:cs="Arial" w:eastAsia="Arial"/>
          <w:sz w:val="24"/>
          <w:szCs w:val="24"/>
          <w:color w:val="1E4E79"/>
          <w:spacing w:val="14"/>
          <w:w w:val="94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4"/>
          <w:b/>
          <w:bCs/>
        </w:rPr>
        <w:t>SUPP</w:t>
      </w:r>
      <w:r>
        <w:rPr>
          <w:rFonts w:ascii="Arial" w:hAnsi="Arial" w:cs="Arial" w:eastAsia="Arial"/>
          <w:sz w:val="24"/>
          <w:szCs w:val="24"/>
          <w:color w:val="1E4E79"/>
          <w:spacing w:val="-24"/>
          <w:w w:val="94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4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16"/>
          <w:w w:val="94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VISIBILITY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STU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428" w:right="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ALC,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echnology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Committee,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collaboration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businesses,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Austroads,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GS1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Development,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investigated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businesses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7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transmit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events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occurring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physical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suppliers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customers,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multiple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custody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Austroads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Research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Report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92"/>
          <w:i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  <w:i/>
        </w:rPr>
        <w:t>-R538-17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Investigating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  <w:i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otential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Benefits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Enhanced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End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End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Chain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Visibility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released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2017.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10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proven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visibility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traceability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language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freight,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assets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events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execution.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enables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parties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gain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real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-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control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manage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effectivel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resulted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operations,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compliance,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product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integrity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analytics.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-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ublic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derived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increased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visibility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optimisation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scheduling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(terminals;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infrastructure);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(demand;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utilisation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freight;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sector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data);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linking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real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compliance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monitoring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(container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weights;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security);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emergency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(real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response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data).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found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however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providers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taking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advantage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adoption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visibilit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perceive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outweighs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benefit.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due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prevalence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incompatible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bespoke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non-standard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formats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collaborative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mindset.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-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penalty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largely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fall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small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business,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significant.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avoidable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estimated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UD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1.63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billion,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ALC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believes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8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calls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small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medium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sized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providers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promote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adoption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research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awareness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programs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promotion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7" w:after="0" w:line="243" w:lineRule="auto"/>
        <w:ind w:right="1149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11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PERFORMANCE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FRAMEWORK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9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5.75pt;margin-top:-49.759735pt;width:345.539pt;height:606.009700pt;mso-position-horizontal-relative:page;mso-position-vertical-relative:paragraph;z-index:-7418" coordorigin="715,-995" coordsize="6911,12120">
            <v:group style="position:absolute;left:720;top:-990;width:6901;height:2" coordorigin="720,-990" coordsize="6901,2">
              <v:shape style="position:absolute;left:720;top:-990;width:6901;height:2" coordorigin="720,-990" coordsize="6901,0" path="m720,-990l7621,-990e" filled="f" stroked="t" strokeweight=".5pt" strokecolor="#00AEEF">
                <v:path arrowok="t"/>
              </v:shape>
            </v:group>
            <v:group style="position:absolute;left:725;top:-985;width:2;height:12100" coordorigin="725,-985" coordsize="2,12100">
              <v:shape style="position:absolute;left:725;top:-985;width:2;height:12100" coordorigin="725,-985" coordsize="0,12100" path="m725,11115l725,-985e" filled="f" stroked="t" strokeweight=".5pt" strokecolor="#00AEEF">
                <v:path arrowok="t"/>
              </v:shape>
            </v:group>
            <v:group style="position:absolute;left:7616;top:-985;width:2;height:12100" coordorigin="7616,-985" coordsize="2,12100">
              <v:shape style="position:absolute;left:7616;top:-985;width:2;height:12100" coordorigin="7616,-985" coordsize="0,12100" path="m7616,11115l7616,-985e" filled="f" stroked="t" strokeweight=".5pt" strokecolor="#00AEEF">
                <v:path arrowok="t"/>
              </v:shape>
            </v:group>
            <v:group style="position:absolute;left:720;top:11120;width:6901;height:2" coordorigin="720,11120" coordsize="6901,2">
              <v:shape style="position:absolute;left:720;top:11120;width:6901;height:2" coordorigin="720,11120" coordsize="6901,0" path="m720,11120l7621,11120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efforts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quantify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aspects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erformance</w:t>
      </w:r>
      <w:r>
        <w:rPr>
          <w:rFonts w:ascii="Arial" w:hAnsi="Arial" w:cs="Arial" w:eastAsia="Arial"/>
          <w:sz w:val="20"/>
          <w:szCs w:val="20"/>
          <w:spacing w:val="3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ramework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1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specific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indicators,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1.2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erformance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57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Framework,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ALC.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repeatedly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use/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Ultimatel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indicators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readily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accessible.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availability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eas</w:t>
      </w:r>
      <w:r>
        <w:rPr>
          <w:rFonts w:ascii="Arial" w:hAnsi="Arial" w:cs="Arial" w:eastAsia="Arial"/>
          <w:sz w:val="20"/>
          <w:szCs w:val="20"/>
          <w:spacing w:val="-3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-to-interpret</w:t>
      </w:r>
      <w:r>
        <w:rPr>
          <w:rFonts w:ascii="Arial" w:hAnsi="Arial" w:cs="Arial" w:eastAsia="Arial"/>
          <w:sz w:val="20"/>
          <w:szCs w:val="20"/>
          <w:spacing w:val="1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awareness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pinch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interested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BITRE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data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assess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9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end,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BITRE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erformance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7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ramework.</w:t>
      </w:r>
      <w:r>
        <w:rPr>
          <w:rFonts w:ascii="Arial" w:hAnsi="Arial" w:cs="Arial" w:eastAsia="Arial"/>
          <w:sz w:val="20"/>
          <w:szCs w:val="20"/>
          <w:spacing w:val="4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Combining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erformance</w:t>
      </w:r>
      <w:r>
        <w:rPr>
          <w:rFonts w:ascii="Arial" w:hAnsi="Arial" w:cs="Arial" w:eastAsia="Arial"/>
          <w:sz w:val="20"/>
          <w:szCs w:val="20"/>
          <w:spacing w:val="3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ramework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8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BITRE’s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specialised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accurately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measure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5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Similarl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Commission’s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Who</w:t>
      </w:r>
      <w:r>
        <w:rPr>
          <w:rFonts w:ascii="Arial" w:hAnsi="Arial" w:cs="Arial" w:eastAsia="Arial"/>
          <w:sz w:val="20"/>
          <w:szCs w:val="20"/>
          <w:spacing w:val="1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Moves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1"/>
          <w:i/>
        </w:rPr>
        <w:t>What</w:t>
      </w:r>
      <w:r>
        <w:rPr>
          <w:rFonts w:ascii="Arial" w:hAnsi="Arial" w:cs="Arial" w:eastAsia="Arial"/>
          <w:sz w:val="20"/>
          <w:szCs w:val="20"/>
          <w:spacing w:val="2"/>
          <w:w w:val="9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Where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ape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2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Bureau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Statistics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Satellite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Account.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20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40"/>
          <w:cols w:num="2" w:equalWidth="0">
            <w:col w:w="6702" w:space="579"/>
            <w:col w:w="351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425.304169pt;margin-top:0pt;width:169.970838pt;height:93.335215pt;mso-position-horizontal-relative:page;mso-position-vertical-relative:page;z-index:-7416" coordorigin="8506,0" coordsize="3399,1867">
            <v:shape style="position:absolute;left:9019;top:0;width:2887;height:1690" type="#_x0000_t75">
              <v:imagedata r:id="rId142" o:title=""/>
            </v:shape>
            <v:group style="position:absolute;left:8516;top:0;width:2597;height:1857" coordorigin="8516,0" coordsize="2597,1857">
              <v:shape style="position:absolute;left:8516;top:0;width:2597;height:1857" coordorigin="8516,0" coordsize="2597,1857" path="m8516,0l10281,1857,11113,1857,9348,0,8516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3pt;width:523.2760pt;height:.1pt;mso-position-horizontal-relative:page;mso-position-vertical-relative:paragraph;z-index:-7417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hyperlink r:id="rId143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.austlogistics.com.au/wp-content/uploads/2017/01/N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T</w:t>
        </w:r>
        <w:r>
          <w:rPr>
            <w:rFonts w:ascii="Arial" w:hAnsi="Arial" w:cs="Arial" w:eastAsia="Arial"/>
            <w:sz w:val="14"/>
            <w:szCs w:val="14"/>
            <w:spacing w:val="3"/>
            <w:w w:val="100"/>
          </w:rPr>
          <w:t>C</w:t>
        </w:r>
        <w:r>
          <w:rPr>
            <w:rFonts w:ascii="Arial" w:hAnsi="Arial" w:cs="Arial" w:eastAsia="Arial"/>
            <w:sz w:val="14"/>
            <w:szCs w:val="14"/>
            <w:spacing w:val="-8"/>
            <w:w w:val="100"/>
          </w:rPr>
          <w:t>-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Who-Moves</w:t>
        </w:r>
        <w:r>
          <w:rPr>
            <w:rFonts w:ascii="Arial" w:hAnsi="Arial" w:cs="Arial" w:eastAsia="Arial"/>
            <w:sz w:val="14"/>
            <w:szCs w:val="14"/>
            <w:spacing w:val="-8"/>
            <w:w w:val="100"/>
          </w:rPr>
          <w:t>-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Wha</w:t>
        </w:r>
        <w:r>
          <w:rPr>
            <w:rFonts w:ascii="Arial" w:hAnsi="Arial" w:cs="Arial" w:eastAsia="Arial"/>
            <w:sz w:val="14"/>
            <w:szCs w:val="14"/>
            <w:spacing w:val="-1"/>
            <w:w w:val="100"/>
          </w:rPr>
          <w:t>t</w:t>
        </w:r>
        <w:r>
          <w:rPr>
            <w:rFonts w:ascii="Arial" w:hAnsi="Arial" w:cs="Arial" w:eastAsia="Arial"/>
            <w:sz w:val="14"/>
            <w:szCs w:val="14"/>
            <w:spacing w:val="-8"/>
            <w:w w:val="100"/>
          </w:rPr>
          <w:t>-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Where.pdf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4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880" w:left="580" w:right="580"/>
          <w:headerReference w:type="odd" r:id="rId144"/>
          <w:pgSz w:w="11920" w:h="16840"/>
        </w:sectPr>
      </w:pPr>
      <w:rPr/>
    </w:p>
    <w:p>
      <w:pPr>
        <w:spacing w:before="33" w:after="0" w:line="271" w:lineRule="auto"/>
        <w:ind w:left="140" w:right="3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account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analysis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size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market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easie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results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7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presence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3" w:lineRule="auto"/>
        <w:ind w:left="140" w:right="805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-4"/>
          <w:w w:val="97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UTOM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7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TION</w:t>
      </w:r>
      <w:r>
        <w:rPr>
          <w:rFonts w:ascii="Arial" w:hAnsi="Arial" w:cs="Arial" w:eastAsia="Arial"/>
          <w:sz w:val="24"/>
          <w:szCs w:val="24"/>
          <w:color w:val="1E4E79"/>
          <w:spacing w:val="1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OGISTI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INDUSTRY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-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automated,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intelligent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</w:t>
      </w:r>
      <w:r>
        <w:rPr>
          <w:rFonts w:ascii="Arial" w:hAnsi="Arial" w:cs="Arial" w:eastAsia="Arial"/>
          <w:sz w:val="20"/>
          <w:szCs w:val="20"/>
          <w:spacing w:val="4"/>
          <w:w w:val="100"/>
          <w:b/>
          <w:bCs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-ITS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)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5"/>
        </w:rPr>
        <w:t>(</w:t>
      </w:r>
      <w:r>
        <w:rPr>
          <w:rFonts w:ascii="Arial" w:hAnsi="Arial" w:cs="Arial" w:eastAsia="Arial"/>
          <w:sz w:val="20"/>
          <w:szCs w:val="20"/>
          <w:spacing w:val="0"/>
          <w:w w:val="95"/>
          <w:b/>
          <w:bCs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5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5"/>
          <w:b/>
          <w:bCs/>
        </w:rPr>
        <w:t>Vs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)</w:t>
      </w:r>
      <w:r>
        <w:rPr>
          <w:rFonts w:ascii="Arial" w:hAnsi="Arial" w:cs="Arial" w:eastAsia="Arial"/>
          <w:sz w:val="20"/>
          <w:szCs w:val="20"/>
          <w:spacing w:val="5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prominent.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40" w:right="1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improvement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safet</w:t>
      </w:r>
      <w:r>
        <w:rPr>
          <w:rFonts w:ascii="Arial" w:hAnsi="Arial" w:cs="Arial" w:eastAsia="Arial"/>
          <w:sz w:val="20"/>
          <w:szCs w:val="20"/>
          <w:spacing w:val="-14"/>
          <w:w w:val="95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.</w:t>
      </w:r>
      <w:r>
        <w:rPr>
          <w:rFonts w:ascii="Arial" w:hAnsi="Arial" w:cs="Arial" w:eastAsia="Arial"/>
          <w:sz w:val="20"/>
          <w:szCs w:val="20"/>
          <w:spacing w:val="6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believe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managed,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enormous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safer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Ultimatel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companies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aspects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sense.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occurring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3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warehouse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being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oolworths.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opinion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varies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timeline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introduction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uptake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Vs,</w:t>
      </w:r>
      <w:r>
        <w:rPr>
          <w:rFonts w:ascii="Arial" w:hAnsi="Arial" w:cs="Arial" w:eastAsia="Arial"/>
          <w:sz w:val="20"/>
          <w:szCs w:val="20"/>
          <w:spacing w:val="7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fair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companies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seek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20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</w:t>
      </w:r>
      <w:r>
        <w:rPr>
          <w:rFonts w:ascii="Arial" w:hAnsi="Arial" w:cs="Arial" w:eastAsia="Arial"/>
          <w:sz w:val="20"/>
          <w:szCs w:val="20"/>
          <w:spacing w:val="5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effective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so.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Indeed,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McKinsey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&amp;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suggests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66" w:lineRule="auto"/>
        <w:ind w:left="140" w:right="9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80%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parcels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autonomous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21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33" w:after="0" w:line="271" w:lineRule="auto"/>
        <w:ind w:right="146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role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framework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autonomous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vehicles.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updating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Rules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Vs.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22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271" w:lineRule="auto"/>
        <w:ind w:right="9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Development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Austroads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similarly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engaged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Vs.</w:t>
      </w:r>
      <w:r>
        <w:rPr>
          <w:rFonts w:ascii="Arial" w:hAnsi="Arial" w:cs="Arial" w:eastAsia="Arial"/>
          <w:sz w:val="20"/>
          <w:szCs w:val="20"/>
          <w:spacing w:val="7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trialling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</w:t>
      </w:r>
      <w:r>
        <w:rPr>
          <w:rFonts w:ascii="Arial" w:hAnsi="Arial" w:cs="Arial" w:eastAsia="Arial"/>
          <w:sz w:val="20"/>
          <w:szCs w:val="20"/>
          <w:spacing w:val="5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trialling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</w:t>
      </w:r>
      <w:r>
        <w:rPr>
          <w:rFonts w:ascii="Arial" w:hAnsi="Arial" w:cs="Arial" w:eastAsia="Arial"/>
          <w:sz w:val="20"/>
          <w:szCs w:val="20"/>
          <w:spacing w:val="5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23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1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separately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Vs,</w:t>
      </w:r>
      <w:r>
        <w:rPr>
          <w:rFonts w:ascii="Arial" w:hAnsi="Arial" w:cs="Arial" w:eastAsia="Arial"/>
          <w:sz w:val="20"/>
          <w:szCs w:val="20"/>
          <w:spacing w:val="7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possibility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unnecessary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duplication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and/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different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3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avert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risk,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co-operation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agencies,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proactive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engagement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trialling,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sale,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C</w:t>
      </w:r>
      <w:r>
        <w:rPr>
          <w:rFonts w:ascii="Arial" w:hAnsi="Arial" w:cs="Arial" w:eastAsia="Arial"/>
          <w:sz w:val="20"/>
          <w:szCs w:val="20"/>
          <w:spacing w:val="-4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Vs</w:t>
      </w:r>
      <w:r>
        <w:rPr>
          <w:rFonts w:ascii="Arial" w:hAnsi="Arial" w:cs="Arial" w:eastAsia="Arial"/>
          <w:sz w:val="20"/>
          <w:szCs w:val="20"/>
          <w:spacing w:val="5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acknowledged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olicy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Framework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Land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11"/>
          <w:w w:val="95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ransport</w:t>
      </w:r>
      <w:r>
        <w:rPr>
          <w:rFonts w:ascii="Arial" w:hAnsi="Arial" w:cs="Arial" w:eastAsia="Arial"/>
          <w:sz w:val="20"/>
          <w:szCs w:val="20"/>
          <w:spacing w:val="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echnology: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Action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0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2016-2019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advocates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environments,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removal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42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barriers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proactive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fashion,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certainty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requirements.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formulating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recommendations,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satisfy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itself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adequately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resourced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uptake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hampered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unnecessary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outmoded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35" w:space="262"/>
            <w:col w:w="3280" w:space="280"/>
            <w:col w:w="3503"/>
          </w:cols>
        </w:sectPr>
      </w:pPr>
      <w:rPr/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0pt;margin-top:0pt;width:513.1653pt;height:93.335215pt;mso-position-horizontal-relative:page;mso-position-vertical-relative:page;z-index:-7414" coordorigin="0,0" coordsize="10263,1867">
            <v:shape style="position:absolute;left:0;top:0;width:6576;height:1690" type="#_x0000_t75">
              <v:imagedata r:id="rId145" o:title=""/>
            </v:shape>
            <v:group style="position:absolute;left:4962;top:0;width:4760;height:1690" coordorigin="4962,0" coordsize="4760,1690">
              <v:shape style="position:absolute;left:4962;top:0;width:4760;height:1690" coordorigin="4962,0" coordsize="4760,1690" path="m8149,0l4962,0,6578,1690,9722,1690,8149,0e" filled="t" fillcolor="#FFFFFF" stroked="f">
                <v:path arrowok="t"/>
                <v:fill/>
              </v:shape>
            </v:group>
            <v:group style="position:absolute;left:4602;top:0;width:2597;height:1857" coordorigin="4602,0" coordsize="2597,1857">
              <v:shape style="position:absolute;left:4602;top:0;width:2597;height:1857" coordorigin="4602,0" coordsize="2597,1857" path="m4602,0l6367,1857,7199,1857,5435,0,4602,0e" filled="t" fillcolor="#00AEEF" stroked="f">
                <v:path arrowok="t"/>
                <v:fill/>
              </v:shape>
            </v:group>
            <v:group style="position:absolute;left:7656;top:0;width:2597;height:1857" coordorigin="7656,0" coordsize="2597,1857">
              <v:shape style="position:absolute;left:7656;top:0;width:2597;height:1857" coordorigin="7656,0" coordsize="2597,1857" path="m7656,0l9421,1857,10253,1857,8489,0,7656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97.308014pt;margin-top:551.213989pt;width:297.968001pt;height:166.356pt;mso-position-horizontal-relative:page;mso-position-vertical-relative:page;z-index:-7413" coordorigin="5946,11024" coordsize="5959,3327">
            <v:shape style="position:absolute;left:5949;top:11074;width:5957;height:3277" type="#_x0000_t75">
              <v:imagedata r:id="rId146" o:title=""/>
            </v:shape>
            <v:group style="position:absolute;left:5949;top:11027;width:5957;height:123" coordorigin="5949,11027" coordsize="5957,123">
              <v:shape style="position:absolute;left:5949;top:11027;width:5957;height:123" coordorigin="5949,11027" coordsize="5957,123" path="m5949,11150l11906,11150,11906,11027,5949,11027,5949,11150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4pt;width:490.961pt;height:.1pt;mso-position-horizontal-relative:page;mso-position-vertical-relative:paragraph;z-index:-7415" coordorigin="720,0" coordsize="9819,2">
            <v:shape style="position:absolute;left:720;top:0;width:9819;height:2" coordorigin="720,0" coordsize="9819,0" path="m720,0l10539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arcel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delivery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–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future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last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mile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McKinsey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&amp;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Compan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September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22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Clarifying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control</w:t>
      </w:r>
      <w:r>
        <w:rPr>
          <w:rFonts w:ascii="Arial" w:hAnsi="Arial" w:cs="Arial" w:eastAsia="Arial"/>
          <w:sz w:val="14"/>
          <w:szCs w:val="14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automated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vehicles</w:t>
      </w:r>
      <w:r>
        <w:rPr>
          <w:rFonts w:ascii="Arial" w:hAnsi="Arial" w:cs="Arial" w:eastAsia="Arial"/>
          <w:sz w:val="14"/>
          <w:szCs w:val="14"/>
          <w:spacing w:val="-1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Discussion</w:t>
      </w:r>
      <w:r>
        <w:rPr>
          <w:rFonts w:ascii="Arial" w:hAnsi="Arial" w:cs="Arial" w:eastAsia="Arial"/>
          <w:sz w:val="14"/>
          <w:szCs w:val="14"/>
          <w:spacing w:val="-8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aper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,</w:t>
      </w:r>
      <w:r>
        <w:rPr>
          <w:rFonts w:ascii="Arial" w:hAnsi="Arial" w:cs="Arial" w:eastAsia="Arial"/>
          <w:sz w:val="14"/>
          <w:szCs w:val="14"/>
          <w:spacing w:val="2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National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ransport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Commission,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April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23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See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Road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8"/>
          <w:w w:val="94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ransport</w:t>
      </w:r>
      <w:r>
        <w:rPr>
          <w:rFonts w:ascii="Arial" w:hAnsi="Arial" w:cs="Arial" w:eastAsia="Arial"/>
          <w:sz w:val="14"/>
          <w:szCs w:val="14"/>
          <w:spacing w:val="9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(Safety</w:t>
      </w:r>
      <w:r>
        <w:rPr>
          <w:rFonts w:ascii="Arial" w:hAnsi="Arial" w:cs="Arial" w:eastAsia="Arial"/>
          <w:sz w:val="14"/>
          <w:szCs w:val="14"/>
          <w:spacing w:val="-3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and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8"/>
          <w:w w:val="95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raffic</w:t>
      </w:r>
      <w:r>
        <w:rPr>
          <w:rFonts w:ascii="Arial" w:hAnsi="Arial" w:cs="Arial" w:eastAsia="Arial"/>
          <w:sz w:val="14"/>
          <w:szCs w:val="14"/>
          <w:spacing w:val="-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Management)</w:t>
      </w:r>
      <w:r>
        <w:rPr>
          <w:rFonts w:ascii="Arial" w:hAnsi="Arial" w:cs="Arial" w:eastAsia="Arial"/>
          <w:sz w:val="14"/>
          <w:szCs w:val="14"/>
          <w:spacing w:val="18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(Autonomous</w:t>
      </w:r>
      <w:r>
        <w:rPr>
          <w:rFonts w:ascii="Arial" w:hAnsi="Arial" w:cs="Arial" w:eastAsia="Arial"/>
          <w:sz w:val="14"/>
          <w:szCs w:val="14"/>
          <w:spacing w:val="18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95"/>
          <w:i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ehicle</w:t>
      </w:r>
      <w:r>
        <w:rPr>
          <w:rFonts w:ascii="Arial" w:hAnsi="Arial" w:cs="Arial" w:eastAsia="Arial"/>
          <w:sz w:val="14"/>
          <w:szCs w:val="14"/>
          <w:spacing w:val="6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-8"/>
          <w:w w:val="95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rials)</w:t>
      </w:r>
      <w:r>
        <w:rPr>
          <w:rFonts w:ascii="Arial" w:hAnsi="Arial" w:cs="Arial" w:eastAsia="Arial"/>
          <w:sz w:val="14"/>
          <w:szCs w:val="14"/>
          <w:spacing w:val="-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Amendment</w:t>
      </w:r>
      <w:r>
        <w:rPr>
          <w:rFonts w:ascii="Arial" w:hAnsi="Arial" w:cs="Arial" w:eastAsia="Arial"/>
          <w:sz w:val="14"/>
          <w:szCs w:val="14"/>
          <w:spacing w:val="8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Bill</w:t>
      </w:r>
      <w:r>
        <w:rPr>
          <w:rFonts w:ascii="Arial" w:hAnsi="Arial" w:cs="Arial" w:eastAsia="Arial"/>
          <w:sz w:val="14"/>
          <w:szCs w:val="14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(ACT)</w:t>
      </w:r>
      <w:r>
        <w:rPr>
          <w:rFonts w:ascii="Arial" w:hAnsi="Arial" w:cs="Arial" w:eastAsia="Arial"/>
          <w:sz w:val="14"/>
          <w:szCs w:val="14"/>
          <w:spacing w:val="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hyperlink r:id="rId147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.legislation.act.go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.au/ed/</w:t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20"/>
          <w:pgMar w:header="0" w:footer="386" w:top="1560" w:bottom="580" w:left="580" w:right="940"/>
          <w:headerReference w:type="even" r:id="rId148"/>
          <w:footerReference w:type="even" r:id="rId149"/>
          <w:footerReference w:type="odd" r:id="rId150"/>
          <w:pgSz w:w="11920" w:h="16840"/>
        </w:sectPr>
      </w:pPr>
      <w:rPr/>
    </w:p>
    <w:p>
      <w:pPr>
        <w:spacing w:before="33" w:after="0" w:line="271" w:lineRule="auto"/>
        <w:ind w:left="140" w:right="19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3.75pt;margin-top:140.315216pt;width:345.539pt;height:465.0019pt;mso-position-horizontal-relative:page;mso-position-vertical-relative:page;z-index:-7412" coordorigin="4275,2806" coordsize="6911,9300">
            <v:group style="position:absolute;left:4280;top:2811;width:6901;height:2" coordorigin="4280,2811" coordsize="6901,2">
              <v:shape style="position:absolute;left:4280;top:2811;width:6901;height:2" coordorigin="4280,2811" coordsize="6901,0" path="m4280,2811l11181,2811e" filled="f" stroked="t" strokeweight=".5pt" strokecolor="#00AEEF">
                <v:path arrowok="t"/>
              </v:shape>
            </v:group>
            <v:group style="position:absolute;left:4285;top:2816;width:2;height:9280" coordorigin="4285,2816" coordsize="2,9280">
              <v:shape style="position:absolute;left:4285;top:2816;width:2;height:9280" coordorigin="4285,2816" coordsize="0,9280" path="m4285,12096l4285,2816e" filled="f" stroked="t" strokeweight=".5pt" strokecolor="#00AEEF">
                <v:path arrowok="t"/>
              </v:shape>
            </v:group>
            <v:group style="position:absolute;left:11176;top:2816;width:2;height:9280" coordorigin="11176,2816" coordsize="2,9280">
              <v:shape style="position:absolute;left:11176;top:2816;width:2;height:9280" coordorigin="11176,2816" coordsize="0,9280" path="m11176,12096l11176,2816e" filled="f" stroked="t" strokeweight=".5pt" strokecolor="#00AEEF">
                <v:path arrowok="t"/>
              </v:shape>
            </v:group>
            <v:group style="position:absolute;left:4280;top:12101;width:6901;height:2" coordorigin="4280,12101" coordsize="6901,2">
              <v:shape style="position:absolute;left:4280;top:12101;width:6901;height:2" coordorigin="4280,12101" coordsize="6901,0" path="m4280,12101l11181,12101e" filled="f" stroked="t" strokeweight=".5pt" strokecolor="#00AEE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99.319862pt;margin-top:0pt;width:281.719138pt;height:93.335215pt;mso-position-horizontal-relative:page;mso-position-vertical-relative:page;z-index:-7411" coordorigin="1986,0" coordsize="5634,1867">
            <v:shape style="position:absolute;left:2415;top:0;width:5206;height:1690" type="#_x0000_t75">
              <v:imagedata r:id="rId151" o:title=""/>
            </v:shape>
            <v:group style="position:absolute;left:1996;top:0;width:2597;height:1857" coordorigin="1996,0" coordsize="2597,1857">
              <v:shape style="position:absolute;left:1996;top:0;width:2597;height:1857" coordorigin="1996,0" coordsize="2597,1857" path="m1996,0l3761,1857,4593,1857,2829,0,1996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government’s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proactively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implications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shaped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rather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ad-hoc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basis.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5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conclusions,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adoption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examining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smart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(including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Smart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implementation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workplace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agile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collaborative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TECHNO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7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7"/>
          <w:b/>
          <w:bCs/>
        </w:rPr>
        <w:t>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1E4E79"/>
          <w:spacing w:val="7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18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6.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technological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color w:val="0033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law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impediments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preventing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transfer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non-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proprietary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flow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chain.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25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7.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matter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proceed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‘single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window’</w:t>
      </w:r>
      <w:r>
        <w:rPr>
          <w:rFonts w:ascii="Arial" w:hAnsi="Arial" w:cs="Arial" w:eastAsia="Arial"/>
          <w:sz w:val="20"/>
          <w:szCs w:val="20"/>
          <w:color w:val="0033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exchange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suitable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environment.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8.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olicy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ramework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283" w:right="725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echnology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appropriately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resourced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increased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uptake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frustrated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unnecessary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outmoded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regulation.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9.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ways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small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283" w:right="4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medium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sized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providers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20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10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promote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adoption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research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awareness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programs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promotion</w:t>
      </w:r>
      <w:r>
        <w:rPr>
          <w:rFonts w:ascii="Arial" w:hAnsi="Arial" w:cs="Arial" w:eastAsia="Arial"/>
          <w:sz w:val="20"/>
          <w:szCs w:val="20"/>
          <w:color w:val="0033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31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11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Bureau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Economics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(BITRE)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compile</w:t>
      </w:r>
      <w:r>
        <w:rPr>
          <w:rFonts w:ascii="Arial" w:hAnsi="Arial" w:cs="Arial" w:eastAsia="Arial"/>
          <w:sz w:val="20"/>
          <w:szCs w:val="20"/>
          <w:color w:val="0033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5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12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BITR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94"/>
        </w:rPr>
        <w:t>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compile</w:t>
      </w:r>
      <w:r>
        <w:rPr>
          <w:rFonts w:ascii="Arial" w:hAnsi="Arial" w:cs="Arial" w:eastAsia="Arial"/>
          <w:sz w:val="20"/>
          <w:szCs w:val="20"/>
          <w:color w:val="0033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erformance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ramework,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indicators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land/use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encroachment.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13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Bureau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Statistics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(A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S)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283" w:right="361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Satellite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Account.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95" w:after="0" w:line="250" w:lineRule="auto"/>
        <w:ind w:left="283" w:right="16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14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co-operation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agencies,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proactive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engagement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secto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1"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legislative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made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trialling,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commercial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sale,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Vs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fit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environment.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940"/>
          <w:cols w:num="2" w:equalWidth="0">
            <w:col w:w="3448" w:space="540"/>
            <w:col w:w="6412"/>
          </w:cols>
        </w:sectPr>
      </w:pPr>
      <w:rPr/>
    </w:p>
    <w:p>
      <w:pPr>
        <w:spacing w:before="17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ROAD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320" w:bottom="580" w:left="580" w:right="500"/>
          <w:headerReference w:type="odd" r:id="rId152"/>
          <w:pgSz w:w="11920" w:h="16840"/>
        </w:sectPr>
      </w:pPr>
      <w:rPr/>
    </w:p>
    <w:p>
      <w:pPr>
        <w:spacing w:before="36" w:after="0" w:line="243" w:lineRule="auto"/>
        <w:ind w:left="140" w:right="652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4"/>
          <w:szCs w:val="24"/>
          <w:color w:val="1E4E79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PRICING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INVESTMENT</w:t>
      </w:r>
      <w:r>
        <w:rPr>
          <w:rFonts w:ascii="Arial" w:hAnsi="Arial" w:cs="Arial" w:eastAsia="Arial"/>
          <w:sz w:val="24"/>
          <w:szCs w:val="24"/>
          <w:color w:val="1E4E79"/>
          <w:spacing w:val="1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REFORM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48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There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strong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0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echnological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enhancements,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GPS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tracking,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easier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monitor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faire</w:t>
      </w:r>
      <w:r>
        <w:rPr>
          <w:rFonts w:ascii="Arial" w:hAnsi="Arial" w:cs="Arial" w:eastAsia="Arial"/>
          <w:sz w:val="20"/>
          <w:szCs w:val="20"/>
          <w:spacing w:val="-17"/>
          <w:w w:val="95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5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travel.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effective,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eventually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apply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overall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35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requirements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33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Chairman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(ACCC),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Mr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especially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important.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excise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network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21st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century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experience,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widespread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-4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Moreove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diverted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spending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confidence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essential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transparent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behalf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COAG)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finalising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number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research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(generally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conducted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Austroads)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evidence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0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forward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looking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(lifecycle)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vehicles,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independent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Discussion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5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aper</w:t>
      </w:r>
      <w:r>
        <w:rPr>
          <w:rFonts w:ascii="Arial" w:hAnsi="Arial" w:cs="Arial" w:eastAsia="Arial"/>
          <w:sz w:val="20"/>
          <w:szCs w:val="20"/>
          <w:spacing w:val="2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Independent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Price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Regulation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Heavy</w:t>
      </w:r>
      <w:r>
        <w:rPr>
          <w:rFonts w:ascii="Arial" w:hAnsi="Arial" w:cs="Arial" w:eastAsia="Arial"/>
          <w:sz w:val="20"/>
          <w:szCs w:val="20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81"/>
          <w:i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ehicle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Charges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8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</w:p>
    <w:p>
      <w:pPr>
        <w:spacing w:before="0" w:after="0" w:line="269" w:lineRule="auto"/>
        <w:ind w:right="161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fulfilled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ACCC,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body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possessed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requisite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levels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expertise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demands.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24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confidence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vehicles,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involved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whilst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being</w:t>
      </w:r>
      <w:r>
        <w:rPr>
          <w:rFonts w:ascii="Arial" w:hAnsi="Arial" w:cs="Arial" w:eastAsia="Arial"/>
          <w:sz w:val="20"/>
          <w:szCs w:val="20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developed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merely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asked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comment</w:t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consultation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60" w:lineRule="atLeast"/>
        <w:ind w:right="69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Statement</w:t>
      </w:r>
      <w:r>
        <w:rPr>
          <w:rFonts w:ascii="Arial" w:hAnsi="Arial" w:cs="Arial" w:eastAsia="Arial"/>
          <w:sz w:val="20"/>
          <w:szCs w:val="20"/>
          <w:spacing w:val="19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(RIS)</w:t>
      </w:r>
      <w:r>
        <w:rPr>
          <w:rFonts w:ascii="Arial" w:hAnsi="Arial" w:cs="Arial" w:eastAsia="Arial"/>
          <w:sz w:val="20"/>
          <w:szCs w:val="20"/>
          <w:spacing w:val="-4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put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forward.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281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presumptions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behind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recovered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circumstances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recovered,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obligation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(</w:t>
      </w:r>
      <w:r>
        <w:rPr>
          <w:rFonts w:ascii="Arial" w:hAnsi="Arial" w:cs="Arial" w:eastAsia="Arial"/>
          <w:sz w:val="20"/>
          <w:szCs w:val="20"/>
          <w:spacing w:val="4"/>
          <w:w w:val="96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SO)</w:t>
      </w:r>
      <w:r>
        <w:rPr>
          <w:rFonts w:ascii="Arial" w:hAnsi="Arial" w:cs="Arial" w:eastAsia="Arial"/>
          <w:sz w:val="20"/>
          <w:szCs w:val="20"/>
          <w:spacing w:val="3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tested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early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obligations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preferable,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shown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2"/>
        </w:rPr>
        <w:t>RIS</w:t>
      </w:r>
      <w:r>
        <w:rPr>
          <w:rFonts w:ascii="Arial" w:hAnsi="Arial" w:cs="Arial" w:eastAsia="Arial"/>
          <w:sz w:val="20"/>
          <w:szCs w:val="20"/>
          <w:spacing w:val="2"/>
          <w:w w:val="9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prepared,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opinions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‘locked-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in’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almost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impossible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TOLL</w:t>
      </w:r>
      <w:r>
        <w:rPr>
          <w:rFonts w:ascii="Arial" w:hAnsi="Arial" w:cs="Arial" w:eastAsia="Arial"/>
          <w:sz w:val="24"/>
          <w:szCs w:val="24"/>
          <w:color w:val="1E4E79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ROADS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1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assumed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‘national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standard’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three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amount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assumption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flawed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logic,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surfaces.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9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inappropriate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three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‘standard’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destination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9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inelastic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tolls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demand-management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tool.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tolls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essentially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‘double-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dipping’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tolls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00"/>
          <w:cols w:num="3" w:equalWidth="0">
            <w:col w:w="3458" w:space="239"/>
            <w:col w:w="3318" w:space="242"/>
            <w:col w:w="358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12.705765pt;margin-top:0pt;width:335.511638pt;height:93.335215pt;mso-position-horizontal-relative:page;mso-position-vertical-relative:page;z-index:-7409" coordorigin="4254,0" coordsize="6710,1867">
            <v:shape style="position:absolute;left:4598;top:0;width:5804;height:1690" type="#_x0000_t75">
              <v:imagedata r:id="rId153" o:title=""/>
            </v:shape>
            <v:group style="position:absolute;left:4264;top:0;width:2597;height:1857" coordorigin="4264,0" coordsize="2597,1857">
              <v:shape style="position:absolute;left:4264;top:0;width:2597;height:1857" coordorigin="4264,0" coordsize="2597,1857" path="m4264,0l6029,1857,6861,1857,5096,0,4264,0e" filled="t" fillcolor="#00AEEF" stroked="f">
                <v:path arrowok="t"/>
                <v:fill/>
              </v:shape>
            </v:group>
            <v:group style="position:absolute;left:8357;top:0;width:2597;height:1857" coordorigin="8357,0" coordsize="2597,1857">
              <v:shape style="position:absolute;left:8357;top:0;width:2597;height:1857" coordorigin="8357,0" coordsize="2597,1857" path="m8357,0l10122,1857,10954,1857,9190,0,8357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1pt;width:523.2760pt;height:.1pt;mso-position-horizontal-relative:page;mso-position-vertical-relative:paragraph;z-index:-7410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hyperlink r:id="rId154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.austlogistics.com.au/wp-content/uploads/2017/07/AL</w:t>
        </w:r>
        <w:r>
          <w:rPr>
            <w:rFonts w:ascii="Arial" w:hAnsi="Arial" w:cs="Arial" w:eastAsia="Arial"/>
            <w:sz w:val="14"/>
            <w:szCs w:val="14"/>
            <w:spacing w:val="3"/>
            <w:w w:val="100"/>
          </w:rPr>
          <w:t>C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-Submission-to-the-Land</w:t>
        </w:r>
        <w:r>
          <w:rPr>
            <w:rFonts w:ascii="Arial" w:hAnsi="Arial" w:cs="Arial" w:eastAsia="Arial"/>
            <w:sz w:val="14"/>
            <w:szCs w:val="14"/>
            <w:spacing w:val="-5"/>
            <w:w w:val="100"/>
          </w:rPr>
          <w:t>-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T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ranspor</w:t>
        </w:r>
        <w:r>
          <w:rPr>
            <w:rFonts w:ascii="Arial" w:hAnsi="Arial" w:cs="Arial" w:eastAsia="Arial"/>
            <w:sz w:val="14"/>
            <w:szCs w:val="14"/>
            <w:spacing w:val="-1"/>
            <w:w w:val="100"/>
          </w:rPr>
          <w:t>t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-Marke</w:t>
        </w:r>
        <w:r>
          <w:rPr>
            <w:rFonts w:ascii="Arial" w:hAnsi="Arial" w:cs="Arial" w:eastAsia="Arial"/>
            <w:sz w:val="14"/>
            <w:szCs w:val="14"/>
            <w:spacing w:val="-1"/>
            <w:w w:val="100"/>
          </w:rPr>
          <w:t>t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-Reform-Group.pdf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0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22"/>
          <w:pgMar w:header="0" w:footer="386" w:top="1560" w:bottom="580" w:left="580" w:right="640"/>
          <w:headerReference w:type="even" r:id="rId155"/>
          <w:footerReference w:type="even" r:id="rId156"/>
          <w:footerReference w:type="odd" r:id="rId157"/>
          <w:pgSz w:w="11920" w:h="16840"/>
        </w:sectPr>
      </w:pPr>
      <w:rPr/>
    </w:p>
    <w:p>
      <w:pPr>
        <w:spacing w:before="33" w:after="0" w:line="271" w:lineRule="auto"/>
        <w:ind w:left="140" w:right="11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appearance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before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NSW</w:t>
      </w:r>
      <w:r>
        <w:rPr>
          <w:rFonts w:ascii="Arial" w:hAnsi="Arial" w:cs="Arial" w:eastAsia="Arial"/>
          <w:sz w:val="20"/>
          <w:szCs w:val="20"/>
          <w:spacing w:val="-4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arliamentary</w:t>
      </w:r>
      <w:r>
        <w:rPr>
          <w:rFonts w:ascii="Arial" w:hAnsi="Arial" w:cs="Arial" w:eastAsia="Arial"/>
          <w:sz w:val="20"/>
          <w:szCs w:val="20"/>
          <w:spacing w:val="1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Committee,</w:t>
      </w:r>
      <w:r>
        <w:rPr>
          <w:rFonts w:ascii="Arial" w:hAnsi="Arial" w:cs="Arial" w:eastAsia="Arial"/>
          <w:sz w:val="20"/>
          <w:szCs w:val="20"/>
          <w:spacing w:val="2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NRMA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suggested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roads: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3" w:right="2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calculation,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indexation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application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user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charges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must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deliver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following: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transparent,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charge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commencement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escalation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mechanism;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consider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wear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tear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caused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different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vehicle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types;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encourage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provide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greater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mobility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  <w:i/>
        </w:rPr>
        <w:t>choice;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make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provision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demand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assets,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requirements.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3" w:right="1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mechanisms</w:t>
      </w:r>
      <w:r>
        <w:rPr>
          <w:rFonts w:ascii="Arial" w:hAnsi="Arial" w:cs="Arial" w:eastAsia="Arial"/>
          <w:sz w:val="20"/>
          <w:szCs w:val="20"/>
          <w:color w:val="00335B"/>
          <w:spacing w:val="3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various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charges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could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independently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calculated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Independent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Regulatory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ribunal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[I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94"/>
          <w:i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94"/>
          <w:i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T]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similar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independent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organisation.</w:t>
      </w:r>
      <w:r>
        <w:rPr>
          <w:rFonts w:ascii="Arial" w:hAnsi="Arial" w:cs="Arial" w:eastAsia="Arial"/>
          <w:sz w:val="20"/>
          <w:szCs w:val="20"/>
          <w:color w:val="00335B"/>
          <w:spacing w:val="48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We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believe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very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important.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71" w:lineRule="auto"/>
        <w:ind w:left="28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must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consider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whole-o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-life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asset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cost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maintenance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incentives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behavioural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change.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olling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primary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issue.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6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0"/>
          <w:i/>
        </w:rPr>
        <w:t>We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9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believe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real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issue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fairness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transparency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-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project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deliver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95"/>
          <w:i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There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presently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issues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disparities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arrangements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solved.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supported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broad-based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model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potential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provide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fairness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9" w:lineRule="auto"/>
        <w:ind w:left="283" w:right="11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users,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wholesale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review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arrangements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network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necessary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  <w:t>.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7"/>
        </w:rPr>
        <w:t>25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6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Given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monopoly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aspects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ACCE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2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Whilst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Program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26</w:t>
      </w:r>
      <w:r>
        <w:rPr>
          <w:rFonts w:ascii="Arial" w:hAnsi="Arial" w:cs="Arial" w:eastAsia="Arial"/>
          <w:sz w:val="11"/>
          <w:szCs w:val="11"/>
          <w:spacing w:val="11"/>
          <w:w w:val="100"/>
          <w:position w:val="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undertaken</w:t>
      </w:r>
      <w:r>
        <w:rPr>
          <w:rFonts w:ascii="Arial" w:hAnsi="Arial" w:cs="Arial" w:eastAsia="Arial"/>
          <w:sz w:val="20"/>
          <w:szCs w:val="20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position w:val="0"/>
        </w:rPr>
        <w:t>Heavy</w:t>
      </w:r>
      <w:r>
        <w:rPr>
          <w:rFonts w:ascii="Arial" w:hAnsi="Arial" w:cs="Arial" w:eastAsia="Arial"/>
          <w:sz w:val="20"/>
          <w:szCs w:val="20"/>
          <w:spacing w:val="0"/>
          <w:w w:val="96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96"/>
          <w:position w:val="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96"/>
          <w:position w:val="0"/>
        </w:rPr>
        <w:t>ehicle</w:t>
      </w:r>
      <w:r>
        <w:rPr>
          <w:rFonts w:ascii="Arial" w:hAnsi="Arial" w:cs="Arial" w:eastAsia="Arial"/>
          <w:sz w:val="20"/>
          <w:szCs w:val="20"/>
          <w:spacing w:val="1"/>
          <w:w w:val="96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Regulator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(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0"/>
        </w:rPr>
        <w:t>NHVR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)</w:t>
      </w:r>
      <w:r>
        <w:rPr>
          <w:rFonts w:ascii="Arial" w:hAnsi="Arial" w:cs="Arial" w:eastAsia="Arial"/>
          <w:sz w:val="20"/>
          <w:szCs w:val="20"/>
          <w:spacing w:val="-2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making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progress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providing</w:t>
      </w:r>
      <w:r>
        <w:rPr>
          <w:rFonts w:ascii="Arial" w:hAnsi="Arial" w:cs="Arial" w:eastAsia="Arial"/>
          <w:sz w:val="20"/>
          <w:szCs w:val="20"/>
          <w:spacing w:val="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increased</w:t>
      </w:r>
      <w:r>
        <w:rPr>
          <w:rFonts w:ascii="Arial" w:hAnsi="Arial" w:cs="Arial" w:eastAsia="Arial"/>
          <w:sz w:val="20"/>
          <w:szCs w:val="20"/>
          <w:spacing w:val="-1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routes,</w:t>
      </w:r>
      <w:r>
        <w:rPr>
          <w:rFonts w:ascii="Arial" w:hAnsi="Arial" w:cs="Arial" w:eastAsia="Arial"/>
          <w:sz w:val="20"/>
          <w:szCs w:val="20"/>
          <w:spacing w:val="-1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ALC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0"/>
        </w:rPr>
        <w:t>nevertheless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continue</w:t>
      </w:r>
    </w:p>
    <w:p>
      <w:pPr>
        <w:spacing w:before="0" w:after="0" w:line="271" w:lineRule="auto"/>
        <w:ind w:right="2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delays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obtaining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getting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4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wish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provisions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Heavy</w:t>
      </w:r>
      <w:r>
        <w:rPr>
          <w:rFonts w:ascii="Arial" w:hAnsi="Arial" w:cs="Arial" w:eastAsia="Arial"/>
          <w:sz w:val="20"/>
          <w:szCs w:val="20"/>
          <w:spacing w:val="-1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5"/>
          <w:i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ehicle</w:t>
      </w:r>
      <w:r>
        <w:rPr>
          <w:rFonts w:ascii="Arial" w:hAnsi="Arial" w:cs="Arial" w:eastAsia="Arial"/>
          <w:sz w:val="20"/>
          <w:szCs w:val="20"/>
          <w:spacing w:val="8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8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Law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streamlining.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3" w:lineRule="auto"/>
        <w:ind w:right="37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TIONAL</w:t>
      </w:r>
      <w:r>
        <w:rPr>
          <w:rFonts w:ascii="Arial" w:hAnsi="Arial" w:cs="Arial" w:eastAsia="Arial"/>
          <w:sz w:val="24"/>
          <w:szCs w:val="24"/>
          <w:color w:val="1E4E79"/>
          <w:spacing w:val="11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CONSISTENCY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4"/>
          <w:szCs w:val="24"/>
          <w:color w:val="1E4E79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4"/>
          <w:b/>
          <w:bCs/>
        </w:rPr>
        <w:t>HE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4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4"/>
          <w:b/>
          <w:bCs/>
        </w:rPr>
        <w:t>VY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94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VEHICLE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REGUL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TION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There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desirable.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0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previously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occasions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deviate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6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Similarl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Heavy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authority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enforce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approvals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41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</w:p>
    <w:p>
      <w:pPr>
        <w:spacing w:before="0" w:after="0" w:line="260" w:lineRule="atLeast"/>
        <w:ind w:right="2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40"/>
          <w:cols w:num="3" w:equalWidth="0">
            <w:col w:w="3413" w:space="287"/>
            <w:col w:w="3259" w:space="322"/>
            <w:col w:w="341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90.658447pt;margin-top:0pt;width:304.616538pt;height:93.335215pt;mso-position-horizontal-relative:page;mso-position-vertical-relative:page;z-index:-7407" coordorigin="5813,0" coordsize="6092,1867">
            <v:group style="position:absolute;left:5823;top:0;width:2597;height:1857" coordorigin="5823,0" coordsize="2597,1857">
              <v:shape style="position:absolute;left:5823;top:0;width:2597;height:1857" coordorigin="5823,0" coordsize="2597,1857" path="m5823,0l7588,1857,8420,1857,6655,0,5823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521.450989pt;width:297.967pt;height:166.355pt;mso-position-horizontal-relative:page;mso-position-vertical-relative:page;z-index:-7406" coordorigin="0,10429" coordsize="5959,3327">
            <v:shape style="position:absolute;left:0;top:10479;width:5957;height:3277" type="#_x0000_t75">
              <v:imagedata r:id="rId158" o:title=""/>
            </v:shape>
            <v:group style="position:absolute;left:0;top:10432;width:5957;height:123" coordorigin="0,10432" coordsize="5957,123">
              <v:shape style="position:absolute;left:0;top:10432;width:5957;height:123" coordorigin="0,10432" coordsize="5957,123" path="m0,10554l5957,10554,5957,10432,0,10432,0,10554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4" w:after="0" w:line="160" w:lineRule="exact"/>
        <w:ind w:left="423" w:right="112" w:firstLine="-283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28999pt;width:523.2760pt;height:.1pt;mso-position-horizontal-relative:page;mso-position-vertical-relative:paragraph;z-index:-7408" coordorigin="720,-1" coordsize="10466,2">
            <v:shape style="position:absolute;left:720;top:-1;width:10466;height:2" coordorigin="720,-1" coordsize="10466,0" path="m720,-1l11186,-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NSW</w:t>
      </w:r>
      <w:r>
        <w:rPr>
          <w:rFonts w:ascii="Arial" w:hAnsi="Arial" w:cs="Arial" w:eastAsia="Arial"/>
          <w:sz w:val="14"/>
          <w:szCs w:val="14"/>
          <w:spacing w:val="-3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Legislative</w:t>
      </w:r>
      <w:r>
        <w:rPr>
          <w:rFonts w:ascii="Arial" w:hAnsi="Arial" w:cs="Arial" w:eastAsia="Arial"/>
          <w:sz w:val="14"/>
          <w:szCs w:val="14"/>
          <w:spacing w:val="7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Council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ortfolio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Committee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Number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(Health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Community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Services)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Inquiry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Into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Road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olling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22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pp.2-3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159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https://ww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.parliament.ns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go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.au/committees/DBAssets/InquiryEvent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ranscript/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ranscript/9948/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ranscript%20-%2022%20May%202017%20-%20CORRECTE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3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26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Explained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here: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hyperlink r:id="rId160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https://ww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.nhv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r</w:t>
      </w:r>
      <w:hyperlink r:id="rId161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.au/files/201705-0527-harmonisation-program.pdf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6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580" w:right="580"/>
          <w:headerReference w:type="odd" r:id="rId162"/>
          <w:pgSz w:w="11920" w:h="16840"/>
        </w:sectPr>
      </w:pPr>
      <w:rPr/>
    </w:p>
    <w:p>
      <w:pPr>
        <w:spacing w:before="27" w:after="0" w:line="240" w:lineRule="auto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0pt;margin-top:0pt;width:378.5197pt;height:93.335215pt;mso-position-horizontal-relative:page;mso-position-vertical-relative:page;z-index:-7405" coordorigin="0,0" coordsize="7570,1867">
            <v:shape style="position:absolute;left:0;top:0;width:3883;height:1690" type="#_x0000_t75">
              <v:imagedata r:id="rId163" o:title=""/>
            </v:shape>
            <v:group style="position:absolute;left:2269;top:0;width:4760;height:1690" coordorigin="2269,0" coordsize="4760,1690">
              <v:shape style="position:absolute;left:2269;top:0;width:4760;height:1690" coordorigin="2269,0" coordsize="4760,1690" path="m5456,0l2269,0,3885,1690,7029,1690,5456,0e" filled="t" fillcolor="#FFFFFF" stroked="f">
                <v:path arrowok="t"/>
                <v:fill/>
              </v:shape>
            </v:group>
            <v:group style="position:absolute;left:1909;top:0;width:2597;height:1857" coordorigin="1909,0" coordsize="2597,1857">
              <v:shape style="position:absolute;left:1909;top:0;width:2597;height:1857" coordorigin="1909,0" coordsize="2597,1857" path="m1909,0l3674,1857,4506,1857,2742,0,1909,0e" filled="t" fillcolor="#00AEEF" stroked="f">
                <v:path arrowok="t"/>
                <v:fill/>
              </v:shape>
            </v:group>
            <v:group style="position:absolute;left:4963;top:0;width:2597;height:1857" coordorigin="4963,0" coordsize="2597,1857">
              <v:shape style="position:absolute;left:4963;top:0;width:2597;height:1857" coordorigin="4963,0" coordsize="2597,1857" path="m4963,0l6728,1857,7560,1857,5796,0,4963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13.608307pt;margin-top:2.970146pt;width:345.917pt;height:417.0019pt;mso-position-horizontal-relative:page;mso-position-vertical-relative:paragraph;z-index:-7404" coordorigin="4272,59" coordsize="6918,8340">
            <v:group style="position:absolute;left:4277;top:64;width:6908;height:2" coordorigin="4277,64" coordsize="6908,2">
              <v:shape style="position:absolute;left:4277;top:64;width:6908;height:2" coordorigin="4277,64" coordsize="6908,0" path="m4277,64l11186,64e" filled="f" stroked="t" strokeweight=".5pt" strokecolor="#00AEEF">
                <v:path arrowok="t"/>
              </v:shape>
            </v:group>
            <v:group style="position:absolute;left:4282;top:69;width:2;height:8320" coordorigin="4282,69" coordsize="2,8320">
              <v:shape style="position:absolute;left:4282;top:69;width:2;height:8320" coordorigin="4282,69" coordsize="0,8320" path="m4282,8389l4282,69e" filled="f" stroked="t" strokeweight=".5pt" strokecolor="#00AEEF">
                <v:path arrowok="t"/>
              </v:shape>
            </v:group>
            <v:group style="position:absolute;left:11181;top:69;width:2;height:8320" coordorigin="11181,69" coordsize="2,8320">
              <v:shape style="position:absolute;left:11181;top:69;width:2;height:8320" coordorigin="11181,69" coordsize="0,8320" path="m11181,8389l11181,69e" filled="f" stroked="t" strokeweight=".5pt" strokecolor="#00AEEF">
                <v:path arrowok="t"/>
              </v:shape>
            </v:group>
            <v:group style="position:absolute;left:4277;top:8394;width:6908;height:2" coordorigin="4277,8394" coordsize="6908,2">
              <v:shape style="position:absolute;left:4277;top:8394;width:6908;height:2" coordorigin="4277,8394" coordsize="6908,0" path="m4277,8394l11186,8394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4"/>
          <w:b/>
          <w:bCs/>
        </w:rPr>
        <w:t>SAFETY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94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TECHNO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140" w:right="20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championed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tools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safet</w:t>
      </w:r>
      <w:r>
        <w:rPr>
          <w:rFonts w:ascii="Arial" w:hAnsi="Arial" w:cs="Arial" w:eastAsia="Arial"/>
          <w:sz w:val="20"/>
          <w:szCs w:val="20"/>
          <w:spacing w:val="-14"/>
          <w:w w:val="95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sustainability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argued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mandatory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electronically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operation).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39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determine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liability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owed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revised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exploring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type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pricing,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recording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39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15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forward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looking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(lifecycle)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base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vehicles,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color w:val="0033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entity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(preferably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ACCC)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playing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independent</w:t>
      </w:r>
      <w:r>
        <w:rPr>
          <w:rFonts w:ascii="Arial" w:hAnsi="Arial" w:cs="Arial" w:eastAsia="Arial"/>
          <w:sz w:val="20"/>
          <w:szCs w:val="20"/>
          <w:color w:val="0033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economic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regulato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expedited.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83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16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formally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involved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prior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publication</w:t>
      </w:r>
      <w:r>
        <w:rPr>
          <w:rFonts w:ascii="Arial" w:hAnsi="Arial" w:cs="Arial" w:eastAsia="Arial"/>
          <w:sz w:val="20"/>
          <w:szCs w:val="20"/>
          <w:color w:val="0033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consultation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statement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(RIS),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workabilit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1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77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17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Prior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principles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guiding</w:t>
      </w:r>
      <w:r>
        <w:rPr>
          <w:rFonts w:ascii="Arial" w:hAnsi="Arial" w:cs="Arial" w:eastAsia="Arial"/>
          <w:sz w:val="20"/>
          <w:szCs w:val="20"/>
          <w:color w:val="0033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articulated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early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possible.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46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18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obligations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placed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owners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4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funded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revenues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charge.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49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19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undertaken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determine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arrangements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toll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agreements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entities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subject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supervision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entity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ACCC.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89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provisions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reviewed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enact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improvements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consistency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decision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making.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399" w:firstLine="-28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21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recognise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NHVR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authority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enforce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approvals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require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color w:val="0033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approve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permits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possible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solutions.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90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22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color w:val="0033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recommit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vehicles.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44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23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established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exploring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manner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4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collected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used.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2" w:equalWidth="0">
            <w:col w:w="3383" w:space="603"/>
            <w:col w:w="6774"/>
          </w:cols>
        </w:sectPr>
      </w:pPr>
      <w:rPr/>
    </w:p>
    <w:p>
      <w:pPr>
        <w:spacing w:before="17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RAIL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24"/>
          <w:pgMar w:header="0" w:footer="386" w:top="1320" w:bottom="580" w:left="580" w:right="620"/>
          <w:headerReference w:type="even" r:id="rId164"/>
          <w:footerReference w:type="even" r:id="rId165"/>
          <w:footerReference w:type="odd" r:id="rId166"/>
          <w:pgSz w:w="11920" w:h="16840"/>
        </w:sectPr>
      </w:pPr>
      <w:rPr/>
    </w:p>
    <w:p>
      <w:pPr>
        <w:spacing w:before="35" w:after="0" w:line="240" w:lineRule="auto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INLAND</w:t>
      </w:r>
      <w:r>
        <w:rPr>
          <w:rFonts w:ascii="Arial" w:hAnsi="Arial" w:cs="Arial" w:eastAsia="Arial"/>
          <w:sz w:val="24"/>
          <w:szCs w:val="24"/>
          <w:color w:val="1E4E79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140" w:right="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expectations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task.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positively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assessed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confirmed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-wide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modelling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showing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domestic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$16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billion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10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construction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first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50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operation.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therefore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look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holistic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genuinely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manne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instance,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Initiative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15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holistic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suggest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8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vital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asset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Queensland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agricultural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resource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exports.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ahead,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international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export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reap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substantial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8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seamlessly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achieve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alternative,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reliability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Rail,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element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reducing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Brisbane’s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establishing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separate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Infrastructure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</w:t>
      </w:r>
      <w:r>
        <w:rPr>
          <w:rFonts w:ascii="Arial" w:hAnsi="Arial" w:cs="Arial" w:eastAsia="Arial"/>
          <w:sz w:val="20"/>
          <w:szCs w:val="20"/>
          <w:spacing w:val="-8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estimates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savings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$66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constructing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protect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corrido</w:t>
      </w:r>
      <w:r>
        <w:rPr>
          <w:rFonts w:ascii="Arial" w:hAnsi="Arial" w:cs="Arial" w:eastAsia="Arial"/>
          <w:sz w:val="20"/>
          <w:szCs w:val="20"/>
          <w:spacing w:val="-18"/>
          <w:w w:val="101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2"/>
          <w:position w:val="7"/>
        </w:rPr>
        <w:t>27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271" w:lineRule="auto"/>
        <w:ind w:right="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course,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equally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interstate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enable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-to-port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hubs,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holistic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encompass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hubs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Newcastle,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embla.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choose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74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restraints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double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stacking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arkes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Finall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certainty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choices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Rail,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alignment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finalised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possible.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delays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aspect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24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surveyed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seven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ago,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5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2010,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route.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Consequentl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59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organisations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6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route.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InterLinkSQ’s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construction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oowoomba.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alter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</w:p>
    <w:p>
      <w:pPr>
        <w:spacing w:before="30" w:after="0" w:line="271" w:lineRule="auto"/>
        <w:ind w:right="12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retrospectively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penalise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investors,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undermine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risk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delay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SHORT</w:t>
      </w:r>
      <w:r>
        <w:rPr>
          <w:rFonts w:ascii="Arial" w:hAnsi="Arial" w:cs="Arial" w:eastAsia="Arial"/>
          <w:sz w:val="24"/>
          <w:szCs w:val="24"/>
          <w:color w:val="1E4E79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H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5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UL</w:t>
      </w:r>
      <w:r>
        <w:rPr>
          <w:rFonts w:ascii="Arial" w:hAnsi="Arial" w:cs="Arial" w:eastAsia="Arial"/>
          <w:sz w:val="24"/>
          <w:szCs w:val="24"/>
          <w:color w:val="1E4E79"/>
          <w:spacing w:val="7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market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commerciall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amenit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decreasing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queuing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9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9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duplication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7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vision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amount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19.3%;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orts’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target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3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TEU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  <w:cols w:num="3" w:equalWidth="0">
            <w:col w:w="3461" w:space="239"/>
            <w:col w:w="3327" w:space="253"/>
            <w:col w:w="3440"/>
          </w:cols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290.658447pt;margin-top:0pt;width:304.616538pt;height:93.335215pt;mso-position-horizontal-relative:page;mso-position-vertical-relative:page;z-index:-7402" coordorigin="5813,0" coordsize="6092,1867">
            <v:group style="position:absolute;left:5823;top:0;width:2597;height:1857" coordorigin="5823,0" coordsize="2597,1857">
              <v:shape style="position:absolute;left:5823;top:0;width:2597;height:1857" coordorigin="5823,0" coordsize="2597,1857" path="m5823,0l7588,1857,8420,1857,6655,0,5823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1pt;width:525.26pt;height:.1pt;mso-position-horizontal-relative:page;mso-position-vertical-relative:paragraph;z-index:-7403" coordorigin="720,0" coordsize="10505,2">
            <v:shape style="position:absolute;left:720;top:0;width:10505;height:2" coordorigin="720,0" coordsize="10505,0" path="m720,0l11225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Infrastructure</w:t>
      </w:r>
      <w:r>
        <w:rPr>
          <w:rFonts w:ascii="Arial" w:hAnsi="Arial" w:cs="Arial" w:eastAsia="Arial"/>
          <w:sz w:val="14"/>
          <w:szCs w:val="14"/>
          <w:spacing w:val="8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Australia,</w:t>
      </w:r>
      <w:r>
        <w:rPr>
          <w:rFonts w:ascii="Arial" w:hAnsi="Arial" w:cs="Arial" w:eastAsia="Arial"/>
          <w:sz w:val="14"/>
          <w:szCs w:val="14"/>
          <w:spacing w:val="-6"/>
          <w:w w:val="97"/>
        </w:rPr>
        <w:t> </w:t>
      </w:r>
      <w:hyperlink r:id="rId167">
        <w:r>
          <w:rPr>
            <w:rFonts w:ascii="Arial" w:hAnsi="Arial" w:cs="Arial" w:eastAsia="Arial"/>
            <w:sz w:val="14"/>
            <w:szCs w:val="14"/>
            <w:spacing w:val="0"/>
            <w:w w:val="99"/>
          </w:rPr>
          <w:t>http://infrastructureaustralia.go</w:t>
        </w:r>
        <w:r>
          <w:rPr>
            <w:rFonts w:ascii="Arial" w:hAnsi="Arial" w:cs="Arial" w:eastAsia="Arial"/>
            <w:sz w:val="14"/>
            <w:szCs w:val="14"/>
            <w:spacing w:val="-10"/>
            <w:w w:val="99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99"/>
          </w:rPr>
          <w:t>.au/policypublications/publications/files/CorridorProtection.pdf:</w:t>
        </w:r>
        <w:r>
          <w:rPr>
            <w:rFonts w:ascii="Arial" w:hAnsi="Arial" w:cs="Arial" w:eastAsia="Arial"/>
            <w:sz w:val="14"/>
            <w:szCs w:val="14"/>
            <w:spacing w:val="38"/>
            <w:w w:val="99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27.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580" w:right="580"/>
          <w:headerReference w:type="odd" r:id="rId168"/>
          <w:pgSz w:w="11920" w:h="16840"/>
        </w:sectPr>
      </w:pPr>
      <w:rPr/>
    </w:p>
    <w:p>
      <w:pPr>
        <w:spacing w:before="33" w:after="0" w:line="271" w:lineRule="auto"/>
        <w:ind w:left="140" w:right="19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Moreove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2"/>
        </w:rPr>
        <w:t>BITRE</w:t>
      </w:r>
      <w:r>
        <w:rPr>
          <w:rFonts w:ascii="Arial" w:hAnsi="Arial" w:cs="Arial" w:eastAsia="Arial"/>
          <w:sz w:val="20"/>
          <w:szCs w:val="20"/>
          <w:spacing w:val="2"/>
          <w:w w:val="9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published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entitled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Short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Haul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Intermodal</w:t>
      </w:r>
      <w:r>
        <w:rPr>
          <w:rFonts w:ascii="Arial" w:hAnsi="Arial" w:cs="Arial" w:eastAsia="Arial"/>
          <w:sz w:val="20"/>
          <w:szCs w:val="20"/>
          <w:spacing w:val="20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Rail</w:t>
      </w:r>
      <w:r>
        <w:rPr>
          <w:rFonts w:ascii="Arial" w:hAnsi="Arial" w:cs="Arial" w:eastAsia="Arial"/>
          <w:sz w:val="20"/>
          <w:szCs w:val="20"/>
          <w:spacing w:val="-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Services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Succeed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found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vibrant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3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hinterland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volumes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competitive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28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2"/>
        </w:rPr>
        <w:t>BITRE</w:t>
      </w:r>
      <w:r>
        <w:rPr>
          <w:rFonts w:ascii="Arial" w:hAnsi="Arial" w:cs="Arial" w:eastAsia="Arial"/>
          <w:sz w:val="20"/>
          <w:szCs w:val="20"/>
          <w:spacing w:val="2"/>
          <w:w w:val="9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competitiveness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strengthened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deficiencies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haulage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coalition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diverse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interest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groups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seek,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thus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vibrant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complementary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tentative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steps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suitable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determining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competitive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option.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Shuttle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example.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$38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4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-Rail</w:t>
      </w:r>
      <w:r>
        <w:rPr>
          <w:rFonts w:ascii="Arial" w:hAnsi="Arial" w:cs="Arial" w:eastAsia="Arial"/>
          <w:sz w:val="20"/>
          <w:szCs w:val="20"/>
          <w:spacing w:val="8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Shuttle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Victoria,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topped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$20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Victorian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Government,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three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40" w:right="6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shuttle/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note,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levels)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ports.</w:t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1E4E79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SUES</w:t>
      </w:r>
      <w:r>
        <w:rPr>
          <w:rFonts w:ascii="Arial" w:hAnsi="Arial" w:cs="Arial" w:eastAsia="Arial"/>
          <w:sz w:val="24"/>
          <w:szCs w:val="24"/>
          <w:color w:val="1E4E79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GENERAL</w:t>
      </w:r>
      <w:r>
        <w:rPr>
          <w:rFonts w:ascii="Arial" w:hAnsi="Arial" w:cs="Arial" w:eastAsia="Arial"/>
          <w:sz w:val="24"/>
          <w:szCs w:val="24"/>
          <w:color w:val="1E4E79"/>
          <w:spacing w:val="-26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2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easier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requirements,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environmental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2014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2015,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originally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vision’,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turned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Government’s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canvassed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broader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effort.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0" w:lineRule="auto"/>
        <w:ind w:right="52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published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summary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activities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what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Program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document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16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Vision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Work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Program.</w:t>
      </w:r>
      <w:r>
        <w:rPr>
          <w:rFonts w:ascii="Arial" w:hAnsi="Arial" w:cs="Arial" w:eastAsia="Arial"/>
          <w:sz w:val="13"/>
          <w:szCs w:val="13"/>
          <w:spacing w:val="0"/>
          <w:w w:val="100"/>
          <w:i/>
          <w:position w:val="7"/>
        </w:rPr>
        <w:t>29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canvassed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paper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frequently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stakeholders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contents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Regrettabl</w:t>
      </w:r>
      <w:r>
        <w:rPr>
          <w:rFonts w:ascii="Arial" w:hAnsi="Arial" w:cs="Arial" w:eastAsia="Arial"/>
          <w:sz w:val="20"/>
          <w:szCs w:val="20"/>
          <w:spacing w:val="-15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,</w:t>
      </w:r>
      <w:r>
        <w:rPr>
          <w:rFonts w:ascii="Arial" w:hAnsi="Arial" w:cs="Arial" w:eastAsia="Arial"/>
          <w:sz w:val="20"/>
          <w:szCs w:val="20"/>
          <w:spacing w:val="9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despite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widespread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push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agenda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seems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stalled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times.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45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reinvigorated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2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principle,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insist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condition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receiving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funding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crossings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incorporated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projects.</w:t>
      </w:r>
    </w:p>
    <w:p>
      <w:pPr>
        <w:spacing w:before="35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TRACK</w:t>
      </w:r>
      <w:r>
        <w:rPr>
          <w:rFonts w:ascii="Arial" w:hAnsi="Arial" w:cs="Arial" w:eastAsia="Arial"/>
          <w:sz w:val="24"/>
          <w:szCs w:val="24"/>
          <w:color w:val="1E4E79"/>
          <w:spacing w:val="3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SE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100"/>
          <w:b/>
          <w:bCs/>
        </w:rPr>
        <w:t>P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AR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TION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6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canvassed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Vision,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3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perfect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world,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entirely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separate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reality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2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obvious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trucks,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same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increases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chances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accident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occurring.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separation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desirable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Government.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separation,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travel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savings,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end,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eligible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receive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funding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Government’s</w:t>
      </w:r>
      <w:r>
        <w:rPr>
          <w:rFonts w:ascii="Arial" w:hAnsi="Arial" w:cs="Arial" w:eastAsia="Arial"/>
          <w:sz w:val="20"/>
          <w:szCs w:val="20"/>
          <w:spacing w:val="2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Rail</w:t>
      </w:r>
      <w:r>
        <w:rPr>
          <w:rFonts w:ascii="Arial" w:hAnsi="Arial" w:cs="Arial" w:eastAsia="Arial"/>
          <w:sz w:val="20"/>
          <w:szCs w:val="20"/>
          <w:spacing w:val="-7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Program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39" w:space="258"/>
            <w:col w:w="3319" w:space="241"/>
            <w:col w:w="350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480.8876pt;height:93.335215pt;mso-position-horizontal-relative:page;mso-position-vertical-relative:page;z-index:-7400" coordorigin="0,0" coordsize="9618,1867">
            <v:shape style="position:absolute;left:0;top:0;width:3883;height:1690" type="#_x0000_t75">
              <v:imagedata r:id="rId169" o:title=""/>
            </v:shape>
            <v:group style="position:absolute;left:1909;top:0;width:2597;height:1857" coordorigin="1909,0" coordsize="2597,1857">
              <v:shape style="position:absolute;left:1909;top:0;width:2597;height:1857" coordorigin="1909,0" coordsize="2597,1857" path="m1909,0l3674,1857,4506,1857,2742,0,1909,0e" filled="t" fillcolor="#00AEEF" stroked="f">
                <v:path arrowok="t"/>
                <v:fill/>
              </v:shape>
            </v:group>
            <v:group style="position:absolute;left:7011;top:0;width:2597;height:1857" coordorigin="7011,0" coordsize="2597,1857">
              <v:shape style="position:absolute;left:7011;top:0;width:2597;height:1857" coordorigin="7011,0" coordsize="2597,1857" path="m7011,0l8775,1857,9608,1857,7843,0,7011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1pt;width:522.4250pt;height:.1pt;mso-position-horizontal-relative:page;mso-position-vertical-relative:paragraph;z-index:-7401" coordorigin="720,0" coordsize="10449,2">
            <v:shape style="position:absolute;left:720;top:0;width:10449;height:2" coordorigin="720,0" coordsize="10449,0" path="m720,0l11169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28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https://bitre.go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.au/publications/2016/rr_139.aspx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29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hyperlink r:id="rId170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http://transportinfrastructurecouncil.go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.au/publications/files/National_rail_vision_and_work_program.pdf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26"/>
          <w:pgMar w:header="0" w:footer="386" w:top="1560" w:bottom="580" w:left="580" w:right="740"/>
          <w:headerReference w:type="even" r:id="rId171"/>
          <w:footerReference w:type="even" r:id="rId172"/>
          <w:footerReference w:type="odd" r:id="rId173"/>
          <w:pgSz w:w="11920" w:h="16840"/>
        </w:sectPr>
      </w:pPr>
      <w:rPr/>
    </w:p>
    <w:p>
      <w:pPr>
        <w:spacing w:before="44" w:after="0" w:line="243" w:lineRule="auto"/>
        <w:ind w:left="140" w:right="33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TRAIN/NETWORK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MANAGEMENT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SYSTEMS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9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improvements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effective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technological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implementation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49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effective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transportation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Given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high-cost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outlay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uptake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60" w:lineRule="atLeast"/>
        <w:ind w:left="140" w:right="-1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control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communications</w:t>
      </w:r>
    </w:p>
    <w:p>
      <w:pPr>
        <w:spacing w:before="44" w:after="0" w:line="243" w:lineRule="auto"/>
        <w:ind w:right="243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AN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96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ARDIS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TION</w:t>
      </w:r>
      <w:r>
        <w:rPr>
          <w:rFonts w:ascii="Arial" w:hAnsi="Arial" w:cs="Arial" w:eastAsia="Arial"/>
          <w:sz w:val="24"/>
          <w:szCs w:val="24"/>
          <w:color w:val="1E4E79"/>
          <w:spacing w:val="24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NETWORK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48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quality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gauge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operational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conditions,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maximum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2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3.75pt;margin-top:66.484360pt;width:345.539pt;height:438.7499pt;mso-position-horizontal-relative:page;mso-position-vertical-relative:paragraph;z-index:-7399" coordorigin="4275,1330" coordsize="6911,8775">
            <v:group style="position:absolute;left:4280;top:1335;width:6901;height:2" coordorigin="4280,1335" coordsize="6901,2">
              <v:shape style="position:absolute;left:4280;top:1335;width:6901;height:2" coordorigin="4280,1335" coordsize="6901,0" path="m4280,1335l11181,1335e" filled="f" stroked="t" strokeweight=".5pt" strokecolor="#00AEEF">
                <v:path arrowok="t"/>
              </v:shape>
            </v:group>
            <v:group style="position:absolute;left:4285;top:1340;width:2;height:8755" coordorigin="4285,1340" coordsize="2,8755">
              <v:shape style="position:absolute;left:4285;top:1340;width:2;height:8755" coordorigin="4285,1340" coordsize="0,8755" path="m4285,10095l4285,1340e" filled="f" stroked="t" strokeweight=".5pt" strokecolor="#00AEEF">
                <v:path arrowok="t"/>
              </v:shape>
            </v:group>
            <v:group style="position:absolute;left:11176;top:1340;width:2;height:8755" coordorigin="11176,1340" coordsize="2,8755">
              <v:shape style="position:absolute;left:11176;top:1340;width:2;height:8755" coordorigin="11176,1340" coordsize="0,8755" path="m11176,10095l11176,1340e" filled="f" stroked="t" strokeweight=".5pt" strokecolor="#00AEEF">
                <v:path arrowok="t"/>
              </v:shape>
            </v:group>
            <v:group style="position:absolute;left:4280;top:10100;width:6901;height:2" coordorigin="4280,10100" coordsize="6901,2">
              <v:shape style="position:absolute;left:4280;top:10100;width:6901;height:2" coordorigin="4280,10100" coordsize="6901,0" path="m4280,10100l11181,10100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single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rolling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stock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88" w:right="-7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34" w:after="0" w:line="271" w:lineRule="auto"/>
        <w:ind w:right="62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historical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’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gauges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state-based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disjointed.</w:t>
      </w:r>
      <w:r>
        <w:rPr>
          <w:rFonts w:ascii="Arial" w:hAnsi="Arial" w:cs="Arial" w:eastAsia="Arial"/>
          <w:sz w:val="20"/>
          <w:szCs w:val="20"/>
          <w:spacing w:val="-4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results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barriers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competition,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this,</w:t>
      </w:r>
      <w:r>
        <w:rPr>
          <w:rFonts w:ascii="Arial" w:hAnsi="Arial" w:cs="Arial" w:eastAsia="Arial"/>
          <w:sz w:val="20"/>
          <w:szCs w:val="20"/>
          <w:spacing w:val="-1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gauge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conversion,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considering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enhancements.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40"/>
          <w:cols w:num="3" w:equalWidth="0">
            <w:col w:w="3434" w:space="266"/>
            <w:col w:w="3548" w:space="33"/>
            <w:col w:w="3319"/>
          </w:cols>
        </w:sectPr>
      </w:pPr>
      <w:rPr/>
    </w:p>
    <w:p>
      <w:pPr>
        <w:spacing w:before="30" w:after="0" w:line="271" w:lineRule="auto"/>
        <w:ind w:left="140" w:right="20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9" w:lineRule="auto"/>
        <w:ind w:left="423" w:right="2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network;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enhancing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operational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flexibility;</w:t>
      </w:r>
    </w:p>
    <w:p>
      <w:pPr>
        <w:spacing w:before="94" w:after="0" w:line="249" w:lineRule="auto"/>
        <w:ind w:left="423" w:right="87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availability;</w:t>
      </w:r>
    </w:p>
    <w:p>
      <w:pPr>
        <w:spacing w:before="86" w:after="0" w:line="249" w:lineRule="auto"/>
        <w:ind w:left="423" w:right="18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upgrading</w:t>
      </w:r>
      <w:r>
        <w:rPr>
          <w:rFonts w:ascii="Arial" w:hAnsi="Arial" w:cs="Arial" w:eastAsia="Arial"/>
          <w:sz w:val="20"/>
          <w:szCs w:val="20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reliabilit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0" w:right="-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AR</w:t>
      </w:r>
      <w:r>
        <w:rPr>
          <w:rFonts w:ascii="Arial" w:hAnsi="Arial" w:cs="Arial" w:eastAsia="Arial"/>
          <w:sz w:val="20"/>
          <w:szCs w:val="20"/>
          <w:spacing w:val="-3"/>
          <w:w w:val="94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C’s</w:t>
      </w:r>
      <w:r>
        <w:rPr>
          <w:rFonts w:ascii="Arial" w:hAnsi="Arial" w:cs="Arial" w:eastAsia="Arial"/>
          <w:sz w:val="20"/>
          <w:szCs w:val="20"/>
          <w:spacing w:val="4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Advanced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4"/>
          <w:w w:val="95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rain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40" w:right="3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(</w:t>
      </w:r>
      <w:r>
        <w:rPr>
          <w:rFonts w:ascii="Arial" w:hAnsi="Arial" w:cs="Arial" w:eastAsia="Arial"/>
          <w:sz w:val="20"/>
          <w:szCs w:val="20"/>
          <w:spacing w:val="-7"/>
          <w:w w:val="94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TMS)</w:t>
      </w:r>
      <w:r>
        <w:rPr>
          <w:rFonts w:ascii="Arial" w:hAnsi="Arial" w:cs="Arial" w:eastAsia="Arial"/>
          <w:sz w:val="20"/>
          <w:szCs w:val="20"/>
          <w:spacing w:val="8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transform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monitored.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14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drive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interstate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73" w:after="0" w:line="250" w:lineRule="auto"/>
        <w:ind w:left="283" w:right="46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proceed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fully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integrated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seamlessly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(including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preserving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283" w:right="3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alternate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Brisbane),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hubs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connections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hubs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NSW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Newcastle,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Kembla.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31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25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shuttle/short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reduce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congestion.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26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(at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levels)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95" w:after="0" w:line="250" w:lineRule="auto"/>
        <w:ind w:left="283" w:right="112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27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matter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urgenc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duplication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Botan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46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28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i/>
        </w:rPr>
        <w:t>V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ision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expedited,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establishing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later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December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2019.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95" w:after="0" w:line="250" w:lineRule="auto"/>
        <w:ind w:left="283" w:right="75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29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track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separation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heightened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59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30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substantial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eligible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receive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Program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areas.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65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31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investments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facilitate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digital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train/network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41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32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gauge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conversion,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possible,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considering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enhancements.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40"/>
          <w:cols w:num="2" w:equalWidth="0">
            <w:col w:w="3409" w:space="580"/>
            <w:col w:w="6611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2020" w:bottom="580" w:left="580" w:right="580"/>
          <w:headerReference w:type="odd" r:id="rId174"/>
          <w:pgSz w:w="11920" w:h="16840"/>
        </w:sectPr>
      </w:pPr>
      <w:rPr/>
    </w:p>
    <w:p>
      <w:pPr>
        <w:spacing w:before="33" w:after="0" w:line="271" w:lineRule="auto"/>
        <w:ind w:left="140" w:right="1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Shipping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channels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0"/>
          <w:szCs w:val="20"/>
          <w:color w:val="1A436E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1A436E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critical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part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port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authorities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have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1A436E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direct</w:t>
      </w:r>
      <w:r>
        <w:rPr>
          <w:rFonts w:ascii="Arial" w:hAnsi="Arial" w:cs="Arial" w:eastAsia="Arial"/>
          <w:sz w:val="20"/>
          <w:szCs w:val="20"/>
          <w:color w:val="1A436E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interest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adequacy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shipping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channels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at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port</w:t>
      </w:r>
      <w:r>
        <w:rPr>
          <w:rFonts w:ascii="Arial" w:hAnsi="Arial" w:cs="Arial" w:eastAsia="Arial"/>
          <w:sz w:val="20"/>
          <w:szCs w:val="20"/>
          <w:color w:val="1A436E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berth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pockets.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cases,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maintenance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channels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rests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authorities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operators).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Ministerial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Guidelines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published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5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ort</w:t>
      </w:r>
      <w:r>
        <w:rPr>
          <w:rFonts w:ascii="Arial" w:hAnsi="Arial" w:cs="Arial" w:eastAsia="Arial"/>
          <w:sz w:val="20"/>
          <w:szCs w:val="20"/>
          <w:spacing w:val="-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Management</w:t>
      </w:r>
      <w:r>
        <w:rPr>
          <w:rFonts w:ascii="Arial" w:hAnsi="Arial" w:cs="Arial" w:eastAsia="Arial"/>
          <w:sz w:val="20"/>
          <w:szCs w:val="20"/>
          <w:spacing w:val="2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Act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1995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3" w:right="2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2"/>
          <w:w w:val="95"/>
          <w:i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authorities</w:t>
      </w:r>
      <w:r>
        <w:rPr>
          <w:rFonts w:ascii="Arial" w:hAnsi="Arial" w:cs="Arial" w:eastAsia="Arial"/>
          <w:sz w:val="20"/>
          <w:szCs w:val="20"/>
          <w:color w:val="00335B"/>
          <w:spacing w:val="19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interest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identifying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channel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requirements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through: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707" w:right="-1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 </w:t>
      </w:r>
      <w:r>
        <w:rPr>
          <w:rFonts w:ascii="Arial" w:hAnsi="Arial" w:cs="Arial" w:eastAsia="Arial"/>
          <w:sz w:val="20"/>
          <w:szCs w:val="20"/>
          <w:color w:val="00335B"/>
          <w:spacing w:val="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understanding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shipping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trends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requirements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707" w:right="10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terms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ship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sizes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adequacy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channel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configurations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depths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likelihood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required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capital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works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improvements;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0" w:lineRule="auto"/>
        <w:ind w:left="4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ii.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2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identification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need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707" w:right="-5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channel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maintenance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navigational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improvements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required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safety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functional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purposes.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4"/>
          <w:i/>
          <w:position w:val="7"/>
        </w:rPr>
        <w:t>30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60" w:lineRule="atLeast"/>
        <w:ind w:left="140" w:right="-4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shipping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channels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valued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railway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27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COAS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5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AL</w:t>
      </w:r>
      <w:r>
        <w:rPr>
          <w:rFonts w:ascii="Arial" w:hAnsi="Arial" w:cs="Arial" w:eastAsia="Arial"/>
          <w:sz w:val="24"/>
          <w:szCs w:val="24"/>
          <w:color w:val="1E4E79"/>
          <w:spacing w:val="13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SHIPPING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There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number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competing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cabotage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acknowledged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-3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reviewed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few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5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5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16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ALC</w:t>
      </w:r>
      <w:r>
        <w:rPr>
          <w:rFonts w:ascii="Arial" w:hAnsi="Arial" w:cs="Arial" w:eastAsia="Arial"/>
          <w:sz w:val="20"/>
          <w:szCs w:val="20"/>
          <w:spacing w:val="-3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advise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law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coastal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prohibitive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certain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domestic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routes,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Brisbane</w:t>
      </w:r>
      <w:r>
        <w:rPr>
          <w:rFonts w:ascii="Arial" w:hAnsi="Arial" w:cs="Arial" w:eastAsia="Arial"/>
          <w:sz w:val="20"/>
          <w:szCs w:val="20"/>
          <w:spacing w:val="-7"/>
          <w:w w:val="97"/>
        </w:rPr>
        <w:t>-</w:t>
      </w:r>
      <w:r>
        <w:rPr>
          <w:rFonts w:ascii="Arial" w:hAnsi="Arial" w:cs="Arial" w:eastAsia="Arial"/>
          <w:sz w:val="20"/>
          <w:szCs w:val="20"/>
          <w:spacing w:val="-23"/>
          <w:w w:val="97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ownsville,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thus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reducing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choice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artificial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barriers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analysis</w:t>
      </w:r>
      <w:r>
        <w:rPr>
          <w:rFonts w:ascii="Arial" w:hAnsi="Arial" w:cs="Arial" w:eastAsia="Arial"/>
          <w:sz w:val="20"/>
          <w:szCs w:val="20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determine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coastal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laws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public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benefit.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articular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8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requirements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commodities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versus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review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determine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Coastal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-12"/>
          <w:w w:val="96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rading</w:t>
      </w:r>
      <w:r>
        <w:rPr>
          <w:rFonts w:ascii="Arial" w:hAnsi="Arial" w:cs="Arial" w:eastAsia="Arial"/>
          <w:sz w:val="20"/>
          <w:szCs w:val="20"/>
          <w:spacing w:val="4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(Revitalising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Australian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Shipping)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Act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2012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3" w:lineRule="auto"/>
        <w:ind w:right="48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MARITIME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0" w:lineRule="auto"/>
        <w:ind w:left="283" w:right="40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33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audit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conducted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adequacy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channels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maintained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87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34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cost-benefit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analysis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conducted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present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coastal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regime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283" w:right="8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whether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Coastal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(Revitalising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Shipping)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2012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desired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outcomes.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58" w:space="240"/>
            <w:col w:w="3321" w:space="528"/>
            <w:col w:w="32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91.608307pt;margin-top:140.315216pt;width:167.917pt;height:257.238100pt;mso-position-horizontal-relative:page;mso-position-vertical-relative:page;z-index:-7398" coordorigin="7832,2806" coordsize="3358,5145">
            <v:group style="position:absolute;left:7837;top:2811;width:3348;height:2" coordorigin="7837,2811" coordsize="3348,2">
              <v:shape style="position:absolute;left:7837;top:2811;width:3348;height:2" coordorigin="7837,2811" coordsize="3348,0" path="m7837,2811l11186,2811e" filled="f" stroked="t" strokeweight=".5pt" strokecolor="#00AEEF">
                <v:path arrowok="t"/>
              </v:shape>
            </v:group>
            <v:group style="position:absolute;left:7842;top:2816;width:2;height:5125" coordorigin="7842,2816" coordsize="2,5125">
              <v:shape style="position:absolute;left:7842;top:2816;width:2;height:5125" coordorigin="7842,2816" coordsize="0,5125" path="m7842,7941l7842,2816e" filled="f" stroked="t" strokeweight=".5pt" strokecolor="#00AEEF">
                <v:path arrowok="t"/>
              </v:shape>
            </v:group>
            <v:group style="position:absolute;left:11181;top:2816;width:2;height:5125" coordorigin="11181,2816" coordsize="2,5125">
              <v:shape style="position:absolute;left:11181;top:2816;width:2;height:5125" coordorigin="11181,2816" coordsize="0,5125" path="m11181,7941l11181,2816e" filled="f" stroked="t" strokeweight=".5pt" strokecolor="#00AEEF">
                <v:path arrowok="t"/>
              </v:shape>
            </v:group>
            <v:group style="position:absolute;left:7837;top:7946;width:3348;height:2" coordorigin="7837,7946" coordsize="3348,2">
              <v:shape style="position:absolute;left:7837;top:7946;width:3348;height:2" coordorigin="7837,7946" coordsize="3348,0" path="m7837,7946l11186,7946e" filled="f" stroked="t" strokeweight=".5pt" strokecolor="#00AEE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66.498459pt;margin-top:0pt;width:346.666838pt;height:93.335215pt;mso-position-horizontal-relative:page;mso-position-vertical-relative:page;z-index:-7396" coordorigin="3330,0" coordsize="6933,1867">
            <v:group style="position:absolute;left:3340;top:0;width:2597;height:1857" coordorigin="3340,0" coordsize="2597,1857">
              <v:shape style="position:absolute;left:3340;top:0;width:2597;height:1857" coordorigin="3340,0" coordsize="2597,1857" path="m3340,0l5105,1857,5937,1857,4172,0,3340,0e" filled="t" fillcolor="#00AEEF" stroked="f">
                <v:path arrowok="t"/>
                <v:fill/>
              </v:shape>
            </v:group>
            <v:group style="position:absolute;left:7656;top:0;width:2597;height:1857" coordorigin="7656,0" coordsize="2597,1857">
              <v:shape style="position:absolute;left:7656;top:0;width:2597;height:1857" coordorigin="7656,0" coordsize="2597,1857" path="m7656,0l9421,1857,10253,1857,8489,0,7656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1pt;width:523.2760pt;height:.1pt;mso-position-horizontal-relative:page;mso-position-vertical-relative:paragraph;z-index:-7397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30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Victorian</w:t>
      </w:r>
      <w:r>
        <w:rPr>
          <w:rFonts w:ascii="Arial" w:hAnsi="Arial" w:cs="Arial" w:eastAsia="Arial"/>
          <w:sz w:val="14"/>
          <w:szCs w:val="14"/>
          <w:spacing w:val="6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Government</w:t>
      </w:r>
      <w:r>
        <w:rPr>
          <w:rFonts w:ascii="Arial" w:hAnsi="Arial" w:cs="Arial" w:eastAsia="Arial"/>
          <w:sz w:val="14"/>
          <w:szCs w:val="14"/>
          <w:spacing w:val="16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Gazette</w:t>
      </w:r>
      <w:r>
        <w:rPr>
          <w:rFonts w:ascii="Arial" w:hAnsi="Arial" w:cs="Arial" w:eastAsia="Arial"/>
          <w:sz w:val="14"/>
          <w:szCs w:val="14"/>
          <w:spacing w:val="-9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S240,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10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July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2017:5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175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.gazette.vic.go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.au/gazette/Gazettes2017/GG2017S240.pdf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17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AIR</w:t>
      </w:r>
      <w:r>
        <w:rPr>
          <w:rFonts w:ascii="Arial" w:hAnsi="Arial" w:cs="Arial" w:eastAsia="Arial"/>
          <w:sz w:val="60"/>
          <w:szCs w:val="60"/>
          <w:spacing w:val="-3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FREIGHT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320" w:bottom="580" w:left="580" w:right="640"/>
          <w:headerReference w:type="even" r:id="rId176"/>
          <w:pgSz w:w="11920" w:h="16840"/>
        </w:sectPr>
      </w:pPr>
      <w:rPr/>
    </w:p>
    <w:p>
      <w:pPr>
        <w:spacing w:before="35" w:after="0" w:line="243" w:lineRule="auto"/>
        <w:ind w:left="140" w:right="12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CURFEWS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3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USTRALIAN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AIRPORTS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40" w:right="-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Australia,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habits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e-Commerce,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rapid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perishable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goods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burgeoning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markets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extent,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pleasing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40" w:right="118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intention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basis.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airports.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Kingsford-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Smith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Adelaide’s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through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legislation.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31</w:t>
      </w:r>
      <w:r>
        <w:rPr>
          <w:rFonts w:ascii="Arial" w:hAnsi="Arial" w:cs="Arial" w:eastAsia="Arial"/>
          <w:sz w:val="11"/>
          <w:szCs w:val="11"/>
          <w:spacing w:val="17"/>
          <w:w w:val="100"/>
          <w:position w:val="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Some</w:t>
      </w:r>
      <w:r>
        <w:rPr>
          <w:rFonts w:ascii="Arial" w:hAnsi="Arial" w:cs="Arial" w:eastAsia="Arial"/>
          <w:sz w:val="20"/>
          <w:szCs w:val="20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provisions</w:t>
      </w:r>
      <w:r>
        <w:rPr>
          <w:rFonts w:ascii="Arial" w:hAnsi="Arial" w:cs="Arial" w:eastAsia="Arial"/>
          <w:sz w:val="20"/>
          <w:szCs w:val="20"/>
          <w:spacing w:val="-11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simply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impractical</w:t>
      </w:r>
      <w:r>
        <w:rPr>
          <w:rFonts w:ascii="Arial" w:hAnsi="Arial" w:cs="Arial" w:eastAsia="Arial"/>
          <w:sz w:val="20"/>
          <w:szCs w:val="20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0" w:after="0" w:line="271" w:lineRule="auto"/>
        <w:ind w:left="140" w:right="3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modern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rapidly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Section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13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Sydney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Airport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Curfew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Act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1995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(effectively)</w:t>
      </w:r>
      <w:r>
        <w:rPr>
          <w:rFonts w:ascii="Arial" w:hAnsi="Arial" w:cs="Arial" w:eastAsia="Arial"/>
          <w:sz w:val="20"/>
          <w:szCs w:val="20"/>
          <w:spacing w:val="1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BAe-146</w:t>
      </w:r>
      <w:r>
        <w:rPr>
          <w:rFonts w:ascii="Arial" w:hAnsi="Arial" w:cs="Arial" w:eastAsia="Arial"/>
          <w:sz w:val="20"/>
          <w:szCs w:val="20"/>
          <w:spacing w:val="-8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aircraft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periods.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Where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aircraft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available,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cargo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left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stranded,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causing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left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overnight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express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aircraft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noise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revisit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very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restrictive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nature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3" w:lineRule="auto"/>
        <w:ind w:right="95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GST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3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98"/>
          <w:b/>
          <w:bCs/>
        </w:rPr>
        <w:t>W</w:t>
      </w:r>
      <w:r>
        <w:rPr>
          <w:rFonts w:ascii="Arial" w:hAnsi="Arial" w:cs="Arial" w:eastAsia="Arial"/>
          <w:sz w:val="24"/>
          <w:szCs w:val="24"/>
          <w:color w:val="1E4E79"/>
          <w:spacing w:val="-13"/>
          <w:w w:val="98"/>
          <w:b/>
          <w:bCs/>
        </w:rPr>
        <w:t>-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1"/>
          <w:b/>
          <w:bCs/>
        </w:rPr>
        <w:t>V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3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93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UE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IMPORTS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2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arliament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voted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delay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GST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low-value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until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2018.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3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92.789398pt;margin-top:83.042374pt;width:167.917pt;height:221.2381pt;mso-position-horizontal-relative:page;mso-position-vertical-relative:paragraph;z-index:-7395" coordorigin="7856,1661" coordsize="3358,4425">
            <v:group style="position:absolute;left:7861;top:1666;width:3348;height:2" coordorigin="7861,1666" coordsize="3348,2">
              <v:shape style="position:absolute;left:7861;top:1666;width:3348;height:2" coordorigin="7861,1666" coordsize="3348,0" path="m7861,1666l11209,1666e" filled="f" stroked="t" strokeweight=".5pt" strokecolor="#00AEEF">
                <v:path arrowok="t"/>
              </v:shape>
            </v:group>
            <v:group style="position:absolute;left:7866;top:1671;width:2;height:4405" coordorigin="7866,1671" coordsize="2,4405">
              <v:shape style="position:absolute;left:7866;top:1671;width:2;height:4405" coordorigin="7866,1671" coordsize="0,4405" path="m7866,6076l7866,1671e" filled="f" stroked="t" strokeweight=".5pt" strokecolor="#00AEEF">
                <v:path arrowok="t"/>
              </v:shape>
            </v:group>
            <v:group style="position:absolute;left:11204;top:1671;width:2;height:4405" coordorigin="11204,1671" coordsize="2,4405">
              <v:shape style="position:absolute;left:11204;top:1671;width:2;height:4405" coordorigin="11204,1671" coordsize="0,4405" path="m11204,6076l11204,1671e" filled="f" stroked="t" strokeweight=".5pt" strokecolor="#00AEEF">
                <v:path arrowok="t"/>
              </v:shape>
            </v:group>
            <v:group style="position:absolute;left:7861;top:6081;width:3348;height:2" coordorigin="7861,6081" coordsize="3348,2">
              <v:shape style="position:absolute;left:7861;top:6081;width:3348;height:2" coordorigin="7861,6081" coordsize="3348,0" path="m7861,6081l11209,6081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trust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delay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reconsider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mechanism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previously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settled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namel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overseas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internet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retailers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themselves.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347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attempt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shift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GST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border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upon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shipments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GST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subsequent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reconciliation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records.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</w:t>
      </w:r>
    </w:p>
    <w:p>
      <w:pPr>
        <w:spacing w:before="30" w:after="0" w:line="271" w:lineRule="auto"/>
        <w:ind w:right="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incurred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forced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store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GST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paid,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until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purchaser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rectifies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situation.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1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outlays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comply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conditions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remain)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Cargo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(RACA).Those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added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shifting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burden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associated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behalf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4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onto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40"/>
          <w:cols w:num="3" w:equalWidth="0">
            <w:col w:w="3433" w:space="267"/>
            <w:col w:w="3340" w:space="241"/>
            <w:col w:w="3419"/>
          </w:cols>
        </w:sectPr>
      </w:pPr>
      <w:rPr/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0pt;margin-top:568.929993pt;width:297.967pt;height:166.356888pt;mso-position-horizontal-relative:page;mso-position-vertical-relative:page;z-index:-7393" coordorigin="0,11379" coordsize="5959,3327">
            <v:shape style="position:absolute;left:0;top:11428;width:5957;height:3277" type="#_x0000_t75">
              <v:imagedata r:id="rId177" o:title=""/>
            </v:shape>
            <v:group style="position:absolute;left:0;top:11381;width:5957;height:123" coordorigin="0,11381" coordsize="5957,123">
              <v:shape style="position:absolute;left:0;top:11381;width:5957;height:123" coordorigin="0,11381" coordsize="5957,123" path="m0,11504l5957,11504,5957,11381,0,11381,0,11504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3" w:lineRule="auto"/>
        <w:ind w:left="7569" w:right="40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AIR</w:t>
      </w:r>
      <w:r>
        <w:rPr>
          <w:rFonts w:ascii="Arial" w:hAnsi="Arial" w:cs="Arial" w:eastAsia="Arial"/>
          <w:sz w:val="24"/>
          <w:szCs w:val="24"/>
          <w:color w:val="1E4E79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0" w:lineRule="auto"/>
        <w:ind w:left="7853" w:right="58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35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laws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curfews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aircraft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reviewed.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7853" w:right="34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36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reaffirm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responsibility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collecting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GST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imported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collected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overseas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vendors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registered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air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cargo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agents.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2pt;width:523.37pt;height:.1pt;mso-position-horizontal-relative:page;mso-position-vertical-relative:paragraph;z-index:-7394" coordorigin="720,0" coordsize="10467,2">
            <v:shape style="position:absolute;left:720;top:0;width:10467;height:2" coordorigin="720,0" coordsize="10467,0" path="m720,0l11187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31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 </w:t>
      </w:r>
      <w:r>
        <w:rPr>
          <w:rFonts w:ascii="Arial" w:hAnsi="Arial" w:cs="Arial" w:eastAsia="Arial"/>
          <w:sz w:val="14"/>
          <w:szCs w:val="14"/>
          <w:spacing w:val="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Adelaide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Airport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Curfew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Act</w:t>
      </w:r>
      <w:r>
        <w:rPr>
          <w:rFonts w:ascii="Arial" w:hAnsi="Arial" w:cs="Arial" w:eastAsia="Arial"/>
          <w:sz w:val="14"/>
          <w:szCs w:val="14"/>
          <w:spacing w:val="-9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2000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and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Sydney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Airport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Curfew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Act</w:t>
      </w:r>
      <w:r>
        <w:rPr>
          <w:rFonts w:ascii="Arial" w:hAnsi="Arial" w:cs="Arial" w:eastAsia="Arial"/>
          <w:sz w:val="14"/>
          <w:szCs w:val="14"/>
          <w:spacing w:val="-9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1995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40"/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29"/>
          <w:pgMar w:header="0" w:footer="386" w:top="2020" w:bottom="580" w:left="580" w:right="580"/>
          <w:headerReference w:type="odd" r:id="rId178"/>
          <w:footerReference w:type="odd" r:id="rId179"/>
          <w:footerReference w:type="even" r:id="rId180"/>
          <w:pgSz w:w="11920" w:h="16840"/>
        </w:sectPr>
      </w:pPr>
      <w:rPr/>
    </w:p>
    <w:p>
      <w:pPr>
        <w:spacing w:before="41" w:after="0" w:line="271" w:lineRule="auto"/>
        <w:ind w:left="140" w:right="20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Australia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one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most</w:t>
      </w:r>
      <w:r>
        <w:rPr>
          <w:rFonts w:ascii="Arial" w:hAnsi="Arial" w:cs="Arial" w:eastAsia="Arial"/>
          <w:sz w:val="20"/>
          <w:szCs w:val="20"/>
          <w:color w:val="1A436E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highly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urbanised</w:t>
      </w:r>
      <w:r>
        <w:rPr>
          <w:rFonts w:ascii="Arial" w:hAnsi="Arial" w:cs="Arial" w:eastAsia="Arial"/>
          <w:sz w:val="20"/>
          <w:szCs w:val="20"/>
          <w:color w:val="1A436E"/>
          <w:spacing w:val="1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countries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world.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</w:p>
    <w:p>
      <w:pPr>
        <w:spacing w:before="3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stemming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40" w:right="-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inne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-city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deliveries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default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behaviour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millennials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ordering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online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norm.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Indeed,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grow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the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wish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light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circumstance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directly</w:t>
      </w:r>
    </w:p>
    <w:p>
      <w:pPr>
        <w:spacing w:before="0" w:after="0" w:line="271" w:lineRule="auto"/>
        <w:ind w:left="140" w:right="2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insufficient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adequate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street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loading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zones,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buildings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poor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non-existent)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likewise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48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cumbersome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exercise.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6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Remarkabl</w:t>
      </w:r>
      <w:r>
        <w:rPr>
          <w:rFonts w:ascii="Arial" w:hAnsi="Arial" w:cs="Arial" w:eastAsia="Arial"/>
          <w:sz w:val="20"/>
          <w:szCs w:val="20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1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scale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sites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incorporate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dock.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consultation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introduced,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relocated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removed.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sounds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theor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afte</w:t>
      </w:r>
      <w:r>
        <w:rPr>
          <w:rFonts w:ascii="Arial" w:hAnsi="Arial" w:cs="Arial" w:eastAsia="Arial"/>
          <w:sz w:val="20"/>
          <w:szCs w:val="20"/>
          <w:spacing w:val="-7"/>
          <w:w w:val="97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-hours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(so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least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congested)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brings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multitude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challenges.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bans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cities.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afte</w:t>
      </w:r>
      <w:r>
        <w:rPr>
          <w:rFonts w:ascii="Arial" w:hAnsi="Arial" w:cs="Arial" w:eastAsia="Arial"/>
          <w:sz w:val="20"/>
          <w:szCs w:val="20"/>
          <w:spacing w:val="-7"/>
          <w:w w:val="97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-hours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drivers,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passive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surveillance</w:t>
      </w:r>
      <w:r>
        <w:rPr>
          <w:rFonts w:ascii="Arial" w:hAnsi="Arial" w:cs="Arial" w:eastAsia="Arial"/>
          <w:sz w:val="20"/>
          <w:szCs w:val="20"/>
          <w:spacing w:val="1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fewer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cars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fewer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people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footpath.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Afte</w:t>
      </w:r>
      <w:r>
        <w:rPr>
          <w:rFonts w:ascii="Arial" w:hAnsi="Arial" w:cs="Arial" w:eastAsia="Arial"/>
          <w:sz w:val="20"/>
          <w:szCs w:val="20"/>
          <w:spacing w:val="-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-hours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can’t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satisfy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same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erversel</w:t>
      </w:r>
      <w:r>
        <w:rPr>
          <w:rFonts w:ascii="Arial" w:hAnsi="Arial" w:cs="Arial" w:eastAsia="Arial"/>
          <w:sz w:val="20"/>
          <w:szCs w:val="20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2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problems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occurring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period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e-commerce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fuelling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expectations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among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faster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timeframes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pressures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1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examine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trialling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consolidation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provision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territory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amend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schemes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1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distribution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CBD’s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successfully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task.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respect,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ruckways’,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truc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-only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lanes,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-only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considered</w:t>
      </w:r>
    </w:p>
    <w:p>
      <w:pPr>
        <w:spacing w:before="0" w:after="0" w:line="271" w:lineRule="auto"/>
        <w:ind w:right="2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decrease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emissions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environments.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‘reverse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curfews’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considered,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</w:p>
    <w:p>
      <w:pPr>
        <w:spacing w:before="0" w:after="0" w:line="271" w:lineRule="auto"/>
        <w:ind w:right="9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non-peak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Curfews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prohibit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unreasonably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difficult)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0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reviewed.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Although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matters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fall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ambit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scope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reward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practice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4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previously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investments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bottlenecks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pinch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networks: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3" w:right="47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Recommendation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3.5: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establish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targeted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programs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focused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removing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first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last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mile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constraints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network.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These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12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investments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informed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findings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recommended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Chain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7" w:lineRule="exact"/>
        <w:ind w:left="283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  <w:position w:val="-1"/>
        </w:rPr>
        <w:t>Strateg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  <w:position w:val="-1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  <w:position w:val="-1"/>
        </w:rPr>
        <w:t>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0"/>
          <w:i/>
          <w:position w:val="6"/>
        </w:rPr>
        <w:t>32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457" w:space="240"/>
            <w:col w:w="3315" w:space="245"/>
            <w:col w:w="350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4" w:after="0" w:line="160" w:lineRule="exact"/>
        <w:ind w:left="423" w:right="961" w:firstLine="-283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289pt;width:523.2760pt;height:.1pt;mso-position-horizontal-relative:page;mso-position-vertical-relative:paragraph;z-index:-7392" coordorigin="720,-1" coordsize="10466,2">
            <v:shape style="position:absolute;left:720;top:-1;width:10466;height:2" coordorigin="720,-1" coordsize="10466,0" path="m720,-1l11186,-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32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Australian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18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Plan,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18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Australia,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2"/>
          <w:w w:val="94"/>
          <w:i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ebruary</w:t>
      </w:r>
      <w:r>
        <w:rPr>
          <w:rFonts w:ascii="Arial" w:hAnsi="Arial" w:cs="Arial" w:eastAsia="Arial"/>
          <w:sz w:val="14"/>
          <w:szCs w:val="14"/>
          <w:spacing w:val="4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: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hyperlink r:id="rId181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http://infrastructureaustralia.go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.au/polic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-publications/publications/files/Australian_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0"/>
          <w:w w:val="97"/>
        </w:rPr>
        <w:t>Infrastructure_Plan.pdf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(p.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56)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560" w:bottom="580" w:left="580" w:right="1000"/>
          <w:headerReference w:type="even" r:id="rId182"/>
          <w:pgSz w:w="11920" w:h="16840"/>
        </w:sectPr>
      </w:pPr>
      <w:rPr/>
    </w:p>
    <w:p>
      <w:pPr>
        <w:spacing w:before="33" w:after="0" w:line="271" w:lineRule="auto"/>
        <w:ind w:left="140" w:right="29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3.75pt;margin-top:140.315216pt;width:345.539pt;height:253.7008pt;mso-position-horizontal-relative:page;mso-position-vertical-relative:page;z-index:-7391" coordorigin="4275,2806" coordsize="6911,5074">
            <v:group style="position:absolute;left:4280;top:2811;width:6901;height:2" coordorigin="4280,2811" coordsize="6901,2">
              <v:shape style="position:absolute;left:4280;top:2811;width:6901;height:2" coordorigin="4280,2811" coordsize="6901,0" path="m4280,2811l11181,2811e" filled="f" stroked="t" strokeweight=".5pt" strokecolor="#00AEEF">
                <v:path arrowok="t"/>
              </v:shape>
            </v:group>
            <v:group style="position:absolute;left:4285;top:2816;width:2;height:5054" coordorigin="4285,2816" coordsize="2,5054">
              <v:shape style="position:absolute;left:4285;top:2816;width:2;height:5054" coordorigin="4285,2816" coordsize="0,5054" path="m4285,7870l4285,2816e" filled="f" stroked="t" strokeweight=".5pt" strokecolor="#00AEEF">
                <v:path arrowok="t"/>
              </v:shape>
            </v:group>
            <v:group style="position:absolute;left:11176;top:2816;width:2;height:5054" coordorigin="11176,2816" coordsize="2,5054">
              <v:shape style="position:absolute;left:11176;top:2816;width:2;height:5054" coordorigin="11176,2816" coordsize="0,5054" path="m11176,7870l11176,2816e" filled="f" stroked="t" strokeweight=".5pt" strokecolor="#00AEEF">
                <v:path arrowok="t"/>
              </v:shape>
            </v:group>
            <v:group style="position:absolute;left:4280;top:7875;width:6901;height:2" coordorigin="4280,7875" coordsize="6901,2">
              <v:shape style="position:absolute;left:4280;top:7875;width:6901;height:2" coordorigin="4280,7875" coordsize="6901,0" path="m4280,7875l11181,7875e" filled="f" stroked="t" strokeweight=".5pt" strokecolor="#00AEE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8.611263pt;margin-top:0pt;width:416.615138pt;height:93.335215pt;mso-position-horizontal-relative:page;mso-position-vertical-relative:page;z-index:-7390" coordorigin="772,0" coordsize="8332,1867">
            <v:group style="position:absolute;left:1214;top:0;width:7299;height:1690" coordorigin="1214,0" coordsize="7299,1690">
              <v:shape style="position:absolute;left:1214;top:0;width:7299;height:1690" coordorigin="1214,0" coordsize="7299,1690" path="m6939,0l1214,0,2830,1690,8513,1690,6939,0e" filled="t" fillcolor="#000000" stroked="f">
                <v:path arrowok="t"/>
                <v:fill/>
              </v:shape>
            </v:group>
            <v:group style="position:absolute;left:782;top:0;width:2597;height:1857" coordorigin="782,0" coordsize="2597,1857">
              <v:shape style="position:absolute;left:782;top:0;width:2597;height:1857" coordorigin="782,0" coordsize="2597,1857" path="m782,0l2547,1857,3379,1857,1615,0,782,0e" filled="t" fillcolor="#00AEEF" stroked="f">
                <v:path arrowok="t"/>
                <v:fill/>
              </v:shape>
            </v:group>
            <v:group style="position:absolute;left:6497;top:0;width:2597;height:1857" coordorigin="6497,0" coordsize="2597,1857">
              <v:shape style="position:absolute;left:6497;top:0;width:2597;height:1857" coordorigin="6497,0" coordsize="2597,1857" path="m6497,0l8262,1857,9095,1857,7330,0,6497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522.741028pt;width:381.289pt;height:211.682pt;mso-position-horizontal-relative:page;mso-position-vertical-relative:page;z-index:-7389" coordorigin="0,10455" coordsize="7626,4234">
            <v:group style="position:absolute;left:0;top:10554;width:7621;height:4129" coordorigin="0,10554" coordsize="7621,4129">
              <v:shape style="position:absolute;left:0;top:10554;width:7621;height:4129" coordorigin="0,10554" coordsize="7621,4129" path="m0,14683l7621,14683,7621,10554,0,10554,0,14683e" filled="t" fillcolor="#00335B" stroked="f">
                <v:path arrowok="t"/>
                <v:fill/>
              </v:shape>
              <v:shape style="position:absolute;left:0;top:10554;width:7621;height:4129" type="#_x0000_t75">
                <v:imagedata r:id="rId183" o:title=""/>
              </v:shape>
            </v:group>
            <v:group style="position:absolute;left:0;top:10460;width:7621;height:123" coordorigin="0,10460" coordsize="7621,123">
              <v:shape style="position:absolute;left:0;top:10460;width:7621;height:123" coordorigin="0,10460" coordsize="7621,123" path="m0,10583l7621,10583,7621,10460,0,10460,0,10583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suggests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extended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first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sections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inhibit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CBD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DELIVERY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9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37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examine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trialling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consolidation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9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38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allowing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distribution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centres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CBDs,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‘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ruckways’,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lanes,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freight-only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considered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decrease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emissions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environments.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5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39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formal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review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regulations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practices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(such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curfews)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preclude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essential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inner-urban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environments.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283" w:right="5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40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endorse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recommendation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targeted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programs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focused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removing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first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mile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constraints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sections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inhibit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000"/>
          <w:cols w:num="2" w:equalWidth="0">
            <w:col w:w="3461" w:space="528"/>
            <w:col w:w="6351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31"/>
          <w:pgMar w:header="0" w:footer="386" w:top="2020" w:bottom="580" w:left="580" w:right="580"/>
          <w:headerReference w:type="odd" r:id="rId184"/>
          <w:footerReference w:type="odd" r:id="rId185"/>
          <w:pgSz w:w="11920" w:h="16840"/>
        </w:sectPr>
      </w:pPr>
      <w:rPr/>
    </w:p>
    <w:p>
      <w:pPr>
        <w:spacing w:before="41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95"/>
          <w:b/>
          <w:bCs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b/>
          <w:bCs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Market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Reform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Group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aper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b/>
          <w:bCs/>
          <w:i/>
        </w:rPr>
        <w:t>Independent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8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  <w:i/>
        </w:rPr>
        <w:t>Price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b/>
          <w:bCs/>
          <w:i/>
        </w:rPr>
        <w:t>Regulation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6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b/>
          <w:bCs/>
          <w:i/>
        </w:rPr>
        <w:t>Heavy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94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83"/>
          <w:b/>
          <w:bCs/>
          <w:i/>
        </w:rPr>
        <w:t>V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  <w:b/>
          <w:bCs/>
          <w:i/>
        </w:rPr>
        <w:t>ehicle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  <w:i/>
        </w:rPr>
        <w:t>Charges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anticipates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9" w:lineRule="auto"/>
        <w:ind w:left="140" w:right="87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ACCC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likely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role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economic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regulation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heavy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vehicle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pricing.</w:t>
      </w:r>
      <w:r>
        <w:rPr>
          <w:rFonts w:ascii="Arial" w:hAnsi="Arial" w:cs="Arial" w:eastAsia="Arial"/>
          <w:sz w:val="13"/>
          <w:szCs w:val="13"/>
          <w:color w:val="00335B"/>
          <w:spacing w:val="0"/>
          <w:w w:val="100"/>
          <w:i/>
          <w:position w:val="7"/>
        </w:rPr>
        <w:t>33</w:t>
      </w:r>
      <w:r>
        <w:rPr>
          <w:rFonts w:ascii="Arial" w:hAnsi="Arial" w:cs="Arial" w:eastAsia="Arial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earlier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submission,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140" w:right="12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3.608307pt;margin-top:18.614841pt;width:345.539pt;height:106.9861pt;mso-position-horizontal-relative:page;mso-position-vertical-relative:paragraph;z-index:-7387" coordorigin="4272,372" coordsize="6911,2140">
            <v:group style="position:absolute;left:4277;top:377;width:6901;height:2" coordorigin="4277,377" coordsize="6901,2">
              <v:shape style="position:absolute;left:4277;top:377;width:6901;height:2" coordorigin="4277,377" coordsize="6901,0" path="m4277,377l11178,377e" filled="f" stroked="t" strokeweight=".5pt" strokecolor="#00AEEF">
                <v:path arrowok="t"/>
              </v:shape>
            </v:group>
            <v:group style="position:absolute;left:4282;top:382;width:2;height:2120" coordorigin="4282,382" coordsize="2,2120">
              <v:shape style="position:absolute;left:4282;top:382;width:2;height:2120" coordorigin="4282,382" coordsize="0,2120" path="m4282,2502l4282,382e" filled="f" stroked="t" strokeweight=".5pt" strokecolor="#00AEEF">
                <v:path arrowok="t"/>
              </v:shape>
            </v:group>
            <v:group style="position:absolute;left:11173;top:382;width:2;height:2120" coordorigin="11173,382" coordsize="2,2120">
              <v:shape style="position:absolute;left:11173;top:382;width:2;height:2120" coordorigin="11173,382" coordsize="0,2120" path="m11173,2502l11173,382e" filled="f" stroked="t" strokeweight=".5pt" strokecolor="#00AEEF">
                <v:path arrowok="t"/>
              </v:shape>
            </v:group>
            <v:group style="position:absolute;left:4277;top:2507;width:6901;height:2" coordorigin="4277,2507" coordsize="6901,2">
              <v:shape style="position:absolute;left:4277;top:2507;width:6901;height:2" coordorigin="4277,2507" coordsize="6901,0" path="m4277,2507l11178,2507e" filled="f" stroked="t" strokeweight=".5pt" strokecolor="#00AEE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Separatel</w:t>
      </w:r>
      <w:r>
        <w:rPr>
          <w:rFonts w:ascii="Arial" w:hAnsi="Arial" w:cs="Arial" w:eastAsia="Arial"/>
          <w:sz w:val="20"/>
          <w:szCs w:val="20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Given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involvement,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ACCC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sufficiently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resourced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both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personnel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actual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expertise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discharge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effectivel</w:t>
      </w:r>
      <w:r>
        <w:rPr>
          <w:rFonts w:ascii="Arial" w:hAnsi="Arial" w:cs="Arial" w:eastAsia="Arial"/>
          <w:sz w:val="20"/>
          <w:szCs w:val="20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cognisant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specialist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complex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relevant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8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therefore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itself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ACCC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promoting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the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-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3" w:equalWidth="0">
            <w:col w:w="3377" w:space="321"/>
            <w:col w:w="3045" w:space="515"/>
            <w:col w:w="3502"/>
          </w:cols>
        </w:sectPr>
      </w:pPr>
      <w:rPr/>
    </w:p>
    <w:p>
      <w:pPr>
        <w:spacing w:before="3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0" w:lineRule="auto"/>
        <w:ind w:left="140" w:right="-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ACCC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debates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structures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privatised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nation,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34</w:t>
      </w:r>
      <w:r>
        <w:rPr>
          <w:rFonts w:ascii="Arial" w:hAnsi="Arial" w:cs="Arial" w:eastAsia="Arial"/>
          <w:sz w:val="13"/>
          <w:szCs w:val="13"/>
          <w:spacing w:val="5"/>
          <w:w w:val="100"/>
          <w:position w:val="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it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already</w:t>
      </w:r>
      <w:r>
        <w:rPr>
          <w:rFonts w:ascii="Arial" w:hAnsi="Arial" w:cs="Arial" w:eastAsia="Arial"/>
          <w:sz w:val="20"/>
          <w:szCs w:val="20"/>
          <w:spacing w:val="-15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plays</w:t>
      </w:r>
      <w:r>
        <w:rPr>
          <w:rFonts w:ascii="Arial" w:hAnsi="Arial" w:cs="Arial" w:eastAsia="Arial"/>
          <w:sz w:val="20"/>
          <w:szCs w:val="20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providing</w:t>
      </w:r>
      <w:r>
        <w:rPr>
          <w:rFonts w:ascii="Arial" w:hAnsi="Arial" w:cs="Arial" w:eastAsia="Arial"/>
          <w:sz w:val="20"/>
          <w:szCs w:val="20"/>
          <w:spacing w:val="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  <w:position w:val="0"/>
        </w:rPr>
        <w:t>‘light</w:t>
      </w:r>
      <w:r>
        <w:rPr>
          <w:rFonts w:ascii="Arial" w:hAnsi="Arial" w:cs="Arial" w:eastAsia="Arial"/>
          <w:sz w:val="20"/>
          <w:szCs w:val="20"/>
          <w:spacing w:val="0"/>
          <w:w w:val="102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handed’</w:t>
      </w:r>
      <w:r>
        <w:rPr>
          <w:rFonts w:ascii="Arial" w:hAnsi="Arial" w:cs="Arial" w:eastAsia="Arial"/>
          <w:sz w:val="20"/>
          <w:szCs w:val="20"/>
          <w:spacing w:val="5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monitoring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price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0"/>
        </w:rPr>
        <w:t>aeronautical</w:t>
      </w:r>
      <w:r>
        <w:rPr>
          <w:rFonts w:ascii="Arial" w:hAnsi="Arial" w:cs="Arial" w:eastAsia="Arial"/>
          <w:sz w:val="20"/>
          <w:szCs w:val="20"/>
          <w:spacing w:val="11"/>
          <w:w w:val="97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0"/>
        </w:rPr>
        <w:t>services,</w:t>
      </w:r>
      <w:r>
        <w:rPr>
          <w:rFonts w:ascii="Arial" w:hAnsi="Arial" w:cs="Arial" w:eastAsia="Arial"/>
          <w:sz w:val="20"/>
          <w:szCs w:val="20"/>
          <w:spacing w:val="0"/>
          <w:w w:val="97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airside</w:t>
      </w:r>
      <w:r>
        <w:rPr>
          <w:rFonts w:ascii="Arial" w:hAnsi="Arial" w:cs="Arial" w:eastAsia="Arial"/>
          <w:sz w:val="20"/>
          <w:szCs w:val="20"/>
          <w:spacing w:val="-1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handling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staging</w:t>
      </w:r>
    </w:p>
    <w:p>
      <w:pPr>
        <w:spacing w:before="0" w:after="0" w:line="228" w:lineRule="exact"/>
        <w:ind w:left="140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1"/>
        </w:rPr>
        <w:t>areas.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7"/>
        </w:rPr>
        <w:t>35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RECOMMEN</w:t>
      </w:r>
      <w:r>
        <w:rPr>
          <w:rFonts w:ascii="Arial" w:hAnsi="Arial" w:cs="Arial" w:eastAsia="Arial"/>
          <w:sz w:val="24"/>
          <w:szCs w:val="24"/>
          <w:color w:val="00AEEF"/>
          <w:spacing w:val="-2"/>
          <w:w w:val="98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00AEEF"/>
          <w:spacing w:val="-9"/>
          <w:w w:val="98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00AEEF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4"/>
          <w:szCs w:val="24"/>
          <w:color w:val="00AEEF"/>
          <w:spacing w:val="16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ROLE</w:t>
      </w:r>
      <w:r>
        <w:rPr>
          <w:rFonts w:ascii="Arial" w:hAnsi="Arial" w:cs="Arial" w:eastAsia="Arial"/>
          <w:sz w:val="24"/>
          <w:szCs w:val="24"/>
          <w:color w:val="1E4E79"/>
          <w:spacing w:val="-2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ACCC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283" w:right="66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41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recommend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properly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resourced,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personnel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possessing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actual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expertise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enabling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discharge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duties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fectivel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cognisant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283" w:right="7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specialist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complex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relevant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2" w:equalWidth="0">
            <w:col w:w="3422" w:space="563"/>
            <w:col w:w="677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98.096008pt;margin-top:522.741028pt;width:297.180001pt;height:159.950pt;mso-position-horizontal-relative:page;mso-position-vertical-relative:page;z-index:-7386" coordorigin="5962,10455" coordsize="5944,3199">
            <v:group style="position:absolute;left:5967;top:10583;width:5939;height:3066" coordorigin="5967,10583" coordsize="5939,3066">
              <v:shape style="position:absolute;left:5967;top:10583;width:5939;height:3066" coordorigin="5967,10583" coordsize="5939,3066" path="m5967,13649l11906,13649,11906,10583,5967,10583,5967,13649xe" filled="t" fillcolor="#000000" stroked="f">
                <v:path arrowok="t"/>
                <v:fill/>
              </v:shape>
              <v:shape style="position:absolute;left:5967;top:10531;width:5939;height:3118" type="#_x0000_t75">
                <v:imagedata r:id="rId186" o:title=""/>
              </v:shape>
            </v:group>
            <v:group style="position:absolute;left:5967;top:10460;width:5939;height:123" coordorigin="5967,10460" coordsize="5939,123">
              <v:shape style="position:absolute;left:5967;top:10460;width:5939;height:123" coordorigin="5967,10460" coordsize="5939,123" path="m5967,10583l11906,10583,11906,10460,5967,10460,5967,10583e" filled="t" fillcolor="#00335B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3pt;width:523.2760pt;height:.1pt;mso-position-horizontal-relative:page;mso-position-vertical-relative:paragraph;z-index:-7388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33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https://infrastructure.go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.au/roads/heavy/files/IPR-Discussion-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ape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r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34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orts:</w:t>
      </w:r>
      <w:r>
        <w:rPr>
          <w:rFonts w:ascii="Arial" w:hAnsi="Arial" w:cs="Arial" w:eastAsia="Arial"/>
          <w:sz w:val="14"/>
          <w:szCs w:val="14"/>
          <w:spacing w:val="9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What</w:t>
      </w:r>
      <w:r>
        <w:rPr>
          <w:rFonts w:ascii="Arial" w:hAnsi="Arial" w:cs="Arial" w:eastAsia="Arial"/>
          <w:sz w:val="14"/>
          <w:szCs w:val="14"/>
          <w:spacing w:val="-8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Measure</w:t>
      </w:r>
      <w:r>
        <w:rPr>
          <w:rFonts w:ascii="Arial" w:hAnsi="Arial" w:cs="Arial" w:eastAsia="Arial"/>
          <w:sz w:val="14"/>
          <w:szCs w:val="14"/>
          <w:spacing w:val="12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Regulation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speech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by</w:t>
      </w:r>
      <w:r>
        <w:rPr>
          <w:rFonts w:ascii="Arial" w:hAnsi="Arial" w:cs="Arial" w:eastAsia="Arial"/>
          <w:sz w:val="14"/>
          <w:szCs w:val="14"/>
          <w:spacing w:val="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ACCC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Chairman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Rod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Sims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at</w:t>
      </w:r>
      <w:r>
        <w:rPr>
          <w:rFonts w:ascii="Arial" w:hAnsi="Arial" w:cs="Arial" w:eastAsia="Arial"/>
          <w:sz w:val="14"/>
          <w:szCs w:val="14"/>
          <w:spacing w:val="-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orts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Australia</w:t>
      </w:r>
      <w:r>
        <w:rPr>
          <w:rFonts w:ascii="Arial" w:hAnsi="Arial" w:cs="Arial" w:eastAsia="Arial"/>
          <w:sz w:val="14"/>
          <w:szCs w:val="14"/>
          <w:spacing w:val="-5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Conference,</w:t>
      </w:r>
      <w:r>
        <w:rPr>
          <w:rFonts w:ascii="Arial" w:hAnsi="Arial" w:cs="Arial" w:eastAsia="Arial"/>
          <w:sz w:val="14"/>
          <w:szCs w:val="14"/>
          <w:spacing w:val="8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Melbourne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October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2016: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60" w:lineRule="exact"/>
        <w:ind w:left="393" w:right="6213"/>
        <w:jc w:val="center"/>
        <w:rPr>
          <w:rFonts w:ascii="Arial" w:hAnsi="Arial" w:cs="Arial" w:eastAsia="Arial"/>
          <w:sz w:val="14"/>
          <w:szCs w:val="14"/>
        </w:rPr>
      </w:pPr>
      <w:rPr/>
      <w:hyperlink r:id="rId187">
        <w:r>
          <w:rPr>
            <w:rFonts w:ascii="Arial" w:hAnsi="Arial" w:cs="Arial" w:eastAsia="Arial"/>
            <w:sz w:val="14"/>
            <w:szCs w:val="14"/>
          </w:rPr>
          <w:t>https://ww</w:t>
        </w:r>
        <w:r>
          <w:rPr>
            <w:rFonts w:ascii="Arial" w:hAnsi="Arial" w:cs="Arial" w:eastAsia="Arial"/>
            <w:sz w:val="14"/>
            <w:szCs w:val="14"/>
            <w:spacing w:val="-9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</w:rPr>
          <w:t>.accc.go</w:t>
        </w:r>
        <w:r>
          <w:rPr>
            <w:rFonts w:ascii="Arial" w:hAnsi="Arial" w:cs="Arial" w:eastAsia="Arial"/>
            <w:sz w:val="14"/>
            <w:szCs w:val="14"/>
            <w:spacing w:val="-1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99"/>
          </w:rPr>
          <w:t>.au/speech/ports-wha</w:t>
        </w:r>
        <w:r>
          <w:rPr>
            <w:rFonts w:ascii="Arial" w:hAnsi="Arial" w:cs="Arial" w:eastAsia="Arial"/>
            <w:sz w:val="14"/>
            <w:szCs w:val="14"/>
            <w:spacing w:val="-1"/>
            <w:w w:val="99"/>
          </w:rPr>
          <w:t>t</w:t>
        </w:r>
        <w:r>
          <w:rPr>
            <w:rFonts w:ascii="Arial" w:hAnsi="Arial" w:cs="Arial" w:eastAsia="Arial"/>
            <w:sz w:val="14"/>
            <w:szCs w:val="14"/>
            <w:spacing w:val="0"/>
            <w:w w:val="97"/>
          </w:rPr>
          <w:t>-measure-o</w:t>
        </w:r>
        <w:r>
          <w:rPr>
            <w:rFonts w:ascii="Arial" w:hAnsi="Arial" w:cs="Arial" w:eastAsia="Arial"/>
            <w:sz w:val="14"/>
            <w:szCs w:val="14"/>
            <w:spacing w:val="-3"/>
            <w:w w:val="97"/>
          </w:rPr>
          <w:t>f</w:t>
        </w:r>
        <w:r>
          <w:rPr>
            <w:rFonts w:ascii="Arial" w:hAnsi="Arial" w:cs="Arial" w:eastAsia="Arial"/>
            <w:sz w:val="14"/>
            <w:szCs w:val="14"/>
            <w:spacing w:val="0"/>
            <w:w w:val="99"/>
          </w:rPr>
          <w:t>-regulation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5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35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See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ACCC</w:t>
      </w:r>
      <w:r>
        <w:rPr>
          <w:rFonts w:ascii="Arial" w:hAnsi="Arial" w:cs="Arial" w:eastAsia="Arial"/>
          <w:sz w:val="14"/>
          <w:szCs w:val="14"/>
          <w:spacing w:val="1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Airport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Monitoring</w:t>
      </w:r>
      <w:r>
        <w:rPr>
          <w:rFonts w:ascii="Arial" w:hAnsi="Arial" w:cs="Arial" w:eastAsia="Arial"/>
          <w:sz w:val="14"/>
          <w:szCs w:val="14"/>
          <w:spacing w:val="-8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Report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2015-16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(March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2017):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hyperlink r:id="rId188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https://ww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.accc.go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.au/system/files/2015-16%20AMR%20revised%206%20March_0.pdf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.000015pt;width:595.276001pt;height:841.89pt;mso-position-horizontal-relative:page;mso-position-vertical-relative:page;z-index:-7385" coordorigin="0,0" coordsize="11906,16838">
            <v:shape style="position:absolute;left:0;top:0;width:11906;height:16838" type="#_x0000_t75">
              <v:imagedata r:id="rId191" o:title=""/>
            </v:shape>
            <v:group style="position:absolute;left:0;top:6024;width:11906;height:8228" coordorigin="0,6024" coordsize="11906,8228">
              <v:shape style="position:absolute;left:0;top:6024;width:11906;height:8228" coordorigin="0,6024" coordsize="11906,8228" path="m8630,13549l3380,13549,7001,14240,7070,14250,7108,14252,7125,14251,7194,14238,7254,14215,8630,13549e" filled="t" fillcolor="#000000" stroked="f">
                <v:path arrowok="t"/>
                <v:fill/>
              </v:shape>
              <v:shape style="position:absolute;left:0;top:6024;width:11906;height:8228" coordorigin="0,6024" coordsize="11906,8228" path="m0,12904l3266,13528,3282,13540,3300,13548,3321,13552,3342,13553,3362,13551,3380,13549,8630,13549,10847,12475,10910,12442,10950,12400,10949,12393,10891,12351,9697,11825,11906,11239,11906,9768,5015,9768,0,7565,0,12904e" filled="t" fillcolor="#000000" stroked="f">
                <v:path arrowok="t"/>
                <v:fill/>
              </v:shape>
              <v:shape style="position:absolute;left:0;top:6024;width:11906;height:8228" coordorigin="0,6024" coordsize="11906,8228" path="m11906,6024l5201,9617,5146,9651,5097,9688,5040,9741,5015,9768,11906,9768,11906,6024e" filled="t" fillcolor="#000000" stroked="f">
                <v:path arrowok="t"/>
                <v:fill/>
              </v:shape>
              <v:shape style="position:absolute;left:3380;top:13549;width:5250;height:685" type="#_x0000_t75">
                <v:imagedata r:id="rId192" o:title=""/>
              </v:shape>
              <v:shape style="position:absolute;left:0;top:7792;width:11906;height:5760" type="#_x0000_t75">
                <v:imagedata r:id="rId193" o:title=""/>
              </v:shape>
              <v:shape style="position:absolute;left:0;top:7200;width:11906;height:5997" type="#_x0000_t75">
                <v:imagedata r:id="rId194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19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>P32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pgMar w:header="1436" w:footer="386" w:top="1560" w:bottom="280" w:left="580" w:right="1680"/>
          <w:headerReference w:type="even" r:id="rId189"/>
          <w:footerReference w:type="even" r:id="rId190"/>
          <w:pgSz w:w="11920" w:h="1684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60" w:lineRule="exact"/>
        <w:ind w:left="5735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color w:val="FFFFFF"/>
          <w:spacing w:val="-22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60"/>
          <w:szCs w:val="60"/>
          <w:color w:val="FFFFFF"/>
          <w:spacing w:val="14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60"/>
          <w:szCs w:val="60"/>
          <w:color w:val="FFFFFF"/>
          <w:spacing w:val="-2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60"/>
          <w:szCs w:val="60"/>
          <w:color w:val="FFFFFF"/>
          <w:spacing w:val="0"/>
          <w:w w:val="100"/>
          <w:b/>
          <w:bCs/>
          <w:position w:val="-1"/>
        </w:rPr>
        <w:t>ACHMENTS</w:t>
      </w:r>
      <w:r>
        <w:rPr>
          <w:rFonts w:ascii="Arial" w:hAnsi="Arial" w:cs="Arial" w:eastAsia="Arial"/>
          <w:sz w:val="60"/>
          <w:szCs w:val="6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1560" w:bottom="280" w:left="580" w:right="580"/>
          <w:headerReference w:type="odd" r:id="rId195"/>
          <w:footerReference w:type="odd" r:id="rId196"/>
          <w:pgSz w:w="11920" w:h="16840"/>
        </w:sectPr>
      </w:pPr>
      <w:rPr/>
    </w:p>
    <w:p>
      <w:pPr>
        <w:spacing w:before="38" w:after="0" w:line="240" w:lineRule="auto"/>
        <w:ind w:left="119" w:right="-64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0pt;margin-top:.000015pt;width:595.275pt;height:841.89pt;mso-position-horizontal-relative:page;mso-position-vertical-relative:page;z-index:-7384" coordorigin="0,0" coordsize="11906,16838">
            <v:shape style="position:absolute;left:0;top:0;width:11906;height:16838" type="#_x0000_t75">
              <v:imagedata r:id="rId197" o:title=""/>
            </v:shape>
            <v:shape style="position:absolute;left:0;top:5471;width:11906;height:9020" type="#_x0000_t75">
              <v:imagedata r:id="rId198" o:title=""/>
            </v:shape>
            <v:shape style="position:absolute;left:10438;top:9362;width:1467;height:645" type="#_x0000_t75">
              <v:imagedata r:id="rId199" o:title=""/>
            </v:shape>
            <v:group style="position:absolute;left:0;top:5196;width:5613;height:6043" coordorigin="0,5196" coordsize="5613,6043">
              <v:shape style="position:absolute;left:0;top:5196;width:5613;height:6043" coordorigin="0,5196" coordsize="5613,6043" path="m1598,5196l1532,5209,1470,5237,0,6024,0,11239,3517,10306,5613,7353,1806,5288,1750,5255,1683,5220,1614,5197,1598,5196e" filled="t" fillcolor="#000000" stroked="f">
                <v:path arrowok="t"/>
                <v:fill/>
              </v:shape>
              <v:shape style="position:absolute;left:0;top:5232;width:5613;height:6007" type="#_x0000_t75">
                <v:imagedata r:id="rId200" o:title=""/>
              </v:shape>
              <v:shape style="position:absolute;left:0;top:7200;width:11906;height:5997" type="#_x0000_t75">
                <v:imagedata r:id="rId201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color w:val="666767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16"/>
          <w:szCs w:val="16"/>
          <w:color w:val="666767"/>
          <w:spacing w:val="1"/>
          <w:w w:val="97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666767"/>
          <w:spacing w:val="0"/>
          <w:w w:val="97"/>
          <w:b/>
          <w:bCs/>
        </w:rPr>
        <w:t>DOESN’T</w:t>
      </w:r>
      <w:r>
        <w:rPr>
          <w:rFonts w:ascii="Arial" w:hAnsi="Arial" w:cs="Arial" w:eastAsia="Arial"/>
          <w:sz w:val="16"/>
          <w:szCs w:val="16"/>
          <w:color w:val="666767"/>
          <w:spacing w:val="1"/>
          <w:w w:val="97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666767"/>
          <w:spacing w:val="0"/>
          <w:w w:val="100"/>
          <w:b/>
          <w:bCs/>
        </w:rPr>
        <w:t>VOTE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8" w:after="0" w:line="240" w:lineRule="auto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>P33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2" w:equalWidth="0">
            <w:col w:w="2009" w:space="8354"/>
            <w:col w:w="397"/>
          </w:cols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35.875pt;margin-top:71.687012pt;width:490.36pt;height:716.345pt;mso-position-horizontal-relative:page;mso-position-vertical-relative:page;z-index:-7383" coordorigin="718,1434" coordsize="9807,14327">
            <v:shape style="position:absolute;left:720;top:1436;width:9802;height:14322" type="#_x0000_t75">
              <v:imagedata r:id="rId204" o:title=""/>
            </v:shape>
            <v:group style="position:absolute;left:4772;top:10521;width:51;height:20" coordorigin="4772,10521" coordsize="51,20">
              <v:shape style="position:absolute;left:4772;top:10521;width:51;height:20" coordorigin="4772,10521" coordsize="51,20" path="m4772,10531l4823,10531e" filled="f" stroked="t" strokeweight="1.121pt" strokecolor="#000000">
                <v:path arrowok="t"/>
              </v:shape>
            </v:group>
            <v:group style="position:absolute;left:720;top:1436;width:9802;height:14322" coordorigin="720,1436" coordsize="9802,14322">
              <v:shape style="position:absolute;left:720;top:1436;width:9802;height:14322" coordorigin="720,1436" coordsize="9802,14322" path="m720,15758l10522,15758,10522,1436,720,1436,720,15758xe" filled="f" stroked="t" strokeweight=".25pt" strokecolor="#000000">
                <v:path arrowok="t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40" w:lineRule="auto"/>
        <w:ind w:left="2776" w:right="2320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w w:val="104"/>
          <w:b/>
          <w:bCs/>
        </w:rPr>
      </w:r>
      <w:r>
        <w:rPr>
          <w:rFonts w:ascii="Arial" w:hAnsi="Arial" w:cs="Arial" w:eastAsia="Arial"/>
          <w:sz w:val="18"/>
          <w:szCs w:val="18"/>
          <w:spacing w:val="-5"/>
          <w:w w:val="100"/>
          <w:b/>
          <w:bCs/>
          <w:u w:val="thick" w:color="000000"/>
        </w:rPr>
        <w:t>A</w:t>
      </w:r>
      <w:r>
        <w:rPr>
          <w:rFonts w:ascii="Arial" w:hAnsi="Arial" w:cs="Arial" w:eastAsia="Arial"/>
          <w:sz w:val="18"/>
          <w:szCs w:val="18"/>
          <w:spacing w:val="-5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  <w:u w:val="thick" w:color="000000"/>
        </w:rPr>
        <w:t>L</w:t>
      </w:r>
      <w:r>
        <w:rPr>
          <w:rFonts w:ascii="Arial" w:hAnsi="Arial" w:cs="Arial" w:eastAsia="Arial"/>
          <w:sz w:val="18"/>
          <w:szCs w:val="18"/>
          <w:spacing w:val="2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C</w:t>
      </w:r>
      <w:r>
        <w:rPr>
          <w:rFonts w:ascii="Arial" w:hAnsi="Arial" w:cs="Arial" w:eastAsia="Arial"/>
          <w:sz w:val="18"/>
          <w:szCs w:val="18"/>
          <w:spacing w:val="17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For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um</w:t>
      </w:r>
      <w:r>
        <w:rPr>
          <w:rFonts w:ascii="Arial" w:hAnsi="Arial" w:cs="Arial" w:eastAsia="Arial"/>
          <w:sz w:val="18"/>
          <w:szCs w:val="18"/>
          <w:spacing w:val="26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2017</w:t>
      </w:r>
      <w:r>
        <w:rPr>
          <w:rFonts w:ascii="Arial" w:hAnsi="Arial" w:cs="Arial" w:eastAsia="Arial"/>
          <w:sz w:val="18"/>
          <w:szCs w:val="18"/>
          <w:spacing w:val="19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–</w:t>
      </w:r>
      <w:r>
        <w:rPr>
          <w:rFonts w:ascii="Arial" w:hAnsi="Arial" w:cs="Arial" w:eastAsia="Arial"/>
          <w:sz w:val="18"/>
          <w:szCs w:val="18"/>
          <w:spacing w:val="4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G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-2"/>
          <w:w w:val="100"/>
          <w:b/>
          <w:bCs/>
          <w:u w:val="thick" w:color="0000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  <w:u w:val="thick" w:color="0000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ng</w:t>
      </w:r>
      <w:r>
        <w:rPr>
          <w:rFonts w:ascii="Arial" w:hAnsi="Arial" w:cs="Arial" w:eastAsia="Arial"/>
          <w:sz w:val="18"/>
          <w:szCs w:val="18"/>
          <w:spacing w:val="26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he</w:t>
      </w:r>
      <w:r>
        <w:rPr>
          <w:rFonts w:ascii="Arial" w:hAnsi="Arial" w:cs="Arial" w:eastAsia="Arial"/>
          <w:sz w:val="18"/>
          <w:szCs w:val="18"/>
          <w:spacing w:val="14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  <w:u w:val="thick" w:color="000000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upp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l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  <w:u w:val="thick" w:color="0000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ha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n</w:t>
      </w:r>
      <w:r>
        <w:rPr>
          <w:rFonts w:ascii="Arial" w:hAnsi="Arial" w:cs="Arial" w:eastAsia="Arial"/>
          <w:sz w:val="18"/>
          <w:szCs w:val="18"/>
          <w:spacing w:val="23"/>
          <w:w w:val="100"/>
          <w:b/>
          <w:bCs/>
          <w:u w:val="thick" w:color="0000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  <w:b/>
          <w:bCs/>
          <w:u w:val="thick" w:color="000000"/>
        </w:rPr>
        <w:t>R</w:t>
      </w:r>
      <w:r>
        <w:rPr>
          <w:rFonts w:ascii="Arial" w:hAnsi="Arial" w:cs="Arial" w:eastAsia="Arial"/>
          <w:sz w:val="18"/>
          <w:szCs w:val="18"/>
          <w:spacing w:val="-3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  <w:b/>
          <w:bCs/>
          <w:u w:val="thick" w:color="000000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  <w:u w:val="thick" w:color="000000"/>
        </w:rPr>
        <w:t>ght</w:t>
      </w:r>
      <w:r>
        <w:rPr>
          <w:rFonts w:ascii="Arial" w:hAnsi="Arial" w:cs="Arial" w:eastAsia="Arial"/>
          <w:sz w:val="18"/>
          <w:szCs w:val="18"/>
          <w:spacing w:val="0"/>
          <w:w w:val="100"/>
          <w:b/>
          <w:bCs/>
        </w:rPr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4" w:lineRule="exact"/>
        <w:ind w:left="4346" w:right="3892"/>
        <w:jc w:val="center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u w:val="thick" w:color="000000"/>
          <w:position w:val="-1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4"/>
          <w:b/>
          <w:bCs/>
          <w:u w:val="thick" w:color="0000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4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u w:val="thick" w:color="000000"/>
          <w:position w:val="-1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18"/>
          <w:szCs w:val="18"/>
          <w:spacing w:val="1"/>
          <w:w w:val="104"/>
          <w:b/>
          <w:bCs/>
          <w:u w:val="thick" w:color="000000"/>
          <w:position w:val="-1"/>
        </w:rPr>
        <w:t>M</w:t>
      </w:r>
      <w:r>
        <w:rPr>
          <w:rFonts w:ascii="Arial" w:hAnsi="Arial" w:cs="Arial" w:eastAsia="Arial"/>
          <w:sz w:val="18"/>
          <w:szCs w:val="18"/>
          <w:spacing w:val="1"/>
          <w:w w:val="104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u w:val="thick" w:color="000000"/>
          <w:position w:val="-1"/>
        </w:rPr>
        <w:t>UNI</w:t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18"/>
          <w:szCs w:val="18"/>
          <w:spacing w:val="1"/>
          <w:w w:val="104"/>
          <w:b/>
          <w:bCs/>
          <w:u w:val="thick" w:color="000000"/>
          <w:position w:val="-1"/>
        </w:rPr>
        <w:t>Q</w:t>
      </w:r>
      <w:r>
        <w:rPr>
          <w:rFonts w:ascii="Arial" w:hAnsi="Arial" w:cs="Arial" w:eastAsia="Arial"/>
          <w:sz w:val="18"/>
          <w:szCs w:val="18"/>
          <w:spacing w:val="1"/>
          <w:w w:val="104"/>
          <w:b/>
          <w:bCs/>
          <w:u w:val="thick" w:color="000000"/>
          <w:position w:val="-1"/>
        </w:rPr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u w:val="thick" w:color="000000"/>
          <w:position w:val="-1"/>
        </w:rPr>
        <w:t>UE</w:t>
      </w:r>
      <w:r>
        <w:rPr>
          <w:rFonts w:ascii="Arial" w:hAnsi="Arial" w:cs="Arial" w:eastAsia="Arial"/>
          <w:sz w:val="18"/>
          <w:szCs w:val="18"/>
          <w:spacing w:val="-1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3" w:after="0" w:line="250" w:lineRule="auto"/>
        <w:ind w:left="1206" w:right="827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han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280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om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’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j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anspo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es,</w:t>
      </w:r>
      <w:r>
        <w:rPr>
          <w:rFonts w:ascii="Arial" w:hAnsi="Arial" w:cs="Arial" w:eastAsia="Arial"/>
          <w:sz w:val="18"/>
          <w:szCs w:val="18"/>
          <w:spacing w:val="3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-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acad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at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LC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bou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7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9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2017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ss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deas,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es,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ns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echno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cal</w:t>
      </w:r>
      <w:r>
        <w:rPr>
          <w:rFonts w:ascii="Arial" w:hAnsi="Arial" w:cs="Arial" w:eastAsia="Arial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us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9"/>
          <w:w w:val="100"/>
          <w:b/>
          <w:bCs/>
          <w:i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  <w:t>G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ng</w:t>
      </w:r>
      <w:r>
        <w:rPr>
          <w:rFonts w:ascii="Arial" w:hAnsi="Arial" w:cs="Arial" w:eastAsia="Arial"/>
          <w:sz w:val="18"/>
          <w:szCs w:val="18"/>
          <w:color w:val="0000FF"/>
          <w:spacing w:val="26"/>
          <w:w w:val="100"/>
          <w:b/>
          <w:bCs/>
          <w:i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he</w:t>
      </w:r>
      <w:r>
        <w:rPr>
          <w:rFonts w:ascii="Arial" w:hAnsi="Arial" w:cs="Arial" w:eastAsia="Arial"/>
          <w:sz w:val="18"/>
          <w:szCs w:val="18"/>
          <w:color w:val="0000FF"/>
          <w:spacing w:val="12"/>
          <w:w w:val="100"/>
          <w:b/>
          <w:bCs/>
          <w:i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  <w:t>S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upp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  <w:t>l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y</w:t>
      </w:r>
      <w:r>
        <w:rPr>
          <w:rFonts w:ascii="Arial" w:hAnsi="Arial" w:cs="Arial" w:eastAsia="Arial"/>
          <w:sz w:val="18"/>
          <w:szCs w:val="18"/>
          <w:color w:val="0000FF"/>
          <w:spacing w:val="27"/>
          <w:w w:val="100"/>
          <w:b/>
          <w:bCs/>
          <w:i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  <w:t>C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ha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n</w:t>
      </w:r>
      <w:r>
        <w:rPr>
          <w:rFonts w:ascii="Arial" w:hAnsi="Arial" w:cs="Arial" w:eastAsia="Arial"/>
          <w:sz w:val="18"/>
          <w:szCs w:val="18"/>
          <w:color w:val="0000FF"/>
          <w:spacing w:val="23"/>
          <w:w w:val="100"/>
          <w:b/>
          <w:bCs/>
          <w:i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3"/>
          <w:w w:val="100"/>
          <w:b/>
          <w:bCs/>
          <w:i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-3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i/>
          <w:u w:val="thick" w:color="0000FF"/>
        </w:rPr>
        <w:t>gh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i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i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i/>
        </w:rPr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i/>
        </w:rPr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43" w:after="0" w:line="249" w:lineRule="auto"/>
        <w:ind w:left="1206" w:right="890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scuss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ons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at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passed</w:t>
      </w:r>
      <w:r>
        <w:rPr>
          <w:rFonts w:ascii="Arial" w:hAnsi="Arial" w:cs="Arial" w:eastAsia="Arial"/>
          <w:sz w:val="18"/>
          <w:szCs w:val="18"/>
          <w:spacing w:val="4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asp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n,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4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as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x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ne,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enges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oppo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un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es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ndu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5" w:lineRule="exact"/>
        <w:ind w:left="1206" w:right="3761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ou</w:t>
      </w:r>
      <w:r>
        <w:rPr>
          <w:rFonts w:ascii="Arial" w:hAnsi="Arial" w:cs="Arial" w:eastAsia="Arial"/>
          <w:sz w:val="18"/>
          <w:szCs w:val="18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can</w:t>
      </w:r>
      <w:r>
        <w:rPr>
          <w:rFonts w:ascii="Arial" w:hAnsi="Arial" w:cs="Arial" w:eastAsia="Arial"/>
          <w:sz w:val="18"/>
          <w:szCs w:val="18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  <w:position w:val="-1"/>
        </w:rPr>
        <w:t>v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ew</w:t>
      </w:r>
      <w:r>
        <w:rPr>
          <w:rFonts w:ascii="Arial" w:hAnsi="Arial" w:cs="Arial" w:eastAsia="Arial"/>
          <w:sz w:val="18"/>
          <w:szCs w:val="18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od</w:t>
      </w:r>
      <w:r>
        <w:rPr>
          <w:rFonts w:ascii="Arial" w:hAnsi="Arial" w:cs="Arial" w:eastAsia="Arial"/>
          <w:sz w:val="18"/>
          <w:szCs w:val="18"/>
          <w:spacing w:val="-2"/>
          <w:w w:val="100"/>
          <w:position w:val="-1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18"/>
          <w:szCs w:val="18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  <w:position w:val="-1"/>
        </w:rPr>
        <w:t>v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deo</w:t>
      </w:r>
      <w:r>
        <w:rPr>
          <w:rFonts w:ascii="Arial" w:hAnsi="Arial" w:cs="Arial" w:eastAsia="Arial"/>
          <w:sz w:val="18"/>
          <w:szCs w:val="18"/>
          <w:spacing w:val="18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  <w:position w:val="-1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or</w:t>
      </w:r>
      <w:r>
        <w:rPr>
          <w:rFonts w:ascii="Arial" w:hAnsi="Arial" w:cs="Arial" w:eastAsia="Arial"/>
          <w:sz w:val="18"/>
          <w:szCs w:val="18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  <w:position w:val="-1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18"/>
          <w:szCs w:val="18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  <w:t>her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  <w:position w:val="-1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3" w:after="0" w:line="248" w:lineRule="auto"/>
        <w:ind w:left="1206" w:right="1129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-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’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nce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nbu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ber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2016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240" w:lineRule="auto"/>
        <w:ind w:left="120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0000FF"/>
          <w:w w:val="104"/>
        </w:rPr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u w:val="single" w:color="0000FF"/>
        </w:rPr>
        <w:t>A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nnual</w:t>
      </w:r>
      <w:r>
        <w:rPr>
          <w:rFonts w:ascii="Arial" w:hAnsi="Arial" w:cs="Arial" w:eastAsia="Arial"/>
          <w:sz w:val="18"/>
          <w:szCs w:val="18"/>
          <w:color w:val="0000FF"/>
          <w:spacing w:val="24"/>
          <w:w w:val="100"/>
          <w:u w:val="single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  <w:t>n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f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as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u w:val="single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u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  <w:t>c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u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43"/>
          <w:w w:val="100"/>
          <w:u w:val="single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u w:val="single" w:color="0000FF"/>
        </w:rPr>
        <w:t>S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  <w:t>a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  <w:t>m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  <w:t>n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u w:val="single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u w:val="single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color w:val="000000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Fed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color w:val="000000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color w:val="000000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h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120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206" w:right="722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cco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ocus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shou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how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nue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ance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econo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4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ho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206" w:right="1074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or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anspo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on.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oppo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announce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9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er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m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s</w:t>
      </w:r>
      <w:r>
        <w:rPr>
          <w:rFonts w:ascii="Arial" w:hAnsi="Arial" w:cs="Arial" w:eastAsia="Arial"/>
          <w:sz w:val="18"/>
          <w:szCs w:val="18"/>
          <w:color w:val="0000FF"/>
          <w:spacing w:val="21"/>
          <w:w w:val="100"/>
          <w:b/>
          <w:bCs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of</w:t>
      </w:r>
      <w:r>
        <w:rPr>
          <w:rFonts w:ascii="Arial" w:hAnsi="Arial" w:cs="Arial" w:eastAsia="Arial"/>
          <w:sz w:val="18"/>
          <w:szCs w:val="18"/>
          <w:color w:val="0000FF"/>
          <w:spacing w:val="9"/>
          <w:w w:val="100"/>
          <w:b/>
          <w:bCs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f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er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ence</w:t>
      </w:r>
      <w:r>
        <w:rPr>
          <w:rFonts w:ascii="Arial" w:hAnsi="Arial" w:cs="Arial" w:eastAsia="Arial"/>
          <w:sz w:val="18"/>
          <w:szCs w:val="18"/>
          <w:color w:val="0000FF"/>
          <w:spacing w:val="31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or</w:t>
      </w:r>
      <w:r>
        <w:rPr>
          <w:rFonts w:ascii="Arial" w:hAnsi="Arial" w:cs="Arial" w:eastAsia="Arial"/>
          <w:sz w:val="18"/>
          <w:szCs w:val="18"/>
          <w:color w:val="000000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nqu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  <w:i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y</w:t>
      </w:r>
      <w:r>
        <w:rPr>
          <w:rFonts w:ascii="Arial" w:hAnsi="Arial" w:cs="Arial" w:eastAsia="Arial"/>
          <w:sz w:val="18"/>
          <w:szCs w:val="18"/>
          <w:color w:val="000000"/>
          <w:spacing w:val="25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  <w:i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  <w:i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15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  <w:i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  <w:i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onal</w:t>
      </w:r>
      <w:r>
        <w:rPr>
          <w:rFonts w:ascii="Arial" w:hAnsi="Arial" w:cs="Arial" w:eastAsia="Arial"/>
          <w:sz w:val="18"/>
          <w:szCs w:val="18"/>
          <w:color w:val="000000"/>
          <w:spacing w:val="28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  <w:i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ght</w:t>
      </w:r>
      <w:r>
        <w:rPr>
          <w:rFonts w:ascii="Arial" w:hAnsi="Arial" w:cs="Arial" w:eastAsia="Arial"/>
          <w:sz w:val="18"/>
          <w:szCs w:val="18"/>
          <w:color w:val="000000"/>
          <w:spacing w:val="26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  <w:i/>
        </w:rPr>
        <w:t>and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upp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y</w:t>
      </w:r>
      <w:r>
        <w:rPr>
          <w:rFonts w:ascii="Arial" w:hAnsi="Arial" w:cs="Arial" w:eastAsia="Arial"/>
          <w:sz w:val="18"/>
          <w:szCs w:val="18"/>
          <w:color w:val="000000"/>
          <w:spacing w:val="25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C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ha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i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22"/>
          <w:w w:val="100"/>
          <w:i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  <w:i/>
        </w:rPr>
        <w:t>P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  <w:i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  <w:i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  <w:i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  <w:i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  <w:i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  <w:i/>
        </w:rPr>
        <w:t>es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0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4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co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  <w:t>n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f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m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ed</w:t>
      </w:r>
      <w:r>
        <w:rPr>
          <w:rFonts w:ascii="Arial" w:hAnsi="Arial" w:cs="Arial" w:eastAsia="Arial"/>
          <w:sz w:val="18"/>
          <w:szCs w:val="18"/>
          <w:color w:val="0000FF"/>
          <w:spacing w:val="34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color w:val="000000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epo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be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eased</w:t>
      </w:r>
      <w:r>
        <w:rPr>
          <w:rFonts w:ascii="Arial" w:hAnsi="Arial" w:cs="Arial" w:eastAsia="Arial"/>
          <w:sz w:val="18"/>
          <w:szCs w:val="18"/>
          <w:color w:val="000000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or</w:t>
      </w:r>
      <w:r>
        <w:rPr>
          <w:rFonts w:ascii="Arial" w:hAnsi="Arial" w:cs="Arial" w:eastAsia="Arial"/>
          <w:sz w:val="18"/>
          <w:szCs w:val="18"/>
          <w:color w:val="000000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120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ber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2017,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nal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epo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due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hs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2018.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06" w:right="90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q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hear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x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x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’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5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5"/>
          <w:w w:val="100"/>
          <w:b/>
          <w:bCs/>
          <w:u w:val="thick" w:color="0000FF"/>
        </w:rPr>
        <w:t>A</w:t>
      </w:r>
      <w:r>
        <w:rPr>
          <w:rFonts w:ascii="Arial" w:hAnsi="Arial" w:cs="Arial" w:eastAsia="Arial"/>
          <w:sz w:val="18"/>
          <w:szCs w:val="18"/>
          <w:color w:val="0000FF"/>
          <w:spacing w:val="-5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2"/>
          <w:w w:val="100"/>
          <w:b/>
          <w:bCs/>
          <w:u w:val="thick" w:color="0000FF"/>
        </w:rPr>
        <w:t>u</w:t>
      </w:r>
      <w:r>
        <w:rPr>
          <w:rFonts w:ascii="Arial" w:hAnsi="Arial" w:cs="Arial" w:eastAsia="Arial"/>
          <w:sz w:val="18"/>
          <w:szCs w:val="18"/>
          <w:color w:val="0000FF"/>
          <w:spacing w:val="2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s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a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l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an</w:t>
      </w:r>
      <w:r>
        <w:rPr>
          <w:rFonts w:ascii="Arial" w:hAnsi="Arial" w:cs="Arial" w:eastAsia="Arial"/>
          <w:sz w:val="18"/>
          <w:szCs w:val="18"/>
          <w:color w:val="0000FF"/>
          <w:spacing w:val="3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I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n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  <w:t>f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as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u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  <w:t>c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t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u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  <w:t>r</w:t>
      </w:r>
      <w:r>
        <w:rPr>
          <w:rFonts w:ascii="Arial" w:hAnsi="Arial" w:cs="Arial" w:eastAsia="Arial"/>
          <w:sz w:val="18"/>
          <w:szCs w:val="18"/>
          <w:color w:val="0000FF"/>
          <w:spacing w:val="-2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50"/>
          <w:w w:val="100"/>
          <w:b/>
          <w:bCs/>
          <w:u w:val="thick" w:color="0000FF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  <w:t>P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  <w:t>l</w:t>
      </w:r>
      <w:r>
        <w:rPr>
          <w:rFonts w:ascii="Arial" w:hAnsi="Arial" w:cs="Arial" w:eastAsia="Arial"/>
          <w:sz w:val="18"/>
          <w:szCs w:val="18"/>
          <w:color w:val="0000FF"/>
          <w:spacing w:val="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a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  <w:t>n</w:t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  <w:u w:val="thick" w:color="0000FF"/>
        </w:rPr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</w:rPr>
      </w:r>
      <w:r>
        <w:rPr>
          <w:rFonts w:ascii="Arial" w:hAnsi="Arial" w:cs="Arial" w:eastAsia="Arial"/>
          <w:sz w:val="18"/>
          <w:szCs w:val="18"/>
          <w:color w:val="0000FF"/>
          <w:spacing w:val="-1"/>
          <w:w w:val="100"/>
          <w:b/>
          <w:bCs/>
        </w:rPr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color w:val="000000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color w:val="000000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es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color w:val="000000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color w:val="000000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La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nd</w:t>
      </w:r>
      <w:r>
        <w:rPr>
          <w:rFonts w:ascii="Arial" w:hAnsi="Arial" w:cs="Arial" w:eastAsia="Arial"/>
          <w:sz w:val="18"/>
          <w:szCs w:val="18"/>
          <w:color w:val="000000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ht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color w:val="000000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P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hese</w:t>
      </w:r>
      <w:r>
        <w:rPr>
          <w:rFonts w:ascii="Arial" w:hAnsi="Arial" w:cs="Arial" w:eastAsia="Arial"/>
          <w:sz w:val="18"/>
          <w:szCs w:val="18"/>
          <w:color w:val="000000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shou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color w:val="000000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ay</w:t>
      </w:r>
      <w:r>
        <w:rPr>
          <w:rFonts w:ascii="Arial" w:hAnsi="Arial" w:cs="Arial" w:eastAsia="Arial"/>
          <w:sz w:val="18"/>
          <w:szCs w:val="18"/>
          <w:color w:val="000000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cal</w:t>
      </w:r>
      <w:r>
        <w:rPr>
          <w:rFonts w:ascii="Arial" w:hAnsi="Arial" w:cs="Arial" w:eastAsia="Arial"/>
          <w:sz w:val="18"/>
          <w:szCs w:val="18"/>
          <w:color w:val="000000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color w:val="000000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color w:val="000000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ht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color w:val="000000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upp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color w:val="000000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1" w:lineRule="auto"/>
        <w:ind w:left="1206" w:right="837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speech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LC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6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0"/>
          <w:b/>
          <w:bCs/>
          <w:u w:val="thick" w:color="0000FF"/>
        </w:rPr>
        <w:t>announced</w:t>
      </w:r>
      <w:r>
        <w:rPr>
          <w:rFonts w:ascii="Arial" w:hAnsi="Arial" w:cs="Arial" w:eastAsia="Arial"/>
          <w:sz w:val="18"/>
          <w:szCs w:val="18"/>
          <w:color w:val="0000FF"/>
          <w:spacing w:val="39"/>
          <w:w w:val="100"/>
          <w:b/>
          <w:bCs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color w:val="000000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an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x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pe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panel</w:t>
      </w:r>
      <w:r>
        <w:rPr>
          <w:rFonts w:ascii="Arial" w:hAnsi="Arial" w:cs="Arial" w:eastAsia="Arial"/>
          <w:sz w:val="18"/>
          <w:szCs w:val="18"/>
          <w:color w:val="000000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ad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color w:val="000000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color w:val="000000"/>
          <w:spacing w:val="42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color w:val="000000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color w:val="000000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color w:val="000000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color w:val="000000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S</w:t>
      </w:r>
      <w:r>
        <w:rPr>
          <w:rFonts w:ascii="Arial" w:hAnsi="Arial" w:cs="Arial" w:eastAsia="Arial"/>
          <w:sz w:val="18"/>
          <w:szCs w:val="18"/>
          <w:color w:val="000000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color w:val="000000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g</w:t>
      </w:r>
      <w:r>
        <w:rPr>
          <w:rFonts w:ascii="Arial" w:hAnsi="Arial" w:cs="Arial" w:eastAsia="Arial"/>
          <w:sz w:val="18"/>
          <w:szCs w:val="18"/>
          <w:color w:val="000000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206" w:right="933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ee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eade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been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appo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: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4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x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5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s;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ce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J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es,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Q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ube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s;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ood,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ounc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us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206" w:right="724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hese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spe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er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.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unde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LC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4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ns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u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206" w:right="847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scuss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ons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at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4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ab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consensus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about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need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4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hat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needs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8" w:after="0" w:line="240" w:lineRule="auto"/>
        <w:ind w:left="119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>P34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560" w:bottom="280" w:left="580" w:right="1680"/>
          <w:headerReference w:type="even" r:id="rId202"/>
          <w:footerReference w:type="even" r:id="rId203"/>
          <w:pgSz w:w="11920" w:h="16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49" w:lineRule="auto"/>
        <w:ind w:left="1795" w:right="1329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econo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4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-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ade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en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ht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ency</w:t>
      </w:r>
      <w:r>
        <w:rPr>
          <w:rFonts w:ascii="Arial" w:hAnsi="Arial" w:cs="Arial" w:eastAsia="Arial"/>
          <w:sz w:val="18"/>
          <w:szCs w:val="18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oo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q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der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poor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ht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auc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f</w:t>
      </w:r>
      <w:r>
        <w:rPr>
          <w:rFonts w:ascii="Arial" w:hAnsi="Arial" w:cs="Arial" w:eastAsia="Arial"/>
          <w:sz w:val="18"/>
          <w:szCs w:val="18"/>
          <w:spacing w:val="3"/>
          <w:w w:val="104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enc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795" w:right="1573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’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j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3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il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ab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le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7" w:after="0" w:line="205" w:lineRule="exact"/>
        <w:ind w:left="1795" w:right="8454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color w:val="0000FF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  <w:t>her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  <w:t>e</w:t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u w:val="thick" w:color="0000FF"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color w:val="0000FF"/>
          <w:spacing w:val="0"/>
          <w:w w:val="104"/>
          <w:b/>
          <w:bCs/>
          <w:position w:val="-1"/>
        </w:rPr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4"/>
          <w:position w:val="-1"/>
        </w:rPr>
        <w:t>.</w:t>
      </w:r>
      <w:r>
        <w:rPr>
          <w:rFonts w:ascii="Arial" w:hAnsi="Arial" w:cs="Arial" w:eastAsia="Arial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3" w:after="0" w:line="249" w:lineRule="auto"/>
        <w:ind w:left="1795" w:right="1238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sc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ons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used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C’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ons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Fed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’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4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q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and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es.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795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or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ust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coope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4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9" w:after="0" w:line="240" w:lineRule="auto"/>
        <w:ind w:left="1795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795" w:right="1269"/>
        <w:jc w:val="both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now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up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us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der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3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3"/>
          <w:w w:val="104"/>
        </w:rPr>
        <w:t>f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ben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or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one.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ode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such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as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s,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</w:t>
      </w:r>
      <w:r>
        <w:rPr>
          <w:rFonts w:ascii="Arial" w:hAnsi="Arial" w:cs="Arial" w:eastAsia="Arial"/>
          <w:sz w:val="18"/>
          <w:szCs w:val="18"/>
          <w:spacing w:val="3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can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hout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eady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access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795" w:right="1266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q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und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hs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ahea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LC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nue</w:t>
      </w:r>
      <w:r>
        <w:rPr>
          <w:rFonts w:ascii="Arial" w:hAnsi="Arial" w:cs="Arial" w:eastAsia="Arial"/>
          <w:sz w:val="18"/>
          <w:szCs w:val="18"/>
          <w:spacing w:val="3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ensu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ges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eeds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ndus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on.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795" w:right="1392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2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ude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ho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es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ed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kshops</w:t>
      </w:r>
      <w:r>
        <w:rPr>
          <w:rFonts w:ascii="Arial" w:hAnsi="Arial" w:cs="Arial" w:eastAsia="Arial"/>
          <w:sz w:val="18"/>
          <w:szCs w:val="18"/>
          <w:spacing w:val="3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any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ssues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scussed,</w:t>
      </w:r>
      <w:r>
        <w:rPr>
          <w:rFonts w:ascii="Arial" w:hAnsi="Arial" w:cs="Arial" w:eastAsia="Arial"/>
          <w:sz w:val="18"/>
          <w:szCs w:val="18"/>
          <w:spacing w:val="3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ce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4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ocus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ad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d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esses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eal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needs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ndu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795" w:right="1342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LC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um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2017</w:t>
      </w:r>
      <w:r>
        <w:rPr>
          <w:rFonts w:ascii="Arial" w:hAnsi="Arial" w:cs="Arial" w:eastAsia="Arial"/>
          <w:sz w:val="18"/>
          <w:szCs w:val="18"/>
          <w:spacing w:val="1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ep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be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ear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ahead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upp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795" w:right="2202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ear</w:t>
      </w:r>
      <w:r>
        <w:rPr>
          <w:rFonts w:ascii="Arial" w:hAnsi="Arial" w:cs="Arial" w:eastAsia="Arial"/>
          <w:sz w:val="18"/>
          <w:szCs w:val="18"/>
          <w:spacing w:val="1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ous</w:t>
      </w:r>
      <w:r>
        <w:rPr>
          <w:rFonts w:ascii="Arial" w:hAnsi="Arial" w:cs="Arial" w:eastAsia="Arial"/>
          <w:sz w:val="18"/>
          <w:szCs w:val="18"/>
          <w:spacing w:val="3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asm</w:t>
      </w:r>
      <w:r>
        <w:rPr>
          <w:rFonts w:ascii="Arial" w:hAnsi="Arial" w:cs="Arial" w:eastAsia="Arial"/>
          <w:sz w:val="18"/>
          <w:szCs w:val="18"/>
          <w:spacing w:val="3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ss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cs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sec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2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b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out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he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ent</w:t>
      </w:r>
      <w:r>
        <w:rPr>
          <w:rFonts w:ascii="Arial" w:hAnsi="Arial" w:cs="Arial" w:eastAsia="Arial"/>
          <w:sz w:val="18"/>
          <w:szCs w:val="18"/>
          <w:spacing w:val="4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r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a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9" w:lineRule="auto"/>
        <w:ind w:left="1795" w:right="1623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1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ur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k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ey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now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con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hus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asm</w:t>
      </w:r>
      <w:r>
        <w:rPr>
          <w:rFonts w:ascii="Arial" w:hAnsi="Arial" w:cs="Arial" w:eastAsia="Arial"/>
          <w:sz w:val="18"/>
          <w:szCs w:val="18"/>
          <w:spacing w:val="4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3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f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or</w:t>
      </w:r>
      <w:r>
        <w:rPr>
          <w:rFonts w:ascii="Arial" w:hAnsi="Arial" w:cs="Arial" w:eastAsia="Arial"/>
          <w:sz w:val="18"/>
          <w:szCs w:val="18"/>
          <w:spacing w:val="1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eal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on,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and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ensu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1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2"/>
          <w:w w:val="100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3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de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v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28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su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2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cha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</w:t>
      </w:r>
      <w:r>
        <w:rPr>
          <w:rFonts w:ascii="Arial" w:hAnsi="Arial" w:cs="Arial" w:eastAsia="Arial"/>
          <w:sz w:val="18"/>
          <w:szCs w:val="18"/>
          <w:spacing w:val="2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hat</w:t>
      </w:r>
      <w:r>
        <w:rPr>
          <w:rFonts w:ascii="Arial" w:hAnsi="Arial" w:cs="Arial" w:eastAsia="Arial"/>
          <w:sz w:val="18"/>
          <w:szCs w:val="18"/>
          <w:spacing w:val="16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l</w:t>
      </w:r>
      <w:r>
        <w:rPr>
          <w:rFonts w:ascii="Arial" w:hAnsi="Arial" w:cs="Arial" w:eastAsia="Arial"/>
          <w:sz w:val="18"/>
          <w:szCs w:val="18"/>
          <w:spacing w:val="1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p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oduce</w:t>
      </w:r>
      <w:r>
        <w:rPr>
          <w:rFonts w:ascii="Arial" w:hAnsi="Arial" w:cs="Arial" w:eastAsia="Arial"/>
          <w:sz w:val="18"/>
          <w:szCs w:val="18"/>
          <w:spacing w:val="2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2"/>
          <w:w w:val="104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n</w:t>
      </w:r>
      <w:r>
        <w:rPr>
          <w:rFonts w:ascii="Arial" w:hAnsi="Arial" w:cs="Arial" w:eastAsia="Arial"/>
          <w:sz w:val="18"/>
          <w:szCs w:val="18"/>
          <w:spacing w:val="-3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3"/>
          <w:w w:val="104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ca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n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onal</w:t>
      </w:r>
      <w:r>
        <w:rPr>
          <w:rFonts w:ascii="Arial" w:hAnsi="Arial" w:cs="Arial" w:eastAsia="Arial"/>
          <w:sz w:val="18"/>
          <w:szCs w:val="18"/>
          <w:spacing w:val="27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econo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3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and</w:t>
      </w:r>
      <w:r>
        <w:rPr>
          <w:rFonts w:ascii="Arial" w:hAnsi="Arial" w:cs="Arial" w:eastAsia="Arial"/>
          <w:sz w:val="18"/>
          <w:szCs w:val="18"/>
          <w:spacing w:val="15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oc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al</w:t>
      </w:r>
      <w:r>
        <w:rPr>
          <w:rFonts w:ascii="Arial" w:hAnsi="Arial" w:cs="Arial" w:eastAsia="Arial"/>
          <w:sz w:val="18"/>
          <w:szCs w:val="18"/>
          <w:spacing w:val="2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ben</w:t>
      </w:r>
      <w:r>
        <w:rPr>
          <w:rFonts w:ascii="Arial" w:hAnsi="Arial" w:cs="Arial" w:eastAsia="Arial"/>
          <w:sz w:val="18"/>
          <w:szCs w:val="18"/>
          <w:spacing w:val="-2"/>
          <w:w w:val="104"/>
        </w:rPr>
        <w:t>e</w:t>
      </w:r>
      <w:r>
        <w:rPr>
          <w:rFonts w:ascii="Arial" w:hAnsi="Arial" w:cs="Arial" w:eastAsia="Arial"/>
          <w:sz w:val="18"/>
          <w:szCs w:val="18"/>
          <w:spacing w:val="3"/>
          <w:w w:val="104"/>
        </w:rPr>
        <w:t>f</w:t>
      </w:r>
      <w:r>
        <w:rPr>
          <w:rFonts w:ascii="Arial" w:hAnsi="Arial" w:cs="Arial" w:eastAsia="Arial"/>
          <w:sz w:val="18"/>
          <w:szCs w:val="18"/>
          <w:spacing w:val="-1"/>
          <w:w w:val="104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4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s.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795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4"/>
          <w:w w:val="100"/>
        </w:rPr>
        <w:t>W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d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nesda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4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15</w:t>
      </w:r>
      <w:r>
        <w:rPr>
          <w:rFonts w:ascii="Arial" w:hAnsi="Arial" w:cs="Arial" w:eastAsia="Arial"/>
          <w:sz w:val="18"/>
          <w:szCs w:val="18"/>
          <w:spacing w:val="9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ch</w:t>
      </w:r>
      <w:r>
        <w:rPr>
          <w:rFonts w:ascii="Arial" w:hAnsi="Arial" w:cs="Arial" w:eastAsia="Arial"/>
          <w:sz w:val="18"/>
          <w:szCs w:val="18"/>
          <w:spacing w:val="2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4"/>
        </w:rPr>
        <w:t>2017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4" w:lineRule="exact"/>
        <w:ind w:left="1796" w:right="-20"/>
        <w:jc w:val="left"/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C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act</w:t>
      </w:r>
      <w:r>
        <w:rPr>
          <w:rFonts w:ascii="Arial" w:hAnsi="Arial" w:cs="Arial" w:eastAsia="Arial"/>
          <w:sz w:val="18"/>
          <w:szCs w:val="18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18"/>
          <w:szCs w:val="18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18"/>
          <w:szCs w:val="18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3"/>
          <w:w w:val="100"/>
          <w:position w:val="-1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g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an</w:t>
      </w:r>
      <w:r>
        <w:rPr>
          <w:rFonts w:ascii="Arial" w:hAnsi="Arial" w:cs="Arial" w:eastAsia="Arial"/>
          <w:sz w:val="18"/>
          <w:szCs w:val="18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18"/>
          <w:szCs w:val="18"/>
          <w:spacing w:val="11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0403</w:t>
      </w:r>
      <w:r>
        <w:rPr>
          <w:rFonts w:ascii="Arial" w:hAnsi="Arial" w:cs="Arial" w:eastAsia="Arial"/>
          <w:sz w:val="18"/>
          <w:szCs w:val="18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477</w:t>
      </w:r>
      <w:r>
        <w:rPr>
          <w:rFonts w:ascii="Arial" w:hAnsi="Arial" w:cs="Arial" w:eastAsia="Arial"/>
          <w:sz w:val="18"/>
          <w:szCs w:val="18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131</w:t>
      </w:r>
      <w:r>
        <w:rPr>
          <w:rFonts w:ascii="Arial" w:hAnsi="Arial" w:cs="Arial" w:eastAsia="Arial"/>
          <w:sz w:val="18"/>
          <w:szCs w:val="18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>/</w:t>
      </w:r>
      <w:r>
        <w:rPr>
          <w:rFonts w:ascii="Arial" w:hAnsi="Arial" w:cs="Arial" w:eastAsia="Arial"/>
          <w:sz w:val="18"/>
          <w:szCs w:val="18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18"/>
          <w:szCs w:val="18"/>
          <w:color w:val="0000FF"/>
          <w:spacing w:val="-47"/>
          <w:w w:val="100"/>
          <w:position w:val="-1"/>
        </w:rPr>
        <w:t> </w:t>
      </w:r>
      <w:hyperlink r:id="rId207"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s</w:t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i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m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on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.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m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o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r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2"/>
            <w:w w:val="104"/>
            <w:u w:val="single" w:color="0000FF"/>
            <w:position w:val="-1"/>
          </w:rPr>
          <w:t>g</w:t>
        </w:r>
        <w:r>
          <w:rPr>
            <w:rFonts w:ascii="Arial" w:hAnsi="Arial" w:cs="Arial" w:eastAsia="Arial"/>
            <w:sz w:val="18"/>
            <w:szCs w:val="18"/>
            <w:color w:val="0000FF"/>
            <w:spacing w:val="2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an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@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au</w:t>
        </w:r>
        <w:r>
          <w:rPr>
            <w:rFonts w:ascii="Arial" w:hAnsi="Arial" w:cs="Arial" w:eastAsia="Arial"/>
            <w:sz w:val="18"/>
            <w:szCs w:val="18"/>
            <w:color w:val="0000FF"/>
            <w:spacing w:val="-2"/>
            <w:w w:val="104"/>
            <w:u w:val="single" w:color="0000FF"/>
            <w:position w:val="-1"/>
          </w:rPr>
          <w:t>s</w:t>
        </w:r>
        <w:r>
          <w:rPr>
            <w:rFonts w:ascii="Arial" w:hAnsi="Arial" w:cs="Arial" w:eastAsia="Arial"/>
            <w:sz w:val="18"/>
            <w:szCs w:val="18"/>
            <w:color w:val="0000FF"/>
            <w:spacing w:val="-2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t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l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o</w:t>
        </w:r>
        <w:r>
          <w:rPr>
            <w:rFonts w:ascii="Arial" w:hAnsi="Arial" w:cs="Arial" w:eastAsia="Arial"/>
            <w:sz w:val="18"/>
            <w:szCs w:val="18"/>
            <w:color w:val="0000FF"/>
            <w:spacing w:val="2"/>
            <w:w w:val="104"/>
            <w:u w:val="single" w:color="0000FF"/>
            <w:position w:val="-1"/>
          </w:rPr>
          <w:t>g</w:t>
        </w:r>
        <w:r>
          <w:rPr>
            <w:rFonts w:ascii="Arial" w:hAnsi="Arial" w:cs="Arial" w:eastAsia="Arial"/>
            <w:sz w:val="18"/>
            <w:szCs w:val="18"/>
            <w:color w:val="0000FF"/>
            <w:spacing w:val="2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i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-2"/>
            <w:w w:val="104"/>
            <w:u w:val="single" w:color="0000FF"/>
            <w:position w:val="-1"/>
          </w:rPr>
          <w:t>s</w:t>
        </w:r>
        <w:r>
          <w:rPr>
            <w:rFonts w:ascii="Arial" w:hAnsi="Arial" w:cs="Arial" w:eastAsia="Arial"/>
            <w:sz w:val="18"/>
            <w:szCs w:val="18"/>
            <w:color w:val="0000FF"/>
            <w:spacing w:val="-2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t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  <w:t>i</w:t>
        </w:r>
        <w:r>
          <w:rPr>
            <w:rFonts w:ascii="Arial" w:hAnsi="Arial" w:cs="Arial" w:eastAsia="Arial"/>
            <w:sz w:val="18"/>
            <w:szCs w:val="18"/>
            <w:color w:val="0000FF"/>
            <w:spacing w:val="-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c</w:t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s</w:t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.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-2"/>
            <w:w w:val="104"/>
            <w:u w:val="single" w:color="0000FF"/>
            <w:position w:val="-1"/>
          </w:rPr>
          <w:t>c</w:t>
        </w:r>
        <w:r>
          <w:rPr>
            <w:rFonts w:ascii="Arial" w:hAnsi="Arial" w:cs="Arial" w:eastAsia="Arial"/>
            <w:sz w:val="18"/>
            <w:szCs w:val="18"/>
            <w:color w:val="0000FF"/>
            <w:spacing w:val="-2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o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m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  <w:t>.</w:t>
        </w:r>
        <w:r>
          <w:rPr>
            <w:rFonts w:ascii="Arial" w:hAnsi="Arial" w:cs="Arial" w:eastAsia="Arial"/>
            <w:sz w:val="18"/>
            <w:szCs w:val="18"/>
            <w:color w:val="0000FF"/>
            <w:spacing w:val="1"/>
            <w:w w:val="104"/>
            <w:u w:val="single" w:color="0000FF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u w:val="single" w:color="0000FF"/>
            <w:position w:val="-1"/>
          </w:rPr>
          <w:t>au</w:t>
        </w:r>
        <w:r>
          <w:rPr>
            <w:rFonts w:ascii="Arial" w:hAnsi="Arial" w:cs="Arial" w:eastAsia="Arial"/>
            <w:sz w:val="18"/>
            <w:szCs w:val="18"/>
            <w:color w:val="0000FF"/>
            <w:spacing w:val="0"/>
            <w:w w:val="104"/>
            <w:position w:val="-1"/>
          </w:rPr>
        </w:r>
        <w:r>
          <w:rPr>
            <w:rFonts w:ascii="Arial" w:hAnsi="Arial" w:cs="Arial" w:eastAsia="Arial"/>
            <w:sz w:val="18"/>
            <w:szCs w:val="18"/>
            <w:color w:val="000000"/>
            <w:spacing w:val="0"/>
            <w:w w:val="100"/>
            <w:position w:val="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0" w:footer="0" w:top="1560" w:bottom="280" w:left="580" w:right="580"/>
          <w:headerReference w:type="odd" r:id="rId205"/>
          <w:footerReference w:type="odd" r:id="rId206"/>
          <w:pgSz w:w="11920" w:h="16840"/>
        </w:sectPr>
      </w:pPr>
      <w:rPr/>
    </w:p>
    <w:p>
      <w:pPr>
        <w:spacing w:before="38" w:after="0" w:line="240" w:lineRule="auto"/>
        <w:ind w:left="119" w:right="-64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69.040001pt;margin-top:71.687012pt;width:490.36pt;height:716.345pt;mso-position-horizontal-relative:page;mso-position-vertical-relative:page;z-index:-7382" coordorigin="1381,1434" coordsize="9807,14327">
            <v:group style="position:absolute;left:1874;top:12276;width:8673;height:2" coordorigin="1874,12276" coordsize="8673,2">
              <v:shape style="position:absolute;left:1874;top:12276;width:8673;height:2" coordorigin="1874,12276" coordsize="8673,0" path="m1874,12276l10548,12276e" filled="f" stroked="t" strokeweight=".637pt" strokecolor="#A6A6A6">
                <v:path arrowok="t"/>
              </v:shape>
            </v:group>
            <v:group style="position:absolute;left:1383;top:1436;width:9802;height:14322" coordorigin="1383,1436" coordsize="9802,14322">
              <v:shape style="position:absolute;left:1383;top:1436;width:9802;height:14322" coordorigin="1383,1436" coordsize="9802,14322" path="m1383,15758l11186,15758,11186,1436,1383,1436,1383,15758xe" filled="f" stroked="t" strokeweight=".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6"/>
          <w:szCs w:val="16"/>
          <w:color w:val="666767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16"/>
          <w:szCs w:val="16"/>
          <w:color w:val="666767"/>
          <w:spacing w:val="1"/>
          <w:w w:val="97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666767"/>
          <w:spacing w:val="0"/>
          <w:w w:val="97"/>
          <w:b/>
          <w:bCs/>
        </w:rPr>
        <w:t>DOESN’T</w:t>
      </w:r>
      <w:r>
        <w:rPr>
          <w:rFonts w:ascii="Arial" w:hAnsi="Arial" w:cs="Arial" w:eastAsia="Arial"/>
          <w:sz w:val="16"/>
          <w:szCs w:val="16"/>
          <w:color w:val="666767"/>
          <w:spacing w:val="1"/>
          <w:w w:val="97"/>
          <w:b/>
          <w:bCs/>
        </w:rPr>
        <w:t> </w:t>
      </w:r>
      <w:r>
        <w:rPr>
          <w:rFonts w:ascii="Arial" w:hAnsi="Arial" w:cs="Arial" w:eastAsia="Arial"/>
          <w:sz w:val="16"/>
          <w:szCs w:val="16"/>
          <w:color w:val="666767"/>
          <w:spacing w:val="0"/>
          <w:w w:val="100"/>
          <w:b/>
          <w:bCs/>
        </w:rPr>
        <w:t>VOTE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spacing w:before="38" w:after="0" w:line="240" w:lineRule="auto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>P35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80"/>
          <w:cols w:num="2" w:equalWidth="0">
            <w:col w:w="2009" w:space="8354"/>
            <w:col w:w="397"/>
          </w:cols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326.336945pt;width:595.276001pt;height:435.868039pt;mso-position-horizontal-relative:page;mso-position-vertical-relative:page;z-index:-7381" coordorigin="0,6527" coordsize="11906,8717">
            <v:group style="position:absolute;left:0;top:6537;width:11906;height:8697" coordorigin="0,6537" coordsize="11906,8697">
              <v:shape style="position:absolute;left:0;top:6537;width:11906;height:8697" coordorigin="0,6537" coordsize="11906,8697" path="m1769,6537l1703,6550,1642,6578,0,7476,0,11363,5640,12893,4501,13361,4437,13390,4396,13427,4398,13435,4454,13477,8080,15187,8144,15213,8215,15232,8249,15234,8268,15234,8331,15228,11906,14616,11906,10986,10286,10986,10274,10973,10218,10921,10170,10884,10116,10849,1922,6589,1854,6557,1785,6537,1769,6537e" filled="t" fillcolor="#000000" stroked="f">
                <v:path arrowok="t"/>
                <v:fill/>
              </v:shape>
              <v:shape style="position:absolute;left:0;top:6537;width:11906;height:8697" coordorigin="0,6537" coordsize="11906,8697" path="m11906,10322l10286,10986,11906,10986,11906,10322e" filled="t" fillcolor="#000000" stroked="f">
                <v:path arrowok="t"/>
                <v:fill/>
              </v:shape>
              <v:shape style="position:absolute;left:0;top:6571;width:11906;height:8663" type="#_x0000_t75">
                <v:imagedata r:id="rId210" o:title=""/>
              </v:shape>
            </v:group>
            <v:group style="position:absolute;left:6465;top:11179;width:4363;height:2835" coordorigin="6465,11179" coordsize="4363,2835">
              <v:shape style="position:absolute;left:6465;top:11179;width:4363;height:2835" coordorigin="6465,11179" coordsize="4363,2835" path="m10828,11179l6465,11179,6465,14013,8929,14013,10828,11179e" filled="t" fillcolor="#00AEEF" stroked="f">
                <v:path arrowok="t"/>
                <v:fill/>
              </v:shape>
              <v:shape style="position:absolute;left:6465;top:11179;width:4363;height:2835" type="#_x0000_t75">
                <v:imagedata r:id="rId211" o:title=""/>
              </v:shape>
            </v:group>
            <v:group style="position:absolute;left:1224;top:8348;width:5241;height:2835" coordorigin="1224,8348" coordsize="5241,2835">
              <v:shape style="position:absolute;left:1224;top:8348;width:5241;height:2835" coordorigin="1224,8348" coordsize="5241,2835" path="m6465,8348l3501,8348,1224,11183,6465,11183,6465,8348e" filled="t" fillcolor="#00AEEF" stroked="f">
                <v:path arrowok="t"/>
                <v:fill/>
              </v:shape>
            </v:group>
            <v:group style="position:absolute;left:3373;top:11179;width:3678;height:2835" coordorigin="3373,11179" coordsize="3678,2835">
              <v:shape style="position:absolute;left:3373;top:11179;width:3678;height:2835" coordorigin="3373,11179" coordsize="3678,2835" path="m3373,14013l7051,14013,7051,11179,3373,11179,3373,14013xe" filled="t" fillcolor="#00AEEF" stroked="f">
                <v:path arrowok="t"/>
                <v:fill/>
              </v:shape>
              <v:shape style="position:absolute;left:2736;top:11179;width:4315;height:2835" type="#_x0000_t75">
                <v:imagedata r:id="rId212" o:title=""/>
              </v:shape>
            </v:group>
            <v:group style="position:absolute;left:6350;top:8348;width:5556;height:2835" coordorigin="6350,8348" coordsize="5556,2835">
              <v:shape style="position:absolute;left:6350;top:8348;width:5556;height:2835" coordorigin="6350,8348" coordsize="5556,2835" path="m6350,11183l11906,11183,11906,8348,6350,8348,6350,11183e" filled="t" fillcolor="#00AEEF" stroked="f">
                <v:path arrowok="t"/>
                <v:fill/>
              </v:shape>
              <v:shape style="position:absolute;left:6350;top:8348;width:5556;height:2835" type="#_x0000_t75">
                <v:imagedata r:id="rId213" o:title=""/>
              </v:shape>
            </v:group>
            <v:group style="position:absolute;left:0;top:11179;width:3373;height:2835" coordorigin="0,11179" coordsize="3373,2835">
              <v:shape style="position:absolute;left:0;top:11179;width:3373;height:2835" coordorigin="0,11179" coordsize="3373,2835" path="m0,14014l3373,14014,3373,11179,0,11179,0,14014e" filled="t" fillcolor="#00AEEF" stroked="f">
                <v:path arrowok="t"/>
                <v:fill/>
              </v:shape>
              <v:shape style="position:absolute;left:0;top:11179;width:3373;height:2835" type="#_x0000_t75">
                <v:imagedata r:id="rId214" o:title=""/>
              </v:shape>
              <v:shape style="position:absolute;left:0;top:11055;width:11906;height:198" type="#_x0000_t75">
                <v:imagedata r:id="rId215" o:title=""/>
              </v:shape>
            </v:group>
            <w10:wrap type="none"/>
          </v:group>
        </w:pict>
      </w:r>
      <w:r>
        <w:rPr/>
        <w:pict>
          <v:group style="position:absolute;margin-left:313.651001pt;margin-top:68.390015pt;width:225.0656pt;height:59.678pt;mso-position-horizontal-relative:page;mso-position-vertical-relative:page;z-index:-7380" coordorigin="6273,1368" coordsize="4501,1194">
            <v:shape style="position:absolute;left:6273;top:1368;width:1184;height:1194" type="#_x0000_t75">
              <v:imagedata r:id="rId216" o:title=""/>
            </v:shape>
            <v:shape style="position:absolute;left:6273;top:1368;width:1184;height:1194" type="#_x0000_t75">
              <v:imagedata r:id="rId217" o:title=""/>
            </v:shape>
            <v:shape style="position:absolute;left:7473;top:1452;width:3301;height:1072" type="#_x0000_t75">
              <v:imagedata r:id="rId218" o:title=""/>
            </v:shape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1" w:after="0" w:line="600" w:lineRule="exact"/>
        <w:ind w:left="1" w:right="91" w:firstLine="2041"/>
        <w:jc w:val="righ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CHARTING</w:t>
      </w:r>
      <w:r>
        <w:rPr>
          <w:rFonts w:ascii="Arial" w:hAnsi="Arial" w:cs="Arial" w:eastAsia="Arial"/>
          <w:sz w:val="60"/>
          <w:szCs w:val="60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60"/>
          <w:szCs w:val="6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COURSE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60"/>
          <w:szCs w:val="60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60"/>
          <w:szCs w:val="60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</w:rPr>
        <w:t>A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TIONAL</w:t>
      </w:r>
      <w:r>
        <w:rPr>
          <w:rFonts w:ascii="Arial" w:hAnsi="Arial" w:cs="Arial" w:eastAsia="Arial"/>
          <w:sz w:val="60"/>
          <w:szCs w:val="60"/>
          <w:spacing w:val="-31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99"/>
          <w:b/>
          <w:bCs/>
        </w:rPr>
        <w:t>AND</w:t>
      </w:r>
      <w:r>
        <w:rPr>
          <w:rFonts w:ascii="Arial" w:hAnsi="Arial" w:cs="Arial" w:eastAsia="Arial"/>
          <w:sz w:val="60"/>
          <w:szCs w:val="60"/>
          <w:spacing w:val="0"/>
          <w:w w:val="99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SUPP</w:t>
      </w:r>
      <w:r>
        <w:rPr>
          <w:rFonts w:ascii="Arial" w:hAnsi="Arial" w:cs="Arial" w:eastAsia="Arial"/>
          <w:sz w:val="60"/>
          <w:szCs w:val="60"/>
          <w:spacing w:val="-67"/>
          <w:w w:val="100"/>
          <w:b/>
          <w:bCs/>
        </w:rPr>
        <w:t>L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60"/>
          <w:szCs w:val="60"/>
          <w:spacing w:val="-62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60"/>
          <w:szCs w:val="60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98"/>
          <w:b/>
          <w:bCs/>
        </w:rPr>
        <w:t>STR</w:t>
      </w:r>
      <w:r>
        <w:rPr>
          <w:rFonts w:ascii="Arial" w:hAnsi="Arial" w:cs="Arial" w:eastAsia="Arial"/>
          <w:sz w:val="60"/>
          <w:szCs w:val="60"/>
          <w:spacing w:val="-22"/>
          <w:w w:val="95"/>
          <w:b/>
          <w:bCs/>
        </w:rPr>
        <w:t>A</w:t>
      </w:r>
      <w:r>
        <w:rPr>
          <w:rFonts w:ascii="Arial" w:hAnsi="Arial" w:cs="Arial" w:eastAsia="Arial"/>
          <w:sz w:val="60"/>
          <w:szCs w:val="60"/>
          <w:spacing w:val="0"/>
          <w:w w:val="98"/>
          <w:b/>
          <w:bCs/>
        </w:rPr>
        <w:t>TE</w:t>
      </w:r>
      <w:r>
        <w:rPr>
          <w:rFonts w:ascii="Arial" w:hAnsi="Arial" w:cs="Arial" w:eastAsia="Arial"/>
          <w:sz w:val="60"/>
          <w:szCs w:val="60"/>
          <w:spacing w:val="-11"/>
          <w:w w:val="98"/>
          <w:b/>
          <w:bCs/>
        </w:rPr>
        <w:t>G</w:t>
      </w:r>
      <w:r>
        <w:rPr>
          <w:rFonts w:ascii="Arial" w:hAnsi="Arial" w:cs="Arial" w:eastAsia="Arial"/>
          <w:sz w:val="60"/>
          <w:szCs w:val="60"/>
          <w:spacing w:val="0"/>
          <w:w w:val="93"/>
          <w:b/>
          <w:bCs/>
        </w:rPr>
        <w:t>Y</w:t>
      </w:r>
      <w:r>
        <w:rPr>
          <w:rFonts w:ascii="Arial" w:hAnsi="Arial" w:cs="Arial" w:eastAsia="Arial"/>
          <w:sz w:val="60"/>
          <w:szCs w:val="6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3" w:lineRule="auto"/>
        <w:ind w:left="6637" w:right="91" w:firstLine="-544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INDUSTRY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PERSPECTIVE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ALC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WORKING</w:t>
      </w:r>
      <w:r>
        <w:rPr>
          <w:rFonts w:ascii="Arial" w:hAnsi="Arial" w:cs="Arial" w:eastAsia="Arial"/>
          <w:sz w:val="24"/>
          <w:szCs w:val="24"/>
          <w:color w:val="1E4E79"/>
          <w:spacing w:val="-2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95"/>
          <w:b/>
          <w:bCs/>
        </w:rPr>
        <w:t>P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APER</w:t>
      </w:r>
      <w:r>
        <w:rPr>
          <w:rFonts w:ascii="Arial" w:hAnsi="Arial" w:cs="Arial" w:eastAsia="Arial"/>
          <w:sz w:val="24"/>
          <w:szCs w:val="24"/>
          <w:color w:val="1E4E79"/>
          <w:spacing w:val="7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9"/>
          <w:b/>
          <w:bCs/>
        </w:rPr>
        <w:t>2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right="91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JUNE</w:t>
      </w:r>
      <w:r>
        <w:rPr>
          <w:rFonts w:ascii="Arial" w:hAnsi="Arial" w:cs="Arial" w:eastAsia="Arial"/>
          <w:sz w:val="24"/>
          <w:szCs w:val="24"/>
          <w:color w:val="1E4E79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9"/>
          <w:b/>
          <w:bCs/>
        </w:rPr>
        <w:t>2017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pgMar w:header="0" w:footer="0" w:top="1560" w:bottom="280" w:left="1380" w:right="980"/>
          <w:headerReference w:type="even" r:id="rId208"/>
          <w:footerReference w:type="even" r:id="rId209"/>
          <w:pgSz w:w="11920" w:h="16840"/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.000015pt;width:595.275pt;height:841.89pt;mso-position-horizontal-relative:page;mso-position-vertical-relative:page;z-index:-7379" type="#_x0000_t202" filled="f" stroked="f">
            <v:textbox inset="0,0,0,0">
              <w:txbxContent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10" w:after="0" w:line="220" w:lineRule="exact"/>
                    <w:jc w:val="left"/>
                    <w:rPr>
                      <w:sz w:val="22"/>
                      <w:szCs w:val="22"/>
                    </w:rPr>
                  </w:pPr>
                  <w:rPr/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spacing w:before="0" w:after="0" w:line="240" w:lineRule="auto"/>
                    <w:ind w:left="699" w:right="-20"/>
                    <w:jc w:val="left"/>
                    <w:tabs>
                      <w:tab w:pos="1300" w:val="left"/>
                    </w:tabs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Pr/>
                  <w:r>
                    <w:rPr>
                      <w:rFonts w:ascii="Arial" w:hAnsi="Arial" w:cs="Arial" w:eastAsia="Arial"/>
                      <w:sz w:val="16"/>
                      <w:szCs w:val="16"/>
                      <w:color w:val="00AEEF"/>
                      <w:spacing w:val="0"/>
                      <w:w w:val="100"/>
                      <w:b/>
                      <w:bCs/>
                    </w:rPr>
                    <w:t>P2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AEEF"/>
                      <w:spacing w:val="0"/>
                      <w:w w:val="100"/>
                      <w:b/>
                      <w:bCs/>
                    </w:rPr>
                    <w:tab/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AEEF"/>
                      <w:spacing w:val="0"/>
                      <w:w w:val="100"/>
                      <w:b/>
                      <w:bCs/>
                    </w:rPr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CHARTING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17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THE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COURSE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3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FOR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96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6"/>
                      <w:w w:val="96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96"/>
                      <w:b/>
                      <w:bCs/>
                    </w:rPr>
                    <w:t>TIONAL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7"/>
                      <w:w w:val="96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96"/>
                      <w:b/>
                      <w:bCs/>
                    </w:rPr>
                    <w:t>FREIGHT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9"/>
                      <w:w w:val="96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AND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95"/>
                      <w:b/>
                      <w:bCs/>
                    </w:rPr>
                    <w:t>SUPP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16"/>
                      <w:w w:val="95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95"/>
                      <w:b/>
                      <w:bCs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2"/>
                      <w:w w:val="95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CHAIN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5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STR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6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TE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-3"/>
                      <w:w w:val="100"/>
                      <w:b/>
                      <w:bCs/>
                    </w:rPr>
                    <w:t>G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  <w:b/>
                      <w:bCs/>
                    </w:rPr>
                    <w:t>Y</w:t>
                  </w:r>
                  <w:r>
                    <w:rPr>
                      <w:rFonts w:ascii="Arial" w:hAnsi="Arial" w:cs="Arial" w:eastAsia="Arial"/>
                      <w:sz w:val="16"/>
                      <w:szCs w:val="1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11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Box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DEAKIN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WEST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ACT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2600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113" w:right="4721"/>
        <w:jc w:val="left"/>
        <w:tabs>
          <w:tab w:pos="19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12"/>
          <w:szCs w:val="12"/>
          <w:color w:val="FFFFFF"/>
          <w:spacing w:val="0"/>
          <w:w w:val="100"/>
          <w:b/>
          <w:bCs/>
        </w:rPr>
        <w:t>P: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+61</w:t>
      </w:r>
      <w:r>
        <w:rPr>
          <w:rFonts w:ascii="Arial" w:hAnsi="Arial" w:cs="Arial" w:eastAsia="Arial"/>
          <w:sz w:val="20"/>
          <w:szCs w:val="20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6273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0755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</w:r>
      <w:r>
        <w:rPr>
          <w:rFonts w:ascii="Arial" w:hAnsi="Arial" w:cs="Arial" w:eastAsia="Arial"/>
          <w:sz w:val="12"/>
          <w:szCs w:val="12"/>
          <w:color w:val="FFFFFF"/>
          <w:spacing w:val="0"/>
          <w:w w:val="100"/>
          <w:b/>
          <w:bCs/>
        </w:rPr>
        <w:t>E:</w:t>
      </w:r>
      <w:r>
        <w:rPr>
          <w:rFonts w:ascii="Arial" w:hAnsi="Arial" w:cs="Arial" w:eastAsia="Arial"/>
          <w:sz w:val="12"/>
          <w:szCs w:val="12"/>
          <w:color w:val="FFFFFF"/>
          <w:spacing w:val="11"/>
          <w:w w:val="100"/>
          <w:b/>
          <w:bCs/>
        </w:rPr>
        <w:t> </w:t>
      </w:r>
      <w:hyperlink r:id="rId221"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1"/>
          </w:rPr>
          <w:t>admin@austlogistics.com.au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1"/>
          </w:rPr>
          <w:t> </w:t>
        </w:r>
      </w:hyperlink>
      <w:hyperlink r:id="rId222"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0"/>
          </w:rPr>
          <w:t>ww</w:t>
        </w:r>
        <w:r>
          <w:rPr>
            <w:rFonts w:ascii="Arial" w:hAnsi="Arial" w:cs="Arial" w:eastAsia="Arial"/>
            <w:sz w:val="20"/>
            <w:szCs w:val="20"/>
            <w:color w:val="FFFFFF"/>
            <w:spacing w:val="-13"/>
            <w:w w:val="100"/>
          </w:rPr>
          <w:t>w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1"/>
          </w:rPr>
          <w:t>.austlogistics.com.au</w:t>
        </w:r>
        <w:r>
          <w:rPr>
            <w:rFonts w:ascii="Arial" w:hAnsi="Arial" w:cs="Arial" w:eastAsia="Arial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©Australian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Council,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June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1560" w:bottom="280" w:left="700" w:right="1680"/>
          <w:headerReference w:type="odd" r:id="rId219"/>
          <w:footerReference w:type="odd" r:id="rId220"/>
          <w:pgSz w:w="11920" w:h="16840"/>
        </w:sectPr>
      </w:pPr>
      <w:rPr/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14" w:lineRule="exact"/>
        <w:ind w:left="3175" w:right="-20"/>
        <w:jc w:val="left"/>
        <w:rPr>
          <w:rFonts w:ascii="Arial" w:hAnsi="Arial" w:cs="Arial" w:eastAsia="Arial"/>
          <w:sz w:val="95"/>
          <w:szCs w:val="95"/>
        </w:rPr>
      </w:pPr>
      <w:rPr/>
      <w:r>
        <w:rPr>
          <w:rFonts w:ascii="Arial" w:hAnsi="Arial" w:cs="Arial" w:eastAsia="Arial"/>
          <w:sz w:val="95"/>
          <w:szCs w:val="95"/>
          <w:spacing w:val="0"/>
          <w:w w:val="100"/>
          <w:b/>
          <w:bCs/>
          <w:position w:val="-1"/>
        </w:rPr>
        <w:t>CONTENTS</w:t>
      </w:r>
      <w:r>
        <w:rPr>
          <w:rFonts w:ascii="Arial" w:hAnsi="Arial" w:cs="Arial" w:eastAsia="Arial"/>
          <w:sz w:val="95"/>
          <w:szCs w:val="9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3" w:after="0" w:line="240" w:lineRule="auto"/>
        <w:ind w:left="3175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90122pt;width:315pt;height:.1pt;mso-position-horizontal-relative:page;mso-position-vertical-relative:paragraph;z-index:-7378" coordorigin="4855,-136" coordsize="6300,2">
            <v:shape style="position:absolute;left:4855;top:-136;width:6300;height:2" coordorigin="4855,-136" coordsize="6300,0" path="m4855,-136l11155,-1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INTRODUCTION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3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86905pt;width:315pt;height:.1pt;mso-position-horizontal-relative:page;mso-position-vertical-relative:paragraph;z-index:-7377" coordorigin="4855,-136" coordsize="6300,2">
            <v:shape style="position:absolute;left:4855;top:-136;width:6300;height:2" coordorigin="4855,-136" coordsize="6300,0" path="m4855,-136l11155,-1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GE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TING</w:t>
      </w:r>
      <w:r>
        <w:rPr>
          <w:rFonts w:ascii="Arial" w:hAnsi="Arial" w:cs="Arial" w:eastAsia="Arial"/>
          <w:sz w:val="20"/>
          <w:szCs w:val="20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SUPP</w:t>
      </w:r>
      <w:r>
        <w:rPr>
          <w:rFonts w:ascii="Arial" w:hAnsi="Arial" w:cs="Arial" w:eastAsia="Arial"/>
          <w:sz w:val="20"/>
          <w:szCs w:val="20"/>
          <w:spacing w:val="-20"/>
          <w:w w:val="94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Y</w:t>
      </w:r>
      <w:r>
        <w:rPr>
          <w:rFonts w:ascii="Arial" w:hAnsi="Arial" w:cs="Arial" w:eastAsia="Arial"/>
          <w:sz w:val="20"/>
          <w:szCs w:val="20"/>
          <w:spacing w:val="9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5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83688pt;width:315pt;height:.1pt;mso-position-horizontal-relative:page;mso-position-vertical-relative:paragraph;z-index:-7376" coordorigin="4855,-136" coordsize="6300,2">
            <v:shape style="position:absolute;left:4855;top:-136;width:6300;height:2" coordorigin="4855,-136" coordsize="6300,0" path="m4855,-136l11155,-1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FORUM–</w:t>
      </w:r>
      <w:r>
        <w:rPr>
          <w:rFonts w:ascii="Arial" w:hAnsi="Arial" w:cs="Arial" w:eastAsia="Arial"/>
          <w:sz w:val="20"/>
          <w:szCs w:val="20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MARCH</w:t>
      </w:r>
      <w:r>
        <w:rPr>
          <w:rFonts w:ascii="Arial" w:hAnsi="Arial" w:cs="Arial" w:eastAsia="Arial"/>
          <w:sz w:val="20"/>
          <w:szCs w:val="20"/>
          <w:spacing w:val="9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6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80532pt;width:315pt;height:.1pt;mso-position-horizontal-relative:page;mso-position-vertical-relative:paragraph;z-index:-7375" coordorigin="4855,-136" coordsize="6300,2">
            <v:shape style="position:absolute;left:4855;top:-136;width:6300;height:2" coordorigin="4855,-136" coordsize="6300,0" path="m4855,-136l11155,-1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KEY</w:t>
      </w:r>
      <w:r>
        <w:rPr>
          <w:rFonts w:ascii="Arial" w:hAnsi="Arial" w:cs="Arial" w:eastAsia="Arial"/>
          <w:sz w:val="20"/>
          <w:szCs w:val="20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PRIORITIES</w:t>
      </w:r>
      <w:r>
        <w:rPr>
          <w:rFonts w:ascii="Arial" w:hAnsi="Arial" w:cs="Arial" w:eastAsia="Arial"/>
          <w:sz w:val="20"/>
          <w:szCs w:val="20"/>
          <w:spacing w:val="14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FREIGHT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7"/>
          <w:w w:val="95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OGISTI</w:t>
      </w:r>
      <w:r>
        <w:rPr>
          <w:rFonts w:ascii="Arial" w:hAnsi="Arial" w:cs="Arial" w:eastAsia="Arial"/>
          <w:sz w:val="20"/>
          <w:szCs w:val="20"/>
          <w:spacing w:val="4"/>
          <w:w w:val="95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S</w:t>
      </w:r>
      <w:r>
        <w:rPr>
          <w:rFonts w:ascii="Arial" w:hAnsi="Arial" w:cs="Arial" w:eastAsia="Arial"/>
          <w:sz w:val="20"/>
          <w:szCs w:val="20"/>
          <w:spacing w:val="12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458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77315pt;width:315pt;height:.1pt;mso-position-horizontal-relative:page;mso-position-vertical-relative:paragraph;z-index:-7374" coordorigin="4855,-136" coordsize="6300,2">
            <v:shape style="position:absolute;left:4855;top:-136;width:6300;height:2" coordorigin="4855,-136" coordsize="6300,0" path="m4855,-136l11155,-136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PLANNING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ENCROACHMENT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458" w:right="-20"/>
        <w:jc w:val="left"/>
        <w:tabs>
          <w:tab w:pos="9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74028pt;width:315pt;height:.1pt;mso-position-horizontal-relative:page;mso-position-vertical-relative:paragraph;z-index:-7373" coordorigin="4855,-135" coordsize="6300,2">
            <v:shape style="position:absolute;left:4855;top:-135;width:6300;height:2" coordorigin="4855,-135" coordsize="6300,0" path="m4855,-135l11155,-1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9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458" w:right="-20"/>
        <w:jc w:val="left"/>
        <w:tabs>
          <w:tab w:pos="92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70811pt;width:315pt;height:.1pt;mso-position-horizontal-relative:page;mso-position-vertical-relative:paragraph;z-index:-7372" coordorigin="4855,-135" coordsize="6300,2">
            <v:shape style="position:absolute;left:4855;top:-135;width:6300;height:2" coordorigin="4855,-135" coordsize="6300,0" path="m4855,-135l11155,-1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2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INTERMO</w:t>
      </w:r>
      <w:r>
        <w:rPr>
          <w:rFonts w:ascii="Arial" w:hAnsi="Arial" w:cs="Arial" w:eastAsia="Arial"/>
          <w:sz w:val="20"/>
          <w:szCs w:val="20"/>
          <w:spacing w:val="-2"/>
          <w:w w:val="95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AL</w:t>
      </w:r>
      <w:r>
        <w:rPr>
          <w:rFonts w:ascii="Arial" w:hAnsi="Arial" w:cs="Arial" w:eastAsia="Arial"/>
          <w:sz w:val="20"/>
          <w:szCs w:val="20"/>
          <w:spacing w:val="12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11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458" w:right="-20"/>
        <w:jc w:val="left"/>
        <w:tabs>
          <w:tab w:pos="92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67625pt;width:315pt;height:.1pt;mso-position-horizontal-relative:page;mso-position-vertical-relative:paragraph;z-index:-7371" coordorigin="4855,-135" coordsize="6300,2">
            <v:shape style="position:absolute;left:4855;top:-135;width:6300;height:2" coordorigin="4855,-135" coordsize="6300,0" path="m4855,-135l11155,-1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ROAD</w:t>
      </w:r>
      <w:r>
        <w:rPr>
          <w:rFonts w:ascii="Arial" w:hAnsi="Arial" w:cs="Arial" w:eastAsia="Arial"/>
          <w:sz w:val="20"/>
          <w:szCs w:val="20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2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64408pt;width:315pt;height:.1pt;mso-position-horizontal-relative:page;mso-position-vertical-relative:paragraph;z-index:-7370" coordorigin="4855,-135" coordsize="6300,2">
            <v:shape style="position:absolute;left:4855;top:-135;width:6300;height:2" coordorigin="4855,-135" coordsize="6300,0" path="m4855,-135l11155,-1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CHARTING</w:t>
      </w:r>
      <w:r>
        <w:rPr>
          <w:rFonts w:ascii="Arial" w:hAnsi="Arial" w:cs="Arial" w:eastAsia="Arial"/>
          <w:sz w:val="20"/>
          <w:szCs w:val="20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COURSE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13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2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61121pt;width:315pt;height:.1pt;mso-position-horizontal-relative:page;mso-position-vertical-relative:paragraph;z-index:-7369" coordorigin="4855,-135" coordsize="6300,2">
            <v:shape style="position:absolute;left:4855;top:-135;width:6300;height:2" coordorigin="4855,-135" coordsize="6300,0" path="m4855,-135l11155,-1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17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175" w:right="-20"/>
        <w:jc w:val="left"/>
        <w:tabs>
          <w:tab w:pos="924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42.740204pt;margin-top:-6.757904pt;width:315pt;height:.1pt;mso-position-horizontal-relative:page;mso-position-vertical-relative:paragraph;z-index:-7368" coordorigin="4855,-135" coordsize="6300,2">
            <v:shape style="position:absolute;left:4855;top:-135;width:6300;height:2" coordorigin="4855,-135" coordsize="6300,0" path="m4855,-135l11155,-135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/>
        <w:pict>
          <v:group style="position:absolute;margin-left:242.740204pt;margin-top:19.415297pt;width:315pt;height:.1pt;mso-position-horizontal-relative:page;mso-position-vertical-relative:paragraph;z-index:-7367" coordorigin="4855,388" coordsize="6300,2">
            <v:shape style="position:absolute;left:4855;top:388;width:6300;height:2" coordorigin="4855,388" coordsize="6300,0" path="m4855,388l11155,388e" filled="f" stroked="t" strokeweight=".25pt" strokecolor="#00AEEF">
              <v:path arrowok="t"/>
              <v:stroke dashstyle="dash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ab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19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pgMar w:header="0" w:footer="0" w:top="1560" w:bottom="280" w:left="1680" w:right="640"/>
          <w:headerReference w:type="even" r:id="rId223"/>
          <w:footerReference w:type="even" r:id="rId224"/>
          <w:pgSz w:w="11920" w:h="16840"/>
        </w:sectPr>
      </w:pPr>
      <w:rPr/>
    </w:p>
    <w:p>
      <w:pPr>
        <w:spacing w:before="11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ALC</w:t>
      </w:r>
      <w:r>
        <w:rPr>
          <w:rFonts w:ascii="Arial" w:hAnsi="Arial" w:cs="Arial" w:eastAsia="Arial"/>
          <w:sz w:val="60"/>
          <w:szCs w:val="60"/>
          <w:spacing w:val="-3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MEMBERS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143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shape style="position:absolute;margin-left:429.664001pt;margin-top:21.71722pt;width:78.151959pt;height:39.1875pt;mso-position-horizontal-relative:page;mso-position-vertical-relative:paragraph;z-index:-7325" type="#_x0000_t75">
            <v:imagedata r:id="rId227" o:title=""/>
          </v:shape>
        </w:pic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2"/>
        </w:rPr>
        <w:t>C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2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2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2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2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2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5"/>
          <w:w w:val="82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9"/>
        </w:rPr>
        <w:t>m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2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9"/>
        </w:rPr>
        <w:t>m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</w:rPr>
        <w:t>b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3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1"/>
          <w:w w:val="9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3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51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55.495998pt;margin-top:26.232306pt;width:15.1pt;height:2.952pt;mso-position-horizontal-relative:page;mso-position-vertical-relative:paragraph;z-index:-7333" coordorigin="1110,525" coordsize="302,59">
            <v:shape style="position:absolute;left:1110;top:525;width:302;height:59" coordorigin="1110,525" coordsize="302,59" path="m1407,525l1115,525,1110,529,1110,579,1115,584,1407,584,1412,579,1412,529,1407,525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97.941002pt;margin-top:-4.964995pt;width:15.1pt;height:2.953pt;mso-position-horizontal-relative:page;mso-position-vertical-relative:paragraph;z-index:-7332" coordorigin="1959,-99" coordsize="302,59">
            <v:shape style="position:absolute;left:1959;top:-99;width:302;height:59" coordorigin="1959,-99" coordsize="302,59" path="m2256,-99l1963,-99,1959,-95,1959,-45,1963,-40,2256,-40,2261,-45,2261,-95,2256,-99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55.446899pt;margin-top:3.448705pt;width:15.062pt;height:17.284pt;mso-position-horizontal-relative:page;mso-position-vertical-relative:paragraph;z-index:-7331" coordorigin="1109,69" coordsize="301,346">
            <v:shape style="position:absolute;left:1109;top:69;width:301;height:346" coordorigin="1109,69" coordsize="301,346" path="m1292,69l1227,69,1223,74,1109,360,1109,410,1114,415,1158,415,1163,410,1188,346,1198,341,1402,341,1379,281,1218,281,1213,276,1257,158,1330,158,1297,74,1292,69e" filled="t" fillcolor="#292829" stroked="f">
              <v:path arrowok="t"/>
              <v:fill/>
            </v:shape>
            <v:shape style="position:absolute;left:1109;top:69;width:301;height:346" coordorigin="1109,69" coordsize="301,346" path="m1402,341l1321,341,1331,346,1356,410,1361,415,1405,415,1410,410,1410,360,1402,341e" filled="t" fillcolor="#292829" stroked="f">
              <v:path arrowok="t"/>
              <v:fill/>
            </v:shape>
            <v:shape style="position:absolute;left:1109;top:69;width:301;height:346" coordorigin="1109,69" coordsize="301,346" path="m1330,158l1262,158,1306,276,1302,281,1379,281,1330,158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97.983902pt;margin-top:3.428705pt;width:9.555pt;height:17.284pt;mso-position-horizontal-relative:page;mso-position-vertical-relative:paragraph;z-index:-7330" coordorigin="1960,69" coordsize="191,346">
            <v:shape style="position:absolute;left:1960;top:69;width:191;height:346" coordorigin="1960,69" coordsize="191,346" path="m2151,128l2072,128,2077,133,2077,409,2082,414,2141,414,2146,409,2146,133,2151,128e" filled="t" fillcolor="#292829" stroked="f">
              <v:path arrowok="t"/>
              <v:fill/>
            </v:shape>
            <v:shape style="position:absolute;left:1960;top:69;width:191;height:346" coordorigin="1960,69" coordsize="191,346" path="m2256,69l1965,69,1960,74,1960,123,1965,128,2256,128,2261,123,2261,74,2256,69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76.739197pt;margin-top:3.428205pt;width:15.094915pt;height:17.284pt;mso-position-horizontal-relative:page;mso-position-vertical-relative:paragraph;z-index:-7329" coordorigin="1535,69" coordsize="302,346">
            <v:shape style="position:absolute;left:1535;top:69;width:302;height:346" coordorigin="1535,69" coordsize="302,346" path="m1720,69l1540,69,1535,74,1535,409,1540,414,1599,414,1604,409,1604,281,1609,276,1764,276,1764,271,1766,271,1822,226,1826,217,1609,217,1604,212,1604,133,1609,128,1830,128,1820,110,1806,95,1789,84,1768,75,1745,70,1720,69e" filled="t" fillcolor="#292829" stroked="f">
              <v:path arrowok="t"/>
              <v:fill/>
            </v:shape>
            <v:shape style="position:absolute;left:1535;top:69;width:302;height:346" coordorigin="1535,69" coordsize="302,346" path="m1764,276l1676,276,1685,281,1792,409,1802,414,1831,414,1836,409,1836,360,1764,276e" filled="t" fillcolor="#292829" stroked="f">
              <v:path arrowok="t"/>
              <v:fill/>
            </v:shape>
            <v:shape style="position:absolute;left:1535;top:69;width:302;height:346" coordorigin="1535,69" coordsize="302,346" path="m1830,128l1720,128,1735,129,1753,136,1765,153,1769,182,1761,203,1744,214,1720,217,1826,217,1830,205,1835,180,1837,151,1830,129,1830,128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19.18232pt;margin-top:3.050589pt;width:14.976682pt;height:17.467729pt;mso-position-horizontal-relative:page;mso-position-vertical-relative:paragraph;z-index:-7328" coordorigin="2384,61" coordsize="300,349">
            <v:shape style="position:absolute;left:2384;top:61;width:300;height:349" coordorigin="2384,61" coordsize="300,349" path="m2533,61l2469,77,2422,116,2393,174,2384,251,2386,274,2407,334,2448,379,2510,405,2564,410,2588,407,2645,378,2666,353,2538,353,2517,349,2462,296,2451,218,2454,194,2485,140,2550,119,2667,119,2659,107,2608,73,2561,62,2533,61e" filled="t" fillcolor="#292829" stroked="f">
              <v:path arrowok="t"/>
              <v:fill/>
            </v:shape>
            <v:shape style="position:absolute;left:2384;top:61;width:300;height:349" coordorigin="2384,61" coordsize="300,349" path="m2667,119l2550,119,2574,123,2593,131,2607,145,2617,163,2621,168,2678,168,2683,161,2678,141,2670,123,2667,119e" filled="t" fillcolor="#292829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79.648895pt;margin-top:-1.792495pt;width:79.7111pt;height:13.899pt;mso-position-horizontal-relative:page;mso-position-vertical-relative:paragraph;z-index:-7327" coordorigin="3593,-36" coordsize="1594,278">
            <v:group style="position:absolute;left:3603;top:-10;width:194;height:227" coordorigin="3603,-10" coordsize="194,227">
              <v:shape style="position:absolute;left:3603;top:-10;width:194;height:227" coordorigin="3603,-10" coordsize="194,227" path="m3691,-10l3603,-10,3603,216,3709,216,3785,189,3792,175,3657,175,3657,120,3786,120,3785,119,3764,105,3751,97,3769,89,3777,79,3657,79,3657,32,3786,32,3778,17,3761,3,3734,-8,3714,-10,3691,-10e" filled="t" fillcolor="#00467F" stroked="f">
                <v:path arrowok="t"/>
                <v:fill/>
              </v:shape>
              <v:shape style="position:absolute;left:3603;top:-10;width:194;height:227" coordorigin="3603,-10" coordsize="194,227" path="m3786,120l3657,120,3718,122,3732,132,3737,162,3719,173,3696,175,3792,175,3795,171,3797,153,3797,140,3793,128,3786,120e" filled="t" fillcolor="#00467F" stroked="f">
                <v:path arrowok="t"/>
                <v:fill/>
              </v:shape>
              <v:shape style="position:absolute;left:3603;top:-10;width:194;height:227" coordorigin="3603,-10" coordsize="194,227" path="m3786,32l3714,32,3733,33,3733,58,3720,76,3700,79,3777,79,3785,70,3789,60,3787,33,3786,32e" filled="t" fillcolor="#00467F" stroked="f">
                <v:path arrowok="t"/>
                <v:fill/>
              </v:shape>
            </v:group>
            <v:group style="position:absolute;left:3830;top:49;width:97;height:168" coordorigin="3830,49" coordsize="97,168">
              <v:shape style="position:absolute;left:3830;top:49;width:97;height:168" coordorigin="3830,49" coordsize="97,168" path="m3878,49l3830,49,3830,216,3879,216,3879,119,3886,101,3910,93,3926,91,3917,66,3878,66,3878,49e" filled="t" fillcolor="#00467F" stroked="f">
                <v:path arrowok="t"/>
                <v:fill/>
              </v:shape>
              <v:shape style="position:absolute;left:3830;top:49;width:97;height:168" coordorigin="3830,49" coordsize="97,168" path="m3910,50l3891,57,3878,66,3917,66,3910,50e" filled="t" fillcolor="#00467F" stroked="f">
                <v:path arrowok="t"/>
                <v:fill/>
              </v:shape>
            </v:group>
            <v:group style="position:absolute;left:3940;top:44;width:179;height:177" coordorigin="3940,44" coordsize="179,177">
              <v:shape style="position:absolute;left:3940;top:44;width:179;height:177" coordorigin="3940,44" coordsize="179,177" path="m4023,44l3967,66,3942,124,3940,151,3947,173,3992,214,4039,221,4065,216,4086,205,4101,190,4106,182,4024,182,4004,173,3993,155,3989,132,3989,120,3991,109,4004,89,4012,84,4026,83,4033,82,4104,82,4098,74,4080,59,4056,49,4023,44e" filled="t" fillcolor="#00467F" stroked="f">
                <v:path arrowok="t"/>
                <v:fill/>
              </v:shape>
              <v:shape style="position:absolute;left:3940;top:44;width:179;height:177" coordorigin="3940,44" coordsize="179,177" path="m4104,82l4033,82,4045,83,4061,99,4067,116,4069,141,4063,162,4048,177,4024,182,4106,182,4111,172,4117,153,4119,132,4119,124,4116,108,4109,90,4104,82e" filled="t" fillcolor="#00467F" stroked="f">
                <v:path arrowok="t"/>
                <v:fill/>
              </v:shape>
            </v:group>
            <v:group style="position:absolute;left:4141;top:44;width:179;height:177" coordorigin="4141,44" coordsize="179,177">
              <v:shape style="position:absolute;left:4141;top:44;width:179;height:177" coordorigin="4141,44" coordsize="179,177" path="m4224,44l4167,66,4142,124,4141,151,4147,173,4193,214,4239,221,4266,216,4286,205,4301,190,4306,182,4224,182,4205,173,4193,155,4189,132,4189,120,4192,109,4204,89,4213,84,4227,83,4234,82,4304,82,4298,74,4281,59,4256,49,4224,44e" filled="t" fillcolor="#00467F" stroked="f">
                <v:path arrowok="t"/>
                <v:fill/>
              </v:shape>
              <v:shape style="position:absolute;left:4141;top:44;width:179;height:177" coordorigin="4141,44" coordsize="179,177" path="m4304,82l4234,82,4246,83,4261,99,4267,116,4269,141,4263,162,4248,177,4224,182,4306,182,4312,172,4318,153,4320,132,4319,124,4316,108,4310,90,4304,82e" filled="t" fillcolor="#00467F" stroked="f">
                <v:path arrowok="t"/>
                <v:fill/>
              </v:shape>
            </v:group>
            <v:group style="position:absolute;left:4351;top:-10;width:169;height:227" coordorigin="4351,-10" coordsize="169,227">
              <v:shape style="position:absolute;left:4351;top:-10;width:169;height:227" coordorigin="4351,-10" coordsize="169,227" path="m4400,-10l4351,-10,4351,216,4400,216,4400,164,4421,144,4477,144,4456,109,4458,106,4400,106,4400,-10e" filled="t" fillcolor="#00467F" stroked="f">
                <v:path arrowok="t"/>
                <v:fill/>
              </v:shape>
              <v:shape style="position:absolute;left:4351;top:-10;width:169;height:227" coordorigin="4351,-10" coordsize="169,227" path="m4477,144l4421,144,4464,216,4521,216,4477,144e" filled="t" fillcolor="#00467F" stroked="f">
                <v:path arrowok="t"/>
                <v:fill/>
              </v:shape>
              <v:shape style="position:absolute;left:4351;top:-10;width:169;height:227" coordorigin="4351,-10" coordsize="169,227" path="m4514,49l4454,49,4400,106,4458,106,4514,49e" filled="t" fillcolor="#00467F" stroked="f">
                <v:path arrowok="t"/>
                <v:fill/>
              </v:shape>
            </v:group>
            <v:group style="position:absolute;left:4520;top:-13;width:106;height:230" coordorigin="4520,-13" coordsize="106,230">
              <v:shape style="position:absolute;left:4520;top:-13;width:106;height:230" coordorigin="4520,-13" coordsize="106,230" path="m4596,83l4547,83,4547,216,4596,216,4596,83e" filled="t" fillcolor="#00467F" stroked="f">
                <v:path arrowok="t"/>
                <v:fill/>
              </v:shape>
              <v:shape style="position:absolute;left:4520;top:-13;width:106;height:230" coordorigin="4520,-13" coordsize="106,230" path="m4628,53l4520,53,4520,83,4628,83,4628,53e" filled="t" fillcolor="#00467F" stroked="f">
                <v:path arrowok="t"/>
                <v:fill/>
              </v:shape>
            </v:group>
            <v:group style="position:absolute;left:4653;top:-10;width:49;height:227" coordorigin="4653,-10" coordsize="49,227">
              <v:shape style="position:absolute;left:4653;top:-10;width:49;height:227" coordorigin="4653,-10" coordsize="49,227" path="m4702,49l4653,49,4653,216,4702,216,4702,49e" filled="t" fillcolor="#00467F" stroked="f">
                <v:path arrowok="t"/>
                <v:fill/>
              </v:shape>
              <v:shape style="position:absolute;left:4653;top:-10;width:49;height:227" coordorigin="4653,-10" coordsize="49,227" path="m4702,-10l4653,-10,4653,28,4702,28,4702,-10e" filled="t" fillcolor="#00467F" stroked="f">
                <v:path arrowok="t"/>
                <v:fill/>
              </v:shape>
            </v:group>
            <v:group style="position:absolute;left:4735;top:45;width:170;height:178" coordorigin="4735,45" coordsize="170,178">
              <v:shape style="position:absolute;left:4735;top:45;width:170;height:178" coordorigin="4735,45" coordsize="170,178" path="m4822,45l4762,65,4736,123,4735,146,4739,168,4780,213,4828,222,4850,218,4899,179,4803,179,4789,164,4785,143,4905,141,4904,125,4901,112,4785,112,4787,105,4789,97,4795,90,4800,85,4808,79,4888,79,4878,65,4861,53,4842,47,4822,45e" filled="t" fillcolor="#00467F" stroked="f">
                <v:path arrowok="t"/>
                <v:fill/>
              </v:shape>
              <v:shape style="position:absolute;left:4735;top:45;width:170;height:178" coordorigin="4735,45" coordsize="170,178" path="m4862,161l4853,171,4835,179,4803,179,4899,179,4903,174,4862,161e" filled="t" fillcolor="#00467F" stroked="f">
                <v:path arrowok="t"/>
                <v:fill/>
              </v:shape>
              <v:shape style="position:absolute;left:4735;top:45;width:170;height:178" coordorigin="4735,45" coordsize="170,178" path="m4888,79l4829,79,4838,82,4844,88,4851,95,4854,112,4901,112,4900,105,4892,85,4888,79e" filled="t" fillcolor="#00467F" stroked="f">
                <v:path arrowok="t"/>
                <v:fill/>
              </v:shape>
            </v:group>
            <v:group style="position:absolute;left:4958;top:-10;width:2;height:227" coordorigin="4958,-10" coordsize="2,227">
              <v:shape style="position:absolute;left:4958;top:-10;width:2;height:227" coordorigin="4958,-10" coordsize="0,227" path="m4958,-10l4958,216e" filled="f" stroked="t" strokeweight="2.571pt" strokecolor="#00467F">
                <v:path arrowok="t"/>
              </v:shape>
            </v:group>
            <v:group style="position:absolute;left:5016;top:-10;width:162;height:230" coordorigin="5016,-10" coordsize="162,230">
              <v:shape style="position:absolute;left:5016;top:-10;width:162;height:230" coordorigin="5016,-10" coordsize="162,230" path="m5085,44l5026,85,5016,143,5018,161,5057,213,5100,220,5120,211,5132,201,5177,201,5177,185,5102,185,5095,185,5077,176,5068,156,5066,132,5067,114,5076,92,5101,81,5177,81,5177,58,5125,58,5108,49,5085,44e" filled="t" fillcolor="#00467F" stroked="f">
                <v:path arrowok="t"/>
                <v:fill/>
              </v:shape>
              <v:shape style="position:absolute;left:5016;top:-10;width:162;height:230" coordorigin="5016,-10" coordsize="162,230" path="m5177,201l5132,201,5132,216,5177,216,5177,201e" filled="t" fillcolor="#00467F" stroked="f">
                <v:path arrowok="t"/>
                <v:fill/>
              </v:shape>
              <v:shape style="position:absolute;left:5016;top:-10;width:162;height:230" coordorigin="5016,-10" coordsize="162,230" path="m5177,81l5110,81,5118,88,5122,94,5129,115,5130,132,5130,140,5127,161,5113,180,5108,183,5102,185,5177,185,5177,81e" filled="t" fillcolor="#00467F" stroked="f">
                <v:path arrowok="t"/>
                <v:fill/>
              </v:shape>
              <v:shape style="position:absolute;left:5016;top:-10;width:162;height:230" coordorigin="5016,-10" coordsize="162,230" path="m5177,-10l5129,-10,5125,58,5177,58,5177,-10e" filled="t" fillcolor="#00467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34.592804pt;margin-top:13.940505pt;width:24.31020pt;height:11.857pt;mso-position-horizontal-relative:page;mso-position-vertical-relative:paragraph;z-index:-7326" coordorigin="4692,279" coordsize="486,237">
            <v:group style="position:absolute;left:4702;top:301;width:170;height:193" coordorigin="4702,301" coordsize="170,193">
              <v:shape style="position:absolute;left:4702;top:301;width:170;height:193" coordorigin="4702,301" coordsize="170,193" path="m4789,301l4702,301,4702,494,4750,494,4750,425,4843,425,4838,413,4851,403,4859,389,4750,389,4750,337,4861,337,4860,333,4847,316,4828,306,4808,302,4789,301e" filled="t" fillcolor="#9FA1A4" stroked="f">
                <v:path arrowok="t"/>
                <v:fill/>
              </v:shape>
              <v:shape style="position:absolute;left:4702;top:301;width:170;height:193" coordorigin="4702,301" coordsize="170,193" path="m4843,425l4781,425,4819,494,4872,494,4843,425e" filled="t" fillcolor="#9FA1A4" stroked="f">
                <v:path arrowok="t"/>
                <v:fill/>
              </v:shape>
              <v:shape style="position:absolute;left:4702;top:301;width:170;height:193" coordorigin="4702,301" coordsize="170,193" path="m4861,337l4791,337,4801,337,4819,338,4819,388,4797,389,4790,389,4859,389,4862,384,4866,352,4861,337e" filled="t" fillcolor="#9FA1A4" stroked="f">
                <v:path arrowok="t"/>
                <v:fill/>
              </v:shape>
            </v:group>
            <v:group style="position:absolute;left:4890;top:348;width:131;height:150" coordorigin="4890,348" coordsize="131,150">
              <v:shape style="position:absolute;left:4890;top:348;width:131;height:150" coordorigin="4890,348" coordsize="131,150" path="m5013,375l4974,375,4975,386,4976,392,4966,402,4907,421,4890,464,4898,480,4916,493,4945,497,4965,491,4980,481,5017,481,5017,467,4936,467,4930,459,4930,441,4941,437,4948,435,4976,426,5017,426,5017,388,5013,375e" filled="t" fillcolor="#9FA1A4" stroked="f">
                <v:path arrowok="t"/>
                <v:fill/>
              </v:shape>
              <v:shape style="position:absolute;left:4890;top:348;width:131;height:150" coordorigin="4890,348" coordsize="131,150" path="m5017,481l4980,481,4980,494,5021,494,5018,489,5017,487,5017,481e" filled="t" fillcolor="#9FA1A4" stroked="f">
                <v:path arrowok="t"/>
                <v:fill/>
              </v:shape>
              <v:shape style="position:absolute;left:4890;top:348;width:131;height:150" coordorigin="4890,348" coordsize="131,150" path="m5017,426l4976,426,4975,441,4975,453,4956,465,4951,467,5017,467,5017,426e" filled="t" fillcolor="#9FA1A4" stroked="f">
                <v:path arrowok="t"/>
                <v:fill/>
              </v:shape>
              <v:shape style="position:absolute;left:4890;top:348;width:131;height:150" coordorigin="4890,348" coordsize="131,150" path="m4948,348l4896,382,4895,392,4937,392,4941,375,5013,375,5010,366,4992,354,4970,349,4948,348e" filled="t" fillcolor="#9FA1A4" stroked="f">
                <v:path arrowok="t"/>
                <v:fill/>
              </v:shape>
            </v:group>
            <v:group style="position:absolute;left:5056;top:301;width:42;height:193" coordorigin="5056,301" coordsize="42,193">
              <v:shape style="position:absolute;left:5056;top:301;width:42;height:193" coordorigin="5056,301" coordsize="42,193" path="m5097,351l5056,351,5056,494,5097,494,5097,351e" filled="t" fillcolor="#9FA1A4" stroked="f">
                <v:path arrowok="t"/>
                <v:fill/>
              </v:shape>
              <v:shape style="position:absolute;left:5056;top:301;width:42;height:193" coordorigin="5056,301" coordsize="42,193" path="m5097,301l5056,301,5056,333,5097,333,5097,301e" filled="t" fillcolor="#9FA1A4" stroked="f">
                <v:path arrowok="t"/>
                <v:fill/>
              </v:shape>
            </v:group>
            <v:group style="position:absolute;left:5156;top:301;width:2;height:193" coordorigin="5156,301" coordsize="2,193">
              <v:shape style="position:absolute;left:5156;top:301;width:2;height:193" coordorigin="5156,301" coordsize="0,193" path="m5156,301l5156,494e" filled="f" stroked="t" strokeweight="2.205pt" strokecolor="#9FA1A4">
                <v:path arrowok="t"/>
              </v:shape>
            </v:group>
            <w10:wrap type="none"/>
          </v:group>
        </w:pict>
      </w:r>
      <w:r>
        <w:rPr/>
        <w:pict>
          <v:shape style="width:78.731245pt;height:24.225pt;mso-position-horizontal-relative:char;mso-position-vertical-relative:line" type="#_x0000_t75">
            <v:imagedata r:id="rId22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2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180.149033pt;margin-top:2.4189pt;width:78.932476pt;height:15.75pt;mso-position-horizontal-relative:page;mso-position-vertical-relative:paragraph;z-index:-7324" type="#_x0000_t75">
            <v:imagedata r:id="rId229" o:title=""/>
          </v:shape>
        </w:pict>
      </w:r>
      <w:r>
        <w:rPr/>
        <w:pict>
          <v:shape style="position:absolute;margin-left:304.351013pt;margin-top:-3.7131pt;width:79.084325pt;height:27.75pt;mso-position-horizontal-relative:page;mso-position-vertical-relative:paragraph;z-index:-7323" type="#_x0000_t75">
            <v:imagedata r:id="rId230" o:title=""/>
          </v:shape>
        </w:pict>
      </w:r>
      <w:r>
        <w:rPr/>
        <w:pict>
          <v:group style="position:absolute;margin-left:429.297913pt;margin-top:1.5339pt;width:76.508281pt;height:18.176pt;mso-position-horizontal-relative:page;mso-position-vertical-relative:paragraph;z-index:-7322" coordorigin="8586,31" coordsize="1530,364">
            <v:shape style="position:absolute;left:8591;top:31;width:343;height:244" type="#_x0000_t75">
              <v:imagedata r:id="rId231" o:title=""/>
            </v:shape>
            <v:group style="position:absolute;left:8596;top:43;width:244;height:214" coordorigin="8596,43" coordsize="244,214">
              <v:shape style="position:absolute;left:8596;top:43;width:244;height:214" coordorigin="8596,43" coordsize="244,214" path="m8596,43l8634,104,8667,127,8683,139,8697,154,8708,172,8715,194,8716,203,8718,205,8778,222,8831,252,8838,257,8839,258,8839,257,8840,257,8840,256,8839,256,8793,217,8737,190,8733,185,8733,179,8745,166,8787,154,8791,150,8753,150,8743,141,8725,126,8708,115,8692,107,8676,101,8648,91,8635,86,8624,79,8613,71,8604,59,8596,43e" filled="t" fillcolor="#FFFFFF" stroked="f">
                <v:path arrowok="t"/>
                <v:fill/>
              </v:shape>
              <v:shape style="position:absolute;left:8596;top:43;width:244;height:214" coordorigin="8596,43" coordsize="244,214" path="m8754,130l8754,133,8760,142,8753,150,8791,150,8791,149,8775,138,8756,130,8754,130e" filled="t" fillcolor="#FFFFFF" stroked="f">
                <v:path arrowok="t"/>
                <v:fill/>
              </v:shape>
              <v:shape style="position:absolute;left:8603;top:57;width:235;height:200" type="#_x0000_t75">
                <v:imagedata r:id="rId232" o:title=""/>
              </v:shape>
              <v:shape style="position:absolute;left:8612;top:82;width:103;height:118" type="#_x0000_t75">
                <v:imagedata r:id="rId233" o:title=""/>
              </v:shape>
              <v:shape style="position:absolute;left:8594;top:40;width:121;height:160" type="#_x0000_t75">
                <v:imagedata r:id="rId234" o:title=""/>
              </v:shape>
            </v:group>
            <v:group style="position:absolute;left:8883;top:115;width:172;height:115" coordorigin="8883,115" coordsize="172,115">
              <v:shape style="position:absolute;left:8883;top:115;width:172;height:115" coordorigin="8883,115" coordsize="172,115" path="m8943,115l8891,146,8883,190,8893,206,8910,219,8932,227,8960,230,9038,230,9043,225,9055,206,9048,204,8961,204,8954,203,8933,198,8918,184,8914,163,8925,151,8946,144,8976,142,9032,142,9020,132,9001,123,8975,117,8943,115e" filled="t" fillcolor="#292829" stroked="f">
                <v:path arrowok="t"/>
                <v:fill/>
              </v:shape>
              <v:shape style="position:absolute;left:8883;top:115;width:172;height:115" coordorigin="8883,115" coordsize="172,115" path="m9032,142l8976,142,8993,149,9004,164,9005,188,8987,199,8961,204,9048,204,9033,199,9040,183,9042,158,9034,144,9032,142e" filled="t" fillcolor="#292829" stroked="f">
                <v:path arrowok="t"/>
                <v:fill/>
              </v:shape>
            </v:group>
            <v:group style="position:absolute;left:9055;top:123;width:165;height:107" coordorigin="9055,123" coordsize="165,107">
              <v:shape style="position:absolute;left:9055;top:123;width:165;height:107" coordorigin="9055,123" coordsize="165,107" path="m9156,123l9119,123,9113,129,9055,230,9087,230,9098,210,9209,210,9195,187,9112,187,9136,143,9136,143,9170,143,9162,129,9156,123e" filled="t" fillcolor="#292829" stroked="f">
                <v:path arrowok="t"/>
                <v:fill/>
              </v:shape>
              <v:shape style="position:absolute;left:9055;top:123;width:165;height:107" coordorigin="9055,123" coordsize="165,107" path="m9209,210l9176,210,9187,230,9220,230,9209,210e" filled="t" fillcolor="#292829" stroked="f">
                <v:path arrowok="t"/>
                <v:fill/>
              </v:shape>
              <v:shape style="position:absolute;left:9055;top:123;width:165;height:107" coordorigin="9055,123" coordsize="165,107" path="m9170,143l9138,143,9139,143,9163,187,9195,187,9170,143e" filled="t" fillcolor="#292829" stroked="f">
                <v:path arrowok="t"/>
                <v:fill/>
              </v:shape>
            </v:group>
            <v:group style="position:absolute;left:9232;top:123;width:143;height:107" coordorigin="9232,123" coordsize="143,107">
              <v:shape style="position:absolute;left:9232;top:123;width:143;height:107" coordorigin="9232,123" coordsize="143,107" path="m9259,123l9232,123,9232,230,9261,230,9261,159,9304,159,9269,130,9264,126,9259,123e" filled="t" fillcolor="#292829" stroked="f">
                <v:path arrowok="t"/>
                <v:fill/>
              </v:shape>
              <v:shape style="position:absolute;left:9232;top:123;width:143;height:107" coordorigin="9232,123" coordsize="143,107" path="m9304,159l9261,159,9345,230,9374,230,9374,194,9345,194,9304,159e" filled="t" fillcolor="#292829" stroked="f">
                <v:path arrowok="t"/>
                <v:fill/>
              </v:shape>
              <v:shape style="position:absolute;left:9232;top:123;width:143;height:107" coordorigin="9232,123" coordsize="143,107" path="m9374,123l9345,123,9345,194,9374,194,9374,123e" filled="t" fillcolor="#292829" stroked="f">
                <v:path arrowok="t"/>
                <v:fill/>
              </v:shape>
            </v:group>
            <v:group style="position:absolute;left:9389;top:123;width:88;height:107" coordorigin="9389,123" coordsize="88,107">
              <v:shape style="position:absolute;left:9389;top:123;width:88;height:107" coordorigin="9389,123" coordsize="88,107" path="m9477,147l9448,147,9448,230,9477,230,9477,147e" filled="t" fillcolor="#292829" stroked="f">
                <v:path arrowok="t"/>
                <v:fill/>
              </v:shape>
              <v:shape style="position:absolute;left:9389;top:123;width:88;height:107" coordorigin="9389,123" coordsize="88,107" path="m9536,123l9389,123,9389,147,9536,147,9536,123e" filled="t" fillcolor="#292829" stroked="f">
                <v:path arrowok="t"/>
                <v:fill/>
              </v:shape>
            </v:group>
            <v:group style="position:absolute;left:9511;top:123;width:165;height:107" coordorigin="9511,123" coordsize="165,107">
              <v:shape style="position:absolute;left:9511;top:123;width:165;height:107" coordorigin="9511,123" coordsize="165,107" path="m9612,123l9575,123,9569,129,9511,230,9543,230,9554,210,9665,210,9651,187,9567,187,9592,143,9592,143,9626,143,9618,129,9612,123e" filled="t" fillcolor="#292829" stroked="f">
                <v:path arrowok="t"/>
                <v:fill/>
              </v:shape>
              <v:shape style="position:absolute;left:9511;top:123;width:165;height:107" coordorigin="9511,123" coordsize="165,107" path="m9665,210l9632,210,9643,230,9676,230,9665,210e" filled="t" fillcolor="#292829" stroked="f">
                <v:path arrowok="t"/>
                <v:fill/>
              </v:shape>
              <v:shape style="position:absolute;left:9511;top:123;width:165;height:107" coordorigin="9511,123" coordsize="165,107" path="m9626,143l9594,143,9594,143,9619,187,9651,187,9626,143e" filled="t" fillcolor="#292829" stroked="f">
                <v:path arrowok="t"/>
                <v:fill/>
              </v:shape>
            </v:group>
            <v:group style="position:absolute;left:9683;top:123;width:145;height:109" coordorigin="9683,123" coordsize="145,109">
              <v:shape style="position:absolute;left:9683;top:123;width:145;height:109" coordorigin="9683,123" coordsize="145,109" path="m9691,198l9684,221,9686,222,9698,225,9716,229,9738,231,9760,231,9782,230,9800,226,9817,221,9828,211,9828,208,9750,208,9731,207,9711,203,9691,198e" filled="t" fillcolor="#292829" stroked="f">
                <v:path arrowok="t"/>
                <v:fill/>
              </v:shape>
              <v:shape style="position:absolute;left:9683;top:123;width:145;height:109" coordorigin="9683,123" coordsize="145,109" path="m9755,123l9693,134,9683,165,9689,172,9708,180,9725,184,9779,193,9788,195,9794,197,9795,198,9794,201,9784,206,9750,208,9828,208,9828,187,9820,179,9802,172,9786,169,9758,164,9729,159,9723,158,9720,157,9717,156,9716,154,9716,151,9717,150,9720,149,9726,147,9736,146,9820,146,9823,131,9811,128,9795,125,9776,124,9755,123e" filled="t" fillcolor="#292829" stroked="f">
                <v:path arrowok="t"/>
                <v:fill/>
              </v:shape>
              <v:shape style="position:absolute;left:9683;top:123;width:145;height:109" coordorigin="9683,123" coordsize="145,109" path="m9820,146l9736,146,9758,146,9776,147,9795,150,9817,154,9820,146e" filled="t" fillcolor="#292829" stroked="f">
                <v:path arrowok="t"/>
                <v:fill/>
              </v:shape>
            </v:group>
            <v:group style="position:absolute;left:9138;top:272;width:133;height:107" coordorigin="9138,272" coordsize="133,107">
              <v:shape style="position:absolute;left:9138;top:272;width:133;height:107" coordorigin="9138,272" coordsize="133,107" path="m9271,272l9138,272,9138,379,9166,379,9166,344,9268,344,9268,320,9166,320,9166,296,9271,296,9271,272e" filled="t" fillcolor="#ED1D24" stroked="f">
                <v:path arrowok="t"/>
                <v:fill/>
              </v:shape>
            </v:group>
            <v:group style="position:absolute;left:9293;top:272;width:151;height:107" coordorigin="9293,272" coordsize="151,107">
              <v:shape style="position:absolute;left:9293;top:272;width:151;height:107" coordorigin="9293,272" coordsize="151,107" path="m9394,272l9293,272,9293,379,9322,379,9322,344,9391,344,9389,342,9411,339,9429,327,9431,320,9322,320,9322,296,9433,296,9432,293,9418,278,9394,272e" filled="t" fillcolor="#ED1D24" stroked="f">
                <v:path arrowok="t"/>
                <v:fill/>
              </v:shape>
              <v:shape style="position:absolute;left:9293;top:272;width:151;height:107" coordorigin="9293,272" coordsize="151,107" path="m9391,344l9349,344,9351,345,9354,347,9402,379,9444,379,9444,378,9444,378,9391,344e" filled="t" fillcolor="#ED1D24" stroked="f">
                <v:path arrowok="t"/>
                <v:fill/>
              </v:shape>
              <v:shape style="position:absolute;left:9293;top:272;width:151;height:107" coordorigin="9293,272" coordsize="151,107" path="m9433,296l9399,296,9405,301,9405,316,9399,320,9431,320,9435,307,9433,296e" filled="t" fillcolor="#ED1D24" stroked="f">
                <v:path arrowok="t"/>
                <v:fill/>
              </v:shape>
            </v:group>
            <v:group style="position:absolute;left:9460;top:272;width:135;height:107" coordorigin="9460,272" coordsize="135,107">
              <v:shape style="position:absolute;left:9460;top:272;width:135;height:107" coordorigin="9460,272" coordsize="135,107" path="m9595,272l9460,272,9460,379,9595,379,9595,355,9489,355,9489,337,9592,337,9592,313,9489,313,9489,296,9595,296,9595,272e" filled="t" fillcolor="#ED1D24" stroked="f">
                <v:path arrowok="t"/>
                <v:fill/>
              </v:shape>
            </v:group>
            <v:group style="position:absolute;left:9635;top:272;width:2;height:107" coordorigin="9635,272" coordsize="2,107">
              <v:shape style="position:absolute;left:9635;top:272;width:2;height:107" coordorigin="9635,272" coordsize="0,107" path="m9635,272l9635,379e" filled="f" stroked="t" strokeweight="1.544pt" strokecolor="#ED1D24">
                <v:path arrowok="t"/>
              </v:shape>
            </v:group>
            <v:group style="position:absolute;left:9672;top:271;width:161;height:109" coordorigin="9672,271" coordsize="161,109">
              <v:shape style="position:absolute;left:9672;top:271;width:161;height:109" coordorigin="9672,271" coordsize="161,109" path="m9738,271l9680,301,9672,340,9680,355,9694,368,9718,377,9752,380,9778,379,9804,372,9821,362,9825,356,9752,356,9728,354,9713,347,9705,341,9702,333,9702,318,9705,309,9715,302,9730,297,9756,295,9820,295,9820,277,9802,274,9786,272,9765,271,9738,271e" filled="t" fillcolor="#ED1D24" stroked="f">
                <v:path arrowok="t"/>
                <v:fill/>
              </v:shape>
              <v:shape style="position:absolute;left:9672;top:271;width:161;height:109" coordorigin="9672,271" coordsize="161,109" path="m9833,316l9750,316,9750,339,9797,348,9778,354,9752,356,9825,356,9830,348,9831,347,9833,332,9833,316e" filled="t" fillcolor="#ED1D24" stroked="f">
                <v:path arrowok="t"/>
                <v:fill/>
              </v:shape>
              <v:shape style="position:absolute;left:9672;top:271;width:161;height:109" coordorigin="9672,271" coordsize="161,109" path="m9820,295l9756,295,9776,296,9797,298,9816,301,9820,302,9820,295e" filled="t" fillcolor="#ED1D24" stroked="f">
                <v:path arrowok="t"/>
                <v:fill/>
              </v:shape>
            </v:group>
            <v:group style="position:absolute;left:9854;top:272;width:148;height:107" coordorigin="9854,272" coordsize="148,107">
              <v:shape style="position:absolute;left:9854;top:272;width:148;height:107" coordorigin="9854,272" coordsize="148,107" path="m9883,272l9854,272,9854,379,9883,379,9883,337,10002,337,10002,312,9883,312,9883,272e" filled="t" fillcolor="#ED1D24" stroked="f">
                <v:path arrowok="t"/>
                <v:fill/>
              </v:shape>
              <v:shape style="position:absolute;left:9854;top:272;width:148;height:107" coordorigin="9854,272" coordsize="148,107" path="m10002,337l9973,337,9973,379,10002,379,10002,337e" filled="t" fillcolor="#ED1D24" stroked="f">
                <v:path arrowok="t"/>
                <v:fill/>
              </v:shape>
              <v:shape style="position:absolute;left:9854;top:272;width:148;height:107" coordorigin="9854,272" coordsize="148,107" path="m10002,272l9973,272,9973,312,10002,312,10002,272e" filled="t" fillcolor="#ED1D24" stroked="f">
                <v:path arrowok="t"/>
                <v:fill/>
              </v:shape>
            </v:group>
            <v:group style="position:absolute;left:10018;top:272;width:88;height:107" coordorigin="10018,272" coordsize="88,107">
              <v:shape style="position:absolute;left:10018;top:272;width:88;height:107" coordorigin="10018,272" coordsize="88,107" path="m10106,296l10077,296,10077,379,10106,379,10106,296e" filled="t" fillcolor="#ED1D24" stroked="f">
                <v:path arrowok="t"/>
                <v:fill/>
              </v:shape>
              <v:shape style="position:absolute;left:10018;top:272;width:88;height:107" coordorigin="10018,272" coordsize="88,107" path="m10165,272l10018,272,10018,296,10165,296,10165,272e" filled="t" fillcolor="#ED1D24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74.625999pt;margin-top:36.4319pt;width:40.355pt;height:40.356pt;mso-position-horizontal-relative:page;mso-position-vertical-relative:paragraph;z-index:-7321" coordorigin="1493,729" coordsize="807,807">
            <v:group style="position:absolute;left:1561;top:1263;width:144;height:135" coordorigin="1561,1263" coordsize="144,135">
              <v:shape style="position:absolute;left:1561;top:1263;width:144;height:135" coordorigin="1561,1263" coordsize="144,135" path="m1705,1291l1674,1291,1675,1291,1676,1293,1677,1293,1677,1353,1676,1353,1675,1355,1674,1355,1635,1355,1633,1356,1630,1359,1629,1361,1629,1391,1630,1393,1633,1397,1635,1397,1651,1397,1653,1397,1656,1393,1657,1391,1657,1383,1682,1383,1689,1380,1702,1368,1705,1360,1705,1291e" filled="t" fillcolor="#FFE512" stroked="f">
                <v:path arrowok="t"/>
                <v:fill/>
              </v:shape>
              <v:shape style="position:absolute;left:1561;top:1263;width:144;height:135" coordorigin="1561,1263" coordsize="144,135" path="m1682,1263l1584,1263,1576,1266,1570,1272,1564,1278,1561,1286,1561,1360,1564,1368,1576,1380,1584,1383,1604,1383,1607,1382,1610,1379,1611,1377,1611,1361,1610,1359,1607,1356,1604,1355,1592,1355,1591,1355,1589,1353,1589,1353,1589,1293,1589,1293,1591,1291,1592,1291,1705,1291,1705,1286,1702,1278,1689,1266,1682,1263e" filled="t" fillcolor="#FFE512" stroked="f">
                <v:path arrowok="t"/>
                <v:fill/>
              </v:shape>
            </v:group>
            <v:group style="position:absolute;left:2132;top:1309;width:94;height:28" coordorigin="2132,1309" coordsize="94,28">
              <v:shape style="position:absolute;left:2132;top:1309;width:94;height:28" coordorigin="2132,1309" coordsize="94,28" path="m2219,1309l2139,1309,2136,1310,2135,1311,2133,1313,2132,1315,2132,1331,2133,1333,2136,1336,2139,1337,2219,1337,2222,1336,2225,1333,2226,1331,2226,1315,2225,1313,2223,1311,2222,1310,2219,1309e" filled="t" fillcolor="#FFE512" stroked="f">
                <v:path arrowok="t"/>
                <v:fill/>
              </v:shape>
            </v:group>
            <v:group style="position:absolute;left:2085;top:1263;width:144;height:121" coordorigin="2085,1263" coordsize="144,121">
              <v:shape style="position:absolute;left:2085;top:1263;width:144;height:121" coordorigin="2085,1263" coordsize="144,121" path="m2223,1263l2108,1263,2101,1266,2089,1278,2085,1286,2085,1360,2089,1368,2101,1380,2108,1383,2223,1383,2225,1382,2228,1379,2229,1377,2229,1361,2228,1359,2225,1356,2223,1355,2116,1355,2115,1355,2114,1353,2114,1353,2114,1293,2114,1293,2115,1291,2116,1291,2223,1291,2225,1290,2228,1287,2229,1285,2229,1269,2228,1267,2225,1264,2223,1263e" filled="t" fillcolor="#FFE512" stroked="f">
                <v:path arrowok="t"/>
                <v:fill/>
              </v:shape>
            </v:group>
            <v:group style="position:absolute;left:1911;top:1263;width:144;height:121" coordorigin="1911,1263" coordsize="144,121">
              <v:shape style="position:absolute;left:1911;top:1263;width:144;height:121" coordorigin="1911,1263" coordsize="144,121" path="m2032,1263l1918,1263,1916,1264,1914,1265,1912,1267,1911,1269,1911,1377,1912,1379,1916,1382,1918,1383,2032,1383,2040,1380,2052,1368,2055,1360,2055,1355,1942,1355,1941,1355,1940,1353,1940,1353,1940,1293,1940,1293,1941,1291,1942,1291,2055,1291,2055,1286,2052,1278,2040,1266,2032,1263e" filled="t" fillcolor="#FFE512" stroked="f">
                <v:path arrowok="t"/>
                <v:fill/>
              </v:shape>
              <v:shape style="position:absolute;left:1911;top:1263;width:144;height:121" coordorigin="1911,1263" coordsize="144,121" path="m2055,1291l2025,1291,2025,1291,2027,1293,2027,1293,2027,1306,2027,1307,2025,1309,2025,1309,1964,1309,1962,1310,1961,1311,1959,1313,1958,1315,1958,1331,1959,1333,1962,1336,1964,1337,2025,1337,2025,1337,2027,1339,2027,1340,2027,1353,2027,1353,2025,1355,2025,1355,2055,1355,2055,1333,2056,1329,2049,1323,2056,1317,2055,1313,2055,1291e" filled="t" fillcolor="#FFE512" stroked="f">
                <v:path arrowok="t"/>
                <v:fill/>
              </v:shape>
            </v:group>
            <v:group style="position:absolute;left:1736;top:1263;width:144;height:121" coordorigin="1736,1263" coordsize="144,121">
              <v:shape style="position:absolute;left:1736;top:1263;width:144;height:121" coordorigin="1736,1263" coordsize="144,121" path="m1758,1263l1743,1263,1740,1264,1739,1265,1737,1267,1736,1269,1736,1360,1739,1368,1752,1380,1759,1383,1857,1383,1864,1380,1877,1368,1880,1360,1880,1355,1767,1355,1766,1355,1765,1353,1764,1353,1764,1269,1763,1267,1762,1265,1760,1264,1758,1263e" filled="t" fillcolor="#FFE512" stroked="f">
                <v:path arrowok="t"/>
                <v:fill/>
              </v:shape>
              <v:shape style="position:absolute;left:1736;top:1263;width:144;height:121" coordorigin="1736,1263" coordsize="144,121" path="m1874,1263l1858,1263,1856,1264,1853,1267,1852,1269,1852,1353,1851,1353,1850,1355,1849,1355,1880,1355,1880,1269,1879,1267,1876,1264,1874,1263e" filled="t" fillcolor="#FFE512" stroked="f">
                <v:path arrowok="t"/>
                <v:fill/>
              </v:shape>
            </v:group>
            <v:group style="position:absolute;left:1503;top:739;width:787;height:787" coordorigin="1503,739" coordsize="787,787">
              <v:shape style="position:absolute;left:1503;top:739;width:787;height:787" coordorigin="1503,739" coordsize="787,787" path="m2290,1526l1503,1526,1503,739,2290,739,2290,1526e" filled="t" fillcolor="#69747A" stroked="f">
                <v:path arrowok="t"/>
                <v:fill/>
              </v:shape>
            </v:group>
            <v:group style="position:absolute;left:1561;top:1263;width:144;height:135" coordorigin="1561,1263" coordsize="144,135">
              <v:shape style="position:absolute;left:1561;top:1263;width:144;height:135" coordorigin="1561,1263" coordsize="144,135" path="m1705,1291l1674,1291,1675,1291,1676,1293,1677,1293,1677,1353,1676,1353,1675,1355,1674,1355,1635,1355,1633,1356,1630,1359,1629,1361,1629,1391,1630,1393,1633,1397,1635,1397,1651,1397,1653,1397,1656,1393,1657,1391,1657,1383,1682,1383,1689,1380,1702,1368,1705,1360,1705,1291e" filled="t" fillcolor="#FFE512" stroked="f">
                <v:path arrowok="t"/>
                <v:fill/>
              </v:shape>
              <v:shape style="position:absolute;left:1561;top:1263;width:144;height:135" coordorigin="1561,1263" coordsize="144,135" path="m1682,1263l1584,1263,1576,1266,1570,1272,1564,1278,1561,1286,1561,1360,1564,1368,1576,1380,1584,1383,1604,1383,1607,1382,1610,1379,1611,1377,1611,1361,1610,1359,1607,1356,1604,1355,1592,1355,1591,1355,1589,1353,1589,1353,1589,1293,1589,1293,1591,1291,1592,1291,1705,1291,1705,1286,1702,1278,1689,1266,1682,1263e" filled="t" fillcolor="#FFE512" stroked="f">
                <v:path arrowok="t"/>
                <v:fill/>
              </v:shape>
            </v:group>
            <v:group style="position:absolute;left:2132;top:1309;width:94;height:28" coordorigin="2132,1309" coordsize="94,28">
              <v:shape style="position:absolute;left:2132;top:1309;width:94;height:28" coordorigin="2132,1309" coordsize="94,28" path="m2219,1309l2139,1309,2136,1310,2135,1311,2133,1313,2132,1315,2132,1331,2133,1333,2136,1336,2139,1337,2219,1337,2222,1336,2225,1333,2226,1331,2226,1315,2225,1313,2223,1311,2222,1310,2219,1309e" filled="t" fillcolor="#FFE512" stroked="f">
                <v:path arrowok="t"/>
                <v:fill/>
              </v:shape>
            </v:group>
            <v:group style="position:absolute;left:2085;top:1263;width:144;height:121" coordorigin="2085,1263" coordsize="144,121">
              <v:shape style="position:absolute;left:2085;top:1263;width:144;height:121" coordorigin="2085,1263" coordsize="144,121" path="m2223,1263l2108,1263,2101,1266,2089,1278,2085,1286,2085,1360,2089,1368,2101,1380,2108,1383,2223,1383,2225,1382,2228,1379,2229,1377,2229,1361,2228,1359,2225,1356,2223,1355,2116,1355,2115,1355,2114,1353,2114,1353,2114,1293,2114,1293,2115,1291,2116,1291,2223,1291,2225,1290,2228,1287,2229,1285,2229,1269,2228,1267,2225,1264,2223,1263e" filled="t" fillcolor="#FFE512" stroked="f">
                <v:path arrowok="t"/>
                <v:fill/>
              </v:shape>
            </v:group>
            <v:group style="position:absolute;left:1911;top:1263;width:144;height:121" coordorigin="1911,1263" coordsize="144,121">
              <v:shape style="position:absolute;left:1911;top:1263;width:144;height:121" coordorigin="1911,1263" coordsize="144,121" path="m2032,1263l1918,1263,1916,1264,1914,1265,1912,1267,1911,1269,1911,1377,1912,1379,1916,1382,1918,1383,2032,1383,2040,1380,2052,1368,2055,1360,2055,1355,1942,1355,1941,1355,1940,1353,1940,1353,1940,1293,1940,1293,1941,1291,1942,1291,2055,1291,2055,1286,2052,1278,2040,1266,2032,1263e" filled="t" fillcolor="#FFE512" stroked="f">
                <v:path arrowok="t"/>
                <v:fill/>
              </v:shape>
              <v:shape style="position:absolute;left:1911;top:1263;width:144;height:121" coordorigin="1911,1263" coordsize="144,121" path="m2055,1291l2025,1291,2025,1291,2027,1293,2027,1293,2027,1306,2027,1307,2025,1309,2025,1309,1964,1309,1962,1310,1961,1311,1959,1313,1958,1315,1958,1331,1959,1333,1962,1336,1964,1337,2025,1337,2025,1337,2027,1339,2027,1340,2027,1353,2027,1353,2025,1355,2025,1355,2055,1355,2055,1333,2056,1329,2049,1323,2056,1317,2055,1313,2055,1291e" filled="t" fillcolor="#FFE512" stroked="f">
                <v:path arrowok="t"/>
                <v:fill/>
              </v:shape>
            </v:group>
            <v:group style="position:absolute;left:1736;top:1263;width:144;height:121" coordorigin="1736,1263" coordsize="144,121">
              <v:shape style="position:absolute;left:1736;top:1263;width:144;height:121" coordorigin="1736,1263" coordsize="144,121" path="m1758,1263l1743,1263,1740,1264,1739,1265,1737,1267,1736,1269,1736,1360,1739,1368,1752,1380,1759,1383,1857,1383,1864,1380,1877,1368,1880,1360,1880,1355,1767,1355,1766,1355,1765,1353,1764,1353,1764,1269,1763,1267,1762,1265,1760,1264,1758,1263e" filled="t" fillcolor="#FFE512" stroked="f">
                <v:path arrowok="t"/>
                <v:fill/>
              </v:shape>
              <v:shape style="position:absolute;left:1736;top:1263;width:144;height:121" coordorigin="1736,1263" coordsize="144,121" path="m1874,1263l1858,1263,1856,1264,1853,1267,1852,1269,1852,1353,1851,1353,1850,1355,1849,1355,1880,1355,1880,1269,1879,1267,1876,1264,1874,1263e" filled="t" fillcolor="#FFE512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179.6492pt;margin-top:42.015099pt;width:45.988pt;height:29.117pt;mso-position-horizontal-relative:page;mso-position-vertical-relative:paragraph;z-index:-7320" coordorigin="3593,840" coordsize="920,582">
            <v:group style="position:absolute;left:3603;top:850;width:900;height:562" coordorigin="3603,850" coordsize="900,562">
              <v:shape style="position:absolute;left:3603;top:850;width:900;height:562" coordorigin="3603,850" coordsize="900,562" path="m4278,850l3603,850,3603,1188,3828,1413,4503,1413,4503,1075,4278,850e" filled="t" fillcolor="#F05423" stroked="f">
                <v:path arrowok="t"/>
                <v:fill/>
              </v:shape>
            </v:group>
            <v:group style="position:absolute;left:3644;top:893;width:200;height:252" coordorigin="3644,893" coordsize="200,252">
              <v:shape style="position:absolute;left:3644;top:893;width:200;height:252" coordorigin="3644,893" coordsize="200,252" path="m3709,1069l3644,1081,3652,1098,3662,1112,3716,1140,3772,1145,3792,1140,3810,1130,3825,1116,3836,1098,3837,1094,3740,1094,3720,1086,3709,1069e" filled="t" fillcolor="#FFFFFF" stroked="f">
                <v:path arrowok="t"/>
                <v:fill/>
              </v:shape>
              <v:shape style="position:absolute;left:3644;top:893;width:200;height:252" coordorigin="3644,893" coordsize="200,252" path="m3723,893l3669,922,3649,989,3657,1008,3671,1023,3689,1034,3711,1040,3759,1050,3775,1054,3782,1059,3781,1079,3768,1091,3740,1094,3837,1094,3843,1076,3845,1048,3837,1030,3781,996,3720,982,3712,976,3712,961,3723,948,3750,943,3837,943,3830,931,3817,918,3801,907,3779,899,3754,894,3723,893e" filled="t" fillcolor="#FFFFFF" stroked="f">
                <v:path arrowok="t"/>
                <v:fill/>
              </v:shape>
              <v:shape style="position:absolute;left:3644;top:893;width:200;height:252" coordorigin="3644,893" coordsize="200,252" path="m3837,943l3750,943,3770,951,3781,967,3844,964,3838,947,3837,943e" filled="t" fillcolor="#FFFFFF" stroked="f">
                <v:path arrowok="t"/>
                <v:fill/>
              </v:shape>
            </v:group>
            <v:group style="position:absolute;left:3865;top:891;width:225;height:254" coordorigin="3865,891" coordsize="225,254">
              <v:shape style="position:absolute;left:3865;top:891;width:225;height:254" coordorigin="3865,891" coordsize="225,254" path="m3983,891l3918,910,3879,959,3865,1033,3868,1055,3898,1108,3954,1139,4006,1145,4028,1139,4047,1129,4063,1116,4075,1099,4080,1089,3975,1089,3959,1083,3946,1071,3938,1053,3933,1028,3932,997,3939,977,3952,962,3971,953,3997,950,4081,950,4076,940,4064,924,4049,910,4030,900,4008,894,3983,891e" filled="t" fillcolor="#FFFFFF" stroked="f">
                <v:path arrowok="t"/>
                <v:fill/>
              </v:shape>
              <v:shape style="position:absolute;left:3865;top:891;width:225;height:254" coordorigin="3865,891" coordsize="225,254" path="m4090,1059l4016,1075,4000,1086,3975,1089,4080,1089,4084,1080,4090,1059e" filled="t" fillcolor="#FFFFFF" stroked="f">
                <v:path arrowok="t"/>
                <v:fill/>
              </v:shape>
              <v:shape style="position:absolute;left:3865;top:891;width:225;height:254" coordorigin="3865,891" coordsize="225,254" path="m4081,950l3997,950,4015,960,4025,978,4085,960,4081,950e" filled="t" fillcolor="#FFFFFF" stroked="f">
                <v:path arrowok="t"/>
                <v:fill/>
              </v:shape>
            </v:group>
            <v:group style="position:absolute;left:4113;top:895;width:165;height:247" coordorigin="4113,895" coordsize="165,247">
              <v:shape style="position:absolute;left:4113;top:895;width:165;height:247" coordorigin="4113,895" coordsize="165,247" path="m4278,895l4113,895,4113,1143,4177,1143,4177,1055,4278,1055,4278,1001,4177,1001,4177,951,4278,951,4278,895e" filled="t" fillcolor="#FFFFF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30.048401pt;margin-top:53.093399pt;width:29.3116pt;height:18.197500pt;mso-position-horizontal-relative:page;mso-position-vertical-relative:paragraph;z-index:-7319" coordorigin="4601,1062" coordsize="586,364">
            <v:group style="position:absolute;left:4615;top:1075;width:74;height:94" coordorigin="4615,1075" coordsize="74,94">
              <v:shape style="position:absolute;left:4615;top:1075;width:74;height:94" coordorigin="4615,1075" coordsize="74,94" path="m4655,1075l4615,1075,4615,1169,4659,1169,4681,1162,4686,1149,4638,1149,4638,1130,4688,1130,4683,1123,4674,1120,4681,1118,4685,1112,4638,1112,4638,1095,4684,1095,4678,1081,4655,1075e" filled="t" fillcolor="#55575A" stroked="f">
                <v:path arrowok="t"/>
                <v:fill/>
              </v:shape>
              <v:shape style="position:absolute;left:4615;top:1075;width:74;height:94" coordorigin="4615,1075" coordsize="74,94" path="m4688,1130l4662,1130,4665,1134,4665,1145,4662,1149,4686,1149,4689,1143,4689,1132,4688,1130e" filled="t" fillcolor="#55575A" stroked="f">
                <v:path arrowok="t"/>
                <v:fill/>
              </v:shape>
              <v:shape style="position:absolute;left:4615;top:1075;width:74;height:94" coordorigin="4615,1075" coordsize="74,94" path="m4684,1095l4659,1095,4663,1098,4663,1109,4659,1112,4685,1112,4686,1111,4686,1100,4684,1095e" filled="t" fillcolor="#55575A" stroked="f">
                <v:path arrowok="t"/>
                <v:fill/>
              </v:shape>
            </v:group>
            <v:group style="position:absolute;left:4695;top:1075;width:82;height:91" coordorigin="4695,1075" coordsize="82,91">
              <v:shape style="position:absolute;left:4695;top:1075;width:82;height:91" coordorigin="4695,1075" coordsize="82,91" path="m4720,1075l4695,1075,4695,1131,4697,1144,4707,1158,4726,1166,4756,1167,4771,1153,4772,1148,4726,1148,4720,1142,4720,1075e" filled="t" fillcolor="#55575A" stroked="f">
                <v:path arrowok="t"/>
                <v:fill/>
              </v:shape>
              <v:shape style="position:absolute;left:4695;top:1075;width:82;height:91" coordorigin="4695,1075" coordsize="82,91" path="m4777,1075l4752,1075,4752,1142,4746,1148,4772,1148,4777,1131,4777,1075e" filled="t" fillcolor="#55575A" stroked="f">
                <v:path arrowok="t"/>
                <v:fill/>
              </v:shape>
            </v:group>
            <v:group style="position:absolute;left:4799;top:1075;width:2;height:94" coordorigin="4799,1075" coordsize="2,94">
              <v:shape style="position:absolute;left:4799;top:1075;width:2;height:94" coordorigin="4799,1075" coordsize="0,94" path="m4799,1075l4799,1169e" filled="f" stroked="t" strokeweight="1.327pt" strokecolor="#55575A">
                <v:path arrowok="t"/>
              </v:shape>
            </v:group>
            <v:group style="position:absolute;left:4822;top:1075;width:66;height:94" coordorigin="4822,1075" coordsize="66,94">
              <v:shape style="position:absolute;left:4822;top:1075;width:66;height:94" coordorigin="4822,1075" coordsize="66,94" path="m4847,1075l4822,1075,4822,1169,4889,1169,4889,1148,4847,1148,4847,1075e" filled="t" fillcolor="#55575A" stroked="f">
                <v:path arrowok="t"/>
                <v:fill/>
              </v:shape>
            </v:group>
            <v:group style="position:absolute;left:4872;top:1075;width:53;height:94" coordorigin="4872,1075" coordsize="53,94">
              <v:shape style="position:absolute;left:4872;top:1075;width:53;height:94" coordorigin="4872,1075" coordsize="53,94" path="m4925,1096l4901,1096,4901,1169,4925,1169,4925,1096e" filled="t" fillcolor="#55575A" stroked="f">
                <v:path arrowok="t"/>
                <v:fill/>
              </v:shape>
              <v:shape style="position:absolute;left:4872;top:1075;width:53;height:94" coordorigin="4872,1075" coordsize="53,94" path="m4954,1075l4872,1075,4872,1096,4954,1096,4954,1075e" filled="t" fillcolor="#55575A" stroked="f">
                <v:path arrowok="t"/>
                <v:fill/>
              </v:shape>
            </v:group>
            <v:group style="position:absolute;left:4611;top:1197;width:53;height:94" coordorigin="4611,1197" coordsize="53,94">
              <v:shape style="position:absolute;left:4611;top:1197;width:53;height:94" coordorigin="4611,1197" coordsize="53,94" path="m4664,1218l4640,1218,4640,1291,4664,1291,4664,1218e" filled="t" fillcolor="#55575A" stroked="f">
                <v:path arrowok="t"/>
                <v:fill/>
              </v:shape>
              <v:shape style="position:absolute;left:4611;top:1197;width:53;height:94" coordorigin="4611,1197" coordsize="53,94" path="m4693,1197l4611,1197,4611,1218,4693,1218,4693,1197e" filled="t" fillcolor="#55575A" stroked="f">
                <v:path arrowok="t"/>
                <v:fill/>
              </v:shape>
            </v:group>
            <v:group style="position:absolute;left:4693;top:1197;width:88;height:95" coordorigin="4693,1197" coordsize="88,95">
              <v:shape style="position:absolute;left:4693;top:1197;width:88;height:95" coordorigin="4693,1197" coordsize="88,95" path="m4725,1197l4708,1207,4697,1226,4693,1252,4701,1273,4716,1287,4738,1292,4740,1292,4758,1288,4772,1275,4773,1271,4726,1271,4717,1260,4717,1228,4726,1217,4775,1217,4771,1210,4752,1200,4725,1197e" filled="t" fillcolor="#55575A" stroked="f">
                <v:path arrowok="t"/>
                <v:fill/>
              </v:shape>
              <v:shape style="position:absolute;left:4693;top:1197;width:88;height:95" coordorigin="4693,1197" coordsize="88,95" path="m4775,1217l4751,1217,4759,1228,4759,1260,4751,1271,4773,1271,4780,1255,4781,1226,4775,1217e" filled="t" fillcolor="#55575A" stroked="f">
                <v:path arrowok="t"/>
                <v:fill/>
              </v:shape>
            </v:group>
            <v:group style="position:absolute;left:4614;top:1317;width:82;height:94" coordorigin="4614,1317" coordsize="82,94">
              <v:shape style="position:absolute;left:4614;top:1317;width:82;height:94" coordorigin="4614,1317" coordsize="82,94" path="m4656,1317l4614,1384,4625,1400,4644,1409,4671,1412,4688,1400,4692,1393,4643,1393,4636,1381,4636,1350,4643,1339,4691,1339,4693,1338,4679,1323,4656,1317e" filled="t" fillcolor="#55575A" stroked="f">
                <v:path arrowok="t"/>
                <v:fill/>
              </v:shape>
              <v:shape style="position:absolute;left:4614;top:1317;width:82;height:94" coordorigin="4614,1317" coordsize="82,94" path="m4697,1381l4672,1381,4670,1388,4665,1393,4692,1393,4697,1381e" filled="t" fillcolor="#55575A" stroked="f">
                <v:path arrowok="t"/>
                <v:fill/>
              </v:shape>
              <v:shape style="position:absolute;left:4614;top:1317;width:82;height:94" coordorigin="4614,1317" coordsize="82,94" path="m4691,1339l4665,1339,4670,1344,4672,1350,4691,1339e" filled="t" fillcolor="#55575A" stroked="f">
                <v:path arrowok="t"/>
                <v:fill/>
              </v:shape>
            </v:group>
            <v:group style="position:absolute;left:4701;top:1319;width:88;height:95" coordorigin="4701,1319" coordsize="88,95">
              <v:shape style="position:absolute;left:4701;top:1319;width:88;height:95" coordorigin="4701,1319" coordsize="88,95" path="m4732,1319l4715,1329,4704,1348,4701,1374,4708,1395,4724,1409,4746,1414,4748,1414,4765,1410,4779,1397,4781,1393,4733,1393,4725,1382,4725,1350,4733,1339,4783,1339,4778,1332,4759,1322,4732,1319e" filled="t" fillcolor="#55575A" stroked="f">
                <v:path arrowok="t"/>
                <v:fill/>
              </v:shape>
              <v:shape style="position:absolute;left:4701;top:1319;width:88;height:95" coordorigin="4701,1319" coordsize="88,95" path="m4783,1339l4758,1339,4767,1350,4767,1382,4758,1393,4781,1393,4787,1377,4789,1348,4783,1339e" filled="t" fillcolor="#55575A" stroked="f">
                <v:path arrowok="t"/>
                <v:fill/>
              </v:shape>
            </v:group>
            <v:group style="position:absolute;left:4799;top:1319;width:83;height:94" coordorigin="4799,1319" coordsize="83,94">
              <v:shape style="position:absolute;left:4799;top:1319;width:83;height:94" coordorigin="4799,1319" coordsize="83,94" path="m4822,1319l4799,1319,4799,1413,4822,1413,4822,1358,4849,1358,4822,1319e" filled="t" fillcolor="#55575A" stroked="f">
                <v:path arrowok="t"/>
                <v:fill/>
              </v:shape>
              <v:shape style="position:absolute;left:4799;top:1319;width:83;height:94" coordorigin="4799,1319" coordsize="83,94" path="m4849,1358l4822,1358,4862,1413,4881,1413,4881,1371,4858,1371,4849,1358e" filled="t" fillcolor="#55575A" stroked="f">
                <v:path arrowok="t"/>
                <v:fill/>
              </v:shape>
              <v:shape style="position:absolute;left:4799;top:1319;width:83;height:94" coordorigin="4799,1319" coordsize="83,94" path="m4881,1319l4858,1319,4858,1371,4881,1371,4881,1319e" filled="t" fillcolor="#55575A" stroked="f">
                <v:path arrowok="t"/>
                <v:fill/>
              </v:shape>
            </v:group>
            <v:group style="position:absolute;left:4888;top:1319;width:53;height:94" coordorigin="4888,1319" coordsize="53,94">
              <v:shape style="position:absolute;left:4888;top:1319;width:53;height:94" coordorigin="4888,1319" coordsize="53,94" path="m4942,1340l4917,1340,4917,1413,4942,1413,4942,1340e" filled="t" fillcolor="#55575A" stroked="f">
                <v:path arrowok="t"/>
                <v:fill/>
              </v:shape>
              <v:shape style="position:absolute;left:4888;top:1319;width:53;height:94" coordorigin="4888,1319" coordsize="53,94" path="m4971,1319l4888,1319,4888,1340,4971,1340,4971,1319e" filled="t" fillcolor="#55575A" stroked="f">
                <v:path arrowok="t"/>
                <v:fill/>
              </v:shape>
            </v:group>
            <v:group style="position:absolute;left:4958;top:1319;width:96;height:94" coordorigin="4958,1319" coordsize="96,94">
              <v:shape style="position:absolute;left:4958;top:1319;width:96;height:94" coordorigin="4958,1319" coordsize="96,94" path="m5018,1319l4993,1319,4958,1413,4982,1413,4989,1394,5047,1394,5040,1374,4996,1374,5006,1348,5029,1348,5018,1319e" filled="t" fillcolor="#55575A" stroked="f">
                <v:path arrowok="t"/>
                <v:fill/>
              </v:shape>
              <v:shape style="position:absolute;left:4958;top:1319;width:96;height:94" coordorigin="4958,1319" coordsize="96,94" path="m5047,1394l5023,1394,5029,1413,5054,1413,5047,1394e" filled="t" fillcolor="#55575A" stroked="f">
                <v:path arrowok="t"/>
                <v:fill/>
              </v:shape>
              <v:shape style="position:absolute;left:4958;top:1319;width:96;height:94" coordorigin="4958,1319" coordsize="96,94" path="m5029,1348l5006,1348,5015,1374,5040,1374,5029,1348e" filled="t" fillcolor="#55575A" stroked="f">
                <v:path arrowok="t"/>
                <v:fill/>
              </v:shape>
            </v:group>
            <v:group style="position:absolute;left:5071;top:1319;width:2;height:94" coordorigin="5071,1319" coordsize="2,94">
              <v:shape style="position:absolute;left:5071;top:1319;width:2;height:94" coordorigin="5071,1319" coordsize="0,94" path="m5071,1319l5071,1413e" filled="f" stroked="t" strokeweight="1.326pt" strokecolor="#55575A">
                <v:path arrowok="t"/>
              </v:shape>
            </v:group>
            <v:group style="position:absolute;left:5095;top:1319;width:83;height:94" coordorigin="5095,1319" coordsize="83,94">
              <v:shape style="position:absolute;left:5095;top:1319;width:83;height:94" coordorigin="5095,1319" coordsize="83,94" path="m5117,1319l5095,1319,5095,1413,5118,1413,5118,1358,5145,1358,5117,1319e" filled="t" fillcolor="#55575A" stroked="f">
                <v:path arrowok="t"/>
                <v:fill/>
              </v:shape>
              <v:shape style="position:absolute;left:5095;top:1319;width:83;height:94" coordorigin="5095,1319" coordsize="83,94" path="m5145,1358l5118,1358,5157,1413,5177,1413,5177,1371,5154,1371,5145,1358e" filled="t" fillcolor="#55575A" stroked="f">
                <v:path arrowok="t"/>
                <v:fill/>
              </v:shape>
              <v:shape style="position:absolute;left:5095;top:1319;width:83;height:94" coordorigin="5095,1319" coordsize="83,94" path="m5177,1319l5154,1319,5154,1371,5177,1371,5177,1319e" filled="t" fillcolor="#55575A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04.997314pt;margin-top:46.909401pt;width:78.4196pt;height:19.244083pt;mso-position-horizontal-relative:page;mso-position-vertical-relative:paragraph;z-index:-7318" coordorigin="6100,938" coordsize="1568,385">
            <v:group style="position:absolute;left:7338;top:948;width:320;height:362" coordorigin="7338,948" coordsize="320,362">
              <v:shape style="position:absolute;left:7338;top:948;width:320;height:362" coordorigin="7338,948" coordsize="320,362" path="m7623,948l7471,948,7343,1236,7338,1255,7341,1272,7350,1288,7364,1300,7382,1308,7617,1310,7658,1216,7509,1216,7507,1209,7510,1203,7623,948e" filled="t" fillcolor="#007F7B" stroked="f">
                <v:path arrowok="t"/>
                <v:fill/>
              </v:shape>
            </v:group>
            <v:group style="position:absolute;left:6110;top:948;width:1225;height:365" coordorigin="6110,948" coordsize="1225,365">
              <v:shape style="position:absolute;left:6110;top:948;width:1225;height:365" coordorigin="6110,948" coordsize="1225,365" path="m6923,1310l6805,1310,6842,1312,6873,1313,6898,1313,6918,1311,6923,1310e" filled="t" fillcolor="#007F7B" stroked="f">
                <v:path arrowok="t"/>
                <v:fill/>
              </v:shape>
              <v:shape style="position:absolute;left:6110;top:948;width:1225;height:365" coordorigin="6110,948" coordsize="1225,365" path="m6961,948l6736,1037,6659,1055,6597,1056,6547,1170,6535,1201,6530,1227,6531,1248,6569,1298,6627,1310,6923,1310,6979,1265,6998,1222,7001,1216,6710,1216,6688,1216,6684,1207,6739,1082,6784,1042,7074,1042,7075,1040,7078,1023,7078,1018,7077,1003,7019,950,6961,948e" filled="t" fillcolor="#007F7B" stroked="f">
                <v:path arrowok="t"/>
                <v:fill/>
              </v:shape>
              <v:shape style="position:absolute;left:6110;top:948;width:1225;height:365" coordorigin="6110,948" coordsize="1225,365" path="m6507,1042l6357,1042,6268,1243,6265,1261,6269,1278,6280,1293,6297,1304,6316,1310,6388,1310,6507,1042e" filled="t" fillcolor="#007F7B" stroked="f">
                <v:path arrowok="t"/>
                <v:fill/>
              </v:shape>
              <v:shape style="position:absolute;left:6110;top:948;width:1225;height:365" coordorigin="6110,948" coordsize="1225,365" path="m7299,948l7147,948,7020,1236,7015,1255,7018,1272,7026,1288,7040,1300,7059,1308,7294,1310,7335,1216,7186,1216,7184,1209,7187,1203,7299,948e" filled="t" fillcolor="#007F7B" stroked="f">
                <v:path arrowok="t"/>
                <v:fill/>
              </v:shape>
              <v:shape style="position:absolute;left:6110;top:948;width:1225;height:365" coordorigin="6110,948" coordsize="1225,365" path="m7074,1042l6894,1042,6911,1048,6915,1065,6863,1183,6710,1216,7001,1216,7061,1079,7069,1060,7074,1042e" filled="t" fillcolor="#007F7B" stroked="f">
                <v:path arrowok="t"/>
                <v:fill/>
              </v:shape>
              <v:shape style="position:absolute;left:6110;top:948;width:1225;height:365" coordorigin="6110,948" coordsize="1225,365" path="m6789,948l6708,995,6651,1018,6117,1026,6110,1042,6617,1042,6636,1042,6706,1030,6787,994,6880,950,6789,948e" filled="t" fillcolor="#007F7B" stroked="f">
                <v:path arrowok="t"/>
                <v:fill/>
              </v:shape>
              <v:shape style="position:absolute;left:6110;top:948;width:1225;height:365" coordorigin="6110,948" coordsize="1225,365" path="m6647,948l6248,948,6215,950,6151,975,6130,999,6541,1012,6607,992,6647,948e" filled="t" fillcolor="#007F7B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429.850189pt;margin-top:44.314899pt;width:77.627800pt;height:22.736pt;mso-position-horizontal-relative:page;mso-position-vertical-relative:paragraph;z-index:-7317" coordorigin="8597,886" coordsize="1553,455">
            <v:group style="position:absolute;left:9077;top:944;width:2;height:197" coordorigin="9077,944" coordsize="2,197">
              <v:shape style="position:absolute;left:9077;top:944;width:2;height:197" coordorigin="9077,944" coordsize="0,197" path="m9077,944l9077,1141e" filled="f" stroked="t" strokeweight=".905pt" strokecolor="#00582D">
                <v:path arrowok="t"/>
              </v:shape>
            </v:group>
            <v:group style="position:absolute;left:8930;top:997;width:121;height:145" coordorigin="8930,997" coordsize="121,145">
              <v:shape style="position:absolute;left:8930;top:997;width:121;height:145" coordorigin="8930,997" coordsize="121,145" path="m8988,997l8933,1051,8930,1080,8935,1101,8944,1119,8959,1132,8980,1140,9006,1142,9025,1133,9029,1128,8977,1128,8962,1116,8951,1096,8947,1071,8947,1063,8952,1042,8963,1026,8981,1016,9006,1014,9031,1014,9028,1011,9010,1001,8988,997e" filled="t" fillcolor="#00582D" stroked="f">
                <v:path arrowok="t"/>
                <v:fill/>
              </v:shape>
              <v:shape style="position:absolute;left:8930;top:997;width:121;height:145" coordorigin="8930,997" coordsize="121,145" path="m9031,1014l9006,1014,9020,1027,9030,1047,9018,1114,8977,1128,9029,1128,9039,1117,9047,1096,9051,1071,9049,1049,9041,1027,9031,1014e" filled="t" fillcolor="#00582D" stroked="f">
                <v:path arrowok="t"/>
                <v:fill/>
              </v:shape>
            </v:group>
            <v:group style="position:absolute;left:8797;top:997;width:121;height:145" coordorigin="8797,997" coordsize="121,145">
              <v:shape style="position:absolute;left:8797;top:997;width:121;height:145" coordorigin="8797,997" coordsize="121,145" path="m8855,997l8800,1051,8797,1080,8802,1101,8811,1119,8826,1132,8847,1140,8873,1142,8892,1133,8896,1128,8845,1128,8829,1116,8818,1096,8814,1071,8815,1063,8819,1042,8830,1026,8848,1016,8873,1014,8898,1014,8895,1011,8877,1001,8855,997e" filled="t" fillcolor="#00582D" stroked="f">
                <v:path arrowok="t"/>
                <v:fill/>
              </v:shape>
              <v:shape style="position:absolute;left:8797;top:997;width:121;height:145" coordorigin="8797,997" coordsize="121,145" path="m8898,1014l8873,1014,8887,1027,8897,1047,8885,1114,8845,1128,8896,1128,8906,1117,8915,1096,8918,1071,8916,1049,8908,1027,8898,1014e" filled="t" fillcolor="#00582D" stroked="f">
                <v:path arrowok="t"/>
                <v:fill/>
              </v:shape>
            </v:group>
            <v:group style="position:absolute;left:9271;top:997;width:121;height:145" coordorigin="9271,997" coordsize="121,145">
              <v:shape style="position:absolute;left:9271;top:997;width:121;height:145" coordorigin="9271,997" coordsize="121,145" path="m9329,997l9274,1051,9271,1080,9276,1101,9285,1119,9301,1132,9321,1140,9348,1142,9366,1133,9370,1128,9319,1128,9303,1116,9292,1096,9288,1071,9289,1063,9293,1042,9304,1026,9322,1016,9347,1014,9372,1014,9369,1011,9351,1001,9329,997e" filled="t" fillcolor="#00582D" stroked="f">
                <v:path arrowok="t"/>
                <v:fill/>
              </v:shape>
              <v:shape style="position:absolute;left:9271;top:997;width:121;height:145" coordorigin="9271,997" coordsize="121,145" path="m9372,1014l9347,1014,9361,1027,9371,1047,9360,1114,9319,1128,9370,1128,9380,1117,9389,1096,9392,1071,9390,1049,9382,1027,9372,1014e" filled="t" fillcolor="#00582D" stroked="f">
                <v:path arrowok="t"/>
                <v:fill/>
              </v:shape>
            </v:group>
            <v:group style="position:absolute;left:9098;top:1000;width:173;height:140" coordorigin="9098,1000" coordsize="173,140">
              <v:shape style="position:absolute;left:9098;top:1000;width:173;height:140" coordorigin="9098,1000" coordsize="173,140" path="m9115,1000l9098,1000,9138,1141,9158,1139,9162,1121,9148,1121,9145,1107,9140,1088,9137,1078,9133,1063,9115,1000e" filled="t" fillcolor="#00582D" stroked="f">
                <v:path arrowok="t"/>
                <v:fill/>
              </v:shape>
              <v:shape style="position:absolute;left:9098;top:1000;width:173;height:140" coordorigin="9098,1000" coordsize="173,140" path="m9198,1022l9184,1022,9186,1031,9188,1038,9191,1054,9211,1141,9230,1141,9236,1121,9221,1121,9214,1088,9211,1078,9208,1063,9198,1022e" filled="t" fillcolor="#00582D" stroked="f">
                <v:path arrowok="t"/>
                <v:fill/>
              </v:shape>
              <v:shape style="position:absolute;left:9098;top:1000;width:173;height:140" coordorigin="9098,1000" coordsize="173,140" path="m9192,1000l9163,1056,9148,1121,9162,1121,9178,1050,9181,1036,9183,1031,9184,1022,9198,1022,9192,1000e" filled="t" fillcolor="#00582D" stroked="f">
                <v:path arrowok="t"/>
                <v:fill/>
              </v:shape>
              <v:shape style="position:absolute;left:9098;top:1000;width:173;height:140" coordorigin="9098,1000" coordsize="173,140" path="m9271,1000l9231,1081,9221,1121,9236,1121,9271,1000e" filled="t" fillcolor="#00582D" stroked="f">
                <v:path arrowok="t"/>
                <v:fill/>
              </v:shape>
            </v:group>
            <v:group style="position:absolute;left:8607;top:979;width:191;height:162" coordorigin="8607,979" coordsize="191,162">
              <v:shape style="position:absolute;left:8607;top:979;width:191;height:162" coordorigin="8607,979" coordsize="191,162" path="m8624,979l8607,979,8649,1141,8667,1140,8673,1117,8658,1117,8655,1100,8651,1085,8646,1066,8624,979e" filled="t" fillcolor="#00582D" stroked="f">
                <v:path arrowok="t"/>
                <v:fill/>
              </v:shape>
              <v:shape style="position:absolute;left:8607;top:979;width:191;height:162" coordorigin="8607,979" coordsize="191,162" path="m8716,1000l8703,1000,8705,1012,8707,1022,8738,1141,8757,1141,8763,1117,8747,1117,8743,1100,8737,1076,8716,1000e" filled="t" fillcolor="#00582D" stroked="f">
                <v:path arrowok="t"/>
                <v:fill/>
              </v:shape>
              <v:shape style="position:absolute;left:8607;top:979;width:191;height:162" coordorigin="8607,979" coordsize="191,162" path="m8710,979l8694,984,8668,1077,8662,1100,8658,1117,8673,1117,8691,1049,8699,1018,8700,1012,8703,1000,8716,1000,8710,979e" filled="t" fillcolor="#00582D" stroked="f">
                <v:path arrowok="t"/>
                <v:fill/>
              </v:shape>
              <v:shape style="position:absolute;left:8607;top:979;width:191;height:162" coordorigin="8607,979" coordsize="191,162" path="m8798,979l8756,1077,8747,1117,8763,1117,8798,979e" filled="t" fillcolor="#00582D" stroked="f">
                <v:path arrowok="t"/>
                <v:fill/>
              </v:shape>
            </v:group>
            <v:group style="position:absolute;left:9553;top:944;width:104;height:197" coordorigin="9553,944" coordsize="104,197">
              <v:shape style="position:absolute;left:9553;top:944;width:104;height:197" coordorigin="9553,944" coordsize="104,197" path="m9569,944l9553,944,9553,1141,9569,1141,9569,1067,9569,1064,9570,1048,9572,1042,9579,1029,9583,1026,9568,1026,9569,1020,9569,1017,9569,944e" filled="t" fillcolor="#00582D" stroked="f">
                <v:path arrowok="t"/>
                <v:fill/>
              </v:shape>
              <v:shape style="position:absolute;left:9553;top:944;width:104;height:197" coordorigin="9553,944" coordsize="104,197" path="m9642,1013l9616,1013,9633,1024,9640,1047,9641,1053,9641,1059,9641,1141,9657,1141,9657,1073,9656,1059,9653,1032,9644,1015,9642,1013e" filled="t" fillcolor="#00582D" stroked="f">
                <v:path arrowok="t"/>
                <v:fill/>
              </v:shape>
              <v:shape style="position:absolute;left:9553;top:944;width:104;height:197" coordorigin="9553,944" coordsize="104,197" path="m9600,1000l9582,1009,9568,1026,9583,1026,9594,1017,9616,1013,9642,1013,9627,1003,9600,1000e" filled="t" fillcolor="#00582D" stroked="f">
                <v:path arrowok="t"/>
                <v:fill/>
              </v:shape>
            </v:group>
            <v:group style="position:absolute;left:9673;top:998;width:82;height:145" coordorigin="9673,998" coordsize="82,145">
              <v:shape style="position:absolute;left:9673;top:998;width:82;height:145" coordorigin="9673,998" coordsize="82,145" path="m9674,1120l9673,1136,9685,1141,9696,1143,9712,1143,9735,1137,9743,1130,9696,1130,9687,1127,9674,1120e" filled="t" fillcolor="#00582D" stroked="f">
                <v:path arrowok="t"/>
                <v:fill/>
              </v:shape>
              <v:shape style="position:absolute;left:9673;top:998;width:82;height:145" coordorigin="9673,998" coordsize="82,145" path="m9717,998l9694,1003,9679,1016,9674,1039,9683,1057,9699,1068,9717,1078,9732,1089,9738,1105,9729,1122,9706,1130,9743,1130,9750,1123,9756,1102,9748,1081,9732,1068,9713,1058,9697,1047,9690,1033,9690,1021,9701,1011,9745,1011,9745,1003,9733,998,9728,998,9717,998e" filled="t" fillcolor="#00582D" stroked="f">
                <v:path arrowok="t"/>
                <v:fill/>
              </v:shape>
              <v:shape style="position:absolute;left:9673;top:998;width:82;height:145" coordorigin="9673,998" coordsize="82,145" path="m9745,1011l9701,1011,9728,1012,9733,1013,9744,1017,9745,1011e" filled="t" fillcolor="#00582D" stroked="f">
                <v:path arrowok="t"/>
                <v:fill/>
              </v:shape>
            </v:group>
            <v:group style="position:absolute;left:9409;top:959;width:129;height:183" coordorigin="9409,959" coordsize="129,183">
              <v:shape style="position:absolute;left:9409;top:959;width:129;height:183" coordorigin="9409,959" coordsize="129,183" path="m9535,1013l9469,1013,9481,1014,9486,1015,9486,1117,9490,1126,9504,1141,9517,1141,9530,1141,9538,1138,9537,1127,9509,1127,9502,1120,9502,1014,9535,1014,9535,1013e" filled="t" fillcolor="#00582D" stroked="f">
                <v:path arrowok="t"/>
                <v:fill/>
              </v:shape>
              <v:shape style="position:absolute;left:9409;top:959;width:129;height:183" coordorigin="9409,959" coordsize="129,183" path="m9423,1000l9409,1000,9409,1141,9425,1141,9425,1065,9431,1038,9436,1032,9423,1032,9423,1000e" filled="t" fillcolor="#00582D" stroked="f">
                <v:path arrowok="t"/>
                <v:fill/>
              </v:shape>
              <v:shape style="position:absolute;left:9409;top:959;width:129;height:183" coordorigin="9409,959" coordsize="129,183" path="m9536,1124l9530,1127,9537,1127,9536,1124e" filled="t" fillcolor="#00582D" stroked="f">
                <v:path arrowok="t"/>
                <v:fill/>
              </v:shape>
              <v:shape style="position:absolute;left:9409;top:959;width:129;height:183" coordorigin="9409,959" coordsize="129,183" path="m9502,959l9486,965,9486,1000,9476,1001,9443,1003,9430,1011,9423,1032,9436,1032,9445,1023,9459,1016,9469,1013,9535,1013,9535,1000,9502,1000,9502,959e" filled="t" fillcolor="#00582D" stroked="f">
                <v:path arrowok="t"/>
                <v:fill/>
              </v:shape>
              <v:shape style="position:absolute;left:9976;top:1066;width:173;height:134" type="#_x0000_t75">
                <v:imagedata r:id="rId235" o:title=""/>
              </v:shape>
              <v:shape style="position:absolute;left:10010;top:958;width:140;height:192" type="#_x0000_t75">
                <v:imagedata r:id="rId236" o:title=""/>
              </v:shape>
              <v:shape style="position:absolute;left:9803;top:958;width:157;height:192" type="#_x0000_t75">
                <v:imagedata r:id="rId237" o:title=""/>
              </v:shape>
              <v:shape style="position:absolute;left:9908;top:1022;width:69;height:117" type="#_x0000_t75">
                <v:imagedata r:id="rId238" o:title=""/>
              </v:shape>
              <v:shape style="position:absolute;left:9804;top:998;width:242;height:201" type="#_x0000_t75">
                <v:imagedata r:id="rId239" o:title=""/>
              </v:shape>
              <v:shape style="position:absolute;left:9963;top:886;width:117;height:89" type="#_x0000_t75">
                <v:imagedata r:id="rId240" o:title=""/>
              </v:shape>
              <v:shape style="position:absolute;left:8781;top:1157;width:1054;height:184" type="#_x0000_t75">
                <v:imagedata r:id="rId241" o:title=""/>
              </v:shape>
            </v:group>
            <w10:wrap type="none"/>
          </v:group>
        </w:pict>
      </w:r>
      <w:r>
        <w:rPr/>
        <w:pict>
          <v:shape style="width:78.842346pt;height:20.25pt;mso-position-horizontal-relative:char;mso-position-vertical-relative:line" type="#_x0000_t75">
            <v:imagedata r:id="rId2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5" w:lineRule="exact"/>
        <w:ind w:left="143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120.216904pt;margin-top:24.781126pt;width:38.2457pt;height:22.6109pt;mso-position-horizontal-relative:page;mso-position-vertical-relative:paragraph;z-index:-7366" coordorigin="2404,496" coordsize="765,452">
            <v:group style="position:absolute;left:2589;top:506;width:175;height:116" coordorigin="2589,506" coordsize="175,116">
              <v:shape style="position:absolute;left:2589;top:506;width:175;height:116" coordorigin="2589,506" coordsize="175,116" path="m2706,506l2589,506,2706,622,2764,564,2706,506e" filled="t" fillcolor="#F15A29" stroked="f">
                <v:path arrowok="t"/>
                <v:fill/>
              </v:shape>
            </v:group>
            <v:group style="position:absolute;left:2473;top:564;width:175;height:116" coordorigin="2473,564" coordsize="175,116">
              <v:shape style="position:absolute;left:2473;top:564;width:175;height:116" coordorigin="2473,564" coordsize="175,116" path="m2647,564l2531,564,2473,622,2531,680,2647,564e" filled="t" fillcolor="#FFDD00" stroked="f">
                <v:path arrowok="t"/>
                <v:fill/>
              </v:shape>
            </v:group>
            <v:group style="position:absolute;left:2706;top:564;width:116;height:116" coordorigin="2706,564" coordsize="116,116">
              <v:shape style="position:absolute;left:2706;top:564;width:116;height:116" coordorigin="2706,564" coordsize="116,116" path="m2764,564l2706,622,2764,680,2822,622,2764,564e" filled="t" fillcolor="#D71920" stroked="f">
                <v:path arrowok="t"/>
                <v:fill/>
              </v:shape>
            </v:group>
            <v:group style="position:absolute;left:2414;top:622;width:117;height:116" coordorigin="2414,622" coordsize="117,116">
              <v:shape style="position:absolute;left:2414;top:622;width:117;height:116" coordorigin="2414,622" coordsize="117,116" path="m2473,622l2414,680,2473,739,2531,680,2473,622e" filled="t" fillcolor="#F7941E" stroked="f">
                <v:path arrowok="t"/>
                <v:fill/>
              </v:shape>
            </v:group>
            <v:group style="position:absolute;left:2589;top:622;width:116;height:116" coordorigin="2589,622" coordsize="116,116">
              <v:shape style="position:absolute;left:2589;top:622;width:116;height:116" coordorigin="2589,622" coordsize="116,116" path="m2706,622l2589,739,2706,739,2706,622e" filled="t" fillcolor="#F7941E" stroked="f">
                <v:path arrowok="t"/>
                <v:fill/>
              </v:shape>
            </v:group>
            <v:group style="position:absolute;left:2706;top:622;width:58;height:116" coordorigin="2706,622" coordsize="58,116">
              <v:shape style="position:absolute;left:2706;top:622;width:58;height:116" coordorigin="2706,622" coordsize="58,116" path="m2706,622l2706,739,2764,680,2706,622e" filled="t" fillcolor="#F15A29" stroked="f">
                <v:path arrowok="t"/>
                <v:fill/>
              </v:shape>
            </v:group>
            <v:group style="position:absolute;left:2589;top:739;width:116;height:58" coordorigin="2589,739" coordsize="116,58">
              <v:shape style="position:absolute;left:2589;top:739;width:116;height:58" coordorigin="2589,739" coordsize="116,58" path="m2706,739l2589,739,2647,797,2706,739e" filled="t" fillcolor="#FFDD00" stroked="f">
                <v:path arrowok="t"/>
                <v:fill/>
              </v:shape>
            </v:group>
            <v:group style="position:absolute;left:2473;top:680;width:117;height:58" coordorigin="2473,680" coordsize="117,58">
              <v:shape style="position:absolute;left:2473;top:680;width:116;height:58" coordorigin="2473,680" coordsize="116,58" path="m2531,680l2473,739,2589,739,2531,680e" filled="t" fillcolor="#D71920" stroked="f">
                <v:path arrowok="t"/>
                <v:fill/>
              </v:shape>
            </v:group>
            <v:group style="position:absolute;left:2421;top:823;width:738;height:115" coordorigin="2421,823" coordsize="738,115">
              <v:shape style="position:absolute;left:2421;top:823;width:738;height:115" coordorigin="2421,823" coordsize="738,115" path="m3148,920l3143,920,3143,936,3146,936,3146,925,3149,925,3148,920e" filled="t" fillcolor="#7C6A55" stroked="f">
                <v:path arrowok="t"/>
                <v:fill/>
              </v:shape>
              <v:shape style="position:absolute;left:2421;top:823;width:738;height:115" coordorigin="2421,823" coordsize="738,115" path="m3149,925l3146,925,3150,936,3152,936,3154,931,3151,931,3149,925e" filled="t" fillcolor="#7C6A55" stroked="f">
                <v:path arrowok="t"/>
                <v:fill/>
              </v:shape>
              <v:shape style="position:absolute;left:2421;top:823;width:738;height:115" coordorigin="2421,823" coordsize="738,115" path="m3159,925l3156,925,3156,936,3159,936,3159,925e" filled="t" fillcolor="#7C6A55" stroked="f">
                <v:path arrowok="t"/>
                <v:fill/>
              </v:shape>
              <v:shape style="position:absolute;left:2421;top:823;width:738;height:115" coordorigin="2421,823" coordsize="738,115" path="m3159,920l3155,920,3151,931,3154,931,3156,925,3159,925,3159,920e" filled="t" fillcolor="#7C6A55" stroked="f">
                <v:path arrowok="t"/>
                <v:fill/>
              </v:shape>
              <v:shape style="position:absolute;left:2421;top:823;width:738;height:115" coordorigin="2421,823" coordsize="738,115" path="m3136,923l3133,923,3133,936,3136,936,3136,923e" filled="t" fillcolor="#7C6A55" stroked="f">
                <v:path arrowok="t"/>
                <v:fill/>
              </v:shape>
              <v:shape style="position:absolute;left:2421;top:823;width:738;height:115" coordorigin="2421,823" coordsize="738,115" path="m3141,920l3128,920,3128,923,3141,923,3141,920e" filled="t" fillcolor="#7C6A55" stroked="f">
                <v:path arrowok="t"/>
                <v:fill/>
              </v:shape>
              <v:shape style="position:absolute;left:2421;top:823;width:738;height:115" coordorigin="2421,823" coordsize="738,115" path="m3046,824l3024,824,3024,936,3048,936,3048,865,3077,865,3046,824e" filled="t" fillcolor="#7C6A55" stroked="f">
                <v:path arrowok="t"/>
                <v:fill/>
              </v:shape>
              <v:shape style="position:absolute;left:2421;top:823;width:738;height:115" coordorigin="2421,823" coordsize="738,115" path="m3077,865l3048,865,3102,936,3123,936,3123,893,3099,893,3077,865e" filled="t" fillcolor="#7C6A55" stroked="f">
                <v:path arrowok="t"/>
                <v:fill/>
              </v:shape>
              <v:shape style="position:absolute;left:2421;top:823;width:738;height:115" coordorigin="2421,823" coordsize="738,115" path="m3123,824l3099,824,3099,893,3123,893,3123,824e" filled="t" fillcolor="#7C6A55" stroked="f">
                <v:path arrowok="t"/>
                <v:fill/>
              </v:shape>
              <v:shape style="position:absolute;left:2421;top:823;width:738;height:115" coordorigin="2421,823" coordsize="738,115" path="m2947,822l2925,827,2907,840,2896,858,2891,880,2892,883,2897,905,2909,922,2928,934,2951,938,2955,938,2977,932,2995,919,2999,914,2941,914,2924,901,2917,880,2921,863,2935,850,2961,846,2999,846,2991,836,2972,826,2947,822e" filled="t" fillcolor="#7C6A55" stroked="f">
                <v:path arrowok="t"/>
                <v:fill/>
              </v:shape>
              <v:shape style="position:absolute;left:2421;top:823;width:738;height:115" coordorigin="2421,823" coordsize="738,115" path="m2999,846l2961,846,2978,859,2985,880,2981,896,2967,909,2941,914,2999,914,3007,901,3011,880,3010,873,3004,853,2999,846e" filled="t" fillcolor="#7C6A55" stroked="f">
                <v:path arrowok="t"/>
                <v:fill/>
              </v:shape>
              <v:shape style="position:absolute;left:2421;top:823;width:738;height:115" coordorigin="2421,823" coordsize="738,115" path="m2886,824l2795,824,2795,845,2855,845,2793,917,2793,936,2886,936,2886,914,2825,914,2886,842,2886,824e" filled="t" fillcolor="#7C6A55" stroked="f">
                <v:path arrowok="t"/>
                <v:fill/>
              </v:shape>
              <v:shape style="position:absolute;left:2421;top:823;width:738;height:115" coordorigin="2421,823" coordsize="738,115" path="m2779,824l2754,824,2754,936,2779,936,2779,824e" filled="t" fillcolor="#7C6A55" stroked="f">
                <v:path arrowok="t"/>
                <v:fill/>
              </v:shape>
              <v:shape style="position:absolute;left:2421;top:823;width:738;height:115" coordorigin="2421,823" coordsize="738,115" path="m2699,824l2647,824,2647,936,2672,936,2672,900,2722,900,2719,895,2735,882,2736,878,2672,878,2672,846,2738,846,2737,843,2723,829,2699,824e" filled="t" fillcolor="#7C6A55" stroked="f">
                <v:path arrowok="t"/>
                <v:fill/>
              </v:shape>
              <v:shape style="position:absolute;left:2421;top:823;width:738;height:115" coordorigin="2421,823" coordsize="738,115" path="m2722,900l2691,900,2715,936,2744,936,2722,900e" filled="t" fillcolor="#7C6A55" stroked="f">
                <v:path arrowok="t"/>
                <v:fill/>
              </v:shape>
              <v:shape style="position:absolute;left:2421;top:823;width:738;height:115" coordorigin="2421,823" coordsize="738,115" path="m2738,846l2709,846,2716,851,2716,872,2709,878,2736,878,2741,861,2738,846e" filled="t" fillcolor="#7C6A55" stroked="f">
                <v:path arrowok="t"/>
                <v:fill/>
              </v:shape>
              <v:shape style="position:absolute;left:2421;top:823;width:738;height:115" coordorigin="2421,823" coordsize="738,115" path="m2563,824l2538,824,2539,901,2547,921,2564,934,2586,938,2599,937,2619,928,2629,915,2572,915,2563,905,2563,824e" filled="t" fillcolor="#7C6A55" stroked="f">
                <v:path arrowok="t"/>
                <v:fill/>
              </v:shape>
              <v:shape style="position:absolute;left:2421;top:823;width:738;height:115" coordorigin="2421,823" coordsize="738,115" path="m2492,823l2469,823,2421,936,2446,936,2456,911,2529,911,2520,889,2465,889,2480,853,2504,853,2492,823e" filled="t" fillcolor="#7C6A55" stroked="f">
                <v:path arrowok="t"/>
                <v:fill/>
              </v:shape>
              <v:shape style="position:absolute;left:2421;top:823;width:738;height:115" coordorigin="2421,823" coordsize="738,115" path="m2529,911l2504,911,2514,936,2540,936,2529,911e" filled="t" fillcolor="#7C6A55" stroked="f">
                <v:path arrowok="t"/>
                <v:fill/>
              </v:shape>
              <v:shape style="position:absolute;left:2421;top:823;width:738;height:115" coordorigin="2421,823" coordsize="738,115" path="m2636,824l2611,824,2611,906,2602,915,2629,915,2631,912,2636,887,2636,824e" filled="t" fillcolor="#7C6A55" stroked="f">
                <v:path arrowok="t"/>
                <v:fill/>
              </v:shape>
              <v:shape style="position:absolute;left:2421;top:823;width:738;height:115" coordorigin="2421,823" coordsize="738,115" path="m2504,853l2480,853,2495,889,2520,889,2504,853e" filled="t" fillcolor="#7C6A55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188.962296pt;margin-top:22.92461pt;width:43.477419pt;height:26.3625pt;mso-position-horizontal-relative:page;mso-position-vertical-relative:paragraph;z-index:-7365" type="#_x0000_t75">
            <v:imagedata r:id="rId243" o:title=""/>
          </v:shape>
        </w:pict>
      </w:r>
      <w:r>
        <w:rPr/>
        <w:pict>
          <v:shape style="position:absolute;margin-left:263.635468pt;margin-top:22.92461pt;width:36.614588pt;height:26.3625pt;mso-position-horizontal-relative:page;mso-position-vertical-relative:paragraph;z-index:-7364" type="#_x0000_t75">
            <v:imagedata r:id="rId244" o:title=""/>
          </v:shape>
        </w:pict>
      </w:r>
      <w:r>
        <w:rPr/>
        <w:pict>
          <v:shape style="position:absolute;margin-left:326.37619pt;margin-top:41.234127pt;width:53.728718pt;height:6.75pt;mso-position-horizontal-relative:page;mso-position-vertical-relative:paragraph;z-index:-7363" type="#_x0000_t75">
            <v:imagedata r:id="rId245" o:title=""/>
          </v:shape>
        </w:pict>
      </w:r>
      <w:r>
        <w:rPr/>
        <w:pict>
          <v:group style="position:absolute;margin-left:326.432587pt;margin-top:24.135227pt;width:51.0057pt;height:11.65510pt;mso-position-horizontal-relative:page;mso-position-vertical-relative:paragraph;z-index:-7362" coordorigin="6529,483" coordsize="1020,233">
            <v:group style="position:absolute;left:7264;top:493;width:274;height:213" coordorigin="7264,493" coordsize="274,213">
              <v:shape style="position:absolute;left:7264;top:493;width:274;height:213" coordorigin="7264,493" coordsize="274,213" path="m7515,493l7321,493,7264,706,7328,706,7370,549,7371,546,7374,544,7533,544,7539,525,7537,505,7522,494,7515,493e" filled="t" fillcolor="#0088CE" stroked="f">
                <v:path arrowok="t"/>
                <v:fill/>
              </v:shape>
              <v:shape style="position:absolute;left:7264;top:493;width:274;height:213" coordorigin="7264,493" coordsize="274,213" path="m7533,544l7473,544,7475,546,7461,597,7458,599,7386,599,7373,647,7474,647,7494,641,7509,627,7533,544e" filled="t" fillcolor="#0088CE" stroked="f">
                <v:path arrowok="t"/>
                <v:fill/>
              </v:shape>
            </v:group>
            <v:group style="position:absolute;left:6767;top:493;width:280;height:213" coordorigin="6767,493" coordsize="280,213">
              <v:shape style="position:absolute;left:6767;top:493;width:280;height:213" coordorigin="6767,493" coordsize="280,213" path="m6889,493l6824,493,6767,706,6832,706,6853,628,6856,626,7012,626,7026,573,6870,573,6868,570,6869,567,6889,493e" filled="t" fillcolor="#0088CE" stroked="f">
                <v:path arrowok="t"/>
                <v:fill/>
              </v:shape>
              <v:shape style="position:absolute;left:6767;top:493;width:280;height:213" coordorigin="6767,493" coordsize="280,213" path="m7012,626l6944,626,6946,628,6925,706,6990,706,7012,626e" filled="t" fillcolor="#0088CE" stroked="f">
                <v:path arrowok="t"/>
                <v:fill/>
              </v:shape>
              <v:shape style="position:absolute;left:6767;top:493;width:280;height:213" coordorigin="6767,493" coordsize="280,213" path="m7047,493l6982,493,6961,570,6958,573,7026,573,7047,493e" filled="t" fillcolor="#0088CE" stroked="f">
                <v:path arrowok="t"/>
                <v:fill/>
              </v:shape>
            </v:group>
            <v:group style="position:absolute;left:7028;top:493;width:259;height:213" coordorigin="7028,493" coordsize="259,213">
              <v:shape style="position:absolute;left:7028;top:493;width:259;height:213" coordorigin="7028,493" coordsize="259,213" path="m7287,493l7085,493,7028,706,7230,706,7243,655,7106,655,7104,653,7111,627,7112,624,7115,622,7215,622,7227,577,7127,577,7125,574,7126,571,7133,546,7136,543,7273,543,7287,493e" filled="t" fillcolor="#0088CE" stroked="f">
                <v:path arrowok="t"/>
                <v:fill/>
              </v:shape>
            </v:group>
            <v:group style="position:absolute;left:6539;top:493;width:251;height:213" coordorigin="6539,493" coordsize="251,213">
              <v:shape style="position:absolute;left:6539;top:493;width:251;height:213" coordorigin="6539,493" coordsize="251,213" path="m6789,493l6619,493,6599,499,6584,513,6539,674,6541,694,6556,705,6732,706,6748,647,6612,647,6610,645,6634,557,6635,554,6638,551,6774,551,6789,493e" filled="t" fillcolor="#0088CE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97.63501pt;margin-top:30.873827pt;width:53.4738pt;height:10.34pt;mso-position-horizontal-relative:page;mso-position-vertical-relative:paragraph;z-index:-7361" coordorigin="7953,617" coordsize="1069,207">
            <v:group style="position:absolute;left:8698;top:628;width:94;height:183" coordorigin="8698,628" coordsize="94,183">
              <v:shape style="position:absolute;left:8698;top:628;width:94;height:183" coordorigin="8698,628" coordsize="94,183" path="m8714,628l8698,630,8698,811,8714,811,8725,704,8746,697,8763,694,8787,694,8787,694,8714,694,8714,628e" filled="t" fillcolor="#F04A23" stroked="f">
                <v:path arrowok="t"/>
                <v:fill/>
              </v:shape>
              <v:shape style="position:absolute;left:8698;top:628;width:94;height:183" coordorigin="8698,628" coordsize="94,183" path="m8787,694l8772,694,8777,698,8777,811,8792,811,8791,699,8787,694e" filled="t" fillcolor="#F04A23" stroked="f">
                <v:path arrowok="t"/>
                <v:fill/>
              </v:shape>
              <v:shape style="position:absolute;left:8698;top:628;width:94;height:183" coordorigin="8698,628" coordsize="94,183" path="m8752,681l8732,687,8714,694,8787,694,8781,685,8752,681e" filled="t" fillcolor="#F04A23" stroked="f">
                <v:path arrowok="t"/>
                <v:fill/>
              </v:shape>
            </v:group>
            <v:group style="position:absolute;left:8815;top:630;width:15;height:181" coordorigin="8815,630" coordsize="15,181">
              <v:shape style="position:absolute;left:8815;top:630;width:15;height:181" coordorigin="8815,630" coordsize="15,181" path="m8830,683l8815,683,8815,811,8830,811,8830,683e" filled="t" fillcolor="#F04A23" stroked="f">
                <v:path arrowok="t"/>
                <v:fill/>
              </v:shape>
              <v:shape style="position:absolute;left:8815;top:630;width:15;height:181" coordorigin="8815,630" coordsize="15,181" path="m8830,630l8815,630,8815,658,8830,658,8830,630e" filled="t" fillcolor="#F04A23" stroked="f">
                <v:path arrowok="t"/>
                <v:fill/>
              </v:shape>
            </v:group>
            <v:group style="position:absolute;left:8349;top:627;width:75;height:187" coordorigin="8349,627" coordsize="75,187">
              <v:shape style="position:absolute;left:8349;top:627;width:75;height:187" coordorigin="8349,627" coordsize="75,187" path="m8418,777l8412,779,8405,779,8418,779,8418,777e" filled="t" fillcolor="#F04A23" stroked="f">
                <v:path arrowok="t"/>
                <v:fill/>
              </v:shape>
            </v:group>
            <v:group style="position:absolute;left:8431;top:665;width:120;height:148" coordorigin="8431,665" coordsize="120,148">
              <v:shape style="position:absolute;left:8431;top:665;width:120;height:148" coordorigin="8431,665" coordsize="120,148" path="m8486,665l8459,671,8443,684,8434,701,8431,722,8433,775,8441,792,8456,804,8479,811,8512,813,8532,810,8549,805,8541,780,8480,780,8474,775,8474,754,8551,754,8551,723,8474,723,8474,706,8478,698,8547,698,8546,696,8536,680,8517,669,8486,665e" filled="t" fillcolor="#F04A23" stroked="f">
                <v:path arrowok="t"/>
                <v:fill/>
              </v:shape>
              <v:shape style="position:absolute;left:8431;top:665;width:120;height:148" coordorigin="8431,665" coordsize="120,148" path="m8539,774l8519,778,8499,780,8541,780,8539,774e" filled="t" fillcolor="#F04A23" stroked="f">
                <v:path arrowok="t"/>
                <v:fill/>
              </v:shape>
              <v:shape style="position:absolute;left:8431;top:665;width:120;height:148" coordorigin="8431,665" coordsize="120,148" path="m8547,698l8508,698,8511,706,8511,723,8551,723,8550,716,8547,698e" filled="t" fillcolor="#F04A23" stroked="f">
                <v:path arrowok="t"/>
                <v:fill/>
              </v:shape>
            </v:group>
            <v:group style="position:absolute;left:8568;top:665;width:98;height:149" coordorigin="8568,665" coordsize="98,149">
              <v:shape style="position:absolute;left:8568;top:665;width:98;height:149" coordorigin="8568,665" coordsize="98,149" path="m8569,774l8574,809,8595,813,8615,814,8635,813,8654,804,8665,788,8666,781,8625,781,8609,781,8588,778,8569,774e" filled="t" fillcolor="#F04A23" stroked="f">
                <v:path arrowok="t"/>
                <v:fill/>
              </v:shape>
              <v:shape style="position:absolute;left:8568;top:665;width:98;height:149" coordorigin="8568,665" coordsize="98,149" path="m8613,665l8590,669,8576,680,8569,699,8568,729,8578,743,8604,753,8627,758,8627,759,8627,777,8625,781,8666,781,8624,722,8607,718,8606,717,8606,702,8609,698,8660,698,8655,668,8635,666,8613,665e" filled="t" fillcolor="#F04A23" stroked="f">
                <v:path arrowok="t"/>
                <v:fill/>
              </v:shape>
              <v:shape style="position:absolute;left:8568;top:665;width:98;height:149" coordorigin="8568,665" coordsize="98,149" path="m8660,698l8632,698,8648,700,8661,703,8660,698e" filled="t" fillcolor="#F04A23" stroked="f">
                <v:path arrowok="t"/>
                <v:fill/>
              </v:shape>
            </v:group>
            <v:group style="position:absolute;left:7963;top:665;width:100;height:149" coordorigin="7963,665" coordsize="100,149">
              <v:shape style="position:absolute;left:7963;top:665;width:100;height:149" coordorigin="7963,665" coordsize="100,149" path="m8058,774l8048,777,8039,778,8058,778,8058,774e" filled="t" fillcolor="#F04A23" stroked="f">
                <v:path arrowok="t"/>
                <v:fill/>
              </v:shape>
              <v:shape style="position:absolute;left:7963;top:665;width:100;height:149" coordorigin="7963,665" coordsize="100,149" path="m8058,701l8037,701,8049,703,8058,705,8058,701e" filled="t" fillcolor="#F04A23" stroked="f">
                <v:path arrowok="t"/>
                <v:fill/>
              </v:shape>
            </v:group>
            <v:group style="position:absolute;left:8071;top:665;width:130;height:148" coordorigin="8071,665" coordsize="130,148">
              <v:shape style="position:absolute;left:8071;top:665;width:130;height:148" coordorigin="8071,665" coordsize="130,148" path="m8124,665l8099,672,8082,686,8074,703,8071,723,8071,757,8115,811,8148,814,8173,807,8190,794,8197,779,8121,779,8114,771,8114,708,8121,701,8196,701,8193,692,8180,678,8157,669,8124,665e" filled="t" fillcolor="#F04A23" stroked="f">
                <v:path arrowok="t"/>
                <v:fill/>
              </v:shape>
              <v:shape style="position:absolute;left:8071;top:665;width:130;height:148" coordorigin="8071,665" coordsize="130,148" path="m8196,701l8151,701,8158,708,8158,771,8151,779,8197,779,8198,776,8201,756,8199,708,8196,701e" filled="t" fillcolor="#F04A23" stroked="f">
                <v:path arrowok="t"/>
                <v:fill/>
              </v:shape>
            </v:group>
            <v:group style="position:absolute;left:8216;top:665;width:116;height:147" coordorigin="8216,665" coordsize="116,147">
              <v:shape style="position:absolute;left:8216;top:665;width:116;height:147" coordorigin="8216,665" coordsize="116,147" path="m8330,700l8287,700,8289,705,8289,724,8258,724,8234,728,8220,742,8216,771,8220,794,8233,809,8257,812,8276,810,8291,804,8332,804,8332,781,8254,781,8251,779,8250,773,8249,765,8250,757,8251,752,8255,750,8332,750,8332,720,8330,700e" filled="t" fillcolor="#F04A23" stroked="f">
                <v:path arrowok="t"/>
                <v:fill/>
              </v:shape>
              <v:shape style="position:absolute;left:8216;top:665;width:116;height:147" coordorigin="8216,665" coordsize="116,147" path="m8332,804l8291,804,8297,811,8332,811,8332,804e" filled="t" fillcolor="#F04A23" stroked="f">
                <v:path arrowok="t"/>
                <v:fill/>
              </v:shape>
              <v:shape style="position:absolute;left:8216;top:665;width:116;height:147" coordorigin="8216,665" coordsize="116,147" path="m8332,750l8289,750,8289,776,8283,779,8270,781,8332,781,8332,750e" filled="t" fillcolor="#F04A23" stroked="f">
                <v:path arrowok="t"/>
                <v:fill/>
              </v:shape>
              <v:shape style="position:absolute;left:8216;top:665;width:116;height:147" coordorigin="8216,665" coordsize="116,147" path="m8271,665l8250,666,8230,669,8225,704,8238,701,8251,700,8330,700,8329,695,8320,678,8303,668,8274,665,8271,665e" filled="t" fillcolor="#F04A23" stroked="f">
                <v:path arrowok="t"/>
                <v:fill/>
              </v:shape>
            </v:group>
            <v:group style="position:absolute;left:8854;top:683;width:59;height:129" coordorigin="8854,683" coordsize="59,129">
              <v:shape style="position:absolute;left:8854;top:683;width:59;height:129" coordorigin="8854,683" coordsize="59,129" path="m8868,683l8854,683,8854,811,8869,811,8869,718,8870,715,8870,712,8873,701,8881,697,8912,697,8912,694,8868,694,8868,683e" filled="t" fillcolor="#F04A23" stroked="f">
                <v:path arrowok="t"/>
                <v:fill/>
              </v:shape>
              <v:shape style="position:absolute;left:8854;top:683;width:59;height:129" coordorigin="8854,683" coordsize="59,129" path="m8912,697l8904,697,8908,697,8912,697,8912,697e" filled="t" fillcolor="#F04A23" stroked="f">
                <v:path arrowok="t"/>
                <v:fill/>
              </v:shape>
              <v:shape style="position:absolute;left:8854;top:683;width:59;height:129" coordorigin="8854,683" coordsize="59,129" path="m8901,683l8883,683,8875,685,8870,690,8870,691,8869,692,8868,694,8912,694,8913,684,8908,684,8901,683e" filled="t" fillcolor="#F04A23" stroked="f">
                <v:path arrowok="t"/>
                <v:fill/>
              </v:shape>
            </v:group>
            <v:group style="position:absolute;left:8917;top:681;width:95;height:133" coordorigin="8917,681" coordsize="95,133">
              <v:shape style="position:absolute;left:8917;top:681;width:95;height:133" coordorigin="8917,681" coordsize="95,133" path="m8955,681l8933,689,8921,705,8917,726,8918,738,8918,779,8925,798,8942,810,8970,814,8991,812,9010,807,9008,800,8966,800,8956,800,8938,790,8933,768,8933,752,9012,752,9012,738,8933,738,8934,712,8946,698,8974,694,9000,694,8985,684,8955,681e" filled="t" fillcolor="#F04A23" stroked="f">
                <v:path arrowok="t"/>
                <v:fill/>
              </v:shape>
              <v:shape style="position:absolute;left:8917;top:681;width:95;height:133" coordorigin="8917,681" coordsize="95,133" path="m9006,795l8986,799,8966,800,9008,800,9006,795e" filled="t" fillcolor="#F04A23" stroked="f">
                <v:path arrowok="t"/>
                <v:fill/>
              </v:shape>
              <v:shape style="position:absolute;left:8917;top:681;width:95;height:133" coordorigin="8917,681" coordsize="95,133" path="m9000,694l8974,694,8992,704,8997,726,8997,738,9012,738,9011,712,9003,695,9000,694e" filled="t" fillcolor="#F04A23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471.075989pt;margin-top:21.618326pt;width:48.687892pt;height:28.5pt;mso-position-horizontal-relative:page;mso-position-vertical-relative:paragraph;z-index:-7360" type="#_x0000_t75">
            <v:imagedata r:id="rId246" o:title=""/>
          </v:shape>
        </w:pict>
      </w:r>
      <w:r>
        <w:rPr/>
        <w:pict>
          <v:shape style="position:absolute;margin-left:122.362999pt;margin-top:62.280827pt;width:34.115408pt;height:26.3625pt;mso-position-horizontal-relative:page;mso-position-vertical-relative:paragraph;z-index:-7359" type="#_x0000_t75">
            <v:imagedata r:id="rId247" o:title=""/>
          </v:shape>
        </w:pict>
      </w:r>
      <w:r>
        <w:rPr/>
        <w:pict>
          <v:shape style="position:absolute;margin-left:189.910004pt;margin-top:62.280827pt;width:41.574919pt;height:26.3625pt;mso-position-horizontal-relative:page;mso-position-vertical-relative:paragraph;z-index:-7358" type="#_x0000_t75">
            <v:imagedata r:id="rId248" o:title=""/>
          </v:shape>
        </w:pict>
      </w:r>
      <w:r>
        <w:rPr/>
        <w:pict>
          <v:shape style="position:absolute;margin-left:276.31601pt;margin-top:63.685825pt;width:11.148658pt;height:16.170000pt;mso-position-horizontal-relative:page;mso-position-vertical-relative:paragraph;z-index:-7357" type="#_x0000_t75">
            <v:imagedata r:id="rId249" o:title=""/>
          </v:shape>
        </w:pict>
      </w:r>
      <w:r>
        <w:rPr/>
        <w:pict>
          <v:shape style="position:absolute;margin-left:256.329987pt;margin-top:83.123825pt;width:51.386683pt;height:3.96pt;mso-position-horizontal-relative:page;mso-position-vertical-relative:paragraph;z-index:-7356" type="#_x0000_t75">
            <v:imagedata r:id="rId250" o:title=""/>
          </v:shape>
        </w:pict>
      </w:r>
      <w:r>
        <w:rPr/>
        <w:pict>
          <v:group style="position:absolute;margin-left:326.838013pt;margin-top:66.861824pt;width:53.013pt;height:17.574pt;mso-position-horizontal-relative:page;mso-position-vertical-relative:paragraph;z-index:-7355" coordorigin="6537,1337" coordsize="1060,351">
            <v:shape style="position:absolute;left:6638;top:1456;width:319;height:13" type="#_x0000_t75">
              <v:imagedata r:id="rId251" o:title=""/>
            </v:shape>
            <v:shape style="position:absolute;left:6539;top:1337;width:286;height:67" type="#_x0000_t75">
              <v:imagedata r:id="rId252" o:title=""/>
            </v:shape>
            <v:shape style="position:absolute;left:6537;top:1376;width:257;height:57" type="#_x0000_t75">
              <v:imagedata r:id="rId253" o:title=""/>
            </v:shape>
            <v:group style="position:absolute;left:6649;top:1550;width:2;height:126" coordorigin="6649,1550" coordsize="2,126">
              <v:shape style="position:absolute;left:6649;top:1550;width:2;height:126" coordorigin="6649,1550" coordsize="0,126" path="m6649,1550l6649,1676e" filled="f" stroked="t" strokeweight="1.022pt" strokecolor="#00000A">
                <v:path arrowok="t"/>
              </v:shape>
            </v:group>
            <v:group style="position:absolute;left:6686;top:1587;width:75;height:89" coordorigin="6686,1587" coordsize="75,89">
              <v:shape style="position:absolute;left:6686;top:1587;width:75;height:89" coordorigin="6686,1587" coordsize="75,89" path="m6704,1589l6686,1589,6686,1676,6704,1676,6704,1620,6704,1604,6722,1603,6756,1603,6755,1598,6704,1598,6704,1589e" filled="t" fillcolor="#00000A" stroked="f">
                <v:path arrowok="t"/>
                <v:fill/>
              </v:shape>
              <v:shape style="position:absolute;left:6686;top:1587;width:75;height:89" coordorigin="6686,1587" coordsize="75,89" path="m6756,1603l6738,1603,6744,1610,6744,1676,6761,1676,6761,1620,6756,1603e" filled="t" fillcolor="#00000A" stroked="f">
                <v:path arrowok="t"/>
                <v:fill/>
              </v:shape>
              <v:shape style="position:absolute;left:6686;top:1587;width:75;height:89" coordorigin="6686,1587" coordsize="75,89" path="m6730,1587l6719,1587,6709,1591,6704,1598,6755,1598,6755,1598,6737,1587,6730,1587e" filled="t" fillcolor="#00000A" stroked="f">
                <v:path arrowok="t"/>
                <v:fill/>
              </v:shape>
            </v:group>
            <v:group style="position:absolute;left:6779;top:1567;width:55;height:111" coordorigin="6779,1567" coordsize="55,111">
              <v:shape style="position:absolute;left:6779;top:1567;width:55;height:111" coordorigin="6779,1567" coordsize="55,111" path="m6810,1604l6793,1604,6793,1669,6802,1678,6825,1678,6829,1678,6834,1676,6833,1662,6816,1662,6810,1661,6810,1604e" filled="t" fillcolor="#00000A" stroked="f">
                <v:path arrowok="t"/>
                <v:fill/>
              </v:shape>
              <v:shape style="position:absolute;left:6779;top:1567;width:55;height:111" coordorigin="6779,1567" coordsize="55,111" path="m6833,1661l6828,1662,6825,1662,6833,1662,6833,1661e" filled="t" fillcolor="#00000A" stroked="f">
                <v:path arrowok="t"/>
                <v:fill/>
              </v:shape>
              <v:shape style="position:absolute;left:6779;top:1567;width:55;height:111" coordorigin="6779,1567" coordsize="55,111" path="m6833,1589l6779,1589,6779,1604,6833,1604,6833,1589e" filled="t" fillcolor="#00000A" stroked="f">
                <v:path arrowok="t"/>
                <v:fill/>
              </v:shape>
              <v:shape style="position:absolute;left:6779;top:1567;width:55;height:111" coordorigin="6779,1567" coordsize="55,111" path="m6810,1567l6799,1567,6793,1589,6810,1589,6810,1567e" filled="t" fillcolor="#00000A" stroked="f">
                <v:path arrowok="t"/>
                <v:fill/>
              </v:shape>
            </v:group>
            <v:group style="position:absolute;left:6847;top:1587;width:82;height:91" coordorigin="6847,1587" coordsize="82,91">
              <v:shape style="position:absolute;left:6847;top:1587;width:82;height:91" coordorigin="6847,1587" coordsize="82,91" path="m6888,1587l6867,1592,6853,1607,6847,1631,6852,1655,6865,1671,6886,1678,6911,1674,6926,1666,6928,1663,6876,1663,6868,1655,6866,1640,6928,1640,6928,1631,6927,1625,6866,1625,6868,1610,6876,1602,6920,1602,6907,1590,6888,1587e" filled="t" fillcolor="#00000A" stroked="f">
                <v:path arrowok="t"/>
                <v:fill/>
              </v:shape>
              <v:shape style="position:absolute;left:6847;top:1587;width:82;height:91" coordorigin="6847,1587" coordsize="82,91" path="m6918,1651l6912,1657,6904,1663,6928,1663,6930,1662,6918,1651e" filled="t" fillcolor="#00000A" stroked="f">
                <v:path arrowok="t"/>
                <v:fill/>
              </v:shape>
              <v:shape style="position:absolute;left:6847;top:1587;width:82;height:91" coordorigin="6847,1587" coordsize="82,91" path="m6920,1602l6902,1602,6909,1610,6910,1625,6927,1625,6922,1604,6920,1602e" filled="t" fillcolor="#00000A" stroked="f">
                <v:path arrowok="t"/>
                <v:fill/>
              </v:shape>
            </v:group>
            <v:group style="position:absolute;left:6952;top:1587;width:52;height:90" coordorigin="6952,1587" coordsize="52,90">
              <v:shape style="position:absolute;left:6952;top:1587;width:52;height:90" coordorigin="6952,1587" coordsize="52,90" path="m6969,1589l6952,1589,6952,1676,6969,1676,6969,1609,6984,1602,7002,1602,7003,1599,6969,1599,6969,1589e" filled="t" fillcolor="#00000A" stroked="f">
                <v:path arrowok="t"/>
                <v:fill/>
              </v:shape>
              <v:shape style="position:absolute;left:6952;top:1587;width:52;height:90" coordorigin="6952,1587" coordsize="52,90" path="m7002,1602l6994,1602,6997,1603,7002,1605,7002,1602e" filled="t" fillcolor="#00000A" stroked="f">
                <v:path arrowok="t"/>
                <v:fill/>
              </v:shape>
              <v:shape style="position:absolute;left:6952;top:1587;width:52;height:90" coordorigin="6952,1587" coordsize="52,90" path="m6997,1587l6982,1587,6974,1591,6969,1599,7003,1599,7005,1589,7001,1587,6997,1587e" filled="t" fillcolor="#00000A" stroked="f">
                <v:path arrowok="t"/>
                <v:fill/>
              </v:shape>
            </v:group>
            <v:group style="position:absolute;left:7028;top:1550;width:76;height:126" coordorigin="7028,1550" coordsize="76,126">
              <v:shape style="position:absolute;left:7028;top:1550;width:76;height:126" coordorigin="7028,1550" coordsize="76,126" path="m7046,1550l7028,1550,7028,1676,7104,1676,7104,1660,7046,1660,7046,1550e" filled="t" fillcolor="#00000A" stroked="f">
                <v:path arrowok="t"/>
                <v:fill/>
              </v:shape>
            </v:group>
            <v:group style="position:absolute;left:7119;top:1548;width:24;height:23" coordorigin="7119,1548" coordsize="24,23">
              <v:shape style="position:absolute;left:7119;top:1548;width:24;height:23" coordorigin="7119,1548" coordsize="24,23" path="m7139,1548l7122,1548,7119,1554,7119,1567,7123,1571,7138,1571,7143,1567,7143,1554,7139,1548e" filled="t" fillcolor="#00000A" stroked="f">
                <v:path arrowok="t"/>
                <v:fill/>
              </v:shape>
            </v:group>
            <v:group style="position:absolute;left:7122;top:1589;width:17;height:88" coordorigin="7122,1589" coordsize="17,88">
              <v:shape style="position:absolute;left:7122;top:1589;width:17;height:88" coordorigin="7122,1589" coordsize="17,88" path="m7131,1589l7131,1676e" filled="f" stroked="t" strokeweight=".968pt" strokecolor="#00000A">
                <v:path arrowok="t"/>
              </v:shape>
            </v:group>
            <v:group style="position:absolute;left:7164;top:1587;width:75;height:89" coordorigin="7164,1587" coordsize="75,89">
              <v:shape style="position:absolute;left:7164;top:1587;width:75;height:89" coordorigin="7164,1587" coordsize="75,89" path="m7182,1589l7164,1589,7164,1676,7182,1676,7182,1620,7182,1604,7199,1603,7234,1603,7233,1598,7182,1598,7182,1589e" filled="t" fillcolor="#00000A" stroked="f">
                <v:path arrowok="t"/>
                <v:fill/>
              </v:shape>
              <v:shape style="position:absolute;left:7164;top:1587;width:75;height:89" coordorigin="7164,1587" coordsize="75,89" path="m7234,1603l7216,1603,7222,1610,7222,1676,7239,1676,7239,1620,7234,1603e" filled="t" fillcolor="#00000A" stroked="f">
                <v:path arrowok="t"/>
                <v:fill/>
              </v:shape>
              <v:shape style="position:absolute;left:7164;top:1587;width:75;height:89" coordorigin="7164,1587" coordsize="75,89" path="m7208,1587l7197,1587,7187,1591,7182,1598,7233,1598,7232,1598,7214,1587,7208,1587e" filled="t" fillcolor="#00000A" stroked="f">
                <v:path arrowok="t"/>
                <v:fill/>
              </v:shape>
            </v:group>
            <v:group style="position:absolute;left:7263;top:1550;width:79;height:127" coordorigin="7263,1550" coordsize="79,127">
              <v:shape style="position:absolute;left:7263;top:1550;width:79;height:127" coordorigin="7263,1550" coordsize="79,127" path="m7280,1550l7263,1550,7263,1676,7280,1676,7280,1651,7295,1636,7315,1636,7310,1629,7280,1629,7280,1550e" filled="t" fillcolor="#00000A" stroked="f">
                <v:path arrowok="t"/>
                <v:fill/>
              </v:shape>
              <v:shape style="position:absolute;left:7263;top:1550;width:79;height:127" coordorigin="7263,1550" coordsize="79,127" path="m7315,1636l7295,1636,7321,1676,7342,1676,7315,1636e" filled="t" fillcolor="#00000A" stroked="f">
                <v:path arrowok="t"/>
                <v:fill/>
              </v:shape>
              <v:shape style="position:absolute;left:7263;top:1550;width:79;height:127" coordorigin="7263,1550" coordsize="79,127" path="m7341,1589l7319,1589,7280,1629,7310,1629,7307,1624,7341,1589e" filled="t" fillcolor="#00000A" stroked="f">
                <v:path arrowok="t"/>
                <v:fill/>
              </v:shape>
            </v:group>
            <v:group style="position:absolute;left:7367;top:1550;width:85;height:124" coordorigin="7367,1550" coordsize="85,124">
              <v:shape style="position:absolute;left:7367;top:1550;width:85;height:124" coordorigin="7367,1550" coordsize="85,124" path="m7367,1647l7378,1664,7396,1674,7426,1672,7436,1667,7417,1667,7392,1663,7378,1650,7367,1647e" filled="t" fillcolor="#00000A" stroked="f">
                <v:path arrowok="t"/>
                <v:fill/>
              </v:shape>
              <v:shape style="position:absolute;left:7367;top:1550;width:85;height:124" coordorigin="7367,1550" coordsize="85,124" path="m7418,1550l7392,1554,7377,1567,7378,1593,7389,1607,7406,1615,7431,1624,7442,1637,7436,1658,7417,1667,7436,1667,7444,1663,7452,1649,7446,1627,7431,1615,7412,1607,7394,1602,7382,1597,7382,1569,7392,1559,7436,1559,7418,1550e" filled="t" fillcolor="#00000A" stroked="f">
                <v:path arrowok="t"/>
                <v:fill/>
              </v:shape>
              <v:shape style="position:absolute;left:7367;top:1550;width:85;height:124" coordorigin="7367,1550" coordsize="85,124" path="m7436,1559l7427,1559,7437,1569,7441,1580,7449,1575,7437,1559,7436,1559e" filled="t" fillcolor="#00000A" stroked="f">
                <v:path arrowok="t"/>
                <v:fill/>
              </v:shape>
            </v:group>
            <v:group style="position:absolute;left:7469;top:1550;width:118;height:129" coordorigin="7469,1550" coordsize="118,129">
              <v:shape style="position:absolute;left:7469;top:1550;width:118;height:129" coordorigin="7469,1550" coordsize="118,129" path="m7535,1550l7511,1554,7491,1564,7477,1579,7469,1599,7472,1626,7480,1648,7493,1664,7509,1673,7537,1674,7554,1670,7579,1670,7577,1667,7527,1667,7506,1663,7489,1649,7479,1630,7481,1602,7489,1580,7502,1566,7519,1559,7558,1559,7556,1557,7535,1550e" filled="t" fillcolor="#00000A" stroked="f">
                <v:path arrowok="t"/>
                <v:fill/>
              </v:shape>
              <v:shape style="position:absolute;left:7469;top:1550;width:118;height:129" coordorigin="7469,1550" coordsize="118,129" path="m7537,1625l7531,1631,7556,1658,7548,1664,7538,1667,7577,1667,7569,1659,7575,1650,7565,1650,7537,1625e" filled="t" fillcolor="#00000A" stroked="f">
                <v:path arrowok="t"/>
                <v:fill/>
              </v:shape>
              <v:shape style="position:absolute;left:6600;top:1485;width:335;height:65" type="#_x0000_t75">
                <v:imagedata r:id="rId254" o:title=""/>
              </v:shape>
            </v:group>
            <w10:wrap type="none"/>
          </v:group>
        </w:pict>
      </w:r>
      <w:r>
        <w:rPr/>
        <w:pict>
          <v:shape style="position:absolute;margin-left:398.13501pt;margin-top:68.604828pt;width:52.272228pt;height:13.5375pt;mso-position-horizontal-relative:page;mso-position-vertical-relative:paragraph;z-index:-7354" type="#_x0000_t75">
            <v:imagedata r:id="rId255" o:title=""/>
          </v:shape>
        </w:pict>
      </w:r>
      <w:r>
        <w:rPr/>
        <w:pict>
          <v:group style="position:absolute;margin-left:469.071014pt;margin-top:67.122826pt;width:53.219pt;height:16.511pt;mso-position-horizontal-relative:page;mso-position-vertical-relative:paragraph;z-index:-7353" coordorigin="9381,1342" coordsize="1064,330">
            <v:group style="position:absolute;left:9391;top:1352;width:1044;height:310" coordorigin="9391,1352" coordsize="1044,310">
              <v:shape style="position:absolute;left:9391;top:1352;width:1044;height:310" coordorigin="9391,1352" coordsize="1044,310" path="m9391,1663l10436,1663,10436,1352,9391,1352,9391,1663e" filled="t" fillcolor="#CE1141" stroked="f">
                <v:path arrowok="t"/>
                <v:fill/>
              </v:shape>
            </v:group>
            <v:group style="position:absolute;left:9445;top:1402;width:112;height:212" coordorigin="9445,1402" coordsize="112,212">
              <v:shape style="position:absolute;left:9445;top:1402;width:112;height:212" coordorigin="9445,1402" coordsize="112,212" path="m9500,1402l9445,1402,9445,1614,9556,1614,9556,1568,9500,1568,9500,1402e" filled="t" fillcolor="#FFFFFF" stroked="f">
                <v:path arrowok="t"/>
                <v:fill/>
              </v:shape>
            </v:group>
            <v:group style="position:absolute;left:10190;top:1402;width:192;height:212" coordorigin="10190,1402" coordsize="192,212">
              <v:shape style="position:absolute;left:10190;top:1402;width:192;height:212" coordorigin="10190,1402" coordsize="192,212" path="m10382,1474l10341,1474,10341,1614,10382,1614,10382,1474e" filled="t" fillcolor="#FFFFFF" stroked="f">
                <v:path arrowok="t"/>
                <v:fill/>
              </v:shape>
              <v:shape style="position:absolute;left:10190;top:1402;width:192;height:212" coordorigin="10190,1402" coordsize="192,212" path="m10261,1403l10190,1403,10190,1614,10230,1614,10230,1474,10278,1474,10261,1403e" filled="t" fillcolor="#FFFFFF" stroked="f">
                <v:path arrowok="t"/>
                <v:fill/>
              </v:shape>
              <v:shape style="position:absolute;left:10190;top:1402;width:192;height:212" coordorigin="10190,1402" coordsize="192,212" path="m10278,1474l10230,1474,10261,1614,10306,1614,10333,1506,10286,1506,10278,1474e" filled="t" fillcolor="#FFFFFF" stroked="f">
                <v:path arrowok="t"/>
                <v:fill/>
              </v:shape>
              <v:shape style="position:absolute;left:10190;top:1402;width:192;height:212" coordorigin="10190,1402" coordsize="192,212" path="m10382,1402l10310,1402,10286,1506,10333,1506,10341,1474,10382,1474,10382,1402e" filled="t" fillcolor="#FFFFFF" stroked="f">
                <v:path arrowok="t"/>
                <v:fill/>
              </v:shape>
            </v:group>
            <v:group style="position:absolute;left:10023;top:1402;width:151;height:211" coordorigin="10023,1402" coordsize="151,211">
              <v:shape style="position:absolute;left:10023;top:1402;width:151;height:211" coordorigin="10023,1402" coordsize="151,211" path="m10144,1444l10099,1444,10114,1522,10039,1522,10028,1586,10023,1613,10069,1613,10080,1554,10163,1554,10144,1444e" filled="t" fillcolor="#FFFFFF" stroked="f">
                <v:path arrowok="t"/>
                <v:fill/>
              </v:shape>
              <v:shape style="position:absolute;left:10023;top:1402;width:151;height:211" coordorigin="10023,1402" coordsize="151,211" path="m10163,1554l10119,1554,10129,1613,10174,1613,10163,1554e" filled="t" fillcolor="#FFFFFF" stroked="f">
                <v:path arrowok="t"/>
                <v:fill/>
              </v:shape>
              <v:shape style="position:absolute;left:10023;top:1402;width:151;height:211" coordorigin="10023,1402" coordsize="151,211" path="m10136,1402l10061,1402,10057,1428,10042,1506,10086,1506,10099,1444,10144,1444,10136,1402e" filled="t" fillcolor="#FFFFFF" stroked="f">
                <v:path arrowok="t"/>
                <v:fill/>
              </v:shape>
            </v:group>
            <v:group style="position:absolute;left:9571;top:1401;width:131;height:215" coordorigin="9571,1401" coordsize="131,215">
              <v:shape style="position:absolute;left:9571;top:1401;width:131;height:215" coordorigin="9571,1401" coordsize="131,215" path="m9621,1522l9571,1522,9571,1575,9626,1612,9672,1616,9693,1611,9701,1599,9701,1580,9651,1580,9636,1580,9622,1579,9621,1559,9621,1522e" filled="t" fillcolor="#FFFFFF" stroked="f">
                <v:path arrowok="t"/>
                <v:fill/>
              </v:shape>
              <v:shape style="position:absolute;left:9571;top:1401;width:131;height:215" coordorigin="9571,1401" coordsize="131,215" path="m9698,1432l9651,1432,9651,1452,9651,1580,9701,1580,9702,1575,9702,1441,9700,1435,9698,1432e" filled="t" fillcolor="#FFFFFF" stroked="f">
                <v:path arrowok="t"/>
                <v:fill/>
              </v:shape>
              <v:shape style="position:absolute;left:9571;top:1401;width:131;height:215" coordorigin="9571,1401" coordsize="131,215" path="m9601,1401l9580,1405,9572,1417,9571,1441,9571,1504,9621,1504,9621,1432,9698,1432,9692,1424,9676,1413,9647,1404,9601,1401e" filled="t" fillcolor="#FFFFFF" stroked="f">
                <v:path arrowok="t"/>
                <v:fill/>
              </v:shape>
            </v:group>
            <v:group style="position:absolute;left:9879;top:1400;width:131;height:215" coordorigin="9879,1400" coordsize="131,215">
              <v:shape style="position:absolute;left:9879;top:1400;width:131;height:215" coordorigin="9879,1400" coordsize="131,215" path="m9909,1400l9888,1404,9880,1417,9879,1436,9879,1575,9881,1581,9888,1592,9905,1603,9934,1612,9980,1615,10001,1611,10009,1598,10009,1584,9930,1584,9930,1564,9930,1435,10008,1435,10008,1435,10001,1424,9984,1413,9955,1404,9909,1400e" filled="t" fillcolor="#FFFFFF" stroked="f">
                <v:path arrowok="t"/>
                <v:fill/>
              </v:shape>
              <v:shape style="position:absolute;left:9879;top:1400;width:131;height:215" coordorigin="9879,1400" coordsize="131,215" path="m10010,1527l9960,1527,9960,1584,10009,1584,10010,1575,10010,1527e" filled="t" fillcolor="#FFFFFF" stroked="f">
                <v:path arrowok="t"/>
                <v:fill/>
              </v:shape>
              <v:shape style="position:absolute;left:9879;top:1400;width:131;height:215" coordorigin="9879,1400" coordsize="131,215" path="m10008,1435l9930,1435,9944,1436,9959,1437,9960,1457,9960,1472,10010,1472,10010,1441,10008,1435e" filled="t" fillcolor="#FFFFFF" stroked="f">
                <v:path arrowok="t"/>
                <v:fill/>
              </v:shape>
            </v:group>
            <v:group style="position:absolute;left:9719;top:1401;width:141;height:214" coordorigin="9719,1401" coordsize="141,214">
              <v:shape style="position:absolute;left:9719;top:1401;width:141;height:214" coordorigin="9719,1401" coordsize="141,214" path="m9769,1534l9719,1542,9722,1563,9729,1583,9742,1600,9761,1611,9786,1615,9805,1614,9824,1610,9840,1598,9850,1580,9792,1580,9777,1577,9770,1558,9769,1534e" filled="t" fillcolor="#FFFFFF" stroked="f">
                <v:path arrowok="t"/>
                <v:fill/>
              </v:shape>
              <v:shape style="position:absolute;left:9719;top:1401;width:141;height:214" coordorigin="9719,1401" coordsize="141,214" path="m9768,1401l9748,1409,9734,1424,9727,1444,9725,1468,9733,1489,9748,1505,9766,1519,9782,1532,9795,1545,9800,1561,9800,1575,9792,1580,9850,1580,9851,1578,9855,1545,9846,1523,9832,1506,9814,1492,9797,1480,9784,1467,9779,1453,9779,1438,9785,1431,9850,1431,9837,1418,9819,1408,9796,1402,9768,1401e" filled="t" fillcolor="#FFFFFF" stroked="f">
                <v:path arrowok="t"/>
                <v:fill/>
              </v:shape>
              <v:shape style="position:absolute;left:9719;top:1401;width:141;height:214" coordorigin="9719,1401" coordsize="141,214" path="m9850,1431l9785,1431,9798,1433,9808,1450,9809,1473,9861,1468,9858,1448,9850,1432,9850,1431e" filled="t" fillcolor="#FFFFFF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113.101997pt;margin-top:102.14183pt;width:52.420915pt;height:25.2pt;mso-position-horizontal-relative:page;mso-position-vertical-relative:paragraph;z-index:-7352" type="#_x0000_t75">
            <v:imagedata r:id="rId256" o:title=""/>
          </v:shape>
        </w:pict>
      </w:r>
      <w:r>
        <w:rPr/>
        <w:pict>
          <v:shape style="position:absolute;margin-left:184.360992pt;margin-top:106.570137pt;width:52.359613pt;height:16.335pt;mso-position-horizontal-relative:page;mso-position-vertical-relative:paragraph;z-index:-7351" type="#_x0000_t75">
            <v:imagedata r:id="rId257" o:title=""/>
          </v:shape>
        </w:pict>
      </w:r>
      <w:r>
        <w:rPr/>
        <w:pict>
          <v:shape style="position:absolute;margin-left:255.619003pt;margin-top:104.832527pt;width:52.748283pt;height:19.95pt;mso-position-horizontal-relative:page;mso-position-vertical-relative:paragraph;z-index:-7350" type="#_x0000_t75">
            <v:imagedata r:id="rId258" o:title=""/>
          </v:shape>
        </w:pict>
      </w:r>
      <w:r>
        <w:rPr/>
        <w:pict>
          <v:group style="position:absolute;margin-left:326.377014pt;margin-top:102.115829pt;width:53.475pt;height:25.278pt;mso-position-horizontal-relative:page;mso-position-vertical-relative:paragraph;z-index:-7349" coordorigin="6528,2042" coordsize="1070,506">
            <v:group style="position:absolute;left:6538;top:2052;width:1050;height:486" coordorigin="6538,2052" coordsize="1050,486">
              <v:shape style="position:absolute;left:6538;top:2052;width:1050;height:486" coordorigin="6538,2052" coordsize="1050,486" path="m6538,2538l7587,2538,7587,2052,6538,2052,6538,2538e" filled="t" fillcolor="#E03A3E" stroked="f">
                <v:path arrowok="t"/>
                <v:fill/>
              </v:shape>
            </v:group>
            <v:group style="position:absolute;left:6646;top:2230;width:114;height:130" coordorigin="6646,2230" coordsize="114,130">
              <v:shape style="position:absolute;left:6646;top:2230;width:114;height:130" coordorigin="6646,2230" coordsize="114,130" path="m6717,2230l6680,2233,6659,2242,6649,2253,6646,2325,6650,2339,6663,2352,6689,2360,6726,2357,6747,2348,6757,2337,6693,2337,6693,2252,6757,2252,6757,2251,6744,2238,6717,2230e" filled="t" fillcolor="#FFFFFF" stroked="f">
                <v:path arrowok="t"/>
                <v:fill/>
              </v:shape>
              <v:shape style="position:absolute;left:6646;top:2230;width:114;height:130" coordorigin="6646,2230" coordsize="114,130" path="m6757,2252l6714,2252,6714,2337,6757,2337,6757,2336,6760,2265,6757,2252e" filled="t" fillcolor="#FFFFFF" stroked="f">
                <v:path arrowok="t"/>
                <v:fill/>
              </v:shape>
            </v:group>
            <v:group style="position:absolute;left:6891;top:2230;width:114;height:130" coordorigin="6891,2230" coordsize="114,130">
              <v:shape style="position:absolute;left:6891;top:2230;width:114;height:130" coordorigin="6891,2230" coordsize="114,130" path="m6962,2230l6925,2233,6904,2242,6894,2253,6891,2325,6895,2339,6908,2352,6934,2360,6971,2357,6992,2348,7002,2337,6938,2337,6938,2300,7005,2300,7005,2277,6938,2277,6938,2252,7002,2252,7002,2251,6989,2238,6962,2230e" filled="t" fillcolor="#FFFFFF" stroked="f">
                <v:path arrowok="t"/>
                <v:fill/>
              </v:shape>
              <v:shape style="position:absolute;left:6891;top:2230;width:114;height:130" coordorigin="6891,2230" coordsize="114,130" path="m7005,2309l6959,2309,6959,2337,7002,2337,7002,2336,7005,2309e" filled="t" fillcolor="#FFFFFF" stroked="f">
                <v:path arrowok="t"/>
                <v:fill/>
              </v:shape>
              <v:shape style="position:absolute;left:6891;top:2230;width:114;height:130" coordorigin="6891,2230" coordsize="114,130" path="m7002,2252l6959,2252,6959,2277,7005,2277,7005,2265,7002,2252e" filled="t" fillcolor="#FFFFFF" stroked="f">
                <v:path arrowok="t"/>
                <v:fill/>
              </v:shape>
            </v:group>
            <v:group style="position:absolute;left:6769;top:2230;width:114;height:129" coordorigin="6769,2230" coordsize="114,129">
              <v:shape style="position:absolute;left:6769;top:2230;width:114;height:129" coordorigin="6769,2230" coordsize="114,129" path="m6814,2232l6769,2232,6769,2359,6810,2359,6810,2299,6792,2299,6792,2278,6803,2278,6810,2274,6814,2263,6882,2263,6882,2257,6878,2246,6814,2246,6814,2232e" filled="t" fillcolor="#FFFFFF" stroked="f">
                <v:path arrowok="t"/>
                <v:fill/>
              </v:shape>
              <v:shape style="position:absolute;left:6769;top:2230;width:114;height:129" coordorigin="6769,2230" coordsize="114,129" path="m6882,2263l6842,2263,6842,2359,6882,2359,6882,2263e" filled="t" fillcolor="#FFFFFF" stroked="f">
                <v:path arrowok="t"/>
                <v:fill/>
              </v:shape>
              <v:shape style="position:absolute;left:6769;top:2230;width:114;height:129" coordorigin="6769,2230" coordsize="114,129" path="m6853,2230l6830,2233,6816,2244,6814,2246,6878,2246,6875,2238,6853,2230e" filled="t" fillcolor="#FFFFFF" stroked="f">
                <v:path arrowok="t"/>
                <v:fill/>
              </v:shape>
            </v:group>
            <v:group style="position:absolute;left:7012;top:2230;width:104;height:129" coordorigin="7012,2230" coordsize="104,129">
              <v:shape style="position:absolute;left:7012;top:2230;width:104;height:129" coordorigin="7012,2230" coordsize="104,129" path="m7053,2309l7012,2309,7012,2330,7016,2343,7027,2353,7050,2358,7087,2359,7108,2348,7113,2338,7055,2338,7053,2332,7053,2309e" filled="t" fillcolor="#999B9E" stroked="f">
                <v:path arrowok="t"/>
                <v:fill/>
              </v:shape>
              <v:shape style="position:absolute;left:7012;top:2230;width:104;height:129" coordorigin="7012,2230" coordsize="104,129" path="m7052,2230l7032,2237,7019,2252,7015,2275,7026,2292,7044,2304,7059,2312,7075,2319,7075,2335,7072,2338,7113,2338,7116,2332,7116,2330,7116,2314,7104,2298,7086,2286,7065,2274,7055,2261,7055,2256,7058,2253,7114,2253,7114,2252,7104,2239,7084,2232,7052,2230e" filled="t" fillcolor="#999B9E" stroked="f">
                <v:path arrowok="t"/>
                <v:fill/>
              </v:shape>
              <v:shape style="position:absolute;left:7012;top:2230;width:104;height:129" coordorigin="7012,2230" coordsize="104,129" path="m7114,2253l7075,2253,7075,2256,7075,2279,7116,2279,7114,2253e" filled="t" fillcolor="#999B9E" stroked="f">
                <v:path arrowok="t"/>
                <v:fill/>
              </v:shape>
            </v:group>
            <v:group style="position:absolute;left:7118;top:2214;width:70;height:147" coordorigin="7118,2214" coordsize="70,147">
              <v:shape style="position:absolute;left:7118;top:2214;width:70;height:147" coordorigin="7118,2214" coordsize="70,147" path="m7175,2258l7129,2258,7129,2342,7141,2358,7165,2362,7187,2362,7187,2336,7175,2336,7175,2258e" filled="t" fillcolor="#999B9E" stroked="f">
                <v:path arrowok="t"/>
                <v:fill/>
              </v:shape>
              <v:shape style="position:absolute;left:7118;top:2214;width:70;height:147" coordorigin="7118,2214" coordsize="70,147" path="m7187,2233l7118,2233,7118,2258,7187,2258,7187,2233e" filled="t" fillcolor="#999B9E" stroked="f">
                <v:path arrowok="t"/>
                <v:fill/>
              </v:shape>
              <v:shape style="position:absolute;left:7118;top:2214;width:70;height:147" coordorigin="7118,2214" coordsize="70,147" path="m7175,2214l7129,2214,7129,2233,7175,2233,7175,2214e" filled="t" fillcolor="#999B9E" stroked="f">
                <v:path arrowok="t"/>
                <v:fill/>
              </v:shape>
            </v:group>
            <v:group style="position:absolute;left:7190;top:2230;width:113;height:131" coordorigin="7190,2230" coordsize="113,131">
              <v:shape style="position:absolute;left:7190;top:2230;width:113;height:131" coordorigin="7190,2230" coordsize="113,131" path="m7260,2230l7223,2233,7202,2242,7192,2254,7190,2325,7193,2340,7206,2353,7233,2361,7269,2358,7290,2349,7299,2338,7236,2338,7236,2301,7303,2301,7303,2277,7236,2277,7236,2253,7300,2253,7299,2251,7286,2238,7260,2230e" filled="t" fillcolor="#999B9E" stroked="f">
                <v:path arrowok="t"/>
                <v:fill/>
              </v:shape>
              <v:shape style="position:absolute;left:7190;top:2230;width:113;height:131" coordorigin="7190,2230" coordsize="113,131" path="m7303,2310l7257,2310,7257,2338,7299,2338,7300,2337,7303,2310e" filled="t" fillcolor="#999B9E" stroked="f">
                <v:path arrowok="t"/>
                <v:fill/>
              </v:shape>
              <v:shape style="position:absolute;left:7190;top:2230;width:113;height:131" coordorigin="7190,2230" coordsize="113,131" path="m7300,2253l7257,2253,7257,2277,7303,2277,7303,2265,7300,2253e" filled="t" fillcolor="#999B9E" stroked="f">
                <v:path arrowok="t"/>
                <v:fill/>
              </v:shape>
            </v:group>
            <v:group style="position:absolute;left:7312;top:2230;width:113;height:131" coordorigin="7312,2230" coordsize="113,131">
              <v:shape style="position:absolute;left:7312;top:2230;width:113;height:131" coordorigin="7312,2230" coordsize="113,131" path="m7382,2230l7345,2233,7324,2242,7314,2254,7312,2325,7315,2340,7328,2353,7355,2361,7391,2358,7412,2349,7421,2338,7358,2338,7358,2301,7425,2301,7425,2277,7358,2277,7358,2253,7422,2253,7421,2251,7408,2238,7382,2230e" filled="t" fillcolor="#999B9E" stroked="f">
                <v:path arrowok="t"/>
                <v:fill/>
              </v:shape>
              <v:shape style="position:absolute;left:7312;top:2230;width:113;height:131" coordorigin="7312,2230" coordsize="113,131" path="m7425,2310l7379,2310,7379,2338,7421,2338,7422,2337,7425,2310e" filled="t" fillcolor="#999B9E" stroked="f">
                <v:path arrowok="t"/>
                <v:fill/>
              </v:shape>
              <v:shape style="position:absolute;left:7312;top:2230;width:113;height:131" coordorigin="7312,2230" coordsize="113,131" path="m7422,2253l7379,2253,7379,2277,7425,2277,7425,2265,7422,2253e" filled="t" fillcolor="#999B9E" stroked="f">
                <v:path arrowok="t"/>
                <v:fill/>
              </v:shape>
            </v:group>
            <v:group style="position:absolute;left:7457;top:2214;width:2;height:145" coordorigin="7457,2214" coordsize="2,145">
              <v:shape style="position:absolute;left:7457;top:2214;width:2;height:145" coordorigin="7457,2214" coordsize="0,145" path="m7457,2214l7457,2359e" filled="f" stroked="t" strokeweight="2.406pt" strokecolor="#999B9E">
                <v:path arrowok="t"/>
              </v:shape>
            </v:group>
            <w10:wrap type="none"/>
          </v:group>
        </w:pict>
      </w:r>
      <w:r>
        <w:rPr/>
        <w:pict>
          <v:shape style="position:absolute;margin-left:414.683502pt;margin-top:101.208107pt;width:19.210447pt;height:27pt;mso-position-horizontal-relative:page;mso-position-vertical-relative:paragraph;z-index:-7348" type="#_x0000_t75">
            <v:imagedata r:id="rId259" o:title=""/>
          </v:shape>
        </w:pict>
      </w:r>
      <w:r>
        <w:rPr/>
        <w:pict>
          <v:shape style="position:absolute;margin-left:475.622009pt;margin-top:101.137329pt;width:39.892806pt;height:27.75pt;mso-position-horizontal-relative:page;mso-position-vertical-relative:paragraph;z-index:-7347" type="#_x0000_t75">
            <v:imagedata r:id="rId260" o:title=""/>
          </v:shape>
        </w:pict>
      </w:r>
      <w:r>
        <w:rPr>
          <w:rFonts w:ascii="Arial" w:hAnsi="Arial" w:cs="Arial" w:eastAsia="Arial"/>
          <w:sz w:val="27"/>
          <w:szCs w:val="27"/>
          <w:color w:val="0073AF"/>
          <w:spacing w:val="1"/>
          <w:w w:val="77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3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3"/>
          <w:position w:val="-1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2"/>
          <w:position w:val="-1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7"/>
          <w:position w:val="-1"/>
        </w:rPr>
        <w:t>c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94"/>
          <w:position w:val="-1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6"/>
          <w:position w:val="-1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6"/>
          <w:position w:val="-1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  <w:position w:val="-1"/>
        </w:rPr>
        <w:t>es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5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.655087pt;height:14.6475pt;mso-position-horizontal-relative:char;mso-position-vertical-relative:line" type="#_x0000_t75">
            <v:imagedata r:id="rId26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.218449pt;height:18.375pt;mso-position-horizontal-relative:char;mso-position-vertical-relative:line" type="#_x0000_t75">
            <v:imagedata r:id="rId26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3.201119pt;height:22.5pt;mso-position-horizontal-relative:char;mso-position-vertical-relative:line" type="#_x0000_t75">
            <v:imagedata r:id="rId2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.642095pt;height:22.275pt;mso-position-horizontal-relative:char;mso-position-vertical-relative:line" type="#_x0000_t75">
            <v:imagedata r:id="rId26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8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.431087pt;height:24.375pt;mso-position-horizontal-relative:char;mso-position-vertical-relative:line" type="#_x0000_t75">
            <v:imagedata r:id="rId26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NumType w:start="2"/>
          <w:pgMar w:header="0" w:footer="0" w:top="1440" w:bottom="580" w:left="580" w:right="1220"/>
          <w:headerReference w:type="even" r:id="rId225"/>
          <w:footerReference w:type="even" r:id="rId226"/>
          <w:pgSz w:w="11920" w:h="16840"/>
        </w:sectPr>
      </w:pPr>
      <w:rPr/>
    </w:p>
    <w:p>
      <w:pPr>
        <w:spacing w:before="33" w:after="0" w:line="240" w:lineRule="auto"/>
        <w:ind w:left="143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pict>
          <v:group style="position:absolute;margin-left:41.344002pt;margin-top:-91.480759pt;width:18.979pt;height:13.815pt;mso-position-horizontal-relative:page;mso-position-vertical-relative:paragraph;z-index:-7340" coordorigin="827,-1830" coordsize="380,276">
            <v:group style="position:absolute;left:837;top:-1811;width:360;height:239" coordorigin="837,-1811" coordsize="360,239">
              <v:shape style="position:absolute;left:837;top:-1811;width:360;height:239" coordorigin="837,-1811" coordsize="360,239" path="m837,-1572l1196,-1572,1196,-1811,837,-1811,837,-1572e" filled="t" fillcolor="#000000" stroked="f">
                <v:path arrowok="t"/>
                <v:fill/>
              </v:shape>
            </v:group>
            <v:group style="position:absolute;left:843;top:-1805;width:347;height:226" coordorigin="843,-1805" coordsize="347,226">
              <v:shape style="position:absolute;left:843;top:-1805;width:347;height:226" coordorigin="843,-1805" coordsize="347,226" path="m843,-1578l1190,-1578,1190,-1805,843,-1805,843,-1578e" filled="t" fillcolor="#FFFFFF" stroked="f">
                <v:path arrowok="t"/>
                <v:fill/>
              </v:shape>
            </v:group>
            <v:group style="position:absolute;left:843;top:-1805;width:347;height:226" coordorigin="843,-1805" coordsize="347,226">
              <v:shape style="position:absolute;left:843;top:-1805;width:347;height:226" coordorigin="843,-1805" coordsize="347,226" path="m843,-1805l843,-1578,1017,-1691,843,-1805e" filled="t" fillcolor="#EF413D" stroked="f">
                <v:path arrowok="t"/>
                <v:fill/>
              </v:shape>
              <v:shape style="position:absolute;left:843;top:-1805;width:347;height:226" coordorigin="843,-1805" coordsize="347,226" path="m1190,-1805l1017,-1691,1190,-1578,1190,-1805e" filled="t" fillcolor="#EF413D" stroked="f">
                <v:path arrowok="t"/>
                <v:fill/>
              </v:shape>
            </v:group>
            <v:group style="position:absolute;left:1016;top:-1805;width:2;height:226" coordorigin="1016,-1805" coordsize="2,226">
              <v:shape style="position:absolute;left:1016;top:-1805;width:2;height:226" coordorigin="1016,-1805" coordsize="0,226" path="m1016,-1805l1016,-1578e" filled="f" stroked="t" strokeweight="2.497pt" strokecolor="#00529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2.890701pt;margin-top:-89.668449pt;width:31.9285pt;height:10.183234pt;mso-position-horizontal-relative:page;mso-position-vertical-relative:paragraph;z-index:-7339" coordorigin="1258,-1793" coordsize="639,204">
            <v:group style="position:absolute;left:1268;top:-1783;width:125;height:184" coordorigin="1268,-1783" coordsize="125,184">
              <v:shape style="position:absolute;left:1268;top:-1783;width:125;height:184" coordorigin="1268,-1783" coordsize="125,184" path="m1269,-1645l1268,-1645,1279,-1612,1295,-1605,1314,-1601,1338,-1600,1358,-1604,1375,-1612,1378,-1614,1340,-1614,1322,-1615,1305,-1619,1287,-1630,1269,-1645e" filled="t" fillcolor="#000000" stroked="f">
                <v:path arrowok="t"/>
                <v:fill/>
              </v:shape>
              <v:shape style="position:absolute;left:1268;top:-1783;width:125;height:184" coordorigin="1268,-1783" coordsize="125,184" path="m1326,-1783l1305,-1780,1288,-1773,1277,-1766,1272,-1756,1272,-1734,1314,-1691,1337,-1678,1345,-1674,1354,-1668,1358,-1664,1363,-1657,1364,-1653,1364,-1637,1361,-1629,1348,-1617,1340,-1614,1378,-1614,1387,-1621,1393,-1632,1393,-1660,1344,-1705,1323,-1716,1309,-1725,1302,-1731,1299,-1737,1299,-1753,1302,-1759,1313,-1767,1321,-1770,1371,-1770,1367,-1779,1349,-1782,1326,-1783e" filled="t" fillcolor="#000000" stroked="f">
                <v:path arrowok="t"/>
                <v:fill/>
              </v:shape>
              <v:shape style="position:absolute;left:1268;top:-1783;width:125;height:184" coordorigin="1268,-1783" coordsize="125,184" path="m1371,-1770l1338,-1770,1347,-1768,1366,-1761,1373,-1756,1380,-1750,1380,-1750,1371,-1770e" filled="t" fillcolor="#000000" stroked="f">
                <v:path arrowok="t"/>
                <v:fill/>
              </v:shape>
            </v:group>
            <v:group style="position:absolute;left:1394;top:-1749;width:201;height:147" coordorigin="1394,-1749" coordsize="201,147">
              <v:shape style="position:absolute;left:1394;top:-1749;width:201;height:147" coordorigin="1394,-1749" coordsize="201,147" path="m1437,-1748l1394,-1748,1394,-1747,1398,-1744,1401,-1740,1405,-1734,1407,-1728,1409,-1721,1439,-1602,1446,-1602,1450,-1603,1456,-1609,1459,-1615,1468,-1641,1454,-1641,1434,-1722,1432,-1728,1431,-1733,1432,-1740,1433,-1744,1437,-1747,1437,-1748e" filled="t" fillcolor="#000000" stroked="f">
                <v:path arrowok="t"/>
                <v:fill/>
              </v:shape>
              <v:shape style="position:absolute;left:1394;top:-1749;width:201;height:147" coordorigin="1394,-1749" coordsize="201,147" path="m1520,-1713l1494,-1713,1529,-1620,1531,-1613,1534,-1609,1540,-1603,1543,-1602,1549,-1602,1560,-1644,1546,-1644,1520,-1713e" filled="t" fillcolor="#000000" stroked="f">
                <v:path arrowok="t"/>
                <v:fill/>
              </v:shape>
              <v:shape style="position:absolute;left:1394;top:-1749;width:201;height:147" coordorigin="1394,-1749" coordsize="201,147" path="m1506,-1749l1499,-1749,1496,-1748,1490,-1744,1488,-1740,1486,-1734,1454,-1641,1468,-1641,1494,-1713,1520,-1713,1506,-1749e" filled="t" fillcolor="#000000" stroked="f">
                <v:path arrowok="t"/>
                <v:fill/>
              </v:shape>
              <v:shape style="position:absolute;left:1394;top:-1749;width:201;height:147" coordorigin="1394,-1749" coordsize="201,147" path="m1594,-1748l1560,-1748,1560,-1747,1565,-1743,1567,-1738,1567,-1728,1567,-1726,1566,-1723,1546,-1644,1560,-1644,1582,-1728,1584,-1734,1588,-1741,1594,-1747,1594,-1748e" filled="t" fillcolor="#000000" stroked="f">
                <v:path arrowok="t"/>
                <v:fill/>
              </v:shape>
            </v:group>
            <v:group style="position:absolute;left:1601;top:-1748;width:43;height:144" coordorigin="1601,-1748" coordsize="43,144">
              <v:shape style="position:absolute;left:1601;top:-1748;width:43;height:144" coordorigin="1601,-1748" coordsize="43,144" path="m1644,-1748l1601,-1748,1601,-1747,1605,-1744,1608,-1741,1610,-1735,1610,-1732,1611,-1619,1610,-1614,1607,-1608,1604,-1606,1601,-1604,1601,-1603,1644,-1603,1644,-1604,1641,-1606,1639,-1608,1636,-1614,1635,-1619,1635,-1732,1636,-1736,1639,-1742,1641,-1745,1644,-1747,1644,-1748e" filled="t" fillcolor="#000000" stroked="f">
                <v:path arrowok="t"/>
                <v:fill/>
              </v:shape>
            </v:group>
            <v:group style="position:absolute;left:1654;top:-1748;width:128;height:144" coordorigin="1654,-1748" coordsize="128,144">
              <v:shape style="position:absolute;left:1654;top:-1748;width:128;height:144" coordorigin="1654,-1748" coordsize="128,144" path="m1708,-1748l1654,-1748,1654,-1747,1658,-1744,1660,-1741,1663,-1735,1663,-1731,1663,-1618,1662,-1614,1659,-1608,1657,-1606,1654,-1604,1654,-1603,1696,-1603,1696,-1604,1694,-1606,1692,-1608,1688,-1614,1688,-1618,1687,-1670,1730,-1670,1728,-1672,1739,-1675,1747,-1680,1748,-1681,1687,-1681,1687,-1731,1688,-1733,1690,-1736,1692,-1736,1748,-1736,1736,-1744,1708,-1748e" filled="t" fillcolor="#000000" stroked="f">
                <v:path arrowok="t"/>
                <v:fill/>
              </v:shape>
              <v:shape style="position:absolute;left:1654;top:-1748;width:128;height:144" coordorigin="1654,-1748" coordsize="128,144" path="m1730,-1670l1699,-1670,1702,-1670,1703,-1668,1705,-1666,1707,-1662,1723,-1633,1729,-1623,1733,-1617,1756,-1603,1782,-1603,1782,-1604,1775,-1607,1769,-1611,1760,-1618,1757,-1622,1755,-1627,1730,-1670e" filled="t" fillcolor="#000000" stroked="f">
                <v:path arrowok="t"/>
                <v:fill/>
              </v:shape>
              <v:shape style="position:absolute;left:1654;top:-1748;width:128;height:144" coordorigin="1654,-1748" coordsize="128,144" path="m1748,-1736l1716,-1736,1723,-1734,1733,-1726,1735,-1719,1735,-1701,1732,-1694,1720,-1684,1713,-1681,1748,-1681,1758,-1693,1761,-1701,1761,-1715,1754,-1733,1748,-1736e" filled="t" fillcolor="#000000" stroked="f">
                <v:path arrowok="t"/>
                <v:fill/>
              </v:shape>
            </v:group>
            <v:group style="position:absolute;left:1778;top:-1748;width:108;height:144" coordorigin="1778,-1748" coordsize="108,144">
              <v:shape style="position:absolute;left:1778;top:-1748;width:108;height:144" coordorigin="1778,-1748" coordsize="108,144" path="m1872,-1748l1778,-1748,1778,-1747,1781,-1745,1784,-1742,1787,-1736,1787,-1733,1787,-1619,1787,-1615,1784,-1609,1781,-1606,1778,-1604,1778,-1603,1880,-1603,1883,-1614,1816,-1614,1814,-1615,1812,-1620,1812,-1623,1812,-1674,1864,-1674,1863,-1685,1812,-1685,1812,-1731,1812,-1733,1815,-1736,1817,-1736,1875,-1736,1872,-1748e" filled="t" fillcolor="#000000" stroked="f">
                <v:path arrowok="t"/>
                <v:fill/>
              </v:shape>
              <v:shape style="position:absolute;left:1778;top:-1748;width:108;height:144" coordorigin="1778,-1748" coordsize="108,144" path="m1886,-1628l1886,-1628,1880,-1623,1874,-1619,1865,-1615,1857,-1614,1883,-1614,1886,-1628e" filled="t" fillcolor="#000000" stroked="f">
                <v:path arrowok="t"/>
                <v:fill/>
              </v:shape>
              <v:shape style="position:absolute;left:1778;top:-1748;width:108;height:144" coordorigin="1778,-1748" coordsize="108,144" path="m1864,-1674l1854,-1674,1859,-1672,1863,-1668,1864,-1668,1864,-1674e" filled="t" fillcolor="#000000" stroked="f">
                <v:path arrowok="t"/>
                <v:fill/>
              </v:shape>
              <v:shape style="position:absolute;left:1778;top:-1748;width:108;height:144" coordorigin="1778,-1748" coordsize="108,144" path="m1875,-1736l1854,-1736,1859,-1736,1868,-1733,1872,-1731,1877,-1727,1878,-1727,1875,-1736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184.348007pt;margin-top:-91.449417pt;width:52.4414pt;height:13.279071pt;mso-position-horizontal-relative:page;mso-position-vertical-relative:paragraph;z-index:-7338" coordorigin="3687,-1829" coordsize="1049,266">
            <v:group style="position:absolute;left:4082;top:-1817;width:61;height:109" coordorigin="4082,-1817" coordsize="61,109">
              <v:shape style="position:absolute;left:4082;top:-1817;width:61;height:109" coordorigin="4082,-1817" coordsize="61,109" path="m4143,-1796l4114,-1796,4096,-1708,4125,-1708,4143,-1796e" filled="t" fillcolor="#B2B3B2" stroked="f">
                <v:path arrowok="t"/>
                <v:fill/>
              </v:shape>
              <v:shape style="position:absolute;left:4082;top:-1817;width:61;height:109" coordorigin="4082,-1817" coordsize="61,109" path="m4181,-1817l4087,-1817,4082,-1796,4176,-1796,4181,-1817e" filled="t" fillcolor="#B2B3B2" stroked="f">
                <v:path arrowok="t"/>
                <v:fill/>
              </v:shape>
            </v:group>
            <v:group style="position:absolute;left:4148;top:-1817;width:118;height:109" coordorigin="4148,-1817" coordsize="118,109">
              <v:shape style="position:absolute;left:4148;top:-1817;width:118;height:109" coordorigin="4148,-1817" coordsize="118,109" path="m4247,-1817l4212,-1817,4148,-1708,4177,-1708,4188,-1729,4263,-1729,4259,-1750,4200,-1750,4224,-1795,4251,-1795,4247,-1817e" filled="t" fillcolor="#B2B3B2" stroked="f">
                <v:path arrowok="t"/>
                <v:fill/>
              </v:shape>
              <v:shape style="position:absolute;left:4148;top:-1817;width:118;height:109" coordorigin="4148,-1817" coordsize="118,109" path="m4263,-1729l4231,-1729,4233,-1708,4266,-1708,4263,-1729e" filled="t" fillcolor="#B2B3B2" stroked="f">
                <v:path arrowok="t"/>
                <v:fill/>
              </v:shape>
              <v:shape style="position:absolute;left:4148;top:-1817;width:118;height:109" coordorigin="4148,-1817" coordsize="118,109" path="m4251,-1795l4224,-1795,4228,-1750,4259,-1750,4251,-1795e" filled="t" fillcolor="#B2B3B2" stroked="f">
                <v:path arrowok="t"/>
                <v:fill/>
              </v:shape>
            </v:group>
            <v:group style="position:absolute;left:4273;top:-1819;width:99;height:112" coordorigin="4273,-1819" coordsize="99,112">
              <v:shape style="position:absolute;left:4273;top:-1819;width:99;height:112" coordorigin="4273,-1819" coordsize="99,112" path="m4303,-1742l4273,-1727,4282,-1714,4300,-1708,4326,-1707,4344,-1715,4353,-1727,4307,-1727,4301,-1732,4303,-1742e" filled="t" fillcolor="#B2B3B2" stroked="f">
                <v:path arrowok="t"/>
                <v:fill/>
              </v:shape>
              <v:shape style="position:absolute;left:4273;top:-1819;width:99;height:112" coordorigin="4273,-1819" coordsize="99,112" path="m4332,-1819l4312,-1815,4295,-1804,4284,-1782,4288,-1768,4311,-1754,4329,-1748,4335,-1737,4333,-1730,4324,-1727,4353,-1727,4357,-1732,4363,-1761,4348,-1770,4330,-1775,4314,-1780,4316,-1793,4323,-1798,4370,-1798,4369,-1807,4354,-1816,4332,-1819e" filled="t" fillcolor="#B2B3B2" stroked="f">
                <v:path arrowok="t"/>
                <v:fill/>
              </v:shape>
              <v:shape style="position:absolute;left:4273;top:-1819;width:99;height:112" coordorigin="4273,-1819" coordsize="99,112" path="m4370,-1798l4335,-1798,4338,-1797,4340,-1794,4342,-1792,4343,-1789,4342,-1785,4372,-1789,4370,-1798e" filled="t" fillcolor="#B2B3B2" stroked="f">
                <v:path arrowok="t"/>
                <v:fill/>
              </v:shape>
            </v:group>
            <v:group style="position:absolute;left:4373;top:-1817;width:105;height:109" coordorigin="4373,-1817" coordsize="105,109">
              <v:shape style="position:absolute;left:4373;top:-1817;width:105;height:109" coordorigin="4373,-1817" coordsize="105,109" path="m4443,-1817l4395,-1817,4373,-1708,4402,-1708,4410,-1749,4466,-1749,4466,-1751,4464,-1761,4446,-1761,4456,-1764,4463,-1771,4414,-1771,4420,-1796,4476,-1796,4478,-1802,4464,-1814,4443,-1817e" filled="t" fillcolor="#F7A800" stroked="f">
                <v:path arrowok="t"/>
                <v:fill/>
              </v:shape>
              <v:shape style="position:absolute;left:4373;top:-1817;width:105;height:109" coordorigin="4373,-1817" coordsize="105,109" path="m4466,-1749l4436,-1749,4435,-1744,4434,-1731,4433,-1723,4432,-1716,4432,-1708,4464,-1708,4463,-1715,4463,-1725,4464,-1734,4466,-1749e" filled="t" fillcolor="#F7A800" stroked="f">
                <v:path arrowok="t"/>
                <v:fill/>
              </v:shape>
              <v:shape style="position:absolute;left:4373;top:-1817;width:105;height:109" coordorigin="4373,-1817" coordsize="105,109" path="m4476,-1796l4440,-1796,4449,-1794,4444,-1772,4435,-1771,4463,-1771,4470,-1776,4476,-1796e" filled="t" fillcolor="#F7A800" stroked="f">
                <v:path arrowok="t"/>
                <v:fill/>
              </v:shape>
            </v:group>
            <v:group style="position:absolute;left:4469;top:-1817;width:118;height:109" coordorigin="4469,-1817" coordsize="118,109">
              <v:shape style="position:absolute;left:4469;top:-1817;width:118;height:109" coordorigin="4469,-1817" coordsize="118,109" path="m4569,-1817l4533,-1817,4469,-1708,4498,-1708,4510,-1729,4584,-1729,4580,-1750,4521,-1750,4545,-1795,4572,-1795,4569,-1817e" filled="t" fillcolor="#F7A800" stroked="f">
                <v:path arrowok="t"/>
                <v:fill/>
              </v:shape>
              <v:shape style="position:absolute;left:4469;top:-1817;width:118;height:109" coordorigin="4469,-1817" coordsize="118,109" path="m4584,-1729l4552,-1729,4555,-1708,4588,-1708,4584,-1729e" filled="t" fillcolor="#F7A800" stroked="f">
                <v:path arrowok="t"/>
                <v:fill/>
              </v:shape>
              <v:shape style="position:absolute;left:4469;top:-1817;width:118;height:109" coordorigin="4469,-1817" coordsize="118,109" path="m4572,-1795l4545,-1795,4549,-1750,4580,-1750,4572,-1795e" filled="t" fillcolor="#F7A800" stroked="f">
                <v:path arrowok="t"/>
                <v:fill/>
              </v:shape>
            </v:group>
            <v:group style="position:absolute;left:4597;top:-1817;width:51;height:109" coordorigin="4597,-1817" coordsize="51,109">
              <v:shape style="position:absolute;left:4597;top:-1817;width:51;height:109" coordorigin="4597,-1817" coordsize="51,109" path="m4648,-1817l4619,-1817,4597,-1708,4626,-1708,4648,-1817e" filled="t" fillcolor="#F7A800" stroked="f">
                <v:path arrowok="t"/>
                <v:fill/>
              </v:shape>
            </v:group>
            <v:group style="position:absolute;left:4645;top:-1817;width:81;height:109" coordorigin="4645,-1817" coordsize="81,109">
              <v:shape style="position:absolute;left:4645;top:-1817;width:81;height:109" coordorigin="4645,-1817" coordsize="81,109" path="m4696,-1817l4667,-1817,4645,-1708,4721,-1708,4726,-1729,4678,-1729,4696,-1817e" filled="t" fillcolor="#F7A800" stroked="f">
                <v:path arrowok="t"/>
                <v:fill/>
              </v:shape>
            </v:group>
            <v:group style="position:absolute;left:3697;top:-1817;width:290;height:152" coordorigin="3697,-1817" coordsize="290,152">
              <v:shape style="position:absolute;left:3697;top:-1817;width:290;height:152" coordorigin="3697,-1817" coordsize="290,152" path="m3987,-1817l3697,-1817,3748,-1729,3838,-1729,3820,-1665,3886,-1716,3939,-1752,3960,-1766,3964,-1768,3987,-1817e" filled="t" fillcolor="#F7A800" stroked="f">
                <v:path arrowok="t"/>
                <v:fill/>
              </v:shape>
            </v:group>
            <v:group style="position:absolute;left:3800;top:-1754;width:154;height:180" coordorigin="3800,-1754" coordsize="154,180">
              <v:shape style="position:absolute;left:3800;top:-1754;width:154;height:180" coordorigin="3800,-1754" coordsize="154,180" path="m3954,-1754l3896,-1714,3832,-1666,3800,-1638,3851,-1573,3866,-1587,3881,-1599,3954,-1754e" filled="t" fillcolor="#B2B3B2" stroked="f">
                <v:path arrowok="t"/>
                <v:fill/>
              </v:shape>
            </v:group>
            <v:group style="position:absolute;left:3910;top:-1817;width:158;height:195" coordorigin="3910,-1817" coordsize="158,195">
              <v:shape style="position:absolute;left:3910;top:-1817;width:158;height:195" coordorigin="3910,-1817" coordsize="158,195" path="m4068,-1817l4007,-1788,3910,-1623,3929,-1638,3944,-1650,3999,-1686,4019,-1698,4068,-1817e" filled="t" fillcolor="#F7A8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69.895233pt;margin-top:-98.191261pt;width:22.763665pt;height:27.210322pt;mso-position-horizontal-relative:page;mso-position-vertical-relative:paragraph;z-index:-7337" coordorigin="5398,-1964" coordsize="455,544">
            <v:group style="position:absolute;left:5408;top:-1824;width:435;height:394" coordorigin="5408,-1824" coordsize="435,394">
              <v:shape style="position:absolute;left:5408;top:-1824;width:435;height:394" coordorigin="5408,-1824" coordsize="435,394" path="m5511,-1824l5445,-1813,5408,-1747,5409,-1732,5429,-1664,5461,-1611,5506,-1558,5565,-1508,5624,-1470,5679,-1445,5743,-1430,5770,-1431,5834,-1470,5843,-1508,5842,-1523,5570,-1576,5609,-1795,5589,-1804,5568,-1811,5548,-1817,5529,-1821,5511,-1824e" filled="t" fillcolor="#0099F8" stroked="f">
                <v:path arrowok="t"/>
                <v:fill/>
              </v:shape>
              <v:shape style="position:absolute;left:5408;top:-1824;width:435;height:394" coordorigin="5408,-1824" coordsize="435,394" path="m5715,-1723l5695,-1604,5683,-1582,5665,-1576,5570,-1576,5827,-1576,5788,-1644,5742,-1697,5724,-1714,5715,-1723e" filled="t" fillcolor="#0099F8" stroked="f">
                <v:path arrowok="t"/>
                <v:fill/>
              </v:shape>
            </v:group>
            <v:group style="position:absolute;left:5502;top:-1954;width:235;height:377" coordorigin="5502,-1954" coordsize="235,377">
              <v:shape style="position:absolute;left:5502;top:-1954;width:235;height:377" coordorigin="5502,-1954" coordsize="235,377" path="m5737,-1856l5620,-1856,5570,-1576,5664,-1576,5682,-1582,5694,-1602,5737,-1856e" filled="t" fillcolor="#001E82" stroked="f">
                <v:path arrowok="t"/>
                <v:fill/>
              </v:shape>
              <v:shape style="position:absolute;left:5502;top:-1954;width:235;height:377" coordorigin="5502,-1954" coordsize="235,377" path="m5531,-1954l5519,-1944,5515,-1928,5502,-1856,5837,-1856,5850,-1866,5853,-1882,5866,-1954,5531,-1954e" filled="t" fillcolor="#001E82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26.377014pt;margin-top:-94.491425pt;width:53.473976pt;height:19.9pt;mso-position-horizontal-relative:page;mso-position-vertical-relative:paragraph;z-index:-7336" coordorigin="6528,-1890" coordsize="1069,398">
            <v:group style="position:absolute;left:6651;top:-1774;width:150;height:172" coordorigin="6651,-1774" coordsize="150,172">
              <v:shape style="position:absolute;left:6651;top:-1774;width:150;height:172" coordorigin="6651,-1774" coordsize="150,172" path="m6751,-1732l6702,-1732,6702,-1604,6704,-1601,6749,-1601,6751,-1604,6751,-1732e" filled="t" fillcolor="#FF5000" stroked="f">
                <v:path arrowok="t"/>
                <v:fill/>
              </v:shape>
              <v:shape style="position:absolute;left:6651;top:-1774;width:150;height:172" coordorigin="6651,-1774" coordsize="150,172" path="m6800,-1774l6653,-1774,6651,-1771,6651,-1734,6653,-1732,6698,-1732,6702,-1732,6801,-1732,6802,-1734,6802,-1771,6800,-1774e" filled="t" fillcolor="#FF5000" stroked="f">
                <v:path arrowok="t"/>
                <v:fill/>
              </v:shape>
              <v:shape style="position:absolute;left:6651;top:-1774;width:150;height:172" coordorigin="6651,-1774" coordsize="150,172" path="m6801,-1732l6751,-1732,6756,-1732,6800,-1732,6801,-1732e" filled="t" fillcolor="#FF5000" stroked="f">
                <v:path arrowok="t"/>
                <v:fill/>
              </v:shape>
            </v:group>
            <v:group style="position:absolute;left:6538;top:-1880;width:316;height:378" coordorigin="6538,-1880" coordsize="316,378">
              <v:shape style="position:absolute;left:6538;top:-1880;width:316;height:378" coordorigin="6538,-1880" coordsize="316,378" path="m6745,-1880l6672,-1870,6613,-1840,6569,-1794,6543,-1736,6538,-1692,6539,-1670,6558,-1604,6597,-1552,6651,-1516,6716,-1502,6740,-1502,6803,-1518,6846,-1544,6727,-1544,6704,-1546,6643,-1570,6599,-1618,6580,-1682,6582,-1706,6605,-1770,6650,-1816,6711,-1836,6854,-1836,6843,-1844,6825,-1854,6807,-1864,6787,-1872,6745,-1880e" filled="t" fillcolor="#FF5000" stroked="f">
                <v:path arrowok="t"/>
                <v:fill/>
              </v:shape>
            </v:group>
            <v:group style="position:absolute;left:6892;top:-1598;width:290;height:96" coordorigin="6892,-1598" coordsize="290,96">
              <v:shape style="position:absolute;left:6892;top:-1598;width:290;height:96" coordorigin="6892,-1598" coordsize="290,96" path="m6949,-1598l6892,-1598,6903,-1582,6947,-1538,7002,-1510,7044,-1502,7069,-1502,7135,-1518,7182,-1544,7062,-1544,7039,-1546,7018,-1550,6997,-1558,6979,-1570,6962,-1584,6949,-1598e" filled="t" fillcolor="#FF5000" stroked="f">
                <v:path arrowok="t"/>
                <v:fill/>
              </v:shape>
            </v:group>
            <v:group style="position:absolute;left:7322;top:-1774;width:150;height:172" coordorigin="7322,-1774" coordsize="150,172">
              <v:shape style="position:absolute;left:7322;top:-1774;width:150;height:172" coordorigin="7322,-1774" coordsize="150,172" path="m7423,-1733l7373,-1733,7373,-1604,7375,-1601,7420,-1601,7423,-1604,7423,-1733e" filled="t" fillcolor="#FF5000" stroked="f">
                <v:path arrowok="t"/>
                <v:fill/>
              </v:shape>
              <v:shape style="position:absolute;left:7322;top:-1774;width:150;height:172" coordorigin="7322,-1774" coordsize="150,172" path="m7471,-1774l7324,-1774,7322,-1771,7322,-1734,7324,-1732,7370,-1732,7373,-1733,7472,-1733,7474,-1734,7474,-1771,7471,-1774e" filled="t" fillcolor="#FF5000" stroked="f">
                <v:path arrowok="t"/>
                <v:fill/>
              </v:shape>
              <v:shape style="position:absolute;left:7322;top:-1774;width:150;height:172" coordorigin="7322,-1774" coordsize="150,172" path="m7472,-1733l7423,-1733,7427,-1732,7471,-1732,7472,-1733e" filled="t" fillcolor="#FF5000" stroked="f">
                <v:path arrowok="t"/>
                <v:fill/>
              </v:shape>
            </v:group>
            <v:group style="position:absolute;left:7224;top:-1592;width:290;height:90" coordorigin="7224,-1592" coordsize="290,90">
              <v:shape style="position:absolute;left:7224;top:-1592;width:290;height:90" coordorigin="7224,-1592" coordsize="290,90" path="m7290,-1592l7224,-1592,7236,-1578,7282,-1538,7338,-1510,7380,-1502,7405,-1502,7474,-1520,7514,-1544,7398,-1544,7375,-1546,7353,-1550,7333,-1558,7314,-1570,7297,-1584,7290,-1592e" filled="t" fillcolor="#FF5000" stroked="f">
                <v:path arrowok="t"/>
                <v:fill/>
              </v:shape>
            </v:group>
            <v:group style="position:absolute;left:6731;top:-1836;width:224;height:292" coordorigin="6731,-1836" coordsize="224,292">
              <v:shape style="position:absolute;left:6731;top:-1836;width:224;height:292" coordorigin="6731,-1836" coordsize="224,292" path="m6854,-1836l6736,-1836,6760,-1832,6782,-1824,6836,-1786,6867,-1732,6872,-1712,6870,-1686,6850,-1618,6809,-1570,6752,-1546,6731,-1544,6846,-1544,6855,-1552,6869,-1566,6881,-1580,6892,-1598,6949,-1598,6919,-1660,6916,-1682,6918,-1706,6941,-1770,6956,-1790,6901,-1790,6888,-1804,6875,-1818,6859,-1832,6854,-1836e" filled="t" fillcolor="#FF5000" stroked="f">
                <v:path arrowok="t"/>
                <v:fill/>
              </v:shape>
            </v:group>
            <v:group style="position:absolute;left:7067;top:-1836;width:228;height:292" coordorigin="7067,-1836" coordsize="228,292">
              <v:shape style="position:absolute;left:7067;top:-1836;width:228;height:292" coordorigin="7067,-1836" coordsize="228,292" path="m7190,-1836l7072,-1836,7096,-1832,7118,-1824,7171,-1786,7203,-1732,7207,-1712,7206,-1686,7186,-1618,7144,-1570,7088,-1546,7067,-1544,7182,-1544,7187,-1548,7201,-1562,7213,-1576,7224,-1592,7290,-1592,7255,-1660,7252,-1682,7253,-1706,7276,-1770,7295,-1794,7239,-1794,7226,-1806,7212,-1820,7196,-1832,7190,-1836e" filled="t" fillcolor="#FF5000" stroked="f">
                <v:path arrowok="t"/>
                <v:fill/>
              </v:shape>
            </v:group>
            <v:group style="position:absolute;left:7402;top:-1836;width:185;height:292" coordorigin="7402,-1836" coordsize="185,292">
              <v:shape style="position:absolute;left:7402;top:-1836;width:185;height:292" coordorigin="7402,-1836" coordsize="185,292" path="m7518,-1836l7408,-1836,7432,-1832,7454,-1824,7507,-1786,7538,-1732,7543,-1712,7542,-1686,7521,-1618,7480,-1570,7424,-1546,7402,-1544,7514,-1544,7556,-1588,7582,-1646,7587,-1688,7586,-1712,7566,-1776,7527,-1828,7518,-1836e" filled="t" fillcolor="#FF5000" stroked="f">
                <v:path arrowok="t"/>
                <v:fill/>
              </v:shape>
            </v:group>
            <v:group style="position:absolute;left:6901;top:-1880;width:290;height:90" coordorigin="6901,-1880" coordsize="290,90">
              <v:shape style="position:absolute;left:6901;top:-1880;width:290;height:90" coordorigin="6901,-1880" coordsize="290,90" path="m7081,-1880l7010,-1870,6954,-1844,6938,-1834,6924,-1820,6912,-1806,6901,-1790,6956,-1790,6969,-1804,6986,-1816,7005,-1826,7025,-1832,7046,-1836,7190,-1836,7179,-1844,7161,-1854,7143,-1864,7123,-1872,7081,-1880e" filled="t" fillcolor="#FF5000" stroked="f">
                <v:path arrowok="t"/>
                <v:fill/>
              </v:shape>
            </v:group>
            <v:group style="position:absolute;left:7239;top:-1880;width:279;height:86" coordorigin="7239,-1880" coordsize="279,86">
              <v:shape style="position:absolute;left:7239;top:-1880;width:279;height:86" coordorigin="7239,-1880" coordsize="279,86" path="m7409,-1880l7376,-1880,7355,-1876,7297,-1852,7251,-1810,7239,-1794,7295,-1794,7304,-1804,7322,-1816,7340,-1826,7361,-1832,7382,-1836,7518,-1836,7511,-1842,7493,-1854,7474,-1864,7453,-1872,7431,-1878,7409,-1880e" filled="t" fillcolor="#FF5000" stroked="f">
                <v:path arrowok="t"/>
                <v:fill/>
              </v:shape>
            </v:group>
            <v:group style="position:absolute;left:6984;top:-1777;width:157;height:171" coordorigin="6984,-1777" coordsize="157,171">
              <v:shape style="position:absolute;left:6984;top:-1777;width:157;height:171" coordorigin="6984,-1777" coordsize="157,171" path="m7024,-1777l6986,-1777,6984,-1774,6984,-1608,6986,-1606,7029,-1606,7031,-1608,7031,-1701,7081,-1701,7027,-1775,7024,-1777e" filled="t" fillcolor="#FF5000" stroked="f">
                <v:path arrowok="t"/>
                <v:fill/>
              </v:shape>
              <v:shape style="position:absolute;left:6984;top:-1777;width:157;height:171" coordorigin="6984,-1777" coordsize="157,171" path="m7081,-1701l7031,-1701,7033,-1696,7098,-1607,7100,-1606,7138,-1606,7141,-1608,7141,-1682,7093,-1682,7091,-1687,7081,-1701e" filled="t" fillcolor="#FF5000" stroked="f">
                <v:path arrowok="t"/>
                <v:fill/>
              </v:shape>
              <v:shape style="position:absolute;left:6984;top:-1777;width:157;height:171" coordorigin="6984,-1777" coordsize="157,171" path="m7138,-1777l7095,-1777,7093,-1774,7093,-1682,7141,-1682,7141,-1774,7138,-1777e" filled="t" fillcolor="#FF5000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397.646698pt;margin-top:-91.259735pt;width:53.960031pt;height:13.5pt;mso-position-horizontal-relative:page;mso-position-vertical-relative:paragraph;z-index:-7335" type="#_x0000_t75">
            <v:imagedata r:id="rId266" o:title=""/>
          </v:shape>
        </w:pict>
      </w:r>
      <w:r>
        <w:rPr/>
        <w:pict>
          <v:shape style="position:absolute;margin-left:468.892487pt;margin-top:-96.836258pt;width:53.798747pt;height:25.5pt;mso-position-horizontal-relative:page;mso-position-vertical-relative:paragraph;z-index:-7334" type="#_x0000_t75">
            <v:imagedata r:id="rId267" o:title=""/>
          </v:shape>
        </w:pict>
      </w:r>
      <w:r>
        <w:rPr/>
        <w:pict>
          <v:group style="position:absolute;margin-left:50.868698pt;margin-top:24.574741pt;width:35.0803pt;height:26.237pt;mso-position-horizontal-relative:page;mso-position-vertical-relative:paragraph;z-index:-7315" coordorigin="1017,491" coordsize="702,525">
            <v:shape style="position:absolute;left:1059;top:491;width:608;height:525" type="#_x0000_t75">
              <v:imagedata r:id="rId268" o:title=""/>
            </v:shape>
            <v:shape style="position:absolute;left:1320;top:603;width:347;height:299" type="#_x0000_t75">
              <v:imagedata r:id="rId269" o:title=""/>
            </v:shape>
            <v:group style="position:absolute;left:1181;top:613;width:358;height:280" coordorigin="1181,613" coordsize="358,280">
              <v:shape style="position:absolute;left:1181;top:613;width:358;height:280" coordorigin="1181,613" coordsize="358,280" path="m1317,613l1181,784,1291,892,1350,822,1483,822,1539,754,1453,664,1363,664,1317,613e" filled="t" fillcolor="#FFFFFF" stroked="f">
                <v:path arrowok="t"/>
                <v:fill/>
              </v:shape>
              <v:shape style="position:absolute;left:1181;top:613;width:358;height:280" coordorigin="1181,613" coordsize="358,280" path="m1483,822l1350,822,1425,892,1483,822e" filled="t" fillcolor="#FFFFFF" stroked="f">
                <v:path arrowok="t"/>
                <v:fill/>
              </v:shape>
              <v:shape style="position:absolute;left:1181;top:613;width:358;height:280" coordorigin="1181,613" coordsize="358,280" path="m1406,614l1363,664,1453,664,1406,614e" filled="t" fillcolor="#FFFFFF" stroked="f">
                <v:path arrowok="t"/>
                <v:fill/>
              </v:shape>
            </v:group>
            <v:group style="position:absolute;left:1171;top:603;width:379;height:299" coordorigin="1171,603" coordsize="379,299">
              <v:shape style="position:absolute;left:1171;top:603;width:379;height:299" coordorigin="1171,603" coordsize="379,299" path="m1378,836l1351,836,1420,901,1423,902,1428,902,1430,900,1448,879,1424,879,1378,836e" filled="t" fillcolor="#FFFFFF" stroked="f">
                <v:path arrowok="t"/>
                <v:fill/>
              </v:shape>
              <v:shape style="position:absolute;left:1171;top:603;width:379;height:299" coordorigin="1171,603" coordsize="379,299" path="m1178,773l1171,782,1171,788,1287,901,1289,902,1295,902,1297,900,1315,878,1291,878,1201,790,1189,790,1181,784,1186,779,1178,773e" filled="t" fillcolor="#FFFFFF" stroked="f">
                <v:path arrowok="t"/>
                <v:fill/>
              </v:shape>
              <v:shape style="position:absolute;left:1171;top:603;width:379;height:299" coordorigin="1171,603" coordsize="379,299" path="m1432,629l1406,629,1526,755,1424,879,1448,879,1549,757,1549,751,1432,629e" filled="t" fillcolor="#FFFFFF" stroked="f">
                <v:path arrowok="t"/>
                <v:fill/>
              </v:shape>
              <v:shape style="position:absolute;left:1171;top:603;width:379;height:299" coordorigin="1171,603" coordsize="379,299" path="m1352,812l1347,813,1344,814,1291,878,1315,878,1351,836,1378,836,1355,813,1352,812e" filled="t" fillcolor="#FFFFFF" stroked="f">
                <v:path arrowok="t"/>
                <v:fill/>
              </v:shape>
              <v:shape style="position:absolute;left:1171;top:603;width:379;height:299" coordorigin="1171,603" coordsize="379,299" path="m1186,779l1181,784,1189,790,1193,784,1186,779e" filled="t" fillcolor="#FFFFFF" stroked="f">
                <v:path arrowok="t"/>
                <v:fill/>
              </v:shape>
              <v:shape style="position:absolute;left:1171;top:603;width:379;height:299" coordorigin="1171,603" coordsize="379,299" path="m1194,784l1189,790,1201,790,1194,784e" filled="t" fillcolor="#FFFFFF" stroked="f">
                <v:path arrowok="t"/>
                <v:fill/>
              </v:shape>
              <v:shape style="position:absolute;left:1171;top:603;width:379;height:299" coordorigin="1171,603" coordsize="379,299" path="m1186,779l1193,784,1186,779e" filled="t" fillcolor="#FFFFFF" stroked="f">
                <v:path arrowok="t"/>
                <v:fill/>
              </v:shape>
              <v:shape style="position:absolute;left:1171;top:603;width:379;height:299" coordorigin="1171,603" coordsize="379,299" path="m1188,778l1186,779,1193,784,1194,784,1188,778e" filled="t" fillcolor="#FFFFFF" stroked="f">
                <v:path arrowok="t"/>
                <v:fill/>
              </v:shape>
              <v:shape style="position:absolute;left:1171;top:603;width:379;height:299" coordorigin="1171,603" coordsize="379,299" path="m1198,778l1188,778,1194,784,1198,778e" filled="t" fillcolor="#FFFFFF" stroked="f">
                <v:path arrowok="t"/>
                <v:fill/>
              </v:shape>
              <v:shape style="position:absolute;left:1171;top:603;width:379;height:299" coordorigin="1171,603" coordsize="379,299" path="m1320,603l1314,603,1311,605,1178,773,1186,779,1188,778,1198,778,1318,627,1343,627,1322,604,1320,603e" filled="t" fillcolor="#FFFFFF" stroked="f">
                <v:path arrowok="t"/>
                <v:fill/>
              </v:shape>
              <v:shape style="position:absolute;left:1171;top:603;width:379;height:299" coordorigin="1171,603" coordsize="379,299" path="m1178,773e" filled="t" fillcolor="#FFFFFF" stroked="f">
                <v:path arrowok="t"/>
                <v:fill/>
              </v:shape>
              <v:shape style="position:absolute;left:1171;top:603;width:379;height:299" coordorigin="1171,603" coordsize="379,299" path="m1178,773e" filled="t" fillcolor="#FFFFFF" stroked="f">
                <v:path arrowok="t"/>
                <v:fill/>
              </v:shape>
              <v:shape style="position:absolute;left:1171;top:603;width:379;height:299" coordorigin="1171,603" coordsize="379,299" path="m1343,627l1318,627,1358,672,1361,673,1366,673,1369,672,1388,649,1363,649,1343,627e" filled="t" fillcolor="#FFFFFF" stroked="f">
                <v:path arrowok="t"/>
                <v:fill/>
              </v:shape>
              <v:shape style="position:absolute;left:1171;top:603;width:379;height:299" coordorigin="1171,603" coordsize="379,299" path="m1408,605l1403,605,1400,606,1363,649,1388,649,1406,629,1432,629,1411,606,1408,605e" filled="t" fillcolor="#FFFFFF" stroked="f">
                <v:path arrowok="t"/>
                <v:fill/>
              </v:shape>
            </v:group>
            <v:group style="position:absolute;left:1357;top:682;width:170;height:168" coordorigin="1357,682" coordsize="170,168">
              <v:shape style="position:absolute;left:1357;top:682;width:170;height:168" coordorigin="1357,682" coordsize="170,168" path="m1459,682l1357,808,1396,850,1439,850,1449,850,1527,754,1459,682e" filled="t" fillcolor="#004F7D" stroked="f">
                <v:path arrowok="t"/>
                <v:fill/>
              </v:shape>
            </v:group>
            <v:group style="position:absolute;left:1399;top:853;width:47;height:27" coordorigin="1399,853" coordsize="47,27">
              <v:shape style="position:absolute;left:1399;top:853;width:47;height:27" coordorigin="1399,853" coordsize="47,27" path="m1446,853l1399,853,1425,880,1446,853e" filled="t" fillcolor="#004F7D" stroked="f">
                <v:path arrowok="t"/>
                <v:fill/>
              </v:shape>
            </v:group>
            <v:group style="position:absolute;left:1197;top:631;width:122;height:153" coordorigin="1197,631" coordsize="122,153">
              <v:shape style="position:absolute;left:1197;top:631;width:122;height:153" coordorigin="1197,631" coordsize="122,153" path="m1318,631l1197,784e" filled="f" stroked="t" strokeweight=".173pt" strokecolor="#004F7D">
                <v:path arrowok="t"/>
              </v:shape>
            </v:group>
            <v:group style="position:absolute;left:1209;top:643;width:121;height:153" coordorigin="1209,643" coordsize="121,153">
              <v:shape style="position:absolute;left:1209;top:643;width:121;height:153" coordorigin="1209,643" coordsize="121,153" path="m1209,796l1330,643e" filled="f" stroked="t" strokeweight=".173pt" strokecolor="#004F7D">
                <v:path arrowok="t"/>
              </v:shape>
            </v:group>
            <v:group style="position:absolute;left:1222;top:657;width:122;height:153" coordorigin="1222,657" coordsize="122,153">
              <v:shape style="position:absolute;left:1222;top:657;width:122;height:153" coordorigin="1222,657" coordsize="122,153" path="m1343,657l1222,809e" filled="f" stroked="t" strokeweight=".173pt" strokecolor="#004F7D">
                <v:path arrowok="t"/>
              </v:shape>
            </v:group>
            <v:group style="position:absolute;left:1235;top:673;width:120;height:151" coordorigin="1235,673" coordsize="120,151">
              <v:shape style="position:absolute;left:1235;top:673;width:120;height:151" coordorigin="1235,673" coordsize="120,151" path="m1355,673l1235,823e" filled="f" stroked="t" strokeweight=".173pt" strokecolor="#004F7D">
                <v:path arrowok="t"/>
              </v:shape>
            </v:group>
            <v:group style="position:absolute;left:1269;top:655;width:170;height:210" coordorigin="1269,655" coordsize="170,210">
              <v:shape style="position:absolute;left:1269;top:655;width:170;height:210" coordorigin="1269,655" coordsize="170,210" path="m1432,655l1271,856,1269,859,1276,866,1439,662,1432,655e" filled="t" fillcolor="#004F7D" stroked="f">
                <v:path arrowok="t"/>
                <v:fill/>
              </v:shape>
            </v:group>
            <v:group style="position:absolute;left:1244;top:629;width:169;height:210" coordorigin="1244,629" coordsize="169,210">
              <v:shape style="position:absolute;left:1244;top:629;width:169;height:210" coordorigin="1244,629" coordsize="169,210" path="m1407,629l1244,832,1250,839,1413,635,1407,629e" filled="t" fillcolor="#004F7D" stroked="f">
                <v:path arrowok="t"/>
                <v:fill/>
              </v:shape>
            </v:group>
            <v:group style="position:absolute;left:1257;top:641;width:169;height:210" coordorigin="1257,641" coordsize="169,210">
              <v:shape style="position:absolute;left:1257;top:641;width:169;height:210" coordorigin="1257,641" coordsize="169,210" path="m1419,641l1257,845,1262,851,1426,648,1419,641e" filled="t" fillcolor="#004F7D" stroked="f">
                <v:path arrowok="t"/>
                <v:fill/>
              </v:shape>
            </v:group>
            <v:group style="position:absolute;left:1282;top:668;width:170;height:210" coordorigin="1282,668" coordsize="170,210">
              <v:shape style="position:absolute;left:1282;top:668;width:170;height:210" coordorigin="1282,668" coordsize="170,210" path="m1446,668l1282,872,1288,879,1452,675,1446,668e" filled="t" fillcolor="#004F7D" stroked="f">
                <v:path arrowok="t"/>
                <v:fill/>
              </v:shape>
              <v:shape style="position:absolute;left:1359;top:689;width:166;height:160" type="#_x0000_t75">
                <v:imagedata r:id="rId270" o:title=""/>
              </v:shape>
              <v:shape style="position:absolute;left:1412;top:865;width:21;height:8" type="#_x0000_t75">
                <v:imagedata r:id="rId271" o:title=""/>
              </v:shape>
              <v:shape style="position:absolute;left:1244;top:630;width:164;height:206" type="#_x0000_t75">
                <v:imagedata r:id="rId272" o:title=""/>
              </v:shape>
              <v:shape style="position:absolute;left:1246;top:630;width:163;height:206" type="#_x0000_t75">
                <v:imagedata r:id="rId273" o:title=""/>
              </v:shape>
              <v:shape style="position:absolute;left:1244;top:630;width:169;height:207" type="#_x0000_t75">
                <v:imagedata r:id="rId274" o:title=""/>
              </v:shape>
              <v:shape style="position:absolute;left:1258;top:642;width:162;height:203" type="#_x0000_t75">
                <v:imagedata r:id="rId275" o:title=""/>
              </v:shape>
              <v:shape style="position:absolute;left:1258;top:643;width:166;height:206" type="#_x0000_t75">
                <v:imagedata r:id="rId276" o:title=""/>
              </v:shape>
              <v:shape style="position:absolute;left:1271;top:657;width:162;height:199" type="#_x0000_t75">
                <v:imagedata r:id="rId277" o:title=""/>
              </v:shape>
              <v:shape style="position:absolute;left:1270;top:657;width:168;height:206" type="#_x0000_t75">
                <v:imagedata r:id="rId278" o:title=""/>
              </v:shape>
              <v:shape style="position:absolute;left:1283;top:670;width:163;height:202" type="#_x0000_t75">
                <v:imagedata r:id="rId279" o:title=""/>
              </v:shape>
              <v:shape style="position:absolute;left:1283;top:670;width:164;height:205" type="#_x0000_t75">
                <v:imagedata r:id="rId280" o:title=""/>
              </v:shape>
              <v:shape style="position:absolute;left:1283;top:670;width:168;height:206" type="#_x0000_t75">
                <v:imagedata r:id="rId281" o:title=""/>
              </v:shape>
            </v:group>
            <v:group style="position:absolute;left:1401;top:802;width:34;height:32" coordorigin="1401,802" coordsize="34,32">
              <v:shape style="position:absolute;left:1401;top:802;width:34;height:32" coordorigin="1401,802" coordsize="34,32" path="m1405,802l1401,806,1416,834,1420,830,1417,824,1422,819,1414,819,1409,809,1426,809,1405,802e" filled="t" fillcolor="#FFFFFF" stroked="f">
                <v:path arrowok="t"/>
                <v:fill/>
              </v:shape>
              <v:shape style="position:absolute;left:1401;top:802;width:34;height:32" coordorigin="1401,802" coordsize="34,32" path="m1426,809l1409,809,1420,812,1414,819,1422,819,1425,814,1433,814,1435,812,1426,809e" filled="t" fillcolor="#FFFFFF" stroked="f">
                <v:path arrowok="t"/>
                <v:fill/>
              </v:shape>
              <v:shape style="position:absolute;left:1401;top:802;width:34;height:32" coordorigin="1401,802" coordsize="34,32" path="m1433,814l1425,814,1432,817,1433,814e" filled="t" fillcolor="#FFFFFF" stroked="f">
                <v:path arrowok="t"/>
                <v:fill/>
              </v:shape>
            </v:group>
            <v:group style="position:absolute;left:1415;top:778;width:27;height:31" coordorigin="1415,778" coordsize="27,31">
              <v:shape style="position:absolute;left:1415;top:778;width:27;height:31" coordorigin="1415,778" coordsize="27,31" path="m1425,778l1415,790,1438,809,1442,805,1432,796,1435,792,1428,792,1423,789,1429,782,1425,778e" filled="t" fillcolor="#FFFFFF" stroked="f">
                <v:path arrowok="t"/>
                <v:fill/>
              </v:shape>
              <v:shape style="position:absolute;left:1415;top:778;width:27;height:31" coordorigin="1415,778" coordsize="27,31" path="m1434,785l1428,792,1435,792,1438,789,1434,785e" filled="t" fillcolor="#FFFFFF" stroked="f">
                <v:path arrowok="t"/>
                <v:fill/>
              </v:shape>
            </v:group>
            <v:group style="position:absolute;left:1433;top:757;width:33;height:32" coordorigin="1433,757" coordsize="33,32">
              <v:shape style="position:absolute;left:1433;top:757;width:33;height:32" coordorigin="1433,757" coordsize="33,32" path="m1451,757l1433,772,1434,779,1436,783,1441,787,1444,788,1450,789,1452,789,1458,787,1460,786,1462,784,1448,784,1445,783,1441,779,1440,777,1439,774,1439,771,1440,769,1444,764,1447,763,1451,763,1451,757e" filled="t" fillcolor="#FFFFFF" stroked="f">
                <v:path arrowok="t"/>
                <v:fill/>
              </v:shape>
              <v:shape style="position:absolute;left:1433;top:757;width:33;height:32" coordorigin="1433,757" coordsize="33,32" path="m1465,770l1459,770,1460,772,1460,773,1448,784,1462,784,1464,781,1465,779,1466,774,1466,772,1466,771,1465,770e" filled="t" fillcolor="#FFFFFF" stroked="f">
                <v:path arrowok="t"/>
                <v:fill/>
              </v:shape>
              <v:shape style="position:absolute;left:1433;top:757;width:33;height:32" coordorigin="1433,757" coordsize="33,32" path="m1460,762l1450,773,1454,777,1459,770,1465,770,1464,766,1463,764,1461,763,1460,762e" filled="t" fillcolor="#FFFFFF" stroked="f">
                <v:path arrowok="t"/>
                <v:fill/>
              </v:shape>
            </v:group>
            <v:group style="position:absolute;left:1456;top:731;width:33;height:32" coordorigin="1456,731" coordsize="33,32">
              <v:shape style="position:absolute;left:1456;top:731;width:33;height:32" coordorigin="1456,731" coordsize="33,32" path="m1474,731l1471,731,1469,731,1456,747,1457,750,1458,755,1460,757,1466,762,1470,763,1478,763,1482,761,1485,758,1473,758,1469,757,1467,756,1464,753,1463,751,1462,745,1463,743,1467,738,1470,737,1474,736,1474,731e" filled="t" fillcolor="#FFFFFF" stroked="f">
                <v:path arrowok="t"/>
                <v:fill/>
              </v:shape>
              <v:shape style="position:absolute;left:1456;top:731;width:33;height:32" coordorigin="1456,731" coordsize="33,32" path="m1489,744l1483,744,1483,748,1482,751,1473,758,1485,758,1486,755,1488,753,1489,749,1489,748,1489,744e" filled="t" fillcolor="#FFFFFF" stroked="f">
                <v:path arrowok="t"/>
                <v:fill/>
              </v:shape>
              <v:shape style="position:absolute;left:1017;top:928;width:702;height:57" type="#_x0000_t75">
                <v:imagedata r:id="rId282" o:title=""/>
              </v:shape>
            </v:group>
            <w10:wrap type="none"/>
          </v:group>
        </w:pict>
      </w:r>
      <w:r>
        <w:rPr/>
        <w:pict>
          <v:shape style="position:absolute;margin-left:113.600899pt;margin-top:24.488241pt;width:51.461583pt;height:26.41pt;mso-position-horizontal-relative:page;mso-position-vertical-relative:paragraph;z-index:-7314" type="#_x0000_t75">
            <v:imagedata r:id="rId283" o:title=""/>
          </v:shape>
        </w:pict>
      </w:r>
      <w:r>
        <w:rPr/>
        <w:pict>
          <v:shape style="position:absolute;margin-left:185.156967pt;margin-top:24.494354pt;width:50.927527pt;height:26.733387pt;mso-position-horizontal-relative:page;mso-position-vertical-relative:paragraph;z-index:-7313" type="#_x0000_t75">
            <v:imagedata r:id="rId284" o:title=""/>
          </v:shape>
        </w:pic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5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5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5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5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5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5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5"/>
        </w:rPr>
        <w:t>g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5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5"/>
        </w:rPr>
        <w:t>c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5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5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5"/>
          <w:w w:val="9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95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5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2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1"/>
          <w:w w:val="91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85"/>
        </w:rPr>
        <w:t>h</w:t>
      </w:r>
      <w:r>
        <w:rPr>
          <w:rFonts w:ascii="Arial" w:hAnsi="Arial" w:cs="Arial" w:eastAsia="Arial"/>
          <w:sz w:val="27"/>
          <w:szCs w:val="27"/>
          <w:color w:val="0073AF"/>
          <w:spacing w:val="-7"/>
          <w:w w:val="94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5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3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33" w:after="0" w:line="240" w:lineRule="auto"/>
        <w:ind w:left="2731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/>
        <w:br w:type="column"/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3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3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3"/>
        </w:rPr>
        <w:t>t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3"/>
        </w:rPr>
        <w:t>i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3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3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3"/>
        </w:rPr>
        <w:t>l</w:t>
      </w:r>
      <w:r>
        <w:rPr>
          <w:rFonts w:ascii="Arial" w:hAnsi="Arial" w:cs="Arial" w:eastAsia="Arial"/>
          <w:sz w:val="27"/>
          <w:szCs w:val="27"/>
          <w:color w:val="0073AF"/>
          <w:spacing w:val="5"/>
          <w:w w:val="83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4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4"/>
        </w:rPr>
        <w:t>p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3"/>
        </w:rPr>
        <w:t>on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3"/>
        </w:rPr>
        <w:t>s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5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1"/>
          <w:w w:val="85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3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60" w:right="-20"/>
        <w:jc w:val="left"/>
        <w:rPr>
          <w:rFonts w:ascii="Times New Roman" w:hAnsi="Times New Roman" w:cs="Times New Roman" w:eastAsia="Times New Roman"/>
          <w:sz w:val="17.25"/>
          <w:szCs w:val="17.25"/>
        </w:rPr>
      </w:pPr>
      <w:rPr/>
      <w:r>
        <w:rPr/>
        <w:pict>
          <v:shape style="position:absolute;margin-left:397.340088pt;margin-top:1.9415pt;width:53.4736pt;height:12.6158pt;mso-position-horizontal-relative:page;mso-position-vertical-relative:paragraph;z-index:-7316" type="#_x0000_t75">
            <v:imagedata r:id="rId285" o:title=""/>
          </v:shape>
        </w:pict>
      </w:r>
      <w:r>
        <w:rPr/>
        <w:pict>
          <v:shape style="width:53.586618pt;height:8.625pt;mso-position-horizontal-relative:char;mso-position-vertical-relative:line" type="#_x0000_t75">
            <v:imagedata r:id="rId286" o:title=""/>
          </v:shape>
        </w:pict>
      </w:r>
      <w:r>
        <w:rPr>
          <w:rFonts w:ascii="Times New Roman" w:hAnsi="Times New Roman" w:cs="Times New Roman" w:eastAsia="Times New Roman"/>
          <w:sz w:val="17.25"/>
          <w:szCs w:val="17.25"/>
        </w:rPr>
      </w:r>
    </w:p>
    <w:p>
      <w:pPr>
        <w:spacing w:before="12" w:after="0" w:line="240" w:lineRule="auto"/>
        <w:ind w:right="249"/>
        <w:jc w:val="right"/>
        <w:tabs>
          <w:tab w:pos="1020" w:val="left"/>
        </w:tabs>
        <w:rPr>
          <w:rFonts w:ascii="Arial" w:hAnsi="Arial" w:cs="Arial" w:eastAsia="Arial"/>
          <w:sz w:val="5"/>
          <w:szCs w:val="5"/>
        </w:rPr>
      </w:pPr>
      <w:rPr/>
      <w:r>
        <w:rPr>
          <w:rFonts w:ascii="Arial" w:hAnsi="Arial" w:cs="Arial" w:eastAsia="Arial"/>
          <w:sz w:val="5"/>
          <w:szCs w:val="5"/>
          <w:color w:val="131718"/>
          <w:w w:val="115"/>
        </w:rPr>
      </w:r>
      <w:r>
        <w:rPr>
          <w:rFonts w:ascii="Arial" w:hAnsi="Arial" w:cs="Arial" w:eastAsia="Arial"/>
          <w:sz w:val="5"/>
          <w:szCs w:val="5"/>
          <w:color w:val="131718"/>
          <w:w w:val="115"/>
          <w:u w:val="single" w:color="000000"/>
        </w:rPr>
        <w:t> </w:t>
      </w:r>
      <w:r>
        <w:rPr>
          <w:rFonts w:ascii="Arial" w:hAnsi="Arial" w:cs="Arial" w:eastAsia="Arial"/>
          <w:sz w:val="5"/>
          <w:szCs w:val="5"/>
          <w:color w:val="131718"/>
          <w:w w:val="100"/>
          <w:u w:val="single" w:color="000000"/>
        </w:rPr>
        <w:t>    </w:t>
      </w:r>
      <w:r>
        <w:rPr>
          <w:rFonts w:ascii="Arial" w:hAnsi="Arial" w:cs="Arial" w:eastAsia="Arial"/>
          <w:sz w:val="5"/>
          <w:szCs w:val="5"/>
          <w:color w:val="131718"/>
          <w:spacing w:val="6"/>
          <w:w w:val="100"/>
          <w:u w:val="single" w:color="0000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6"/>
          <w:w w:val="100"/>
          <w:u w:val="single" w:color="000000"/>
        </w:rPr>
      </w:r>
      <w:r>
        <w:rPr>
          <w:rFonts w:ascii="Arial" w:hAnsi="Arial" w:cs="Arial" w:eastAsia="Arial"/>
          <w:sz w:val="5"/>
          <w:szCs w:val="5"/>
          <w:color w:val="131718"/>
          <w:spacing w:val="6"/>
          <w:w w:val="100"/>
        </w:rPr>
      </w:r>
      <w:r>
        <w:rPr>
          <w:rFonts w:ascii="Arial" w:hAnsi="Arial" w:cs="Arial" w:eastAsia="Arial"/>
          <w:sz w:val="5"/>
          <w:szCs w:val="5"/>
          <w:color w:val="131718"/>
          <w:spacing w:val="-3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8"/>
        </w:rPr>
        <w:t>office</w:t>
      </w:r>
      <w:r>
        <w:rPr>
          <w:rFonts w:ascii="Arial" w:hAnsi="Arial" w:cs="Arial" w:eastAsia="Arial"/>
          <w:sz w:val="5"/>
          <w:szCs w:val="5"/>
          <w:color w:val="131718"/>
          <w:spacing w:val="2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26"/>
        </w:rPr>
        <w:t>of</w:t>
      </w:r>
      <w:r>
        <w:rPr>
          <w:rFonts w:ascii="Arial" w:hAnsi="Arial" w:cs="Arial" w:eastAsia="Arial"/>
          <w:sz w:val="5"/>
          <w:szCs w:val="5"/>
          <w:color w:val="131718"/>
          <w:spacing w:val="2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1"/>
        </w:rPr>
        <w:t>Economic</w:t>
      </w:r>
      <w:r>
        <w:rPr>
          <w:rFonts w:ascii="Arial" w:hAnsi="Arial" w:cs="Arial" w:eastAsia="Arial"/>
          <w:sz w:val="5"/>
          <w:szCs w:val="5"/>
          <w:color w:val="131718"/>
          <w:spacing w:val="2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3"/>
        </w:rPr>
        <w:t>Development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5"/>
        </w:rPr>
      </w:r>
      <w:r>
        <w:rPr>
          <w:rFonts w:ascii="Arial" w:hAnsi="Arial" w:cs="Arial" w:eastAsia="Arial"/>
          <w:sz w:val="5"/>
          <w:szCs w:val="5"/>
          <w:color w:val="131718"/>
          <w:spacing w:val="0"/>
          <w:w w:val="115"/>
          <w:u w:val="single" w:color="000000"/>
        </w:rPr>
        <w:t> </w:t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  <w:u w:val="single" w:color="000000"/>
        </w:rPr>
        <w:tab/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  <w:u w:val="single" w:color="000000"/>
        </w:rPr>
      </w:r>
      <w:r>
        <w:rPr>
          <w:rFonts w:ascii="Arial" w:hAnsi="Arial" w:cs="Arial" w:eastAsia="Arial"/>
          <w:sz w:val="5"/>
          <w:szCs w:val="5"/>
          <w:color w:val="131718"/>
          <w:spacing w:val="0"/>
          <w:w w:val="100"/>
        </w:rPr>
      </w:r>
      <w:r>
        <w:rPr>
          <w:rFonts w:ascii="Arial" w:hAnsi="Arial" w:cs="Arial" w:eastAsia="Arial"/>
          <w:sz w:val="5"/>
          <w:szCs w:val="5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560" w:bottom="280" w:left="580" w:right="1220"/>
          <w:cols w:num="2" w:equalWidth="0">
            <w:col w:w="4157" w:space="375"/>
            <w:col w:w="5588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2.44pt;height:16.560pt;mso-position-horizontal-relative:char;mso-position-vertical-relative:line" type="#_x0000_t75">
            <v:imagedata r:id="rId28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220"/>
        </w:sectPr>
      </w:pPr>
      <w:rPr/>
    </w:p>
    <w:p>
      <w:pPr>
        <w:spacing w:before="33" w:after="0" w:line="240" w:lineRule="auto"/>
        <w:ind w:right="145"/>
        <w:jc w:val="right"/>
        <w:rPr>
          <w:rFonts w:ascii="Arial" w:hAnsi="Arial" w:cs="Arial" w:eastAsia="Arial"/>
          <w:sz w:val="27"/>
          <w:szCs w:val="27"/>
        </w:rPr>
      </w:pPr>
      <w:rPr/>
      <w:r>
        <w:rPr/>
        <w:pict>
          <v:shape style="position:absolute;margin-left:129.373001pt;margin-top:461.247009pt;width:20.027824pt;height:26.3625pt;mso-position-horizontal-relative:page;mso-position-vertical-relative:page;z-index:-7346" type="#_x0000_t75">
            <v:imagedata r:id="rId288" o:title=""/>
          </v:shape>
        </w:pict>
      </w:r>
      <w:r>
        <w:rPr/>
        <w:pict>
          <v:group style="position:absolute;margin-left:183.869095pt;margin-top:463.907318pt;width:52.9659pt;height:20.4187pt;mso-position-horizontal-relative:page;mso-position-vertical-relative:page;z-index:-7345" coordorigin="3677,9278" coordsize="1059,408">
            <v:shape style="position:absolute;left:3870;top:9416;width:570;height:185" type="#_x0000_t75">
              <v:imagedata r:id="rId289" o:title=""/>
            </v:shape>
            <v:shape style="position:absolute;left:3687;top:9433;width:570;height:185" type="#_x0000_t75">
              <v:imagedata r:id="rId290" o:title=""/>
            </v:shape>
            <v:shape style="position:absolute;left:3983;top:9502;width:570;height:185" type="#_x0000_t75">
              <v:imagedata r:id="rId291" o:title=""/>
            </v:shape>
            <v:shape style="position:absolute;left:4167;top:9485;width:570;height:185" type="#_x0000_t75">
              <v:imagedata r:id="rId292" o:title=""/>
            </v:shape>
            <v:group style="position:absolute;left:3687;top:9288;width:62;height:84" coordorigin="3687,9288" coordsize="62,84">
              <v:shape style="position:absolute;left:3687;top:9288;width:62;height:84" coordorigin="3687,9288" coordsize="62,84" path="m3740,9288l3687,9288,3687,9372,3695,9372,3695,9336,3740,9336,3747,9329,3695,9329,3695,9295,3747,9295,3740,9288e" filled="t" fillcolor="#000000" stroked="f">
                <v:path arrowok="t"/>
                <v:fill/>
              </v:shape>
              <v:shape style="position:absolute;left:3687;top:9288;width:62;height:84" coordorigin="3687,9288" coordsize="62,84" path="m3747,9295l3734,9295,3742,9301,3742,9324,3734,9329,3747,9329,3750,9327,3750,9297,3747,9295e" filled="t" fillcolor="#000000" stroked="f">
                <v:path arrowok="t"/>
                <v:fill/>
              </v:shape>
            </v:group>
            <v:group style="position:absolute;left:3756;top:9311;width:57;height:63" coordorigin="3756,9311" coordsize="57,63">
              <v:shape style="position:absolute;left:3756;top:9311;width:57;height:63" coordorigin="3756,9311" coordsize="57,63" path="m3775,9311l3761,9324,3756,9349,3766,9367,3788,9374,3799,9368,3770,9368,3763,9355,3763,9329,3770,9316,3799,9316,3775,9311e" filled="t" fillcolor="#000000" stroked="f">
                <v:path arrowok="t"/>
                <v:fill/>
              </v:shape>
              <v:shape style="position:absolute;left:3756;top:9311;width:57;height:63" coordorigin="3756,9311" coordsize="57,63" path="m3799,9316l3798,9316,3805,9329,3805,9355,3798,9368,3807,9363,3813,9342,3811,9331,3800,9316,3799,9316e" filled="t" fillcolor="#000000" stroked="f">
                <v:path arrowok="t"/>
                <v:fill/>
              </v:shape>
            </v:group>
            <v:group style="position:absolute;left:3822;top:9310;width:30;height:62" coordorigin="3822,9310" coordsize="30,62">
              <v:shape style="position:absolute;left:3822;top:9310;width:30;height:62" coordorigin="3822,9310" coordsize="30,62" path="m3829,9311l3822,9311,3822,9372,3830,9372,3830,9327,3831,9326,3829,9326,3829,9311e" filled="t" fillcolor="#000000" stroked="f">
                <v:path arrowok="t"/>
                <v:fill/>
              </v:shape>
              <v:shape style="position:absolute;left:3822;top:9310;width:30;height:62" coordorigin="3822,9310" coordsize="30,62" path="m3841,9310l3833,9316,3829,9326,3831,9326,3839,9317,3852,9317,3852,9311,3841,9310e" filled="t" fillcolor="#000000" stroked="f">
                <v:path arrowok="t"/>
                <v:fill/>
              </v:shape>
              <v:shape style="position:absolute;left:3822;top:9310;width:30;height:62" coordorigin="3822,9310" coordsize="30,62" path="m3852,9317l3839,9317,3852,9318,3852,9317e" filled="t" fillcolor="#000000" stroked="f">
                <v:path arrowok="t"/>
                <v:fill/>
              </v:shape>
            </v:group>
            <v:group style="position:absolute;left:3854;top:9293;width:30;height:80" coordorigin="3854,9293" coordsize="30,80">
              <v:shape style="position:absolute;left:3854;top:9293;width:30;height:80" coordorigin="3854,9293" coordsize="30,80" path="m3872,9318l3865,9318,3864,9370,3868,9373,3880,9373,3882,9373,3884,9373,3884,9367,3878,9367,3873,9366,3872,9364,3872,9318e" filled="t" fillcolor="#000000" stroked="f">
                <v:path arrowok="t"/>
                <v:fill/>
              </v:shape>
              <v:shape style="position:absolute;left:3854;top:9293;width:30;height:80" coordorigin="3854,9293" coordsize="30,80" path="m3884,9366l3882,9367,3878,9367,3884,9367,3884,9366e" filled="t" fillcolor="#000000" stroked="f">
                <v:path arrowok="t"/>
                <v:fill/>
              </v:shape>
              <v:shape style="position:absolute;left:3854;top:9293;width:30;height:80" coordorigin="3854,9293" coordsize="30,80" path="m3884,9311l3854,9311,3854,9318,3884,9318,3884,9311e" filled="t" fillcolor="#000000" stroked="f">
                <v:path arrowok="t"/>
                <v:fill/>
              </v:shape>
              <v:shape style="position:absolute;left:3854;top:9293;width:30;height:80" coordorigin="3854,9293" coordsize="30,80" path="m3872,9293l3865,9293,3865,9311,3872,9311,3872,9293e" filled="t" fillcolor="#000000" stroked="f">
                <v:path arrowok="t"/>
                <v:fill/>
              </v:shape>
            </v:group>
            <v:group style="position:absolute;left:3926;top:9311;width:57;height:63" coordorigin="3926,9311" coordsize="57,63">
              <v:shape style="position:absolute;left:3926;top:9311;width:57;height:63" coordorigin="3926,9311" coordsize="57,63" path="m3945,9311l3931,9324,3926,9349,3936,9367,3958,9374,3969,9368,3940,9368,3933,9355,3933,9329,3940,9316,3969,9316,3945,9311e" filled="t" fillcolor="#000000" stroked="f">
                <v:path arrowok="t"/>
                <v:fill/>
              </v:shape>
              <v:shape style="position:absolute;left:3926;top:9311;width:57;height:63" coordorigin="3926,9311" coordsize="57,63" path="m3969,9316l3969,9316,3976,9329,3976,9355,3969,9368,3977,9363,3983,9342,3982,9331,3970,9316,3969,9316e" filled="t" fillcolor="#000000" stroked="f">
                <v:path arrowok="t"/>
                <v:fill/>
              </v:shape>
            </v:group>
            <v:group style="position:absolute;left:3988;top:9288;width:31;height:84" coordorigin="3988,9288" coordsize="31,84">
              <v:shape style="position:absolute;left:3988;top:9288;width:31;height:84" coordorigin="3988,9288" coordsize="31,84" path="m4006,9318l3998,9318,3998,9372,4006,9372,4006,9318e" filled="t" fillcolor="#000000" stroked="f">
                <v:path arrowok="t"/>
                <v:fill/>
              </v:shape>
              <v:shape style="position:absolute;left:3988;top:9288;width:31;height:84" coordorigin="3988,9288" coordsize="31,84" path="m4018,9311l3988,9311,3988,9318,4018,9318,4018,9311e" filled="t" fillcolor="#000000" stroked="f">
                <v:path arrowok="t"/>
                <v:fill/>
              </v:shape>
              <v:shape style="position:absolute;left:3988;top:9288;width:31;height:84" coordorigin="3988,9288" coordsize="31,84" path="m4001,9288l3998,9295,3998,9311,4006,9311,4006,9294,4019,9294,4019,9289,4017,9288,4001,9288e" filled="t" fillcolor="#000000" stroked="f">
                <v:path arrowok="t"/>
                <v:fill/>
              </v:shape>
              <v:shape style="position:absolute;left:3988;top:9288;width:31;height:84" coordorigin="3988,9288" coordsize="31,84" path="m4019,9294l4016,9294,4017,9295,4019,9295,4019,9294e" filled="t" fillcolor="#000000" stroked="f">
                <v:path arrowok="t"/>
                <v:fill/>
              </v:shape>
            </v:group>
            <v:group style="position:absolute;left:4059;top:9288;width:82;height:84" coordorigin="4059,9288" coordsize="82,84">
              <v:shape style="position:absolute;left:4059;top:9288;width:82;height:84" coordorigin="4059,9288" coordsize="82,84" path="m4071,9288l4059,9288,4059,9372,4067,9372,4067,9300,4075,9300,4071,9288e" filled="t" fillcolor="#000000" stroked="f">
                <v:path arrowok="t"/>
                <v:fill/>
              </v:shape>
              <v:shape style="position:absolute;left:4059;top:9288;width:82;height:84" coordorigin="4059,9288" coordsize="82,84" path="m4075,9300l4067,9300,4096,9372,4103,9372,4108,9362,4100,9362,4075,9300e" filled="t" fillcolor="#000000" stroked="f">
                <v:path arrowok="t"/>
                <v:fill/>
              </v:shape>
              <v:shape style="position:absolute;left:4059;top:9288;width:82;height:84" coordorigin="4059,9288" coordsize="82,84" path="m4140,9300l4132,9300,4132,9372,4140,9372,4140,9300e" filled="t" fillcolor="#000000" stroked="f">
                <v:path arrowok="t"/>
                <v:fill/>
              </v:shape>
              <v:shape style="position:absolute;left:4059;top:9288;width:82;height:84" coordorigin="4059,9288" coordsize="82,84" path="m4140,9288l4129,9288,4100,9362,4108,9362,4132,9300,4140,9300,4140,9288e" filled="t" fillcolor="#000000" stroked="f">
                <v:path arrowok="t"/>
                <v:fill/>
              </v:shape>
            </v:group>
            <v:group style="position:absolute;left:4150;top:9310;width:54;height:64" coordorigin="4150,9310" coordsize="54,64">
              <v:shape style="position:absolute;left:4150;top:9310;width:54;height:64" coordorigin="4150,9310" coordsize="54,64" path="m4172,9310l4155,9322,4150,9345,4157,9365,4178,9374,4193,9374,4199,9368,4163,9368,4158,9355,4158,9344,4191,9338,4158,9338,4159,9327,4165,9316,4190,9316,4172,9310e" filled="t" fillcolor="#000000" stroked="f">
                <v:path arrowok="t"/>
                <v:fill/>
              </v:shape>
              <v:shape style="position:absolute;left:4150;top:9310;width:54;height:64" coordorigin="4150,9310" coordsize="54,64" path="m4204,9352l4197,9352,4194,9361,4188,9368,4199,9368,4201,9366,4204,9352e" filled="t" fillcolor="#000000" stroked="f">
                <v:path arrowok="t"/>
                <v:fill/>
              </v:shape>
              <v:shape style="position:absolute;left:4150;top:9310;width:54;height:64" coordorigin="4150,9310" coordsize="54,64" path="m4197,9337l4191,9338,4197,9338,4197,9337e" filled="t" fillcolor="#000000" stroked="f">
                <v:path arrowok="t"/>
                <v:fill/>
              </v:shape>
              <v:shape style="position:absolute;left:4150;top:9310;width:54;height:64" coordorigin="4150,9310" coordsize="54,64" path="m4190,9316l4190,9316,4197,9326,4197,9337,4204,9335,4195,9317,4190,9316e" filled="t" fillcolor="#000000" stroked="f">
                <v:path arrowok="t"/>
                <v:fill/>
              </v:shape>
            </v:group>
            <v:group style="position:absolute;left:4212;top:9288;width:7;height:84" coordorigin="4212,9288" coordsize="7,84">
              <v:shape style="position:absolute;left:4212;top:9288;width:7;height:84" coordorigin="4212,9288" coordsize="7,84" path="m4216,9288l4216,9372e" filled="f" stroked="t" strokeweight=".471pt" strokecolor="#000000">
                <v:path arrowok="t"/>
              </v:shape>
            </v:group>
            <v:group style="position:absolute;left:4231;top:9288;width:56;height:86" coordorigin="4231,9288" coordsize="56,86">
              <v:shape style="position:absolute;left:4231;top:9288;width:56;height:86" coordorigin="4231,9288" coordsize="56,86" path="m4241,9361l4238,9361,4241,9369,4250,9374,4265,9374,4273,9368,4244,9368,4241,9361e" filled="t" fillcolor="#000000" stroked="f">
                <v:path arrowok="t"/>
                <v:fill/>
              </v:shape>
              <v:shape style="position:absolute;left:4231;top:9288;width:56;height:86" coordorigin="4231,9288" coordsize="56,86" path="m4238,9288l4231,9288,4231,9372,4238,9372,4238,9361,4241,9361,4238,9354,4238,9329,4241,9323,4238,9323,4238,9288e" filled="t" fillcolor="#000000" stroked="f">
                <v:path arrowok="t"/>
                <v:fill/>
              </v:shape>
              <v:shape style="position:absolute;left:4231;top:9288;width:56;height:86" coordorigin="4231,9288" coordsize="56,86" path="m4274,9367l4273,9368,4274,9368,4274,9367e" filled="t" fillcolor="#000000" stroked="f">
                <v:path arrowok="t"/>
                <v:fill/>
              </v:shape>
              <v:shape style="position:absolute;left:4231;top:9288;width:56;height:86" coordorigin="4231,9288" coordsize="56,86" path="m4274,9316l4280,9329,4280,9354,4274,9367,4282,9362,4287,9339,4280,9318,4274,9316e" filled="t" fillcolor="#000000" stroked="f">
                <v:path arrowok="t"/>
                <v:fill/>
              </v:shape>
              <v:shape style="position:absolute;left:4231;top:9288;width:56;height:86" coordorigin="4231,9288" coordsize="56,86" path="m4260,9310l4251,9310,4242,9314,4239,9323,4241,9323,4244,9316,4274,9316,4260,9310e" filled="t" fillcolor="#000000" stroked="f">
                <v:path arrowok="t"/>
                <v:fill/>
              </v:shape>
            </v:group>
            <v:group style="position:absolute;left:4293;top:9311;width:57;height:63" coordorigin="4293,9311" coordsize="57,63">
              <v:shape style="position:absolute;left:4293;top:9311;width:57;height:63" coordorigin="4293,9311" coordsize="57,63" path="m4313,9311l4298,9324,4293,9349,4303,9367,4326,9374,4336,9368,4307,9368,4300,9355,4300,9329,4307,9316,4337,9316,4313,9311e" filled="t" fillcolor="#000000" stroked="f">
                <v:path arrowok="t"/>
                <v:fill/>
              </v:shape>
              <v:shape style="position:absolute;left:4293;top:9311;width:57;height:63" coordorigin="4293,9311" coordsize="57,63" path="m4337,9316l4336,9316,4343,9329,4343,9355,4336,9368,4344,9363,4350,9342,4349,9331,4338,9316,4337,9316e" filled="t" fillcolor="#000000" stroked="f">
                <v:path arrowok="t"/>
                <v:fill/>
              </v:shape>
            </v:group>
            <v:group style="position:absolute;left:4359;top:9311;width:49;height:63" coordorigin="4359,9311" coordsize="49,63">
              <v:shape style="position:absolute;left:4359;top:9311;width:49;height:63" coordorigin="4359,9311" coordsize="49,63" path="m4366,9311l4359,9311,4359,9365,4365,9374,4389,9374,4397,9369,4398,9368,4371,9368,4367,9362,4366,9356,4366,9311e" filled="t" fillcolor="#000000" stroked="f">
                <v:path arrowok="t"/>
                <v:fill/>
              </v:shape>
              <v:shape style="position:absolute;left:4359;top:9311;width:49;height:63" coordorigin="4359,9311" coordsize="49,63" path="m4408,9361l4401,9361,4401,9372,4408,9372,4408,9361e" filled="t" fillcolor="#000000" stroked="f">
                <v:path arrowok="t"/>
                <v:fill/>
              </v:shape>
              <v:shape style="position:absolute;left:4359;top:9311;width:49;height:63" coordorigin="4359,9311" coordsize="49,63" path="m4408,9311l4401,9311,4401,9356,4395,9368,4398,9368,4401,9361,4408,9361,4408,9311e" filled="t" fillcolor="#000000" stroked="f">
                <v:path arrowok="t"/>
                <v:fill/>
              </v:shape>
            </v:group>
            <v:group style="position:absolute;left:4420;top:9310;width:30;height:62" coordorigin="4420,9310" coordsize="30,62">
              <v:shape style="position:absolute;left:4420;top:9310;width:30;height:62" coordorigin="4420,9310" coordsize="30,62" path="m4426,9311l4420,9311,4420,9372,4427,9372,4427,9327,4428,9326,4426,9326,4426,9311e" filled="t" fillcolor="#000000" stroked="f">
                <v:path arrowok="t"/>
                <v:fill/>
              </v:shape>
              <v:shape style="position:absolute;left:4420;top:9310;width:30;height:62" coordorigin="4420,9310" coordsize="30,62" path="m4439,9310l4430,9316,4427,9326,4428,9326,4436,9317,4450,9317,4450,9311,4439,9310e" filled="t" fillcolor="#000000" stroked="f">
                <v:path arrowok="t"/>
                <v:fill/>
              </v:shape>
              <v:shape style="position:absolute;left:4420;top:9310;width:30;height:62" coordorigin="4420,9310" coordsize="30,62" path="m4450,9317l4436,9317,4450,9318,4450,9317e" filled="t" fillcolor="#000000" stroked="f">
                <v:path arrowok="t"/>
                <v:fill/>
              </v:shape>
            </v:group>
            <v:group style="position:absolute;left:4456;top:9310;width:49;height:63" coordorigin="4456,9310" coordsize="49,63">
              <v:shape style="position:absolute;left:4456;top:9310;width:49;height:63" coordorigin="4456,9310" coordsize="49,63" path="m4464,9311l4456,9311,4456,9372,4464,9372,4464,9337,4464,9325,4466,9322,4464,9322,4464,9311e" filled="t" fillcolor="#000000" stroked="f">
                <v:path arrowok="t"/>
                <v:fill/>
              </v:shape>
              <v:shape style="position:absolute;left:4456;top:9310;width:49;height:63" coordorigin="4456,9310" coordsize="49,63" path="m4504,9316l4495,9316,4498,9324,4498,9372,4506,9372,4506,9319,4504,9316e" filled="t" fillcolor="#000000" stroked="f">
                <v:path arrowok="t"/>
                <v:fill/>
              </v:shape>
              <v:shape style="position:absolute;left:4456;top:9310;width:49;height:63" coordorigin="4456,9310" coordsize="49,63" path="m4500,9310l4475,9310,4466,9315,4464,9322,4466,9322,4471,9316,4504,9316,4500,9310e" filled="t" fillcolor="#000000" stroked="f">
                <v:path arrowok="t"/>
                <v:fill/>
              </v:shape>
            </v:group>
            <v:group style="position:absolute;left:4514;top:9310;width:54;height:64" coordorigin="4514,9310" coordsize="54,64">
              <v:shape style="position:absolute;left:4514;top:9310;width:54;height:64" coordorigin="4514,9310" coordsize="54,64" path="m4536,9310l4519,9322,4514,9345,4521,9365,4541,9374,4557,9374,4563,9368,4527,9368,4521,9355,4521,9344,4555,9338,4521,9338,4522,9327,4529,9316,4554,9316,4536,9310e" filled="t" fillcolor="#000000" stroked="f">
                <v:path arrowok="t"/>
                <v:fill/>
              </v:shape>
              <v:shape style="position:absolute;left:4514;top:9310;width:54;height:64" coordorigin="4514,9310" coordsize="54,64" path="m4568,9352l4560,9352,4558,9361,4552,9368,4563,9368,4565,9366,4568,9352e" filled="t" fillcolor="#000000" stroked="f">
                <v:path arrowok="t"/>
                <v:fill/>
              </v:shape>
              <v:shape style="position:absolute;left:4514;top:9310;width:54;height:64" coordorigin="4514,9310" coordsize="54,64" path="m4561,9337l4555,9338,4561,9338,4561,9337e" filled="t" fillcolor="#000000" stroked="f">
                <v:path arrowok="t"/>
                <v:fill/>
              </v:shape>
              <v:shape style="position:absolute;left:4514;top:9310;width:54;height:64" coordorigin="4514,9310" coordsize="54,64" path="m4554,9316l4553,9316,4560,9326,4561,9337,4568,9335,4559,9317,4554,9316e" filled="t" fillcolor="#000000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55.886002pt;margin-top:464.552429pt;width:52.707pt;height:18.7672pt;mso-position-horizontal-relative:page;mso-position-vertical-relative:page;z-index:-7344" coordorigin="5118,9291" coordsize="1054,375">
            <v:shape style="position:absolute;left:5118;top:9291;width:1054;height:375" type="#_x0000_t75">
              <v:imagedata r:id="rId293" o:title=""/>
            </v:shape>
            <v:shape style="position:absolute;left:5918;top:9326;width:184;height:82" type="#_x0000_t75">
              <v:imagedata r:id="rId294" o:title=""/>
            </v:shape>
            <w10:wrap type="none"/>
          </v:group>
        </w:pict>
      </w:r>
      <w:r>
        <w:rPr/>
        <w:pict>
          <v:shape style="position:absolute;margin-left:342.131012pt;margin-top:460.748901pt;width:21.775425pt;height:27pt;mso-position-horizontal-relative:page;mso-position-vertical-relative:page;z-index:-7343" type="#_x0000_t75">
            <v:imagedata r:id="rId295" o:title=""/>
          </v:shape>
        </w:pict>
      </w:r>
      <w:r>
        <w:rPr/>
        <w:pict>
          <v:shape style="position:absolute;margin-left:410.670288pt;margin-top:461.219635pt;width:27.44605pt;height:26.25pt;mso-position-horizontal-relative:page;mso-position-vertical-relative:page;z-index:-7342" type="#_x0000_t75">
            <v:imagedata r:id="rId296" o:title=""/>
          </v:shape>
        </w:pict>
      </w:r>
      <w:r>
        <w:rPr/>
        <w:pict>
          <v:group style="position:absolute;margin-left:468.895996pt;margin-top:468.420502pt;width:53.471pt;height:11.893pt;mso-position-horizontal-relative:page;mso-position-vertical-relative:page;z-index:-7341" coordorigin="9378,9368" coordsize="1069,238">
            <v:group style="position:absolute;left:9388;top:9378;width:218;height:218" coordorigin="9388,9378" coordsize="218,218">
              <v:shape style="position:absolute;left:9388;top:9378;width:218;height:218" coordorigin="9388,9378" coordsize="218,218" path="m9602,9378l9392,9378,9388,9382,9388,9592,9392,9596,9602,9596,9606,9592,9606,9382,9602,9378e" filled="t" fillcolor="#003768" stroked="f">
                <v:path arrowok="t"/>
                <v:fill/>
              </v:shape>
            </v:group>
            <v:group style="position:absolute;left:9426;top:9421;width:46;height:132" coordorigin="9426,9421" coordsize="46,132">
              <v:shape style="position:absolute;left:9426;top:9421;width:46;height:132" coordorigin="9426,9421" coordsize="46,132" path="m9472,9421l9429,9465,9426,9487,9429,9509,9439,9528,9453,9543,9471,9553,9472,9421e" filled="t" fillcolor="#FFFFFF" stroked="f">
                <v:path arrowok="t"/>
                <v:fill/>
              </v:shape>
            </v:group>
            <v:group style="position:absolute;left:9491;top:9417;width:77;height:142" coordorigin="9491,9417" coordsize="77,142">
              <v:shape style="position:absolute;left:9491;top:9417;width:77;height:142" coordorigin="9491,9417" coordsize="77,142" path="m9497,9417l9491,9417,9491,9422,9491,9422,9514,9427,9530,9440,9539,9460,9535,9484,9522,9502,9504,9511,9491,9558,9495,9558,9497,9558,9554,9529,9568,9487,9564,9465,9554,9446,9539,9430,9519,9420,9497,9417,9497,9417e" filled="t" fillcolor="#FFFFFF" stroked="f">
                <v:path arrowok="t"/>
                <v:fill/>
              </v:shape>
            </v:group>
            <v:group style="position:absolute;left:10151;top:9485;width:2;height:2" coordorigin="10151,9485" coordsize="2,2">
              <v:shape style="position:absolute;left:10151;top:9485;width:2;height:2" coordorigin="10151,9485" coordsize="0,0" path="m10151,9485l10151,9485e" filled="t" fillcolor="#00AEEF" stroked="f">
                <v:path arrowok="t"/>
                <v:fill/>
              </v:shape>
            </v:group>
            <v:group style="position:absolute;left:10151;top:9485;width:2;height:2" coordorigin="10151,9485" coordsize="2,2">
              <v:shape style="position:absolute;left:10151;top:9485;width:2;height:2" coordorigin="10151,9485" coordsize="0,0" path="m10151,9485l10151,9485e" filled="t" fillcolor="#00AEEF" stroked="f">
                <v:path arrowok="t"/>
                <v:fill/>
              </v:shape>
            </v:group>
            <v:group style="position:absolute;left:10054;top:9440;width:190;height:95" coordorigin="10054,9440" coordsize="190,95">
              <v:shape style="position:absolute;left:10054;top:9440;width:190;height:95" coordorigin="10054,9440" coordsize="190,95" path="m10071,9477l10054,9534,10080,9534,10090,9497,10140,9497,10143,9496,10148,9490,10173,9490,10163,9488,10157,9487,10151,9485,10151,9485,10132,9483,10112,9480,10092,9478,10071,9477e" filled="t" fillcolor="#00AEEF" stroked="f">
                <v:path arrowok="t"/>
                <v:fill/>
              </v:shape>
              <v:shape style="position:absolute;left:10054;top:9440;width:190;height:95" coordorigin="10054,9440" coordsize="190,95" path="m10140,9497l10090,9497,10098,9498,10114,9534,10166,9534,10168,9532,10140,9532,10126,9503,10136,9500,10140,9497e" filled="t" fillcolor="#00AEEF" stroked="f">
                <v:path arrowok="t"/>
                <v:fill/>
              </v:shape>
              <v:shape style="position:absolute;left:10054;top:9440;width:190;height:95" coordorigin="10054,9440" coordsize="190,95" path="m10239,9504l10188,9504,10198,9508,10206,9513,10214,9518,10216,9534,10244,9534,10239,9504e" filled="t" fillcolor="#00AEEF" stroked="f">
                <v:path arrowok="t"/>
                <v:fill/>
              </v:shape>
              <v:shape style="position:absolute;left:10054;top:9440;width:190;height:95" coordorigin="10054,9440" coordsize="190,95" path="m10173,9490l10148,9490,10154,9491,10160,9493,10165,9495,10140,9532,10168,9532,10188,9504,10239,9504,10238,9500,10212,9500,10206,9498,10200,9496,10186,9493,10185,9492,10180,9491,10175,9490,10173,9490e" filled="t" fillcolor="#00AEEF" stroked="f">
                <v:path arrowok="t"/>
                <v:fill/>
              </v:shape>
              <v:shape style="position:absolute;left:10054;top:9440;width:190;height:95" coordorigin="10054,9440" coordsize="190,95" path="m10234,9470l10209,9470,10212,9500,10238,9500,10234,9470e" filled="t" fillcolor="#00AEEF" stroked="f">
                <v:path arrowok="t"/>
                <v:fill/>
              </v:shape>
              <v:shape style="position:absolute;left:10054;top:9440;width:190;height:95" coordorigin="10054,9440" coordsize="190,95" path="m10229,9440l10204,9440,10178,9477,10186,9479,10193,9481,10201,9483,10209,9470,10234,9470,10229,9440e" filled="t" fillcolor="#00AEEF" stroked="f">
                <v:path arrowok="t"/>
                <v:fill/>
              </v:shape>
            </v:group>
            <v:group style="position:absolute;left:9992;top:9475;width:42;height:59" coordorigin="9992,9475" coordsize="42,59">
              <v:shape style="position:absolute;left:9992;top:9475;width:42;height:59" coordorigin="9992,9475" coordsize="42,59" path="m10034,9475l10008,9475,9992,9534,10018,9534,10034,9475e" filled="t" fillcolor="#00AEEF" stroked="f">
                <v:path arrowok="t"/>
                <v:fill/>
              </v:shape>
            </v:group>
            <v:group style="position:absolute;left:9983;top:9440;width:83;height:22" coordorigin="9983,9440" coordsize="83,22">
              <v:shape style="position:absolute;left:9983;top:9440;width:83;height:22" coordorigin="9983,9440" coordsize="83,22" path="m10066,9461l10023,9461,10043,9462,10063,9462,10066,9462,10066,9461e" filled="t" fillcolor="#00AEEF" stroked="f">
                <v:path arrowok="t"/>
                <v:fill/>
              </v:shape>
              <v:shape style="position:absolute;left:9983;top:9440;width:83;height:22" coordorigin="9983,9440" coordsize="83,22" path="m10072,9440l9989,9440,9983,9462,9996,9462,10009,9461,10066,9461,10072,9440e" filled="t" fillcolor="#00AEEF" stroked="f">
                <v:path arrowok="t"/>
                <v:fill/>
              </v:shape>
            </v:group>
            <v:group style="position:absolute;left:10073;top:9440;width:81;height:32" coordorigin="10073,9440" coordsize="81,32">
              <v:shape style="position:absolute;left:10073;top:9440;width:81;height:32" coordorigin="10073,9440" coordsize="81,32" path="m10131,9440l10079,9440,10073,9463,10094,9464,10114,9467,10134,9469,10153,9472,10154,9471,10155,9462,10152,9455,10141,9444,10131,9440e" filled="t" fillcolor="#00AEEF" stroked="f">
                <v:path arrowok="t"/>
                <v:fill/>
              </v:shape>
            </v:group>
            <v:group style="position:absolute;left:10243;top:9439;width:97;height:98" coordorigin="10243,9439" coordsize="97,98">
              <v:shape style="position:absolute;left:10243;top:9439;width:97;height:98" coordorigin="10243,9439" coordsize="97,98" path="m10308,9439l10249,9470,10243,9493,10243,9502,10289,9536,10291,9536,10327,9519,10320,9513,10278,9513,10270,9505,10270,9493,10278,9472,10296,9462,10340,9462,10328,9446,10308,9439e" filled="t" fillcolor="#00AEEF" stroked="f">
                <v:path arrowok="t"/>
                <v:fill/>
              </v:shape>
              <v:shape style="position:absolute;left:10243;top:9439;width:97;height:98" coordorigin="10243,9439" coordsize="97,98" path="m10309,9503l10303,9509,10297,9513,10320,9513,10309,9503e" filled="t" fillcolor="#00AEEF" stroked="f">
                <v:path arrowok="t"/>
                <v:fill/>
              </v:shape>
              <v:shape style="position:absolute;left:10243;top:9439;width:97;height:98" coordorigin="10243,9439" coordsize="97,98" path="m10340,9462l10308,9462,10314,9467,10318,9474,10340,9462e" filled="t" fillcolor="#00AEEF" stroked="f">
                <v:path arrowok="t"/>
                <v:fill/>
              </v:shape>
            </v:group>
            <v:group style="position:absolute;left:10327;top:9440;width:111;height:94" coordorigin="10327,9440" coordsize="111,94">
              <v:shape style="position:absolute;left:10327;top:9440;width:111;height:94" coordorigin="10327,9440" coordsize="111,94" path="m10378,9440l10352,9440,10327,9535,10353,9535,10366,9486,10394,9486,10366,9486,10378,9440e" filled="t" fillcolor="#00AEEF" stroked="f">
                <v:path arrowok="t"/>
                <v:fill/>
              </v:shape>
              <v:shape style="position:absolute;left:10327;top:9440;width:111;height:94" coordorigin="10327,9440" coordsize="111,94" path="m10394,9486l10366,9486,10390,9535,10418,9535,10394,9486e" filled="t" fillcolor="#00AEEF" stroked="f">
                <v:path arrowok="t"/>
                <v:fill/>
              </v:shape>
            </v:group>
            <v:group style="position:absolute;left:9896;top:9440;width:82;height:31" coordorigin="9896,9440" coordsize="82,31">
              <v:shape style="position:absolute;left:9896;top:9440;width:82;height:31" coordorigin="9896,9440" coordsize="82,31" path="m9956,9440l9904,9440,9896,9472,9915,9469,9934,9466,9955,9464,9975,9463,9978,9458,9976,9454,9966,9444,9956,9440e" filled="t" fillcolor="#003768" stroked="f">
                <v:path arrowok="t"/>
                <v:fill/>
              </v:shape>
            </v:group>
            <v:group style="position:absolute;left:9770;top:9440;width:209;height:95" coordorigin="9770,9440" coordsize="209,95">
              <v:shape style="position:absolute;left:9770;top:9440;width:209;height:95" coordorigin="9770,9440" coordsize="209,95" path="m9861,9440l9835,9440,9770,9534,9798,9534,9813,9524,9830,9513,9872,9513,9871,9505,9818,9505,9840,9470,9866,9470,9861,9440e" filled="t" fillcolor="#003768" stroked="f">
                <v:path arrowok="t"/>
                <v:fill/>
              </v:shape>
              <v:shape style="position:absolute;left:9770;top:9440;width:209;height:95" coordorigin="9770,9440" coordsize="209,95" path="m9872,9513l9830,9513,9848,9534,9876,9534,9872,9513e" filled="t" fillcolor="#003768" stroked="f">
                <v:path arrowok="t"/>
                <v:fill/>
              </v:shape>
              <v:shape style="position:absolute;left:9770;top:9440;width:209;height:95" coordorigin="9770,9440" coordsize="209,95" path="m9974,9491l9891,9491,9879,9534,9905,9534,9914,9502,9917,9502,9921,9501,9925,9501,9959,9501,9968,9498,9974,9491e" filled="t" fillcolor="#003768" stroked="f">
                <v:path arrowok="t"/>
                <v:fill/>
              </v:shape>
              <v:shape style="position:absolute;left:9770;top:9440;width:209;height:95" coordorigin="9770,9440" coordsize="209,95" path="m9959,9501l9925,9501,9939,9534,9966,9534,9951,9503,9959,9501e" filled="t" fillcolor="#003768" stroked="f">
                <v:path arrowok="t"/>
                <v:fill/>
              </v:shape>
              <v:shape style="position:absolute;left:9770;top:9440;width:209;height:95" coordorigin="9770,9440" coordsize="209,95" path="m9979,9476l9919,9482,9899,9485,9897,9485,9837,9499,9818,9505,9871,9505,9870,9497,9877,9495,9883,9493,9891,9491,9974,9491,9977,9489,9979,9476e" filled="t" fillcolor="#003768" stroked="f">
                <v:path arrowok="t"/>
                <v:fill/>
              </v:shape>
              <v:shape style="position:absolute;left:9770;top:9440;width:209;height:95" coordorigin="9770,9440" coordsize="209,95" path="m9866,9470l9840,9470,9842,9483,9850,9481,9858,9479,9867,9477,9866,9470e" filled="t" fillcolor="#003768" stroked="f">
                <v:path arrowok="t"/>
                <v:fill/>
              </v:shape>
            </v:group>
            <v:group style="position:absolute;left:9723;top:9440;width:54;height:94" coordorigin="9723,9440" coordsize="54,94">
              <v:shape style="position:absolute;left:9723;top:9440;width:54;height:94" coordorigin="9723,9440" coordsize="54,94" path="m9777,9463l9751,9463,9732,9535,9758,9535,9777,9463e" filled="t" fillcolor="#003768" stroked="f">
                <v:path arrowok="t"/>
                <v:fill/>
              </v:shape>
              <v:shape style="position:absolute;left:9723;top:9440;width:54;height:94" coordorigin="9723,9440" coordsize="54,94" path="m9812,9440l9729,9440,9723,9463,9806,9463,9812,9440e" filled="t" fillcolor="#003768" stroked="f">
                <v:path arrowok="t"/>
                <v:fill/>
              </v:shape>
            </v:group>
            <v:group style="position:absolute;left:9644;top:9438;width:77;height:98" coordorigin="9644,9438" coordsize="77,98">
              <v:shape style="position:absolute;left:9644;top:9438;width:77;height:98" coordorigin="9644,9438" coordsize="77,98" path="m9650,9503l9644,9525,9653,9532,9666,9536,9680,9536,9704,9531,9718,9516,9718,9514,9689,9514,9679,9514,9678,9514,9675,9514,9665,9511,9657,9508,9650,9503e" filled="t" fillcolor="#003768" stroked="f">
                <v:path arrowok="t"/>
                <v:fill/>
              </v:shape>
              <v:shape style="position:absolute;left:9644;top:9438;width:77;height:98" coordorigin="9644,9438" coordsize="77,98" path="m9707,9438l9693,9439,9669,9444,9655,9459,9656,9460,9659,9483,9672,9494,9691,9502,9693,9504,9693,9512,9689,9514,9718,9514,9715,9491,9702,9480,9683,9472,9680,9471,9680,9464,9683,9461,9699,9459,9717,9459,9721,9442,9716,9441,9707,9438e" filled="t" fillcolor="#003768" stroked="f">
                <v:path arrowok="t"/>
                <v:fill/>
              </v:shape>
              <v:shape style="position:absolute;left:9644;top:9438;width:77;height:98" coordorigin="9644,9438" coordsize="77,98" path="m9717,9459l9699,9459,9710,9462,9715,9463,9717,9459e" filled="t" fillcolor="#003768" stroked="f">
                <v:path arrowok="t"/>
                <v:fill/>
              </v:shape>
            </v:group>
            <w10:wrap type="none"/>
          </v:group>
        </w:pict>
      </w:r>
      <w:r>
        <w:rPr/>
        <w:pict>
          <v:shape style="position:absolute;margin-left:123.610001pt;margin-top:-28.396938pt;width:31.405567pt;height:26.19pt;mso-position-horizontal-relative:page;mso-position-vertical-relative:paragraph;z-index:-7312" type="#_x0000_t75">
            <v:imagedata r:id="rId297" o:title=""/>
          </v:shape>
        </w:pict>
      </w:r>
      <w:r>
        <w:rPr/>
        <w:pict>
          <v:shape style="position:absolute;margin-left:184.360992pt;margin-top:-24.260958pt;width:52.576232pt;height:18pt;mso-position-horizontal-relative:page;mso-position-vertical-relative:paragraph;z-index:-7311" type="#_x0000_t75">
            <v:imagedata r:id="rId298" o:title=""/>
          </v:shape>
        </w:pic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2"/>
        </w:rPr>
        <w:t>H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n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82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2"/>
          <w:w w:val="82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-3"/>
          <w:w w:val="82"/>
        </w:rPr>
        <w:t>a</w:t>
      </w:r>
      <w:r>
        <w:rPr>
          <w:rFonts w:ascii="Arial" w:hAnsi="Arial" w:cs="Arial" w:eastAsia="Arial"/>
          <w:sz w:val="27"/>
          <w:szCs w:val="27"/>
          <w:color w:val="0073AF"/>
          <w:spacing w:val="2"/>
          <w:w w:val="82"/>
        </w:rPr>
        <w:t>r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2"/>
        </w:rPr>
        <w:t>y</w:t>
      </w:r>
      <w:r>
        <w:rPr>
          <w:rFonts w:ascii="Arial" w:hAnsi="Arial" w:cs="Arial" w:eastAsia="Arial"/>
          <w:sz w:val="27"/>
          <w:szCs w:val="27"/>
          <w:color w:val="0073AF"/>
          <w:spacing w:val="6"/>
          <w:w w:val="82"/>
        </w:rPr>
        <w:t> 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6"/>
        </w:rPr>
        <w:t>f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6"/>
        </w:rPr>
        <w:t>e</w:t>
      </w:r>
      <w:r>
        <w:rPr>
          <w:rFonts w:ascii="Arial" w:hAnsi="Arial" w:cs="Arial" w:eastAsia="Arial"/>
          <w:sz w:val="27"/>
          <w:szCs w:val="27"/>
          <w:color w:val="0073AF"/>
          <w:spacing w:val="-8"/>
          <w:w w:val="94"/>
        </w:rPr>
        <w:t>l</w:t>
      </w:r>
      <w:r>
        <w:rPr>
          <w:rFonts w:ascii="Arial" w:hAnsi="Arial" w:cs="Arial" w:eastAsia="Arial"/>
          <w:sz w:val="27"/>
          <w:szCs w:val="27"/>
          <w:color w:val="0073AF"/>
          <w:spacing w:val="-5"/>
          <w:w w:val="85"/>
        </w:rPr>
        <w:t>l</w:t>
      </w:r>
      <w:r>
        <w:rPr>
          <w:rFonts w:ascii="Arial" w:hAnsi="Arial" w:cs="Arial" w:eastAsia="Arial"/>
          <w:sz w:val="27"/>
          <w:szCs w:val="27"/>
          <w:color w:val="0073AF"/>
          <w:spacing w:val="-6"/>
          <w:w w:val="85"/>
        </w:rPr>
        <w:t>o</w:t>
      </w:r>
      <w:r>
        <w:rPr>
          <w:rFonts w:ascii="Arial" w:hAnsi="Arial" w:cs="Arial" w:eastAsia="Arial"/>
          <w:sz w:val="27"/>
          <w:szCs w:val="27"/>
          <w:color w:val="0073AF"/>
          <w:spacing w:val="-4"/>
          <w:w w:val="92"/>
        </w:rPr>
        <w:t>w</w:t>
      </w:r>
      <w:r>
        <w:rPr>
          <w:rFonts w:ascii="Arial" w:hAnsi="Arial" w:cs="Arial" w:eastAsia="Arial"/>
          <w:sz w:val="27"/>
          <w:szCs w:val="27"/>
          <w:color w:val="0073AF"/>
          <w:spacing w:val="0"/>
          <w:w w:val="83"/>
        </w:rPr>
        <w:t>s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54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Andrew</w:t>
      </w:r>
      <w:r>
        <w:rPr>
          <w:rFonts w:ascii="Arial" w:hAnsi="Arial" w:cs="Arial" w:eastAsia="Arial"/>
          <w:sz w:val="15"/>
          <w:szCs w:val="15"/>
          <w:spacing w:val="2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Ethell,</w:t>
      </w:r>
      <w:r>
        <w:rPr>
          <w:rFonts w:ascii="Arial" w:hAnsi="Arial" w:cs="Arial" w:eastAsia="Arial"/>
          <w:sz w:val="15"/>
          <w:szCs w:val="15"/>
          <w:spacing w:val="-8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March</w:t>
      </w:r>
      <w:r>
        <w:rPr>
          <w:rFonts w:ascii="Arial" w:hAnsi="Arial" w:cs="Arial" w:eastAsia="Arial"/>
          <w:sz w:val="15"/>
          <w:szCs w:val="15"/>
          <w:spacing w:val="6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2017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right="191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Don</w:t>
      </w:r>
      <w:r>
        <w:rPr>
          <w:rFonts w:ascii="Arial" w:hAnsi="Arial" w:cs="Arial" w:eastAsia="Arial"/>
          <w:sz w:val="15"/>
          <w:szCs w:val="15"/>
          <w:spacing w:val="-6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-9"/>
          <w:w w:val="79"/>
        </w:rPr>
        <w:t>T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elford,</w:t>
      </w:r>
      <w:r>
        <w:rPr>
          <w:rFonts w:ascii="Arial" w:hAnsi="Arial" w:cs="Arial" w:eastAsia="Arial"/>
          <w:sz w:val="15"/>
          <w:szCs w:val="15"/>
          <w:spacing w:val="7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9"/>
        </w:rPr>
        <w:t>March</w:t>
      </w:r>
      <w:r>
        <w:rPr>
          <w:rFonts w:ascii="Arial" w:hAnsi="Arial" w:cs="Arial" w:eastAsia="Arial"/>
          <w:sz w:val="15"/>
          <w:szCs w:val="15"/>
          <w:spacing w:val="15"/>
          <w:w w:val="79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2016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right="-20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Ingilby</w:t>
      </w:r>
      <w:r>
        <w:rPr>
          <w:rFonts w:ascii="Arial" w:hAnsi="Arial" w:cs="Arial" w:eastAsia="Arial"/>
          <w:sz w:val="15"/>
          <w:szCs w:val="15"/>
          <w:spacing w:val="6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Dickson,</w:t>
      </w:r>
      <w:r>
        <w:rPr>
          <w:rFonts w:ascii="Arial" w:hAnsi="Arial" w:cs="Arial" w:eastAsia="Arial"/>
          <w:sz w:val="15"/>
          <w:szCs w:val="15"/>
          <w:spacing w:val="-4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1"/>
        </w:rPr>
        <w:t>March</w:t>
      </w:r>
      <w:r>
        <w:rPr>
          <w:rFonts w:ascii="Arial" w:hAnsi="Arial" w:cs="Arial" w:eastAsia="Arial"/>
          <w:sz w:val="15"/>
          <w:szCs w:val="15"/>
          <w:spacing w:val="6"/>
          <w:w w:val="8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2015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right="13"/>
        <w:jc w:val="righ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Ian</w:t>
      </w:r>
      <w:r>
        <w:rPr>
          <w:rFonts w:ascii="Arial" w:hAnsi="Arial" w:cs="Arial" w:eastAsia="Arial"/>
          <w:sz w:val="15"/>
          <w:szCs w:val="15"/>
          <w:spacing w:val="-2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Murray</w:t>
      </w:r>
      <w:r>
        <w:rPr>
          <w:rFonts w:ascii="Arial" w:hAnsi="Arial" w:cs="Arial" w:eastAsia="Arial"/>
          <w:sz w:val="15"/>
          <w:szCs w:val="15"/>
          <w:spacing w:val="6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AM,</w:t>
      </w:r>
      <w:r>
        <w:rPr>
          <w:rFonts w:ascii="Arial" w:hAnsi="Arial" w:cs="Arial" w:eastAsia="Arial"/>
          <w:sz w:val="15"/>
          <w:szCs w:val="15"/>
          <w:spacing w:val="-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March</w:t>
      </w:r>
      <w:r>
        <w:rPr>
          <w:rFonts w:ascii="Arial" w:hAnsi="Arial" w:cs="Arial" w:eastAsia="Arial"/>
          <w:sz w:val="15"/>
          <w:szCs w:val="15"/>
          <w:spacing w:val="11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5"/>
        </w:rPr>
        <w:t>2012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-2"/>
          <w:w w:val="75"/>
        </w:rPr>
        <w:t>P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aul</w:t>
      </w:r>
      <w:r>
        <w:rPr>
          <w:rFonts w:ascii="Arial" w:hAnsi="Arial" w:cs="Arial" w:eastAsia="Arial"/>
          <w:sz w:val="15"/>
          <w:szCs w:val="15"/>
          <w:spacing w:val="1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Little</w:t>
      </w:r>
      <w:r>
        <w:rPr>
          <w:rFonts w:ascii="Arial" w:hAnsi="Arial" w:cs="Arial" w:eastAsia="Arial"/>
          <w:sz w:val="15"/>
          <w:szCs w:val="15"/>
          <w:spacing w:val="27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AO,</w:t>
      </w:r>
      <w:r>
        <w:rPr>
          <w:rFonts w:ascii="Arial" w:hAnsi="Arial" w:cs="Arial" w:eastAsia="Arial"/>
          <w:sz w:val="15"/>
          <w:szCs w:val="15"/>
          <w:spacing w:val="-4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-3"/>
          <w:w w:val="75"/>
        </w:rPr>
        <w:t>F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ebrua</w:t>
      </w:r>
      <w:r>
        <w:rPr>
          <w:rFonts w:ascii="Arial" w:hAnsi="Arial" w:cs="Arial" w:eastAsia="Arial"/>
          <w:sz w:val="15"/>
          <w:szCs w:val="15"/>
          <w:spacing w:val="2"/>
          <w:w w:val="75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y</w:t>
      </w:r>
      <w:r>
        <w:rPr>
          <w:rFonts w:ascii="Arial" w:hAnsi="Arial" w:cs="Arial" w:eastAsia="Arial"/>
          <w:sz w:val="15"/>
          <w:szCs w:val="15"/>
          <w:spacing w:val="0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3"/>
          <w:w w:val="75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2011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-2"/>
          <w:w w:val="78"/>
        </w:rPr>
        <w:t>P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eter</w:t>
      </w:r>
      <w:r>
        <w:rPr>
          <w:rFonts w:ascii="Arial" w:hAnsi="Arial" w:cs="Arial" w:eastAsia="Arial"/>
          <w:sz w:val="15"/>
          <w:szCs w:val="15"/>
          <w:spacing w:val="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Gunn</w:t>
      </w:r>
      <w:r>
        <w:rPr>
          <w:rFonts w:ascii="Arial" w:hAnsi="Arial" w:cs="Arial" w:eastAsia="Arial"/>
          <w:sz w:val="15"/>
          <w:szCs w:val="15"/>
          <w:spacing w:val="-6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AM,</w:t>
      </w:r>
      <w:r>
        <w:rPr>
          <w:rFonts w:ascii="Arial" w:hAnsi="Arial" w:cs="Arial" w:eastAsia="Arial"/>
          <w:sz w:val="15"/>
          <w:szCs w:val="15"/>
          <w:spacing w:val="3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-3"/>
          <w:w w:val="78"/>
        </w:rPr>
        <w:t>F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ebrua</w:t>
      </w:r>
      <w:r>
        <w:rPr>
          <w:rFonts w:ascii="Arial" w:hAnsi="Arial" w:cs="Arial" w:eastAsia="Arial"/>
          <w:sz w:val="15"/>
          <w:szCs w:val="15"/>
          <w:spacing w:val="2"/>
          <w:w w:val="78"/>
        </w:rPr>
        <w:t>r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y</w:t>
      </w:r>
      <w:r>
        <w:rPr>
          <w:rFonts w:ascii="Arial" w:hAnsi="Arial" w:cs="Arial" w:eastAsia="Arial"/>
          <w:sz w:val="15"/>
          <w:szCs w:val="15"/>
          <w:spacing w:val="15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2011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Ivan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Backman</w:t>
      </w:r>
      <w:r>
        <w:rPr>
          <w:rFonts w:ascii="Arial" w:hAnsi="Arial" w:cs="Arial" w:eastAsia="Arial"/>
          <w:sz w:val="15"/>
          <w:szCs w:val="15"/>
          <w:spacing w:val="9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AM,</w:t>
      </w:r>
      <w:r>
        <w:rPr>
          <w:rFonts w:ascii="Arial" w:hAnsi="Arial" w:cs="Arial" w:eastAsia="Arial"/>
          <w:sz w:val="15"/>
          <w:szCs w:val="15"/>
          <w:spacing w:val="-4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80"/>
        </w:rPr>
        <w:t>May</w:t>
      </w:r>
      <w:r>
        <w:rPr>
          <w:rFonts w:ascii="Arial" w:hAnsi="Arial" w:cs="Arial" w:eastAsia="Arial"/>
          <w:sz w:val="15"/>
          <w:szCs w:val="15"/>
          <w:spacing w:val="5"/>
          <w:w w:val="80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2010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41"/>
        </w:rPr>
        <w:t>•</w:t>
      </w:r>
      <w:r>
        <w:rPr>
          <w:rFonts w:ascii="Arial" w:hAnsi="Arial" w:cs="Arial" w:eastAsia="Arial"/>
          <w:sz w:val="15"/>
          <w:szCs w:val="15"/>
          <w:spacing w:val="0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18"/>
          <w:w w:val="141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D</w:t>
      </w:r>
      <w:r>
        <w:rPr>
          <w:rFonts w:ascii="Arial" w:hAnsi="Arial" w:cs="Arial" w:eastAsia="Arial"/>
          <w:sz w:val="15"/>
          <w:szCs w:val="15"/>
          <w:spacing w:val="1"/>
          <w:w w:val="78"/>
        </w:rPr>
        <w:t>a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vid</w:t>
      </w:r>
      <w:r>
        <w:rPr>
          <w:rFonts w:ascii="Arial" w:hAnsi="Arial" w:cs="Arial" w:eastAsia="Arial"/>
          <w:sz w:val="15"/>
          <w:szCs w:val="15"/>
          <w:spacing w:val="3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Williams</w:t>
      </w:r>
      <w:r>
        <w:rPr>
          <w:rFonts w:ascii="Arial" w:hAnsi="Arial" w:cs="Arial" w:eastAsia="Arial"/>
          <w:sz w:val="15"/>
          <w:szCs w:val="15"/>
          <w:spacing w:val="25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OAM,</w:t>
      </w:r>
      <w:r>
        <w:rPr>
          <w:rFonts w:ascii="Arial" w:hAnsi="Arial" w:cs="Arial" w:eastAsia="Arial"/>
          <w:sz w:val="15"/>
          <w:szCs w:val="15"/>
          <w:spacing w:val="-7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78"/>
        </w:rPr>
        <w:t>May</w:t>
      </w:r>
      <w:r>
        <w:rPr>
          <w:rFonts w:ascii="Arial" w:hAnsi="Arial" w:cs="Arial" w:eastAsia="Arial"/>
          <w:sz w:val="15"/>
          <w:szCs w:val="15"/>
          <w:spacing w:val="12"/>
          <w:w w:val="78"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>2010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220"/>
          <w:cols w:num="2" w:equalWidth="0">
            <w:col w:w="7586" w:space="479"/>
            <w:col w:w="2055"/>
          </w:cols>
        </w:sectPr>
      </w:pPr>
      <w:rPr/>
    </w:p>
    <w:p>
      <w:pPr>
        <w:spacing w:before="17" w:after="0" w:line="681" w:lineRule="exact"/>
        <w:ind w:left="22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INTRODUCTION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1320" w:bottom="280" w:left="500" w:right="600"/>
          <w:headerReference w:type="even" r:id="rId299"/>
          <w:footerReference w:type="even" r:id="rId300"/>
          <w:pgSz w:w="11920" w:h="16840"/>
        </w:sectPr>
      </w:pPr>
      <w:rPr/>
    </w:p>
    <w:p>
      <w:pPr>
        <w:spacing w:before="41" w:after="0" w:line="271" w:lineRule="auto"/>
        <w:ind w:left="22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Although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words</w:t>
      </w:r>
      <w:r>
        <w:rPr>
          <w:rFonts w:ascii="Arial" w:hAnsi="Arial" w:cs="Arial" w:eastAsia="Arial"/>
          <w:sz w:val="20"/>
          <w:szCs w:val="20"/>
          <w:color w:val="1A436E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anthem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speak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nation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having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“boundless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plains</w:t>
      </w:r>
      <w:r>
        <w:rPr>
          <w:rFonts w:ascii="Arial" w:hAnsi="Arial" w:cs="Arial" w:eastAsia="Arial"/>
          <w:sz w:val="20"/>
          <w:szCs w:val="20"/>
          <w:color w:val="1A436E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share”,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lived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experience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Australian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society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over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recent</w:t>
      </w:r>
      <w:r>
        <w:rPr>
          <w:rFonts w:ascii="Arial" w:hAnsi="Arial" w:cs="Arial" w:eastAsia="Arial"/>
          <w:sz w:val="20"/>
          <w:szCs w:val="20"/>
          <w:color w:val="1A436E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decades</w:t>
      </w:r>
      <w:r>
        <w:rPr>
          <w:rFonts w:ascii="Arial" w:hAnsi="Arial" w:cs="Arial" w:eastAsia="Arial"/>
          <w:sz w:val="20"/>
          <w:szCs w:val="20"/>
          <w:color w:val="1A436E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points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increasing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levels</w:t>
      </w:r>
      <w:r>
        <w:rPr>
          <w:rFonts w:ascii="Arial" w:hAnsi="Arial" w:cs="Arial" w:eastAsia="Arial"/>
          <w:sz w:val="20"/>
          <w:szCs w:val="20"/>
          <w:color w:val="1A436E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urbanisation.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Effectivel</w:t>
      </w:r>
      <w:r>
        <w:rPr>
          <w:rFonts w:ascii="Arial" w:hAnsi="Arial" w:cs="Arial" w:eastAsia="Arial"/>
          <w:sz w:val="20"/>
          <w:szCs w:val="20"/>
          <w:color w:val="1A436E"/>
          <w:spacing w:val="-13"/>
          <w:w w:val="96"/>
          <w:b/>
          <w:bCs/>
        </w:rPr>
        <w:t>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,</w:t>
      </w:r>
      <w:r>
        <w:rPr>
          <w:rFonts w:ascii="Arial" w:hAnsi="Arial" w:cs="Arial" w:eastAsia="Arial"/>
          <w:sz w:val="20"/>
          <w:szCs w:val="20"/>
          <w:color w:val="1A436E"/>
          <w:spacing w:val="4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this</w:t>
      </w:r>
      <w:r>
        <w:rPr>
          <w:rFonts w:ascii="Arial" w:hAnsi="Arial" w:cs="Arial" w:eastAsia="Arial"/>
          <w:sz w:val="20"/>
          <w:szCs w:val="20"/>
          <w:color w:val="1A436E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means</w:t>
      </w:r>
      <w:r>
        <w:rPr>
          <w:rFonts w:ascii="Arial" w:hAnsi="Arial" w:cs="Arial" w:eastAsia="Arial"/>
          <w:sz w:val="20"/>
          <w:szCs w:val="20"/>
          <w:color w:val="1A436E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we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are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20" w:right="58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trying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do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more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1A436E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limited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physical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space.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20" w:right="4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resurgence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desirability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inne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-city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living,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220" w:right="-4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coupled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rapid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population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conspired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urgent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</w:p>
    <w:p>
      <w:pPr>
        <w:spacing w:before="0" w:after="0" w:line="240" w:lineRule="auto"/>
        <w:ind w:left="2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220" w:right="-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essential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items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granted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everyday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life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food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eat,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household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appliances,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clothing,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medications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220" w:right="24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automobiles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name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handful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manufactured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20" w:right="27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commodities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origin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retailers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purchase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otherwise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doorsteps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depots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warehouses.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20" w:right="8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17"/>
          <w:w w:val="93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et,</w:t>
      </w:r>
      <w:r>
        <w:rPr>
          <w:rFonts w:ascii="Arial" w:hAnsi="Arial" w:cs="Arial" w:eastAsia="Arial"/>
          <w:sz w:val="20"/>
          <w:szCs w:val="20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populous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fast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apparent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regimes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adequately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220" w:right="1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freeways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arterial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gridlock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themselves,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constant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source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annoyance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being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an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irritation,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problems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symptomatic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deeper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51" w:after="0" w:line="271" w:lineRule="auto"/>
        <w:ind w:right="47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constraints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problem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motorists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disruption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afflicting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0" w:after="0" w:line="271" w:lineRule="auto"/>
        <w:ind w:right="1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facilities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paid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goods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Indeed,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-5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alone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$16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ithout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remedial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$50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each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1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0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26%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next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alone,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it’s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unless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corrective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steps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quickl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enormous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lead-up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2016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Election,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(ALC)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urged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undertake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November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2016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Annual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-1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consultation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underwa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proactive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66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Alread</w:t>
      </w:r>
      <w:r>
        <w:rPr>
          <w:rFonts w:ascii="Arial" w:hAnsi="Arial" w:cs="Arial" w:eastAsia="Arial"/>
          <w:sz w:val="20"/>
          <w:szCs w:val="20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aspect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overcome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0" w:after="0" w:line="271" w:lineRule="auto"/>
        <w:ind w:right="1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barriers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achieve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5"/>
          <w:b/>
          <w:bCs/>
        </w:rPr>
        <w:t>Australia’s</w:t>
      </w:r>
      <w:r>
        <w:rPr>
          <w:rFonts w:ascii="Arial" w:hAnsi="Arial" w:cs="Arial" w:eastAsia="Arial"/>
          <w:sz w:val="20"/>
          <w:szCs w:val="20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spacing w:val="9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b/>
          <w:bCs/>
        </w:rPr>
        <w:t>chains</w:t>
      </w:r>
      <w:r>
        <w:rPr>
          <w:rFonts w:ascii="Arial" w:hAnsi="Arial" w:cs="Arial" w:eastAsia="Arial"/>
          <w:sz w:val="20"/>
          <w:szCs w:val="20"/>
          <w:spacing w:val="9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do</w:t>
      </w:r>
      <w:r>
        <w:rPr>
          <w:rFonts w:ascii="Arial" w:hAnsi="Arial" w:cs="Arial" w:eastAsia="Arial"/>
          <w:sz w:val="20"/>
          <w:szCs w:val="20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stop</w:t>
      </w:r>
      <w:r>
        <w:rPr>
          <w:rFonts w:ascii="Arial" w:hAnsi="Arial" w:cs="Arial" w:eastAsia="Arial"/>
          <w:sz w:val="20"/>
          <w:szCs w:val="20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at</w:t>
      </w:r>
      <w:r>
        <w:rPr>
          <w:rFonts w:ascii="Arial" w:hAnsi="Arial" w:cs="Arial" w:eastAsia="Arial"/>
          <w:sz w:val="20"/>
          <w:szCs w:val="20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state</w:t>
      </w:r>
      <w:r>
        <w:rPr>
          <w:rFonts w:ascii="Arial" w:hAnsi="Arial" w:cs="Arial" w:eastAsia="Arial"/>
          <w:sz w:val="20"/>
          <w:szCs w:val="20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borders.</w:t>
      </w:r>
      <w:r>
        <w:rPr>
          <w:rFonts w:ascii="Arial" w:hAnsi="Arial" w:cs="Arial" w:eastAsia="Arial"/>
          <w:sz w:val="20"/>
          <w:szCs w:val="20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economy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one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–</w:t>
      </w:r>
      <w:r>
        <w:rPr>
          <w:rFonts w:ascii="Arial" w:hAnsi="Arial" w:cs="Arial" w:eastAsia="Arial"/>
          <w:sz w:val="20"/>
          <w:szCs w:val="20"/>
          <w:spacing w:val="-1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accordingl</w:t>
      </w:r>
      <w:r>
        <w:rPr>
          <w:rFonts w:ascii="Arial" w:hAnsi="Arial" w:cs="Arial" w:eastAsia="Arial"/>
          <w:sz w:val="20"/>
          <w:szCs w:val="20"/>
          <w:spacing w:val="-14"/>
          <w:w w:val="100"/>
          <w:b/>
          <w:bCs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it</w:t>
      </w:r>
      <w:r>
        <w:rPr>
          <w:rFonts w:ascii="Arial" w:hAnsi="Arial" w:cs="Arial" w:eastAsia="Arial"/>
          <w:sz w:val="20"/>
          <w:szCs w:val="20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time</w:t>
      </w:r>
      <w:r>
        <w:rPr>
          <w:rFonts w:ascii="Arial" w:hAnsi="Arial" w:cs="Arial" w:eastAsia="Arial"/>
          <w:sz w:val="20"/>
          <w:szCs w:val="20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nationally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consistent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b/>
          <w:bCs/>
        </w:rPr>
        <w:t>approach</w:t>
      </w:r>
      <w:r>
        <w:rPr>
          <w:rFonts w:ascii="Arial" w:hAnsi="Arial" w:cs="Arial" w:eastAsia="Arial"/>
          <w:sz w:val="20"/>
          <w:szCs w:val="20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improving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safety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efficienc</w:t>
      </w:r>
      <w:r>
        <w:rPr>
          <w:rFonts w:ascii="Arial" w:hAnsi="Arial" w:cs="Arial" w:eastAsia="Arial"/>
          <w:sz w:val="20"/>
          <w:szCs w:val="20"/>
          <w:spacing w:val="-14"/>
          <w:w w:val="100"/>
          <w:b/>
          <w:bCs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419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pertains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specifically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5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oor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9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simpl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facilities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subjected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onerous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restrictions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prohibitive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failure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Ultimatel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associated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limitations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paid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5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though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urban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structures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account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goods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people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00" w:right="600"/>
          <w:cols w:num="3" w:equalWidth="0">
            <w:col w:w="3538" w:space="239"/>
            <w:col w:w="3319" w:space="241"/>
            <w:col w:w="3483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243.415878pt;margin-top:0pt;width:315.111119pt;height:78.471915pt;mso-position-horizontal-relative:page;mso-position-vertical-relative:page;z-index:-7310" coordorigin="4868,0" coordsize="6302,1569">
            <v:shape style="position:absolute;left:5229;top:0;width:5941;height:1393" type="#_x0000_t75">
              <v:imagedata r:id="rId301" o:title=""/>
            </v:shape>
            <v:group style="position:absolute;left:4878;top:0;width:2315;height:1559" coordorigin="4878,0" coordsize="2315,1559">
              <v:shape style="position:absolute;left:4878;top:0;width:2315;height:1559" coordorigin="4878,0" coordsize="2315,1559" path="m5711,0l4878,0,6361,1559,7193,1559,5711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0" w:after="0" w:line="140" w:lineRule="exact"/>
        <w:ind w:left="275" w:right="985" w:firstLine="-17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0.2362pt;margin-top:-.028902pt;width:523.2760pt;height:.1pt;mso-position-horizontal-relative:page;mso-position-vertical-relative:paragraph;z-index:-7309" coordorigin="605,-1" coordsize="10466,2">
            <v:shape style="position:absolute;left:605;top:-1;width:10466;height:2" coordorigin="605,-1" coordsize="10466,0" path="m605,-1l11070,-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Australia’s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Economic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94"/>
          <w:i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uture:</w:t>
      </w:r>
      <w:r>
        <w:rPr>
          <w:rFonts w:ascii="Arial" w:hAnsi="Arial" w:cs="Arial" w:eastAsia="Arial"/>
          <w:sz w:val="14"/>
          <w:szCs w:val="14"/>
          <w:spacing w:val="5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An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Agenda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Growth,</w:t>
      </w:r>
      <w:r>
        <w:rPr>
          <w:rFonts w:ascii="Arial" w:hAnsi="Arial" w:cs="Arial" w:eastAsia="Arial"/>
          <w:sz w:val="14"/>
          <w:szCs w:val="14"/>
          <w:spacing w:val="1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CE</w:t>
      </w:r>
      <w:r>
        <w:rPr>
          <w:rFonts w:ascii="Arial" w:hAnsi="Arial" w:cs="Arial" w:eastAsia="Arial"/>
          <w:sz w:val="14"/>
          <w:szCs w:val="14"/>
          <w:spacing w:val="-1"/>
          <w:w w:val="95"/>
        </w:rPr>
        <w:t>D</w:t>
      </w:r>
      <w:r>
        <w:rPr>
          <w:rFonts w:ascii="Arial" w:hAnsi="Arial" w:cs="Arial" w:eastAsia="Arial"/>
          <w:sz w:val="14"/>
          <w:szCs w:val="14"/>
          <w:spacing w:val="3"/>
          <w:w w:val="95"/>
        </w:rPr>
        <w:t>A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,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June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(p.</w:t>
      </w:r>
      <w:r>
        <w:rPr>
          <w:rFonts w:ascii="Arial" w:hAnsi="Arial" w:cs="Arial" w:eastAsia="Arial"/>
          <w:sz w:val="14"/>
          <w:szCs w:val="14"/>
          <w:spacing w:val="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42)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302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http://adminpanel.ceda.com.au/FOLDERS/Service/Files/Documents/30867~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CE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AAEFJune2016Final.pdf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8" w:after="0" w:line="240" w:lineRule="auto"/>
        <w:ind w:right="98"/>
        <w:jc w:val="righ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00AEEF"/>
          <w:spacing w:val="0"/>
          <w:w w:val="98"/>
          <w:b/>
          <w:bCs/>
        </w:rPr>
        <w:t>P3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560" w:bottom="280" w:left="500" w:right="60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4"/>
          <w:pgMar w:header="0" w:footer="0" w:top="1560" w:bottom="580" w:left="580" w:right="700"/>
          <w:headerReference w:type="even" r:id="rId303"/>
          <w:footerReference w:type="even" r:id="rId304"/>
          <w:pgSz w:w="11920" w:h="16840"/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428" w:right="-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past,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strategies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targeting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Likewise,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1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produced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documents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considered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coherent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blueprint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-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identifies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confronting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chains,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sets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practical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solutions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dealing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challenges.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ALC’s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‘just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another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report’.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8" w:right="1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emerges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comprehensive,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dynamic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blueprint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emulates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expands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depth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2012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428" w:right="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modes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2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easier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60" w:lineRule="atLeast"/>
        <w:ind w:left="428" w:right="-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levels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get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settings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right,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meeting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economy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alike.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71" w:lineRule="auto"/>
        <w:ind w:right="-4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derive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long-term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respected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5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echoed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Advice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Securing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Victoria’s</w:t>
      </w:r>
      <w:r>
        <w:rPr>
          <w:rFonts w:ascii="Arial" w:hAnsi="Arial" w:cs="Arial" w:eastAsia="Arial"/>
          <w:sz w:val="20"/>
          <w:szCs w:val="20"/>
          <w:spacing w:val="9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5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orts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Capacity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2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1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impetus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pursuing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initiatives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</w:p>
    <w:p>
      <w:pPr>
        <w:spacing w:before="0" w:after="0" w:line="271" w:lineRule="auto"/>
        <w:ind w:right="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drive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initiatives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registered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Master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Practice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Heavy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96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ehicle</w:t>
      </w:r>
      <w:r>
        <w:rPr>
          <w:rFonts w:ascii="Arial" w:hAnsi="Arial" w:cs="Arial" w:eastAsia="Arial"/>
          <w:sz w:val="20"/>
          <w:szCs w:val="20"/>
          <w:spacing w:val="1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partners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Master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Code,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consignors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consignees,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31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Research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every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1%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$2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3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33" w:after="0" w:line="271" w:lineRule="auto"/>
        <w:ind w:right="62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strengthening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creating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job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vital,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alone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compelling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reason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right.</w:t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-9"/>
          <w:w w:val="96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ALKING</w:t>
      </w:r>
      <w:r>
        <w:rPr>
          <w:rFonts w:ascii="Arial" w:hAnsi="Arial" w:cs="Arial" w:eastAsia="Arial"/>
          <w:sz w:val="24"/>
          <w:szCs w:val="24"/>
          <w:color w:val="1E4E79"/>
          <w:spacing w:val="10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INDUSTRY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3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dynamic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comprehensive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dynamic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consultation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guide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9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closely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industry’s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7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material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emerged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-to-day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experienced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suggestions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might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addressed.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00"/>
          <w:cols w:num="3" w:equalWidth="0">
            <w:col w:w="3162" w:space="538"/>
            <w:col w:w="3342" w:space="239"/>
            <w:col w:w="3359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87.016747pt;margin-top:0pt;width:384.034453pt;height:86.976315pt;mso-position-horizontal-relative:page;mso-position-vertical-relative:page;z-index:-7306" coordorigin="1740,0" coordsize="7681,1740">
            <v:shape style="position:absolute;left:4749;top:0;width:4152;height:1563" type="#_x0000_t75">
              <v:imagedata r:id="rId305" o:title=""/>
            </v:shape>
            <v:group style="position:absolute;left:2208;top:0;width:3819;height:1563" coordorigin="2208,0" coordsize="3819,1563">
              <v:shape style="position:absolute;left:2208;top:0;width:3819;height:1563" coordorigin="2208,0" coordsize="3819,1563" path="m4532,0l2208,0,3630,1563,6027,1563,4532,0e" filled="t" fillcolor="#FFFFFF" stroked="f">
                <v:path arrowok="t"/>
                <v:fill/>
              </v:shape>
              <v:shape style="position:absolute;left:2208;top:0;width:3819;height:1563" type="#_x0000_t75">
                <v:imagedata r:id="rId306" o:title=""/>
              </v:shape>
            </v:group>
            <v:group style="position:absolute;left:4228;top:0;width:2476;height:1730" coordorigin="4228,0" coordsize="2476,1730">
              <v:shape style="position:absolute;left:4228;top:0;width:2476;height:1730" coordorigin="4228,0" coordsize="2476,1730" path="m4228,0l5872,1730,6704,1730,5060,0,4228,0e" filled="t" fillcolor="#00AEEF" stroked="f">
                <v:path arrowok="t"/>
                <v:fill/>
              </v:shape>
            </v:group>
            <v:group style="position:absolute;left:6935;top:0;width:2476;height:1730" coordorigin="6935,0" coordsize="2476,1730">
              <v:shape style="position:absolute;left:6935;top:0;width:2476;height:1730" coordorigin="6935,0" coordsize="2476,1730" path="m6935,0l8579,1730,9411,1730,7767,0,6935,0e" filled="t" fillcolor="#00AEEF" stroked="f">
                <v:path arrowok="t"/>
                <v:fill/>
              </v:shape>
            </v:group>
            <v:group style="position:absolute;left:1750;top:0;width:2476;height:1730" coordorigin="1750,0" coordsize="2476,1730">
              <v:shape style="position:absolute;left:1750;top:0;width:2476;height:1730" coordorigin="1750,0" coordsize="2476,1730" path="m1750,0l3394,1730,4227,1730,2583,0,1750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160" w:lineRule="exact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79pt;width:523.2760pt;height:.1pt;mso-position-horizontal-relative:page;mso-position-vertical-relative:paragraph;z-index:-7308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/>
        <w:pict>
          <v:group style="position:absolute;margin-left:36pt;margin-top:-591.205078pt;width:166pt;height:571.876pt;mso-position-horizontal-relative:page;mso-position-vertical-relative:paragraph;z-index:-7307" coordorigin="720,-11824" coordsize="3320,11438">
            <v:shape style="position:absolute;left:720;top:-11824;width:3320;height:11438" coordorigin="720,-11824" coordsize="3320,11438" path="m720,-387l4040,-387,4040,-11824,720,-11824,720,-387xe" filled="f" stroked="t" strokeweight=".5pt" strokecolor="#00AEE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Advice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On</w:t>
      </w:r>
      <w:r>
        <w:rPr>
          <w:rFonts w:ascii="Arial" w:hAnsi="Arial" w:cs="Arial" w:eastAsia="Arial"/>
          <w:sz w:val="14"/>
          <w:szCs w:val="14"/>
          <w:spacing w:val="-8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Securing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Victoria’s</w:t>
      </w:r>
      <w:r>
        <w:rPr>
          <w:rFonts w:ascii="Arial" w:hAnsi="Arial" w:cs="Arial" w:eastAsia="Arial"/>
          <w:sz w:val="14"/>
          <w:szCs w:val="14"/>
          <w:spacing w:val="7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95"/>
          <w:i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uture</w:t>
      </w:r>
      <w:r>
        <w:rPr>
          <w:rFonts w:ascii="Arial" w:hAnsi="Arial" w:cs="Arial" w:eastAsia="Arial"/>
          <w:sz w:val="14"/>
          <w:szCs w:val="14"/>
          <w:spacing w:val="-4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orts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Capacit</w:t>
      </w:r>
      <w:r>
        <w:rPr>
          <w:rFonts w:ascii="Arial" w:hAnsi="Arial" w:cs="Arial" w:eastAsia="Arial"/>
          <w:sz w:val="14"/>
          <w:szCs w:val="14"/>
          <w:spacing w:val="-10"/>
          <w:w w:val="95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,</w:t>
      </w:r>
      <w:r>
        <w:rPr>
          <w:rFonts w:ascii="Arial" w:hAnsi="Arial" w:cs="Arial" w:eastAsia="Arial"/>
          <w:sz w:val="14"/>
          <w:szCs w:val="14"/>
          <w:spacing w:val="12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Infrastructure</w:t>
      </w:r>
      <w:r>
        <w:rPr>
          <w:rFonts w:ascii="Arial" w:hAnsi="Arial" w:cs="Arial" w:eastAsia="Arial"/>
          <w:sz w:val="14"/>
          <w:szCs w:val="14"/>
          <w:spacing w:val="26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Victoria,</w:t>
      </w:r>
      <w:r>
        <w:rPr>
          <w:rFonts w:ascii="Arial" w:hAnsi="Arial" w:cs="Arial" w:eastAsia="Arial"/>
          <w:sz w:val="14"/>
          <w:szCs w:val="14"/>
          <w:spacing w:val="1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hyperlink r:id="rId307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.infrastructurevictoria.com.au/sites/default/files/images/Securing%20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0" w:after="0" w:line="141" w:lineRule="exact"/>
        <w:ind w:left="31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Victoria’s%20ports%20capacity%20-%20FINAL%20WEB_0.PDF)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5" w:after="0" w:line="140" w:lineRule="exact"/>
        <w:ind w:left="310" w:right="483" w:firstLine="-17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The</w:t>
      </w:r>
      <w:r>
        <w:rPr>
          <w:rFonts w:ascii="Arial" w:hAnsi="Arial" w:cs="Arial" w:eastAsia="Arial"/>
          <w:sz w:val="14"/>
          <w:szCs w:val="14"/>
          <w:spacing w:val="2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Economic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  <w:i/>
        </w:rPr>
        <w:t>Significance</w:t>
      </w:r>
      <w:r>
        <w:rPr>
          <w:rFonts w:ascii="Arial" w:hAnsi="Arial" w:cs="Arial" w:eastAsia="Arial"/>
          <w:sz w:val="14"/>
          <w:szCs w:val="14"/>
          <w:spacing w:val="0"/>
          <w:w w:val="9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Australian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Logistics</w:t>
      </w:r>
      <w:r>
        <w:rPr>
          <w:rFonts w:ascii="Arial" w:hAnsi="Arial" w:cs="Arial" w:eastAsia="Arial"/>
          <w:sz w:val="14"/>
          <w:szCs w:val="14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Industry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,</w:t>
      </w:r>
      <w:r>
        <w:rPr>
          <w:rFonts w:ascii="Arial" w:hAnsi="Arial" w:cs="Arial" w:eastAsia="Arial"/>
          <w:sz w:val="14"/>
          <w:szCs w:val="14"/>
          <w:spacing w:val="6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ACIL</w:t>
      </w:r>
      <w:r>
        <w:rPr>
          <w:rFonts w:ascii="Arial" w:hAnsi="Arial" w:cs="Arial" w:eastAsia="Arial"/>
          <w:sz w:val="14"/>
          <w:szCs w:val="14"/>
          <w:spacing w:val="-2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Allen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Consulting,</w:t>
      </w:r>
      <w:r>
        <w:rPr>
          <w:rFonts w:ascii="Arial" w:hAnsi="Arial" w:cs="Arial" w:eastAsia="Arial"/>
          <w:sz w:val="14"/>
          <w:szCs w:val="14"/>
          <w:spacing w:val="-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2014</w:t>
      </w:r>
      <w:r>
        <w:rPr>
          <w:rFonts w:ascii="Arial" w:hAnsi="Arial" w:cs="Arial" w:eastAsia="Arial"/>
          <w:sz w:val="14"/>
          <w:szCs w:val="14"/>
          <w:spacing w:val="23"/>
          <w:w w:val="100"/>
        </w:rPr>
        <w:t> </w:t>
      </w:r>
      <w:hyperlink r:id="rId308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(http://austlogistics.com.au/wp-content/uploads/2014/07/Economic-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Significance-o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-the-Australian-Logistics-Indsutr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-FINA</w:t>
      </w:r>
      <w:r>
        <w:rPr>
          <w:rFonts w:ascii="Arial" w:hAnsi="Arial" w:cs="Arial" w:eastAsia="Arial"/>
          <w:sz w:val="14"/>
          <w:szCs w:val="14"/>
          <w:spacing w:val="4"/>
          <w:w w:val="100"/>
        </w:rPr>
        <w:t>L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.pdf)</w:t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700"/>
        </w:sectPr>
      </w:pPr>
      <w:rPr/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600" w:lineRule="exact"/>
        <w:ind w:left="120" w:right="3943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GE</w:t>
      </w:r>
      <w:r>
        <w:rPr>
          <w:rFonts w:ascii="Arial" w:hAnsi="Arial" w:cs="Arial" w:eastAsia="Arial"/>
          <w:sz w:val="60"/>
          <w:szCs w:val="60"/>
          <w:spacing w:val="14"/>
          <w:w w:val="100"/>
          <w:b/>
          <w:bCs/>
        </w:rPr>
        <w:t>T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TING</w:t>
      </w:r>
      <w:r>
        <w:rPr>
          <w:rFonts w:ascii="Arial" w:hAnsi="Arial" w:cs="Arial" w:eastAsia="Arial"/>
          <w:sz w:val="60"/>
          <w:szCs w:val="6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60"/>
          <w:szCs w:val="6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SUPP</w:t>
      </w:r>
      <w:r>
        <w:rPr>
          <w:rFonts w:ascii="Arial" w:hAnsi="Arial" w:cs="Arial" w:eastAsia="Arial"/>
          <w:sz w:val="60"/>
          <w:szCs w:val="60"/>
          <w:spacing w:val="-67"/>
          <w:w w:val="100"/>
          <w:b/>
          <w:bCs/>
        </w:rPr>
        <w:t>L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60"/>
          <w:szCs w:val="60"/>
          <w:spacing w:val="23"/>
          <w:w w:val="100"/>
          <w:b/>
          <w:bCs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</w:rPr>
        <w:t>RIGHT</w:t>
      </w:r>
      <w:r>
        <w:rPr>
          <w:rFonts w:ascii="Arial" w:hAnsi="Arial" w:cs="Arial" w:eastAsia="Arial"/>
          <w:sz w:val="60"/>
          <w:szCs w:val="6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1320" w:bottom="280" w:left="600" w:right="620"/>
          <w:headerReference w:type="even" r:id="rId309"/>
          <w:footerReference w:type="even" r:id="rId310"/>
          <w:pgSz w:w="11920" w:h="16840"/>
        </w:sectPr>
      </w:pPr>
      <w:rPr/>
    </w:p>
    <w:p>
      <w:pPr>
        <w:spacing w:before="41" w:after="0" w:line="271" w:lineRule="auto"/>
        <w:ind w:left="120" w:right="19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0"/>
          <w:szCs w:val="20"/>
          <w:color w:val="1A436E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May</w:t>
      </w:r>
      <w:r>
        <w:rPr>
          <w:rFonts w:ascii="Arial" w:hAnsi="Arial" w:cs="Arial" w:eastAsia="Arial"/>
          <w:sz w:val="20"/>
          <w:szCs w:val="20"/>
          <w:color w:val="1A436E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2016,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ALC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published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its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election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priorities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document,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  <w:i/>
        </w:rPr>
        <w:t>Getting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  <w:i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6"/>
          <w:w w:val="100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4"/>
          <w:b/>
          <w:bCs/>
          <w:i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4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  <w:i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-17"/>
          <w:w w:val="100"/>
          <w:b/>
          <w:bCs/>
          <w:i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  <w:i/>
        </w:rPr>
        <w:t>Right.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i/>
          <w:position w:val="7"/>
        </w:rPr>
        <w:t>4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2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six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separate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structure;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7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planning;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7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rail;</w:t>
      </w:r>
    </w:p>
    <w:p>
      <w:pPr>
        <w:spacing w:before="37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4"/>
        </w:rPr>
        <w:t>pricing;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7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safety;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7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technology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364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(where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commercially)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same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amenit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decreasing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queuing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ports.</w:t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378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accordingly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incoming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services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efficiencies,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state-based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instruments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promote</w:t>
      </w:r>
    </w:p>
    <w:p>
      <w:pPr>
        <w:jc w:val="left"/>
        <w:spacing w:after="0"/>
        <w:sectPr>
          <w:type w:val="continuous"/>
          <w:pgSz w:w="11920" w:h="16840"/>
          <w:pgMar w:top="1560" w:bottom="280" w:left="600" w:right="620"/>
          <w:cols w:num="2" w:equalWidth="0">
            <w:col w:w="3350" w:space="330"/>
            <w:col w:w="7020"/>
          </w:cols>
        </w:sectPr>
      </w:pPr>
      <w:rPr/>
    </w:p>
    <w:p>
      <w:pPr>
        <w:spacing w:before="0" w:after="0" w:line="143" w:lineRule="exact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1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1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1"/>
        </w:rPr>
        <w:t>canvassed</w:t>
      </w:r>
      <w:r>
        <w:rPr>
          <w:rFonts w:ascii="Arial" w:hAnsi="Arial" w:cs="Arial" w:eastAsia="Arial"/>
          <w:sz w:val="20"/>
          <w:szCs w:val="20"/>
          <w:spacing w:val="-21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1"/>
        </w:rPr>
        <w:t>number</w:t>
      </w:r>
      <w:r>
        <w:rPr>
          <w:rFonts w:ascii="Arial" w:hAnsi="Arial" w:cs="Arial" w:eastAsia="Arial"/>
          <w:sz w:val="20"/>
          <w:szCs w:val="20"/>
          <w:spacing w:val="-2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30" w:after="0" w:line="271" w:lineRule="auto"/>
        <w:ind w:left="120" w:right="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pertinent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incoming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2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b/>
          <w:bCs/>
        </w:rPr>
        <w:t>encroachment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29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ALC</w:t>
      </w:r>
      <w:r>
        <w:rPr>
          <w:rFonts w:ascii="Arial" w:hAnsi="Arial" w:cs="Arial" w:eastAsia="Arial"/>
          <w:sz w:val="20"/>
          <w:szCs w:val="20"/>
          <w:spacing w:val="-3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observed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24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hours,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days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week.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buffer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separation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setbacks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ability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20" w:right="2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urged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incoming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support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Infrastructure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Protection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3" w:lineRule="exact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position w:val="-2"/>
        </w:rPr>
        <w:t>On</w:t>
      </w:r>
      <w:r>
        <w:rPr>
          <w:rFonts w:ascii="Arial" w:hAnsi="Arial" w:cs="Arial" w:eastAsia="Arial"/>
          <w:sz w:val="20"/>
          <w:szCs w:val="20"/>
          <w:spacing w:val="-7"/>
          <w:w w:val="100"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2"/>
        </w:rPr>
        <w:t>Inland</w:t>
      </w:r>
      <w:r>
        <w:rPr>
          <w:rFonts w:ascii="Arial" w:hAnsi="Arial" w:cs="Arial" w:eastAsia="Arial"/>
          <w:sz w:val="20"/>
          <w:szCs w:val="20"/>
          <w:spacing w:val="-12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2"/>
        </w:rPr>
        <w:t>Rail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20"/>
          <w:szCs w:val="20"/>
          <w:spacing w:val="-1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2"/>
        </w:rPr>
        <w:t>short</w:t>
      </w:r>
      <w:r>
        <w:rPr>
          <w:rFonts w:ascii="Arial" w:hAnsi="Arial" w:cs="Arial" w:eastAsia="Arial"/>
          <w:sz w:val="20"/>
          <w:szCs w:val="20"/>
          <w:spacing w:val="-2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2"/>
        </w:rPr>
        <w:t>haul</w:t>
      </w:r>
      <w:r>
        <w:rPr>
          <w:rFonts w:ascii="Arial" w:hAnsi="Arial" w:cs="Arial" w:eastAsia="Arial"/>
          <w:sz w:val="20"/>
          <w:szCs w:val="20"/>
          <w:spacing w:val="-12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2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-2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30" w:after="0" w:line="271" w:lineRule="auto"/>
        <w:ind w:right="4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buffer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setbacks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Regarding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0"/>
          <w:szCs w:val="20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pricing,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1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replace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3"/>
          <w:w w:val="93"/>
        </w:rPr>
        <w:t>P</w:t>
      </w:r>
      <w:r>
        <w:rPr>
          <w:rFonts w:ascii="Arial" w:hAnsi="Arial" w:cs="Arial" w:eastAsia="Arial"/>
          <w:sz w:val="20"/>
          <w:szCs w:val="20"/>
          <w:spacing w:val="-11"/>
          <w:w w:val="93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YGO</w:t>
      </w:r>
      <w:r>
        <w:rPr>
          <w:rFonts w:ascii="Arial" w:hAnsi="Arial" w:cs="Arial" w:eastAsia="Arial"/>
          <w:sz w:val="20"/>
          <w:szCs w:val="20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formula,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independent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confidence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investments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Routes,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diverted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revenue.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8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50" w:lineRule="auto"/>
        <w:ind w:left="283" w:right="23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principles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guiding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articulated;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9" w:lineRule="auto"/>
        <w:ind w:left="283" w:right="5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discussions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models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250" w:lineRule="auto"/>
        <w:ind w:left="283" w:right="1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workabilit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just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presented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accompli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statement;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22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obligations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road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owners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funded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revenue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charge.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00" w:right="620"/>
          <w:cols w:num="3" w:equalWidth="0">
            <w:col w:w="3279" w:space="401"/>
            <w:col w:w="3213" w:space="368"/>
            <w:col w:w="3439"/>
          </w:cols>
        </w:sectPr>
      </w:pPr>
      <w:rPr/>
    </w:p>
    <w:p>
      <w:pPr>
        <w:spacing w:before="53" w:after="0" w:line="271" w:lineRule="auto"/>
        <w:ind w:left="12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expectations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haul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market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technology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60" w:lineRule="atLeast"/>
        <w:ind w:right="1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interest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ability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transfer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non-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proprietary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anothe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manner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similar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94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alley</w:t>
      </w:r>
      <w:r>
        <w:rPr>
          <w:rFonts w:ascii="Arial" w:hAnsi="Arial" w:cs="Arial" w:eastAsia="Arial"/>
          <w:sz w:val="20"/>
          <w:szCs w:val="20"/>
          <w:spacing w:val="7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00" w:right="620"/>
          <w:cols w:num="2" w:equalWidth="0">
            <w:col w:w="3249" w:space="4011"/>
            <w:col w:w="344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91.845886pt;margin-top:146.790115pt;width:203.430101pt;height:254.0129pt;mso-position-horizontal-relative:page;mso-position-vertical-relative:page;z-index:-7305" coordorigin="7837,2936" coordsize="4069,5080">
            <v:group style="position:absolute;left:11690;top:4157;width:215;height:3383" coordorigin="11690,4157" coordsize="215,3383">
              <v:shape style="position:absolute;left:11690;top:4157;width:215;height:3383" coordorigin="11690,4157" coordsize="215,3383" path="m11690,7540l11906,7540,11906,4157,11690,4157,11690,7540xe" filled="t" fillcolor="#D4D2D1" stroked="f">
                <v:path arrowok="t"/>
                <v:fill/>
              </v:shape>
            </v:group>
            <v:group style="position:absolute;left:7874;top:2973;width:3816;height:5033" coordorigin="7874,2973" coordsize="3816,5033">
              <v:shape style="position:absolute;left:7874;top:2973;width:3816;height:5033" coordorigin="7874,2973" coordsize="3816,5033" path="m7874,2973l11690,2973,11690,8006,7874,8006,7874,2973e" filled="t" fillcolor="#000000" stroked="f">
                <v:path arrowok="t"/>
                <v:fill/>
              </v:shape>
            </v:group>
            <v:group style="position:absolute;left:7839;top:2938;width:3607;height:4826" coordorigin="7839,2938" coordsize="3607,4826">
              <v:shape style="position:absolute;left:7839;top:2938;width:3607;height:4826" coordorigin="7839,2938" coordsize="3607,4826" path="m10845,2938l7839,3347,8441,7765,11447,7356,10845,2938e" filled="t" fillcolor="#FFFFFF" stroked="f">
                <v:path arrowok="t"/>
                <v:fill/>
              </v:shape>
              <v:shape style="position:absolute;left:7839;top:2938;width:3585;height:4662" type="#_x0000_t75">
                <v:imagedata r:id="rId311" o:title=""/>
              </v:shape>
            </v:group>
            <v:group style="position:absolute;left:7839;top:2938;width:3607;height:4826" coordorigin="7839,2938" coordsize="3607,4826">
              <v:shape style="position:absolute;left:7839;top:2938;width:3607;height:4826" coordorigin="7839,2938" coordsize="3607,4826" path="m7839,3347l10845,2938,11447,7356,8441,7765,7839,3347xe" filled="f" stroked="t" strokeweight=".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1" w:after="0" w:line="159" w:lineRule="exact"/>
        <w:ind w:left="12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1pt;width:523.2760pt;height:.1pt;mso-position-horizontal-relative:page;mso-position-vertical-relative:paragraph;z-index:-7304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Getting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Supply</w:t>
      </w:r>
      <w:r>
        <w:rPr>
          <w:rFonts w:ascii="Arial" w:hAnsi="Arial" w:cs="Arial" w:eastAsia="Arial"/>
          <w:sz w:val="14"/>
          <w:szCs w:val="14"/>
          <w:spacing w:val="5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Chain</w:t>
      </w:r>
      <w:r>
        <w:rPr>
          <w:rFonts w:ascii="Arial" w:hAnsi="Arial" w:cs="Arial" w:eastAsia="Arial"/>
          <w:sz w:val="14"/>
          <w:szCs w:val="14"/>
          <w:spacing w:val="5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Right,</w:t>
      </w:r>
      <w:r>
        <w:rPr>
          <w:rFonts w:ascii="Arial" w:hAnsi="Arial" w:cs="Arial" w:eastAsia="Arial"/>
          <w:sz w:val="14"/>
          <w:szCs w:val="14"/>
          <w:spacing w:val="5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ALC</w:t>
      </w:r>
      <w:r>
        <w:rPr>
          <w:rFonts w:ascii="Arial" w:hAnsi="Arial" w:cs="Arial" w:eastAsia="Arial"/>
          <w:sz w:val="14"/>
          <w:szCs w:val="14"/>
          <w:spacing w:val="-2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hyperlink r:id="rId312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.austlogistics.com.au/wp-content/uploads/2016/05/Getting-the-Suppl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-Chain-Right.pdf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8" w:after="0" w:line="240" w:lineRule="auto"/>
        <w:ind w:right="210"/>
        <w:jc w:val="righ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00AEEF"/>
          <w:spacing w:val="0"/>
          <w:w w:val="98"/>
          <w:b/>
          <w:bCs/>
        </w:rPr>
        <w:t>P5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560" w:bottom="280" w:left="600" w:right="620"/>
        </w:sectPr>
      </w:pPr>
      <w:rPr/>
    </w:p>
    <w:p>
      <w:pPr>
        <w:spacing w:before="17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ALC</w:t>
      </w:r>
      <w:r>
        <w:rPr>
          <w:rFonts w:ascii="Arial" w:hAnsi="Arial" w:cs="Arial" w:eastAsia="Arial"/>
          <w:sz w:val="60"/>
          <w:szCs w:val="60"/>
          <w:spacing w:val="-3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FORUM–</w:t>
      </w:r>
      <w:r>
        <w:rPr>
          <w:rFonts w:ascii="Arial" w:hAnsi="Arial" w:cs="Arial" w:eastAsia="Arial"/>
          <w:sz w:val="60"/>
          <w:szCs w:val="60"/>
          <w:spacing w:val="-2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MARCH</w:t>
      </w:r>
      <w:r>
        <w:rPr>
          <w:rFonts w:ascii="Arial" w:hAnsi="Arial" w:cs="Arial" w:eastAsia="Arial"/>
          <w:sz w:val="60"/>
          <w:szCs w:val="60"/>
          <w:spacing w:val="2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2017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6"/>
          <w:pgMar w:header="0" w:footer="386" w:top="1320" w:bottom="580" w:left="580" w:right="600"/>
          <w:headerReference w:type="even" r:id="rId313"/>
          <w:footerReference w:type="even" r:id="rId314"/>
          <w:footerReference w:type="odd" r:id="rId315"/>
          <w:pgSz w:w="11920" w:h="16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139.81601pt;width:381.539pt;height:164.464pt;mso-position-horizontal-relative:page;mso-position-vertical-relative:page;z-index:-7303" coordorigin="0,2796" coordsize="7631,3289">
            <v:group style="position:absolute;left:0;top:2806;width:7621;height:3269" coordorigin="0,2806" coordsize="7621,3269">
              <v:shape style="position:absolute;left:0;top:2806;width:7621;height:3269" coordorigin="0,2806" coordsize="7621,3269" path="m0,6076l7621,6076,7621,2806,0,2806,0,6076e" filled="t" fillcolor="#000000" stroked="f">
                <v:path arrowok="t"/>
                <v:fill/>
              </v:shape>
              <v:shape style="position:absolute;left:0;top:2806;width:7621;height:3269" type="#_x0000_t75">
                <v:imagedata r:id="rId316" o:title=""/>
              </v:shape>
              <v:shape style="position:absolute;left:0;top:2806;width:7621;height:113" type="#_x0000_t75">
                <v:imagedata r:id="rId317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ALC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95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orum</w:t>
      </w:r>
      <w:r>
        <w:rPr>
          <w:rFonts w:ascii="Arial" w:hAnsi="Arial" w:cs="Arial" w:eastAsia="Arial"/>
          <w:sz w:val="20"/>
          <w:szCs w:val="20"/>
          <w:color w:val="1A436E"/>
          <w:spacing w:val="8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2017,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held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20"/>
          <w:szCs w:val="20"/>
          <w:color w:val="1A436E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7-9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71" w:lineRule="auto"/>
        <w:ind w:left="140" w:right="-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March</w:t>
      </w:r>
      <w:r>
        <w:rPr>
          <w:rFonts w:ascii="Arial" w:hAnsi="Arial" w:cs="Arial" w:eastAsia="Arial"/>
          <w:sz w:val="20"/>
          <w:szCs w:val="20"/>
          <w:color w:val="1A436E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at</w:t>
      </w:r>
      <w:r>
        <w:rPr>
          <w:rFonts w:ascii="Arial" w:hAnsi="Arial" w:cs="Arial" w:eastAsia="Arial"/>
          <w:sz w:val="20"/>
          <w:szCs w:val="20"/>
          <w:color w:val="1A436E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Melbourne</w:t>
      </w:r>
      <w:r>
        <w:rPr>
          <w:rFonts w:ascii="Arial" w:hAnsi="Arial" w:cs="Arial" w:eastAsia="Arial"/>
          <w:sz w:val="20"/>
          <w:szCs w:val="20"/>
          <w:color w:val="1A436E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Cricket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Ground,</w:t>
      </w:r>
      <w:r>
        <w:rPr>
          <w:rFonts w:ascii="Arial" w:hAnsi="Arial" w:cs="Arial" w:eastAsia="Arial"/>
          <w:sz w:val="20"/>
          <w:szCs w:val="20"/>
          <w:color w:val="1A436E"/>
          <w:spacing w:val="10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provided</w:t>
      </w:r>
      <w:r>
        <w:rPr>
          <w:rFonts w:ascii="Arial" w:hAnsi="Arial" w:cs="Arial" w:eastAsia="Arial"/>
          <w:sz w:val="20"/>
          <w:szCs w:val="20"/>
          <w:color w:val="1A436E"/>
          <w:spacing w:val="11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industry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with</w:t>
      </w:r>
      <w:r>
        <w:rPr>
          <w:rFonts w:ascii="Arial" w:hAnsi="Arial" w:cs="Arial" w:eastAsia="Arial"/>
          <w:sz w:val="20"/>
          <w:szCs w:val="20"/>
          <w:color w:val="1A436E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opportunity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1A436E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explore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these</w:t>
      </w:r>
      <w:r>
        <w:rPr>
          <w:rFonts w:ascii="Arial" w:hAnsi="Arial" w:cs="Arial" w:eastAsia="Arial"/>
          <w:sz w:val="20"/>
          <w:szCs w:val="20"/>
          <w:color w:val="1A436E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issues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greater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depth.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4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largest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annual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gathering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makers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again,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event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invaluable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industry’s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senior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confronting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especially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first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-wide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gathering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since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confirmation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entire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focus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done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emerges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emerge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were: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283" w:right="3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possible.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developing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instruments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jobs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facilities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encroach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on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prevent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utilisation.</w:t>
      </w:r>
    </w:p>
    <w:p>
      <w:pPr>
        <w:spacing w:before="85" w:after="0" w:line="250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mandatory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information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purposes.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21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Levies,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fees,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charges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taxes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piece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(either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through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funding,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‘value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capture’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device)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50" w:lineRule="auto"/>
        <w:ind w:left="283" w:right="-1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‘hypothecated’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express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infrastructure;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cannot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TM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funds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23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component</w:t>
      </w:r>
      <w:r>
        <w:rPr>
          <w:rFonts w:ascii="Arial" w:hAnsi="Arial" w:cs="Arial" w:eastAsia="Arial"/>
          <w:sz w:val="20"/>
          <w:szCs w:val="20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modality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9" w:lineRule="auto"/>
        <w:ind w:left="283" w:right="50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</w:p>
    <w:p>
      <w:pPr>
        <w:spacing w:before="1" w:after="0" w:line="250" w:lineRule="auto"/>
        <w:ind w:left="283" w:right="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means:</w:t>
      </w:r>
    </w:p>
    <w:p>
      <w:pPr>
        <w:spacing w:before="85" w:after="0" w:line="250" w:lineRule="auto"/>
        <w:ind w:left="567" w:right="12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helping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large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</w:p>
    <w:p>
      <w:pPr>
        <w:spacing w:before="0" w:after="0" w:line="250" w:lineRule="auto"/>
        <w:ind w:left="567" w:right="30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such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maximum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567" w:right="9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promoting</w:t>
      </w:r>
      <w:r>
        <w:rPr>
          <w:rFonts w:ascii="Arial" w:hAnsi="Arial" w:cs="Arial" w:eastAsia="Arial"/>
          <w:sz w:val="20"/>
          <w:szCs w:val="20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pursuing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erritories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condition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funding)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instruments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that: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28" w:after="0" w:line="250" w:lineRule="auto"/>
        <w:ind w:left="850" w:right="17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 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employment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lands;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28" w:after="0" w:line="250" w:lineRule="auto"/>
        <w:ind w:left="850" w:right="50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ii.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prevent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surround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infrastructure.</w:t>
      </w:r>
    </w:p>
    <w:p>
      <w:pPr>
        <w:spacing w:before="85" w:after="0" w:line="250" w:lineRule="auto"/>
        <w:ind w:left="567" w:right="31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establishing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dedicated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Division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concentrate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expertise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(including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567" w:right="4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mechanisms)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56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emerge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Attachment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1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document.</w:t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00"/>
          <w:cols w:num="3" w:equalWidth="0">
            <w:col w:w="3440" w:space="260"/>
            <w:col w:w="3349" w:space="232"/>
            <w:col w:w="3459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620" w:right="600"/>
          <w:headerReference w:type="even" r:id="rId318"/>
          <w:pgSz w:w="11920" w:h="16840"/>
        </w:sectPr>
      </w:pPr>
      <w:rPr/>
    </w:p>
    <w:p>
      <w:pPr>
        <w:spacing w:before="35" w:after="0" w:line="240" w:lineRule="auto"/>
        <w:ind w:left="10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253.342697pt;margin-top:642.001343pt;width:341.9323pt;height:115.35pt;mso-position-horizontal-relative:page;mso-position-vertical-relative:page;z-index:-7301" coordorigin="5067,12840" coordsize="6839,2307">
            <v:shape style="position:absolute;left:5556;top:12988;width:6350;height:1982" type="#_x0000_t75">
              <v:imagedata r:id="rId319" o:title=""/>
            </v:shape>
            <v:group style="position:absolute;left:5077;top:12850;width:3006;height:2287" coordorigin="5077,12850" coordsize="3006,2287">
              <v:shape style="position:absolute;left:5077;top:12850;width:3006;height:2287" coordorigin="5077,12850" coordsize="3006,2287" path="m5909,12850l5077,12850,7251,15137,8083,15137,5909,1285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9.794998pt;margin-top:0pt;width:331.888809pt;height:93.098915pt;mso-position-horizontal-relative:page;mso-position-vertical-relative:page;z-index:-7300" coordorigin="796,0" coordsize="6638,1862">
            <v:shape style="position:absolute;left:796;top:0;width:6199;height:1658" type="#_x0000_t75">
              <v:imagedata r:id="rId320" o:title=""/>
            </v:shape>
            <v:group style="position:absolute;left:4831;top:0;width:2593;height:1852" coordorigin="4831,0" coordsize="2593,1852">
              <v:shape style="position:absolute;left:4831;top:0;width:2593;height:1852" coordorigin="4831,0" coordsize="2593,1852" path="m6591,0l4831,1852,5663,1852,7424,0,6591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KEY</w:t>
      </w:r>
      <w:r>
        <w:rPr>
          <w:rFonts w:ascii="Arial" w:hAnsi="Arial" w:cs="Arial" w:eastAsia="Arial"/>
          <w:sz w:val="24"/>
          <w:szCs w:val="24"/>
          <w:color w:val="1E4E79"/>
          <w:spacing w:val="-7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PRIORITIES</w:t>
      </w:r>
      <w:r>
        <w:rPr>
          <w:rFonts w:ascii="Arial" w:hAnsi="Arial" w:cs="Arial" w:eastAsia="Arial"/>
          <w:sz w:val="24"/>
          <w:szCs w:val="24"/>
          <w:color w:val="1E4E79"/>
          <w:spacing w:val="30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3" w:lineRule="auto"/>
        <w:ind w:left="100" w:right="333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213.858002pt;margin-top:10.507979pt;width:345.417pt;height:440.537pt;mso-position-horizontal-relative:page;mso-position-vertical-relative:paragraph;z-index:-7302" coordorigin="4277,210" coordsize="6908,8811">
            <v:shape style="position:absolute;left:4277;top:210;width:6908;height:8811" coordorigin="4277,210" coordsize="6908,8811" path="m4277,9021l11186,9021,11186,210,4277,210,4277,9021xe" filled="f" stroked="t" strokeweight=".5pt" strokecolor="#00AEE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OGISTI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INDUSTRY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00" w:right="2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8"/>
        </w:rPr>
        <w:t>Conversations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revealed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range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00" w:right="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specific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items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concern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-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incorporate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specific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mechanisms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relevant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21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material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summarises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00" w:right="6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AEEF"/>
          <w:spacing w:val="0"/>
          <w:w w:val="96"/>
          <w:b/>
          <w:bCs/>
        </w:rPr>
        <w:t>Planning</w:t>
      </w:r>
      <w:r>
        <w:rPr>
          <w:rFonts w:ascii="Arial" w:hAnsi="Arial" w:cs="Arial" w:eastAsia="Arial"/>
          <w:sz w:val="20"/>
          <w:szCs w:val="20"/>
          <w:color w:val="00AEEF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AEEF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AEEF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AEEF"/>
          <w:spacing w:val="0"/>
          <w:w w:val="100"/>
          <w:b/>
          <w:bCs/>
        </w:rPr>
        <w:t>encroachment</w:t>
      </w:r>
      <w:r>
        <w:rPr>
          <w:rFonts w:ascii="Arial" w:hAnsi="Arial" w:cs="Arial" w:eastAsia="Arial"/>
          <w:sz w:val="20"/>
          <w:szCs w:val="20"/>
          <w:color w:val="00AEE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AEEF"/>
          <w:spacing w:val="0"/>
          <w:w w:val="100"/>
          <w:b/>
          <w:bCs/>
        </w:rPr>
        <w:t>issues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0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greatest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poor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flow-on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-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round-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the-clock,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00" w:right="8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occur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advantage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peak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volumes.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Regrettabl</w:t>
      </w:r>
      <w:r>
        <w:rPr>
          <w:rFonts w:ascii="Arial" w:hAnsi="Arial" w:cs="Arial" w:eastAsia="Arial"/>
          <w:sz w:val="20"/>
          <w:szCs w:val="20"/>
          <w:spacing w:val="-15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,</w:t>
      </w:r>
      <w:r>
        <w:rPr>
          <w:rFonts w:ascii="Arial" w:hAnsi="Arial" w:cs="Arial" w:eastAsia="Arial"/>
          <w:sz w:val="20"/>
          <w:szCs w:val="20"/>
          <w:spacing w:val="9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trends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00" w:right="-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favour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interests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result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lost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and,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very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often,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289" w:right="60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Marika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Calfas,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Chief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Executive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Officer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orts,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said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top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five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concerns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her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organisation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future.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concerning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aspect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preventing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before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start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building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9" w:right="40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Calfas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highlighted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textbook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illustration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problem.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facility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originally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constructed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1960s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getting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Sydney’s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areas.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94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</w:rPr>
        <w:t>et,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9" w:right="6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50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years,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zoning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adjacent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altered,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first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commercial,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increasingly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residential.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9" w:right="38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result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situation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residence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200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metres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formerly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single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dwelling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properties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vicinity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density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properties.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skyrocketing,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much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lucrative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sell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even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old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factories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converted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properties.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9" w:right="5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engendering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noise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complaints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residents,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political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response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invariably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results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favour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despite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fact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before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were.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9" w:right="41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Calfas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pointed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flow-on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effect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phenomenon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scarcity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available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unload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redistribute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9" w:right="8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case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Sydne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travel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west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redistribute,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hampering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9" w:right="40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subsequent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discussion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among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delegates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revealed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degree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addressing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core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aspect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600"/>
          <w:cols w:num="2" w:equalWidth="0">
            <w:col w:w="3402" w:space="255"/>
            <w:col w:w="7043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8"/>
          <w:pgMar w:header="0" w:footer="386" w:top="1560" w:bottom="580" w:left="580" w:right="620"/>
          <w:headerReference w:type="even" r:id="rId321"/>
          <w:footerReference w:type="even" r:id="rId322"/>
          <w:footerReference w:type="odd" r:id="rId323"/>
          <w:pgSz w:w="11920" w:h="16840"/>
        </w:sectPr>
      </w:pPr>
      <w:rPr/>
    </w:p>
    <w:p>
      <w:pPr>
        <w:spacing w:before="33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40" w:right="-4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25.922697pt;width:345.151pt;height:295.248pt;mso-position-horizontal-relative:page;mso-position-vertical-relative:paragraph;z-index:-7299" coordorigin="4280,518" coordsize="6903,5905">
            <v:shape style="position:absolute;left:4280;top:518;width:6903;height:5905" coordorigin="4280,518" coordsize="6903,5905" path="m4280,6423l11183,6423,11183,518,4280,518,4280,6423xe" filled="f" stroked="t" strokeweight=".5pt" strokecolor="#00AEE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correctly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symbiotic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relationship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good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good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problem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vastly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underappreciated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2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Accordingl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derive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‘sell’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preservation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equates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3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safet</w:t>
      </w:r>
      <w:r>
        <w:rPr>
          <w:rFonts w:ascii="Arial" w:hAnsi="Arial" w:cs="Arial" w:eastAsia="Arial"/>
          <w:sz w:val="20"/>
          <w:szCs w:val="20"/>
          <w:spacing w:val="-14"/>
          <w:w w:val="95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liveability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salience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Victoria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30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10"/>
          <w:w w:val="88"/>
          <w:i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88"/>
          <w:i/>
        </w:rPr>
        <w:t>ear</w:t>
      </w:r>
      <w:r>
        <w:rPr>
          <w:rFonts w:ascii="Arial" w:hAnsi="Arial" w:cs="Arial" w:eastAsia="Arial"/>
          <w:sz w:val="20"/>
          <w:szCs w:val="20"/>
          <w:spacing w:val="6"/>
          <w:w w:val="88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5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260" w:lineRule="atLeast"/>
        <w:ind w:left="140" w:right="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thus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29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subsequently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joint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NSW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&amp;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572" w:right="104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1.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clearly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too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Metropolitan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planning,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viability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protected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572" w:right="37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2.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plan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clear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direction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levels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government.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572" w:right="691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3.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Compromised</w:t>
      </w:r>
      <w:r>
        <w:rPr>
          <w:rFonts w:ascii="Arial" w:hAnsi="Arial" w:cs="Arial" w:eastAsia="Arial"/>
          <w:sz w:val="20"/>
          <w:szCs w:val="20"/>
          <w:color w:val="0033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fails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color w:val="0033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residents.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sustainable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solution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allows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b/>
          <w:bCs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operate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expand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color w:val="0033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activity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jobs.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b/>
          <w:bCs/>
        </w:rPr>
        <w:t>compatibility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8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separation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0" w:lineRule="auto"/>
        <w:ind w:left="28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4.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regimes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acknowledge</w:t>
      </w:r>
      <w:r>
        <w:rPr>
          <w:rFonts w:ascii="Arial" w:hAnsi="Arial" w:cs="Arial" w:eastAsia="Arial"/>
          <w:sz w:val="20"/>
          <w:szCs w:val="20"/>
          <w:color w:val="0033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urban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priority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572" w:right="42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It’s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gets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recognition</w:t>
      </w:r>
      <w:r>
        <w:rPr>
          <w:rFonts w:ascii="Arial" w:hAnsi="Arial" w:cs="Arial" w:eastAsia="Arial"/>
          <w:sz w:val="20"/>
          <w:szCs w:val="20"/>
          <w:color w:val="0033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state,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regional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level.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572" w:right="118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5.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recognise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operational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b/>
          <w:bCs/>
        </w:rPr>
        <w:t>environment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8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change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(particularly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572" w:right="37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operations)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therefore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intensify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amenity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sensitive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uses.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continue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evolve.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572" w:right="630" w:firstLine="-283"/>
        <w:jc w:val="both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6.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Retention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protection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industrial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employment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lands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0033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suitable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sizes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related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lands.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4"/>
          <w:position w:val="7"/>
        </w:rPr>
        <w:t>6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1920" w:h="16840"/>
          <w:pgMar w:top="1560" w:bottom="280" w:left="580" w:right="620"/>
          <w:cols w:num="2" w:equalWidth="0">
            <w:col w:w="3455" w:space="245"/>
            <w:col w:w="7020"/>
          </w:cols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</w:sectPr>
      </w:pPr>
      <w:rPr/>
    </w:p>
    <w:p>
      <w:pPr>
        <w:spacing w:before="33" w:after="0" w:line="271" w:lineRule="auto"/>
        <w:ind w:left="140" w:right="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liveability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compromised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goods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comfortable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existence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Unfortunatel</w:t>
      </w:r>
      <w:r>
        <w:rPr>
          <w:rFonts w:ascii="Arial" w:hAnsi="Arial" w:cs="Arial" w:eastAsia="Arial"/>
          <w:sz w:val="20"/>
          <w:szCs w:val="20"/>
          <w:spacing w:val="-15"/>
          <w:w w:val="97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,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regimes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account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simple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pursue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1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‘path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least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resistance’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ranking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above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making.</w:t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17"/>
          <w:w w:val="93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et,</w:t>
      </w:r>
      <w:r>
        <w:rPr>
          <w:rFonts w:ascii="Arial" w:hAnsi="Arial" w:cs="Arial" w:eastAsia="Arial"/>
          <w:sz w:val="20"/>
          <w:szCs w:val="20"/>
          <w:spacing w:val="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adequately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risk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entrenching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inefficiencies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needlessly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1" w:lineRule="auto"/>
        <w:ind w:right="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isolated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poor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participants.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instance,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protection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suitably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ailing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account</w:t>
      </w:r>
    </w:p>
    <w:p>
      <w:pPr>
        <w:spacing w:before="30" w:after="0" w:line="271" w:lineRule="auto"/>
        <w:ind w:right="3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priorities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negative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consequences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airports,</w:t>
      </w:r>
      <w:r>
        <w:rPr>
          <w:rFonts w:ascii="Arial" w:hAnsi="Arial" w:cs="Arial" w:eastAsia="Arial"/>
          <w:sz w:val="20"/>
          <w:szCs w:val="20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operators,</w:t>
      </w:r>
      <w:r>
        <w:rPr>
          <w:rFonts w:ascii="Arial" w:hAnsi="Arial" w:cs="Arial" w:eastAsia="Arial"/>
          <w:sz w:val="20"/>
          <w:szCs w:val="20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though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immediately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realise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consumers,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practical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measures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activities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  <w:cols w:num="3" w:equalWidth="0">
            <w:col w:w="3420" w:space="303"/>
            <w:col w:w="3225" w:space="332"/>
            <w:col w:w="344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5.4995pt;margin-top:0pt;width:424.8438pt;height:93.335215pt;mso-position-horizontal-relative:page;mso-position-vertical-relative:page;z-index:-7297" coordorigin="710,0" coordsize="8497,1867">
            <v:group style="position:absolute;left:720;top:0;width:2853;height:1690" coordorigin="720,0" coordsize="2853,1690">
              <v:shape style="position:absolute;left:720;top:0;width:2853;height:1690" coordorigin="720,0" coordsize="2853,1690" path="m1957,0l720,0,720,1690,3573,1690,1957,0e" filled="t" fillcolor="#FFFFFF" stroked="f">
                <v:path arrowok="t"/>
                <v:fill/>
              </v:shape>
              <v:shape style="position:absolute;left:720;top:0;width:2853;height:1690" type="#_x0000_t75">
                <v:imagedata r:id="rId324" o:title=""/>
              </v:shape>
            </v:group>
            <v:group style="position:absolute;left:720;top:0;width:2853;height:1690" coordorigin="720,0" coordsize="2853,1690">
              <v:shape style="position:absolute;left:720;top:0;width:2853;height:1690" coordorigin="720,0" coordsize="2853,1690" path="m3573,1982l1957,292e" filled="f" stroked="t" strokeweight="1pt" strokecolor="#2EAAE1">
                <v:path arrowok="t"/>
              </v:shape>
              <v:shape style="position:absolute;left:720;top:0;width:2853;height:1690" coordorigin="720,0" coordsize="2853,1690" path="m720,292l720,1982,3573,1982e" filled="f" stroked="t" strokeweight="1pt" strokecolor="#2EAAE1">
                <v:path arrowok="t"/>
              </v:shape>
            </v:group>
            <v:group style="position:absolute;left:1748;top:0;width:2597;height:1857" coordorigin="1748,0" coordsize="2597,1857">
              <v:shape style="position:absolute;left:1748;top:0;width:2597;height:1857" coordorigin="1748,0" coordsize="2597,1857" path="m1748,0l3513,1857,4345,1857,2580,0,1748,0e" filled="t" fillcolor="#00AEEF" stroked="f">
                <v:path arrowok="t"/>
                <v:fill/>
              </v:shape>
            </v:group>
            <v:group style="position:absolute;left:6600;top:0;width:2597;height:1857" coordorigin="6600,0" coordsize="2597,1857">
              <v:shape style="position:absolute;left:6600;top:0;width:2597;height:1857" coordorigin="6600,0" coordsize="2597,1857" path="m6600,0l8365,1857,9197,1857,7432,0,6600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160" w:lineRule="exact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3pt;width:525.26pt;height:.1pt;mso-position-horizontal-relative:page;mso-position-vertical-relative:paragraph;z-index:-7298" coordorigin="720,0" coordsize="10505,2">
            <v:shape style="position:absolute;left:720;top:0;width:10505;height:2" coordorigin="720,0" coordsize="10505,0" path="m720,0l11225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5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Victoria’s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30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7"/>
          <w:w w:val="88"/>
          <w:i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88"/>
          <w:i/>
        </w:rPr>
        <w:t>ear</w:t>
      </w:r>
      <w:r>
        <w:rPr>
          <w:rFonts w:ascii="Arial" w:hAnsi="Arial" w:cs="Arial" w:eastAsia="Arial"/>
          <w:sz w:val="14"/>
          <w:szCs w:val="14"/>
          <w:spacing w:val="5"/>
          <w:w w:val="8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Strategy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,</w:t>
      </w:r>
      <w:r>
        <w:rPr>
          <w:rFonts w:ascii="Arial" w:hAnsi="Arial" w:cs="Arial" w:eastAsia="Arial"/>
          <w:sz w:val="14"/>
          <w:szCs w:val="14"/>
          <w:spacing w:val="-10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Infrastructure</w:t>
      </w:r>
      <w:r>
        <w:rPr>
          <w:rFonts w:ascii="Arial" w:hAnsi="Arial" w:cs="Arial" w:eastAsia="Arial"/>
          <w:sz w:val="14"/>
          <w:szCs w:val="14"/>
          <w:spacing w:val="17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Victoria,</w:t>
      </w:r>
      <w:r>
        <w:rPr>
          <w:rFonts w:ascii="Arial" w:hAnsi="Arial" w:cs="Arial" w:eastAsia="Arial"/>
          <w:sz w:val="14"/>
          <w:szCs w:val="14"/>
          <w:spacing w:val="6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December</w:t>
      </w:r>
      <w:r>
        <w:rPr>
          <w:rFonts w:ascii="Arial" w:hAnsi="Arial" w:cs="Arial" w:eastAsia="Arial"/>
          <w:sz w:val="14"/>
          <w:szCs w:val="14"/>
          <w:spacing w:val="-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2016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hyperlink r:id="rId325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.infrastructurevictoria.com.au/sites/default/files/images/IV%2030%20</w:t>
        </w:r>
        <w:r>
          <w:rPr>
            <w:rFonts w:ascii="Arial" w:hAnsi="Arial" w:cs="Arial" w:eastAsia="Arial"/>
            <w:sz w:val="14"/>
            <w:szCs w:val="14"/>
            <w:spacing w:val="-13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ear%20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0" w:after="0" w:line="141" w:lineRule="exact"/>
        <w:ind w:left="31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Strategy%20WEB%20V2.PDF)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5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6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rom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NSW</w:t>
      </w:r>
      <w:r>
        <w:rPr>
          <w:rFonts w:ascii="Arial" w:hAnsi="Arial" w:cs="Arial" w:eastAsia="Arial"/>
          <w:sz w:val="14"/>
          <w:szCs w:val="14"/>
          <w:spacing w:val="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orts</w:t>
      </w:r>
      <w:r>
        <w:rPr>
          <w:rFonts w:ascii="Arial" w:hAnsi="Arial" w:cs="Arial" w:eastAsia="Arial"/>
          <w:sz w:val="14"/>
          <w:szCs w:val="14"/>
          <w:spacing w:val="-1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&amp;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</w:rPr>
        <w:t>NSW</w:t>
      </w:r>
      <w:r>
        <w:rPr>
          <w:rFonts w:ascii="Arial" w:hAnsi="Arial" w:cs="Arial" w:eastAsia="Arial"/>
          <w:sz w:val="14"/>
          <w:szCs w:val="14"/>
          <w:spacing w:val="1"/>
          <w:w w:val="9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Department</w:t>
      </w:r>
      <w:r>
        <w:rPr>
          <w:rFonts w:ascii="Arial" w:hAnsi="Arial" w:cs="Arial" w:eastAsia="Arial"/>
          <w:sz w:val="14"/>
          <w:szCs w:val="14"/>
          <w:spacing w:val="-1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spacing w:val="-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Planning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&amp;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Environment</w:t>
      </w:r>
      <w:r>
        <w:rPr>
          <w:rFonts w:ascii="Arial" w:hAnsi="Arial" w:cs="Arial" w:eastAsia="Arial"/>
          <w:sz w:val="14"/>
          <w:szCs w:val="14"/>
          <w:spacing w:val="0"/>
          <w:w w:val="98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presentation: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Plan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Freight,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or</w:t>
      </w:r>
      <w:r>
        <w:rPr>
          <w:rFonts w:ascii="Arial" w:hAnsi="Arial" w:cs="Arial" w:eastAsia="Arial"/>
          <w:sz w:val="14"/>
          <w:szCs w:val="14"/>
          <w:spacing w:val="-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not</w:t>
      </w:r>
      <w:r>
        <w:rPr>
          <w:rFonts w:ascii="Arial" w:hAnsi="Arial" w:cs="Arial" w:eastAsia="Arial"/>
          <w:sz w:val="14"/>
          <w:szCs w:val="14"/>
          <w:spacing w:val="-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4"/>
          <w:i/>
        </w:rPr>
        <w:t>Plan</w:t>
      </w:r>
      <w:r>
        <w:rPr>
          <w:rFonts w:ascii="Arial" w:hAnsi="Arial" w:cs="Arial" w:eastAsia="Arial"/>
          <w:sz w:val="14"/>
          <w:szCs w:val="14"/>
          <w:spacing w:val="1"/>
          <w:w w:val="94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Freight;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2"/>
          <w:i/>
        </w:rPr>
        <w:t>That</w:t>
      </w:r>
      <w:r>
        <w:rPr>
          <w:rFonts w:ascii="Arial" w:hAnsi="Arial" w:cs="Arial" w:eastAsia="Arial"/>
          <w:sz w:val="14"/>
          <w:szCs w:val="14"/>
          <w:spacing w:val="2"/>
          <w:w w:val="92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is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Question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5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620" w:right="440"/>
          <w:headerReference w:type="even" r:id="rId326"/>
          <w:pgSz w:w="11920" w:h="16840"/>
        </w:sectPr>
      </w:pPr>
      <w:rPr/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88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97"/>
          <w:b/>
          <w:bCs/>
        </w:rPr>
        <w:t>CHALLENGES</w:t>
      </w:r>
      <w:r>
        <w:rPr>
          <w:rFonts w:ascii="Arial" w:hAnsi="Arial" w:cs="Arial" w:eastAsia="Arial"/>
          <w:sz w:val="24"/>
          <w:szCs w:val="24"/>
          <w:color w:val="FFFFFF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FFFFFF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CBD</w:t>
      </w:r>
      <w:r>
        <w:rPr>
          <w:rFonts w:ascii="Arial" w:hAnsi="Arial" w:cs="Arial" w:eastAsia="Arial"/>
          <w:sz w:val="24"/>
          <w:szCs w:val="24"/>
          <w:color w:val="FFFFFF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FFFFFF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DELIVERY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388" w:right="79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highly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urbanised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country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unlikely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future.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388" w:right="2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stemming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inne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color w:val="FFFFFF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presents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undertaking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deliveries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areas.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38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vehicles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congested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significantly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adding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business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costs.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circumstance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flows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directly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investment,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insufficient</w:t>
      </w:r>
      <w:r>
        <w:rPr>
          <w:rFonts w:ascii="Arial" w:hAnsi="Arial" w:cs="Arial" w:eastAsia="Arial"/>
          <w:sz w:val="20"/>
          <w:szCs w:val="20"/>
          <w:color w:val="FFFFFF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consideration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schemes.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388" w:right="-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adequate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street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zones,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buildings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poor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non-existent)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facilities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likewise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cumbersome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costly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exercise.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388" w:right="2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difficulties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exacerbated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continuing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imposition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curfews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outright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bans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parts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38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erversel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96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occurring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period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71" w:lineRule="auto"/>
        <w:ind w:left="38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e-Commerce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fuelling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expectations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among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consumers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faster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timeframes,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lower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costs.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38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consider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71" w:lineRule="auto"/>
        <w:ind w:left="388" w:right="17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deal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issues,</w:t>
      </w:r>
      <w:r>
        <w:rPr>
          <w:rFonts w:ascii="Arial" w:hAnsi="Arial" w:cs="Arial" w:eastAsia="Arial"/>
          <w:sz w:val="20"/>
          <w:szCs w:val="20"/>
          <w:color w:val="FFFFFF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proper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CBD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decisions,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faced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unsustainable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pressures.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71" w:lineRule="auto"/>
        <w:ind w:right="81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pace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technological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relentless.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Five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ago,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few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would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predicted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Uber’s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rise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player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transport.</w:t>
      </w:r>
      <w:r>
        <w:rPr>
          <w:rFonts w:ascii="Arial" w:hAnsi="Arial" w:cs="Arial" w:eastAsia="Arial"/>
          <w:sz w:val="20"/>
          <w:szCs w:val="20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conversation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turning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6.25pt;margin-top:-66.044304pt;width:343.358pt;height:432.742pt;mso-position-horizontal-relative:page;mso-position-vertical-relative:paragraph;z-index:-7296" coordorigin="725,-1321" coordsize="6867,8655">
            <v:shape style="position:absolute;left:725;top:-1321;width:6867;height:8655" coordorigin="725,-1321" coordsize="6867,8655" path="m725,7334l7592,7334,7592,-1321,725,-1321,725,7334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automated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structure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doesn’t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improvements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7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ALC’s</w:t>
      </w:r>
      <w:r>
        <w:rPr>
          <w:rFonts w:ascii="Arial" w:hAnsi="Arial" w:cs="Arial" w:eastAsia="Arial"/>
          <w:sz w:val="20"/>
          <w:szCs w:val="20"/>
          <w:spacing w:val="-6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conversations</w:t>
      </w:r>
      <w:r>
        <w:rPr>
          <w:rFonts w:ascii="Arial" w:hAnsi="Arial" w:cs="Arial" w:eastAsia="Arial"/>
          <w:sz w:val="20"/>
          <w:szCs w:val="20"/>
          <w:spacing w:val="12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2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employ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‘bobbing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place’.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7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international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example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European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System,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outlined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table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next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Another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context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joint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GS1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11"/>
          <w:w w:val="95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ransport</w:t>
      </w:r>
      <w:r>
        <w:rPr>
          <w:rFonts w:ascii="Arial" w:hAnsi="Arial" w:cs="Arial" w:eastAsia="Arial"/>
          <w:sz w:val="20"/>
          <w:szCs w:val="20"/>
          <w:spacing w:val="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Standards</w:t>
      </w:r>
      <w:r>
        <w:rPr>
          <w:rFonts w:ascii="Arial" w:hAnsi="Arial" w:cs="Arial" w:eastAsia="Arial"/>
          <w:sz w:val="20"/>
          <w:szCs w:val="20"/>
          <w:spacing w:val="9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Freight</w:t>
      </w:r>
      <w:r>
        <w:rPr>
          <w:rFonts w:ascii="Arial" w:hAnsi="Arial" w:cs="Arial" w:eastAsia="Arial"/>
          <w:sz w:val="20"/>
          <w:szCs w:val="20"/>
          <w:spacing w:val="-1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Labelling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EDI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.</w:t>
      </w:r>
      <w:r>
        <w:rPr>
          <w:rFonts w:ascii="Arial" w:hAnsi="Arial" w:cs="Arial" w:eastAsia="Arial"/>
          <w:sz w:val="20"/>
          <w:szCs w:val="20"/>
          <w:spacing w:val="-3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</w:rPr>
        <w:t>These</w:t>
      </w:r>
      <w:r>
        <w:rPr>
          <w:rFonts w:ascii="Arial" w:hAnsi="Arial" w:cs="Arial" w:eastAsia="Arial"/>
          <w:sz w:val="20"/>
          <w:szCs w:val="20"/>
          <w:spacing w:val="19"/>
          <w:w w:val="9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outline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roadmap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manual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processes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automation,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visibilit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440"/>
          <w:cols w:num="2" w:equalWidth="0">
            <w:col w:w="6566" w:space="651"/>
            <w:col w:w="3643"/>
          </w:cols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4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8.375062pt;margin-top:0pt;width:323.912338pt;height:93.335215pt;mso-position-horizontal-relative:page;mso-position-vertical-relative:page;z-index:-7295" coordorigin="168,0" coordsize="6478,1867">
            <v:shape style="position:absolute;left:646;top:0;width:5404;height:1690" type="#_x0000_t75">
              <v:imagedata r:id="rId327" o:title=""/>
            </v:shape>
            <v:group style="position:absolute;left:178;top:0;width:2597;height:1857" coordorigin="178,0" coordsize="2597,1857">
              <v:shape style="position:absolute;left:178;top:0;width:2597;height:1857" coordorigin="178,0" coordsize="2597,1857" path="m178,0l1942,1857,2775,1857,1010,0,178,0e" filled="t" fillcolor="#00AEEF" stroked="f">
                <v:path arrowok="t"/>
                <v:fill/>
              </v:shape>
            </v:group>
            <v:group style="position:absolute;left:4039;top:0;width:2597;height:1857" coordorigin="4039,0" coordsize="2597,1857">
              <v:shape style="position:absolute;left:4039;top:0;width:2597;height:1857" coordorigin="4039,0" coordsize="2597,1857" path="m4039,0l5803,1857,6636,1857,4871,0,4039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AEEF"/>
          <w:spacing w:val="-25"/>
          <w:w w:val="100"/>
          <w:b/>
          <w:bCs/>
        </w:rPr>
        <w:t>T</w:t>
      </w:r>
      <w:r>
        <w:rPr>
          <w:rFonts w:ascii="Arial" w:hAnsi="Arial" w:cs="Arial" w:eastAsia="Arial"/>
          <w:sz w:val="20"/>
          <w:szCs w:val="20"/>
          <w:color w:val="00AEEF"/>
          <w:spacing w:val="0"/>
          <w:w w:val="100"/>
          <w:b/>
          <w:bCs/>
        </w:rPr>
        <w:t>echnology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00" w:right="-4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constant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evolution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affordability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tremendous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scope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visibility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1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longest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0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equivalent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route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Dundee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Athens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every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eeping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00" w:right="18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distances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exercise.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Though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affordable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historically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obtaining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quality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though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nonetheless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suppliers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partners.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frameworks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uptake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0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ALC’s</w:t>
      </w:r>
      <w:r>
        <w:rPr>
          <w:rFonts w:ascii="Arial" w:hAnsi="Arial" w:cs="Arial" w:eastAsia="Arial"/>
          <w:sz w:val="20"/>
          <w:szCs w:val="20"/>
          <w:spacing w:val="-6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conversations</w:t>
      </w:r>
      <w:r>
        <w:rPr>
          <w:rFonts w:ascii="Arial" w:hAnsi="Arial" w:cs="Arial" w:eastAsia="Arial"/>
          <w:sz w:val="20"/>
          <w:szCs w:val="20"/>
          <w:spacing w:val="12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past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revealed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emerging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consensus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non-commercial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profound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1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hel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facilitat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improvements,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ma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scop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reigh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Suppl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Chai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3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encourag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(o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eve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incentivise)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sharin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non-commercia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dow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identifiabl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freigh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necessar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facilitat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la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authorisatio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informatio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sharing.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440"/>
          <w:cols w:num="3" w:equalWidth="0">
            <w:col w:w="3410" w:space="247"/>
            <w:col w:w="3263" w:space="297"/>
            <w:col w:w="3643"/>
          </w:cols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840" w:left="580" w:right="560"/>
          <w:headerReference w:type="odd" r:id="rId328"/>
          <w:footerReference w:type="odd" r:id="rId329"/>
          <w:footerReference w:type="even" r:id="rId330"/>
          <w:pgSz w:w="11920" w:h="16840"/>
        </w:sectPr>
      </w:pPr>
      <w:rPr/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3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EUROPEAN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PORT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COMMUNITY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SYSTEM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43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exchange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clients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authorities.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Single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u w:val="single" w:color="00335B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u w:val="single" w:color="00335B"/>
        </w:rPr>
        <w:t>W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indows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u w:val="single" w:color="00335B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u w:val="single" w:color="00335B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96"/>
          <w:u w:val="single" w:color="00335B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96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u w:val="single" w:color="00335B"/>
        </w:rPr>
        <w:t>rade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similar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Airport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u w:val="single" w:color="00335B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u w:val="single" w:color="00335B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33" w:right="14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European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Association</w:t>
      </w:r>
      <w:r>
        <w:rPr>
          <w:rFonts w:ascii="Arial" w:hAnsi="Arial" w:cs="Arial" w:eastAsia="Arial"/>
          <w:sz w:val="20"/>
          <w:szCs w:val="20"/>
          <w:color w:val="00335B"/>
          <w:spacing w:val="21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(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u w:val="single" w:color="00335B"/>
        </w:rPr>
        <w:t>EP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96"/>
          <w:u w:val="single" w:color="00335B"/>
        </w:rPr>
        <w:t>C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96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u w:val="single" w:color="00335B"/>
        </w:rPr>
        <w:t>SA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</w:rPr>
        <w:t>)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defines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neutral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platform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enabling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intelligent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secure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exchange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public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stakeholders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competitive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position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9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seaport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communities.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optimizes,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manages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automates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logistics-efficient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processes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single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data,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connecting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43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Role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b/>
          <w:bCs/>
        </w:rPr>
        <w:t>system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433" w:right="1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handles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communication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(shipping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lines,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agents,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forwarders,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stevedores,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terminals,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depots),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hinterland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(pre-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on-carriage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road,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waterways),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importers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exporters,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authorities,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authorities.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3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ypical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services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are: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95" w:after="0" w:line="250" w:lineRule="auto"/>
        <w:ind w:left="717" w:right="1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exchange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hinterland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connections,</w:t>
      </w:r>
      <w:r>
        <w:rPr>
          <w:rFonts w:ascii="Arial" w:hAnsi="Arial" w:cs="Arial" w:eastAsia="Arial"/>
          <w:sz w:val="20"/>
          <w:szCs w:val="20"/>
          <w:color w:val="0033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users,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Customs,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authorities;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50" w:lineRule="auto"/>
        <w:ind w:left="717" w:right="694" w:firstLine="-28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exchange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</w:t>
      </w:r>
      <w:r>
        <w:rPr>
          <w:rFonts w:ascii="Arial" w:hAnsi="Arial" w:cs="Arial" w:eastAsia="Arial"/>
          <w:sz w:val="20"/>
          <w:szCs w:val="20"/>
          <w:color w:val="0033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declarations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Customs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responses,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cargo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releases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parties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Customs;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5" w:after="0" w:line="249" w:lineRule="auto"/>
        <w:ind w:left="717" w:right="-5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electronic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handling</w:t>
      </w:r>
      <w:r>
        <w:rPr>
          <w:rFonts w:ascii="Arial" w:hAnsi="Arial" w:cs="Arial" w:eastAsia="Arial"/>
          <w:sz w:val="20"/>
          <w:szCs w:val="20"/>
          <w:color w:val="0033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regarding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import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export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containerized,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cargo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community;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9" w:lineRule="auto"/>
        <w:ind w:left="717" w:right="4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status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control,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tracking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tracing</w:t>
      </w:r>
      <w:r>
        <w:rPr>
          <w:rFonts w:ascii="Arial" w:hAnsi="Arial" w:cs="Arial" w:eastAsia="Arial"/>
          <w:sz w:val="20"/>
          <w:szCs w:val="20"/>
          <w:color w:val="0033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whole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0033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chain;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6" w:after="0" w:line="249" w:lineRule="auto"/>
        <w:ind w:left="717" w:right="12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color w:val="00335B"/>
          <w:w w:val="100"/>
        </w:rPr>
        <w:t>  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processing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declarations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dangerous</w:t>
      </w:r>
      <w:r>
        <w:rPr>
          <w:rFonts w:ascii="Arial" w:hAnsi="Arial" w:cs="Arial" w:eastAsia="Arial"/>
          <w:sz w:val="20"/>
          <w:szCs w:val="20"/>
          <w:color w:val="0033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0033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responsible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authorities.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433" w:right="19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useful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functions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automatically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derive,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exchanges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operators,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needed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Customs,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manifest.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sent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Customs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without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manual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intervention.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left="433" w:right="598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own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internal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communicate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rade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Communities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using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</w:rPr>
        <w:t>international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standards,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developed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UNEC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u w:val="single" w:color="00335B"/>
        </w:rPr>
        <w:t>E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-UN/CE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u w:val="single" w:color="00335B"/>
        </w:rPr>
        <w:t>F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  <w:t>AC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-28"/>
          <w:w w:val="100"/>
          <w:u w:val="single" w:color="00335B"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-28"/>
          <w:w w:val="100"/>
          <w:u w:val="single" w:color="00335B"/>
        </w:rPr>
      </w:r>
      <w:r>
        <w:rPr>
          <w:rFonts w:ascii="Arial" w:hAnsi="Arial" w:cs="Arial" w:eastAsia="Arial"/>
          <w:sz w:val="20"/>
          <w:szCs w:val="20"/>
          <w:color w:val="00335B"/>
          <w:spacing w:val="-28"/>
          <w:w w:val="100"/>
        </w:rPr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</w:rPr>
        <w:t>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0"/>
          <w:position w:val="7"/>
        </w:rPr>
        <w:t>7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33" w:after="0" w:line="271" w:lineRule="auto"/>
        <w:ind w:right="21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2010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4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6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Leader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committed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“addres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impediment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moving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good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service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throug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Asia-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acifi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suppl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-chain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…wit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achievin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APE</w:t>
      </w:r>
      <w:r>
        <w:rPr>
          <w:rFonts w:ascii="Arial" w:hAnsi="Arial" w:cs="Arial" w:eastAsia="Arial"/>
          <w:sz w:val="20"/>
          <w:szCs w:val="20"/>
          <w:spacing w:val="6"/>
          <w:w w:val="95"/>
        </w:rPr>
        <w:t>C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-wid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e</w:t>
      </w:r>
      <w:r>
        <w:rPr>
          <w:rFonts w:ascii="Arial" w:hAnsi="Arial" w:cs="Arial" w:eastAsia="Arial"/>
          <w:sz w:val="20"/>
          <w:szCs w:val="20"/>
          <w:spacing w:val="15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targe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05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v:group style="position:absolute;margin-left:36.25pt;margin-top:-70.346306pt;width:345.292pt;height:616.994pt;mso-position-horizontal-relative:page;mso-position-vertical-relative:paragraph;z-index:-7294" coordorigin="725,-1407" coordsize="6906,12340">
            <v:shape style="position:absolute;left:725;top:-1407;width:6906;height:12340" coordorigin="725,-1407" coordsize="6906,12340" path="m725,10933l7631,10933,7631,-1407,725,-1407,725,10933xe" filled="f" stroked="t" strokeweight=".5pt" strokecolor="#00AEE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percen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improvemen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suppl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chai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performanc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2015.”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8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1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2012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4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6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Leader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recognised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“...th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importanc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addressing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unnecessar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barrier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trad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advancin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regulator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convergence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coherenc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achievin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share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objective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strengthening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regiona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economi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integratio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ensurin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produc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safet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chai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integrity…”</w:t>
      </w:r>
      <w:r>
        <w:rPr>
          <w:rFonts w:ascii="Arial" w:hAnsi="Arial" w:cs="Arial" w:eastAsia="Arial"/>
          <w:sz w:val="11"/>
          <w:szCs w:val="11"/>
          <w:spacing w:val="0"/>
          <w:w w:val="102"/>
          <w:position w:val="7"/>
        </w:rPr>
        <w:t>9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8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4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ithi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ha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already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bee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don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lookin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terme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‘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Communit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34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95"/>
        </w:rPr>
        <w:t>(P</w:t>
      </w:r>
      <w:r>
        <w:rPr>
          <w:rFonts w:ascii="Arial" w:hAnsi="Arial" w:cs="Arial" w:eastAsia="Arial"/>
          <w:sz w:val="20"/>
          <w:szCs w:val="20"/>
          <w:spacing w:val="5"/>
          <w:w w:val="95"/>
        </w:rPr>
        <w:t>C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S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)</w:t>
      </w:r>
      <w:r>
        <w:rPr>
          <w:rFonts w:ascii="Arial" w:hAnsi="Arial" w:cs="Arial" w:eastAsia="Arial"/>
          <w:sz w:val="20"/>
          <w:szCs w:val="20"/>
          <w:spacing w:val="7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sometime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described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Sho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Single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indo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system.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96"/>
        </w:rPr>
        <w:t>Australi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currentl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ha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6"/>
        </w:rPr>
        <w:t>severa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l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well-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develope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capabl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being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aligne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windo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9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mode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4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6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Economie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2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emulate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woul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hel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benefit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outline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2010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commitment.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5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Durin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recen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4"/>
        </w:rPr>
        <w:t>APE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6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3"/>
          <w:w w:val="93"/>
        </w:rPr>
        <w:t>F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9"/>
        </w:rPr>
        <w:t>i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6"/>
        </w:rPr>
        <w:t>Vietnam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technica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sub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grou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Asi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acifi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Mode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Networ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95"/>
        </w:rPr>
        <w:t>(APMEN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)</w:t>
      </w:r>
      <w:r>
        <w:rPr>
          <w:rFonts w:ascii="Arial" w:hAnsi="Arial" w:cs="Arial" w:eastAsia="Arial"/>
          <w:sz w:val="20"/>
          <w:szCs w:val="20"/>
          <w:spacing w:val="5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approve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2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fundin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suppor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developmen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thi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pilot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whic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bein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b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Membe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NSW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orts.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60"/>
          <w:cols w:num="2" w:equalWidth="0">
            <w:col w:w="6746" w:space="535"/>
            <w:col w:w="349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00.806091pt;margin-top:0pt;width:294.4689pt;height:94.299115pt;mso-position-horizontal-relative:page;mso-position-vertical-relative:page;z-index:-7293" coordorigin="6016,0" coordsize="5889,1886">
            <v:group style="position:absolute;left:6026;top:0;width:2615;height:1876" coordorigin="6026,0" coordsize="2615,1876">
              <v:shape style="position:absolute;left:6026;top:0;width:2615;height:1876" coordorigin="6026,0" coordsize="2615,1876" path="m8642,0l7809,0,6026,1876,6858,1876,8642,0e" filled="t" fillcolor="#0093D0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1" w:after="0" w:line="240" w:lineRule="auto"/>
        <w:ind w:left="143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hyperlink r:id="rId331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http://tfig.unece.org/contents/por</w:t>
        </w:r>
        <w:r>
          <w:rPr>
            <w:rFonts w:ascii="Arial" w:hAnsi="Arial" w:cs="Arial" w:eastAsia="Arial"/>
            <w:sz w:val="14"/>
            <w:szCs w:val="14"/>
            <w:spacing w:val="-1"/>
            <w:w w:val="100"/>
          </w:rPr>
          <w:t>t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-communit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-systems.htm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35" w:after="0" w:line="240" w:lineRule="auto"/>
        <w:ind w:left="143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8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14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2010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0"/>
          <w:i/>
        </w:rPr>
        <w:t>APEC</w:t>
      </w:r>
      <w:r>
        <w:rPr>
          <w:rFonts w:ascii="Arial" w:hAnsi="Arial" w:cs="Arial" w:eastAsia="Arial"/>
          <w:sz w:val="14"/>
          <w:szCs w:val="14"/>
          <w:spacing w:val="3"/>
          <w:w w:val="9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Leaders’</w:t>
      </w:r>
      <w:r>
        <w:rPr>
          <w:rFonts w:ascii="Arial" w:hAnsi="Arial" w:cs="Arial" w:eastAsia="Arial"/>
          <w:sz w:val="14"/>
          <w:szCs w:val="14"/>
          <w:spacing w:val="-12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Declaration,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-13"/>
          <w:w w:val="97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okohama,</w:t>
      </w:r>
      <w:r>
        <w:rPr>
          <w:rFonts w:ascii="Arial" w:hAnsi="Arial" w:cs="Arial" w:eastAsia="Arial"/>
          <w:sz w:val="14"/>
          <w:szCs w:val="14"/>
          <w:spacing w:val="4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Japan,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13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November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2010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hyperlink r:id="rId332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.apec.org/Meeting-</w:t>
        </w:r>
        <w:r>
          <w:rPr>
            <w:rFonts w:ascii="Arial" w:hAnsi="Arial" w:cs="Arial" w:eastAsia="Arial"/>
            <w:sz w:val="14"/>
            <w:szCs w:val="14"/>
            <w:spacing w:val="-4"/>
            <w:w w:val="100"/>
          </w:rPr>
          <w:t>P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apers/Leaders-Declarations/2010/2010_aelm.aspx)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580" w:right="560"/>
        </w:sectPr>
      </w:pPr>
      <w:rPr/>
    </w:p>
    <w:p>
      <w:pPr>
        <w:spacing w:before="2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02.318255pt;height:83.52pt;mso-position-horizontal-relative:char;mso-position-vertical-relative:line" type="#_x0000_t75">
            <v:imagedata r:id="rId33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0" w:footer="645" w:top="-20" w:bottom="580" w:left="0" w:right="600"/>
          <w:headerReference w:type="even" r:id="rId333"/>
          <w:pgSz w:w="11920" w:h="16840"/>
        </w:sectPr>
      </w:pPr>
      <w:rPr/>
    </w:p>
    <w:p>
      <w:pPr>
        <w:spacing w:before="35" w:after="0" w:line="243" w:lineRule="auto"/>
        <w:ind w:left="720" w:right="512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1E4E79"/>
          <w:spacing w:val="-2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INTERMO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100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7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believes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720" w:right="25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3.858002pt;margin-top:1.179002pt;width:345.417pt;height:562.177pt;mso-position-horizontal-relative:page;mso-position-vertical-relative:paragraph;z-index:-7292" coordorigin="4277,24" coordsize="6908,11244">
            <v:shape style="position:absolute;left:4277;top:24;width:6908;height:11244" coordorigin="4277,24" coordsize="6908,11244" path="m4277,11267l11186,11267,11186,24,4277,24,4277,11267xe" filled="f" stroked="t" strokeweight=".5pt" strokecolor="#00AEEF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720" w:right="11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associated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720" w:right="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believe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swift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quickly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obvious.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720" w:right="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Likewise,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-haul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services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metropolitan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areas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72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expressed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view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helpful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rail’s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cross-jurisdictional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consistency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720" w:right="6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gauges,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environmental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matters.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7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Smarter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modality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point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point.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397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overall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gleaned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summary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sessions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1" w:lineRule="auto"/>
        <w:ind w:left="286" w:right="3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6"/>
        </w:rPr>
        <w:t>anellists</w:t>
      </w:r>
      <w:r>
        <w:rPr>
          <w:rFonts w:ascii="Arial" w:hAnsi="Arial" w:cs="Arial" w:eastAsia="Arial"/>
          <w:sz w:val="20"/>
          <w:szCs w:val="20"/>
          <w:color w:val="0D2C6C"/>
          <w:spacing w:val="2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Andrew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Adam,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General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Manager</w:t>
      </w:r>
      <w:r>
        <w:rPr>
          <w:rFonts w:ascii="Arial" w:hAnsi="Arial" w:cs="Arial" w:eastAsia="Arial"/>
          <w:sz w:val="20"/>
          <w:szCs w:val="20"/>
          <w:color w:val="0D2C6C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acific</w:t>
      </w:r>
      <w:r>
        <w:rPr>
          <w:rFonts w:ascii="Arial" w:hAnsi="Arial" w:cs="Arial" w:eastAsia="Arial"/>
          <w:sz w:val="20"/>
          <w:szCs w:val="20"/>
          <w:color w:val="0D2C6C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James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Wright,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Director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Maritime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color w:val="0D2C6C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Services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delegates</w:t>
      </w:r>
      <w:r>
        <w:rPr>
          <w:rFonts w:ascii="Arial" w:hAnsi="Arial" w:cs="Arial" w:eastAsia="Arial"/>
          <w:sz w:val="20"/>
          <w:szCs w:val="20"/>
          <w:color w:val="0D2C6C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overview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trajectories</w:t>
      </w:r>
      <w:r>
        <w:rPr>
          <w:rFonts w:ascii="Arial" w:hAnsi="Arial" w:cs="Arial" w:eastAsia="Arial"/>
          <w:sz w:val="20"/>
          <w:szCs w:val="20"/>
          <w:color w:val="0D2C6C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respective</w:t>
      </w:r>
      <w:r>
        <w:rPr>
          <w:rFonts w:ascii="Arial" w:hAnsi="Arial" w:cs="Arial" w:eastAsia="Arial"/>
          <w:sz w:val="20"/>
          <w:szCs w:val="20"/>
          <w:color w:val="0D2C6C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organisations.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6" w:right="90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Mr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Adam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emphasised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color w:val="0D2C6C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95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5"/>
        </w:rPr>
        <w:t>arkes</w:t>
      </w:r>
      <w:r>
        <w:rPr>
          <w:rFonts w:ascii="Arial" w:hAnsi="Arial" w:cs="Arial" w:eastAsia="Arial"/>
          <w:sz w:val="20"/>
          <w:szCs w:val="20"/>
          <w:color w:val="0D2C6C"/>
          <w:spacing w:val="6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facility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building</w:t>
      </w:r>
      <w:r>
        <w:rPr>
          <w:rFonts w:ascii="Arial" w:hAnsi="Arial" w:cs="Arial" w:eastAsia="Arial"/>
          <w:sz w:val="20"/>
          <w:szCs w:val="20"/>
          <w:color w:val="0D2C6C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network.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0D2C6C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lose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6" w:right="35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double-stack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trains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color w:val="0D2C6C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95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5"/>
        </w:rPr>
        <w:t>arkes,</w:t>
      </w:r>
      <w:r>
        <w:rPr>
          <w:rFonts w:ascii="Arial" w:hAnsi="Arial" w:cs="Arial" w:eastAsia="Arial"/>
          <w:sz w:val="20"/>
          <w:szCs w:val="20"/>
          <w:color w:val="0D2C6C"/>
          <w:spacing w:val="7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but</w:t>
      </w:r>
      <w:r>
        <w:rPr>
          <w:rFonts w:ascii="Arial" w:hAnsi="Arial" w:cs="Arial" w:eastAsia="Arial"/>
          <w:sz w:val="20"/>
          <w:szCs w:val="20"/>
          <w:color w:val="0D2C6C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forced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shuttle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single-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stacked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trains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95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5"/>
        </w:rPr>
        <w:t>arkes</w:t>
      </w:r>
      <w:r>
        <w:rPr>
          <w:rFonts w:ascii="Arial" w:hAnsi="Arial" w:cs="Arial" w:eastAsia="Arial"/>
          <w:sz w:val="20"/>
          <w:szCs w:val="20"/>
          <w:color w:val="0D2C6C"/>
          <w:spacing w:val="6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color w:val="0D2C6C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Chullora.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6" w:right="6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Ian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Hunt,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Chief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6"/>
        </w:rPr>
        <w:t>Executive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Office</w:t>
      </w:r>
      <w:r>
        <w:rPr>
          <w:rFonts w:ascii="Arial" w:hAnsi="Arial" w:cs="Arial" w:eastAsia="Arial"/>
          <w:sz w:val="20"/>
          <w:szCs w:val="20"/>
          <w:color w:val="0D2C6C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D2C6C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Moorebank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Company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color w:val="0D2C6C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presently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moves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2.5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containers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color w:val="0D2C6C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expects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grow</w:t>
      </w:r>
      <w:r>
        <w:rPr>
          <w:rFonts w:ascii="Arial" w:hAnsi="Arial" w:cs="Arial" w:eastAsia="Arial"/>
          <w:sz w:val="20"/>
          <w:szCs w:val="20"/>
          <w:color w:val="0D2C6C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three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level,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targeting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three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containers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rail.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his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vie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D2C6C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6" w:right="5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do</w:t>
      </w:r>
      <w:r>
        <w:rPr>
          <w:rFonts w:ascii="Arial" w:hAnsi="Arial" w:cs="Arial" w:eastAsia="Arial"/>
          <w:sz w:val="20"/>
          <w:szCs w:val="20"/>
          <w:color w:val="0D2C6C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8"/>
        </w:rPr>
        <w:t>infrastructure,</w:t>
      </w:r>
      <w:r>
        <w:rPr>
          <w:rFonts w:ascii="Arial" w:hAnsi="Arial" w:cs="Arial" w:eastAsia="Arial"/>
          <w:sz w:val="20"/>
          <w:szCs w:val="20"/>
          <w:color w:val="0D2C6C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Moorebank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1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year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1"/>
        </w:rPr>
        <w:t>but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another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top</w:t>
      </w:r>
      <w:r>
        <w:rPr>
          <w:rFonts w:ascii="Arial" w:hAnsi="Arial" w:cs="Arial" w:eastAsia="Arial"/>
          <w:sz w:val="20"/>
          <w:szCs w:val="20"/>
          <w:color w:val="0D2C6C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that.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something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addressed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6" w:right="64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said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problems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stem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fact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facilities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located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residences</w:t>
      </w:r>
      <w:r>
        <w:rPr>
          <w:rFonts w:ascii="Arial" w:hAnsi="Arial" w:cs="Arial" w:eastAsia="Arial"/>
          <w:sz w:val="20"/>
          <w:szCs w:val="20"/>
          <w:color w:val="0D2C6C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color w:val="0D2C6C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limited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expansion</w:t>
      </w:r>
      <w:r>
        <w:rPr>
          <w:rFonts w:ascii="Arial" w:hAnsi="Arial" w:cs="Arial" w:eastAsia="Arial"/>
          <w:sz w:val="20"/>
          <w:szCs w:val="20"/>
          <w:color w:val="0D2C6C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capacit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6" w:right="40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Maurice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James,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Managing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Directo</w:t>
      </w:r>
      <w:r>
        <w:rPr>
          <w:rFonts w:ascii="Arial" w:hAnsi="Arial" w:cs="Arial" w:eastAsia="Arial"/>
          <w:sz w:val="20"/>
          <w:szCs w:val="20"/>
          <w:color w:val="0D2C6C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D2C6C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Qube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Holdings,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explained</w:t>
      </w:r>
      <w:r>
        <w:rPr>
          <w:rFonts w:ascii="Arial" w:hAnsi="Arial" w:cs="Arial" w:eastAsia="Arial"/>
          <w:sz w:val="20"/>
          <w:szCs w:val="20"/>
          <w:color w:val="0D2C6C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how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Sydney’s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congested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expensive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unworkable,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expressing</w:t>
      </w:r>
      <w:r>
        <w:rPr>
          <w:rFonts w:ascii="Arial" w:hAnsi="Arial" w:cs="Arial" w:eastAsia="Arial"/>
          <w:sz w:val="20"/>
          <w:szCs w:val="20"/>
          <w:color w:val="0D2C6C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confidence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8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advent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technologies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witness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Moorebank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sees</w:t>
      </w:r>
      <w:r>
        <w:rPr>
          <w:rFonts w:ascii="Arial" w:hAnsi="Arial" w:cs="Arial" w:eastAsia="Arial"/>
          <w:sz w:val="20"/>
          <w:szCs w:val="20"/>
          <w:color w:val="0D2C6C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reason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why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cannot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conveyed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facility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driverless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trains.</w:t>
      </w:r>
      <w:r>
        <w:rPr>
          <w:rFonts w:ascii="Arial" w:hAnsi="Arial" w:cs="Arial" w:eastAsia="Arial"/>
          <w:sz w:val="20"/>
          <w:szCs w:val="20"/>
          <w:color w:val="0D2C6C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2"/>
        </w:rPr>
        <w:t>crippling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traffic</w:t>
      </w:r>
      <w:r>
        <w:rPr>
          <w:rFonts w:ascii="Arial" w:hAnsi="Arial" w:cs="Arial" w:eastAsia="Arial"/>
          <w:sz w:val="20"/>
          <w:szCs w:val="20"/>
          <w:color w:val="0D2C6C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Sydney’s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M5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color w:val="0D2C6C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substantially</w:t>
      </w:r>
      <w:r>
        <w:rPr>
          <w:rFonts w:ascii="Arial" w:hAnsi="Arial" w:cs="Arial" w:eastAsia="Arial"/>
          <w:sz w:val="20"/>
          <w:szCs w:val="20"/>
          <w:color w:val="0D2C6C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alleviated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containers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shifted</w:t>
      </w:r>
      <w:r>
        <w:rPr>
          <w:rFonts w:ascii="Arial" w:hAnsi="Arial" w:cs="Arial" w:eastAsia="Arial"/>
          <w:sz w:val="20"/>
          <w:szCs w:val="20"/>
          <w:color w:val="0D2C6C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6" w:right="9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discussion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followed,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observed</w:t>
      </w:r>
      <w:r>
        <w:rPr>
          <w:rFonts w:ascii="Arial" w:hAnsi="Arial" w:cs="Arial" w:eastAsia="Arial"/>
          <w:sz w:val="20"/>
          <w:szCs w:val="20"/>
          <w:color w:val="0D2C6C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8"/>
        </w:rPr>
        <w:t>preservation</w:t>
      </w:r>
      <w:r>
        <w:rPr>
          <w:rFonts w:ascii="Arial" w:hAnsi="Arial" w:cs="Arial" w:eastAsia="Arial"/>
          <w:sz w:val="20"/>
          <w:szCs w:val="20"/>
          <w:color w:val="0D2C6C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actually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avoid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objections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hostility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color w:val="0D2C6C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line.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6" w:right="85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It’s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get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engagement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right,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shor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-cuts.</w:t>
      </w:r>
      <w:r>
        <w:rPr>
          <w:rFonts w:ascii="Arial" w:hAnsi="Arial" w:cs="Arial" w:eastAsia="Arial"/>
          <w:sz w:val="20"/>
          <w:szCs w:val="20"/>
          <w:color w:val="0D2C6C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98"/>
        </w:rPr>
        <w:t>environment,</w:t>
      </w:r>
      <w:r>
        <w:rPr>
          <w:rFonts w:ascii="Arial" w:hAnsi="Arial" w:cs="Arial" w:eastAsia="Arial"/>
          <w:sz w:val="20"/>
          <w:szCs w:val="20"/>
          <w:color w:val="0D2C6C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likely</w:t>
      </w:r>
      <w:r>
        <w:rPr>
          <w:rFonts w:ascii="Arial" w:hAnsi="Arial" w:cs="Arial" w:eastAsia="Arial"/>
          <w:sz w:val="20"/>
          <w:szCs w:val="20"/>
          <w:color w:val="0D2C6C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obtain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0D2C6C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0D2C6C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objectives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0D2C6C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explain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objectives</w:t>
      </w:r>
      <w:r>
        <w:rPr>
          <w:rFonts w:ascii="Arial" w:hAnsi="Arial" w:cs="Arial" w:eastAsia="Arial"/>
          <w:sz w:val="20"/>
          <w:szCs w:val="20"/>
          <w:color w:val="0D2C6C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color w:val="0D2C6C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mean</w:t>
      </w:r>
      <w:r>
        <w:rPr>
          <w:rFonts w:ascii="Arial" w:hAnsi="Arial" w:cs="Arial" w:eastAsia="Arial"/>
          <w:sz w:val="20"/>
          <w:szCs w:val="20"/>
          <w:color w:val="0D2C6C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job</w:t>
      </w:r>
      <w:r>
        <w:rPr>
          <w:rFonts w:ascii="Arial" w:hAnsi="Arial" w:cs="Arial" w:eastAsia="Arial"/>
          <w:sz w:val="20"/>
          <w:szCs w:val="20"/>
          <w:color w:val="0D2C6C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creation</w:t>
      </w:r>
      <w:r>
        <w:rPr>
          <w:rFonts w:ascii="Arial" w:hAnsi="Arial" w:cs="Arial" w:eastAsia="Arial"/>
          <w:sz w:val="20"/>
          <w:szCs w:val="20"/>
          <w:color w:val="0D2C6C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0D2C6C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color w:val="0D2C6C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0D2C6C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D2C6C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0D2C6C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0D2C6C"/>
          <w:spacing w:val="0"/>
          <w:w w:val="100"/>
        </w:rPr>
        <w:t>generations.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600"/>
          <w:cols w:num="2" w:equalWidth="0">
            <w:col w:w="4037" w:space="243"/>
            <w:col w:w="7040"/>
          </w:cols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2"/>
          <w:pgMar w:header="0" w:footer="219" w:top="1560" w:bottom="580" w:left="580" w:right="620"/>
          <w:headerReference w:type="even" r:id="rId335"/>
          <w:footerReference w:type="even" r:id="rId336"/>
          <w:footerReference w:type="odd" r:id="rId337"/>
          <w:pgSz w:w="11920" w:h="16840"/>
        </w:sectPr>
      </w:pPr>
      <w:rPr/>
    </w:p>
    <w:p>
      <w:pPr>
        <w:spacing w:before="33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40" w:right="-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Dialogue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423" w:right="28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Many</w:t>
      </w:r>
      <w:r>
        <w:rPr>
          <w:rFonts w:ascii="Arial" w:hAnsi="Arial" w:cs="Arial" w:eastAsia="Arial"/>
          <w:sz w:val="20"/>
          <w:szCs w:val="20"/>
          <w:spacing w:val="-5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organisations</w:t>
      </w:r>
      <w:r>
        <w:rPr>
          <w:rFonts w:ascii="Arial" w:hAnsi="Arial" w:cs="Arial" w:eastAsia="Arial"/>
          <w:sz w:val="20"/>
          <w:szCs w:val="20"/>
          <w:spacing w:val="12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are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multi-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modal,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so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using</w:t>
      </w:r>
      <w:r>
        <w:rPr>
          <w:rFonts w:ascii="Arial" w:hAnsi="Arial" w:cs="Arial" w:eastAsia="Arial"/>
          <w:sz w:val="20"/>
          <w:szCs w:val="20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data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inform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decisions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planning,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would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helpful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423" w:right="40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if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examined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  <w:i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99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a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commodity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basis,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rather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than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simply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what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occurring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with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particular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modes.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BITRE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  <w:i/>
        </w:rPr>
        <w:t>undertaking</w:t>
      </w:r>
      <w:r>
        <w:rPr>
          <w:rFonts w:ascii="Arial" w:hAnsi="Arial" w:cs="Arial" w:eastAsia="Arial"/>
          <w:sz w:val="20"/>
          <w:szCs w:val="20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this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some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423" w:right="6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respects,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but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needs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widespread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assist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42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The</w:t>
      </w:r>
      <w:r>
        <w:rPr>
          <w:rFonts w:ascii="Arial" w:hAnsi="Arial" w:cs="Arial" w:eastAsia="Arial"/>
          <w:sz w:val="20"/>
          <w:szCs w:val="20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‘gap’</w:t>
      </w:r>
      <w:r>
        <w:rPr>
          <w:rFonts w:ascii="Arial" w:hAnsi="Arial" w:cs="Arial" w:eastAsia="Arial"/>
          <w:sz w:val="20"/>
          <w:szCs w:val="20"/>
          <w:spacing w:val="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between</w:t>
      </w:r>
      <w:r>
        <w:rPr>
          <w:rFonts w:ascii="Arial" w:hAnsi="Arial" w:cs="Arial" w:eastAsia="Arial"/>
          <w:sz w:val="20"/>
          <w:szCs w:val="20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operator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capability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government’s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ability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effectively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use/leverage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data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also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concern.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-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whole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examined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workload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reduce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congestion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(amongst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reasons)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revie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4"/>
          <w:szCs w:val="24"/>
          <w:color w:val="1E4E79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PRICING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140" w:right="3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Mr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Sims,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Chairman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Consumer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told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receive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attention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does,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23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Mr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highlighted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pricing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especially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but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lack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awareness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it,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among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decision-makers.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mention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“congestion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pricing”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immediately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kills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sensible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portrayed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tax.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appear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acceptance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evident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current</w:t>
      </w:r>
      <w:r>
        <w:rPr>
          <w:rFonts w:ascii="Arial" w:hAnsi="Arial" w:cs="Arial" w:eastAsia="Arial"/>
          <w:sz w:val="20"/>
          <w:szCs w:val="20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relies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excise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similarly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‘blunt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instruments’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generate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sufficient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resources.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0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political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associated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obtaining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significant.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Howeve</w:t>
      </w:r>
      <w:r>
        <w:rPr>
          <w:rFonts w:ascii="Arial" w:hAnsi="Arial" w:cs="Arial" w:eastAsia="Arial"/>
          <w:sz w:val="20"/>
          <w:szCs w:val="20"/>
          <w:spacing w:val="-17"/>
          <w:w w:val="96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,</w:t>
      </w:r>
      <w:r>
        <w:rPr>
          <w:rFonts w:ascii="Arial" w:hAnsi="Arial" w:cs="Arial" w:eastAsia="Arial"/>
          <w:sz w:val="20"/>
          <w:szCs w:val="20"/>
          <w:spacing w:val="7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consequences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failing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7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very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least,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shortcomings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inefficiencies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inherent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present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apparent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starting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broader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recognition.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shortcomings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touched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upon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NRMA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appearance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before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NSW</w:t>
      </w:r>
      <w:r>
        <w:rPr>
          <w:rFonts w:ascii="Arial" w:hAnsi="Arial" w:cs="Arial" w:eastAsia="Arial"/>
          <w:sz w:val="20"/>
          <w:szCs w:val="20"/>
          <w:spacing w:val="1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olling: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The</w:t>
      </w:r>
      <w:r>
        <w:rPr>
          <w:rFonts w:ascii="Arial" w:hAnsi="Arial" w:cs="Arial" w:eastAsia="Arial"/>
          <w:sz w:val="20"/>
          <w:szCs w:val="20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Hon.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9"/>
          <w:w w:val="91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1"/>
          <w:i/>
        </w:rPr>
        <w:t>AUL</w:t>
      </w:r>
      <w:r>
        <w:rPr>
          <w:rFonts w:ascii="Arial" w:hAnsi="Arial" w:cs="Arial" w:eastAsia="Arial"/>
          <w:sz w:val="20"/>
          <w:szCs w:val="20"/>
          <w:spacing w:val="9"/>
          <w:w w:val="9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1"/>
          <w:i/>
        </w:rPr>
        <w:t>GREE</w:t>
      </w:r>
      <w:r>
        <w:rPr>
          <w:rFonts w:ascii="Arial" w:hAnsi="Arial" w:cs="Arial" w:eastAsia="Arial"/>
          <w:sz w:val="20"/>
          <w:szCs w:val="20"/>
          <w:spacing w:val="-4"/>
          <w:w w:val="91"/>
          <w:i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91"/>
          <w:i/>
        </w:rPr>
        <w:t>:</w:t>
      </w:r>
      <w:r>
        <w:rPr>
          <w:rFonts w:ascii="Arial" w:hAnsi="Arial" w:cs="Arial" w:eastAsia="Arial"/>
          <w:sz w:val="20"/>
          <w:szCs w:val="20"/>
          <w:spacing w:val="3"/>
          <w:w w:val="9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section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283" w:right="-46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4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you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say</w:t>
      </w:r>
      <w:r>
        <w:rPr>
          <w:rFonts w:ascii="Arial" w:hAnsi="Arial" w:cs="Arial" w:eastAsia="Arial"/>
          <w:sz w:val="20"/>
          <w:szCs w:val="20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eventually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NRMA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would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like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see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comprehensive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reform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road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funding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283" w:right="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South</w:t>
      </w:r>
      <w:r>
        <w:rPr>
          <w:rFonts w:ascii="Arial" w:hAnsi="Arial" w:cs="Arial" w:eastAsia="Arial"/>
          <w:sz w:val="20"/>
          <w:szCs w:val="20"/>
          <w:spacing w:val="1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3"/>
          <w:i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ales</w:t>
      </w:r>
      <w:r>
        <w:rPr>
          <w:rFonts w:ascii="Arial" w:hAnsi="Arial" w:cs="Arial" w:eastAsia="Arial"/>
          <w:sz w:val="20"/>
          <w:szCs w:val="20"/>
          <w:spacing w:val="-1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including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consideration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broad-based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road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user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charge.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4"/>
          <w:w w:val="92"/>
          <w:i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2"/>
          <w:i/>
        </w:rPr>
        <w:t>ill</w:t>
      </w:r>
      <w:r>
        <w:rPr>
          <w:rFonts w:ascii="Arial" w:hAnsi="Arial" w:cs="Arial" w:eastAsia="Arial"/>
          <w:sz w:val="20"/>
          <w:szCs w:val="20"/>
          <w:spacing w:val="3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you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explain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27" w:lineRule="exact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1"/>
        </w:rPr>
        <w:t>what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1"/>
        </w:rPr>
        <w:t>your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1"/>
        </w:rPr>
        <w:t>hope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1"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  <w:position w:val="-1"/>
        </w:rPr>
        <w:t>there?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33" w:after="0" w:line="271" w:lineRule="auto"/>
        <w:ind w:right="6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Mr</w:t>
      </w:r>
      <w:r>
        <w:rPr>
          <w:rFonts w:ascii="Arial" w:hAnsi="Arial" w:cs="Arial" w:eastAsia="Arial"/>
          <w:sz w:val="20"/>
          <w:szCs w:val="20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6"/>
          <w:w w:val="92"/>
          <w:i/>
        </w:rPr>
        <w:t>L</w:t>
      </w:r>
      <w:r>
        <w:rPr>
          <w:rFonts w:ascii="Arial" w:hAnsi="Arial" w:cs="Arial" w:eastAsia="Arial"/>
          <w:sz w:val="20"/>
          <w:szCs w:val="20"/>
          <w:spacing w:val="0"/>
          <w:w w:val="92"/>
          <w:i/>
        </w:rPr>
        <w:t>OADES:</w:t>
      </w:r>
      <w:r>
        <w:rPr>
          <w:rFonts w:ascii="Arial" w:hAnsi="Arial" w:cs="Arial" w:eastAsia="Arial"/>
          <w:sz w:val="20"/>
          <w:szCs w:val="20"/>
          <w:spacing w:val="9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</w:t>
      </w:r>
      <w:r>
        <w:rPr>
          <w:rFonts w:ascii="Arial" w:hAnsi="Arial" w:cs="Arial" w:eastAsia="Arial"/>
          <w:sz w:val="20"/>
          <w:szCs w:val="20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do.</w:t>
      </w:r>
      <w:r>
        <w:rPr>
          <w:rFonts w:ascii="Arial" w:hAnsi="Arial" w:cs="Arial" w:eastAsia="Arial"/>
          <w:sz w:val="20"/>
          <w:szCs w:val="20"/>
          <w:spacing w:val="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If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you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start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with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fuel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excise,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roughly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40¢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litre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every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time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you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fill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up,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goes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96"/>
          <w:i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ederal</w:t>
      </w:r>
      <w:r>
        <w:rPr>
          <w:rFonts w:ascii="Arial" w:hAnsi="Arial" w:cs="Arial" w:eastAsia="Arial"/>
          <w:sz w:val="20"/>
          <w:szCs w:val="20"/>
          <w:spacing w:val="-1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government</w:t>
      </w:r>
      <w:r>
        <w:rPr>
          <w:rFonts w:ascii="Arial" w:hAnsi="Arial" w:cs="Arial" w:eastAsia="Arial"/>
          <w:sz w:val="20"/>
          <w:szCs w:val="20"/>
          <w:spacing w:val="11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over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time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between</w:t>
      </w:r>
      <w:r>
        <w:rPr>
          <w:rFonts w:ascii="Arial" w:hAnsi="Arial" w:cs="Arial" w:eastAsia="Arial"/>
          <w:sz w:val="20"/>
          <w:szCs w:val="20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one-third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right="1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50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per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cent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gets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reinvested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back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into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roads.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When</w:t>
      </w:r>
      <w:r>
        <w:rPr>
          <w:rFonts w:ascii="Arial" w:hAnsi="Arial" w:cs="Arial" w:eastAsia="Arial"/>
          <w:sz w:val="20"/>
          <w:szCs w:val="20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first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began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was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100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per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cent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back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into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roads.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Over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time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balance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has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gone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into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consolidated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spread.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1"/>
          <w:i/>
        </w:rPr>
        <w:t>What</w:t>
      </w:r>
      <w:r>
        <w:rPr>
          <w:rFonts w:ascii="Arial" w:hAnsi="Arial" w:cs="Arial" w:eastAsia="Arial"/>
          <w:sz w:val="20"/>
          <w:szCs w:val="20"/>
          <w:spacing w:val="3"/>
          <w:w w:val="91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happening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recently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more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more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people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buying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newer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cars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you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got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electric</w:t>
      </w:r>
      <w:r>
        <w:rPr>
          <w:rFonts w:ascii="Arial" w:hAnsi="Arial" w:cs="Arial" w:eastAsia="Arial"/>
          <w:sz w:val="20"/>
          <w:szCs w:val="20"/>
          <w:spacing w:val="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cars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here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now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more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their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wa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,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which</w:t>
      </w:r>
      <w:r>
        <w:rPr>
          <w:rFonts w:ascii="Arial" w:hAnsi="Arial" w:cs="Arial" w:eastAsia="Arial"/>
          <w:sz w:val="20"/>
          <w:szCs w:val="20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means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revenue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base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declining.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From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95"/>
          <w:i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ederal</w:t>
      </w:r>
      <w:r>
        <w:rPr>
          <w:rFonts w:ascii="Arial" w:hAnsi="Arial" w:cs="Arial" w:eastAsia="Arial"/>
          <w:sz w:val="20"/>
          <w:szCs w:val="20"/>
          <w:spacing w:val="7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perspective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flawed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model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relies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decreasing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income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fund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$100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billion</w:t>
      </w:r>
      <w:r>
        <w:rPr>
          <w:rFonts w:ascii="Arial" w:hAnsi="Arial" w:cs="Arial" w:eastAsia="Arial"/>
          <w:sz w:val="20"/>
          <w:szCs w:val="20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i/>
        </w:rPr>
        <w:t>backlog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1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South</w:t>
      </w:r>
      <w:r>
        <w:rPr>
          <w:rFonts w:ascii="Arial" w:hAnsi="Arial" w:cs="Arial" w:eastAsia="Arial"/>
          <w:sz w:val="20"/>
          <w:szCs w:val="20"/>
          <w:spacing w:val="1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3"/>
          <w:i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ales</w:t>
      </w:r>
      <w:r>
        <w:rPr>
          <w:rFonts w:ascii="Arial" w:hAnsi="Arial" w:cs="Arial" w:eastAsia="Arial"/>
          <w:sz w:val="20"/>
          <w:szCs w:val="20"/>
          <w:spacing w:val="-1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let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alone</w:t>
      </w:r>
      <w:r>
        <w:rPr>
          <w:rFonts w:ascii="Arial" w:hAnsi="Arial" w:cs="Arial" w:eastAsia="Arial"/>
          <w:sz w:val="20"/>
          <w:szCs w:val="20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what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else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going</w:t>
      </w:r>
      <w:r>
        <w:rPr>
          <w:rFonts w:ascii="Arial" w:hAnsi="Arial" w:cs="Arial" w:eastAsia="Arial"/>
          <w:sz w:val="20"/>
          <w:szCs w:val="20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around</w:t>
      </w:r>
      <w:r>
        <w:rPr>
          <w:rFonts w:ascii="Arial" w:hAnsi="Arial" w:cs="Arial" w:eastAsia="Arial"/>
          <w:sz w:val="20"/>
          <w:szCs w:val="20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rest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countr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.</w:t>
      </w:r>
      <w:r>
        <w:rPr>
          <w:rFonts w:ascii="Arial" w:hAnsi="Arial" w:cs="Arial" w:eastAsia="Arial"/>
          <w:sz w:val="20"/>
          <w:szCs w:val="20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We</w:t>
      </w:r>
      <w:r>
        <w:rPr>
          <w:rFonts w:ascii="Arial" w:hAnsi="Arial" w:cs="Arial" w:eastAsia="Arial"/>
          <w:sz w:val="20"/>
          <w:szCs w:val="20"/>
          <w:spacing w:val="-7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actually</w:t>
      </w:r>
      <w:r>
        <w:rPr>
          <w:rFonts w:ascii="Arial" w:hAnsi="Arial" w:cs="Arial" w:eastAsia="Arial"/>
          <w:sz w:val="20"/>
          <w:szCs w:val="20"/>
          <w:spacing w:val="2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move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towards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fairer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system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actually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fair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equitable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where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based</w:t>
      </w:r>
      <w:r>
        <w:rPr>
          <w:rFonts w:ascii="Arial" w:hAnsi="Arial" w:cs="Arial" w:eastAsia="Arial"/>
          <w:sz w:val="20"/>
          <w:szCs w:val="20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usage,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whether</w:t>
      </w:r>
      <w:r>
        <w:rPr>
          <w:rFonts w:ascii="Arial" w:hAnsi="Arial" w:cs="Arial" w:eastAsia="Arial"/>
          <w:sz w:val="20"/>
          <w:szCs w:val="20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per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kilometre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or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other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factors.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The</w:t>
      </w:r>
      <w:r>
        <w:rPr>
          <w:rFonts w:ascii="Arial" w:hAnsi="Arial" w:cs="Arial" w:eastAsia="Arial"/>
          <w:sz w:val="20"/>
          <w:szCs w:val="20"/>
          <w:spacing w:val="-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95"/>
          <w:i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ederal</w:t>
      </w:r>
      <w:r>
        <w:rPr>
          <w:rFonts w:ascii="Arial" w:hAnsi="Arial" w:cs="Arial" w:eastAsia="Arial"/>
          <w:sz w:val="20"/>
          <w:szCs w:val="20"/>
          <w:spacing w:val="7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government</w:t>
      </w:r>
      <w:r>
        <w:rPr>
          <w:rFonts w:ascii="Arial" w:hAnsi="Arial" w:cs="Arial" w:eastAsia="Arial"/>
          <w:sz w:val="20"/>
          <w:szCs w:val="20"/>
          <w:spacing w:val="22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talking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10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years,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State</w:t>
      </w:r>
      <w:r>
        <w:rPr>
          <w:rFonts w:ascii="Arial" w:hAnsi="Arial" w:cs="Arial" w:eastAsia="Arial"/>
          <w:sz w:val="20"/>
          <w:szCs w:val="20"/>
          <w:spacing w:val="-8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government</w:t>
      </w:r>
      <w:r>
        <w:rPr>
          <w:rFonts w:ascii="Arial" w:hAnsi="Arial" w:cs="Arial" w:eastAsia="Arial"/>
          <w:sz w:val="20"/>
          <w:szCs w:val="20"/>
          <w:spacing w:val="33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quite</w:t>
      </w:r>
      <w:r>
        <w:rPr>
          <w:rFonts w:ascii="Arial" w:hAnsi="Arial" w:cs="Arial" w:eastAsia="Arial"/>
          <w:sz w:val="20"/>
          <w:szCs w:val="20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tune</w:t>
      </w:r>
      <w:r>
        <w:rPr>
          <w:rFonts w:ascii="Arial" w:hAnsi="Arial" w:cs="Arial" w:eastAsia="Arial"/>
          <w:sz w:val="20"/>
          <w:szCs w:val="20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with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this.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0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0"/>
          <w:i/>
        </w:rPr>
        <w:t>We</w:t>
      </w:r>
      <w:r>
        <w:rPr>
          <w:rFonts w:ascii="Arial" w:hAnsi="Arial" w:cs="Arial" w:eastAsia="Arial"/>
          <w:sz w:val="20"/>
          <w:szCs w:val="20"/>
          <w:spacing w:val="4"/>
          <w:w w:val="9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would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like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see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fas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-tracked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because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when</w:t>
      </w:r>
      <w:r>
        <w:rPr>
          <w:rFonts w:ascii="Arial" w:hAnsi="Arial" w:cs="Arial" w:eastAsia="Arial"/>
          <w:sz w:val="20"/>
          <w:szCs w:val="20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we</w:t>
      </w:r>
      <w:r>
        <w:rPr>
          <w:rFonts w:ascii="Arial" w:hAnsi="Arial" w:cs="Arial" w:eastAsia="Arial"/>
          <w:sz w:val="20"/>
          <w:szCs w:val="20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have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better</w:t>
      </w:r>
      <w:r>
        <w:rPr>
          <w:rFonts w:ascii="Arial" w:hAnsi="Arial" w:cs="Arial" w:eastAsia="Arial"/>
          <w:sz w:val="20"/>
          <w:szCs w:val="20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model.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This</w:t>
      </w:r>
      <w:r>
        <w:rPr>
          <w:rFonts w:ascii="Arial" w:hAnsi="Arial" w:cs="Arial" w:eastAsia="Arial"/>
          <w:sz w:val="20"/>
          <w:szCs w:val="20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not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tax</w:t>
      </w:r>
      <w:r>
        <w:rPr>
          <w:rFonts w:ascii="Arial" w:hAnsi="Arial" w:cs="Arial" w:eastAsia="Arial"/>
          <w:sz w:val="20"/>
          <w:szCs w:val="20"/>
          <w:spacing w:val="-6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overlaying</w:t>
      </w:r>
      <w:r>
        <w:rPr>
          <w:rFonts w:ascii="Arial" w:hAnsi="Arial" w:cs="Arial" w:eastAsia="Arial"/>
          <w:sz w:val="20"/>
          <w:szCs w:val="20"/>
          <w:spacing w:val="29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other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3"/>
          <w:i/>
        </w:rPr>
        <w:t>taxes.</w:t>
      </w:r>
      <w:r>
        <w:rPr>
          <w:rFonts w:ascii="Arial" w:hAnsi="Arial" w:cs="Arial" w:eastAsia="Arial"/>
          <w:sz w:val="20"/>
          <w:szCs w:val="20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1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genuine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reform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fuel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excise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disappear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other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2"/>
          <w:i/>
        </w:rPr>
        <w:t>State</w:t>
      </w:r>
      <w:r>
        <w:rPr>
          <w:rFonts w:ascii="Arial" w:hAnsi="Arial" w:cs="Arial" w:eastAsia="Arial"/>
          <w:sz w:val="20"/>
          <w:szCs w:val="20"/>
          <w:spacing w:val="2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2"/>
          <w:i/>
        </w:rPr>
        <w:t>taxes</w:t>
      </w:r>
      <w:r>
        <w:rPr>
          <w:rFonts w:ascii="Arial" w:hAnsi="Arial" w:cs="Arial" w:eastAsia="Arial"/>
          <w:sz w:val="20"/>
          <w:szCs w:val="20"/>
          <w:spacing w:val="7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disappear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0"/>
          <w:i/>
        </w:rPr>
        <w:t>tax</w:t>
      </w:r>
      <w:r>
        <w:rPr>
          <w:rFonts w:ascii="Arial" w:hAnsi="Arial" w:cs="Arial" w:eastAsia="Arial"/>
          <w:sz w:val="20"/>
          <w:szCs w:val="20"/>
          <w:spacing w:val="4"/>
          <w:w w:val="9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delivering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net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results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where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76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you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actually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only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pay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genuine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usage.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10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  <w:cols w:num="3" w:equalWidth="0">
            <w:col w:w="3411" w:space="286"/>
            <w:col w:w="3321" w:space="523"/>
            <w:col w:w="31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5.875pt;margin-top:0pt;width:424.4683pt;height:93.335215pt;mso-position-horizontal-relative:page;mso-position-vertical-relative:page;z-index:-7290" coordorigin="718,0" coordsize="8489,1867">
            <v:group style="position:absolute;left:720;top:0;width:2853;height:1690" coordorigin="720,0" coordsize="2853,1690">
              <v:shape style="position:absolute;left:720;top:0;width:2853;height:1690" coordorigin="720,0" coordsize="2853,1690" path="m1957,0l720,0,720,1690,3573,1690,1957,0e" filled="t" fillcolor="#FFFFFF" stroked="f">
                <v:path arrowok="t"/>
                <v:fill/>
              </v:shape>
              <v:shape style="position:absolute;left:720;top:0;width:2853;height:1690" type="#_x0000_t75">
                <v:imagedata r:id="rId338" o:title=""/>
              </v:shape>
            </v:group>
            <v:group style="position:absolute;left:1748;top:0;width:2597;height:1857" coordorigin="1748,0" coordsize="2597,1857">
              <v:shape style="position:absolute;left:1748;top:0;width:2597;height:1857" coordorigin="1748,0" coordsize="2597,1857" path="m1748,0l3513,1857,4345,1857,2580,0,1748,0e" filled="t" fillcolor="#00AEEF" stroked="f">
                <v:path arrowok="t"/>
                <v:fill/>
              </v:shape>
            </v:group>
            <v:group style="position:absolute;left:6600;top:0;width:2597;height:1857" coordorigin="6600,0" coordsize="2597,1857">
              <v:shape style="position:absolute;left:6600;top:0;width:2597;height:1857" coordorigin="6600,0" coordsize="2597,1857" path="m6600,0l8365,1857,9197,1857,7432,0,6600,0e" filled="t" fillcolor="#00AEEF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60" w:after="0" w:line="140" w:lineRule="exact"/>
        <w:ind w:left="380" w:right="97" w:firstLine="-24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28999pt;width:525.354pt;height:.1pt;mso-position-horizontal-relative:page;mso-position-vertical-relative:paragraph;z-index:-7291" coordorigin="720,-1" coordsize="10507,2">
            <v:shape style="position:absolute;left:720;top:-1;width:10507;height:2" coordorigin="720,-1" coordsize="10507,0" path="m720,-1l11227,-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10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NSW</w:t>
      </w:r>
      <w:r>
        <w:rPr>
          <w:rFonts w:ascii="Arial" w:hAnsi="Arial" w:cs="Arial" w:eastAsia="Arial"/>
          <w:sz w:val="14"/>
          <w:szCs w:val="14"/>
          <w:spacing w:val="-11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  <w:i/>
        </w:rPr>
        <w:t>Legislative</w:t>
      </w:r>
      <w:r>
        <w:rPr>
          <w:rFonts w:ascii="Arial" w:hAnsi="Arial" w:cs="Arial" w:eastAsia="Arial"/>
          <w:sz w:val="14"/>
          <w:szCs w:val="14"/>
          <w:spacing w:val="28"/>
          <w:w w:val="93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Council</w:t>
      </w:r>
      <w:r>
        <w:rPr>
          <w:rFonts w:ascii="Arial" w:hAnsi="Arial" w:cs="Arial" w:eastAsia="Arial"/>
          <w:sz w:val="14"/>
          <w:szCs w:val="14"/>
          <w:spacing w:val="-1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ortfolio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Committee</w:t>
      </w:r>
      <w:r>
        <w:rPr>
          <w:rFonts w:ascii="Arial" w:hAnsi="Arial" w:cs="Arial" w:eastAsia="Arial"/>
          <w:sz w:val="14"/>
          <w:szCs w:val="14"/>
          <w:spacing w:val="0"/>
          <w:w w:val="97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No.2</w:t>
      </w:r>
      <w:r>
        <w:rPr>
          <w:rFonts w:ascii="Arial" w:hAnsi="Arial" w:cs="Arial" w:eastAsia="Arial"/>
          <w:sz w:val="14"/>
          <w:szCs w:val="14"/>
          <w:spacing w:val="2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-</w:t>
      </w:r>
      <w:r>
        <w:rPr>
          <w:rFonts w:ascii="Arial" w:hAnsi="Arial" w:cs="Arial" w:eastAsia="Arial"/>
          <w:sz w:val="14"/>
          <w:szCs w:val="14"/>
          <w:spacing w:val="-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Health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and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Community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Services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–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Inquiry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Into</w:t>
      </w:r>
      <w:r>
        <w:rPr>
          <w:rFonts w:ascii="Arial" w:hAnsi="Arial" w:cs="Arial" w:eastAsia="Arial"/>
          <w:sz w:val="14"/>
          <w:szCs w:val="14"/>
          <w:spacing w:val="-8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Road</w:t>
      </w:r>
      <w:r>
        <w:rPr>
          <w:rFonts w:ascii="Arial" w:hAnsi="Arial" w:cs="Arial" w:eastAsia="Arial"/>
          <w:sz w:val="14"/>
          <w:szCs w:val="14"/>
          <w:spacing w:val="-14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olling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Hansard</w:t>
      </w:r>
      <w:r>
        <w:rPr>
          <w:rFonts w:ascii="Arial" w:hAnsi="Arial" w:cs="Arial" w:eastAsia="Arial"/>
          <w:sz w:val="14"/>
          <w:szCs w:val="14"/>
          <w:spacing w:val="-12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22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2017,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p.4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 </w:t>
      </w:r>
      <w:hyperlink r:id="rId339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(https://ww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.parliament.ns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</w:hyperlink>
      <w:r>
        <w:rPr>
          <w:rFonts w:ascii="Arial" w:hAnsi="Arial" w:cs="Arial" w:eastAsia="Arial"/>
          <w:sz w:val="14"/>
          <w:szCs w:val="14"/>
          <w:spacing w:val="0"/>
          <w:w w:val="100"/>
        </w:rPr>
        <w:t>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go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v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.au/committees/DBAssets/InquiryEvent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ranscript/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ranscript/9919/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ranscript%20-%2022%20May%202017%20-%20UNCORRECTE</w:t>
      </w:r>
      <w:r>
        <w:rPr>
          <w:rFonts w:ascii="Arial" w:hAnsi="Arial" w:cs="Arial" w:eastAsia="Arial"/>
          <w:sz w:val="14"/>
          <w:szCs w:val="14"/>
          <w:spacing w:val="-5"/>
          <w:w w:val="100"/>
        </w:rPr>
        <w:t>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.pdf)</w:t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</w:sectPr>
      </w:pPr>
      <w:rPr/>
    </w:p>
    <w:p>
      <w:pPr>
        <w:spacing w:before="17" w:after="0" w:line="681" w:lineRule="exact"/>
        <w:ind w:left="10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CHARTING</w:t>
      </w:r>
      <w:r>
        <w:rPr>
          <w:rFonts w:ascii="Arial" w:hAnsi="Arial" w:cs="Arial" w:eastAsia="Arial"/>
          <w:sz w:val="60"/>
          <w:szCs w:val="60"/>
          <w:spacing w:val="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THE</w:t>
      </w:r>
      <w:r>
        <w:rPr>
          <w:rFonts w:ascii="Arial" w:hAnsi="Arial" w:cs="Arial" w:eastAsia="Arial"/>
          <w:sz w:val="60"/>
          <w:szCs w:val="60"/>
          <w:spacing w:val="-8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COURSE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219" w:top="1320" w:bottom="400" w:left="620" w:right="600"/>
          <w:headerReference w:type="even" r:id="rId340"/>
          <w:pgSz w:w="11920" w:h="16840"/>
        </w:sectPr>
      </w:pPr>
      <w:rPr/>
    </w:p>
    <w:p>
      <w:pPr>
        <w:spacing w:before="35" w:after="0" w:line="243" w:lineRule="auto"/>
        <w:ind w:left="100" w:right="277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PLANNING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8"/>
          <w:b/>
          <w:bCs/>
        </w:rPr>
        <w:t>ENCROACHMENT</w:t>
      </w:r>
      <w:r>
        <w:rPr>
          <w:rFonts w:ascii="Arial" w:hAnsi="Arial" w:cs="Arial" w:eastAsia="Arial"/>
          <w:sz w:val="24"/>
          <w:szCs w:val="24"/>
          <w:color w:val="1E4E79"/>
          <w:spacing w:val="1"/>
          <w:w w:val="98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SUES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ransport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COAG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19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00" w:right="41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things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14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art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published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communiqué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383" w:right="-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meeting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included</w:t>
      </w:r>
      <w:r>
        <w:rPr>
          <w:rFonts w:ascii="Arial" w:hAnsi="Arial" w:cs="Arial" w:eastAsia="Arial"/>
          <w:sz w:val="20"/>
          <w:szCs w:val="20"/>
          <w:color w:val="00335B"/>
          <w:spacing w:val="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strategic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discussion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regarding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operations,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recent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pressures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developments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investment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Australia.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Ministers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noted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strong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growth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nationall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95"/>
          <w:i/>
        </w:rPr>
        <w:t>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,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discussed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key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trends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challenges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each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jurisdiction.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…...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38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Discussions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were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broad</w:t>
      </w:r>
      <w:r>
        <w:rPr>
          <w:rFonts w:ascii="Arial" w:hAnsi="Arial" w:cs="Arial" w:eastAsia="Arial"/>
          <w:sz w:val="20"/>
          <w:szCs w:val="20"/>
          <w:color w:val="00335B"/>
          <w:spacing w:val="-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ranging,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including: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integration,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funding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financing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challenges,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lines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extensions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existing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lines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growth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areas;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meeting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increased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demand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growth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existing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rail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lines;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investments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enhance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383" w:right="102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network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capacity;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challenge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managing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capacity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freight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passenger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demands;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need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tailor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value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capture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approaches;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role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technology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play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achieving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outcomes.</w:t>
      </w:r>
      <w:r>
        <w:rPr>
          <w:rFonts w:ascii="Arial" w:hAnsi="Arial" w:cs="Arial" w:eastAsia="Arial"/>
          <w:sz w:val="11"/>
          <w:szCs w:val="11"/>
          <w:color w:val="00335B"/>
          <w:spacing w:val="0"/>
          <w:w w:val="100"/>
          <w:position w:val="7"/>
        </w:rPr>
        <w:t>11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33" w:after="0" w:line="271" w:lineRule="auto"/>
        <w:ind w:right="30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paragraph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communiqué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neatly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encapsulates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raised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affect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ALC/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Development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Dialogue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indicated:</w:t>
      </w:r>
    </w:p>
    <w:p>
      <w:pPr>
        <w:spacing w:before="85" w:after="0" w:line="271" w:lineRule="auto"/>
        <w:ind w:left="283" w:right="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systems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many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governments/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authorities</w:t>
      </w:r>
      <w:r>
        <w:rPr>
          <w:rFonts w:ascii="Arial" w:hAnsi="Arial" w:cs="Arial" w:eastAsia="Arial"/>
          <w:sz w:val="20"/>
          <w:szCs w:val="20"/>
          <w:color w:val="00335B"/>
          <w:spacing w:val="9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involved.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There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capacity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streamline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processes,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greater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Commonwealth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involvement.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There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needs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some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form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incentive</w:t>
      </w:r>
      <w:r>
        <w:rPr>
          <w:rFonts w:ascii="Arial" w:hAnsi="Arial" w:cs="Arial" w:eastAsia="Arial"/>
          <w:sz w:val="20"/>
          <w:szCs w:val="20"/>
          <w:color w:val="00335B"/>
          <w:spacing w:val="-1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offered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states/local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authorities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cooperate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reform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–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competition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payments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or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something</w:t>
      </w:r>
      <w:r>
        <w:rPr>
          <w:rFonts w:ascii="Arial" w:hAnsi="Arial" w:cs="Arial" w:eastAsia="Arial"/>
          <w:sz w:val="20"/>
          <w:szCs w:val="20"/>
          <w:color w:val="00335B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similar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(City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Deals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may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help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facilitate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this).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would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also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assist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issues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feature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TIC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agenda,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give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them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degree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national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prominence.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appeared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mindful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response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Committee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Communications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: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Planning,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procurement</w:t>
      </w:r>
      <w:r>
        <w:rPr>
          <w:rFonts w:ascii="Arial" w:hAnsi="Arial" w:cs="Arial" w:eastAsia="Arial"/>
          <w:sz w:val="20"/>
          <w:szCs w:val="20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funding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Australia’s</w:t>
      </w:r>
      <w:r>
        <w:rPr>
          <w:rFonts w:ascii="Arial" w:hAnsi="Arial" w:cs="Arial" w:eastAsia="Arial"/>
          <w:sz w:val="20"/>
          <w:szCs w:val="20"/>
          <w:spacing w:val="-9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infrastructure:</w:t>
      </w:r>
      <w:r>
        <w:rPr>
          <w:rFonts w:ascii="Arial" w:hAnsi="Arial" w:cs="Arial" w:eastAsia="Arial"/>
          <w:sz w:val="20"/>
          <w:szCs w:val="20"/>
          <w:spacing w:val="12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Report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inquiry</w:t>
      </w:r>
      <w:r>
        <w:rPr>
          <w:rFonts w:ascii="Arial" w:hAnsi="Arial" w:cs="Arial" w:eastAsia="Arial"/>
          <w:sz w:val="20"/>
          <w:szCs w:val="20"/>
          <w:spacing w:val="-2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into</w:t>
      </w:r>
      <w:r>
        <w:rPr>
          <w:rFonts w:ascii="Arial" w:hAnsi="Arial" w:cs="Arial" w:eastAsia="Arial"/>
          <w:sz w:val="20"/>
          <w:szCs w:val="20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planning</w:t>
      </w:r>
      <w:r>
        <w:rPr>
          <w:rFonts w:ascii="Arial" w:hAnsi="Arial" w:cs="Arial" w:eastAsia="Arial"/>
          <w:sz w:val="20"/>
          <w:szCs w:val="20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procurement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71" w:lineRule="auto"/>
        <w:ind w:left="283" w:right="1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While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supports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removal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tape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location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regulatory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processes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governments,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notes</w:t>
      </w:r>
      <w:r>
        <w:rPr>
          <w:rFonts w:ascii="Arial" w:hAnsi="Arial" w:cs="Arial" w:eastAsia="Arial"/>
          <w:sz w:val="20"/>
          <w:szCs w:val="20"/>
          <w:color w:val="00335B"/>
          <w:spacing w:val="-17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regulations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primarily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responsibility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relevant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state,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territory</w:t>
      </w:r>
      <w:r>
        <w:rPr>
          <w:rFonts w:ascii="Arial" w:hAnsi="Arial" w:cs="Arial" w:eastAsia="Arial"/>
          <w:sz w:val="20"/>
          <w:szCs w:val="20"/>
          <w:color w:val="00335B"/>
          <w:spacing w:val="8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local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7" w:lineRule="exact"/>
        <w:ind w:left="283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  <w:position w:val="-1"/>
        </w:rPr>
        <w:t>governments.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6"/>
        </w:rPr>
        <w:t>12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noted: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1" w:lineRule="auto"/>
        <w:ind w:left="283" w:right="1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  <w:i/>
        </w:rPr>
        <w:t>IA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2"/>
          <w:i/>
        </w:rPr>
        <w:t>Plan</w:t>
      </w:r>
      <w:r>
        <w:rPr>
          <w:rFonts w:ascii="Arial" w:hAnsi="Arial" w:cs="Arial" w:eastAsia="Arial"/>
          <w:sz w:val="20"/>
          <w:szCs w:val="20"/>
          <w:color w:val="00335B"/>
          <w:spacing w:val="10"/>
          <w:w w:val="92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IPL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have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identified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number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priority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precincts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preservation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that</w:t>
      </w:r>
      <w:r>
        <w:rPr>
          <w:rFonts w:ascii="Arial" w:hAnsi="Arial" w:cs="Arial" w:eastAsia="Arial"/>
          <w:sz w:val="20"/>
          <w:szCs w:val="20"/>
          <w:color w:val="00335B"/>
          <w:spacing w:val="-2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are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likely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6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required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support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priorities.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283" w:right="17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-11"/>
          <w:w w:val="95"/>
          <w:i/>
        </w:rPr>
        <w:t>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ransport</w:t>
      </w:r>
      <w:r>
        <w:rPr>
          <w:rFonts w:ascii="Arial" w:hAnsi="Arial" w:cs="Arial" w:eastAsia="Arial"/>
          <w:sz w:val="20"/>
          <w:szCs w:val="20"/>
          <w:color w:val="00335B"/>
          <w:spacing w:val="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Council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officials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Working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Group,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COAG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is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working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share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current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approaches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leading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practice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protection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of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land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corridors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precincts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across</w:t>
      </w:r>
      <w:r>
        <w:rPr>
          <w:rFonts w:ascii="Arial" w:hAnsi="Arial" w:cs="Arial" w:eastAsia="Arial"/>
          <w:sz w:val="20"/>
          <w:szCs w:val="20"/>
          <w:color w:val="00335B"/>
          <w:spacing w:val="-1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all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jurisdictions.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work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programme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inform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Action</w:t>
      </w:r>
      <w:r>
        <w:rPr>
          <w:rFonts w:ascii="Arial" w:hAnsi="Arial" w:cs="Arial" w:eastAsia="Arial"/>
          <w:sz w:val="20"/>
          <w:szCs w:val="20"/>
          <w:color w:val="00335B"/>
          <w:spacing w:val="-1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4"/>
          <w:i/>
        </w:rPr>
        <w:t>Plan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addressing</w:t>
      </w:r>
      <w:r>
        <w:rPr>
          <w:rFonts w:ascii="Arial" w:hAnsi="Arial" w:cs="Arial" w:eastAsia="Arial"/>
          <w:sz w:val="20"/>
          <w:szCs w:val="20"/>
          <w:color w:val="00335B"/>
          <w:spacing w:val="-1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identify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gaps</w:t>
      </w:r>
      <w:r>
        <w:rPr>
          <w:rFonts w:ascii="Arial" w:hAnsi="Arial" w:cs="Arial" w:eastAsia="Arial"/>
          <w:sz w:val="20"/>
          <w:szCs w:val="20"/>
          <w:color w:val="00335B"/>
          <w:spacing w:val="-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reform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opportunities.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Also,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as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outlined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3"/>
          <w:i/>
        </w:rPr>
        <w:t>Smart</w:t>
      </w:r>
      <w:r>
        <w:rPr>
          <w:rFonts w:ascii="Arial" w:hAnsi="Arial" w:cs="Arial" w:eastAsia="Arial"/>
          <w:sz w:val="20"/>
          <w:szCs w:val="20"/>
          <w:color w:val="00335B"/>
          <w:spacing w:val="2"/>
          <w:w w:val="93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Cities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71" w:lineRule="auto"/>
        <w:ind w:left="283" w:right="25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Agenda,</w:t>
      </w:r>
      <w:r>
        <w:rPr>
          <w:rFonts w:ascii="Arial" w:hAnsi="Arial" w:cs="Arial" w:eastAsia="Arial"/>
          <w:sz w:val="20"/>
          <w:szCs w:val="20"/>
          <w:color w:val="00335B"/>
          <w:spacing w:val="1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City</w:t>
      </w:r>
      <w:r>
        <w:rPr>
          <w:rFonts w:ascii="Arial" w:hAnsi="Arial" w:cs="Arial" w:eastAsia="Arial"/>
          <w:sz w:val="20"/>
          <w:szCs w:val="20"/>
          <w:color w:val="00335B"/>
          <w:spacing w:val="-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Deals</w:t>
      </w:r>
      <w:r>
        <w:rPr>
          <w:rFonts w:ascii="Arial" w:hAnsi="Arial" w:cs="Arial" w:eastAsia="Arial"/>
          <w:sz w:val="20"/>
          <w:szCs w:val="20"/>
          <w:color w:val="00335B"/>
          <w:spacing w:val="6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introduce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new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8"/>
          <w:i/>
        </w:rPr>
        <w:t>mechanism</w:t>
      </w:r>
      <w:r>
        <w:rPr>
          <w:rFonts w:ascii="Arial" w:hAnsi="Arial" w:cs="Arial" w:eastAsia="Arial"/>
          <w:sz w:val="20"/>
          <w:szCs w:val="20"/>
          <w:color w:val="00335B"/>
          <w:spacing w:val="-1"/>
          <w:w w:val="98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through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which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1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the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Australian</w:t>
      </w:r>
      <w:r>
        <w:rPr>
          <w:rFonts w:ascii="Arial" w:hAnsi="Arial" w:cs="Arial" w:eastAsia="Arial"/>
          <w:sz w:val="20"/>
          <w:szCs w:val="20"/>
          <w:color w:val="00335B"/>
          <w:spacing w:val="-8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12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engage</w:t>
      </w:r>
      <w:r>
        <w:rPr>
          <w:rFonts w:ascii="Arial" w:hAnsi="Arial" w:cs="Arial" w:eastAsia="Arial"/>
          <w:sz w:val="20"/>
          <w:szCs w:val="20"/>
          <w:color w:val="00335B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with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5"/>
          <w:i/>
        </w:rPr>
        <w:t>states</w:t>
      </w:r>
      <w:r>
        <w:rPr>
          <w:rFonts w:ascii="Arial" w:hAnsi="Arial" w:cs="Arial" w:eastAsia="Arial"/>
          <w:sz w:val="20"/>
          <w:szCs w:val="20"/>
          <w:color w:val="00335B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territories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on</w:t>
      </w:r>
      <w:r>
        <w:rPr>
          <w:rFonts w:ascii="Arial" w:hAnsi="Arial" w:cs="Arial" w:eastAsia="Arial"/>
          <w:sz w:val="20"/>
          <w:szCs w:val="20"/>
          <w:color w:val="00335B"/>
          <w:spacing w:val="-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regulatory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and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policy</w:t>
      </w:r>
      <w:r>
        <w:rPr>
          <w:rFonts w:ascii="Arial" w:hAnsi="Arial" w:cs="Arial" w:eastAsia="Arial"/>
          <w:sz w:val="20"/>
          <w:szCs w:val="20"/>
          <w:color w:val="00335B"/>
          <w:spacing w:val="3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reforms.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Aligning</w:t>
      </w:r>
      <w:r>
        <w:rPr>
          <w:rFonts w:ascii="Arial" w:hAnsi="Arial" w:cs="Arial" w:eastAsia="Arial"/>
          <w:sz w:val="20"/>
          <w:szCs w:val="20"/>
          <w:color w:val="00335B"/>
          <w:spacing w:val="-16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in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metropolitan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planning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strategies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to</w:t>
      </w:r>
      <w:r>
        <w:rPr>
          <w:rFonts w:ascii="Arial" w:hAnsi="Arial" w:cs="Arial" w:eastAsia="Arial"/>
          <w:sz w:val="20"/>
          <w:szCs w:val="20"/>
          <w:color w:val="00335B"/>
          <w:spacing w:val="-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protect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important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transport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7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corridors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283" w:right="433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future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uses</w:t>
      </w:r>
      <w:r>
        <w:rPr>
          <w:rFonts w:ascii="Arial" w:hAnsi="Arial" w:cs="Arial" w:eastAsia="Arial"/>
          <w:sz w:val="20"/>
          <w:szCs w:val="20"/>
          <w:color w:val="00335B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will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be</w:t>
      </w:r>
      <w:r>
        <w:rPr>
          <w:rFonts w:ascii="Arial" w:hAnsi="Arial" w:cs="Arial" w:eastAsia="Arial"/>
          <w:sz w:val="20"/>
          <w:szCs w:val="20"/>
          <w:color w:val="00335B"/>
          <w:spacing w:val="-2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a</w:t>
      </w:r>
      <w:r>
        <w:rPr>
          <w:rFonts w:ascii="Arial" w:hAnsi="Arial" w:cs="Arial" w:eastAsia="Arial"/>
          <w:sz w:val="20"/>
          <w:szCs w:val="20"/>
          <w:color w:val="00335B"/>
          <w:spacing w:val="-1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focus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color w:val="00335B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Government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throughout</w:t>
      </w:r>
      <w:r>
        <w:rPr>
          <w:rFonts w:ascii="Arial" w:hAnsi="Arial" w:cs="Arial" w:eastAsia="Arial"/>
          <w:sz w:val="20"/>
          <w:szCs w:val="20"/>
          <w:color w:val="00335B"/>
          <w:spacing w:val="-2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this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00335B"/>
          <w:spacing w:val="0"/>
          <w:w w:val="100"/>
          <w:i/>
        </w:rPr>
        <w:t>engagement.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7"/>
        </w:rPr>
        <w:t>13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8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desirability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show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leadership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States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protected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600"/>
          <w:cols w:num="3" w:equalWidth="0">
            <w:col w:w="3415" w:space="242"/>
            <w:col w:w="3312" w:space="248"/>
            <w:col w:w="348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1" w:after="0" w:line="240" w:lineRule="auto"/>
        <w:ind w:left="10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1pt;width:523.2760pt;height:.1pt;mso-position-horizontal-relative:page;mso-position-vertical-relative:paragraph;z-index:-7289" coordorigin="720,0" coordsize="10466,2">
            <v:shape style="position:absolute;left:720;top:0;width:10466;height:2" coordorigin="720,0" coordsize="10466,0" path="m720,0l11186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3"/>
        </w:rPr>
        <w:t>TIC</w:t>
      </w:r>
      <w:r>
        <w:rPr>
          <w:rFonts w:ascii="Arial" w:hAnsi="Arial" w:cs="Arial" w:eastAsia="Arial"/>
          <w:sz w:val="14"/>
          <w:szCs w:val="14"/>
          <w:spacing w:val="2"/>
          <w:w w:val="9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Communique,</w:t>
      </w:r>
      <w:r>
        <w:rPr>
          <w:rFonts w:ascii="Arial" w:hAnsi="Arial" w:cs="Arial" w:eastAsia="Arial"/>
          <w:sz w:val="14"/>
          <w:szCs w:val="14"/>
          <w:spacing w:val="-1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19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May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2017,</w:t>
      </w:r>
      <w:r>
        <w:rPr>
          <w:rFonts w:ascii="Arial" w:hAnsi="Arial" w:cs="Arial" w:eastAsia="Arial"/>
          <w:sz w:val="14"/>
          <w:szCs w:val="14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hyperlink r:id="rId341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(http://transportinfrastructurecouncil.go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.au/communique/files/Council_7th_Communique_19_May_2017.pdf)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35" w:after="0" w:line="160" w:lineRule="exact"/>
        <w:ind w:left="10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12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Australian</w:t>
      </w:r>
      <w:r>
        <w:rPr>
          <w:rFonts w:ascii="Arial" w:hAnsi="Arial" w:cs="Arial" w:eastAsia="Arial"/>
          <w:sz w:val="14"/>
          <w:szCs w:val="14"/>
          <w:spacing w:val="-5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Government</w:t>
      </w:r>
      <w:r>
        <w:rPr>
          <w:rFonts w:ascii="Arial" w:hAnsi="Arial" w:cs="Arial" w:eastAsia="Arial"/>
          <w:sz w:val="14"/>
          <w:szCs w:val="14"/>
          <w:spacing w:val="9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Response</w:t>
      </w:r>
      <w:r>
        <w:rPr>
          <w:rFonts w:ascii="Arial" w:hAnsi="Arial" w:cs="Arial" w:eastAsia="Arial"/>
          <w:sz w:val="14"/>
          <w:szCs w:val="14"/>
          <w:spacing w:val="14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to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the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House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of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Representatives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Standing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Committee</w:t>
      </w:r>
      <w:r>
        <w:rPr>
          <w:rFonts w:ascii="Arial" w:hAnsi="Arial" w:cs="Arial" w:eastAsia="Arial"/>
          <w:sz w:val="14"/>
          <w:szCs w:val="14"/>
          <w:spacing w:val="7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on</w:t>
      </w:r>
      <w:r>
        <w:rPr>
          <w:rFonts w:ascii="Arial" w:hAnsi="Arial" w:cs="Arial" w:eastAsia="Arial"/>
          <w:sz w:val="14"/>
          <w:szCs w:val="14"/>
          <w:spacing w:val="-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and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8"/>
          <w:i/>
        </w:rPr>
        <w:t>Communications</w:t>
      </w:r>
      <w:r>
        <w:rPr>
          <w:rFonts w:ascii="Arial" w:hAnsi="Arial" w:cs="Arial" w:eastAsia="Arial"/>
          <w:sz w:val="14"/>
          <w:szCs w:val="14"/>
          <w:spacing w:val="0"/>
          <w:w w:val="9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report:</w:t>
      </w:r>
      <w:r>
        <w:rPr>
          <w:rFonts w:ascii="Arial" w:hAnsi="Arial" w:cs="Arial" w:eastAsia="Arial"/>
          <w:sz w:val="14"/>
          <w:szCs w:val="14"/>
          <w:spacing w:val="-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Planning,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procurement</w:t>
      </w:r>
      <w:r>
        <w:rPr>
          <w:rFonts w:ascii="Arial" w:hAnsi="Arial" w:cs="Arial" w:eastAsia="Arial"/>
          <w:sz w:val="14"/>
          <w:szCs w:val="14"/>
          <w:spacing w:val="-9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and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40" w:lineRule="exact"/>
        <w:ind w:left="3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funding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Australia’s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future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0"/>
          <w:w w:val="96"/>
        </w:rPr>
        <w:t>,</w:t>
      </w:r>
      <w:r>
        <w:rPr>
          <w:rFonts w:ascii="Arial" w:hAnsi="Arial" w:cs="Arial" w:eastAsia="Arial"/>
          <w:sz w:val="14"/>
          <w:szCs w:val="14"/>
          <w:spacing w:val="9"/>
          <w:w w:val="9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4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 </w:t>
      </w:r>
      <w:hyperlink r:id="rId342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(http://ww</w:t>
        </w:r>
        <w:r>
          <w:rPr>
            <w:rFonts w:ascii="Arial" w:hAnsi="Arial" w:cs="Arial" w:eastAsia="Arial"/>
            <w:sz w:val="14"/>
            <w:szCs w:val="14"/>
            <w:spacing w:val="-9"/>
            <w:w w:val="100"/>
          </w:rPr>
          <w:t>w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.aph.go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</w:t>
        </w:r>
        <w:r>
          <w:rPr>
            <w:rFonts w:ascii="Arial" w:hAnsi="Arial" w:cs="Arial" w:eastAsia="Arial"/>
            <w:sz w:val="14"/>
            <w:szCs w:val="14"/>
            <w:spacing w:val="-4"/>
            <w:w w:val="100"/>
          </w:rPr>
          <w:t>P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arliamentary_Business/Committees/House/Infrastructure_and_Communications/Planning_and_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spacing w:before="0" w:after="0" w:line="141" w:lineRule="exact"/>
        <w:ind w:left="3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Procurement/Government_Response)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35" w:after="0" w:line="240" w:lineRule="auto"/>
        <w:ind w:left="10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00"/>
        </w:rPr>
        <w:t>13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5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age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7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60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4"/>
          <w:pgMar w:header="0" w:footer="386" w:top="1560" w:bottom="580" w:left="580" w:right="620"/>
          <w:headerReference w:type="even" r:id="rId343"/>
          <w:footerReference w:type="even" r:id="rId344"/>
          <w:footerReference w:type="odd" r:id="rId345"/>
          <w:pgSz w:w="11920" w:h="16840"/>
        </w:sectPr>
      </w:pPr>
      <w:rPr/>
    </w:p>
    <w:p>
      <w:pPr>
        <w:spacing w:before="33" w:after="0" w:line="271" w:lineRule="auto"/>
        <w:ind w:left="140" w:right="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necessarily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Opposition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Representatives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response,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i.e.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legislate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Authority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designation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3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including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high-speed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14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,</w:t>
      </w:r>
      <w:r>
        <w:rPr>
          <w:rFonts w:ascii="Arial" w:hAnsi="Arial" w:cs="Arial" w:eastAsia="Arial"/>
          <w:sz w:val="20"/>
          <w:szCs w:val="20"/>
          <w:spacing w:val="-1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position w:val="0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remains</w:t>
      </w:r>
      <w:r>
        <w:rPr>
          <w:rFonts w:ascii="Arial" w:hAnsi="Arial" w:cs="Arial" w:eastAsia="Arial"/>
          <w:sz w:val="20"/>
          <w:szCs w:val="20"/>
          <w:spacing w:val="-1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view</w:t>
      </w:r>
      <w:r>
        <w:rPr>
          <w:rFonts w:ascii="Arial" w:hAnsi="Arial" w:cs="Arial" w:eastAsia="Arial"/>
          <w:sz w:val="20"/>
          <w:szCs w:val="20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position w:val="0"/>
        </w:rPr>
        <w:t>should: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423" w:right="12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Division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staffed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appropriately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qualified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personnel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2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quality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advice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leadership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policy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planning;</w:t>
      </w:r>
      <w:r>
        <w:rPr>
          <w:rFonts w:ascii="Arial" w:hAnsi="Arial" w:cs="Arial" w:eastAsia="Arial"/>
          <w:sz w:val="20"/>
          <w:szCs w:val="20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23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corridors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-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through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specific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artnership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agreements,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rather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relying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solely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process,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address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broader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urban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environment.</w:t>
      </w:r>
    </w:p>
    <w:p>
      <w:pPr>
        <w:spacing w:before="35" w:after="0" w:line="243" w:lineRule="auto"/>
        <w:ind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SECURING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GRE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TER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COMMONWEA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INVO</w:t>
      </w:r>
      <w:r>
        <w:rPr>
          <w:rFonts w:ascii="Arial" w:hAnsi="Arial" w:cs="Arial" w:eastAsia="Arial"/>
          <w:sz w:val="24"/>
          <w:szCs w:val="24"/>
          <w:color w:val="1E4E79"/>
          <w:spacing w:val="-16"/>
          <w:w w:val="96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VEMENT</w:t>
      </w:r>
      <w:r>
        <w:rPr>
          <w:rFonts w:ascii="Arial" w:hAnsi="Arial" w:cs="Arial" w:eastAsia="Arial"/>
          <w:sz w:val="24"/>
          <w:szCs w:val="24"/>
          <w:color w:val="1E4E79"/>
          <w:spacing w:val="19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24"/>
          <w:szCs w:val="24"/>
          <w:color w:val="1E4E79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PLANNING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consistently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stated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Commonwealth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involvement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0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2017/18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Budget,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$17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four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201718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establish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Financing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Agency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identification,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brokerage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assessment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financing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options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projects.</w:t>
      </w:r>
    </w:p>
    <w:p>
      <w:pPr>
        <w:spacing w:before="33" w:after="0" w:line="271" w:lineRule="auto"/>
        <w:ind w:right="12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likewise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$23.5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four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201718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Department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Prime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Minister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Cabinet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support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Agenda.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hopes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concentration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responsibility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PM&amp;C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ignored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favour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3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given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  <w:cols w:num="3" w:equalWidth="0">
            <w:col w:w="3344" w:space="353"/>
            <w:col w:w="3284" w:space="276"/>
            <w:col w:w="3463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425.304169pt;margin-top:0pt;width:169.970838pt;height:93.335215pt;mso-position-horizontal-relative:page;mso-position-vertical-relative:page;z-index:-7287" coordorigin="8506,0" coordsize="3399,1867">
            <v:shape style="position:absolute;left:9019;top:0;width:2887;height:1690" type="#_x0000_t75">
              <v:imagedata r:id="rId346" o:title=""/>
            </v:shape>
            <v:group style="position:absolute;left:8516;top:0;width:2597;height:1857" coordorigin="8516,0" coordsize="2597,1857">
              <v:shape style="position:absolute;left:8516;top:0;width:2597;height:1857" coordorigin="8516,0" coordsize="2597,1857" path="m8516,0l10281,1857,11113,1857,9348,0,8516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213.733002pt;margin-top:471.843018pt;width:381.543001pt;height:268.125pt;mso-position-horizontal-relative:page;mso-position-vertical-relative:page;z-index:-7286" coordorigin="4275,9437" coordsize="7631,5363">
            <v:group style="position:absolute;left:4277;top:9553;width:7628;height:5244" coordorigin="4277,9553" coordsize="7628,5244">
              <v:shape style="position:absolute;left:4277;top:9553;width:7628;height:5244" coordorigin="4277,9553" coordsize="7628,5244" path="m4277,14797l11906,14797,11906,9553,4277,9553,4277,14797xe" filled="t" fillcolor="#00335B" stroked="f">
                <v:path arrowok="t"/>
                <v:fill/>
              </v:shape>
              <v:shape style="position:absolute;left:4277;top:9496;width:7628;height:5301" type="#_x0000_t75">
                <v:imagedata r:id="rId347" o:title=""/>
              </v:shape>
            </v:group>
            <v:group style="position:absolute;left:4277;top:9439;width:7628;height:113" coordorigin="4277,9439" coordsize="7628,113">
              <v:shape style="position:absolute;left:4277;top:9439;width:7628;height:113" coordorigin="4277,9439" coordsize="7628,113" path="m4277,9553l11906,9553,11906,9439,4277,9439,4277,9553e" filled="t" fillcolor="#036CB6" stroked="f">
                <v:path arrowok="t"/>
                <v:fill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4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2981pt;width:536.693pt;height:.1pt;mso-position-horizontal-relative:page;mso-position-vertical-relative:paragraph;z-index:-7288" coordorigin="720,0" coordsize="10734,2">
            <v:shape style="position:absolute;left:720;top:0;width:10734;height:2" coordorigin="720,0" coordsize="10734,0" path="m720,0l11454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14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26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-4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age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13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20"/>
        </w:sectPr>
      </w:pPr>
      <w:rPr/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560" w:bottom="580" w:left="600" w:right="600"/>
          <w:headerReference w:type="even" r:id="rId348"/>
          <w:pgSz w:w="11920" w:h="16840"/>
        </w:sectPr>
      </w:pPr>
      <w:rPr/>
    </w:p>
    <w:p>
      <w:pPr>
        <w:spacing w:before="36" w:after="0" w:line="243" w:lineRule="auto"/>
        <w:ind w:left="120" w:right="554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INFRASTRUCTURE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PRIORITY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LIST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left="120" w:right="-54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Infrastructure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2"/>
          <w:position w:val="7"/>
        </w:rPr>
        <w:t>11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20" w:right="15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version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ebruary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assigns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either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status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number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-related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including: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66" w:after="0" w:line="249" w:lineRule="auto"/>
        <w:ind w:left="403" w:right="98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duplication;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403" w:right="-2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connection;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40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Strategy;</w:t>
      </w:r>
    </w:p>
    <w:p>
      <w:pPr>
        <w:spacing w:before="95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M80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Ring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estConnex;</w:t>
      </w:r>
    </w:p>
    <w:p>
      <w:pPr>
        <w:spacing w:before="94" w:after="0" w:line="250" w:lineRule="auto"/>
        <w:ind w:left="403" w:right="3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Eastern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reeway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CityLink;</w:t>
      </w:r>
    </w:p>
    <w:p>
      <w:pPr>
        <w:spacing w:before="85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Link;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Newell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Highway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Murray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Basin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Project;</w:t>
      </w:r>
    </w:p>
    <w:p>
      <w:pPr>
        <w:spacing w:before="94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Airport;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</w:p>
    <w:p>
      <w:pPr>
        <w:spacing w:before="9" w:after="0" w:line="240" w:lineRule="auto"/>
        <w:ind w:left="40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Gate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reeway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40" w:lineRule="auto"/>
        <w:ind w:left="40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1"/>
        </w:rPr>
        <w:t>Melbourne;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Adelaide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arcoola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Upgrade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40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Acceleration;</w:t>
      </w:r>
    </w:p>
    <w:p>
      <w:pPr>
        <w:spacing w:before="95" w:after="0" w:line="249" w:lineRule="auto"/>
        <w:ind w:left="403" w:right="3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Moorebank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erminals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50" w:lineRule="auto"/>
        <w:ind w:left="403" w:right="3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access;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Lower</w:t>
      </w:r>
    </w:p>
    <w:p>
      <w:pPr>
        <w:spacing w:before="9" w:after="0" w:line="240" w:lineRule="auto"/>
        <w:ind w:left="40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realignment;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9" w:lineRule="auto"/>
        <w:ind w:left="403" w:right="39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construction;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403" w:right="31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Southern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5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embla;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Northern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Stage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2;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9" w:lineRule="auto"/>
        <w:ind w:left="283" w:right="25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enhancement;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71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Mount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Isa</w:t>
      </w:r>
      <w:r>
        <w:rPr>
          <w:rFonts w:ascii="Arial" w:hAnsi="Arial" w:cs="Arial" w:eastAsia="Arial"/>
          <w:sz w:val="20"/>
          <w:szCs w:val="20"/>
          <w:spacing w:val="-7"/>
          <w:w w:val="98"/>
        </w:rPr>
        <w:t>-</w:t>
      </w:r>
      <w:r>
        <w:rPr>
          <w:rFonts w:ascii="Arial" w:hAnsi="Arial" w:cs="Arial" w:eastAsia="Arial"/>
          <w:sz w:val="20"/>
          <w:szCs w:val="20"/>
          <w:spacing w:val="-23"/>
          <w:w w:val="98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ownsville</w:t>
      </w:r>
      <w:r>
        <w:rPr>
          <w:rFonts w:ascii="Arial" w:hAnsi="Arial" w:cs="Arial" w:eastAsia="Arial"/>
          <w:sz w:val="20"/>
          <w:szCs w:val="20"/>
          <w:spacing w:val="3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33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Gladstone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capacity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enhancement;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22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Melbourne-Adelaide-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50" w:lineRule="auto"/>
        <w:ind w:left="283" w:right="-22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Complete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Metro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Ring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Greensborough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Eastern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reeway;</w:t>
      </w:r>
    </w:p>
    <w:p>
      <w:pPr>
        <w:spacing w:before="85" w:after="0" w:line="249" w:lineRule="auto"/>
        <w:ind w:left="283" w:right="3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Burnie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Hobart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strategy;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50" w:lineRule="auto"/>
        <w:ind w:left="283" w:right="25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Advanced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implementation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AR</w:t>
      </w:r>
      <w:r>
        <w:rPr>
          <w:rFonts w:ascii="Arial" w:hAnsi="Arial" w:cs="Arial" w:eastAsia="Arial"/>
          <w:sz w:val="20"/>
          <w:szCs w:val="20"/>
          <w:spacing w:val="-3"/>
          <w:w w:val="94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C</w:t>
      </w:r>
      <w:r>
        <w:rPr>
          <w:rFonts w:ascii="Arial" w:hAnsi="Arial" w:cs="Arial" w:eastAsia="Arial"/>
          <w:sz w:val="20"/>
          <w:szCs w:val="20"/>
          <w:spacing w:val="4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network;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Sturt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Highway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Productivity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enhancement;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Upgrade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anami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1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derive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boost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resulting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year’s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Budget,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preservation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paramount.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identified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recently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1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</w:p>
    <w:p>
      <w:pPr>
        <w:spacing w:before="0" w:after="0" w:line="271" w:lineRule="auto"/>
        <w:ind w:right="32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crucial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1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Extracts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detail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scope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Attachment</w:t>
      </w:r>
      <w:r>
        <w:rPr>
          <w:rFonts w:ascii="Arial" w:hAnsi="Arial" w:cs="Arial" w:eastAsia="Arial"/>
          <w:sz w:val="20"/>
          <w:szCs w:val="20"/>
          <w:spacing w:val="0"/>
          <w:w w:val="96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2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document.</w:t>
      </w:r>
    </w:p>
    <w:p>
      <w:pPr>
        <w:spacing w:before="36" w:after="0" w:line="243" w:lineRule="auto"/>
        <w:ind w:right="115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1E4E79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PRECEDENT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HAS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NOW</w:t>
      </w:r>
      <w:r>
        <w:rPr>
          <w:rFonts w:ascii="Arial" w:hAnsi="Arial" w:cs="Arial" w:eastAsia="Arial"/>
          <w:sz w:val="24"/>
          <w:szCs w:val="24"/>
          <w:color w:val="1E4E79"/>
          <w:spacing w:val="-1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BEEN</w:t>
      </w:r>
      <w:r>
        <w:rPr>
          <w:rFonts w:ascii="Arial" w:hAnsi="Arial" w:cs="Arial" w:eastAsia="Arial"/>
          <w:sz w:val="24"/>
          <w:szCs w:val="24"/>
          <w:color w:val="1E4E79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SET…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71" w:lineRule="auto"/>
        <w:ind w:right="4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interested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observe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2017/18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Budget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apers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unspecified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amount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money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5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estern</w:t>
      </w:r>
      <w:r>
        <w:rPr>
          <w:rFonts w:ascii="Arial" w:hAnsi="Arial" w:cs="Arial" w:eastAsia="Arial"/>
          <w:sz w:val="20"/>
          <w:szCs w:val="20"/>
          <w:spacing w:val="8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Governments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zoning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accelerate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affordable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5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estern</w:t>
      </w:r>
      <w:r>
        <w:rPr>
          <w:rFonts w:ascii="Arial" w:hAnsi="Arial" w:cs="Arial" w:eastAsia="Arial"/>
          <w:sz w:val="20"/>
          <w:szCs w:val="20"/>
          <w:spacing w:val="8"/>
          <w:w w:val="95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Budget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6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apers</w:t>
      </w:r>
      <w:r>
        <w:rPr>
          <w:rFonts w:ascii="Arial" w:hAnsi="Arial" w:cs="Arial" w:eastAsia="Arial"/>
          <w:sz w:val="20"/>
          <w:szCs w:val="20"/>
          <w:spacing w:val="5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went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region,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facing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above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average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population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affordability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pressures.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5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similar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offered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encroachment,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strongly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Budgets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appropriate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payments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outcomes.</w:t>
      </w:r>
    </w:p>
    <w:p>
      <w:pPr>
        <w:jc w:val="left"/>
        <w:spacing w:after="0"/>
        <w:sectPr>
          <w:type w:val="continuous"/>
          <w:pgSz w:w="11920" w:h="16840"/>
          <w:pgMar w:top="1560" w:bottom="280" w:left="600" w:right="600"/>
          <w:cols w:num="3" w:equalWidth="0">
            <w:col w:w="3425" w:space="255"/>
            <w:col w:w="3213" w:space="368"/>
            <w:col w:w="3459"/>
          </w:cols>
        </w:sectPr>
      </w:pPr>
      <w:rPr/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/>
        <w:pict>
          <v:group style="position:absolute;margin-left:0pt;margin-top:0pt;width:486.61pt;height:93.335215pt;mso-position-horizontal-relative:page;mso-position-vertical-relative:page;z-index:-7285" coordorigin="0,0" coordsize="9732,1867">
            <v:shape style="position:absolute;left:0;top:0;width:6576;height:1690" type="#_x0000_t75">
              <v:imagedata r:id="rId349" o:title=""/>
            </v:shape>
            <v:group style="position:absolute;left:4962;top:0;width:4760;height:1690" coordorigin="4962,0" coordsize="4760,1690">
              <v:shape style="position:absolute;left:4962;top:0;width:4760;height:1690" coordorigin="4962,0" coordsize="4760,1690" path="m8149,0l4962,0,6578,1690,9722,1690,8149,0e" filled="t" fillcolor="#FFFFFF" stroked="f">
                <v:path arrowok="t"/>
                <v:fill/>
              </v:shape>
            </v:group>
            <v:group style="position:absolute;left:4602;top:0;width:2597;height:1857" coordorigin="4602,0" coordsize="2597,1857">
              <v:shape style="position:absolute;left:4602;top:0;width:2597;height:1857" coordorigin="4602,0" coordsize="2597,1857" path="m4602,0l6367,1857,7199,1857,5435,0,4602,0e" filled="t" fillcolor="#00AEE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471.968414pt;width:.1pt;height:5.67pt;mso-position-horizontal-relative:page;mso-position-vertical-relative:page;z-index:-7284" coordorigin="0,9439" coordsize="2,113">
            <v:shape style="position:absolute;left:0;top:9439;width:2;height:113" coordorigin="0,9439" coordsize="0,113" path="m0,9439l0,9553e" filled="t" fillcolor="#036CB6" stroked="f">
              <v:path arrowok="t"/>
              <v:fill/>
            </v:shape>
          </v:group>
          <w10:wrap type="none"/>
        </w:pict>
      </w:r>
      <w:r>
        <w:rPr>
          <w:sz w:val="28"/>
          <w:szCs w:val="28"/>
        </w:rPr>
      </w:r>
    </w:p>
    <w:p>
      <w:pPr>
        <w:spacing w:before="41" w:after="0" w:line="240" w:lineRule="auto"/>
        <w:ind w:left="120"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1308pt;width:461.953pt;height:.1pt;mso-position-horizontal-relative:page;mso-position-vertical-relative:paragraph;z-index:-7283" coordorigin="720,0" coordsize="9239,2">
            <v:shape style="position:absolute;left:720;top:0;width:9239;height:2" coordorigin="720,0" coordsize="9239,0" path="m720,0l9959,0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11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14"/>
          <w:szCs w:val="14"/>
          <w:spacing w:val="9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Priority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List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-9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Infrastructure</w:t>
      </w:r>
      <w:r>
        <w:rPr>
          <w:rFonts w:ascii="Arial" w:hAnsi="Arial" w:cs="Arial" w:eastAsia="Arial"/>
          <w:sz w:val="14"/>
          <w:szCs w:val="14"/>
          <w:spacing w:val="8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Australia,</w:t>
      </w:r>
      <w:r>
        <w:rPr>
          <w:rFonts w:ascii="Arial" w:hAnsi="Arial" w:cs="Arial" w:eastAsia="Arial"/>
          <w:sz w:val="14"/>
          <w:szCs w:val="14"/>
          <w:spacing w:val="-6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-3"/>
          <w:w w:val="97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97"/>
        </w:rPr>
        <w:t>ebruary</w:t>
      </w:r>
      <w:r>
        <w:rPr>
          <w:rFonts w:ascii="Arial" w:hAnsi="Arial" w:cs="Arial" w:eastAsia="Arial"/>
          <w:sz w:val="14"/>
          <w:szCs w:val="14"/>
          <w:spacing w:val="1"/>
          <w:w w:val="97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2017</w:t>
      </w:r>
      <w:r>
        <w:rPr>
          <w:rFonts w:ascii="Arial" w:hAnsi="Arial" w:cs="Arial" w:eastAsia="Arial"/>
          <w:sz w:val="14"/>
          <w:szCs w:val="14"/>
          <w:spacing w:val="-13"/>
          <w:w w:val="100"/>
        </w:rPr>
        <w:t> </w:t>
      </w:r>
      <w:hyperlink r:id="rId350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(http://infrastructureaustralia.go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.au/projects/infrastructure-priorit</w:t>
        </w:r>
        <w:r>
          <w:rPr>
            <w:rFonts w:ascii="Arial" w:hAnsi="Arial" w:cs="Arial" w:eastAsia="Arial"/>
            <w:sz w:val="14"/>
            <w:szCs w:val="14"/>
            <w:spacing w:val="-2"/>
            <w:w w:val="100"/>
          </w:rPr>
          <w:t>y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-list.aspx)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</w:r>
      </w:hyperlink>
    </w:p>
    <w:p>
      <w:pPr>
        <w:jc w:val="left"/>
        <w:spacing w:after="0"/>
        <w:sectPr>
          <w:type w:val="continuous"/>
          <w:pgSz w:w="11920" w:h="16840"/>
          <w:pgMar w:top="1560" w:bottom="280" w:left="600" w:right="600"/>
        </w:sectPr>
      </w:pPr>
      <w:rPr/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6"/>
          <w:pgMar w:header="0" w:footer="386" w:top="1560" w:bottom="580" w:left="580" w:right="540"/>
          <w:headerReference w:type="even" r:id="rId351"/>
          <w:footerReference w:type="even" r:id="rId352"/>
          <w:footerReference w:type="odd" r:id="rId353"/>
          <w:pgSz w:w="11920" w:h="16840"/>
        </w:sectPr>
      </w:pPr>
      <w:rPr/>
    </w:p>
    <w:p>
      <w:pPr>
        <w:spacing w:before="35" w:after="0" w:line="240" w:lineRule="auto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TECHNO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1E4E79"/>
          <w:spacing w:val="-4"/>
          <w:w w:val="100"/>
          <w:b/>
          <w:bCs/>
        </w:rPr>
        <w:t>G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Y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left="140" w:right="-1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willingness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facilitate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transfer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non-commercial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TIC</w:t>
      </w:r>
      <w:r>
        <w:rPr>
          <w:rFonts w:ascii="Arial" w:hAnsi="Arial" w:cs="Arial" w:eastAsia="Arial"/>
          <w:sz w:val="20"/>
          <w:szCs w:val="20"/>
          <w:spacing w:val="-2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  <w:i/>
        </w:rPr>
        <w:t>National</w:t>
      </w:r>
      <w:r>
        <w:rPr>
          <w:rFonts w:ascii="Arial" w:hAnsi="Arial" w:cs="Arial" w:eastAsia="Arial"/>
          <w:sz w:val="20"/>
          <w:szCs w:val="20"/>
          <w:spacing w:val="16"/>
          <w:w w:val="94"/>
          <w:i/>
        </w:rPr>
        <w:t> </w:t>
      </w:r>
      <w:r>
        <w:rPr>
          <w:rFonts w:ascii="Arial" w:hAnsi="Arial" w:cs="Arial" w:eastAsia="Arial"/>
          <w:sz w:val="20"/>
          <w:szCs w:val="20"/>
          <w:spacing w:val="2"/>
          <w:w w:val="100"/>
          <w:i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olicy</w:t>
      </w:r>
      <w:r>
        <w:rPr>
          <w:rFonts w:ascii="Arial" w:hAnsi="Arial" w:cs="Arial" w:eastAsia="Arial"/>
          <w:sz w:val="20"/>
          <w:szCs w:val="20"/>
          <w:spacing w:val="-15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Framework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71" w:lineRule="auto"/>
        <w:ind w:left="14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for</w:t>
      </w:r>
      <w:r>
        <w:rPr>
          <w:rFonts w:ascii="Arial" w:hAnsi="Arial" w:cs="Arial" w:eastAsia="Arial"/>
          <w:sz w:val="20"/>
          <w:szCs w:val="20"/>
          <w:spacing w:val="-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Land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-11"/>
          <w:w w:val="95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ransport</w:t>
      </w:r>
      <w:r>
        <w:rPr>
          <w:rFonts w:ascii="Arial" w:hAnsi="Arial" w:cs="Arial" w:eastAsia="Arial"/>
          <w:sz w:val="20"/>
          <w:szCs w:val="20"/>
          <w:spacing w:val="4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-21"/>
          <w:w w:val="100"/>
          <w:i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echnology:</w:t>
      </w:r>
      <w:r>
        <w:rPr>
          <w:rFonts w:ascii="Arial" w:hAnsi="Arial" w:cs="Arial" w:eastAsia="Arial"/>
          <w:sz w:val="20"/>
          <w:szCs w:val="20"/>
          <w:spacing w:val="-19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Action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Plan: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2016-2019</w:t>
      </w:r>
      <w:r>
        <w:rPr>
          <w:rFonts w:ascii="Arial" w:hAnsi="Arial" w:cs="Arial" w:eastAsia="Arial"/>
          <w:sz w:val="20"/>
          <w:szCs w:val="20"/>
          <w:spacing w:val="10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advocates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supportive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environments,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removal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barriers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proactive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fashion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certainty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about</w:t>
      </w:r>
    </w:p>
    <w:p>
      <w:pPr>
        <w:spacing w:before="0" w:after="0" w:line="240" w:lineRule="auto"/>
        <w:ind w:left="14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requirements.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40" w:right="-1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suggests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feasible,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agencies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avoid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favour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applications,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86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order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innovation.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applications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interoperabilit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backwards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compatibility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sharing,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account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possible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transitions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platforms.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12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9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explore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systems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permit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sharing)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non-commercially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sensitive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identifiable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participants.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40" w:right="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case,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proactive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activity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authorisation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much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same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40" w:right="7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8"/>
          <w:w w:val="94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alley</w:t>
      </w:r>
      <w:r>
        <w:rPr>
          <w:rFonts w:ascii="Arial" w:hAnsi="Arial" w:cs="Arial" w:eastAsia="Arial"/>
          <w:sz w:val="20"/>
          <w:szCs w:val="20"/>
          <w:spacing w:val="7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ACCC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authorisation).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71" w:lineRule="auto"/>
        <w:ind w:right="112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desirability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Dissemination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run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‘single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source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truth’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backbone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increasingly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transfer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commercial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outlined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above)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dealt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differently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information.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said,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appear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that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available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framework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meeting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standards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generates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sufficient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integrity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non-criminal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encourage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exploring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type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freely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available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equipment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type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suitable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collecting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purposes,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</w:p>
    <w:p>
      <w:pPr>
        <w:spacing w:before="0" w:after="0" w:line="271" w:lineRule="auto"/>
        <w:ind w:right="10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instance,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collection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heavy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data.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24"/>
          <w:szCs w:val="24"/>
          <w:color w:val="1E4E79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PRICING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-1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keep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moving,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‘forward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looking’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approach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60" w:lineRule="atLeast"/>
        <w:ind w:right="13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political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challenges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accompany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closely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levels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outcome.</w:t>
      </w:r>
    </w:p>
    <w:p>
      <w:pPr>
        <w:spacing w:before="33" w:after="0" w:line="271" w:lineRule="auto"/>
        <w:ind w:right="12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crucially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demonstrate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inadequacies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inequities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current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pricing,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highlight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could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flow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doing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away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inefficient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taxes.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RAIL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1" w:lineRule="auto"/>
        <w:ind w:right="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sees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driver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changing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mode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travel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freight.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construction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right="26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2017/18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Budget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welcome.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4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see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would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easier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operators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regulatory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requirements,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around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environmental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9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During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2014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2015,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directed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towards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what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originally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‘national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vision’,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turned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into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discussion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Government’s</w:t>
      </w:r>
      <w:r>
        <w:rPr>
          <w:rFonts w:ascii="Arial" w:hAnsi="Arial" w:cs="Arial" w:eastAsia="Arial"/>
          <w:sz w:val="20"/>
          <w:szCs w:val="20"/>
          <w:spacing w:val="12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Rail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5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canvassed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well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broader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effort.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27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offer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kic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-start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40"/>
          <w:cols w:num="3" w:equalWidth="0">
            <w:col w:w="3444" w:space="253"/>
            <w:col w:w="3319" w:space="241"/>
            <w:col w:w="3543"/>
          </w:cols>
        </w:sectPr>
      </w:pPr>
      <w:rPr/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pict>
          <v:group style="position:absolute;margin-left:76.0354pt;margin-top:0pt;width:317.0036pt;height:101.621815pt;mso-position-horizontal-relative:page;mso-position-vertical-relative:page;z-index:-7281" coordorigin="1521,0" coordsize="6340,2032">
            <v:group style="position:absolute;left:1531;top:0;width:2755;height:2022" coordorigin="1531,0" coordsize="2755,2022">
              <v:shape style="position:absolute;left:1531;top:0;width:2755;height:2022" coordorigin="1531,0" coordsize="2755,2022" path="m4285,0l3453,0,1531,2022,2363,2022,4285,0e" filled="t" fillcolor="#0093D0" stroked="f">
                <v:path arrowok="t"/>
                <v:fill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0" w:after="0" w:line="140" w:lineRule="exact"/>
        <w:ind w:left="440" w:right="538" w:firstLine="-300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pict>
          <v:group style="position:absolute;margin-left:36pt;margin-top:-.028902pt;width:523.8430pt;height:.1pt;mso-position-horizontal-relative:page;mso-position-vertical-relative:paragraph;z-index:-7282" coordorigin="720,-1" coordsize="10477,2">
            <v:shape style="position:absolute;left:720;top:-1;width:10477;height:2" coordorigin="720,-1" coordsize="10477,0" path="m720,-1l11197,-1e" filled="f" stroked="t" strokeweight=".2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12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 </w:t>
      </w:r>
      <w:r>
        <w:rPr>
          <w:rFonts w:ascii="Arial" w:hAnsi="Arial" w:cs="Arial" w:eastAsia="Arial"/>
          <w:sz w:val="14"/>
          <w:szCs w:val="14"/>
          <w:spacing w:val="27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National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1"/>
          <w:w w:val="100"/>
          <w:i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olicy</w:t>
      </w:r>
      <w:r>
        <w:rPr>
          <w:rFonts w:ascii="Arial" w:hAnsi="Arial" w:cs="Arial" w:eastAsia="Arial"/>
          <w:sz w:val="14"/>
          <w:szCs w:val="14"/>
          <w:spacing w:val="-10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6"/>
          <w:i/>
        </w:rPr>
        <w:t>Framework</w:t>
      </w:r>
      <w:r>
        <w:rPr>
          <w:rFonts w:ascii="Arial" w:hAnsi="Arial" w:cs="Arial" w:eastAsia="Arial"/>
          <w:sz w:val="14"/>
          <w:szCs w:val="14"/>
          <w:spacing w:val="1"/>
          <w:w w:val="96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for</w:t>
      </w:r>
      <w:r>
        <w:rPr>
          <w:rFonts w:ascii="Arial" w:hAnsi="Arial" w:cs="Arial" w:eastAsia="Arial"/>
          <w:sz w:val="14"/>
          <w:szCs w:val="14"/>
          <w:spacing w:val="-6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Land</w:t>
      </w:r>
      <w:r>
        <w:rPr>
          <w:rFonts w:ascii="Arial" w:hAnsi="Arial" w:cs="Arial" w:eastAsia="Arial"/>
          <w:sz w:val="14"/>
          <w:szCs w:val="14"/>
          <w:spacing w:val="-7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-8"/>
          <w:w w:val="95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ransport</w:t>
      </w:r>
      <w:r>
        <w:rPr>
          <w:rFonts w:ascii="Arial" w:hAnsi="Arial" w:cs="Arial" w:eastAsia="Arial"/>
          <w:sz w:val="14"/>
          <w:szCs w:val="14"/>
          <w:spacing w:val="3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-15"/>
          <w:w w:val="100"/>
          <w:i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echnology:</w:t>
      </w:r>
      <w:r>
        <w:rPr>
          <w:rFonts w:ascii="Arial" w:hAnsi="Arial" w:cs="Arial" w:eastAsia="Arial"/>
          <w:sz w:val="14"/>
          <w:szCs w:val="14"/>
          <w:spacing w:val="-13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Action</w:t>
      </w:r>
      <w:r>
        <w:rPr>
          <w:rFonts w:ascii="Arial" w:hAnsi="Arial" w:cs="Arial" w:eastAsia="Arial"/>
          <w:sz w:val="14"/>
          <w:szCs w:val="14"/>
          <w:spacing w:val="-9"/>
          <w:w w:val="100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95"/>
          <w:i/>
        </w:rPr>
        <w:t>Plan:</w:t>
      </w:r>
      <w:r>
        <w:rPr>
          <w:rFonts w:ascii="Arial" w:hAnsi="Arial" w:cs="Arial" w:eastAsia="Arial"/>
          <w:sz w:val="14"/>
          <w:szCs w:val="14"/>
          <w:spacing w:val="1"/>
          <w:w w:val="95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i/>
        </w:rPr>
        <w:t>2016-2019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,</w:t>
      </w:r>
      <w:r>
        <w:rPr>
          <w:rFonts w:ascii="Arial" w:hAnsi="Arial" w:cs="Arial" w:eastAsia="Arial"/>
          <w:sz w:val="14"/>
          <w:szCs w:val="14"/>
          <w:spacing w:val="8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p.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18</w:t>
      </w:r>
      <w:r>
        <w:rPr>
          <w:rFonts w:ascii="Arial" w:hAnsi="Arial" w:cs="Arial" w:eastAsia="Arial"/>
          <w:sz w:val="14"/>
          <w:szCs w:val="14"/>
          <w:spacing w:val="-7"/>
          <w:w w:val="100"/>
        </w:rPr>
        <w:t> </w:t>
      </w:r>
      <w:hyperlink r:id="rId354"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(http://transportinfrastructurecouncil.go</w:t>
        </w:r>
        <w:r>
          <w:rPr>
            <w:rFonts w:ascii="Arial" w:hAnsi="Arial" w:cs="Arial" w:eastAsia="Arial"/>
            <w:sz w:val="14"/>
            <w:szCs w:val="14"/>
            <w:spacing w:val="-10"/>
            <w:w w:val="100"/>
          </w:rPr>
          <w:t>v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.au/publications/files/National_</w:t>
        </w:r>
        <w:r>
          <w:rPr>
            <w:rFonts w:ascii="Arial" w:hAnsi="Arial" w:cs="Arial" w:eastAsia="Arial"/>
            <w:sz w:val="14"/>
            <w:szCs w:val="14"/>
            <w:spacing w:val="0"/>
            <w:w w:val="100"/>
          </w:rPr>
          <w:t> </w:t>
        </w:r>
      </w:hyperlink>
      <w:r>
        <w:rPr>
          <w:rFonts w:ascii="Arial" w:hAnsi="Arial" w:cs="Arial" w:eastAsia="Arial"/>
          <w:sz w:val="14"/>
          <w:szCs w:val="14"/>
          <w:spacing w:val="-3"/>
          <w:w w:val="100"/>
        </w:rPr>
        <w:t>P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olicy_</w:t>
      </w:r>
      <w:r>
        <w:rPr>
          <w:rFonts w:ascii="Arial" w:hAnsi="Arial" w:cs="Arial" w:eastAsia="Arial"/>
          <w:sz w:val="14"/>
          <w:szCs w:val="14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ramework_for_Land_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ransport_</w:t>
      </w:r>
      <w:r>
        <w:rPr>
          <w:rFonts w:ascii="Arial" w:hAnsi="Arial" w:cs="Arial" w:eastAsia="Arial"/>
          <w:sz w:val="14"/>
          <w:szCs w:val="14"/>
          <w:spacing w:val="-17"/>
          <w:w w:val="100"/>
        </w:rPr>
        <w:t>T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echnolog</w:t>
      </w:r>
      <w:r>
        <w:rPr>
          <w:rFonts w:ascii="Arial" w:hAnsi="Arial" w:cs="Arial" w:eastAsia="Arial"/>
          <w:sz w:val="14"/>
          <w:szCs w:val="14"/>
          <w:spacing w:val="-10"/>
          <w:w w:val="100"/>
        </w:rPr>
        <w:t>y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>.pdf)</w:t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540"/>
        </w:sectPr>
      </w:pPr>
      <w:rPr/>
    </w:p>
    <w:p>
      <w:pPr>
        <w:spacing w:before="17" w:after="0" w:line="681" w:lineRule="exact"/>
        <w:ind w:left="10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CONC</w:t>
      </w:r>
      <w:r>
        <w:rPr>
          <w:rFonts w:ascii="Arial" w:hAnsi="Arial" w:cs="Arial" w:eastAsia="Arial"/>
          <w:sz w:val="60"/>
          <w:szCs w:val="60"/>
          <w:spacing w:val="-11"/>
          <w:w w:val="101"/>
          <w:b/>
          <w:bCs/>
          <w:position w:val="-2"/>
        </w:rPr>
        <w:t>L</w:t>
      </w:r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USION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386" w:top="1320" w:bottom="580" w:left="620" w:right="600"/>
          <w:headerReference w:type="even" r:id="rId355"/>
          <w:pgSz w:w="11920" w:h="16840"/>
        </w:sectPr>
      </w:pPr>
      <w:rPr/>
    </w:p>
    <w:p>
      <w:pPr>
        <w:spacing w:before="33" w:after="0" w:line="271" w:lineRule="auto"/>
        <w:ind w:left="100" w:right="3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Although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consultation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process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surrounding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development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National</w:t>
      </w:r>
      <w:r>
        <w:rPr>
          <w:rFonts w:ascii="Arial" w:hAnsi="Arial" w:cs="Arial" w:eastAsia="Arial"/>
          <w:sz w:val="20"/>
          <w:szCs w:val="20"/>
          <w:color w:val="1A436E"/>
          <w:spacing w:val="10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-4"/>
          <w:w w:val="96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6"/>
          <w:b/>
          <w:bCs/>
        </w:rPr>
        <w:t>reight</w:t>
      </w:r>
      <w:r>
        <w:rPr>
          <w:rFonts w:ascii="Arial" w:hAnsi="Arial" w:cs="Arial" w:eastAsia="Arial"/>
          <w:sz w:val="20"/>
          <w:szCs w:val="20"/>
          <w:color w:val="1A436E"/>
          <w:spacing w:val="6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Supply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Chain</w:t>
      </w:r>
      <w:r>
        <w:rPr>
          <w:rFonts w:ascii="Arial" w:hAnsi="Arial" w:cs="Arial" w:eastAsia="Arial"/>
          <w:sz w:val="20"/>
          <w:szCs w:val="20"/>
          <w:color w:val="1A436E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Strategy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ongoing,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it</w:t>
      </w:r>
      <w:r>
        <w:rPr>
          <w:rFonts w:ascii="Arial" w:hAnsi="Arial" w:cs="Arial" w:eastAsia="Arial"/>
          <w:sz w:val="20"/>
          <w:szCs w:val="20"/>
          <w:color w:val="1A436E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already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clear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what</w:t>
      </w:r>
      <w:r>
        <w:rPr>
          <w:rFonts w:ascii="Arial" w:hAnsi="Arial" w:cs="Arial" w:eastAsia="Arial"/>
          <w:sz w:val="20"/>
          <w:szCs w:val="20"/>
          <w:color w:val="1A436E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emerges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5"/>
          <w:b/>
          <w:bCs/>
        </w:rPr>
        <w:t>must</w:t>
      </w:r>
      <w:r>
        <w:rPr>
          <w:rFonts w:ascii="Arial" w:hAnsi="Arial" w:cs="Arial" w:eastAsia="Arial"/>
          <w:sz w:val="20"/>
          <w:szCs w:val="20"/>
          <w:color w:val="1A436E"/>
          <w:spacing w:val="3"/>
          <w:w w:val="95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address</w:t>
      </w:r>
      <w:r>
        <w:rPr>
          <w:rFonts w:ascii="Arial" w:hAnsi="Arial" w:cs="Arial" w:eastAsia="Arial"/>
          <w:sz w:val="20"/>
          <w:szCs w:val="20"/>
          <w:color w:val="1A436E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several</w:t>
      </w:r>
      <w:r>
        <w:rPr>
          <w:rFonts w:ascii="Arial" w:hAnsi="Arial" w:cs="Arial" w:eastAsia="Arial"/>
          <w:sz w:val="20"/>
          <w:szCs w:val="20"/>
          <w:color w:val="1A436E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core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97"/>
          <w:b/>
          <w:bCs/>
        </w:rPr>
        <w:t>concerns</w:t>
      </w:r>
      <w:r>
        <w:rPr>
          <w:rFonts w:ascii="Arial" w:hAnsi="Arial" w:cs="Arial" w:eastAsia="Arial"/>
          <w:sz w:val="20"/>
          <w:szCs w:val="20"/>
          <w:color w:val="1A436E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0"/>
          <w:szCs w:val="20"/>
          <w:color w:val="1A436E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0"/>
          <w:szCs w:val="20"/>
          <w:color w:val="1A436E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freight</w:t>
      </w:r>
      <w:r>
        <w:rPr>
          <w:rFonts w:ascii="Arial" w:hAnsi="Arial" w:cs="Arial" w:eastAsia="Arial"/>
          <w:sz w:val="20"/>
          <w:szCs w:val="20"/>
          <w:color w:val="1A436E"/>
          <w:spacing w:val="-19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logistics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industr</w:t>
      </w:r>
      <w:r>
        <w:rPr>
          <w:rFonts w:ascii="Arial" w:hAnsi="Arial" w:cs="Arial" w:eastAsia="Arial"/>
          <w:sz w:val="20"/>
          <w:szCs w:val="20"/>
          <w:color w:val="1A436E"/>
          <w:spacing w:val="-14"/>
          <w:w w:val="100"/>
          <w:b/>
          <w:bCs/>
        </w:rPr>
        <w:t>y</w:t>
      </w:r>
      <w:r>
        <w:rPr>
          <w:rFonts w:ascii="Arial" w:hAnsi="Arial" w:cs="Arial" w:eastAsia="Arial"/>
          <w:sz w:val="20"/>
          <w:szCs w:val="20"/>
          <w:color w:val="1A436E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Although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consultation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process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likely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expand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items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effectively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represent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‘benchmark’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designing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</w:p>
    <w:p>
      <w:pPr>
        <w:spacing w:before="0" w:after="0" w:line="271" w:lineRule="auto"/>
        <w:ind w:left="10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relevant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committed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closely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71" w:lineRule="auto"/>
        <w:ind w:left="100" w:right="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levels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furtherance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objectives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months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ahead.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Australian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  <w:b/>
          <w:bCs/>
        </w:rPr>
        <w:t>Logistics</w:t>
      </w:r>
      <w:r>
        <w:rPr>
          <w:rFonts w:ascii="Arial" w:hAnsi="Arial" w:cs="Arial" w:eastAsia="Arial"/>
          <w:sz w:val="20"/>
          <w:szCs w:val="20"/>
          <w:spacing w:val="2"/>
          <w:w w:val="96"/>
          <w:b/>
          <w:bCs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</w:rPr>
        <w:t>Council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0" w:after="0" w:line="227" w:lineRule="exact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June</w:t>
      </w:r>
      <w:r>
        <w:rPr>
          <w:rFonts w:ascii="Arial" w:hAnsi="Arial" w:cs="Arial" w:eastAsia="Arial"/>
          <w:sz w:val="20"/>
          <w:szCs w:val="20"/>
          <w:spacing w:val="-1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b/>
          <w:bCs/>
          <w:position w:val="-1"/>
        </w:rPr>
        <w:t>2017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9" w:lineRule="auto"/>
        <w:ind w:left="518" w:right="744" w:firstLine="-518"/>
        <w:jc w:val="left"/>
        <w:tabs>
          <w:tab w:pos="5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Establish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dedicated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  <w:position w:val="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reight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Strategy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Division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within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  <w:position w:val="0"/>
        </w:rPr>
        <w:t>Department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  <w:position w:val="0"/>
        </w:rPr>
        <w:t>Infrastructure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Regional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9" w:after="0" w:line="271" w:lineRule="auto"/>
        <w:ind w:left="518" w:right="84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58.004059pt;width:345.276pt;height:116.221pt;mso-position-horizontal-relative:page;mso-position-vertical-relative:paragraph;z-index:-7279" coordorigin="4280,1160" coordsize="6906,2324">
            <v:shape style="position:absolute;left:4280;top:1160;width:6906;height:2324" coordorigin="4280,1160" coordsize="6906,2324" path="m4280,3485l11186,3485,11186,1160,4280,1160,4280,3485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Development,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staffed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appropriately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qualified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personnel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quality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advice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necessary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lead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debate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secure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outcomes;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8" w:lineRule="exact"/>
        <w:ind w:right="-20"/>
        <w:jc w:val="left"/>
        <w:tabs>
          <w:tab w:pos="50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-106.923096pt;width:345.276pt;height:89.764pt;mso-position-horizontal-relative:page;mso-position-vertical-relative:paragraph;z-index:-7280" coordorigin="4280,-2138" coordsize="6906,1795">
            <v:shape style="position:absolute;left:4280;top:-2138;width:6906;height:1795" coordorigin="4280,-2138" coordsize="6906,1795" path="m4280,-343l11186,-343,11186,-2138,4280,-2138,4280,-343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4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4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4"/>
        </w:rPr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  <w:position w:val="6"/>
        </w:rPr>
        <w:t>Rather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95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than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rely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City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position w:val="6"/>
        </w:rPr>
        <w:t>Deals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process,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develop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specific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82" w:lineRule="exact"/>
        <w:ind w:left="51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1"/>
        </w:rPr>
        <w:t>National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97"/>
          <w:position w:val="1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1"/>
        </w:rPr>
        <w:t>artnerships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97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1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1"/>
        </w:rPr>
        <w:t>State</w:t>
      </w:r>
      <w:r>
        <w:rPr>
          <w:rFonts w:ascii="Arial" w:hAnsi="Arial" w:cs="Arial" w:eastAsia="Arial"/>
          <w:sz w:val="20"/>
          <w:szCs w:val="20"/>
          <w:color w:val="FFFFFF"/>
          <w:spacing w:val="-21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1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3"/>
          <w:w w:val="97"/>
          <w:position w:val="1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1"/>
        </w:rPr>
        <w:t>erritory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7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1"/>
        </w:rPr>
        <w:t>Governments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97"/>
          <w:position w:val="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  <w:position w:val="1"/>
        </w:rPr>
        <w:t>to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0" w:after="0" w:line="271" w:lineRule="auto"/>
        <w:ind w:left="518" w:right="85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84.011902pt;width:345.276pt;height:106.772pt;mso-position-horizontal-relative:page;mso-position-vertical-relative:paragraph;z-index:-7278" coordorigin="4280,1680" coordsize="6906,2135">
            <v:shape style="position:absolute;left:4280;top:1680;width:6906;height:2135" coordorigin="4280,1680" coordsize="6906,2135" path="m4280,3816l11186,3816,11186,1680,4280,1680,4280,3816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provide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incentive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funds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institute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principles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recognising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rewarding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policies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lands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way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allows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24/7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operation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infrastructure.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89" w:lineRule="auto"/>
        <w:ind w:left="518" w:right="1372" w:firstLine="-518"/>
        <w:jc w:val="left"/>
        <w:tabs>
          <w:tab w:pos="5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>3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0"/>
        </w:rPr>
        <w:t>Actively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cooperate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industry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identify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how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non-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commercially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0"/>
        </w:rPr>
        <w:t>sensitive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data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about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freight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movements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9" w:after="0" w:line="271" w:lineRule="auto"/>
        <w:ind w:left="518" w:right="8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down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identifiable</w:t>
      </w:r>
      <w:r>
        <w:rPr>
          <w:rFonts w:ascii="Arial" w:hAnsi="Arial" w:cs="Arial" w:eastAsia="Arial"/>
          <w:sz w:val="20"/>
          <w:szCs w:val="20"/>
          <w:color w:val="FFFFFF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shared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participants,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thus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enhancing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productivity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71" w:lineRule="auto"/>
        <w:ind w:left="518" w:right="68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facilitate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obtaining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any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competition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law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authorisation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may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necessar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600"/>
          <w:cols w:num="2" w:equalWidth="0">
            <w:col w:w="3388" w:space="690"/>
            <w:col w:w="66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3" w:after="0" w:line="189" w:lineRule="auto"/>
        <w:ind w:left="4596" w:right="731" w:firstLine="-518"/>
        <w:jc w:val="left"/>
        <w:tabs>
          <w:tab w:pos="45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>4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Continue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development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forward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looking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approach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  <w:position w:val="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road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funding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that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shifts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focus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expenditure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required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9" w:after="0" w:line="260" w:lineRule="atLeast"/>
        <w:ind w:left="4596" w:right="64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42.887867pt;width:345.276pt;height:48.189pt;mso-position-horizontal-relative:page;mso-position-vertical-relative:paragraph;z-index:-7276" coordorigin="4280,858" coordsize="6906,964">
            <v:shape style="position:absolute;left:4280;top:858;width:6906;height:964" coordorigin="4280,858" coordsize="6906,964" path="m4280,1822l11186,1822,11186,858,4280,858,4280,1822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maintain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expand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light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forecast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subject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service</w:t>
      </w:r>
      <w:r>
        <w:rPr>
          <w:rFonts w:ascii="Arial" w:hAnsi="Arial" w:cs="Arial" w:eastAsia="Arial"/>
          <w:sz w:val="20"/>
          <w:szCs w:val="20"/>
          <w:color w:val="FFFFFF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technical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standards.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308" w:lineRule="exact"/>
        <w:ind w:left="4078" w:right="-20"/>
        <w:jc w:val="left"/>
        <w:tabs>
          <w:tab w:pos="458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-90.153107pt;width:345.276pt;height:74.646pt;mso-position-horizontal-relative:page;mso-position-vertical-relative:paragraph;z-index:-7277" coordorigin="4280,-1803" coordsize="6906,1493">
            <v:shape style="position:absolute;left:4280;top:-1803;width:6906;height:1493" coordorigin="4280,-1803" coordsize="6906,1493" path="m4280,-310l11186,-310,11186,-1803,4280,-1803,4280,-310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4"/>
        </w:rPr>
        <w:t>5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4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4"/>
        </w:rPr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Continue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to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progress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construction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  <w:position w:val="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6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78" w:lineRule="exact"/>
        <w:ind w:left="4561" w:right="5062"/>
        <w:jc w:val="center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214pt;margin-top:25.056282pt;width:345.276pt;height:48.189pt;mso-position-horizontal-relative:page;mso-position-vertical-relative:paragraph;z-index:-7275" coordorigin="4280,501" coordsize="6906,964">
            <v:shape style="position:absolute;left:4280;top:501;width:6906;height:964" coordorigin="4280,501" coordsize="6906,964" path="m4280,1465l11186,1465,11186,501,4280,501,4280,1465e" filled="t" fillcolor="#00335B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Rail.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3" w:after="0" w:line="189" w:lineRule="auto"/>
        <w:ind w:left="4596" w:right="1223" w:firstLine="-518"/>
        <w:jc w:val="left"/>
        <w:tabs>
          <w:tab w:pos="45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>6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b/>
          <w:bCs/>
          <w:position w:val="-10"/>
        </w:rPr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Encourage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renewed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development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execution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nationally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based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system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of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  <w:position w:val="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reight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  <w:position w:val="0"/>
        </w:rPr>
        <w:t>Rail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94"/>
          <w:position w:val="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0"/>
        </w:rPr>
        <w:t>Objectives.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6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.000015pt;width:595.276001pt;height:841.89pt;mso-position-horizontal-relative:page;mso-position-vertical-relative:page;z-index:-7274" coordorigin="0,0" coordsize="11906,16838">
            <v:shape style="position:absolute;left:0;top:0;width:11906;height:16838" type="#_x0000_t75">
              <v:imagedata r:id="rId358" o:title=""/>
            </v:shape>
            <v:group style="position:absolute;left:0;top:6024;width:11906;height:8228" coordorigin="0,6024" coordsize="11906,8228">
              <v:shape style="position:absolute;left:0;top:6024;width:11906;height:8228" coordorigin="0,6024" coordsize="11906,8228" path="m8630,13549l3380,13549,7001,14240,7070,14250,7108,14252,7125,14251,7194,14238,7254,14215,8630,13549e" filled="t" fillcolor="#000000" stroked="f">
                <v:path arrowok="t"/>
                <v:fill/>
              </v:shape>
              <v:shape style="position:absolute;left:0;top:6024;width:11906;height:8228" coordorigin="0,6024" coordsize="11906,8228" path="m0,12904l3266,13528,3282,13540,3300,13548,3321,13552,3342,13553,3362,13551,3380,13549,8630,13549,10847,12475,10910,12442,10950,12400,10949,12393,10891,12351,9697,11825,11906,11239,11906,9768,5015,9768,0,7565,0,12904e" filled="t" fillcolor="#000000" stroked="f">
                <v:path arrowok="t"/>
                <v:fill/>
              </v:shape>
              <v:shape style="position:absolute;left:0;top:6024;width:11906;height:8228" coordorigin="0,6024" coordsize="11906,8228" path="m11906,6024l5201,9617,5146,9651,5097,9688,5040,9741,5015,9768,11906,9768,11906,6024e" filled="t" fillcolor="#000000" stroked="f">
                <v:path arrowok="t"/>
                <v:fill/>
              </v:shape>
              <v:shape style="position:absolute;left:3380;top:13549;width:5250;height:685" type="#_x0000_t75">
                <v:imagedata r:id="rId359" o:title=""/>
              </v:shape>
              <v:shape style="position:absolute;left:0;top:7792;width:11906;height:5760" type="#_x0000_t75">
                <v:imagedata r:id="rId360" o:title=""/>
              </v:shape>
              <v:shape style="position:absolute;left:0;top:7200;width:11906;height:5997" type="#_x0000_t75">
                <v:imagedata r:id="rId361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jc w:val="left"/>
        <w:spacing w:after="0"/>
        <w:sectPr>
          <w:pgNumType w:start="18"/>
          <w:pgMar w:header="0" w:footer="386" w:top="1560" w:bottom="380" w:left="580" w:right="1680"/>
          <w:headerReference w:type="even" r:id="rId356"/>
          <w:footerReference w:type="even" r:id="rId357"/>
          <w:pgSz w:w="11920" w:h="1684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.000015pt;width:595.275pt;height:841.89pt;mso-position-horizontal-relative:page;mso-position-vertical-relative:page;z-index:-7273" coordorigin="0,0" coordsize="11906,16838">
            <v:shape style="position:absolute;left:0;top:0;width:11906;height:16838" type="#_x0000_t75">
              <v:imagedata r:id="rId364" o:title=""/>
            </v:shape>
            <v:shape style="position:absolute;left:0;top:5471;width:11906;height:9020" type="#_x0000_t75">
              <v:imagedata r:id="rId365" o:title=""/>
            </v:shape>
            <v:shape style="position:absolute;left:10438;top:9362;width:1467;height:645" type="#_x0000_t75">
              <v:imagedata r:id="rId366" o:title=""/>
            </v:shape>
            <v:group style="position:absolute;left:0;top:5196;width:5613;height:6043" coordorigin="0,5196" coordsize="5613,6043">
              <v:shape style="position:absolute;left:0;top:5196;width:5613;height:6043" coordorigin="0,5196" coordsize="5613,6043" path="m1598,5196l1532,5209,1470,5237,0,6024,0,11239,3517,10306,5613,7353,1806,5288,1750,5255,1683,5220,1614,5197,1598,5196e" filled="t" fillcolor="#000000" stroked="f">
                <v:path arrowok="t"/>
                <v:fill/>
              </v:shape>
              <v:shape style="position:absolute;left:0;top:5232;width:5613;height:6007" type="#_x0000_t75">
                <v:imagedata r:id="rId367" o:title=""/>
              </v:shape>
              <v:shape style="position:absolute;left:0;top:7200;width:11906;height:5997" type="#_x0000_t75">
                <v:imagedata r:id="rId368" o:title=""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69" w:lineRule="exact"/>
        <w:ind w:left="4635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color w:val="FFFFFF"/>
          <w:spacing w:val="-22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60"/>
          <w:szCs w:val="60"/>
          <w:color w:val="FFFFFF"/>
          <w:spacing w:val="14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60"/>
          <w:szCs w:val="60"/>
          <w:color w:val="FFFFFF"/>
          <w:spacing w:val="-2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60"/>
          <w:szCs w:val="60"/>
          <w:color w:val="FFFFFF"/>
          <w:spacing w:val="0"/>
          <w:w w:val="100"/>
          <w:b/>
          <w:bCs/>
          <w:position w:val="-1"/>
        </w:rPr>
        <w:t>ACHMENTS</w:t>
      </w:r>
      <w:r>
        <w:rPr>
          <w:rFonts w:ascii="Arial" w:hAnsi="Arial" w:cs="Arial" w:eastAsia="Arial"/>
          <w:sz w:val="60"/>
          <w:szCs w:val="6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386" w:top="1560" w:bottom="280" w:left="1680" w:right="960"/>
          <w:headerReference w:type="even" r:id="rId362"/>
          <w:footerReference w:type="even" r:id="rId363"/>
          <w:pgSz w:w="11920" w:h="16840"/>
        </w:sectPr>
      </w:pPr>
      <w:rPr/>
    </w:p>
    <w:p>
      <w:pPr>
        <w:spacing w:before="21" w:after="0" w:line="681" w:lineRule="exact"/>
        <w:ind w:left="14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0"/>
          <w:szCs w:val="60"/>
          <w:spacing w:val="14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ACHMENT</w:t>
      </w:r>
      <w:r>
        <w:rPr>
          <w:rFonts w:ascii="Arial" w:hAnsi="Arial" w:cs="Arial" w:eastAsia="Arial"/>
          <w:sz w:val="60"/>
          <w:szCs w:val="60"/>
          <w:spacing w:val="-4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1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7" w:after="0" w:line="240" w:lineRule="auto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ALC</w:t>
      </w:r>
      <w:r>
        <w:rPr>
          <w:rFonts w:ascii="Arial" w:hAnsi="Arial" w:cs="Arial" w:eastAsia="Arial"/>
          <w:sz w:val="24"/>
          <w:szCs w:val="24"/>
          <w:color w:val="1E4E79"/>
          <w:spacing w:val="-2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FORUM</w:t>
      </w:r>
      <w:r>
        <w:rPr>
          <w:rFonts w:ascii="Arial" w:hAnsi="Arial" w:cs="Arial" w:eastAsia="Arial"/>
          <w:sz w:val="24"/>
          <w:szCs w:val="24"/>
          <w:color w:val="1E4E79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2017</w:t>
      </w:r>
      <w:r>
        <w:rPr>
          <w:rFonts w:ascii="Arial" w:hAnsi="Arial" w:cs="Arial" w:eastAsia="Arial"/>
          <w:sz w:val="24"/>
          <w:szCs w:val="24"/>
          <w:color w:val="1E4E79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-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MAJOR</w:t>
      </w:r>
      <w:r>
        <w:rPr>
          <w:rFonts w:ascii="Arial" w:hAnsi="Arial" w:cs="Arial" w:eastAsia="Arial"/>
          <w:sz w:val="24"/>
          <w:szCs w:val="24"/>
          <w:color w:val="1E4E79"/>
          <w:spacing w:val="-1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OU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COMES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72" w:lineRule="exact"/>
        <w:ind w:left="14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  <w:position w:val="-1"/>
        </w:rPr>
        <w:t>&amp;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  <w:position w:val="-1"/>
        </w:rPr>
        <w:t>POINTS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  <w:position w:val="-1"/>
        </w:rPr>
        <w:t>OF</w:t>
      </w:r>
      <w:r>
        <w:rPr>
          <w:rFonts w:ascii="Arial" w:hAnsi="Arial" w:cs="Arial" w:eastAsia="Arial"/>
          <w:sz w:val="24"/>
          <w:szCs w:val="24"/>
          <w:color w:val="1E4E79"/>
          <w:spacing w:val="-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  <w:position w:val="-1"/>
        </w:rPr>
        <w:t>AGREEMENT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NumType w:start="20"/>
          <w:pgMar w:header="0" w:footer="386" w:top="600" w:bottom="380" w:left="580" w:right="640"/>
          <w:headerReference w:type="even" r:id="rId369"/>
          <w:footerReference w:type="even" r:id="rId370"/>
          <w:footerReference w:type="odd" r:id="rId371"/>
          <w:pgSz w:w="11920" w:h="16840"/>
        </w:sectPr>
      </w:pPr>
      <w:rPr/>
    </w:p>
    <w:p>
      <w:pPr>
        <w:spacing w:before="33" w:after="0" w:line="250" w:lineRule="auto"/>
        <w:ind w:left="42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Supply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build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4"/>
        </w:rPr>
        <w:t>upon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positive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progress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years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reforms,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strategies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strategies.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stands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chance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success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supported</w:t>
      </w:r>
      <w:r>
        <w:rPr>
          <w:rFonts w:ascii="Arial" w:hAnsi="Arial" w:cs="Arial" w:eastAsia="Arial"/>
          <w:sz w:val="20"/>
          <w:szCs w:val="20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political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13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orum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emphasised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pressing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overcome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fragmented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decision-making</w:t>
      </w:r>
      <w:r>
        <w:rPr>
          <w:rFonts w:ascii="Arial" w:hAnsi="Arial" w:cs="Arial" w:eastAsia="Arial"/>
          <w:sz w:val="20"/>
          <w:szCs w:val="20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local,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governments.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Delegates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expressed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concern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27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parochial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attitude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still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pervades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aspects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decision-making.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423" w:right="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Although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highly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competitive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within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across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modes,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nonetheless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general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should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‘mode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neutral’’.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Howeve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broad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particularly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examine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initiatives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increase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rail’s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share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task,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especially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regard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long-haul,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freight.</w:t>
      </w:r>
    </w:p>
    <w:p>
      <w:pPr>
        <w:spacing w:before="85" w:after="0" w:line="250" w:lineRule="auto"/>
        <w:ind w:left="423" w:right="34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proposed</w:t>
      </w:r>
      <w:r>
        <w:rPr>
          <w:rFonts w:ascii="Arial" w:hAnsi="Arial" w:cs="Arial" w:eastAsia="Arial"/>
          <w:sz w:val="20"/>
          <w:szCs w:val="20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link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enjoyed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support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delegates.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movements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coast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423" w:right="-3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double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next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decade,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broad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consensus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‘port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port’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form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backbone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50" w:lineRule="auto"/>
        <w:ind w:left="283" w:right="137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agreement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achieving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road-rail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mix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reduce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costs,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deliver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outcomes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produce</w:t>
      </w:r>
      <w:r>
        <w:rPr>
          <w:rFonts w:ascii="Arial" w:hAnsi="Arial" w:cs="Arial" w:eastAsia="Arial"/>
          <w:sz w:val="20"/>
          <w:szCs w:val="20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environmental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benefits.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Communicating</w:t>
      </w:r>
      <w:r>
        <w:rPr>
          <w:rFonts w:ascii="Arial" w:hAnsi="Arial" w:cs="Arial" w:eastAsia="Arial"/>
          <w:sz w:val="20"/>
          <w:szCs w:val="20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benefits,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both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wider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communit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will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absolutely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crucial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4"/>
        </w:rPr>
        <w:t>building</w:t>
      </w:r>
      <w:r>
        <w:rPr>
          <w:rFonts w:ascii="Arial" w:hAnsi="Arial" w:cs="Arial" w:eastAsia="Arial"/>
          <w:sz w:val="20"/>
          <w:szCs w:val="20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political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public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speakers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observed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more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projects.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take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long-term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vie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best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links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lost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through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encroaching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commercial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development.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2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Attendees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called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more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effective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action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comes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preserving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corridors.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Unless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1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commit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protects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expanding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commercial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development,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solutions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become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prohibitively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expensive.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turn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limit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outcomes.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14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firm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recognition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backed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investment.</w:t>
      </w:r>
      <w:r>
        <w:rPr>
          <w:rFonts w:ascii="Arial" w:hAnsi="Arial" w:cs="Arial" w:eastAsia="Arial"/>
          <w:sz w:val="20"/>
          <w:szCs w:val="20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financial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resources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work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significant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time,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likely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depend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mix</w:t>
      </w:r>
    </w:p>
    <w:p>
      <w:pPr>
        <w:spacing w:before="0" w:after="0" w:line="250" w:lineRule="auto"/>
        <w:ind w:left="283" w:right="-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government,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private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institutional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sources,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possibly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proceeds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asset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recycling.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50" w:lineRule="auto"/>
        <w:ind w:left="283" w:right="18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focus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lost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opportunities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continuing</w:t>
      </w:r>
      <w:r>
        <w:rPr>
          <w:rFonts w:ascii="Arial" w:hAnsi="Arial" w:cs="Arial" w:eastAsia="Arial"/>
          <w:sz w:val="20"/>
          <w:szCs w:val="20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arise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10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overlapping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outdated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secto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especially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level.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greater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harmonisation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jurisdictions</w:t>
      </w:r>
      <w:r>
        <w:rPr>
          <w:rFonts w:ascii="Arial" w:hAnsi="Arial" w:cs="Arial" w:eastAsia="Arial"/>
          <w:sz w:val="20"/>
          <w:szCs w:val="20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comes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regulation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area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gains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be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achieved.</w:t>
      </w:r>
    </w:p>
    <w:p>
      <w:pPr>
        <w:spacing w:before="85" w:after="0" w:line="250" w:lineRule="auto"/>
        <w:ind w:left="283" w:right="48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There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strong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reform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pricing.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technological</w:t>
      </w:r>
      <w:r>
        <w:rPr>
          <w:rFonts w:ascii="Arial" w:hAnsi="Arial" w:cs="Arial" w:eastAsia="Arial"/>
          <w:sz w:val="20"/>
          <w:szCs w:val="20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enhancements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(such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GPS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tracking)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now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easier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ever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19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monitor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vehicle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use,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imperative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move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model</w:t>
      </w:r>
      <w:r>
        <w:rPr>
          <w:rFonts w:ascii="Arial" w:hAnsi="Arial" w:cs="Arial" w:eastAsia="Arial"/>
          <w:sz w:val="20"/>
          <w:szCs w:val="20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users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pay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according</w:t>
      </w:r>
      <w:r>
        <w:rPr>
          <w:rFonts w:ascii="Arial" w:hAnsi="Arial" w:cs="Arial" w:eastAsia="Arial"/>
          <w:sz w:val="20"/>
          <w:szCs w:val="20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where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travel.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excise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longer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raising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sufficient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revenue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21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7"/>
        </w:rPr>
        <w:t>st</w:t>
      </w:r>
      <w:r>
        <w:rPr>
          <w:rFonts w:ascii="Arial" w:hAnsi="Arial" w:cs="Arial" w:eastAsia="Arial"/>
          <w:sz w:val="11"/>
          <w:szCs w:val="11"/>
          <w:spacing w:val="24"/>
          <w:w w:val="100"/>
          <w:position w:val="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  <w:position w:val="0"/>
        </w:rPr>
        <w:t>century</w:t>
      </w:r>
      <w:r>
        <w:rPr>
          <w:rFonts w:ascii="Arial" w:hAnsi="Arial" w:cs="Arial" w:eastAsia="Arial"/>
          <w:sz w:val="20"/>
          <w:szCs w:val="20"/>
          <w:spacing w:val="0"/>
          <w:w w:val="101"/>
          <w:position w:val="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  <w:position w:val="0"/>
        </w:rPr>
        <w:t>econom</w:t>
      </w:r>
      <w:r>
        <w:rPr>
          <w:rFonts w:ascii="Arial" w:hAnsi="Arial" w:cs="Arial" w:eastAsia="Arial"/>
          <w:sz w:val="20"/>
          <w:szCs w:val="20"/>
          <w:spacing w:val="-15"/>
          <w:w w:val="102"/>
          <w:position w:val="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98"/>
          <w:position w:val="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  <w:position w:val="0"/>
        </w:rPr>
      </w:r>
    </w:p>
    <w:p>
      <w:pPr>
        <w:spacing w:before="85" w:after="0" w:line="250" w:lineRule="auto"/>
        <w:ind w:left="283" w:right="6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was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recognised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we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must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achieve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balance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transport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residential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requirements.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Curfews,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detours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prohibitive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speed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limits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impose</w:t>
      </w:r>
      <w:r>
        <w:rPr>
          <w:rFonts w:ascii="Arial" w:hAnsi="Arial" w:cs="Arial" w:eastAsia="Arial"/>
          <w:sz w:val="20"/>
          <w:szCs w:val="20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added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businesses,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borne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consumers.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50" w:lineRule="auto"/>
        <w:ind w:left="283" w:right="5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government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incentivised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consider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context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own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decision-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making.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Equall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federal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recognize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42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</w:t>
      </w:r>
      <w:r>
        <w:rPr>
          <w:rFonts w:ascii="Arial" w:hAnsi="Arial" w:cs="Arial" w:eastAsia="Arial"/>
          <w:sz w:val="20"/>
          <w:szCs w:val="20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cannot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expected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pick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cost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burden</w:t>
      </w:r>
      <w:r>
        <w:rPr>
          <w:rFonts w:ascii="Arial" w:hAnsi="Arial" w:cs="Arial" w:eastAsia="Arial"/>
          <w:sz w:val="20"/>
          <w:szCs w:val="20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building</w:t>
      </w:r>
      <w:r>
        <w:rPr>
          <w:rFonts w:ascii="Arial" w:hAnsi="Arial" w:cs="Arial" w:eastAsia="Arial"/>
          <w:sz w:val="20"/>
          <w:szCs w:val="20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maintaining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roads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form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50" w:lineRule="auto"/>
        <w:ind w:left="283" w:right="9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network.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640"/>
          <w:cols w:num="3" w:equalWidth="0">
            <w:col w:w="3455" w:space="245"/>
            <w:col w:w="3342" w:space="239"/>
            <w:col w:w="3419"/>
          </w:cols>
        </w:sectPr>
      </w:pPr>
      <w:rPr/>
    </w:p>
    <w:p>
      <w:pPr>
        <w:spacing w:before="21" w:after="0" w:line="681" w:lineRule="exact"/>
        <w:ind w:left="10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0"/>
          <w:szCs w:val="60"/>
          <w:spacing w:val="14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0"/>
          <w:szCs w:val="60"/>
          <w:spacing w:val="-22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0"/>
          <w:szCs w:val="60"/>
          <w:spacing w:val="0"/>
          <w:w w:val="100"/>
          <w:b/>
          <w:bCs/>
          <w:position w:val="-2"/>
        </w:rPr>
        <w:t>ACHMENT</w:t>
      </w:r>
      <w:r>
        <w:rPr>
          <w:rFonts w:ascii="Arial" w:hAnsi="Arial" w:cs="Arial" w:eastAsia="Arial"/>
          <w:sz w:val="60"/>
          <w:szCs w:val="60"/>
          <w:spacing w:val="-4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0"/>
          <w:szCs w:val="60"/>
          <w:spacing w:val="0"/>
          <w:w w:val="101"/>
          <w:b/>
          <w:bCs/>
          <w:position w:val="-2"/>
        </w:rPr>
        <w:t>2</w:t>
      </w:r>
      <w:r>
        <w:rPr>
          <w:rFonts w:ascii="Arial" w:hAnsi="Arial" w:cs="Arial" w:eastAsia="Arial"/>
          <w:sz w:val="60"/>
          <w:szCs w:val="60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27" w:after="0" w:line="243" w:lineRule="auto"/>
        <w:ind w:left="100" w:right="36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INFRASTRUCTURE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PRIORITY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LIS</w:t>
      </w:r>
      <w:r>
        <w:rPr>
          <w:rFonts w:ascii="Arial" w:hAnsi="Arial" w:cs="Arial" w:eastAsia="Arial"/>
          <w:sz w:val="24"/>
          <w:szCs w:val="24"/>
          <w:color w:val="1E4E79"/>
          <w:spacing w:val="-30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:</w:t>
      </w:r>
      <w:r>
        <w:rPr>
          <w:rFonts w:ascii="Arial" w:hAnsi="Arial" w:cs="Arial" w:eastAsia="Arial"/>
          <w:sz w:val="24"/>
          <w:szCs w:val="24"/>
          <w:color w:val="1E4E79"/>
          <w:spacing w:val="-27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KEY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5"/>
          <w:b/>
          <w:bCs/>
        </w:rPr>
        <w:t>PROJECTS</w:t>
      </w:r>
      <w:r>
        <w:rPr>
          <w:rFonts w:ascii="Arial" w:hAnsi="Arial" w:cs="Arial" w:eastAsia="Arial"/>
          <w:sz w:val="24"/>
          <w:szCs w:val="24"/>
          <w:color w:val="1E4E79"/>
          <w:spacing w:val="29"/>
          <w:w w:val="95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24"/>
          <w:szCs w:val="24"/>
          <w:color w:val="1E4E79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-9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OGISTI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-2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SECTOR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0" w:footer="386" w:top="600" w:bottom="580" w:left="620" w:right="600"/>
          <w:headerReference w:type="even" r:id="rId372"/>
          <w:pgSz w:w="11920" w:h="16840"/>
        </w:sectPr>
      </w:pPr>
      <w:rPr/>
    </w:p>
    <w:p>
      <w:pPr>
        <w:spacing w:before="34" w:after="0" w:line="271" w:lineRule="auto"/>
        <w:ind w:left="10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Australian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Council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</w:rPr>
        <w:t>(ALC)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(IA)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plays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role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advancing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Australia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promote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-4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Having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expert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independent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body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like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Infrastructure</w:t>
      </w:r>
      <w:r>
        <w:rPr>
          <w:rFonts w:ascii="Arial" w:hAnsi="Arial" w:cs="Arial" w:eastAsia="Arial"/>
          <w:sz w:val="20"/>
          <w:szCs w:val="20"/>
          <w:spacing w:val="1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Australia</w:t>
      </w:r>
      <w:r>
        <w:rPr>
          <w:rFonts w:ascii="Arial" w:hAnsi="Arial" w:cs="Arial" w:eastAsia="Arial"/>
          <w:sz w:val="20"/>
          <w:szCs w:val="20"/>
          <w:spacing w:val="-8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place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proposed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subject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rigorous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assessment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sound</w:t>
      </w:r>
      <w:r>
        <w:rPr>
          <w:rFonts w:ascii="Arial" w:hAnsi="Arial" w:cs="Arial" w:eastAsia="Arial"/>
          <w:sz w:val="20"/>
          <w:szCs w:val="20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basis.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00" w:right="13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particularly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taxpayers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receiving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value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money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-4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Each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yea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publishes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1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identifies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1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evidence-based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advice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investors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alike,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helping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investment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decisions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ultimately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employment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growth.</w:t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left="100" w:right="-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recent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version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13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issued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ebruary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2017,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provided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positive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assessments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number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absolutely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boosting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productive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Australia’s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networks,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enhancing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safety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efficienc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include:</w:t>
      </w:r>
    </w:p>
    <w:p>
      <w:pPr>
        <w:spacing w:before="95" w:after="0" w:line="249" w:lineRule="auto"/>
        <w:ind w:left="283" w:right="95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Botany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duplication;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-5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dedicated</w:t>
      </w:r>
      <w:r>
        <w:rPr>
          <w:rFonts w:ascii="Arial" w:hAnsi="Arial" w:cs="Arial" w:eastAsia="Arial"/>
          <w:sz w:val="20"/>
          <w:szCs w:val="20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freight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connection;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Supply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Strategy;</w:t>
      </w:r>
    </w:p>
    <w:p>
      <w:pPr>
        <w:spacing w:before="9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M80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Ring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estConnex;</w:t>
      </w:r>
    </w:p>
    <w:p>
      <w:pPr>
        <w:spacing w:before="94" w:after="0" w:line="250" w:lineRule="auto"/>
        <w:ind w:left="283" w:right="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Eastern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reeway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CityLink;</w:t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Link;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Newell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Highway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Murray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Basin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Project;</w:t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Airport;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4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between</w:t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Gate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reeway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of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0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1"/>
        </w:rPr>
        <w:t>Melbourne;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Adelaide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-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arcoola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Upgrade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Acceleration;</w:t>
      </w:r>
    </w:p>
    <w:p>
      <w:pPr>
        <w:spacing w:before="95" w:after="0" w:line="249" w:lineRule="auto"/>
        <w:ind w:left="283" w:right="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Moorebank</w:t>
      </w:r>
      <w:r>
        <w:rPr>
          <w:rFonts w:ascii="Arial" w:hAnsi="Arial" w:cs="Arial" w:eastAsia="Arial"/>
          <w:sz w:val="20"/>
          <w:szCs w:val="20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erminals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connection</w:t>
      </w:r>
      <w:r>
        <w:rPr>
          <w:rFonts w:ascii="Arial" w:hAnsi="Arial" w:cs="Arial" w:eastAsia="Arial"/>
          <w:sz w:val="20"/>
          <w:szCs w:val="20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50" w:lineRule="auto"/>
        <w:ind w:left="283" w:right="32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estern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and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Intermodal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access;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Lower</w:t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realignment;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9" w:lineRule="auto"/>
        <w:ind w:left="283" w:right="363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Lower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Hunter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construction;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28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Southern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Improved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95"/>
        </w:rPr>
        <w:t>K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embla;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0" w:lineRule="auto"/>
        <w:ind w:right="-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Northern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Sydney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2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Stage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2;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9" w:lineRule="auto"/>
        <w:ind w:left="283" w:right="320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enhancement;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2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Mount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Isa</w:t>
      </w:r>
      <w:r>
        <w:rPr>
          <w:rFonts w:ascii="Arial" w:hAnsi="Arial" w:cs="Arial" w:eastAsia="Arial"/>
          <w:sz w:val="20"/>
          <w:szCs w:val="20"/>
          <w:spacing w:val="-7"/>
          <w:w w:val="98"/>
        </w:rPr>
        <w:t>-</w:t>
      </w:r>
      <w:r>
        <w:rPr>
          <w:rFonts w:ascii="Arial" w:hAnsi="Arial" w:cs="Arial" w:eastAsia="Arial"/>
          <w:sz w:val="20"/>
          <w:szCs w:val="20"/>
          <w:spacing w:val="-23"/>
          <w:w w:val="98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ownsville</w:t>
      </w:r>
      <w:r>
        <w:rPr>
          <w:rFonts w:ascii="Arial" w:hAnsi="Arial" w:cs="Arial" w:eastAsia="Arial"/>
          <w:sz w:val="20"/>
          <w:szCs w:val="20"/>
          <w:spacing w:val="3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39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Gladstone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sea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access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49" w:lineRule="auto"/>
        <w:ind w:left="283" w:right="9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container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terminal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capacity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enhancement;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33" w:after="0" w:line="249" w:lineRule="auto"/>
        <w:ind w:left="283" w:right="478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Melbourne-Adelaide-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P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erth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rail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upgrade;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50" w:lineRule="auto"/>
        <w:ind w:left="283" w:right="234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Complete</w:t>
      </w:r>
      <w:r>
        <w:rPr>
          <w:rFonts w:ascii="Arial" w:hAnsi="Arial" w:cs="Arial" w:eastAsia="Arial"/>
          <w:sz w:val="20"/>
          <w:szCs w:val="20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Metro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Ring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from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Greensborough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Eastern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reeway;</w:t>
      </w:r>
    </w:p>
    <w:p>
      <w:pPr>
        <w:spacing w:before="85" w:after="0" w:line="249" w:lineRule="auto"/>
        <w:ind w:left="283" w:right="286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Burnie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Hobart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corridor</w:t>
      </w:r>
      <w:r>
        <w:rPr>
          <w:rFonts w:ascii="Arial" w:hAnsi="Arial" w:cs="Arial" w:eastAsia="Arial"/>
          <w:sz w:val="20"/>
          <w:szCs w:val="20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strategy;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6" w:after="0" w:line="250" w:lineRule="auto"/>
        <w:ind w:left="283" w:right="175" w:firstLine="-2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Advanced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rain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Management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System</w:t>
      </w:r>
      <w:r>
        <w:rPr>
          <w:rFonts w:ascii="Arial" w:hAnsi="Arial" w:cs="Arial" w:eastAsia="Arial"/>
          <w:sz w:val="20"/>
          <w:szCs w:val="20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implementation</w:t>
      </w:r>
      <w:r>
        <w:rPr>
          <w:rFonts w:ascii="Arial" w:hAnsi="Arial" w:cs="Arial" w:eastAsia="Arial"/>
          <w:sz w:val="20"/>
          <w:szCs w:val="20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network;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8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Sturt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Highway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Productivity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" w:after="0" w:line="240" w:lineRule="auto"/>
        <w:ind w:left="28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-8"/>
          <w:w w:val="100"/>
        </w:rPr>
        <w:t>V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enhancement;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95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w w:val="75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50"/>
        </w:rPr>
        <w:t>»</w:t>
      </w:r>
      <w:r>
        <w:rPr>
          <w:rFonts w:ascii="Times New Roman" w:hAnsi="Times New Roman" w:cs="Times New Roman" w:eastAsia="Times New Roman"/>
          <w:sz w:val="20"/>
          <w:szCs w:val="20"/>
          <w:w w:val="100"/>
        </w:rPr>
        <w:t>  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Upgrade</w:t>
      </w:r>
      <w:r>
        <w:rPr>
          <w:rFonts w:ascii="Arial" w:hAnsi="Arial" w:cs="Arial" w:eastAsia="Arial"/>
          <w:sz w:val="20"/>
          <w:szCs w:val="20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24"/>
          <w:w w:val="100"/>
        </w:rPr>
        <w:t>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anami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Road.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right="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inclusion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makes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clear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8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accords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recommendation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IA’s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15-year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8"/>
        </w:rPr>
        <w:t>Infrastructure</w:t>
      </w:r>
      <w:r>
        <w:rPr>
          <w:rFonts w:ascii="Arial" w:hAnsi="Arial" w:cs="Arial" w:eastAsia="Arial"/>
          <w:sz w:val="20"/>
          <w:szCs w:val="20"/>
          <w:spacing w:val="-1"/>
          <w:w w:val="98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develop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reight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Supply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Strategy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long-held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policy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now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adopted</w:t>
      </w:r>
      <w:r>
        <w:rPr>
          <w:rFonts w:ascii="Arial" w:hAnsi="Arial" w:cs="Arial" w:eastAsia="Arial"/>
          <w:sz w:val="20"/>
          <w:szCs w:val="20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ederal</w:t>
      </w:r>
      <w:r>
        <w:rPr>
          <w:rFonts w:ascii="Arial" w:hAnsi="Arial" w:cs="Arial" w:eastAsia="Arial"/>
          <w:sz w:val="20"/>
          <w:szCs w:val="20"/>
          <w:spacing w:val="-2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Government.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12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7"/>
        </w:rPr>
        <w:t>Likewise,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many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contained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list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refer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preserve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corridors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allow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meet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future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task.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another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key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policy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members.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7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following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pages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contain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extracts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from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IA’s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-5"/>
          <w:w w:val="97"/>
        </w:rPr>
        <w:t>F</w:t>
      </w:r>
      <w:r>
        <w:rPr>
          <w:rFonts w:ascii="Arial" w:hAnsi="Arial" w:cs="Arial" w:eastAsia="Arial"/>
          <w:sz w:val="20"/>
          <w:szCs w:val="20"/>
          <w:spacing w:val="0"/>
          <w:w w:val="97"/>
        </w:rPr>
        <w:t>ebruary</w:t>
      </w:r>
      <w:r>
        <w:rPr>
          <w:rFonts w:ascii="Arial" w:hAnsi="Arial" w:cs="Arial" w:eastAsia="Arial"/>
          <w:sz w:val="20"/>
          <w:szCs w:val="20"/>
          <w:spacing w:val="1"/>
          <w:w w:val="97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2017</w:t>
      </w:r>
      <w:r>
        <w:rPr>
          <w:rFonts w:ascii="Arial" w:hAnsi="Arial" w:cs="Arial" w:eastAsia="Arial"/>
          <w:sz w:val="20"/>
          <w:szCs w:val="20"/>
          <w:spacing w:val="-2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Infrastructure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5"/>
          <w:i/>
        </w:rPr>
        <w:t>Priority</w:t>
      </w:r>
      <w:r>
        <w:rPr>
          <w:rFonts w:ascii="Arial" w:hAnsi="Arial" w:cs="Arial" w:eastAsia="Arial"/>
          <w:sz w:val="20"/>
          <w:szCs w:val="20"/>
          <w:spacing w:val="1"/>
          <w:w w:val="95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  <w:i/>
        </w:rPr>
        <w:t>List</w:t>
      </w:r>
      <w:r>
        <w:rPr>
          <w:rFonts w:ascii="Arial" w:hAnsi="Arial" w:cs="Arial" w:eastAsia="Arial"/>
          <w:sz w:val="20"/>
          <w:szCs w:val="20"/>
          <w:spacing w:val="-11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detail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that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94"/>
        </w:rPr>
        <w:t>ALC</w:t>
      </w:r>
      <w:r>
        <w:rPr>
          <w:rFonts w:ascii="Arial" w:hAnsi="Arial" w:cs="Arial" w:eastAsia="Arial"/>
          <w:sz w:val="20"/>
          <w:szCs w:val="20"/>
          <w:spacing w:val="1"/>
          <w:w w:val="94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considers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are</w:t>
      </w:r>
      <w:r>
        <w:rPr>
          <w:rFonts w:ascii="Arial" w:hAnsi="Arial" w:cs="Arial" w:eastAsia="Arial"/>
          <w:sz w:val="20"/>
          <w:szCs w:val="20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particular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importance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for</w:t>
      </w:r>
      <w:r>
        <w:rPr>
          <w:rFonts w:ascii="Arial" w:hAnsi="Arial" w:cs="Arial" w:eastAsia="Arial"/>
          <w:sz w:val="20"/>
          <w:szCs w:val="20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freight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industr</w:t>
      </w:r>
      <w:r>
        <w:rPr>
          <w:rFonts w:ascii="Arial" w:hAnsi="Arial" w:cs="Arial" w:eastAsia="Arial"/>
          <w:sz w:val="20"/>
          <w:szCs w:val="20"/>
          <w:spacing w:val="-15"/>
          <w:w w:val="100"/>
        </w:rPr>
        <w:t>y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1" w:lineRule="auto"/>
        <w:ind w:right="30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96"/>
        </w:rPr>
        <w:t>These</w:t>
      </w:r>
      <w:r>
        <w:rPr>
          <w:rFonts w:ascii="Arial" w:hAnsi="Arial" w:cs="Arial" w:eastAsia="Arial"/>
          <w:sz w:val="20"/>
          <w:szCs w:val="20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projects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have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assigned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either</w:t>
      </w:r>
      <w:r>
        <w:rPr>
          <w:rFonts w:ascii="Arial" w:hAnsi="Arial" w:cs="Arial" w:eastAsia="Arial"/>
          <w:sz w:val="20"/>
          <w:szCs w:val="20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Priority</w:t>
      </w:r>
      <w:r>
        <w:rPr>
          <w:rFonts w:ascii="Arial" w:hAnsi="Arial" w:cs="Arial" w:eastAsia="Arial"/>
          <w:sz w:val="20"/>
          <w:szCs w:val="20"/>
          <w:spacing w:val="-2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status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by</w:t>
      </w:r>
      <w:r>
        <w:rPr>
          <w:rFonts w:ascii="Arial" w:hAnsi="Arial" w:cs="Arial" w:eastAsia="Arial"/>
          <w:sz w:val="20"/>
          <w:szCs w:val="20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4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,</w:t>
      </w:r>
      <w:r>
        <w:rPr>
          <w:rFonts w:ascii="Arial" w:hAnsi="Arial" w:cs="Arial" w:eastAsia="Arial"/>
          <w:sz w:val="20"/>
          <w:szCs w:val="20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indicating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potential</w:t>
      </w:r>
      <w:r>
        <w:rPr>
          <w:rFonts w:ascii="Arial" w:hAnsi="Arial" w:cs="Arial" w:eastAsia="Arial"/>
          <w:sz w:val="20"/>
          <w:szCs w:val="20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make</w:t>
      </w:r>
      <w:r>
        <w:rPr>
          <w:rFonts w:ascii="Arial" w:hAnsi="Arial" w:cs="Arial" w:eastAsia="Arial"/>
          <w:sz w:val="20"/>
          <w:szCs w:val="20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significant</w:t>
      </w:r>
      <w:r>
        <w:rPr>
          <w:rFonts w:ascii="Arial" w:hAnsi="Arial" w:cs="Arial" w:eastAsia="Arial"/>
          <w:sz w:val="20"/>
          <w:szCs w:val="20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contribution</w:t>
      </w:r>
    </w:p>
    <w:p>
      <w:pPr>
        <w:spacing w:before="0" w:after="0" w:line="271" w:lineRule="auto"/>
        <w:ind w:right="6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spacing w:val="0"/>
          <w:w w:val="100"/>
        </w:rPr>
        <w:t>to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improving</w:t>
      </w:r>
      <w:r>
        <w:rPr>
          <w:rFonts w:ascii="Arial" w:hAnsi="Arial" w:cs="Arial" w:eastAsia="Arial"/>
          <w:sz w:val="20"/>
          <w:szCs w:val="20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national</w:t>
      </w:r>
      <w:r>
        <w:rPr>
          <w:rFonts w:ascii="Arial" w:hAnsi="Arial" w:cs="Arial" w:eastAsia="Arial"/>
          <w:sz w:val="20"/>
          <w:szCs w:val="20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economic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performance.</w:t>
      </w:r>
      <w:r>
        <w:rPr>
          <w:rFonts w:ascii="Arial" w:hAnsi="Arial" w:cs="Arial" w:eastAsia="Arial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600"/>
          <w:cols w:num="3" w:equalWidth="0">
            <w:col w:w="3382" w:space="275"/>
            <w:col w:w="3277" w:space="283"/>
            <w:col w:w="3483"/>
          </w:cols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9.073535pt;height:36pt;mso-position-horizontal-relative:char;mso-position-vertical-relative:line" type="#_x0000_t75">
            <v:imagedata r:id="rId37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855" w:lineRule="exact"/>
        <w:ind w:left="1878" w:right="-20"/>
        <w:jc w:val="left"/>
        <w:rPr>
          <w:rFonts w:ascii="Times New Roman" w:hAnsi="Times New Roman" w:cs="Times New Roman" w:eastAsia="Times New Roman"/>
          <w:sz w:val="78"/>
          <w:szCs w:val="78"/>
        </w:rPr>
      </w:pPr>
      <w:rPr/>
      <w:r>
        <w:rPr/>
        <w:pict>
          <v:shape style="position:absolute;margin-left:123.158096pt;margin-top:-83.944679pt;width:124.108582pt;height:32.25pt;mso-position-horizontal-relative:page;mso-position-vertical-relative:paragraph;z-index:-7272" type="#_x0000_t75">
            <v:imagedata r:id="rId377" o:title=""/>
          </v:shape>
        </w:pict>
      </w:r>
      <w:r>
        <w:rPr/>
        <w:pict>
          <v:group style="position:absolute;margin-left:117.095596pt;margin-top:-83.741837pt;width:.1pt;height:31.726pt;mso-position-horizontal-relative:page;mso-position-vertical-relative:paragraph;z-index:-7271" coordorigin="2342,-1675" coordsize="2,635">
            <v:shape style="position:absolute;left:2342;top:-1675;width:2;height:635" coordorigin="2342,-1675" coordsize="0,635" path="m2342,-1675l2342,-1040e" filled="f" stroked="t" strokeweight=".752pt" strokecolor="#000000">
              <v:path arrowok="t"/>
            </v:shape>
          </v:group>
          <w10:wrap type="none"/>
        </w:pict>
      </w:r>
      <w:r>
        <w:rPr/>
        <w:pict>
          <v:group style="position:absolute;margin-left:36pt;margin-top:8.017461pt;width:72.644pt;height:183.558pt;mso-position-horizontal-relative:page;mso-position-vertical-relative:paragraph;z-index:-7270" coordorigin="720,160" coordsize="1453,3671">
            <v:shape style="position:absolute;left:720;top:160;width:1453;height:3671" coordorigin="720,160" coordsize="1453,3671" path="m720,3832l2173,3832,2173,160,720,160,720,3832e" filled="t" fillcolor="#A30B3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b/>
          <w:bCs/>
          <w:position w:val="-1"/>
        </w:rPr>
        <w:t>Infrastructu</w:t>
      </w:r>
      <w:r>
        <w:rPr>
          <w:rFonts w:ascii="Times New Roman" w:hAnsi="Times New Roman" w:cs="Times New Roman" w:eastAsia="Times New Roman"/>
          <w:sz w:val="78"/>
          <w:szCs w:val="78"/>
          <w:spacing w:val="-14"/>
          <w:w w:val="100"/>
          <w:b/>
          <w:bCs/>
          <w:position w:val="-1"/>
        </w:rPr>
        <w:t>r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b/>
          <w:bCs/>
          <w:position w:val="-1"/>
        </w:rPr>
        <w:t>e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position w:val="0"/>
        </w:rPr>
      </w:r>
    </w:p>
    <w:p>
      <w:pPr>
        <w:spacing w:before="0" w:after="0" w:line="788" w:lineRule="exact"/>
        <w:ind w:left="1878" w:right="-20"/>
        <w:jc w:val="left"/>
        <w:rPr>
          <w:rFonts w:ascii="Times New Roman" w:hAnsi="Times New Roman" w:cs="Times New Roman" w:eastAsia="Times New Roman"/>
          <w:sz w:val="78"/>
          <w:szCs w:val="78"/>
        </w:rPr>
      </w:pPr>
      <w:rPr/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b/>
          <w:bCs/>
        </w:rPr>
        <w:t>Priority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</w:rPr>
      </w:r>
    </w:p>
    <w:p>
      <w:pPr>
        <w:spacing w:before="0" w:after="0" w:line="795" w:lineRule="exact"/>
        <w:ind w:left="1878" w:right="-20"/>
        <w:jc w:val="left"/>
        <w:rPr>
          <w:rFonts w:ascii="Times New Roman" w:hAnsi="Times New Roman" w:cs="Times New Roman" w:eastAsia="Times New Roman"/>
          <w:sz w:val="78"/>
          <w:szCs w:val="78"/>
        </w:rPr>
      </w:pPr>
      <w:rPr/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b/>
          <w:bCs/>
          <w:position w:val="1"/>
        </w:rPr>
        <w:t>List</w:t>
      </w:r>
      <w:r>
        <w:rPr>
          <w:rFonts w:ascii="Times New Roman" w:hAnsi="Times New Roman" w:cs="Times New Roman" w:eastAsia="Times New Roman"/>
          <w:sz w:val="78"/>
          <w:szCs w:val="78"/>
          <w:spacing w:val="0"/>
          <w:w w:val="100"/>
          <w:position w:val="0"/>
        </w:rPr>
      </w:r>
    </w:p>
    <w:p>
      <w:pPr>
        <w:spacing w:before="64" w:after="0" w:line="350" w:lineRule="exact"/>
        <w:ind w:left="1878" w:right="395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A30B35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31"/>
          <w:szCs w:val="31"/>
          <w:color w:val="A30B3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A30B35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31"/>
          <w:szCs w:val="31"/>
          <w:color w:val="A30B3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A30B35"/>
          <w:spacing w:val="0"/>
          <w:w w:val="101"/>
        </w:rPr>
        <w:t>Plan</w:t>
      </w:r>
      <w:r>
        <w:rPr>
          <w:rFonts w:ascii="Times New Roman" w:hAnsi="Times New Roman" w:cs="Times New Roman" w:eastAsia="Times New Roman"/>
          <w:sz w:val="31"/>
          <w:szCs w:val="31"/>
          <w:color w:val="A30B35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1"/>
        </w:rPr>
        <w:t>Initiative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1"/>
        </w:rPr>
        <w:t>Summaries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7" w:lineRule="exact"/>
        <w:ind w:left="1878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B0A3A0"/>
          <w:spacing w:val="0"/>
          <w:w w:val="100"/>
        </w:rPr>
        <w:t>February</w:t>
      </w:r>
      <w:r>
        <w:rPr>
          <w:rFonts w:ascii="Times New Roman" w:hAnsi="Times New Roman" w:cs="Times New Roman" w:eastAsia="Times New Roman"/>
          <w:sz w:val="31"/>
          <w:szCs w:val="31"/>
          <w:color w:val="B0A3A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B0A3A0"/>
          <w:spacing w:val="0"/>
          <w:w w:val="101"/>
        </w:rPr>
        <w:t>2017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22"/>
          <w:pgMar w:header="0" w:footer="386" w:top="1560" w:bottom="380" w:left="580" w:right="1680"/>
          <w:headerReference w:type="even" r:id="rId373"/>
          <w:footerReference w:type="even" r:id="rId374"/>
          <w:footerReference w:type="odd" r:id="rId375"/>
          <w:pgSz w:w="11920" w:h="16840"/>
        </w:sectPr>
      </w:pPr>
      <w:rPr/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28" w:lineRule="exact"/>
        <w:ind w:left="218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Port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Botany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duplication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240" w:lineRule="auto"/>
        <w:ind w:left="5592" w:right="340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4.398003pt;margin-top:-9.318387pt;width:253.087pt;height:253.087pt;mso-position-horizontal-relative:page;mso-position-vertical-relative:paragraph;z-index:-7269" coordorigin="1488,-186" coordsize="5062,5062">
            <v:group style="position:absolute;left:1498;top:-176;width:5042;height:5042" coordorigin="1498,-176" coordsize="5042,5042">
              <v:shape style="position:absolute;left:1498;top:-176;width:5042;height:5042" coordorigin="1498,-176" coordsize="5042,5042" path="m1498,4865l6540,4865,6540,-176,1498,-176,1498,4865e" filled="t" fillcolor="#F3F1F0" stroked="f">
                <v:path arrowok="t"/>
                <v:fill/>
              </v:shape>
              <v:shape style="position:absolute;left:1498;top:-176;width:5042;height:5042" type="#_x0000_t75">
                <v:imagedata r:id="rId380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2" w:after="0" w:line="240" w:lineRule="auto"/>
        <w:ind w:left="563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631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2" w:after="0" w:line="240" w:lineRule="auto"/>
        <w:ind w:left="563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631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2" w:after="0" w:line="205" w:lineRule="exact"/>
        <w:ind w:left="563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186" w:top="1660" w:bottom="580" w:left="1280" w:right="600"/>
          <w:headerReference w:type="even" r:id="rId378"/>
          <w:headerReference w:type="odd" r:id="rId379"/>
          <w:pgSz w:w="11920" w:h="16840"/>
        </w:sectPr>
      </w:pPr>
      <w:rPr/>
    </w:p>
    <w:p>
      <w:pPr>
        <w:spacing w:before="28" w:after="0" w:line="240" w:lineRule="auto"/>
        <w:ind w:left="218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2.292999pt;margin-top:-263.558472pt;width:193.709pt;height:252.087pt;mso-position-horizontal-relative:page;mso-position-vertical-relative:paragraph;z-index:-7268" coordorigin="6646,-5271" coordsize="3874,5042">
            <v:shape style="position:absolute;left:6646;top:-5271;width:3874;height:5042" coordorigin="6646,-5271" coordsize="3874,5042" path="m6646,-229l10520,-229,10520,-5271,6646,-5271,6646,-229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2" w:after="0" w:line="282" w:lineRule="auto"/>
        <w:ind w:left="218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import/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export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freight,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backbone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NS</w:t>
      </w:r>
      <w:r>
        <w:rPr>
          <w:rFonts w:ascii="Times New Roman" w:hAnsi="Times New Roman" w:cs="Times New Roman" w:eastAsia="Times New Roman"/>
          <w:sz w:val="18"/>
          <w:szCs w:val="18"/>
          <w:spacing w:val="-18"/>
          <w:w w:val="104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forecasts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twenty-foot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equivalent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units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82" w:lineRule="auto"/>
        <w:ind w:left="218" w:right="3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currently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close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arising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interstate,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intrastate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import/export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create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bottleneck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impacting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restricting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82" w:lineRule="auto"/>
        <w:ind w:left="218" w:right="-3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primary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vital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maintains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throughput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term.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small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portion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moved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using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imposes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demands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4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ruck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estimated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400%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21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2030,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driven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gely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throughput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6" w:after="0" w:line="240" w:lineRule="auto"/>
        <w:ind w:left="21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Botan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4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8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2" w:after="0" w:line="282" w:lineRule="auto"/>
        <w:ind w:right="94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aims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completing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duplication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82" w:lineRule="auto"/>
        <w:ind w:right="84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2.8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line.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form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designed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drive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mode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share.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2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555" w:space="334"/>
            <w:col w:w="5151"/>
          </w:cols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482" w:lineRule="exact"/>
        <w:ind w:left="837" w:right="2648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dedicated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619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0.338997pt;margin-top:-9.201793pt;width:250.638pt;height:250.638pt;mso-position-horizontal-relative:page;mso-position-vertical-relative:paragraph;z-index:-7267" coordorigin="1407,-184" coordsize="5013,5013">
            <v:group style="position:absolute;left:1417;top:-174;width:4993;height:4993" coordorigin="1417,-174" coordsize="4993,4993">
              <v:shape style="position:absolute;left:1417;top:-174;width:4993;height:4993" coordorigin="1417,-174" coordsize="4993,4993" path="m1417,4819l6410,4819,6410,-174,1417,-174,1417,4819e" filled="t" fillcolor="#F3F1F0" stroked="f">
                <v:path arrowok="t"/>
                <v:fill/>
              </v:shape>
              <v:shape style="position:absolute;left:1417;top:-174;width:4993;height:4993" type="#_x0000_t75">
                <v:imagedata r:id="rId381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19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Brisbane,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19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19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19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19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gap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186" w:top="1660" w:bottom="380" w:left="580" w:right="1460"/>
          <w:pgSz w:w="11920" w:h="16840"/>
        </w:sectPr>
      </w:pPr>
      <w:rPr/>
    </w:p>
    <w:p>
      <w:pPr>
        <w:spacing w:before="26" w:after="0" w:line="240" w:lineRule="auto"/>
        <w:ind w:left="83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5.733002pt;margin-top:-260.9664pt;width:191.827pt;height:249.638pt;mso-position-horizontal-relative:page;mso-position-vertical-relative:paragraph;z-index:-7266" coordorigin="6515,-5219" coordsize="3837,4993">
            <v:shape style="position:absolute;left:6515;top:-5219;width:3837;height:4993" coordorigin="6515,-5219" coordsize="3837,4993" path="m6515,-227l10351,-227,10351,-5219,6515,-5219,6515,-227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837" w:right="-1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Containe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trad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Brisban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forecas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increas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300%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representin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increas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4.8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yea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2045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Infrastructur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Audi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identifie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growt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Brisban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likely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83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becom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constraine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lac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dedicate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83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connection.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9" w:lineRule="auto"/>
        <w:ind w:left="83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creating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networks,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negatively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impacting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greater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economy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whole.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837" w:right="-1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preservation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ultimatel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construction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dedicated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removed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help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alleviate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congestion.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25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connectivity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preserving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ultimatel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constructing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dedicated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should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aim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volumes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capitalise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opportunities,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encouraging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modal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shift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rail.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460"/>
          <w:cols w:num="2" w:equalWidth="0">
            <w:col w:w="5096" w:space="366"/>
            <w:col w:w="4418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Inland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77" w:after="0" w:line="293" w:lineRule="exact"/>
        <w:ind w:left="2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Melbourne</w:t>
      </w:r>
      <w:r>
        <w:rPr>
          <w:rFonts w:ascii="Times New Roman" w:hAnsi="Times New Roman" w:cs="Times New Roman" w:eastAsia="Times New Roman"/>
          <w:sz w:val="26"/>
          <w:szCs w:val="26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to</w:t>
      </w:r>
      <w:r>
        <w:rPr>
          <w:rFonts w:ascii="Times New Roman" w:hAnsi="Times New Roman" w:cs="Times New Roman" w:eastAsia="Times New Roman"/>
          <w:sz w:val="26"/>
          <w:szCs w:val="26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Brisbane</w:t>
      </w:r>
      <w:r>
        <w:rPr>
          <w:rFonts w:ascii="Times New Roman" w:hAnsi="Times New Roman" w:cs="Times New Roman" w:eastAsia="Times New Roman"/>
          <w:sz w:val="26"/>
          <w:szCs w:val="26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via</w:t>
      </w:r>
      <w:r>
        <w:rPr>
          <w:rFonts w:ascii="Times New Roman" w:hAnsi="Times New Roman" w:cs="Times New Roman" w:eastAsia="Times New Roman"/>
          <w:sz w:val="26"/>
          <w:szCs w:val="26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inland</w:t>
      </w:r>
      <w:r>
        <w:rPr>
          <w:rFonts w:ascii="Times New Roman" w:hAnsi="Times New Roman" w:cs="Times New Roman" w:eastAsia="Times New Roman"/>
          <w:sz w:val="26"/>
          <w:szCs w:val="26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NSW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566" w:right="3438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76.510841pt;margin-top:-8.675452pt;width:249.401366pt;height:249.401365pt;mso-position-horizontal-relative:page;mso-position-vertical-relative:paragraph;z-index:-7265" type="#_x0000_t75">
            <v:imagedata r:id="rId386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6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inland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0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6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66" w:right="329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Proponent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6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270" w:top="1660" w:bottom="460" w:left="1280" w:right="600"/>
          <w:headerReference w:type="even" r:id="rId382"/>
          <w:headerReference w:type="odd" r:id="rId383"/>
          <w:footerReference w:type="even" r:id="rId384"/>
          <w:footerReference w:type="odd" r:id="rId385"/>
          <w:pgSz w:w="11920" w:h="16840"/>
        </w:sectPr>
      </w:pPr>
      <w:rPr/>
    </w:p>
    <w:p>
      <w:pPr>
        <w:spacing w:before="26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1.169006pt;margin-top:-260.711670pt;width:191.653pt;height:249.412pt;mso-position-horizontal-relative:page;mso-position-vertical-relative:paragraph;z-index:-7264" coordorigin="6623,-5214" coordsize="3833,4988">
            <v:shape style="position:absolute;left:6623;top:-5214;width:3833;height:4988" coordorigin="6623,-5214" coordsize="3833,4988" path="m6623,-226l10456,-226,10456,-5214,6623,-5214,6623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250" w:right="9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substantially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over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decades,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approximately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4.9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tonnes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2016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13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1.1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250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wenty-Foot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Equivalent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Units),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2050.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250" w:right="39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cannot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transit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industr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250" w:right="-1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function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alignments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constraints,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Brisbane,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transiting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metropolitan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area.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inland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fers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faster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transit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Howeve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much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250" w:right="1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two-lane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carriagewa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limited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lanes.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ithout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transit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volumes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rise.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81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Constructio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lin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approximatel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1,700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betwee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Melbourn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Brisban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vi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inlan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ictoria,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Sout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8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Aroun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40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propose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rout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woul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constructe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railwa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converte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narro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gaug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dua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gaug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Queensland,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maintainin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existin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narro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gaug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Brisban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regiona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centres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remainde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right="101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rout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woul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utilis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wher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necessar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upgrad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standar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gaug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trac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ictori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NS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right="86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rains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carry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485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(TEU)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when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longe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double-stacked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introduced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time.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3" w:lineRule="auto"/>
        <w:ind w:right="83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improved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improved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reliabilit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3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shorter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transit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times,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improvements,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sustainability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benefits,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reduced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lifecycle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costs.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0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2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benefit-cost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1.1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rate).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545" w:space="325"/>
            <w:col w:w="5170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Capital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cost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initiative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stated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oponent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(2016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business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case)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$9.89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(P50,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nominal,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undiscounted)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Australia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1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: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pre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construction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acquisitions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$893.7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million;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construction</w:t>
      </w:r>
      <w:r>
        <w:rPr>
          <w:rFonts w:ascii="Times New Roman" w:hAnsi="Times New Roman" w:cs="Times New Roman" w:eastAsia="Times New Roman"/>
          <w:sz w:val="15"/>
          <w:szCs w:val="15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determined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Stat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Governmen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contributio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be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79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National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Supply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Chain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Strategy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68.209999pt;margin-top:-9.181899pt;width:250.412pt;height:250.412pt;mso-position-horizontal-relative:page;mso-position-vertical-relative:paragraph;z-index:-7263" coordorigin="1364,-184" coordsize="5008,5008">
            <v:group style="position:absolute;left:1374;top:-174;width:4988;height:4988" coordorigin="1374,-174" coordsize="4988,4988">
              <v:shape style="position:absolute;left:1374;top:-174;width:4988;height:4988" coordorigin="1374,-174" coordsize="4988,4988" path="m1374,4815l6362,4815,6362,-174,1374,-174,1374,4815e" filled="t" fillcolor="#F3F1F0" stroked="f">
                <v:path arrowok="t"/>
                <v:fill/>
              </v:shape>
              <v:shape style="position:absolute;left:1374;top:-174;width:4988;height:4988" type="#_x0000_t75">
                <v:imagedata r:id="rId387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gap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270" w:top="1660" w:bottom="580" w:left="580" w:right="1500"/>
          <w:pgSz w:w="11920" w:h="16840"/>
        </w:sectPr>
      </w:pPr>
      <w:rPr/>
    </w:p>
    <w:p>
      <w:pPr>
        <w:spacing w:before="26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8079pt;width:191.653pt;height:249.412pt;mso-position-horizontal-relative:page;mso-position-vertical-relative:paragraph;z-index:-7262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794" w:right="13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task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86%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794" w:right="16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While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been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work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undertaken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strategies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ports,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progress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work,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taking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whole-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794" w:right="10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of-supply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perspective.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National-level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long-term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master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fective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planning,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robust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investment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decisions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secto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Failure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adequately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cater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794" w:right="-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ultimately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11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build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work,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adopting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holistic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approach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performance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networks.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appropriate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frameworks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chains,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Guide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investment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better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assets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79" w:lineRule="auto"/>
        <w:ind w:left="157" w:right="401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Enable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program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regulatory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reforms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capital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developed.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right="13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Governmen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announce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intentio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appoin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exper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pane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provid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advic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right="5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efficienc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suppl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chai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us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exper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panel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advic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inpu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developmen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nationa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suppl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chai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2017.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underway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500"/>
          <w:cols w:num="2" w:equalWidth="0">
            <w:col w:w="5044" w:space="371"/>
            <w:col w:w="4425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250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M80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Ring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Road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566" w:right="3438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76.510841pt;margin-top:-8.675391pt;width:249.401366pt;height:249.401365pt;mso-position-horizontal-relative:page;mso-position-vertical-relative:paragraph;z-index:-7261" type="#_x0000_t75">
            <v:imagedata r:id="rId391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6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ictoria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0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6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66" w:right="329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Proponent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6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ictorian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270" w:top="1660" w:bottom="460" w:left="1280" w:right="600"/>
          <w:headerReference w:type="even" r:id="rId388"/>
          <w:headerReference w:type="odd" r:id="rId389"/>
          <w:footerReference w:type="even" r:id="rId390"/>
          <w:pgSz w:w="11920" w:h="16840"/>
        </w:sectPr>
      </w:pPr>
      <w:rPr/>
    </w:p>
    <w:p>
      <w:pPr>
        <w:spacing w:before="26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1.169006pt;margin-top:-260.718079pt;width:191.653pt;height:249.412pt;mso-position-horizontal-relative:page;mso-position-vertical-relative:paragraph;z-index:-7260" coordorigin="6623,-5214" coordsize="3833,4988">
            <v:shape style="position:absolute;left:6623;top:-5214;width:3833;height:4988" coordorigin="6623,-5214" coordsize="3833,4988" path="m6623,-226l10456,-226,10456,-5214,6623,-5214,6623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250" w:right="-1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M80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major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centres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CBD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elsewhere,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facilitates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major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corridors.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M80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times,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imposing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costs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business.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negative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social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environmental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impacts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increased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fuel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consumption,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250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crash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rates.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centres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likely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problems.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tLeast"/>
        <w:ind w:left="250" w:right="7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constraints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problem,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without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investment,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annual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$86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$161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82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complete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yet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upgraded.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(i)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Plenty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Greensborough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(2.4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km);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(ii)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Princes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(7.9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km);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(iii)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Edgars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(4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km).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widen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right="90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minimum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three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through-lanes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direction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auxiliary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lanes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interchanges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implement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intelligent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infrastructure.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101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deliver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savings,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associated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social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environmental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fuel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consumption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lower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crash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rates.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benefit-cost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rate).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510" w:space="360"/>
            <w:col w:w="517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9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Capital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cost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initiative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stated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oponent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(2015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business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case)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$686.9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(P50,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nominal,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undiscounted)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Australian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1" w:after="0" w:line="240" w:lineRule="auto"/>
        <w:ind w:left="25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$500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four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stages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State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Government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$178.4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Private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sector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N/A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79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7"/>
          <w:w w:val="100"/>
          <w:position w:val="-1"/>
        </w:rPr>
        <w:t>W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estConnex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68.710297pt;margin-top:-8.68088pt;width:249.41188pt;height:249.41188pt;mso-position-horizontal-relative:page;mso-position-vertical-relative:paragraph;z-index:-7259" type="#_x0000_t75">
            <v:imagedata r:id="rId393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footer="0" w:header="1436" w:top="1660" w:bottom="280" w:left="580" w:right="1500"/>
          <w:footerReference w:type="odd" r:id="rId392"/>
          <w:pgSz w:w="11920" w:h="16840"/>
        </w:sectPr>
      </w:pPr>
      <w:rPr/>
    </w:p>
    <w:p>
      <w:pPr>
        <w:spacing w:before="26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8079pt;width:191.653pt;height:249.412pt;mso-position-horizontal-relative:page;mso-position-vertical-relative:paragraph;z-index:-7258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that,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79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interventions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problem,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Sydney/Newcastle/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ollongong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double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$5.6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2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794" w:right="15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$14.8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number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inner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M5,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M4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arterials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King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Geo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Parramatta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severely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become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794" w:right="-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estConnex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program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interconnected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projects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involves: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952" w:right="-36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Stag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idenin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existin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Motorwa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2"/>
        </w:rPr>
        <w:t>extendin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motorwa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fro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Strathfiel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toward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2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inne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-wes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(13.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km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includin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5.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2"/>
        </w:rPr>
        <w:t>tunnel)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3" w:after="0" w:line="279" w:lineRule="auto"/>
        <w:ind w:left="951" w:right="57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Stage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2: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M5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(surface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Kings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Geo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Road)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duplicating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tunnels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Peters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km,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tunnel)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Stag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3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Linkin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motorway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new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58" w:right="8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tunne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unde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wester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suburb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(9.2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tunnel)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3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‘Sydne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Gateway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roa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improvement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58" w:right="28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interchang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Peter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Airpor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precinct,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whic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woul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als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provid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improvemen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acces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Botan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right="25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estConnex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major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put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forward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2012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subsequently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erm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ransport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Master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immediate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vision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complete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critical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motorway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24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primary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savings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savings,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constituting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combined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86%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benefits.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Howeve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emissions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improved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community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wellbeing.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benefit-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1.7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rate),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not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04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wider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benefits.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500"/>
          <w:cols w:num="2" w:equalWidth="0">
            <w:col w:w="5101" w:space="314"/>
            <w:col w:w="442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9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Capital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cost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initiative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stated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oponent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(2015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business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case)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$16.8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(P50,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nominal,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undiscounted)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Australian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1" w:after="0" w:line="240" w:lineRule="auto"/>
        <w:ind w:left="79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$1.5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grant;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$2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loan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Stage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State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Government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Commercial-in-Confidence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Private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sector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9" w:after="0" w:line="240" w:lineRule="auto"/>
        <w:ind w:left="119" w:right="-20"/>
        <w:jc w:val="left"/>
        <w:tabs>
          <w:tab w:pos="72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>P28</w:t>
      </w:r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</w:r>
      <w:r>
        <w:rPr>
          <w:rFonts w:ascii="Arial" w:hAnsi="Arial" w:cs="Arial" w:eastAsia="Arial"/>
          <w:sz w:val="16"/>
          <w:szCs w:val="16"/>
          <w:color w:val="000000"/>
          <w:spacing w:val="-46"/>
          <w:w w:val="100"/>
          <w:b/>
          <w:bCs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19"/>
          <w:w w:val="98"/>
          <w:b/>
          <w:bCs/>
          <w:position w:val="4"/>
        </w:rPr>
        <w:t>c</w:t>
      </w:r>
      <w:r>
        <w:rPr>
          <w:rFonts w:ascii="Arial" w:hAnsi="Arial" w:cs="Arial" w:eastAsia="Arial"/>
          <w:sz w:val="16"/>
          <w:szCs w:val="16"/>
          <w:color w:val="000000"/>
          <w:spacing w:val="-97"/>
          <w:w w:val="100"/>
          <w:b/>
          <w:bCs/>
          <w:position w:val="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8"/>
          <w:b/>
          <w:bCs/>
          <w:position w:val="4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59"/>
          <w:w w:val="98"/>
          <w:b/>
          <w:bCs/>
          <w:position w:val="4"/>
        </w:rPr>
        <w:t>n</w:t>
      </w:r>
      <w:r>
        <w:rPr>
          <w:rFonts w:ascii="Arial" w:hAnsi="Arial" w:cs="Arial" w:eastAsia="Arial"/>
          <w:sz w:val="16"/>
          <w:szCs w:val="16"/>
          <w:color w:val="000000"/>
          <w:spacing w:val="-48"/>
          <w:w w:val="93"/>
          <w:b/>
          <w:bCs/>
          <w:position w:val="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1"/>
          <w:w w:val="98"/>
          <w:b/>
          <w:bCs/>
          <w:position w:val="4"/>
        </w:rPr>
        <w:t>t</w:t>
      </w:r>
      <w:r>
        <w:rPr>
          <w:rFonts w:ascii="Arial" w:hAnsi="Arial" w:cs="Arial" w:eastAsia="Arial"/>
          <w:sz w:val="16"/>
          <w:szCs w:val="16"/>
          <w:color w:val="000000"/>
          <w:spacing w:val="-111"/>
          <w:w w:val="96"/>
          <w:b/>
          <w:bCs/>
          <w:position w:val="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8"/>
          <w:b/>
          <w:bCs/>
          <w:position w:val="4"/>
        </w:rPr>
        <w:t>ri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79"/>
          <w:w w:val="98"/>
          <w:b/>
          <w:bCs/>
          <w:position w:val="4"/>
        </w:rPr>
        <w:t>b</w:t>
      </w:r>
      <w:r>
        <w:rPr>
          <w:rFonts w:ascii="Arial" w:hAnsi="Arial" w:cs="Arial" w:eastAsia="Arial"/>
          <w:sz w:val="16"/>
          <w:szCs w:val="16"/>
          <w:color w:val="000000"/>
          <w:spacing w:val="-15"/>
          <w:w w:val="95"/>
          <w:b/>
          <w:bCs/>
          <w:position w:val="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68"/>
          <w:w w:val="98"/>
          <w:b/>
          <w:bCs/>
          <w:position w:val="4"/>
        </w:rPr>
        <w:t>u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8"/>
          <w:b/>
          <w:bCs/>
          <w:position w:val="0"/>
        </w:rPr>
        <w:t>I</w:t>
      </w:r>
      <w:r>
        <w:rPr>
          <w:rFonts w:ascii="Arial" w:hAnsi="Arial" w:cs="Arial" w:eastAsia="Arial"/>
          <w:sz w:val="16"/>
          <w:szCs w:val="16"/>
          <w:color w:val="000000"/>
          <w:spacing w:val="-96"/>
          <w:w w:val="100"/>
          <w:b/>
          <w:bCs/>
          <w:position w:val="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8"/>
          <w:b/>
          <w:bCs/>
          <w:position w:val="4"/>
        </w:rPr>
        <w:t>ti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68"/>
          <w:w w:val="98"/>
          <w:b/>
          <w:bCs/>
          <w:position w:val="4"/>
        </w:rPr>
        <w:t>o</w:t>
      </w:r>
      <w:r>
        <w:rPr>
          <w:rFonts w:ascii="Arial" w:hAnsi="Arial" w:cs="Arial" w:eastAsia="Arial"/>
          <w:sz w:val="16"/>
          <w:szCs w:val="16"/>
          <w:color w:val="000000"/>
          <w:spacing w:val="-54"/>
          <w:w w:val="97"/>
          <w:b/>
          <w:bCs/>
          <w:position w:val="0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8"/>
          <w:b/>
          <w:bCs/>
          <w:position w:val="4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22"/>
          <w:w w:val="100"/>
          <w:b/>
          <w:bCs/>
          <w:position w:val="4"/>
        </w:rPr>
        <w:t> </w:t>
      </w:r>
      <w:r>
        <w:rPr>
          <w:rFonts w:ascii="Arial" w:hAnsi="Arial" w:cs="Arial" w:eastAsia="Arial"/>
          <w:sz w:val="16"/>
          <w:szCs w:val="16"/>
          <w:color w:val="000000"/>
          <w:spacing w:val="-69"/>
          <w:w w:val="96"/>
          <w:b/>
          <w:bCs/>
          <w:position w:val="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26"/>
          <w:w w:val="96"/>
          <w:position w:val="4"/>
        </w:rPr>
        <w:t>C</w:t>
      </w:r>
      <w:r>
        <w:rPr>
          <w:rFonts w:ascii="Arial" w:hAnsi="Arial" w:cs="Arial" w:eastAsia="Arial"/>
          <w:sz w:val="16"/>
          <w:szCs w:val="16"/>
          <w:color w:val="000000"/>
          <w:spacing w:val="-86"/>
          <w:w w:val="96"/>
          <w:b/>
          <w:bCs/>
          <w:position w:val="0"/>
        </w:rPr>
        <w:t>H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96"/>
          <w:w w:val="96"/>
          <w:position w:val="4"/>
        </w:rPr>
        <w:t>m</w:t>
      </w:r>
      <w:r>
        <w:rPr>
          <w:rFonts w:ascii="Arial" w:hAnsi="Arial" w:cs="Arial" w:eastAsia="Arial"/>
          <w:sz w:val="16"/>
          <w:szCs w:val="16"/>
          <w:color w:val="000000"/>
          <w:spacing w:val="-3"/>
          <w:w w:val="96"/>
          <w:b/>
          <w:bCs/>
          <w:position w:val="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65"/>
          <w:w w:val="96"/>
          <w:position w:val="4"/>
        </w:rPr>
        <w:t>m</w:t>
      </w:r>
      <w:r>
        <w:rPr>
          <w:rFonts w:ascii="Arial" w:hAnsi="Arial" w:cs="Arial" w:eastAsia="Arial"/>
          <w:sz w:val="16"/>
          <w:szCs w:val="16"/>
          <w:color w:val="000000"/>
          <w:spacing w:val="-46"/>
          <w:w w:val="96"/>
          <w:b/>
          <w:bCs/>
          <w:position w:val="0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16"/>
          <w:w w:val="96"/>
          <w:position w:val="4"/>
        </w:rPr>
        <w:t>e</w:t>
      </w:r>
      <w:r>
        <w:rPr>
          <w:rFonts w:ascii="Arial" w:hAnsi="Arial" w:cs="Arial" w:eastAsia="Arial"/>
          <w:sz w:val="16"/>
          <w:szCs w:val="16"/>
          <w:color w:val="000000"/>
          <w:spacing w:val="-102"/>
          <w:w w:val="96"/>
          <w:b/>
          <w:bCs/>
          <w:position w:val="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9"/>
          <w:w w:val="96"/>
          <w:position w:val="4"/>
        </w:rPr>
        <w:t>c</w:t>
      </w:r>
      <w:r>
        <w:rPr>
          <w:rFonts w:ascii="Arial" w:hAnsi="Arial" w:cs="Arial" w:eastAsia="Arial"/>
          <w:sz w:val="16"/>
          <w:szCs w:val="16"/>
          <w:color w:val="000000"/>
          <w:spacing w:val="-100"/>
          <w:w w:val="96"/>
          <w:b/>
          <w:bCs/>
          <w:position w:val="0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3"/>
          <w:w w:val="96"/>
          <w:position w:val="4"/>
        </w:rPr>
        <w:t>a</w:t>
      </w:r>
      <w:r>
        <w:rPr>
          <w:rFonts w:ascii="Arial" w:hAnsi="Arial" w:cs="Arial" w:eastAsia="Arial"/>
          <w:sz w:val="16"/>
          <w:szCs w:val="16"/>
          <w:color w:val="000000"/>
          <w:spacing w:val="-105"/>
          <w:w w:val="96"/>
          <w:b/>
          <w:bCs/>
          <w:position w:val="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l-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22"/>
          <w:w w:val="96"/>
          <w:position w:val="4"/>
        </w:rPr>
        <w:t>i</w:t>
      </w:r>
      <w:r>
        <w:rPr>
          <w:rFonts w:ascii="Arial" w:hAnsi="Arial" w:cs="Arial" w:eastAsia="Arial"/>
          <w:sz w:val="16"/>
          <w:szCs w:val="16"/>
          <w:color w:val="000000"/>
          <w:spacing w:val="-78"/>
          <w:w w:val="96"/>
          <w:b/>
          <w:bCs/>
          <w:position w:val="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40"/>
          <w:w w:val="96"/>
          <w:position w:val="4"/>
        </w:rPr>
        <w:t>-</w:t>
      </w:r>
      <w:r>
        <w:rPr>
          <w:rFonts w:ascii="Arial" w:hAnsi="Arial" w:cs="Arial" w:eastAsia="Arial"/>
          <w:sz w:val="16"/>
          <w:szCs w:val="16"/>
          <w:color w:val="000000"/>
          <w:spacing w:val="-58"/>
          <w:w w:val="96"/>
          <w:b/>
          <w:bCs/>
          <w:position w:val="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22"/>
          <w:w w:val="96"/>
          <w:position w:val="4"/>
        </w:rPr>
        <w:t>o</w:t>
      </w:r>
      <w:r>
        <w:rPr>
          <w:rFonts w:ascii="Arial" w:hAnsi="Arial" w:cs="Arial" w:eastAsia="Arial"/>
          <w:sz w:val="16"/>
          <w:szCs w:val="16"/>
          <w:color w:val="000000"/>
          <w:spacing w:val="-67"/>
          <w:w w:val="96"/>
          <w:b/>
          <w:bCs/>
          <w:position w:val="0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4"/>
          <w:w w:val="96"/>
          <w:position w:val="4"/>
        </w:rPr>
        <w:t>n</w:t>
      </w:r>
      <w:r>
        <w:rPr>
          <w:rFonts w:ascii="Arial" w:hAnsi="Arial" w:cs="Arial" w:eastAsia="Arial"/>
          <w:sz w:val="16"/>
          <w:szCs w:val="16"/>
          <w:color w:val="000000"/>
          <w:spacing w:val="-115"/>
          <w:w w:val="96"/>
          <w:b/>
          <w:bCs/>
          <w:position w:val="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fi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36"/>
          <w:w w:val="96"/>
          <w:position w:val="4"/>
        </w:rPr>
        <w:t>d</w:t>
      </w:r>
      <w:r>
        <w:rPr>
          <w:rFonts w:ascii="Arial" w:hAnsi="Arial" w:cs="Arial" w:eastAsia="Arial"/>
          <w:sz w:val="16"/>
          <w:szCs w:val="16"/>
          <w:color w:val="000000"/>
          <w:spacing w:val="-72"/>
          <w:w w:val="96"/>
          <w:b/>
          <w:bCs/>
          <w:position w:val="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-19"/>
          <w:w w:val="96"/>
          <w:position w:val="4"/>
        </w:rPr>
        <w:t>n</w:t>
      </w:r>
      <w:r>
        <w:rPr>
          <w:rFonts w:ascii="Arial" w:hAnsi="Arial" w:cs="Arial" w:eastAsia="Arial"/>
          <w:sz w:val="16"/>
          <w:szCs w:val="16"/>
          <w:color w:val="000000"/>
          <w:spacing w:val="-84"/>
          <w:w w:val="96"/>
          <w:b/>
          <w:bCs/>
          <w:position w:val="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0"/>
          <w:w w:val="96"/>
          <w:position w:val="4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color w:val="000000"/>
          <w:spacing w:val="1"/>
          <w:w w:val="96"/>
          <w:position w:val="4"/>
        </w:rPr>
        <w:t>e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96"/>
          <w:b/>
          <w:bCs/>
          <w:position w:val="0"/>
        </w:rPr>
        <w:t>N</w:t>
      </w:r>
      <w:r>
        <w:rPr>
          <w:rFonts w:ascii="Arial" w:hAnsi="Arial" w:cs="Arial" w:eastAsia="Arial"/>
          <w:sz w:val="16"/>
          <w:szCs w:val="16"/>
          <w:color w:val="000000"/>
          <w:spacing w:val="-6"/>
          <w:w w:val="96"/>
          <w:b/>
          <w:bCs/>
          <w:position w:val="0"/>
        </w:rPr>
        <w:t>A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96"/>
          <w:b/>
          <w:bCs/>
          <w:position w:val="0"/>
        </w:rPr>
        <w:t>TIONAL</w:t>
      </w:r>
      <w:r>
        <w:rPr>
          <w:rFonts w:ascii="Arial" w:hAnsi="Arial" w:cs="Arial" w:eastAsia="Arial"/>
          <w:sz w:val="16"/>
          <w:szCs w:val="16"/>
          <w:color w:val="000000"/>
          <w:spacing w:val="-11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96"/>
          <w:b/>
          <w:bCs/>
          <w:position w:val="0"/>
        </w:rPr>
        <w:t>FREIGHT</w:t>
      </w:r>
      <w:r>
        <w:rPr>
          <w:rFonts w:ascii="Arial" w:hAnsi="Arial" w:cs="Arial" w:eastAsia="Arial"/>
          <w:sz w:val="16"/>
          <w:szCs w:val="16"/>
          <w:color w:val="000000"/>
          <w:spacing w:val="9"/>
          <w:w w:val="96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b/>
          <w:bCs/>
          <w:position w:val="0"/>
        </w:rPr>
        <w:t>AND</w:t>
      </w:r>
      <w:r>
        <w:rPr>
          <w:rFonts w:ascii="Arial" w:hAnsi="Arial" w:cs="Arial" w:eastAsia="Arial"/>
          <w:sz w:val="16"/>
          <w:szCs w:val="16"/>
          <w:color w:val="000000"/>
          <w:spacing w:val="-10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95"/>
          <w:b/>
          <w:bCs/>
          <w:position w:val="0"/>
        </w:rPr>
        <w:t>SUPP</w:t>
      </w:r>
      <w:r>
        <w:rPr>
          <w:rFonts w:ascii="Arial" w:hAnsi="Arial" w:cs="Arial" w:eastAsia="Arial"/>
          <w:sz w:val="16"/>
          <w:szCs w:val="16"/>
          <w:color w:val="000000"/>
          <w:spacing w:val="-16"/>
          <w:w w:val="95"/>
          <w:b/>
          <w:bCs/>
          <w:position w:val="0"/>
        </w:rPr>
        <w:t>L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95"/>
          <w:b/>
          <w:bCs/>
          <w:position w:val="0"/>
        </w:rPr>
        <w:t>Y</w:t>
      </w:r>
      <w:r>
        <w:rPr>
          <w:rFonts w:ascii="Arial" w:hAnsi="Arial" w:cs="Arial" w:eastAsia="Arial"/>
          <w:sz w:val="16"/>
          <w:szCs w:val="16"/>
          <w:color w:val="000000"/>
          <w:spacing w:val="2"/>
          <w:w w:val="95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b/>
          <w:bCs/>
          <w:position w:val="0"/>
        </w:rPr>
        <w:t>CHAIN</w:t>
      </w:r>
      <w:r>
        <w:rPr>
          <w:rFonts w:ascii="Arial" w:hAnsi="Arial" w:cs="Arial" w:eastAsia="Arial"/>
          <w:sz w:val="16"/>
          <w:szCs w:val="16"/>
          <w:color w:val="000000"/>
          <w:spacing w:val="-5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b/>
          <w:bCs/>
          <w:position w:val="0"/>
        </w:rPr>
        <w:t>STR</w:t>
      </w:r>
      <w:r>
        <w:rPr>
          <w:rFonts w:ascii="Arial" w:hAnsi="Arial" w:cs="Arial" w:eastAsia="Arial"/>
          <w:sz w:val="16"/>
          <w:szCs w:val="16"/>
          <w:color w:val="000000"/>
          <w:spacing w:val="-6"/>
          <w:w w:val="100"/>
          <w:b/>
          <w:bCs/>
          <w:position w:val="0"/>
        </w:rPr>
        <w:t>A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b/>
          <w:bCs/>
          <w:position w:val="0"/>
        </w:rPr>
        <w:t>TE</w:t>
      </w:r>
      <w:r>
        <w:rPr>
          <w:rFonts w:ascii="Arial" w:hAnsi="Arial" w:cs="Arial" w:eastAsia="Arial"/>
          <w:sz w:val="16"/>
          <w:szCs w:val="16"/>
          <w:color w:val="000000"/>
          <w:spacing w:val="-3"/>
          <w:w w:val="100"/>
          <w:b/>
          <w:bCs/>
          <w:position w:val="0"/>
        </w:rPr>
        <w:t>G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b/>
          <w:bCs/>
          <w:position w:val="0"/>
        </w:rPr>
        <w:t>Y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50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29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74" w:lineRule="exact"/>
        <w:ind w:left="29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CityLink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5620" w:right="338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186996pt;margin-top:-9.223705pt;width:250.889pt;height:250.889pt;mso-position-horizontal-relative:page;mso-position-vertical-relative:paragraph;z-index:-7257" coordorigin="1564,-184" coordsize="5018,5018">
            <v:group style="position:absolute;left:1574;top:-174;width:4998;height:4998" coordorigin="1574,-174" coordsize="4998,4998">
              <v:shape style="position:absolute;left:1574;top:-174;width:4998;height:4998" coordorigin="1574,-174" coordsize="4998,4998" path="m1574,4823l6572,4823,6572,-174,1574,-174,1574,4823e" filled="t" fillcolor="#F3F1F0" stroked="f">
                <v:path arrowok="t"/>
                <v:fill/>
              </v:shape>
              <v:shape style="position:absolute;left:1574;top:-174;width:4998;height:4998" type="#_x0000_t75">
                <v:imagedata r:id="rId398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66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3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ictoria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6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66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6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66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gap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270" w:top="1660" w:bottom="460" w:left="1280" w:right="600"/>
          <w:headerReference w:type="even" r:id="rId394"/>
          <w:headerReference w:type="odd" r:id="rId395"/>
          <w:footerReference w:type="even" r:id="rId396"/>
          <w:footerReference w:type="odd" r:id="rId397"/>
          <w:pgSz w:w="11920" w:h="16840"/>
        </w:sectPr>
      </w:pPr>
      <w:rPr/>
    </w:p>
    <w:p>
      <w:pPr>
        <w:spacing w:before="26" w:after="0" w:line="240" w:lineRule="auto"/>
        <w:ind w:left="29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3.838013pt;margin-top:-261.242493pt;width:192.02pt;height:249.889pt;mso-position-horizontal-relative:page;mso-position-vertical-relative:paragraph;z-index:-7256" coordorigin="6677,-5225" coordsize="3840,4998">
            <v:shape style="position:absolute;left:6677;top:-5225;width:3840;height:4998" coordorigin="6677,-5225" coordsize="3840,4998" path="m6677,-227l10517,-227,10517,-5225,6677,-5225,6677,-227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294" w:right="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CBD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major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challenges.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3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ehicles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travelling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CityLink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forced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navigate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inner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heavily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utilised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M1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urban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vehicles.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highest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294" w:right="-51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$73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worsen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2031,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$144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million.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294" w:right="-4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extends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Hoddle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Street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edge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CBD,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channelling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volume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heading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into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onto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residential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streets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inner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north.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CityLink.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598" w:space="325"/>
            <w:col w:w="5117"/>
          </w:cols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520" w:lineRule="exact"/>
        <w:ind w:left="100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Perth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Link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63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79.202003pt;margin-top:-8.683509pt;width:248.933925pt;height:248.933461pt;mso-position-horizontal-relative:page;mso-position-vertical-relative:paragraph;z-index:-7255" type="#_x0000_t75">
            <v:imagedata r:id="rId399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40" w:lineRule="auto"/>
        <w:ind w:left="63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Perth,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40" w:lineRule="auto"/>
        <w:ind w:left="63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04" w:lineRule="exact"/>
        <w:ind w:left="63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1436" w:footer="270" w:top="1660" w:bottom="480" w:left="580" w:right="1320"/>
          <w:pgSz w:w="11920" w:h="16840"/>
        </w:sectPr>
      </w:pPr>
      <w:rPr/>
    </w:p>
    <w:p>
      <w:pPr>
        <w:spacing w:before="25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3.382996pt;margin-top:-260.253387pt;width:191.294pt;height:248.944pt;mso-position-horizontal-relative:page;mso-position-vertical-relative:paragraph;z-index:-7254" coordorigin="6668,-5205" coordsize="3826,4979">
            <v:shape style="position:absolute;left:6668;top:-5205;width:3826;height:4979" coordorigin="6668,-5205" coordsize="3826,4979" path="m6668,-226l10494,-226,10494,-5205,6668,-5205,6668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addressed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seeks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address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following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3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problems: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mixed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routes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5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Sub-optimal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strategic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3" w:after="0" w:line="240" w:lineRule="auto"/>
        <w:ind w:left="116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industrial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areas.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8" w:lineRule="auto"/>
        <w:ind w:left="100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heavy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delays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journeys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Impacts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inefficient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limits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average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crash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rates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involving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heavy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diminished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amenity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nearby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communit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seeks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remove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3" w:after="0" w:line="278" w:lineRule="auto"/>
        <w:ind w:right="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‘missing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link’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provision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standard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link.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extension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Kwinana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become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principal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standard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Stock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Leach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Stirling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Note: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summar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map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above,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3" w:after="0" w:line="278" w:lineRule="auto"/>
        <w:ind w:right="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submitted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Subsequent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assessment,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advised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8" w:lineRule="auto"/>
        <w:ind w:right="6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considering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alternative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Stock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35" w:after="0" w:line="240" w:lineRule="atLeast"/>
        <w:ind w:right="12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deliver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social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benefits,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port-related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traffic.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benefit-cost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2.5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rate).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20"/>
          <w:cols w:num="2" w:equalWidth="0">
            <w:col w:w="5302" w:space="314"/>
            <w:col w:w="440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8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Capita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cos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initiativ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state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b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4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oponen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3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(201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busines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case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$1.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billio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(undiscounted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P50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$1.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billio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(nominal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P90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5"/>
          <w:b/>
          <w:bCs/>
        </w:rPr>
        <w:t>Australian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42" w:after="0" w:line="240" w:lineRule="auto"/>
        <w:ind w:left="100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Governmen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contributio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$1.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billio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Stat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Governmen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contributio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$275.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millio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(P50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Privat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secto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  <w:b/>
          <w:bCs/>
        </w:rPr>
        <w:t>contributio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$374.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millio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5"/>
        </w:rPr>
        <w:t>(P50)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2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1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Newell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Highway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68.209999pt;margin-top:-9.181777pt;width:250.412pt;height:250.412pt;mso-position-horizontal-relative:page;mso-position-vertical-relative:paragraph;z-index:-7253" coordorigin="1364,-184" coordsize="5008,5008">
            <v:group style="position:absolute;left:1374;top:-174;width:4988;height:4988" coordorigin="1374,-174" coordsize="4988,4988">
              <v:shape style="position:absolute;left:1374;top:-174;width:4988;height:4988" coordorigin="1374,-174" coordsize="4988,4988" path="m1374,4815l6362,4815,6362,-174,1374,-174,1374,4815e" filled="t" fillcolor="#F3F1F0" stroked="f">
                <v:path arrowok="t"/>
                <v:fill/>
              </v:shape>
              <v:shape style="position:absolute;left:1374;top:-174;width:4988;height:4988" type="#_x0000_t75">
                <v:imagedata r:id="rId403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Melbourne-Brisbane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Inland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route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436" w:footer="0" w:top="1660" w:bottom="280" w:left="1260" w:right="1260"/>
          <w:headerReference w:type="even" r:id="rId400"/>
          <w:headerReference w:type="odd" r:id="rId401"/>
          <w:footerReference w:type="even" r:id="rId402"/>
          <w:pgSz w:w="11920" w:h="16840"/>
        </w:sectPr>
      </w:pPr>
      <w:rPr/>
    </w:p>
    <w:p>
      <w:pPr>
        <w:spacing w:before="2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8079pt;width:191.653pt;height:249.412pt;mso-position-horizontal-relative:page;mso-position-vertical-relative:paragraph;z-index:-7252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14" w:right="-4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Newell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ransport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principal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-capital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critical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producers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central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western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</w:t>
      </w:r>
      <w:r>
        <w:rPr>
          <w:rFonts w:ascii="Times New Roman" w:hAnsi="Times New Roman" w:cs="Times New Roman" w:eastAsia="Times New Roman"/>
          <w:sz w:val="18"/>
          <w:szCs w:val="18"/>
          <w:spacing w:val="-17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strongl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robust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population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both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Brisbane.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constrained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localised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deteriorating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pavement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overtaking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opportunities.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alignment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geometry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unsuitable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some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2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ehicles.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-51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factors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increasing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journeys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required,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reliabilit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46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seeks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several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safe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2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consider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first/last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issues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ehicle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operators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60" w:right="1260"/>
          <w:cols w:num="2" w:equalWidth="0">
            <w:col w:w="4364" w:space="371"/>
            <w:col w:w="4665"/>
          </w:cols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520" w:lineRule="exact"/>
        <w:ind w:left="990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Murray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Basin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Project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633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78.493332pt;margin-top:-8.683509pt;width:248.932671pt;height:248.933461pt;mso-position-horizontal-relative:page;mso-position-vertical-relative:paragraph;z-index:-7251" type="#_x0000_t75">
            <v:imagedata r:id="rId407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40" w:lineRule="auto"/>
        <w:ind w:left="633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North-west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ictoria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3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40" w:lineRule="auto"/>
        <w:ind w:left="633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3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04" w:lineRule="exact"/>
        <w:ind w:left="633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ictorian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NumType w:start="32"/>
          <w:pgMar w:header="1436" w:footer="299" w:top="1660" w:bottom="480" w:left="580" w:right="1320"/>
          <w:headerReference w:type="even" r:id="rId404"/>
          <w:headerReference w:type="odd" r:id="rId405"/>
          <w:footerReference w:type="even" r:id="rId406"/>
          <w:pgSz w:w="11920" w:h="16840"/>
        </w:sectPr>
      </w:pPr>
      <w:rPr/>
    </w:p>
    <w:p>
      <w:pPr>
        <w:spacing w:before="25" w:after="0" w:line="240" w:lineRule="auto"/>
        <w:ind w:left="99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2.674011pt;margin-top:-260.253387pt;width:191.294pt;height:248.944pt;mso-position-horizontal-relative:page;mso-position-vertical-relative:paragraph;z-index:-7250" coordorigin="6653,-5205" coordsize="3826,4979">
            <v:shape style="position:absolute;left:6653;top:-5205;width:3826;height:4979" coordorigin="6653,-5205" coordsize="3826,4979" path="m6653,-226l10479,-226,10479,-5205,6653,-5205,6653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78" w:lineRule="auto"/>
        <w:ind w:left="990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Murray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Basin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constrained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mixture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standard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gauge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lines,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19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axle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limit,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declining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levels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due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historical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underspend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maintenance.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fragmentation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constraints,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accessibility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flexibilit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consequence,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transit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reliable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8" w:lineRule="auto"/>
        <w:ind w:left="990" w:right="9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those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highe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Murray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Basin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detrimental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impact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returns,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amenity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environment.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8" w:after="0" w:line="278" w:lineRule="auto"/>
        <w:ind w:right="33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improvements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standardisation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gauge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axle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upgrades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19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21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Mildura,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Sea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Lake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8" w:lineRule="auto"/>
        <w:ind w:right="6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Manangatang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lines.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re-instatement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standard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gauge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Ararat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Maryborough,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conversion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Gheringhap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Maryborough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dual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gauge.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86" w:lineRule="auto"/>
        <w:ind w:right="9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majority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economic,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form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savings.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reductions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1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noise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greenhouse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emissions.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3" w:after="0" w:line="204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benefit-cost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1.7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rate).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20"/>
          <w:cols w:num="2" w:equalWidth="0">
            <w:col w:w="5243" w:space="358"/>
            <w:col w:w="441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8" w:after="0" w:line="303" w:lineRule="auto"/>
        <w:ind w:left="990" w:right="26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Capital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cost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initiative</w:t>
      </w:r>
      <w:r>
        <w:rPr>
          <w:rFonts w:ascii="Times New Roman" w:hAnsi="Times New Roman" w:cs="Times New Roman" w:eastAsia="Times New Roman"/>
          <w:sz w:val="14"/>
          <w:szCs w:val="14"/>
          <w:spacing w:val="2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stated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oponent</w:t>
      </w:r>
      <w:r>
        <w:rPr>
          <w:rFonts w:ascii="Times New Roman" w:hAnsi="Times New Roman" w:cs="Times New Roman" w:eastAsia="Times New Roman"/>
          <w:sz w:val="14"/>
          <w:szCs w:val="14"/>
          <w:spacing w:val="3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(2015</w:t>
      </w:r>
      <w:r>
        <w:rPr>
          <w:rFonts w:ascii="Times New Roman" w:hAnsi="Times New Roman" w:cs="Times New Roman" w:eastAsia="Times New Roman"/>
          <w:sz w:val="14"/>
          <w:szCs w:val="14"/>
          <w:spacing w:val="1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business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case)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$416.2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(P50,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nominal)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Australian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$220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State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$220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Private</w:t>
      </w:r>
      <w:r>
        <w:rPr>
          <w:rFonts w:ascii="Times New Roman" w:hAnsi="Times New Roman" w:cs="Times New Roman" w:eastAsia="Times New Roman"/>
          <w:sz w:val="14"/>
          <w:szCs w:val="14"/>
          <w:spacing w:val="2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sector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5"/>
        </w:rPr>
        <w:t>N/A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20"/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1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7"/>
          <w:w w:val="100"/>
          <w:position w:val="-1"/>
        </w:rPr>
        <w:t>W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estern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Sydney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Airport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431" w:right="359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68.715584pt;margin-top:-8.675330pt;width:249.401366pt;height:249.401366pt;mso-position-horizontal-relative:page;mso-position-vertical-relative:paragraph;z-index:-7249" type="#_x0000_t75">
            <v:imagedata r:id="rId409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31" w:right="3450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Proponent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footer="0" w:header="1436" w:top="1660" w:bottom="280" w:left="1260" w:right="600"/>
          <w:footerReference w:type="even" r:id="rId408"/>
          <w:pgSz w:w="11920" w:h="16840"/>
        </w:sectPr>
      </w:pPr>
      <w:rPr/>
    </w:p>
    <w:p>
      <w:pPr>
        <w:spacing w:before="2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7987pt;width:191.653pt;height:249.412pt;mso-position-horizontal-relative:page;mso-position-vertical-relative:paragraph;z-index:-7248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primary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aviation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gatewa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accounting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40%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services,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1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43%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domestic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services,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45%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international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air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freight.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basin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forecast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beyond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Kingsford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Smith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2030s.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critical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assets,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constraints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accessing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negative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impact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-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basin,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February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2016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List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Initiative.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117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projec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initia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constructio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3,70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runwa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paralle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taxiwa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associated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aviatio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termina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infrastructur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suppor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precincts.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Subsequen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stage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developmen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woul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ensur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right="96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Airpor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coul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mee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longe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-ter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passenge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deman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basin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fina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desig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Stag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nature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timin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subsequen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discretio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airpor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operato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subjec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contractual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regulator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2"/>
        </w:rPr>
        <w:t>requirements.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3" w:lineRule="auto"/>
        <w:ind w:right="99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Addressing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constraint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facilitate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impacts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trade,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tourism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foreign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direct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investment,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wider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2"/>
        </w:rPr>
        <w:t>such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5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agglomeration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derived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improved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tLeast"/>
        <w:ind w:right="988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connectivity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businesses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(including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clustering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airport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businesses).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benefit-cost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1.9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rate).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both"/>
        <w:spacing w:after="0"/>
        <w:sectPr>
          <w:type w:val="continuous"/>
          <w:pgSz w:w="11920" w:h="16840"/>
          <w:pgMar w:top="1560" w:bottom="280" w:left="1260" w:right="600"/>
          <w:cols w:num="2" w:equalWidth="0">
            <w:col w:w="4321" w:space="414"/>
            <w:col w:w="532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60" w:right="600"/>
        </w:sectPr>
      </w:pPr>
      <w:rPr/>
    </w:p>
    <w:p>
      <w:pPr>
        <w:spacing w:before="39" w:after="0" w:line="283" w:lineRule="auto"/>
        <w:ind w:left="114" w:right="-46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Capital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cost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initiative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stated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oponent</w:t>
      </w:r>
      <w:r>
        <w:rPr>
          <w:rFonts w:ascii="Times New Roman" w:hAnsi="Times New Roman" w:cs="Times New Roman" w:eastAsia="Times New Roman"/>
          <w:sz w:val="15"/>
          <w:szCs w:val="15"/>
          <w:spacing w:val="-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(2016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business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  <w:b/>
          <w:bCs/>
        </w:rPr>
        <w:t>case)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8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8"/>
        </w:rPr>
        <w:t>Approximately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$5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(Stage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onl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P50,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nominal)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Australian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Governmen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contributio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</w:rPr>
        <w:t>N/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Stat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Governmen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contributio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</w:rPr>
        <w:t>N/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Privat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  <w:b/>
          <w:bCs/>
        </w:rPr>
        <w:t>secto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  <w:b/>
          <w:bCs/>
        </w:rPr>
        <w:t>contributio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  <w:b/>
          <w:bCs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97"/>
          <w:b/>
          <w:bCs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Thi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wil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matte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fo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airpor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operato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subjec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term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6"/>
        </w:rPr>
        <w:t>specifie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6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</w:rPr>
        <w:t>th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97"/>
        </w:rPr>
        <w:t>Australia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9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00"/>
        </w:rPr>
        <w:t>Government.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color w:val="00AEEF"/>
          <w:spacing w:val="0"/>
          <w:w w:val="100"/>
          <w:b/>
          <w:bCs/>
        </w:rPr>
        <w:t>P33</w:t>
      </w:r>
      <w:r>
        <w:rPr>
          <w:rFonts w:ascii="Arial" w:hAnsi="Arial" w:cs="Arial" w:eastAsia="Arial"/>
          <w:sz w:val="16"/>
          <w:szCs w:val="1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60" w:right="600"/>
          <w:cols w:num="2" w:equalWidth="0">
            <w:col w:w="8677" w:space="968"/>
            <w:col w:w="415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482" w:lineRule="exact"/>
        <w:ind w:left="993" w:right="368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7"/>
          <w:w w:val="100"/>
        </w:rPr>
        <w:t>W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Gate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CBD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6348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132004pt;margin-top:-9.181777pt;width:250.412pt;height:250.412pt;mso-position-horizontal-relative:page;mso-position-vertical-relative:paragraph;z-index:-7247" coordorigin="1563,-184" coordsize="5008,5008">
            <v:group style="position:absolute;left:1573;top:-174;width:4988;height:4988" coordorigin="1573,-174" coordsize="4988,4988">
              <v:shape style="position:absolute;left:1573;top:-174;width:4988;height:4988" coordorigin="1573,-174" coordsize="4988,4988" path="m1573,4815l6561,4815,6561,-174,1573,-174,1573,4815e" filled="t" fillcolor="#F3F1F0" stroked="f">
                <v:path arrowok="t"/>
                <v:fill/>
              </v:shape>
              <v:shape style="position:absolute;left:1573;top:-174;width:4988;height:4988" type="#_x0000_t75">
                <v:imagedata r:id="rId414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4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ictoria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48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4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48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4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ictorian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34"/>
          <w:pgMar w:header="1436" w:footer="299" w:top="1660" w:bottom="480" w:left="580" w:right="1360"/>
          <w:headerReference w:type="even" r:id="rId410"/>
          <w:headerReference w:type="odd" r:id="rId411"/>
          <w:footerReference w:type="even" r:id="rId412"/>
          <w:footerReference w:type="odd" r:id="rId413"/>
          <w:pgSz w:w="11920" w:h="16840"/>
        </w:sectPr>
      </w:pPr>
      <w:rPr/>
    </w:p>
    <w:p>
      <w:pPr>
        <w:spacing w:before="26" w:after="0" w:line="240" w:lineRule="auto"/>
        <w:ind w:left="99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3.295013pt;margin-top:-260.718079pt;width:191.653pt;height:249.412pt;mso-position-horizontal-relative:page;mso-position-vertical-relative:paragraph;z-index:-7246" coordorigin="6666,-5214" coordsize="3833,4988">
            <v:shape style="position:absolute;left:6666;top:-5214;width:3833;height:4988" coordorigin="6666,-5214" coordsize="3833,4988" path="m6666,-226l10499,-226,10499,-5214,6666,-5214,6666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993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CBD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lack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connectivity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results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Bridge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towards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99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CBD.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9" w:lineRule="auto"/>
        <w:ind w:left="993" w:right="40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relates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fers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congestion.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According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Freeway/Princes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993" w:right="9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$105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$355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network-wide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arterial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this.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6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CityLink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Melbourne.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60"/>
          <w:cols w:num="2" w:equalWidth="0">
            <w:col w:w="5279" w:space="335"/>
            <w:col w:w="436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" w:after="0" w:line="508" w:lineRule="exact"/>
        <w:ind w:left="107" w:right="-20"/>
        <w:jc w:val="lef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Adelaide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–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-3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arcoola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Upgrade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  <w:position w:val="-1"/>
        </w:rPr>
        <w:t>Acceleration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  <w:position w:val="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5274" w:right="3757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pict>
          <v:shape style="position:absolute;margin-left:69.330002pt;margin-top:-8.381288pt;width:242.470688pt;height:242.469936pt;mso-position-horizontal-relative:page;mso-position-vertical-relative:paragraph;z-index:-7245" type="#_x0000_t75">
            <v:imagedata r:id="rId415" o:title=""/>
          </v:shape>
        </w:pic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3" w:after="0" w:line="240" w:lineRule="auto"/>
        <w:ind w:left="531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Adelaide–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arcoola,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</w:t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313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Indicative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delivery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timeframe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3" w:after="0" w:line="240" w:lineRule="auto"/>
        <w:ind w:left="531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years)</w:t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274" w:right="3617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3" w:after="0" w:line="203" w:lineRule="exact"/>
        <w:ind w:left="531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rack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Corporation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1436" w:footer="299" w:top="1660" w:bottom="580" w:left="1280" w:right="600"/>
          <w:pgSz w:w="11920" w:h="16840"/>
        </w:sectPr>
      </w:pPr>
      <w:rPr/>
    </w:p>
    <w:p>
      <w:pPr>
        <w:spacing w:before="29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pict>
          <v:group style="position:absolute;margin-left:316.906006pt;margin-top:-253.404388pt;width:186.32pt;height:242.47pt;mso-position-horizontal-relative:page;mso-position-vertical-relative:paragraph;z-index:-7244" coordorigin="6338,-5068" coordsize="3726,4849">
            <v:shape style="position:absolute;left:6338;top:-5068;width:3726;height:4849" coordorigin="6338,-5068" coordsize="3726,4849" path="m6338,-219l10065,-219,10065,-5068,6338,-5068,6338,-219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3" w:after="0" w:line="271" w:lineRule="auto"/>
        <w:ind w:left="107" w:right="14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dominates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approximately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80%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land-based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market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serviced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volume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two-thirds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2030,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placing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</w:p>
    <w:p>
      <w:pPr>
        <w:spacing w:before="1" w:after="0" w:line="271" w:lineRule="auto"/>
        <w:ind w:left="1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pressure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level,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9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value-add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$5.4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$9.5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ithout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adequate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investment,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1" w:lineRule="auto"/>
        <w:ind w:left="107" w:right="1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deteriorate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alignments,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age.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turn,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30" w:lineRule="atLeast"/>
        <w:ind w:left="107" w:right="-2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Upgrading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Melbourne–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Adelaide–Perth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currently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listed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List.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upgrades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accommodate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axle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loads,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enhanced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speed,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management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systems.</w:t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description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3" w:after="0" w:line="271" w:lineRule="auto"/>
        <w:ind w:right="149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represents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acceleration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phase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25-year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long,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phased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re-railing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program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outlined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rack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Corporation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99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9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Management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Plan.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forward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600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track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23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onne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Axle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Load</w:t>
      </w:r>
    </w:p>
    <w:p>
      <w:pPr>
        <w:spacing w:before="1" w:after="0" w:line="271" w:lineRule="auto"/>
        <w:ind w:right="137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capabilities,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25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completion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2019.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double-stacked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speeds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km/hour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Adelaide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arcoola,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north-west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Augusta.</w:t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75" w:lineRule="auto"/>
        <w:ind w:right="122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4"/>
          <w:w w:val="100"/>
        </w:rPr>
        <w:t>Economic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4"/>
          <w:w w:val="100"/>
        </w:rPr>
        <w:t>socia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4"/>
          <w:w w:val="100"/>
        </w:rPr>
        <w:t>an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4"/>
          <w:w w:val="100"/>
        </w:rPr>
        <w:t>environmenta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4"/>
          <w:w w:val="100"/>
        </w:rPr>
        <w:t>value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deliver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reduced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freight,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proponent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stated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benefit-cost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ratio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1.1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(7%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real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discount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  <w:t>rate).</w:t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263" w:space="336"/>
            <w:col w:w="5441"/>
          </w:cols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Capital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cost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of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initiative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stated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by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b/>
          <w:bCs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oponent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(2016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business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case)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$252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(nominal)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Australian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$252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million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7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State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Government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N/A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|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Private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sector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b/>
          <w:bCs/>
        </w:rPr>
        <w:t>contribution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</w:rPr>
        <w:t>N/A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482" w:lineRule="exact"/>
        <w:ind w:left="1007" w:right="1938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Moorebank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2"/>
          <w:w w:val="100"/>
        </w:rPr>
        <w:t>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erminal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6369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855003pt;margin-top:-9.206475pt;width:250.695pt;height:250.695pt;mso-position-horizontal-relative:page;mso-position-vertical-relative:paragraph;z-index:-7243" coordorigin="1577,-184" coordsize="5014,5014">
            <v:group style="position:absolute;left:1587;top:-174;width:4994;height:4994" coordorigin="1587,-174" coordsize="4994,4994">
              <v:shape style="position:absolute;left:1587;top:-174;width:4994;height:4994" coordorigin="1587,-174" coordsize="4994,4994" path="m1587,4820l6581,4820,6581,-174,1587,-174,1587,4820e" filled="t" fillcolor="#F3F1F0" stroked="f">
                <v:path arrowok="t"/>
                <v:fill/>
              </v:shape>
              <v:shape style="position:absolute;left:1587;top:-174;width:4994;height:4994" type="#_x0000_t75">
                <v:imagedata r:id="rId417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9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9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6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299" w:top="1660" w:bottom="480" w:left="580" w:right="1280"/>
          <w:headerReference w:type="odd" r:id="rId416"/>
          <w:pgSz w:w="11920" w:h="16840"/>
        </w:sectPr>
      </w:pPr>
      <w:rPr/>
    </w:p>
    <w:p>
      <w:pPr>
        <w:spacing w:before="2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4.308014pt;margin-top:-261.029480pt;width:191.871pt;height:249.695pt;mso-position-horizontal-relative:page;mso-position-vertical-relative:paragraph;z-index:-7242" coordorigin="6686,-5221" coordsize="3837,4994">
            <v:shape style="position:absolute;left:6686;top:-5221;width:3837;height:4994" coordorigin="6686,-5221" coordsize="3837,4994" path="m6686,-227l10524,-227,10524,-5221,6686,-5221,6686,-227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007" w:right="4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Moorebank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erminal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(MIT)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highly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economically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kilometre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1007" w:right="119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10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6"/>
        </w:rPr>
        <w:t>th</w:t>
      </w:r>
      <w:r>
        <w:rPr>
          <w:rFonts w:ascii="Times New Roman" w:hAnsi="Times New Roman" w:cs="Times New Roman" w:eastAsia="Times New Roman"/>
          <w:sz w:val="11"/>
          <w:szCs w:val="11"/>
          <w:spacing w:val="22"/>
          <w:w w:val="100"/>
          <w:position w:val="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highest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  <w:position w:val="0"/>
        </w:rPr>
        <w:t>any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2031,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even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after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accounting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position w:val="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duplication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M5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  <w:position w:val="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estConnex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Stage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  <w:position w:val="0"/>
        </w:rPr>
        <w:t>2.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007" w:right="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presents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opportunity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moderate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3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Howeve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generate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10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vicinity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terminal.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provides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precinct.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constraint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create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‘last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mile’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fecting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movements,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ultimately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fectiveness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itself.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007" w:right="1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surrounding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congested,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M5,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record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1007" w:right="11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‘weaving’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conflicts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(where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weaving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out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lanes).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9" w:after="0" w:line="279" w:lineRule="auto"/>
        <w:ind w:right="18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improvements,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adversely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fect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precinct,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ultimately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harm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3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package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inte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-related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right="38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improvements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major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components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Program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include: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interchanges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Hume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5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Moorebank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3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venue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improvements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5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M7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Motorway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M31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Hume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Motorway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intersections.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underway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280"/>
          <w:cols w:num="2" w:equalWidth="0">
            <w:col w:w="5253" w:space="380"/>
            <w:col w:w="4427"/>
          </w:cols>
        </w:sectPr>
      </w:pPr>
      <w:rPr/>
    </w:p>
    <w:p>
      <w:pPr>
        <w:spacing w:before="66" w:after="0" w:line="243" w:lineRule="auto"/>
        <w:ind w:left="123" w:right="216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PRESERVE</w:t>
      </w:r>
      <w:r>
        <w:rPr>
          <w:rFonts w:ascii="Arial" w:hAnsi="Arial" w:cs="Arial" w:eastAsia="Arial"/>
          <w:sz w:val="24"/>
          <w:szCs w:val="24"/>
          <w:color w:val="1E4E79"/>
          <w:spacing w:val="3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CORRIDOR</w:t>
      </w:r>
      <w:r>
        <w:rPr>
          <w:rFonts w:ascii="Arial" w:hAnsi="Arial" w:cs="Arial" w:eastAsia="Arial"/>
          <w:sz w:val="24"/>
          <w:szCs w:val="24"/>
          <w:color w:val="1E4E79"/>
          <w:spacing w:val="-26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FOR</w:t>
      </w:r>
      <w:r>
        <w:rPr>
          <w:rFonts w:ascii="Arial" w:hAnsi="Arial" w:cs="Arial" w:eastAsia="Arial"/>
          <w:sz w:val="24"/>
          <w:szCs w:val="24"/>
          <w:color w:val="1E4E7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WESTERN</w:t>
      </w:r>
      <w:r>
        <w:rPr>
          <w:rFonts w:ascii="Arial" w:hAnsi="Arial" w:cs="Arial" w:eastAsia="Arial"/>
          <w:sz w:val="24"/>
          <w:szCs w:val="24"/>
          <w:color w:val="1E4E79"/>
          <w:spacing w:val="15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SYDNEY</w:t>
      </w:r>
      <w:r>
        <w:rPr>
          <w:rFonts w:ascii="Arial" w:hAnsi="Arial" w:cs="Arial" w:eastAsia="Arial"/>
          <w:sz w:val="24"/>
          <w:szCs w:val="24"/>
          <w:color w:val="1E4E79"/>
          <w:spacing w:val="3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6"/>
          <w:b/>
          <w:bCs/>
        </w:rPr>
        <w:t>FREIGHT</w:t>
      </w:r>
      <w:r>
        <w:rPr>
          <w:rFonts w:ascii="Arial" w:hAnsi="Arial" w:cs="Arial" w:eastAsia="Arial"/>
          <w:sz w:val="24"/>
          <w:szCs w:val="24"/>
          <w:color w:val="1E4E79"/>
          <w:spacing w:val="13"/>
          <w:w w:val="96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LINE</w:t>
      </w:r>
      <w:r>
        <w:rPr>
          <w:rFonts w:ascii="Arial" w:hAnsi="Arial" w:cs="Arial" w:eastAsia="Arial"/>
          <w:sz w:val="24"/>
          <w:szCs w:val="24"/>
          <w:color w:val="1E4E79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INTERMO</w:t>
      </w:r>
      <w:r>
        <w:rPr>
          <w:rFonts w:ascii="Arial" w:hAnsi="Arial" w:cs="Arial" w:eastAsia="Arial"/>
          <w:sz w:val="24"/>
          <w:szCs w:val="24"/>
          <w:color w:val="1E4E79"/>
          <w:spacing w:val="-2"/>
          <w:w w:val="97"/>
          <w:b/>
          <w:bCs/>
        </w:rPr>
        <w:t>D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AL</w:t>
      </w:r>
      <w:r>
        <w:rPr>
          <w:rFonts w:ascii="Arial" w:hAnsi="Arial" w:cs="Arial" w:eastAsia="Arial"/>
          <w:sz w:val="24"/>
          <w:szCs w:val="24"/>
          <w:color w:val="1E4E79"/>
          <w:spacing w:val="15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97"/>
          <w:b/>
          <w:bCs/>
        </w:rPr>
        <w:t>TERMINAL</w:t>
      </w:r>
      <w:r>
        <w:rPr>
          <w:rFonts w:ascii="Arial" w:hAnsi="Arial" w:cs="Arial" w:eastAsia="Arial"/>
          <w:sz w:val="24"/>
          <w:szCs w:val="24"/>
          <w:color w:val="1E4E79"/>
          <w:spacing w:val="2"/>
          <w:w w:val="97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ACCE</w:t>
      </w:r>
      <w:r>
        <w:rPr>
          <w:rFonts w:ascii="Arial" w:hAnsi="Arial" w:cs="Arial" w:eastAsia="Arial"/>
          <w:sz w:val="24"/>
          <w:szCs w:val="24"/>
          <w:color w:val="1E4E79"/>
          <w:spacing w:val="4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1E4E79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Preserve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7"/>
          <w:w w:val="100"/>
        </w:rPr>
        <w:t>W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73" w:lineRule="exact"/>
        <w:ind w:left="11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2"/>
          <w:w w:val="100"/>
        </w:rPr>
        <w:t>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erminal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5431" w:right="359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68.209999pt;margin-top:-9.181899pt;width:250.412pt;height:250.412pt;mso-position-horizontal-relative:page;mso-position-vertical-relative:paragraph;z-index:-7241" coordorigin="1364,-184" coordsize="5008,5008">
            <v:group style="position:absolute;left:1374;top:-174;width:4988;height:4988" coordorigin="1374,-174" coordsize="4988,4988">
              <v:shape style="position:absolute;left:1374;top:-174;width:4988;height:4988" coordorigin="1374,-174" coordsize="4988,4988" path="m1374,4815l6362,4815,6362,-174,1374,-174,1374,4815e" filled="t" fillcolor="#F3F1F0" stroked="f">
                <v:path arrowok="t"/>
                <v:fill/>
              </v:shape>
              <v:shape style="position:absolute;left:1374;top:-174;width:4988;height:4988" type="#_x0000_t75">
                <v:imagedata r:id="rId419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31" w:right="339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320" w:bottom="580" w:left="1260" w:right="600"/>
          <w:headerReference w:type="even" r:id="rId418"/>
          <w:pgSz w:w="11920" w:h="16840"/>
        </w:sectPr>
      </w:pPr>
      <w:rPr/>
    </w:p>
    <w:p>
      <w:pPr>
        <w:spacing w:before="2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8079pt;width:191.653pt;height:249.412pt;mso-position-horizontal-relative:page;mso-position-vertical-relative:paragraph;z-index:-7240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1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task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86%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growing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goods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114" w:right="20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inland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terminals.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important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faster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Gross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Domestic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Product.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-1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14%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handled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transported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rail.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trend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continues,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trucks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growing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task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increases.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27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facilitate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shift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levels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97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dedicated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Metropolitan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</w:t>
      </w:r>
      <w:r>
        <w:rPr>
          <w:rFonts w:ascii="Times New Roman" w:hAnsi="Times New Roman" w:cs="Times New Roman" w:eastAsia="Times New Roman"/>
          <w:sz w:val="18"/>
          <w:szCs w:val="18"/>
          <w:spacing w:val="-17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objective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right="106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truck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estern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where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trains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Preservation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step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achieving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objective.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60" w:right="600"/>
          <w:cols w:num="2" w:equalWidth="0">
            <w:col w:w="4405" w:space="330"/>
            <w:col w:w="5325"/>
          </w:cols>
        </w:sectPr>
      </w:pPr>
      <w:rPr/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895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Preserve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corridor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for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Lower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Hunter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0" w:after="0" w:line="479" w:lineRule="exact"/>
        <w:ind w:left="895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</w:rPr>
        <w:t>realignment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9" w:after="0" w:line="240" w:lineRule="auto"/>
        <w:ind w:left="633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3.230003pt;margin-top:-9.373256pt;width:254.271pt;height:254.271pt;mso-position-horizontal-relative:page;mso-position-vertical-relative:paragraph;z-index:-7239" coordorigin="1465,-187" coordsize="5085,5085">
            <v:group style="position:absolute;left:1475;top:-177;width:5065;height:5065" coordorigin="1475,-177" coordsize="5065,5065">
              <v:shape style="position:absolute;left:1475;top:-177;width:5065;height:5065" coordorigin="1475,-177" coordsize="5065,5065" path="m1475,4888l6540,4888,6540,-177,1475,-177,1475,4888e" filled="t" fillcolor="#F3F1F0" stroked="f">
                <v:path arrowok="t"/>
                <v:fill/>
              </v:shape>
              <v:shape style="position:absolute;left:1475;top:-177;width:5065;height:5065" type="#_x0000_t75">
                <v:imagedata r:id="rId424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1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4" w:after="0" w:line="240" w:lineRule="auto"/>
        <w:ind w:left="6333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Hunter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Region,</w:t>
      </w:r>
      <w:r>
        <w:rPr>
          <w:rFonts w:ascii="Times New Roman" w:hAnsi="Times New Roman" w:cs="Times New Roman" w:eastAsia="Times New Roman"/>
          <w:sz w:val="19"/>
          <w:szCs w:val="1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33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1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4" w:after="0" w:line="240" w:lineRule="auto"/>
        <w:ind w:left="6333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years)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33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1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4" w:after="0" w:line="214" w:lineRule="exact"/>
        <w:ind w:left="6333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NSW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Government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38"/>
          <w:pgMar w:header="1436" w:footer="299" w:top="1660" w:bottom="480" w:left="580" w:right="1420"/>
          <w:headerReference w:type="even" r:id="rId420"/>
          <w:headerReference w:type="odd" r:id="rId421"/>
          <w:footerReference w:type="even" r:id="rId422"/>
          <w:footerReference w:type="odd" r:id="rId423"/>
          <w:pgSz w:w="11920" w:h="16840"/>
        </w:sectPr>
      </w:pPr>
      <w:rPr/>
    </w:p>
    <w:p>
      <w:pPr>
        <w:spacing w:before="29" w:after="0" w:line="240" w:lineRule="auto"/>
        <w:ind w:left="89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2.333008pt;margin-top:-264.810272pt;width:194.619pt;height:253.271pt;mso-position-horizontal-relative:page;mso-position-vertical-relative:paragraph;z-index:-7238" coordorigin="6647,-5296" coordsize="3892,5065">
            <v:shape style="position:absolute;left:6647;top:-5296;width:3892;height:5065" coordorigin="6647,-5296" coordsize="3892,5065" path="m6647,-231l10539,-231,10539,-5296,6647,-5296,6647,-231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1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4" w:after="0" w:line="268" w:lineRule="auto"/>
        <w:ind w:left="895" w:right="-47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railway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coal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9"/>
          <w:szCs w:val="1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Newcastle,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9"/>
          <w:szCs w:val="19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9"/>
          <w:szCs w:val="19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Brisbane,</w:t>
      </w:r>
      <w:r>
        <w:rPr>
          <w:rFonts w:ascii="Times New Roman" w:hAnsi="Times New Roman" w:cs="Times New Roman" w:eastAsia="Times New Roman"/>
          <w:sz w:val="19"/>
          <w:szCs w:val="1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intrastate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trains.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68" w:lineRule="auto"/>
        <w:ind w:left="895" w:right="-53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congestion,</w:t>
      </w:r>
      <w:r>
        <w:rPr>
          <w:rFonts w:ascii="Times New Roman" w:hAnsi="Times New Roman" w:cs="Times New Roman" w:eastAsia="Times New Roman"/>
          <w:sz w:val="19"/>
          <w:szCs w:val="1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trains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shared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parts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reduce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fectiveness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Lower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Hunter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region.</w:t>
      </w:r>
      <w:r>
        <w:rPr>
          <w:rFonts w:ascii="Times New Roman" w:hAnsi="Times New Roman" w:cs="Times New Roman" w:eastAsia="Times New Roman"/>
          <w:sz w:val="19"/>
          <w:szCs w:val="1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fects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bulk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destined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Newcastle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transported</w:t>
      </w:r>
      <w:r>
        <w:rPr>
          <w:rFonts w:ascii="Times New Roman" w:hAnsi="Times New Roman" w:cs="Times New Roman" w:eastAsia="Times New Roman"/>
          <w:sz w:val="19"/>
          <w:szCs w:val="19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east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coast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linking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9"/>
          <w:szCs w:val="1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Brisbane.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inefficiency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increases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costs,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makes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less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competitive</w:t>
      </w:r>
      <w:r>
        <w:rPr>
          <w:rFonts w:ascii="Times New Roman" w:hAnsi="Times New Roman" w:cs="Times New Roman" w:eastAsia="Times New Roman"/>
          <w:sz w:val="19"/>
          <w:szCs w:val="1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road.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turn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creates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incentive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trucks,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increases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congestion,</w:t>
      </w:r>
      <w:r>
        <w:rPr>
          <w:rFonts w:ascii="Times New Roman" w:hAnsi="Times New Roman" w:cs="Times New Roman" w:eastAsia="Times New Roman"/>
          <w:sz w:val="19"/>
          <w:szCs w:val="19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emissions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noise,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fects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amenit</w:t>
      </w:r>
      <w:r>
        <w:rPr>
          <w:rFonts w:ascii="Times New Roman" w:hAnsi="Times New Roman" w:cs="Times New Roman" w:eastAsia="Times New Roman"/>
          <w:sz w:val="19"/>
          <w:szCs w:val="19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1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4" w:after="0" w:line="268" w:lineRule="auto"/>
        <w:ind w:right="55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9"/>
          <w:szCs w:val="1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19"/>
          <w:szCs w:val="1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protect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alignment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Lower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Hunter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Region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opportunity</w:t>
      </w:r>
      <w:r>
        <w:rPr>
          <w:rFonts w:ascii="Times New Roman" w:hAnsi="Times New Roman" w:cs="Times New Roman" w:eastAsia="Times New Roman"/>
          <w:sz w:val="19"/>
          <w:szCs w:val="19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construct</w:t>
      </w:r>
      <w:r>
        <w:rPr>
          <w:rFonts w:ascii="Times New Roman" w:hAnsi="Times New Roman" w:cs="Times New Roman" w:eastAsia="Times New Roman"/>
          <w:sz w:val="19"/>
          <w:szCs w:val="1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dedicated</w:t>
      </w:r>
      <w:r>
        <w:rPr>
          <w:rFonts w:ascii="Times New Roman" w:hAnsi="Times New Roman" w:cs="Times New Roman" w:eastAsia="Times New Roman"/>
          <w:sz w:val="19"/>
          <w:szCs w:val="1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trains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run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concurrently</w:t>
      </w:r>
      <w:r>
        <w:rPr>
          <w:rFonts w:ascii="Times New Roman" w:hAnsi="Times New Roman" w:cs="Times New Roman" w:eastAsia="Times New Roman"/>
          <w:sz w:val="19"/>
          <w:szCs w:val="1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separate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lines.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1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4" w:after="0" w:line="240" w:lineRule="auto"/>
        <w:ind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420"/>
          <w:cols w:num="2" w:equalWidth="0">
            <w:col w:w="5268" w:space="319"/>
            <w:col w:w="4333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1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Lower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Hunter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corridor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construction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431" w:right="359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68.209999pt;margin-top:-9.181777pt;width:250.412pt;height:250.412pt;mso-position-horizontal-relative:page;mso-position-vertical-relative:paragraph;z-index:-7237" coordorigin="1364,-184" coordsize="5008,5008">
            <v:group style="position:absolute;left:1374;top:-174;width:4988;height:4988" coordorigin="1374,-174" coordsize="4988,4988">
              <v:shape style="position:absolute;left:1374;top:-174;width:4988;height:4988" coordorigin="1374,-174" coordsize="4988,4988" path="m1374,4815l6362,4815,6362,-174,1374,-174,1374,4815e" filled="t" fillcolor="#F3F1F0" stroked="f">
                <v:path arrowok="t"/>
                <v:fill/>
              </v:shape>
              <v:shape style="position:absolute;left:1374;top:-174;width:4988;height:4988" type="#_x0000_t75">
                <v:imagedata r:id="rId425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Lower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Hunter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31" w:right="339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299" w:top="1660" w:bottom="580" w:left="1260" w:right="600"/>
          <w:pgSz w:w="11920" w:h="16840"/>
        </w:sectPr>
      </w:pPr>
      <w:rPr/>
    </w:p>
    <w:p>
      <w:pPr>
        <w:spacing w:before="2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8079pt;width:191.653pt;height:249.412pt;mso-position-horizontal-relative:page;mso-position-vertical-relative:paragraph;z-index:-7236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1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railway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coal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Newcastle,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Brisbane,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intrastate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trains.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priorit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give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passenge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trains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share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reduc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fectivenes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movemen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Lower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Hunte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region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fect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destine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Newcastl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wel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containerise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general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bein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transporte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networ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linkin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Brisbane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inefficienc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costs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make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less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competitiv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create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incentiv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truck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whic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congestion,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vehicl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emission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noise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fect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amenit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alignment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Fassifern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Hexham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bypassing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suburban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Newcastle.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60" w:right="600"/>
          <w:cols w:num="2" w:equalWidth="0">
            <w:col w:w="4416" w:space="319"/>
            <w:col w:w="5325"/>
          </w:cols>
        </w:sectPr>
      </w:pPr>
      <w:rPr/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520" w:lineRule="exact"/>
        <w:ind w:left="968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Southern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Sydney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Line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1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634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6.885002pt;margin-top:-9.271568pt;width:251.434pt;height:251.434pt;mso-position-horizontal-relative:page;mso-position-vertical-relative:paragraph;z-index:-7235" coordorigin="1538,-185" coordsize="5029,5029">
            <v:group style="position:absolute;left:1548;top:-175;width:5009;height:5009" coordorigin="1548,-175" coordsize="5009,5009">
              <v:shape style="position:absolute;left:1548;top:-175;width:5009;height:5009" coordorigin="1548,-175" coordsize="5009,5009" path="m1548,4833l6556,4833,6556,-175,1548,-175,1548,4833e" filled="t" fillcolor="#F3F1F0" stroked="f">
                <v:path arrowok="t"/>
                <v:fill/>
              </v:shape>
              <v:shape style="position:absolute;left:1548;top:-175;width:5008;height:5008" type="#_x0000_t75">
                <v:imagedata r:id="rId428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40" w:lineRule="auto"/>
        <w:ind w:left="6345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4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40" w:lineRule="auto"/>
        <w:ind w:left="6345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4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04" w:lineRule="exact"/>
        <w:ind w:left="6345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480" w:left="580" w:right="1320"/>
          <w:headerReference w:type="odd" r:id="rId426"/>
          <w:headerReference w:type="even" r:id="rId427"/>
          <w:pgSz w:w="11920" w:h="16840"/>
        </w:sectPr>
      </w:pPr>
      <w:rPr/>
    </w:p>
    <w:p>
      <w:pPr>
        <w:spacing w:before="26" w:after="0" w:line="240" w:lineRule="auto"/>
        <w:ind w:left="968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3.09201pt;margin-top:-261.841187pt;width:192.439pt;height:250.434pt;mso-position-horizontal-relative:page;mso-position-vertical-relative:paragraph;z-index:-7234" coordorigin="6662,-5237" coordsize="3849,5009">
            <v:shape style="position:absolute;left:6662;top:-5237;width:3849;height:5009" coordorigin="6662,-5237" coordsize="3849,5009" path="m6662,-228l10511,-228,10511,-5237,6662,-5237,6662,-228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80" w:lineRule="auto"/>
        <w:ind w:left="968" w:right="5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forecast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interstate,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intrastate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import/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export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particularly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Moorebank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erminal,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pressure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Southern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(SSFL)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particula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SSFL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forms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proposed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other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logistics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hubs.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ithout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Moorebank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erminal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80" w:lineRule="auto"/>
        <w:ind w:left="968" w:right="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fully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operational,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SSFL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become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increasingly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unreliable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constraints.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0" w:lineRule="auto"/>
        <w:ind w:left="968" w:right="4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14%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handled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transported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remainder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transported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average,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3,900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truck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movements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dail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contributing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arterial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M4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M5,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highly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corridors.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0" w:lineRule="auto"/>
        <w:ind w:left="968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incentivise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shift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(consistent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policies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findings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Audit),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levels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Investment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crucial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ensuring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competitiveness</w:t>
      </w:r>
      <w:r>
        <w:rPr>
          <w:rFonts w:ascii="Times New Roman" w:hAnsi="Times New Roman" w:cs="Times New Roman" w:eastAsia="Times New Roman"/>
          <w:sz w:val="18"/>
          <w:szCs w:val="1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landside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such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Moorebank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Precinct.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80" w:lineRule="auto"/>
        <w:ind w:right="6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SSF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3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singl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Macarthu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Sefton.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propose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initiativ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involve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trac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duplication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additiona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passin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loop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initiativ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aims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suppor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movemen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throug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5" w:after="0" w:line="280" w:lineRule="auto"/>
        <w:ind w:right="135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cit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particularl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betwee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Botan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Moorebank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Intermoda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Precinct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form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broade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designe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driv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growt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mod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share.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20"/>
          <w:cols w:num="2" w:equalWidth="0">
            <w:col w:w="5235" w:space="373"/>
            <w:col w:w="4412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14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access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to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Port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Kembla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431" w:right="359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68.710327pt;margin-top:-8.68088pt;width:249.401366pt;height:249.401366pt;mso-position-horizontal-relative:page;mso-position-vertical-relative:paragraph;z-index:-7233" type="#_x0000_t75">
            <v:imagedata r:id="rId429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Illawarra/Southern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Highlands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31" w:right="3393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47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580" w:left="1260" w:right="600"/>
          <w:pgSz w:w="11920" w:h="16840"/>
        </w:sectPr>
      </w:pPr>
      <w:rPr/>
    </w:p>
    <w:p>
      <w:pPr>
        <w:spacing w:before="26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3.372986pt;margin-top:-260.718079pt;width:191.653pt;height:249.412pt;mso-position-horizontal-relative:page;mso-position-vertical-relative:paragraph;z-index:-7232" coordorigin="6467,-5214" coordsize="3833,4988">
            <v:shape style="position:absolute;left:6467;top:-5214;width:3833;height:4988" coordorigin="6467,-5214" coordsize="3833,4988" path="m6467,-226l10301,-226,10301,-5214,6467,-5214,6467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14" w:right="1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Kembla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constraints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improvements.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Kembla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asset.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Maintaining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challenge.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-4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Currentl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60–65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travellin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Kembl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transporte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eithe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Illawarr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lin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or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Mos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3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Unanderr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Operation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bot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lines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limite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passenge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region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resulting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disruption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scheduling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Queuin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2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hour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commo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passenge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priorit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1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Kembla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Harbour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attract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overflow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Botan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stipulated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Kembla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should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generally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accept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more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120,000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TEUs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annum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road.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10%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Outer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Harbour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likely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services.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9" w:after="0" w:line="279" w:lineRule="auto"/>
        <w:ind w:right="100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Inadequate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substantial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freight,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further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constraining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Illawarra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109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Kembla.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could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enhancements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Illawarra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and/or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Moss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ale–Unanderra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lines,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alternative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alignment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60" w:right="600"/>
          <w:cols w:num="2" w:equalWidth="0">
            <w:col w:w="4408" w:space="327"/>
            <w:col w:w="5325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Northern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Stage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77" w:after="0" w:line="293" w:lineRule="exact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Additional</w:t>
      </w:r>
      <w:r>
        <w:rPr>
          <w:rFonts w:ascii="Times New Roman" w:hAnsi="Times New Roman" w:cs="Times New Roman" w:eastAsia="Times New Roman"/>
          <w:sz w:val="26"/>
          <w:szCs w:val="26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track</w:t>
      </w:r>
      <w:r>
        <w:rPr>
          <w:rFonts w:ascii="Times New Roman" w:hAnsi="Times New Roman" w:cs="Times New Roman" w:eastAsia="Times New Roman"/>
          <w:sz w:val="26"/>
          <w:szCs w:val="26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-21"/>
          <w:w w:val="100"/>
          <w:position w:val="-1"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est</w:t>
      </w:r>
      <w:r>
        <w:rPr>
          <w:rFonts w:ascii="Times New Roman" w:hAnsi="Times New Roman" w:cs="Times New Roman" w:eastAsia="Times New Roman"/>
          <w:sz w:val="26"/>
          <w:szCs w:val="26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-1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yde</w:t>
      </w:r>
      <w:r>
        <w:rPr>
          <w:rFonts w:ascii="Times New Roman" w:hAnsi="Times New Roman" w:cs="Times New Roman" w:eastAsia="Times New Roman"/>
          <w:sz w:val="26"/>
          <w:szCs w:val="26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to</w:t>
      </w:r>
      <w:r>
        <w:rPr>
          <w:rFonts w:ascii="Times New Roman" w:hAnsi="Times New Roman" w:cs="Times New Roman" w:eastAsia="Times New Roman"/>
          <w:sz w:val="26"/>
          <w:szCs w:val="26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Rhodes</w:t>
      </w:r>
      <w:r>
        <w:rPr>
          <w:rFonts w:ascii="Times New Roman" w:hAnsi="Times New Roman" w:cs="Times New Roman" w:eastAsia="Times New Roman"/>
          <w:sz w:val="26"/>
          <w:szCs w:val="26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and</w:t>
      </w:r>
      <w:r>
        <w:rPr>
          <w:rFonts w:ascii="Times New Roman" w:hAnsi="Times New Roman" w:cs="Times New Roman" w:eastAsia="Times New Roman"/>
          <w:sz w:val="26"/>
          <w:szCs w:val="26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Thornleigh</w:t>
      </w:r>
      <w:r>
        <w:rPr>
          <w:rFonts w:ascii="Times New Roman" w:hAnsi="Times New Roman" w:cs="Times New Roman" w:eastAsia="Times New Roman"/>
          <w:sz w:val="26"/>
          <w:szCs w:val="26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to</w:t>
      </w:r>
      <w:r>
        <w:rPr>
          <w:rFonts w:ascii="Times New Roman" w:hAnsi="Times New Roman" w:cs="Times New Roman" w:eastAsia="Times New Roman"/>
          <w:sz w:val="26"/>
          <w:szCs w:val="26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-1"/>
        </w:rPr>
        <w:t>Hornsby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839996pt;margin-top:-9.181777pt;width:250.412pt;height:250.412pt;mso-position-horizontal-relative:page;mso-position-vertical-relative:paragraph;z-index:-7231" coordorigin="1577,-184" coordsize="5008,5008">
            <v:group style="position:absolute;left:1587;top:-174;width:4988;height:4988" coordorigin="1587,-174" coordsize="4988,4988">
              <v:shape style="position:absolute;left:1587;top:-174;width:4988;height:4988" coordorigin="1587,-174" coordsize="4988,4988" path="m1587,4815l6575,4815,6575,-174,1587,-174,1587,4815e" filled="t" fillcolor="#F3F1F0" stroked="f">
                <v:path arrowok="t"/>
                <v:fill/>
              </v:shape>
              <v:shape style="position:absolute;left:1587;top:-174;width:4988;height:4988" type="#_x0000_t75">
                <v:imagedata r:id="rId432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NSW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480" w:left="580" w:right="1680"/>
          <w:headerReference w:type="odd" r:id="rId430"/>
          <w:headerReference w:type="even" r:id="rId431"/>
          <w:pgSz w:w="11920" w:h="16840"/>
        </w:sectPr>
      </w:pPr>
      <w:rPr/>
    </w:p>
    <w:p>
      <w:pPr>
        <w:spacing w:before="2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4.002991pt;margin-top:215.343018pt;width:191.653pt;height:249.412pt;mso-position-horizontal-relative:page;mso-position-vertical-relative:page;z-index:-7230" coordorigin="6680,4307" coordsize="3833,4988">
            <v:shape style="position:absolute;left:6680;top:4307;width:3833;height:4988" coordorigin="6680,4307" coordsize="3833,4988" path="m6680,9295l10513,9295,10513,4307,6680,4307,6680,9295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007" w:right="13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Coast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rapidl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Newcastle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-fold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007" w:right="15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2012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2028.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rapid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driven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improvements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availability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due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Northern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Stage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project.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Once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Stage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completed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2016,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2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50%,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29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44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0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each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accommodate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until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2028.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metropolitan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again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become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point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bottleneck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mainly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because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passenger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services.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comprises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tracks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yde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Rhodes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Thornleigh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Hornsb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680"/>
          <w:cols w:num="2" w:equalWidth="0">
            <w:col w:w="5270" w:space="357"/>
            <w:col w:w="4033"/>
          </w:cols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494" w:lineRule="exact"/>
        <w:ind w:left="136" w:right="4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1"/>
        </w:rPr>
        <w:t>terminal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color w:val="A30B35"/>
          <w:spacing w:val="0"/>
          <w:w w:val="101"/>
        </w:rPr>
        <w:t>enhancement</w:t>
      </w:r>
      <w:r>
        <w:rPr>
          <w:rFonts w:ascii="Times New Roman" w:hAnsi="Times New Roman" w:cs="Times New Roman" w:eastAsia="Times New Roman"/>
          <w:sz w:val="47"/>
          <w:szCs w:val="4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1" w:after="0" w:line="240" w:lineRule="auto"/>
        <w:ind w:left="5595" w:right="3384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0.282997pt;margin-top:-9.524576pt;width:257.106pt;height:257.106pt;mso-position-horizontal-relative:page;mso-position-vertical-relative:paragraph;z-index:-7229" coordorigin="1406,-190" coordsize="5142,5142">
            <v:group style="position:absolute;left:1416;top:-180;width:5122;height:5122" coordorigin="1416,-180" coordsize="5122,5122">
              <v:shape style="position:absolute;left:1416;top:-180;width:5122;height:5122" coordorigin="1416,-180" coordsize="5122,5122" path="m1416,4942l6538,4942,6538,-180,1416,-180,1416,4942e" filled="t" fillcolor="#F3F1F0" stroked="f">
                <v:path arrowok="t"/>
                <v:fill/>
              </v:shape>
              <v:shape style="position:absolute;left:1416;top:-180;width:5122;height:5122" type="#_x0000_t75">
                <v:imagedata r:id="rId433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2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7" w:after="0" w:line="240" w:lineRule="auto"/>
        <w:ind w:left="5635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ictoria</w:t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63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2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7" w:after="0" w:line="240" w:lineRule="auto"/>
        <w:ind w:left="5635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years)</w:t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63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2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7" w:after="0" w:line="215" w:lineRule="exact"/>
        <w:ind w:left="5635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Audit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identified</w:t>
      </w:r>
      <w:r>
        <w:rPr>
          <w:rFonts w:ascii="Times New Roman" w:hAnsi="Times New Roman" w:cs="Times New Roman" w:eastAsia="Times New Roman"/>
          <w:sz w:val="19"/>
          <w:szCs w:val="19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gap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580" w:left="1280" w:right="600"/>
          <w:pgSz w:w="11920" w:h="16840"/>
        </w:sectPr>
      </w:pPr>
      <w:rPr/>
    </w:p>
    <w:p>
      <w:pPr>
        <w:spacing w:before="31" w:after="0" w:line="240" w:lineRule="auto"/>
        <w:ind w:left="13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2.282013pt;margin-top:-267.825897pt;width:196.797pt;height:256.106pt;mso-position-horizontal-relative:page;mso-position-vertical-relative:paragraph;z-index:-7228" coordorigin="6646,-5357" coordsize="3936,5122">
            <v:shape style="position:absolute;left:6646;top:-5357;width:3936;height:5122" coordorigin="6646,-5357" coordsize="3936,5122" path="m6646,-234l10582,-234,10582,-5357,6646,-5357,6646,-234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2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7" w:after="0" w:line="271" w:lineRule="auto"/>
        <w:ind w:left="136" w:right="-53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ictoria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busiest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la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gest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general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Australia.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7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raffic</w:t>
      </w:r>
      <w:r>
        <w:rPr>
          <w:rFonts w:ascii="Times New Roman" w:hAnsi="Times New Roman" w:cs="Times New Roman" w:eastAsia="Times New Roman"/>
          <w:sz w:val="19"/>
          <w:szCs w:val="1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grown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6%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year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last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two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decades.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9"/>
          <w:szCs w:val="1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that,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even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planned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expansions,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before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2031.</w:t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71" w:lineRule="auto"/>
        <w:ind w:left="136" w:right="47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dedicated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connected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system,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help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alleviate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caused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movements.</w:t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71" w:lineRule="auto"/>
        <w:ind w:left="136" w:right="280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central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role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chain,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inadequate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consequences.</w:t>
      </w:r>
    </w:p>
    <w:p>
      <w:pPr>
        <w:spacing w:before="31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2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7" w:after="0" w:line="271" w:lineRule="auto"/>
        <w:ind w:right="1062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Planning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construction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cater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increases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volumes.</w:t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2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7" w:after="0" w:line="240" w:lineRule="auto"/>
        <w:ind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required</w:t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468" w:space="413"/>
            <w:col w:w="5159"/>
          </w:cols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521" w:lineRule="exact"/>
        <w:ind w:left="915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Mount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Isa–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3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ownsville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corridor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1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0" w:lineRule="auto"/>
        <w:ind w:left="63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4.261002pt;margin-top:-9.310264pt;width:252.436pt;height:252.436pt;mso-position-horizontal-relative:page;mso-position-vertical-relative:paragraph;z-index:-7227" coordorigin="1485,-186" coordsize="5049,5049">
            <v:group style="position:absolute;left:1495;top:-176;width:5029;height:5029" coordorigin="1495,-176" coordsize="5029,5029">
              <v:shape style="position:absolute;left:1495;top:-176;width:5029;height:5029" coordorigin="1495,-176" coordsize="5029,5029" path="m1495,4853l6524,4853,6524,-176,1495,-176,1495,4853e" filled="t" fillcolor="#F3F1F0" stroked="f">
                <v:path arrowok="t"/>
                <v:fill/>
              </v:shape>
              <v:shape style="position:absolute;left:1495;top:-176;width:5029;height:5029" type="#_x0000_t75">
                <v:imagedata r:id="rId436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1" w:after="0" w:line="240" w:lineRule="auto"/>
        <w:ind w:left="63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3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1" w:after="0" w:line="240" w:lineRule="auto"/>
        <w:ind w:left="63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314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1" w:after="0" w:line="205" w:lineRule="exact"/>
        <w:ind w:left="63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480" w:left="580" w:right="1380"/>
          <w:headerReference w:type="odd" r:id="rId434"/>
          <w:headerReference w:type="even" r:id="rId435"/>
          <w:pgSz w:w="11920" w:h="16840"/>
        </w:sectPr>
      </w:pPr>
      <w:rPr/>
    </w:p>
    <w:p>
      <w:pPr>
        <w:spacing w:before="27" w:after="0" w:line="240" w:lineRule="auto"/>
        <w:ind w:left="91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1.490997pt;margin-top:-262.89267pt;width:193.209pt;height:251.436pt;mso-position-horizontal-relative:page;mso-position-vertical-relative:paragraph;z-index:-7226" coordorigin="6630,-5258" coordsize="3864,5029">
            <v:shape style="position:absolute;left:6630;top:-5258;width:3864;height:5029" coordorigin="6630,-5258" coordsize="3864,5029" path="m6630,-229l10494,-229,10494,-5258,6630,-5258,6630,-229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1" w:after="0" w:line="281" w:lineRule="auto"/>
        <w:ind w:left="915" w:right="1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ownsville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Isa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constrained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inefficient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terminal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operations.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constraints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ownsville,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short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passing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loop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lengths,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limited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passing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opportunities.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81" w:lineRule="auto"/>
        <w:ind w:left="915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form,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have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cater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haulage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mines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Isa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ownsville.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under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moderate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scenario,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estimated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yea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carried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theoretical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7.5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tonnes.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7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following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works: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Enhancements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western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Mount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Isa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5" w:after="0" w:line="240" w:lineRule="auto"/>
        <w:ind w:left="125" w:right="2284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ownsville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8" w:after="0" w:line="281" w:lineRule="auto"/>
        <w:ind w:left="159" w:right="65" w:firstLine="-15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Construction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6.5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ownsville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direct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export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facilities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ownsville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trains.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80"/>
          <w:cols w:num="2" w:equalWidth="0">
            <w:col w:w="5143" w:space="431"/>
            <w:col w:w="4386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51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Gladstone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Port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land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and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sea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access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467" w:right="3537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1.044998pt;margin-top:-9.181777pt;width:250.412pt;height:250.412pt;mso-position-horizontal-relative:page;mso-position-vertical-relative:paragraph;z-index:-7225" coordorigin="1421,-184" coordsize="5008,5008">
            <v:group style="position:absolute;left:1431;top:-174;width:4988;height:4988" coordorigin="1431,-174" coordsize="4988,4988">
              <v:shape style="position:absolute;left:1431;top:-174;width:4988;height:4988" coordorigin="1431,-174" coordsize="4988,4988" path="m1431,4815l6419,4815,6419,-174,1431,-174,1431,4815e" filled="t" fillcolor="#F3F1F0" stroked="f">
                <v:path arrowok="t"/>
                <v:fill/>
              </v:shape>
              <v:shape style="position:absolute;left:1431;top:-174;width:4988;height:4988" type="#_x0000_t75">
                <v:imagedata r:id="rId437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5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Gladstone,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5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67" w:right="3336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5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Gladstone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Corporation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580" w:left="1280" w:right="600"/>
          <w:pgSz w:w="11920" w:h="16840"/>
        </w:sectPr>
      </w:pPr>
      <w:rPr/>
    </w:p>
    <w:p>
      <w:pPr>
        <w:spacing w:before="26" w:after="0" w:line="240" w:lineRule="auto"/>
        <w:ind w:left="151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6.208008pt;margin-top:-260.718079pt;width:191.653pt;height:249.412pt;mso-position-horizontal-relative:page;mso-position-vertical-relative:paragraph;z-index:-7224" coordorigin="6524,-5214" coordsize="3833,4988">
            <v:shape style="position:absolute;left:6524;top:-5214;width:3833;height:4988" coordorigin="6524,-5214" coordsize="3833,4988" path="m6524,-226l10357,-226,10357,-5214,6524,-5214,6524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51" w:right="2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mineral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exports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infrastructure.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connections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essential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industries.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51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Gladstone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handled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16.7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2015–16.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recent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50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year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(2012)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envisages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ultimately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250–300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yea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Gladstone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handled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7.5%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bulk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imports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exports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(measured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gross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mass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tonnes)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2012–13.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51" w:right="31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Gladstone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Corporation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referred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recent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study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opportunities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invest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underpin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Central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Queensland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mining,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export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agricultural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secto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These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opportunities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relate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sea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designed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Gladstone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158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covers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range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potential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projects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including: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57" w:right="1409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Channel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management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export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3" w:after="0" w:line="279" w:lineRule="auto"/>
        <w:ind w:left="157" w:right="997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bridge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3" w:after="0" w:line="279" w:lineRule="auto"/>
        <w:ind w:left="157" w:right="1156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provide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direct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connections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Surat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Basin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447" w:space="324"/>
            <w:col w:w="5269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Perth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container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terminal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capacity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enhancement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839996pt;margin-top:-9.181777pt;width:250.412pt;height:250.412pt;mso-position-horizontal-relative:page;mso-position-vertical-relative:paragraph;z-index:-7223" coordorigin="1577,-184" coordsize="5008,5008">
            <v:group style="position:absolute;left:1587;top:-174;width:4988;height:4988" coordorigin="1587,-174" coordsize="4988,4988">
              <v:shape style="position:absolute;left:1587;top:-174;width:4988;height:4988" coordorigin="1587,-174" coordsize="4988,4988" path="m1587,4815l6575,4815,6575,-174,1587,-174,1587,4815e" filled="t" fillcolor="#F3F1F0" stroked="f">
                <v:path arrowok="t"/>
                <v:fill/>
              </v:shape>
              <v:shape style="position:absolute;left:1587;top:-174;width:4988;height:4988" type="#_x0000_t75">
                <v:imagedata r:id="rId440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Perth,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gap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480" w:left="580" w:right="1520"/>
          <w:headerReference w:type="odd" r:id="rId438"/>
          <w:headerReference w:type="even" r:id="rId439"/>
          <w:pgSz w:w="11920" w:h="16840"/>
        </w:sectPr>
      </w:pPr>
      <w:rPr/>
    </w:p>
    <w:p>
      <w:pPr>
        <w:spacing w:before="2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4.002991pt;margin-top:-260.718079pt;width:191.653pt;height:249.412pt;mso-position-horizontal-relative:page;mso-position-vertical-relative:paragraph;z-index:-7222" coordorigin="6680,-5214" coordsize="3833,4988">
            <v:shape style="position:absolute;left:6680;top:-5214;width:3833;height:4988" coordorigin="6680,-5214" coordsize="3833,4988" path="m6680,-226l10513,-226,10513,-5214,6680,-5214,6680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007" w:right="3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limited.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indicates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improvements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some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development,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1.4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million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0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2015–16,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handled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715,107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containers.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Assuming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3.6%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line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average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annual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rate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2010/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1007" w:right="9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2015/16),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landside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could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reach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15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According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Fremantle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accounted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9.4%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containerised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trade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2012–13.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9" w:lineRule="auto"/>
        <w:ind w:left="1007" w:right="-4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found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significant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investment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order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ensure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forecast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6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involves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investigation,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planning,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potentially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site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preservation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container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terminal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accommodate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demand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Perth.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520"/>
          <w:cols w:num="2" w:equalWidth="0">
            <w:col w:w="5290" w:space="337"/>
            <w:col w:w="4193"/>
          </w:cols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50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Melbourne–Adelaide–Perth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rail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5466" w:right="3538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1pt;margin-top:-9.180994pt;width:250.411pt;height:250.411pt;mso-position-horizontal-relative:page;mso-position-vertical-relative:paragraph;z-index:-7221" coordorigin="1420,-184" coordsize="5008,5008">
            <v:group style="position:absolute;left:1430;top:-174;width:4988;height:4988" coordorigin="1430,-174" coordsize="4988,4988">
              <v:shape style="position:absolute;left:1430;top:-174;width:4988;height:4988" coordorigin="1430,-174" coordsize="4988,4988" path="m1430,4815l6418,4815,6418,-174,1430,-174,1430,4815e" filled="t" fillcolor="#F3F1F0" stroked="f">
                <v:path arrowok="t"/>
                <v:fill/>
              </v:shape>
              <v:shape style="position:absolute;left:1430;top:-174;width:4988;height:4988" type="#_x0000_t75">
                <v:imagedata r:id="rId441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5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5472" w:right="3491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arcoola,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0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55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Longer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(10–15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66" w:right="3337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99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5506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436" w:footer="386" w:top="1660" w:bottom="580" w:left="1280" w:right="600"/>
          <w:pgSz w:w="11920" w:h="16840"/>
        </w:sectPr>
      </w:pPr>
      <w:rPr/>
    </w:p>
    <w:p>
      <w:pPr>
        <w:spacing w:before="26" w:after="0" w:line="240" w:lineRule="auto"/>
        <w:ind w:left="15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6.162994pt;margin-top:-260.717072pt;width:191.653pt;height:249.411pt;mso-position-horizontal-relative:page;mso-position-vertical-relative:paragraph;z-index:-7220" coordorigin="6523,-5214" coordsize="3833,4988">
            <v:shape style="position:absolute;left:6523;top:-5214;width:3833;height:4988" coordorigin="6523,-5214" coordsize="3833,4988" path="m6523,-226l10356,-226,10356,-5214,6523,-5214,6523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50" w:right="10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comprises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Adelaide,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Perth,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Darwin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was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ransport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track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handles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80%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40" w:lineRule="auto"/>
        <w:ind w:left="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land-based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intercapital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market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utilised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mineral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agricultural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producers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Australia.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79" w:lineRule="auto"/>
        <w:ind w:left="150" w:right="1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trac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expecte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becom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constraine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over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nex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10–1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year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stead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growt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east-west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non-bul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(expecte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doubl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2030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futur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minin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agricultura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production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trac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approachin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asse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have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alignment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impos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spee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axl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loa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restrictions.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50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combination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congestion,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alignment,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asset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age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impact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reliability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network.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viability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mining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fected.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118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upgrades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accommodate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axle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loads,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speed,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management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systems.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Melbourne–Port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Augusta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right="95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considered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Chain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being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recommended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Plan.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accelerate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re-railing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Adelaide–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2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arcoola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right="90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track,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listed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List,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higher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axle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loads,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speed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track.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underway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446" w:space="324"/>
            <w:col w:w="5270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Complete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Metro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73" w:lineRule="exact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Greensborough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839996pt;margin-top:-9.181899pt;width:250.412pt;height:250.412pt;mso-position-horizontal-relative:page;mso-position-vertical-relative:paragraph;z-index:-7219" coordorigin="1577,-184" coordsize="5008,5008">
            <v:group style="position:absolute;left:1587;top:-174;width:4988;height:4988" coordorigin="1587,-174" coordsize="4988,4988">
              <v:shape style="position:absolute;left:1587;top:-174;width:4988;height:4988" coordorigin="1587,-174" coordsize="4988,4988" path="m1587,4815l6575,4815,6575,-174,1587,-174,1587,4815e" filled="t" fillcolor="#F3F1F0" stroked="f">
                <v:path arrowok="t"/>
                <v:fill/>
              </v:shape>
              <v:shape style="position:absolute;left:1587;top:-174;width:4988;height:4988" type="#_x0000_t75">
                <v:imagedata r:id="rId444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2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ictoria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ictorian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480" w:left="580" w:right="1080"/>
          <w:headerReference w:type="odd" r:id="rId442"/>
          <w:headerReference w:type="even" r:id="rId443"/>
          <w:pgSz w:w="11920" w:h="16840"/>
        </w:sectPr>
      </w:pPr>
      <w:rPr/>
    </w:p>
    <w:p>
      <w:pPr>
        <w:spacing w:before="2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4.002991pt;margin-top:-260.718079pt;width:191.653pt;height:249.412pt;mso-position-horizontal-relative:page;mso-position-vertical-relative:paragraph;z-index:-7218" coordorigin="6680,-5214" coordsize="3833,4988">
            <v:shape style="position:absolute;left:6680;top:-5214;width:3833;height:4988" coordorigin="6680,-5214" coordsize="3833,4988" path="m6680,-226l10513,-226,10513,-5214,6680,-5214,6680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0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south-east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limited,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passing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inner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regularly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commuter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traffic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Melbourne.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currently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‘missing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link’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M80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007" w:right="23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Metropolitan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north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M3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EastLink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east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south-east.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current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use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279" w:lineRule="auto"/>
        <w:ind w:left="1007" w:right="3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Greensborough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Rosanna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Banksia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Bulleen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spanning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approximately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9.5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km,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congested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close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during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peak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periods,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making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inadequate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supporting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commercial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activities.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estimates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79" w:lineRule="auto"/>
        <w:ind w:left="1007" w:right="24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total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Melbourne–Geelong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urban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$3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billion.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additional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delay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around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$9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billion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53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new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motorway-standard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connection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Metropolitan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Eastern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Freeway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(‘North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East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Melbourne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’)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congestion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constraints.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underway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080"/>
          <w:cols w:num="2" w:equalWidth="0">
            <w:col w:w="5303" w:space="324"/>
            <w:col w:w="4633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520" w:lineRule="exact"/>
        <w:ind w:left="155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Burnie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to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Hobart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freight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corridor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1"/>
          <w:position w:val="-1"/>
        </w:rPr>
        <w:t>strategy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0" w:lineRule="auto"/>
        <w:ind w:left="5499" w:right="3501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1.266998pt;margin-top:-9.243184pt;width:251.68pt;height:251.68pt;mso-position-horizontal-relative:page;mso-position-vertical-relative:paragraph;z-index:-7217" coordorigin="1425,-185" coordsize="5034,5034">
            <v:group style="position:absolute;left:1435;top:-175;width:5014;height:5014" coordorigin="1435,-175" coordsize="5014,5014">
              <v:shape style="position:absolute;left:1435;top:-175;width:5014;height:5014" coordorigin="1435,-175" coordsize="5014,5014" path="m1435,4839l6449,4839,6449,-175,1435,-175,1435,4839e" filled="t" fillcolor="#F3F1F0" stroked="f">
                <v:path arrowok="t"/>
                <v:fill/>
              </v:shape>
              <v:shape style="position:absolute;left:1435;top:-175;width:5013;height:5013" type="#_x0000_t75">
                <v:imagedata r:id="rId445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40" w:lineRule="auto"/>
        <w:ind w:left="553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Burnie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Hobart,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3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asmania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538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40" w:lineRule="auto"/>
        <w:ind w:left="553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99" w:right="3298"/>
        <w:jc w:val="center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04" w:lineRule="exact"/>
        <w:ind w:left="553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asmanian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580" w:left="1280" w:right="600"/>
          <w:pgSz w:w="11920" w:h="16840"/>
        </w:sectPr>
      </w:pPr>
      <w:rPr/>
    </w:p>
    <w:p>
      <w:pPr>
        <w:spacing w:before="27" w:after="0" w:line="240" w:lineRule="auto"/>
        <w:ind w:left="155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27.726013pt;margin-top:-262.061584pt;width:192.628pt;height:250.68pt;mso-position-horizontal-relative:page;mso-position-vertical-relative:paragraph;z-index:-7216" coordorigin="6555,-5241" coordsize="3853,5014">
            <v:shape style="position:absolute;left:6555;top:-5241;width:3853;height:5014" coordorigin="6555,-5241" coordsize="3853,5014" path="m6555,-228l10407,-228,10407,-5241,6555,-5241,6555,-228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80" w:lineRule="auto"/>
        <w:ind w:left="155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connecting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Burnie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Hobart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identified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significance.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0" w:lineRule="auto"/>
        <w:ind w:left="155" w:right="10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connects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producers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3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asmania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3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ports,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producers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depend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bring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goods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market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competitive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prices.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Audit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projects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activity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44%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2031.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0" w:lineRule="auto"/>
        <w:ind w:left="155" w:right="2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Given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importance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asmania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there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integrated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ensure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future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reliabilit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would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facilitate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route,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supporting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producers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businesses.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7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80" w:lineRule="auto"/>
        <w:ind w:right="92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seeks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Burnie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Hobart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prioritise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investment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along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focus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improving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intermodal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key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elements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strategy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to: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0" w:lineRule="auto"/>
        <w:ind w:left="158" w:right="1165" w:firstLine="-15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Identify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single,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integrated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package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investment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priorities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based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demand,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corridor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outcomes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Confirm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standards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5" w:after="0" w:line="240" w:lineRule="auto"/>
        <w:ind w:left="15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levels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7" w:after="0" w:line="280" w:lineRule="auto"/>
        <w:ind w:left="158" w:right="1035" w:firstLine="-15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Plan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appropriate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infrastructure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standards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across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state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vehicles.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80" w:lineRule="auto"/>
        <w:ind w:right="10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woul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considere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conjunctio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developmen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Nationa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Supply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Chai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3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3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asmania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Governmen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developin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5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Strateg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corrido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releas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firs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hal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3"/>
        </w:rPr>
        <w:t>2017.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448" w:space="352"/>
            <w:col w:w="5240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Advanced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rain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Management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System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473" w:lineRule="exact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implementation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28"/>
          <w:w w:val="100"/>
        </w:rPr>
        <w:t>R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TC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6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839996pt;margin-top:-9.181777pt;width:250.412pt;height:250.412pt;mso-position-horizontal-relative:page;mso-position-vertical-relative:paragraph;z-index:-7215" coordorigin="1577,-184" coordsize="5008,5008">
            <v:group style="position:absolute;left:1587;top:-174;width:4988;height:4988" coordorigin="1587,-174" coordsize="4988,4988">
              <v:shape style="position:absolute;left:1587;top:-174;width:4988;height:4988" coordorigin="1587,-174" coordsize="4988,4988" path="m1587,4815l6575,4815,6575,-174,1587,-174,1587,4815e" filled="t" fillcolor="#F3F1F0" stroked="f">
                <v:path arrowok="t"/>
                <v:fill/>
              </v:shape>
              <v:shape style="position:absolute;left:1587;top:-174;width:4988;height:4988" type="#_x0000_t75">
                <v:imagedata r:id="rId448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rack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Corporation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660" w:bottom="480" w:left="580" w:right="1080"/>
          <w:headerReference w:type="odd" r:id="rId446"/>
          <w:headerReference w:type="even" r:id="rId447"/>
          <w:pgSz w:w="11920" w:h="16840"/>
        </w:sectPr>
      </w:pPr>
      <w:rPr/>
    </w:p>
    <w:p>
      <w:pPr>
        <w:spacing w:before="2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4.002991pt;margin-top:-260.718079pt;width:191.653pt;height:249.412pt;mso-position-horizontal-relative:page;mso-position-vertical-relative:paragraph;z-index:-7214" coordorigin="6680,-5214" coordsize="3833,4988">
            <v:shape style="position:absolute;left:6680;top:-5214;width:3833;height:4988" coordorigin="6680,-5214" coordsize="3833,4988" path="m6680,-226l10513,-226,10513,-5214,6680,-5214,6680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left="10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interstate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constrained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over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long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sections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single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track.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restricts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number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paths,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competitiveness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hindering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rail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ability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meet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growing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movement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demand.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51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Advanced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rain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Management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TMS)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wireless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satellite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communications-based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train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control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that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replace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line-side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signalling,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allowing: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Mor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path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singl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tracks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lin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capacities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transi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improv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competitio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rai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syste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reliabilit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79" w:lineRule="auto"/>
        <w:ind w:right="636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TMS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efficiency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train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operation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metropolitan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centres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ports.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080"/>
          <w:cols w:num="2" w:equalWidth="0">
            <w:col w:w="5243" w:space="385"/>
            <w:col w:w="4632"/>
          </w:cols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auto"/>
        <w:ind w:left="134" w:right="-20"/>
        <w:jc w:val="lef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Sturt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-51"/>
          <w:w w:val="101"/>
        </w:rPr>
        <w:t>V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1"/>
        </w:rPr>
        <w:t>ehicle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</w:rPr>
      </w:r>
    </w:p>
    <w:p>
      <w:pPr>
        <w:spacing w:before="0" w:after="0" w:line="466" w:lineRule="exact"/>
        <w:ind w:left="134" w:right="-20"/>
        <w:jc w:val="left"/>
        <w:rPr>
          <w:rFonts w:ascii="Times New Roman" w:hAnsi="Times New Roman" w:cs="Times New Roman" w:eastAsia="Times New Roman"/>
          <w:sz w:val="45"/>
          <w:szCs w:val="45"/>
        </w:rPr>
      </w:pPr>
      <w:rPr/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enhancement,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0"/>
        </w:rPr>
        <w:t>ruro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45"/>
          <w:szCs w:val="45"/>
          <w:color w:val="A30B35"/>
          <w:spacing w:val="0"/>
          <w:w w:val="101"/>
        </w:rPr>
        <w:t>bypass</w:t>
      </w:r>
      <w:r>
        <w:rPr>
          <w:rFonts w:ascii="Times New Roman" w:hAnsi="Times New Roman" w:cs="Times New Roman" w:eastAsia="Times New Roman"/>
          <w:sz w:val="45"/>
          <w:szCs w:val="4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2" w:after="0" w:line="240" w:lineRule="auto"/>
        <w:ind w:left="5370" w:right="365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pict>
          <v:group style="position:absolute;margin-left:70.205002pt;margin-top:-9.013861pt;width:246.634pt;height:246.634pt;mso-position-horizontal-relative:page;mso-position-vertical-relative:paragraph;z-index:-7213" coordorigin="1404,-180" coordsize="4933,4933">
            <v:group style="position:absolute;left:1414;top:-170;width:4913;height:4913" coordorigin="1414,-170" coordsize="4913,4913">
              <v:shape style="position:absolute;left:1414;top:-170;width:4913;height:4913" coordorigin="1414,-170" coordsize="4913,4913" path="m1414,4742l6327,4742,6327,-170,1414,-170,1414,4742e" filled="t" fillcolor="#F3F1F0" stroked="f">
                <v:path arrowok="t"/>
                <v:fill/>
              </v:shape>
              <v:shape style="position:absolute;left:1414;top:-170;width:4912;height:4912" type="#_x0000_t75">
                <v:imagedata r:id="rId449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2"/>
        </w:rPr>
        <w:t>Location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6" w:after="0" w:line="240" w:lineRule="auto"/>
        <w:ind w:left="5375" w:right="383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ruro,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409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2"/>
        </w:rPr>
        <w:t>timescale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6" w:after="0" w:line="240" w:lineRule="auto"/>
        <w:ind w:left="540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Medium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(5–10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370" w:right="3451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2"/>
        </w:rPr>
        <w:t>Nominator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6" w:after="0" w:line="204" w:lineRule="exact"/>
        <w:ind w:left="5375" w:right="3382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SA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  <w:position w:val="-1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1436" w:footer="386" w:top="1660" w:bottom="580" w:left="1280" w:right="600"/>
          <w:pgSz w:w="11920" w:h="16840"/>
        </w:sectPr>
      </w:pPr>
      <w:rPr/>
    </w:p>
    <w:p>
      <w:pPr>
        <w:spacing w:before="32" w:after="0" w:line="240" w:lineRule="auto"/>
        <w:ind w:left="134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pict>
          <v:group style="position:absolute;margin-left:321.510010pt;margin-top:-256.731384pt;width:188.75pt;height:245.633pt;mso-position-horizontal-relative:page;mso-position-vertical-relative:paragraph;z-index:-7212" coordorigin="6430,-5135" coordsize="3775,4913">
            <v:shape style="position:absolute;left:6430;top:-5135;width:3775;height:4913" coordorigin="6430,-5135" coordsize="3775,4913" path="m6430,-222l10205,-222,10205,-5135,6430,-5135,6430,-222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2"/>
        </w:rPr>
        <w:t>Problem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6" w:after="0" w:line="275" w:lineRule="auto"/>
        <w:ind w:left="134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system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only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means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transporting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goods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most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regional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areas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South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Australia.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Howeve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existing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does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not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ehicles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absence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fully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constraining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productivity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realisation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opportunities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South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econom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34" w:right="-4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Sturt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part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National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ransport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0" w:after="0" w:line="275" w:lineRule="auto"/>
        <w:ind w:left="134" w:right="18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Network,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providing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main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route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between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Adelaide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Sydne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growth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Sturt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is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expected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1.6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per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yea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freight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numbers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capacity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Sturt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increased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travel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time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costs.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negatively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fects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competitiveness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3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Hig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hav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potentia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carr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over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0" w:after="0" w:line="275" w:lineRule="auto"/>
        <w:ind w:left="134" w:right="5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30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resultin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fewe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vehicles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require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mov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sam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freigh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task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cost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transpor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operator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users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reduce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numbe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heav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improvin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safet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capacit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efficienc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transpor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1"/>
        </w:rPr>
        <w:t>services.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2" w:after="0" w:line="240" w:lineRule="auto"/>
        <w:ind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2"/>
        </w:rPr>
        <w:t>initiative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6" w:after="0" w:line="275" w:lineRule="auto"/>
        <w:ind w:right="124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proposes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realignment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Sturt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Highway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through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ruro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Hills,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including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bypass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town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ruro,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improve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allow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of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Hig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Productivit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ehicle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A30B35"/>
          <w:spacing w:val="0"/>
          <w:w w:val="102"/>
        </w:rPr>
        <w:t>steps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6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Options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assessment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1"/>
        </w:rPr>
        <w:t>required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280" w:right="600"/>
          <w:cols w:num="2" w:equalWidth="0">
            <w:col w:w="4366" w:space="319"/>
            <w:col w:w="5355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520" w:lineRule="exact"/>
        <w:ind w:left="1007" w:right="-20"/>
        <w:jc w:val="left"/>
        <w:rPr>
          <w:rFonts w:ascii="Times New Roman" w:hAnsi="Times New Roman" w:cs="Times New Roman" w:eastAsia="Times New Roman"/>
          <w:sz w:val="46"/>
          <w:szCs w:val="46"/>
        </w:rPr>
      </w:pPr>
      <w:rPr/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Upgrade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-32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anami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color w:val="A30B35"/>
          <w:spacing w:val="0"/>
          <w:w w:val="100"/>
          <w:position w:val="-1"/>
        </w:rPr>
        <w:t>Road</w:t>
      </w:r>
      <w:r>
        <w:rPr>
          <w:rFonts w:ascii="Times New Roman" w:hAnsi="Times New Roman" w:cs="Times New Roman" w:eastAsia="Times New Roman"/>
          <w:sz w:val="46"/>
          <w:szCs w:val="46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6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78.839996pt;margin-top:-9.181899pt;width:250.412pt;height:250.412pt;mso-position-horizontal-relative:page;mso-position-vertical-relative:paragraph;z-index:-7211" coordorigin="1577,-184" coordsize="5008,5008">
            <v:group style="position:absolute;left:1587;top:-174;width:4988;height:4988" coordorigin="1587,-174" coordsize="4988,4988">
              <v:shape style="position:absolute;left:1587;top:-174;width:4988;height:4988" coordorigin="1587,-174" coordsize="4988,4988" path="m1587,4815l6575,4815,6575,-174,1587,-174,1587,4815e" filled="t" fillcolor="#F3F1F0" stroked="f">
                <v:path arrowok="t"/>
                <v:fill/>
              </v:shape>
              <v:shape style="position:absolute;left:1587;top:-174;width:4988;height:4988" type="#_x0000_t75">
                <v:imagedata r:id="rId451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Location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5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anam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Roa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link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Stuar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Grea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Norther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2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timescale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Near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term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(0–5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years)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363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Nominator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04" w:lineRule="exact"/>
        <w:ind w:left="6363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NT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436" w:footer="299" w:top="1660" w:bottom="580" w:left="580" w:right="1320"/>
          <w:headerReference w:type="odd" r:id="rId450"/>
          <w:pgSz w:w="11920" w:h="16840"/>
        </w:sectPr>
      </w:pPr>
      <w:rPr/>
    </w:p>
    <w:p>
      <w:pPr>
        <w:spacing w:before="2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334.002991pt;margin-top:-260.718079pt;width:191.653pt;height:249.412pt;mso-position-horizontal-relative:page;mso-position-vertical-relative:paragraph;z-index:-7210" coordorigin="6680,-5214" coordsize="3833,4988">
            <v:shape style="position:absolute;left:6680;top:-5214;width:3833;height:4988" coordorigin="6680,-5214" coordsize="3833,4988" path="m6680,-226l10513,-226,10513,-5214,6680,-5214,6680,-226e" filled="t" fillcolor="#EBE7E5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Problem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ke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problem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identifie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regio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include: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Limited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economic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opportunities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Indigenous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16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non-Indigenous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people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region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Limitations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mining,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tourism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16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pastoral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operations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High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vehicle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operating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costs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flood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immunity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resulting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lengthy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closures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left="1007" w:right="-5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opportunities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employment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remote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areas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40" w:lineRule="auto"/>
        <w:ind w:left="10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Reduced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access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essential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services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34" w:after="0" w:line="240" w:lineRule="auto"/>
        <w:ind w:left="116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Indigenous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population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6" w:after="0" w:line="279" w:lineRule="auto"/>
        <w:ind w:left="1164" w:right="417" w:firstLine="-15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Broader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risks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health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safety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for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users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arising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geometr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excessive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corrugations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poor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visibilit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2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9" w:lineRule="auto"/>
        <w:ind w:left="1007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ke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caus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problem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poo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qualit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road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Ove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third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anam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Roa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unseale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with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substantia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section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bein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unformed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surfac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ha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le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to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developmen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significan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rut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corrugation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from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heav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vehicles.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48" w:after="0" w:line="279" w:lineRule="auto"/>
        <w:ind w:right="5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initiativ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align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finding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fro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Australian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Infrastructur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Audi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2015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wel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othe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government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priorities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suc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Closin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policies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Furthe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initiativ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identifie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infrastructur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Norther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Australi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Audi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2015.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Proposed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initiative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79" w:lineRule="auto"/>
        <w:ind w:right="6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Upgrad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improv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floo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immunit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resilienc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fo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the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anam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Roa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betwee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Stuar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nort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Alice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Springs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Grea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Norther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Highwa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Hall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2"/>
        </w:rPr>
        <w:t>Creek.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Next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A30B35"/>
          <w:spacing w:val="0"/>
          <w:w w:val="100"/>
        </w:rPr>
        <w:t>steps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69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Business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case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development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320"/>
          <w:cols w:num="2" w:equalWidth="0">
            <w:col w:w="5268" w:space="360"/>
            <w:col w:w="439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436" w:footer="386" w:top="1560" w:bottom="280" w:left="1680" w:right="1680"/>
          <w:headerReference w:type="even" r:id="rId452"/>
          <w:footerReference w:type="even" r:id="rId453"/>
          <w:pgSz w:w="11920" w:h="16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315.190552pt;width:595.276001pt;height:453.788034pt;mso-position-horizontal-relative:page;mso-position-vertical-relative:page;z-index:-7209" coordorigin="0,6304" coordsize="11906,9076">
            <v:group style="position:absolute;left:0;top:6314;width:11906;height:9056" coordorigin="0,6314" coordsize="11906,9056">
              <v:shape style="position:absolute;left:0;top:6314;width:11906;height:9056" coordorigin="0,6314" coordsize="11906,9056" path="m9408,6314l9341,6327,9279,6355,9197,6398,0,10761,0,14804,2905,15358,2930,15362,2953,15365,2974,15368,2993,15369,3012,15370,3029,15369,3098,15355,3157,15332,3265,15281,11906,11744,11906,7735,9559,6373,9535,6359,9474,6329,9423,6315,9408,6314e" filled="t" fillcolor="#000000" stroked="f">
                <v:path arrowok="t"/>
                <v:fill/>
              </v:shape>
              <v:shape style="position:absolute;left:0;top:6350;width:11906;height:9002" type="#_x0000_t75">
                <v:imagedata r:id="rId456" o:title=""/>
              </v:shape>
              <v:shape style="position:absolute;left:0;top:11055;width:11906;height:198" type="#_x0000_t75">
                <v:imagedata r:id="rId457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sectPr>
      <w:pgMar w:header="0" w:footer="0" w:top="1560" w:bottom="280" w:left="1680" w:right="1680"/>
      <w:headerReference w:type="odd" r:id="rId454"/>
      <w:footerReference w:type="odd" r:id="rId455"/>
      <w:pgSz w:w="11920" w:h="16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"/>
    <w:family w:val="roman"/>
    <w:pitch w:val="variable"/>
  </w:font>
  <w:font w:name="Arial"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5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0.58551pt;margin-top:811.598572pt;width:12.674561pt;height:10pt;mso-position-horizontal-relative:page;mso-position-vertical-relative:page;z-index:-755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3.506401pt;margin-top:786.16394pt;width:89.978132pt;height:9pt;mso-position-horizontal-relative:page;mso-position-vertical-relative:page;z-index:-7534" type="#_x0000_t202" filled="f" stroked="f">
          <v:textbox inset="0,0,0,0">
            <w:txbxContent>
              <w:p>
                <w:pPr>
                  <w:spacing w:before="1" w:after="0" w:line="240" w:lineRule="auto"/>
                  <w:ind w:left="20" w:right="-41"/>
                  <w:jc w:val="left"/>
                  <w:rPr>
                    <w:rFonts w:ascii="Arial" w:hAnsi="Arial" w:cs="Arial" w:eastAsia="Arial"/>
                    <w:sz w:val="14"/>
                    <w:szCs w:val="14"/>
                  </w:rPr>
                </w:pPr>
                <w:rPr/>
                <w:r>
                  <w:rPr>
                    <w:rFonts w:ascii="Arial" w:hAnsi="Arial" w:cs="Arial" w:eastAsia="Arial"/>
                    <w:sz w:val="14"/>
                    <w:szCs w:val="14"/>
                    <w:spacing w:val="-3"/>
                    <w:w w:val="96"/>
                  </w:rPr>
                  <w:t>P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orts_Capacity_WEB.pdf: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2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43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3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3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3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3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2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2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2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2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2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pt;margin-top:772.278442pt;width:523.2760pt;height:.1pt;mso-position-horizontal-relative:page;mso-position-vertical-relative:page;z-index:-7524" coordorigin="720,15446" coordsize="10466,2">
          <v:shape style="position:absolute;left:720;top:15446;width:10466;height:2" coordorigin="720,15446" coordsize="10466,0" path="m720,15446l11186,15446e" filled="f" stroked="t" strokeweight=".25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74.283997pt;width:490.53767pt;height:19.837148pt;mso-position-horizontal-relative:page;mso-position-vertical-relative:page;z-index:-7523" type="#_x0000_t202" filled="f" stroked="f">
          <v:textbox inset="0,0,0,0">
            <w:txbxContent>
              <w:p>
                <w:pPr>
                  <w:spacing w:before="1" w:after="0" w:line="240" w:lineRule="auto"/>
                  <w:ind w:left="20" w:right="-41"/>
                  <w:jc w:val="left"/>
                  <w:rPr>
                    <w:rFonts w:ascii="Arial" w:hAnsi="Arial" w:cs="Arial" w:eastAsia="Arial"/>
                    <w:sz w:val="14"/>
                    <w:szCs w:val="14"/>
                  </w:rPr>
                </w:pPr>
                <w:rPr/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18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 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0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  <w:i/>
                  </w:rPr>
                  <w:t>2010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10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0"/>
                    <w:i/>
                  </w:rPr>
                  <w:t>APEC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3"/>
                    <w:w w:val="9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  <w:i/>
                  </w:rPr>
                  <w:t>Leaders’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2"/>
                    <w:w w:val="10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7"/>
                    <w:i/>
                  </w:rPr>
                  <w:t>Declaration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7"/>
                  </w:rPr>
                  <w:t>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7"/>
                    <w:w w:val="97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97"/>
                  </w:rPr>
                  <w:t>Y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7"/>
                  </w:rPr>
                  <w:t>okohama,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4"/>
                    <w:w w:val="97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Japan,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9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13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7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November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7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2010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100"/>
                  </w:rPr>
                  <w:t> </w:t>
                </w:r>
                <w:hyperlink r:id="rId1"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(http://ww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9"/>
                      <w:w w:val="100"/>
                    </w:rPr>
                    <w:t>w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99"/>
                    </w:rPr>
                    <w:t>.apec.org/Meeting-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4"/>
                      <w:w w:val="99"/>
                    </w:rPr>
                    <w:t>P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97"/>
                    </w:rPr>
                    <w:t>apers/Leaders-Declarations/2010/2010_aelm.aspx)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hyperlink>
              </w:p>
              <w:p>
                <w:pPr>
                  <w:spacing w:before="55" w:after="0" w:line="240" w:lineRule="auto"/>
                  <w:ind w:left="20" w:right="-20"/>
                  <w:jc w:val="left"/>
                  <w:rPr>
                    <w:rFonts w:ascii="Arial" w:hAnsi="Arial" w:cs="Arial" w:eastAsia="Arial"/>
                    <w:sz w:val="14"/>
                    <w:szCs w:val="14"/>
                  </w:rPr>
                </w:pPr>
                <w:rPr/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19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 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0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  <w:i/>
                  </w:rPr>
                  <w:t>2012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10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0"/>
                    <w:i/>
                  </w:rPr>
                  <w:t>APEC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3"/>
                    <w:w w:val="9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  <w:i/>
                  </w:rPr>
                  <w:t>Leaders’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2"/>
                    <w:w w:val="10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  <w:i/>
                  </w:rPr>
                  <w:t>Declaration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5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Vladivostok,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6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Russia,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4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8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4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September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8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2012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100"/>
                  </w:rPr>
                  <w:t> </w:t>
                </w:r>
                <w:hyperlink r:id="rId2"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(http://apec.org/Meeting-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4"/>
                      <w:w w:val="100"/>
                    </w:rPr>
                    <w:t>P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  <w:t>apers/Leaders-Declarations/2012/2012_aelm.aspx)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2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2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2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9.17276pt;margin-top:787.658936pt;width:68.301904pt;height:9pt;mso-position-horizontal-relative:page;mso-position-vertical-relative:page;z-index:-7519" type="#_x0000_t202" filled="f" stroked="f">
          <v:textbox inset="0,0,0,0">
            <w:txbxContent>
              <w:p>
                <w:pPr>
                  <w:spacing w:before="1" w:after="0" w:line="240" w:lineRule="auto"/>
                  <w:ind w:left="20" w:right="-41"/>
                  <w:jc w:val="left"/>
                  <w:rPr>
                    <w:rFonts w:ascii="Arial" w:hAnsi="Arial" w:cs="Arial" w:eastAsia="Arial"/>
                    <w:sz w:val="14"/>
                    <w:szCs w:val="14"/>
                  </w:rPr>
                </w:pPr>
                <w:rPr/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db_53368/default.asp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1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1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1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4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1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1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1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1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1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1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0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0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0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0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0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0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50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0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49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6.140381pt;margin-top:811.598572pt;width:17.119841pt;height:10pt;mso-position-horizontal-relative:page;mso-position-vertical-relative:page;z-index:-749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54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49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9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49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9478pt;margin-top:811.598572pt;width:326.566608pt;height:10pt;mso-position-horizontal-relative:page;mso-position-vertical-relative:page;z-index:-749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4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0.58551pt;margin-top:811.598572pt;width:12.674561pt;height:10pt;mso-position-horizontal-relative:page;mso-position-vertical-relative:page;z-index:-754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49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9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9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48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8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8.695679pt;margin-top:811.598572pt;width:12.674561pt;height:10pt;mso-position-horizontal-relative:page;mso-position-vertical-relative:page;z-index:-748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.141701pt;margin-top:767.743042pt;width:525.26pt;height:.1pt;mso-position-horizontal-relative:page;mso-position-vertical-relative:page;z-index:-7486" coordorigin="723,15355" coordsize="10505,2">
          <v:shape style="position:absolute;left:723;top:15355;width:10505;height:2" coordorigin="723,15355" coordsize="10505,0" path="m723,15355l11228,15355e" filled="f" stroked="t" strokeweight=".25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.141701pt;margin-top:789.418579pt;width:471.218537pt;height:9.001148pt;mso-position-horizontal-relative:page;mso-position-vertical-relative:page;z-index:-7485" type="#_x0000_t202" filled="f" stroked="f">
          <v:textbox inset="0,0,0,0">
            <w:txbxContent>
              <w:p>
                <w:pPr>
                  <w:spacing w:before="1" w:after="0" w:line="240" w:lineRule="auto"/>
                  <w:ind w:left="20" w:right="-41"/>
                  <w:jc w:val="left"/>
                  <w:rPr>
                    <w:rFonts w:ascii="Arial" w:hAnsi="Arial" w:cs="Arial" w:eastAsia="Arial"/>
                    <w:sz w:val="14"/>
                    <w:szCs w:val="14"/>
                  </w:rPr>
                </w:pPr>
                <w:rPr/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9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4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  <w:i/>
                  </w:rPr>
                  <w:t>2012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10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0"/>
                    <w:i/>
                  </w:rPr>
                  <w:t>APEC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3"/>
                    <w:w w:val="9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  <w:i/>
                  </w:rPr>
                  <w:t>Leaders’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2"/>
                    <w:w w:val="100"/>
                    <w:i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  <w:i/>
                  </w:rPr>
                  <w:t>Declaration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5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Vladivostok,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6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6"/>
                  </w:rPr>
                  <w:t>Russia,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4"/>
                    <w:w w:val="96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8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4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September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8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2012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3"/>
                    <w:w w:val="100"/>
                  </w:rPr>
                  <w:t> </w:t>
                </w:r>
                <w:hyperlink r:id="rId1"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99"/>
                    </w:rPr>
                    <w:t>(http://apec.org/Meeting-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-4"/>
                      <w:w w:val="99"/>
                    </w:rPr>
                    <w:t>P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97"/>
                    </w:rPr>
                    <w:t>apers/Leaders-Declarations/2012/2012_aelm.aspx)</w:t>
                  </w:r>
                  <w:r>
                    <w:rPr>
                      <w:rFonts w:ascii="Arial" w:hAnsi="Arial" w:cs="Arial" w:eastAsia="Arial"/>
                      <w:sz w:val="14"/>
                      <w:szCs w:val="14"/>
                      <w:spacing w:val="0"/>
                      <w:w w:val="100"/>
                    </w:rPr>
                  </w:r>
                </w:hyperlink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6.119841pt;height:10pt;mso-position-horizontal-relative:page;mso-position-vertical-relative:page;z-index:-748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P10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8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8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8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8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7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7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7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54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7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7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7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7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7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7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7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6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6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0" w:lineRule="exact"/>
      <w:jc w:val="left"/>
      <w:rPr>
        <w:sz w:val="1"/>
        <w:szCs w:val="1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6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6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1"/>
        <w:szCs w:val="1"/>
      </w:rPr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6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5.5056pt;margin-top:810.166992pt;width:173.0019pt;height:9.4094pt;mso-position-horizontal-relative:page;mso-position-vertical-relative:page;z-index:-7460" type="#_x0000_t202" filled="f" stroked="f">
          <v:textbox inset="0,0,0,0">
            <w:txbxContent>
              <w:p>
                <w:pPr>
                  <w:spacing w:before="0" w:after="0" w:line="172" w:lineRule="exact"/>
                  <w:ind w:left="20" w:right="-42"/>
                  <w:jc w:val="left"/>
                  <w:rPr>
                    <w:rFonts w:ascii="Times New Roman" w:hAnsi="Times New Roman" w:cs="Times New Roman" w:eastAsia="Times New Roman"/>
                    <w:sz w:val="15"/>
                    <w:szCs w:val="1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97"/>
                  </w:rPr>
                  <w:t>determine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97"/>
                  </w:rPr>
                  <w:t>d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5"/>
                    <w:w w:val="97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100"/>
                  </w:rPr>
                  <w:t>|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4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100"/>
                    <w:b/>
                    <w:bCs/>
                  </w:rPr>
                  <w:t>Privat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100"/>
                    <w:b/>
                    <w:bCs/>
                  </w:rPr>
                  <w:t>e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2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100"/>
                    <w:b/>
                    <w:bCs/>
                  </w:rPr>
                  <w:t>secto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100"/>
                    <w:b/>
                    <w:bCs/>
                  </w:rPr>
                  <w:t>r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4"/>
                    <w:w w:val="100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97"/>
                    <w:b/>
                    <w:bCs/>
                  </w:rPr>
                  <w:t>contributio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97"/>
                    <w:b/>
                    <w:bCs/>
                  </w:rPr>
                  <w:t>n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6"/>
                    <w:w w:val="97"/>
                    <w:b/>
                    <w:bCs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100"/>
                  </w:rPr>
                  <w:t>t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100"/>
                  </w:rPr>
                  <w:t>o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5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100"/>
                  </w:rPr>
                  <w:t>b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100"/>
                  </w:rPr>
                  <w:t>e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6"/>
                    <w:w w:val="100"/>
                  </w:rPr>
                  <w:t> 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-1"/>
                    <w:w w:val="100"/>
                  </w:rPr>
                  <w:t>determined</w:t>
                </w:r>
                <w:r>
                  <w:rPr>
                    <w:rFonts w:ascii="Times New Roman" w:hAnsi="Times New Roman" w:cs="Times New Roman" w:eastAsia="Times New Roman"/>
                    <w:sz w:val="15"/>
                    <w:szCs w:val="15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6.119841pt;height:10pt;mso-position-horizontal-relative:page;mso-position-vertical-relative:page;z-index:-745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P25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4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0.58551pt;margin-top:811.598572pt;width:12.674561pt;height:10pt;mso-position-horizontal-relative:page;mso-position-vertical-relative:page;z-index:-754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5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5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7.636414pt;margin-top:811.098572pt;width:16.119841pt;height:10pt;mso-position-horizontal-relative:page;mso-position-vertical-relative:page;z-index:-745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P27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6.119841pt;height:10pt;mso-position-horizontal-relative:page;mso-position-vertical-relative:page;z-index:-7451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P29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5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4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4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4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4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39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38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2.674561pt;height:10pt;mso-position-horizontal-relative:page;mso-position-vertical-relative:page;z-index:-7540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13.348236" w:lineRule="exact"/>
      <w:jc w:val="left"/>
      <w:rPr>
        <w:sz w:val="11.333984"/>
        <w:szCs w:val="11.333984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434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4.1968pt;margin-top:811.598572pt;width:326.566608pt;height:10pt;mso-position-horizontal-relative:page;mso-position-vertical-relative:page;z-index:-7433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CHARTING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COURSE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3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9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16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2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6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-3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16"/>
                    <w:szCs w:val="16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11.333984"/>
        <w:szCs w:val="11.333984"/>
      </w:rPr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250610pt;margin-top:811.598572pt;width:17.119841pt;height:10pt;mso-position-horizontal-relative:page;mso-position-vertical-relative:page;z-index:-7432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pt;margin-top:774.82959pt;width:523.37pt;height:.1pt;mso-position-horizontal-relative:page;mso-position-vertical-relative:page;z-index:-7539" coordorigin="720,15497" coordsize="10467,2">
          <v:shape style="position:absolute;left:720;top:15497;width:10467;height:2" coordorigin="720,15497" coordsize="10467,0" path="m720,15497l11187,15497e" filled="f" stroked="t" strokeweight=".25pt" strokecolor="#000000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76.836304pt;width:349.291635pt;height:9.0pt;mso-position-horizontal-relative:page;mso-position-vertical-relative:page;z-index:-7538" type="#_x0000_t202" filled="f" stroked="f">
          <v:textbox inset="0,0,0,0">
            <w:txbxContent>
              <w:p>
                <w:pPr>
                  <w:spacing w:before="1" w:after="0" w:line="240" w:lineRule="auto"/>
                  <w:ind w:left="20" w:right="-41"/>
                  <w:jc w:val="left"/>
                  <w:rPr>
                    <w:rFonts w:ascii="Arial" w:hAnsi="Arial" w:cs="Arial" w:eastAsia="Arial"/>
                    <w:sz w:val="14"/>
                    <w:szCs w:val="14"/>
                  </w:rPr>
                </w:pPr>
                <w:rPr/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6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14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9"/>
                  </w:rPr>
                  <w:t>https://infrastructure.go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0"/>
                    <w:w w:val="99"/>
                  </w:rPr>
                  <w:t>v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9"/>
                  </w:rPr>
                  <w:t>.au/transport/freight/friegh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1"/>
                    <w:w w:val="99"/>
                  </w:rPr>
                  <w:t>t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  <w:t>-suppl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-2"/>
                    <w:w w:val="100"/>
                  </w:rPr>
                  <w:t>y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98"/>
                  </w:rPr>
                  <w:t>-chain-submissions/02-Charting-the-Course-wp2.pdf</w:t>
                </w:r>
                <w:r>
                  <w:rPr>
                    <w:rFonts w:ascii="Arial" w:hAnsi="Arial" w:cs="Arial" w:eastAsia="Arial"/>
                    <w:sz w:val="14"/>
                    <w:szCs w:val="14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96.440645pt;height:10pt;mso-position-horizontal-relative:page;mso-position-vertical-relative:page;z-index:-7537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44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97"/>
                    <w:b/>
                    <w:bCs/>
                  </w:rPr>
                  <w:t>DOESN’T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1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666767"/>
                    <w:spacing w:val="0"/>
                    <w:w w:val="100"/>
                    <w:b/>
                    <w:bCs/>
                  </w:rPr>
                  <w:t>VOTE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0.58551pt;margin-top:811.598572pt;width:12.674561pt;height:10pt;mso-position-horizontal-relative:page;mso-position-vertical-relative:page;z-index:-7536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960602pt;margin-top:811.598572pt;width:17.119841pt;height:10pt;mso-position-horizontal-relative:page;mso-position-vertical-relative:page;z-index:-7535" type="#_x0000_t202" filled="f" stroked="f">
          <v:textbox inset="0,0,0,0">
            <w:txbxContent>
              <w:p>
                <w:pPr>
                  <w:spacing w:before="0" w:after="0" w:line="182" w:lineRule="exact"/>
                  <w:ind w:left="20" w:right="-20"/>
                  <w:jc w:val="left"/>
                  <w:rPr>
                    <w:rFonts w:ascii="Arial" w:hAnsi="Arial" w:cs="Arial" w:eastAsia="Arial"/>
                    <w:sz w:val="16"/>
                    <w:szCs w:val="16"/>
                  </w:rPr>
                </w:pPr>
                <w:rPr/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AEEF"/>
                    <w:spacing w:val="0"/>
                    <w:w w:val="100"/>
                    <w:b/>
                    <w:bCs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16"/>
                    <w:szCs w:val="16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6.480141pt;width:224.870011pt;height:32pt;mso-position-horizontal-relative:page;mso-position-vertical-relative:page;z-index:-7548" type="#_x0000_t202" filled="f" stroked="f">
          <v:textbox inset="0,0,0,0">
            <w:txbxContent>
              <w:p>
                <w:pPr>
                  <w:spacing w:before="0" w:after="0" w:line="629" w:lineRule="exact"/>
                  <w:ind w:left="20" w:right="-110"/>
                  <w:jc w:val="left"/>
                  <w:rPr>
                    <w:rFonts w:ascii="Arial" w:hAnsi="Arial" w:cs="Arial" w:eastAsia="Arial"/>
                    <w:sz w:val="60"/>
                    <w:szCs w:val="60"/>
                  </w:rPr>
                </w:pPr>
                <w:rPr/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ALC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33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MEMBERS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0837pt;width:149.147005pt;height:32pt;mso-position-horizontal-relative:page;mso-position-vertical-relative:page;z-index:-7504" type="#_x0000_t202" filled="f" stroked="f">
          <v:textbox inset="0,0,0,0">
            <w:txbxContent>
              <w:p>
                <w:pPr>
                  <w:spacing w:before="0" w:after="0" w:line="629" w:lineRule="exact"/>
                  <w:ind w:left="20" w:right="-110"/>
                  <w:jc w:val="left"/>
                  <w:rPr>
                    <w:rFonts w:ascii="Arial" w:hAnsi="Arial" w:cs="Arial" w:eastAsia="Arial"/>
                    <w:sz w:val="60"/>
                    <w:szCs w:val="60"/>
                  </w:rPr>
                </w:pPr>
                <w:rPr/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MARITIME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0837pt;width:355.094015pt;height:32pt;mso-position-horizontal-relative:page;mso-position-vertical-relative:page;z-index:-7503" type="#_x0000_t202" filled="f" stroked="f">
          <v:textbox inset="0,0,0,0">
            <w:txbxContent>
              <w:p>
                <w:pPr>
                  <w:spacing w:before="0" w:after="0" w:line="629" w:lineRule="exact"/>
                  <w:ind w:left="20" w:right="-110"/>
                  <w:jc w:val="left"/>
                  <w:rPr>
                    <w:rFonts w:ascii="Arial" w:hAnsi="Arial" w:cs="Arial" w:eastAsia="Arial"/>
                    <w:sz w:val="60"/>
                    <w:szCs w:val="60"/>
                  </w:rPr>
                </w:pPr>
                <w:rPr/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CBD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2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5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DELIVERY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0837pt;width:317.075015pt;height:32pt;mso-position-horizontal-relative:page;mso-position-vertical-relative:page;z-index:-7547" type="#_x0000_t202" filled="f" stroked="f">
          <v:textbox inset="0,0,0,0">
            <w:txbxContent>
              <w:p>
                <w:pPr>
                  <w:spacing w:before="0" w:after="0" w:line="629" w:lineRule="exact"/>
                  <w:ind w:left="20" w:right="-110"/>
                  <w:jc w:val="left"/>
                  <w:rPr>
                    <w:rFonts w:ascii="Arial" w:hAnsi="Arial" w:cs="Arial" w:eastAsia="Arial"/>
                    <w:sz w:val="60"/>
                    <w:szCs w:val="60"/>
                  </w:rPr>
                </w:pPr>
                <w:rPr/>
                <w:r>
                  <w:rPr>
                    <w:rFonts w:ascii="Arial" w:hAnsi="Arial" w:cs="Arial" w:eastAsia="Arial"/>
                    <w:sz w:val="60"/>
                    <w:szCs w:val="60"/>
                    <w:w w:val="101"/>
                    <w:b/>
                    <w:bCs/>
                  </w:rPr>
                  <w:t>RECOMMEN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6"/>
                    <w:w w:val="101"/>
                    <w:b/>
                    <w:bCs/>
                  </w:rPr>
                  <w:t>D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22"/>
                    <w:w w:val="95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1"/>
                    <w:b/>
                    <w:bCs/>
                  </w:rPr>
                  <w:t>TIONS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0837pt;width:359.415816pt;height:32pt;mso-position-horizontal-relative:page;mso-position-vertical-relative:page;z-index:-7499" type="#_x0000_t202" filled="f" stroked="f">
          <v:textbox inset="0,0,0,0">
            <w:txbxContent>
              <w:p>
                <w:pPr>
                  <w:spacing w:before="0" w:after="0" w:line="629" w:lineRule="exact"/>
                  <w:ind w:left="20" w:right="-110"/>
                  <w:jc w:val="left"/>
                  <w:rPr>
                    <w:rFonts w:ascii="Arial" w:hAnsi="Arial" w:cs="Arial" w:eastAsia="Arial"/>
                    <w:sz w:val="60"/>
                    <w:szCs w:val="60"/>
                  </w:rPr>
                </w:pPr>
                <w:rPr/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3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ROLE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6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OF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2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-3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  <w:b/>
                    <w:bCs/>
                  </w:rPr>
                  <w:t>ACCC</w:t>
                </w:r>
                <w:r>
                  <w:rPr>
                    <w:rFonts w:ascii="Arial" w:hAnsi="Arial" w:cs="Arial" w:eastAsia="Arial"/>
                    <w:sz w:val="60"/>
                    <w:szCs w:val="6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254.870589pt;height:14pt;mso-position-horizontal-relative:page;mso-position-vertical-relative:page;z-index:-7464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PORT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6"/>
                    <w:b/>
                    <w:bCs/>
                  </w:rPr>
                  <w:t>B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ANY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DUPLIC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358.656123pt;height:14pt;mso-position-horizontal-relative:page;mso-position-vertical-relative:page;z-index:-7463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PORT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OF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BRISBANE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DEDIC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7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TED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6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CONNECTION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76.711284pt;height:14pt;mso-position-horizontal-relative:page;mso-position-vertical-relative:page;z-index:-7462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INLAND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299.856118pt;height:14pt;mso-position-horizontal-relative:page;mso-position-vertical-relative:page;z-index:-7461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TIONAL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1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SUPP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5"/>
                    <w:w w:val="95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6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CHAIN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157.867049pt;height:14pt;mso-position-horizontal-relative:page;mso-position-vertical-relative:page;z-index:-7456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M80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RING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ROAD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85.880557pt;height:14pt;mso-position-horizontal-relative:page;mso-position-vertical-relative:page;z-index:-7455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WES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"/>
                    <w:w w:val="100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CONNEX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459.298207pt;height:14pt;mso-position-horizontal-relative:page;mso-position-vertical-relative:page;z-index:-7453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IMPR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"/>
                    <w:w w:val="100"/>
                    <w:b/>
                    <w:bCs/>
                  </w:rPr>
                  <w:t>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VE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CONNECTION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BETWEEN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EASTERN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FREE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5"/>
                    <w:b/>
                    <w:bCs/>
                  </w:rPr>
                  <w:t>W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3"/>
                    <w:w w:val="95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CITYLINK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127.314566pt;height:14pt;mso-position-horizontal-relative:page;mso-position-vertical-relative:page;z-index:-7452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PERTH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LINK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171.146441pt;height:14pt;mso-position-horizontal-relative:page;mso-position-vertical-relative:page;z-index:-7448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NEWELL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HIGH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6"/>
                    <w:b/>
                    <w:bCs/>
                  </w:rPr>
                  <w:t>W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3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4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181.018962pt;height:14pt;mso-position-horizontal-relative:page;mso-position-vertical-relative:page;z-index:-7447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MURR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3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BASIN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PROJECT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181.018962pt;height:14pt;mso-position-horizontal-relative:page;mso-position-vertical-relative:page;z-index:-7446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MURR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3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BASIN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PROJECT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166.957529pt;height:14pt;mso-position-horizontal-relative:page;mso-position-vertical-relative:page;z-index:-7445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WESTERN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SYDNEY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AIRPORT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475.764559pt;height:14pt;mso-position-horizontal-relative:page;mso-position-vertical-relative:page;z-index:-7442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ROAD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CONNECTION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BETWEEN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WEST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0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5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FREE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5"/>
                    <w:b/>
                    <w:bCs/>
                  </w:rPr>
                  <w:t>W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3"/>
                    <w:w w:val="95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PORT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OF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MEL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100"/>
                    <w:b/>
                    <w:bCs/>
                  </w:rPr>
                  <w:t>B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OURNE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316.886952pt;height:14pt;mso-position-horizontal-relative:page;mso-position-vertical-relative:page;z-index:-7441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ADELAID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5"/>
                    <w:b/>
                    <w:bCs/>
                  </w:rPr>
                  <w:t>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5"/>
                    <w:b/>
                    <w:bCs/>
                  </w:rPr>
                  <w:t>-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5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ARCOOLA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9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ACCELER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416.407133pt;height:14pt;mso-position-horizontal-relative:page;mso-position-vertical-relative:page;z-index:-7437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MOOREBANK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INTERMO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"/>
                    <w:w w:val="97"/>
                    <w:b/>
                    <w:bCs/>
                  </w:rPr>
                  <w:t>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AL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TERMINALS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ROAD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CONNECTION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433.814286pt;height:14pt;mso-position-horizontal-relative:page;mso-position-vertical-relative:page;z-index:-7436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PRESERVE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CORRIDOR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FOR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OWER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5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HUNTER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REALIGNMENT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319.001401pt;height:14pt;mso-position-horizontal-relative:page;mso-position-vertical-relative:page;z-index:-7435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OWER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5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HUNTER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CORRIDOR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CONSTRUCTION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265.353454pt;height:14pt;mso-position-horizontal-relative:page;mso-position-vertical-relative:page;z-index:-7431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SOUTHERN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SYDNEY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8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LINE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310.652976pt;height:14pt;mso-position-horizontal-relative:page;mso-position-vertical-relative:page;z-index:-7430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IMPR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"/>
                    <w:w w:val="100"/>
                    <w:b/>
                    <w:bCs/>
                  </w:rPr>
                  <w:t>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VED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ACCE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4"/>
                    <w:w w:val="97"/>
                    <w:b/>
                    <w:bCs/>
                  </w:rPr>
                  <w:t>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4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PORT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KEMBLA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295.199158pt;height:14pt;mso-position-horizontal-relative:page;mso-position-vertical-relative:page;z-index:-7429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NORTHERN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6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SYDNEY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8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CORRIDOR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5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AGE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6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2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371.886123pt;height:14pt;mso-position-horizontal-relative:page;mso-position-vertical-relative:page;z-index:-7428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MEL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6"/>
                    <w:b/>
                    <w:bCs/>
                  </w:rPr>
                  <w:t>B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OURNE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CON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AINER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0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TERMINAL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CA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96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ACITY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ENHANCEMENT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307.78236pt;height:14pt;mso-position-horizontal-relative:page;mso-position-vertical-relative:page;z-index:-7427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MOUNT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ISA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-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TOWNSVILLE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CORRIDOR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315.948504pt;height:14pt;mso-position-horizontal-relative:page;mso-position-vertical-relative:page;z-index:-7426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GLADSTONE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PORT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LAND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SEA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ACCE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4"/>
                    <w:w w:val="97"/>
                    <w:b/>
                    <w:bCs/>
                  </w:rPr>
                  <w:t>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4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335.888762pt;height:14pt;mso-position-horizontal-relative:page;mso-position-vertical-relative:page;z-index:-7425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PERTH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CON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6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AINER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0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TERMINAL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5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CA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96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ACITY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ENHANCEMENT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275.407078pt;height:14pt;mso-position-horizontal-relative:page;mso-position-vertical-relative:page;z-index:-7424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MEL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6"/>
                    <w:b/>
                    <w:bCs/>
                  </w:rPr>
                  <w:t>B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OURN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6"/>
                    <w:b/>
                    <w:bCs/>
                  </w:rPr>
                  <w:t>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-ADELAID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6"/>
                    <w:b/>
                    <w:bCs/>
                  </w:rPr>
                  <w:t>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-PERTH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5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RAIL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501.41312pt;height:14pt;mso-position-horizontal-relative:page;mso-position-vertical-relative:page;z-index:-7423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COMPLETE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METRO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RING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ROAD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1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FROM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GREENS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B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OROUGH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THE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EASTERN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FREE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100"/>
                    <w:b/>
                    <w:bCs/>
                  </w:rPr>
                  <w:t>W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307.810583pt;height:14pt;mso-position-horizontal-relative:page;mso-position-vertical-relative:page;z-index:-7422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BURNIE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8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TO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HOBART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FREIGHT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CORRIDOR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6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STR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100"/>
                    <w:b/>
                    <w:bCs/>
                  </w:rPr>
                  <w:t>G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476.04092pt;height:14pt;mso-position-horizontal-relative:page;mso-position-vertical-relative:page;z-index:-7421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"/>
                    <w:w w:val="95"/>
                    <w:b/>
                    <w:bCs/>
                  </w:rPr>
                  <w:t>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5"/>
                    <w:b/>
                    <w:bCs/>
                  </w:rPr>
                  <w:t>V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5"/>
                    <w:b/>
                    <w:bCs/>
                  </w:rPr>
                  <w:t>ANCED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4"/>
                    <w:w w:val="95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TRAIN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2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MANAGEMENT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SYSTEM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IMPLEMEN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7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97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7"/>
                    <w:b/>
                    <w:bCs/>
                  </w:rPr>
                  <w:t>TION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0"/>
                    <w:w w:val="97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ON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AR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"/>
                    <w:w w:val="100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C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5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NETWORK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8.165398pt;margin-top:70.811104pt;width:434.90091pt;height:14pt;mso-position-horizontal-relative:page;mso-position-vertical-relative:page;z-index:-7420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STURT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HIGH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4"/>
                    <w:w w:val="96"/>
                    <w:b/>
                    <w:bCs/>
                  </w:rPr>
                  <w:t>W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3"/>
                    <w:w w:val="96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4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HIGH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PRODUCTIVITY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21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VEHICLE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1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CA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14"/>
                    <w:w w:val="96"/>
                    <w:b/>
                    <w:bCs/>
                  </w:rPr>
                  <w:t>P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ACITY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7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ENHANCEMENT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5pt;margin-top:70.811104pt;width:146.341072pt;height:14pt;mso-position-horizontal-relative:page;mso-position-vertical-relative:page;z-index:-7419" type="#_x0000_t202" filled="f" stroked="f">
          <v:textbox inset="0,0,0,0">
            <w:txbxContent>
              <w:p>
                <w:pPr>
                  <w:spacing w:before="0" w:after="0" w:line="264" w:lineRule="exact"/>
                  <w:ind w:left="20" w:right="-56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96"/>
                    <w:b/>
                    <w:bCs/>
                  </w:rPr>
                  <w:t>UPGRADE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3"/>
                    <w:w w:val="96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9"/>
                    <w:w w:val="100"/>
                    <w:b/>
                    <w:bCs/>
                  </w:rPr>
                  <w:t>T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ANAMI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-23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1E4E79"/>
                    <w:spacing w:val="0"/>
                    <w:w w:val="100"/>
                    <w:b/>
                    <w:bCs/>
                  </w:rPr>
                  <w:t>ROAD</w:t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evenAndOddHeader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5" Type="http://schemas.openxmlformats.org/officeDocument/2006/relationships/theme" Target="theme/theme1.xml"/><Relationship Id="rId6" Type="http://schemas.openxmlformats.org/officeDocument/2006/relationships/settings" Target="setting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jpg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hyperlink" Target="mailto:admin@austlogistics.com.au" TargetMode="External"/><Relationship Id="rId17" Type="http://schemas.openxmlformats.org/officeDocument/2006/relationships/hyperlink" Target="http://www.austlogistics.com.au/" TargetMode="Externa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20" Type="http://schemas.openxmlformats.org/officeDocument/2006/relationships/header" Target="header1.xml"/><Relationship Id="rId21" Type="http://schemas.openxmlformats.org/officeDocument/2006/relationships/image" Target="media/image10.jpg"/><Relationship Id="rId22" Type="http://schemas.openxmlformats.org/officeDocument/2006/relationships/image" Target="media/image11.jpg"/><Relationship Id="rId23" Type="http://schemas.openxmlformats.org/officeDocument/2006/relationships/image" Target="media/image12.png"/><Relationship Id="rId24" Type="http://schemas.openxmlformats.org/officeDocument/2006/relationships/image" Target="media/image13.jp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jp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jpg"/><Relationship Id="rId46" Type="http://schemas.openxmlformats.org/officeDocument/2006/relationships/image" Target="media/image35.pn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png"/><Relationship Id="rId50" Type="http://schemas.openxmlformats.org/officeDocument/2006/relationships/image" Target="media/image39.png"/><Relationship Id="rId51" Type="http://schemas.openxmlformats.org/officeDocument/2006/relationships/image" Target="media/image40.png"/><Relationship Id="rId52" Type="http://schemas.openxmlformats.org/officeDocument/2006/relationships/image" Target="media/image41.png"/><Relationship Id="rId53" Type="http://schemas.openxmlformats.org/officeDocument/2006/relationships/image" Target="media/image42.png"/><Relationship Id="rId54" Type="http://schemas.openxmlformats.org/officeDocument/2006/relationships/image" Target="media/image43.jpg"/><Relationship Id="rId55" Type="http://schemas.openxmlformats.org/officeDocument/2006/relationships/image" Target="media/image44.jpg"/><Relationship Id="rId56" Type="http://schemas.openxmlformats.org/officeDocument/2006/relationships/image" Target="media/image45.jpg"/><Relationship Id="rId57" Type="http://schemas.openxmlformats.org/officeDocument/2006/relationships/image" Target="media/image46.jp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image" Target="media/image58.png"/><Relationship Id="rId70" Type="http://schemas.openxmlformats.org/officeDocument/2006/relationships/image" Target="media/image59.png"/><Relationship Id="rId71" Type="http://schemas.openxmlformats.org/officeDocument/2006/relationships/image" Target="media/image60.jpg"/><Relationship Id="rId72" Type="http://schemas.openxmlformats.org/officeDocument/2006/relationships/image" Target="media/image61.jpg"/><Relationship Id="rId73" Type="http://schemas.openxmlformats.org/officeDocument/2006/relationships/image" Target="media/image62.png"/><Relationship Id="rId74" Type="http://schemas.openxmlformats.org/officeDocument/2006/relationships/image" Target="media/image63.png"/><Relationship Id="rId75" Type="http://schemas.openxmlformats.org/officeDocument/2006/relationships/image" Target="media/image64.png"/><Relationship Id="rId76" Type="http://schemas.openxmlformats.org/officeDocument/2006/relationships/image" Target="media/image65.png"/><Relationship Id="rId77" Type="http://schemas.openxmlformats.org/officeDocument/2006/relationships/image" Target="media/image66.png"/><Relationship Id="rId78" Type="http://schemas.openxmlformats.org/officeDocument/2006/relationships/image" Target="media/image67.png"/><Relationship Id="rId79" Type="http://schemas.openxmlformats.org/officeDocument/2006/relationships/image" Target="media/image68.png"/><Relationship Id="rId80" Type="http://schemas.openxmlformats.org/officeDocument/2006/relationships/image" Target="media/image69.png"/><Relationship Id="rId81" Type="http://schemas.openxmlformats.org/officeDocument/2006/relationships/image" Target="media/image70.jpg"/><Relationship Id="rId82" Type="http://schemas.openxmlformats.org/officeDocument/2006/relationships/header" Target="header2.xml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header" Target="header3.xml"/><Relationship Id="rId86" Type="http://schemas.openxmlformats.org/officeDocument/2006/relationships/footer" Target="footer3.xml"/><Relationship Id="rId87" Type="http://schemas.openxmlformats.org/officeDocument/2006/relationships/footer" Target="footer4.xml"/><Relationship Id="rId88" Type="http://schemas.openxmlformats.org/officeDocument/2006/relationships/image" Target="media/image73.png"/><Relationship Id="rId89" Type="http://schemas.openxmlformats.org/officeDocument/2006/relationships/header" Target="header4.xml"/><Relationship Id="rId90" Type="http://schemas.openxmlformats.org/officeDocument/2006/relationships/image" Target="media/image74.png"/><Relationship Id="rId91" Type="http://schemas.openxmlformats.org/officeDocument/2006/relationships/image" Target="media/image75.png"/><Relationship Id="rId92" Type="http://schemas.openxmlformats.org/officeDocument/2006/relationships/image" Target="media/image76.png"/><Relationship Id="rId93" Type="http://schemas.openxmlformats.org/officeDocument/2006/relationships/header" Target="header5.xml"/><Relationship Id="rId94" Type="http://schemas.openxmlformats.org/officeDocument/2006/relationships/footer" Target="footer5.xml"/><Relationship Id="rId95" Type="http://schemas.openxmlformats.org/officeDocument/2006/relationships/footer" Target="footer6.xml"/><Relationship Id="rId96" Type="http://schemas.openxmlformats.org/officeDocument/2006/relationships/image" Target="media/image77.png"/><Relationship Id="rId97" Type="http://schemas.openxmlformats.org/officeDocument/2006/relationships/image" Target="media/image78.jpg"/><Relationship Id="rId98" Type="http://schemas.openxmlformats.org/officeDocument/2006/relationships/header" Target="header6.xml"/><Relationship Id="rId99" Type="http://schemas.openxmlformats.org/officeDocument/2006/relationships/hyperlink" Target="http://adminpanel.ceda.com.au/FOLDERS/Service/Files/Documents/30867%7E" TargetMode="External"/><Relationship Id="rId100" Type="http://schemas.openxmlformats.org/officeDocument/2006/relationships/hyperlink" Target="http://www.ntc.gov.au/Media/Reports/(D62E6EFC-36C7-48B1-66A7-DDEF3B04CCAE).pdf" TargetMode="External"/><Relationship Id="rId101" Type="http://schemas.openxmlformats.org/officeDocument/2006/relationships/hyperlink" Target="http://www.ntc.gov.au/Media/Reports/(D62E6EFC-36C7-48B1-66A7-DDEF3B04CCAE).pdf" TargetMode="External"/><Relationship Id="rId102" Type="http://schemas.openxmlformats.org/officeDocument/2006/relationships/header" Target="header7.xml"/><Relationship Id="rId103" Type="http://schemas.openxmlformats.org/officeDocument/2006/relationships/footer" Target="footer7.xml"/><Relationship Id="rId104" Type="http://schemas.openxmlformats.org/officeDocument/2006/relationships/footer" Target="footer8.xml"/><Relationship Id="rId105" Type="http://schemas.openxmlformats.org/officeDocument/2006/relationships/image" Target="media/image79.png"/><Relationship Id="rId106" Type="http://schemas.openxmlformats.org/officeDocument/2006/relationships/image" Target="media/image80.png"/><Relationship Id="rId107" Type="http://schemas.openxmlformats.org/officeDocument/2006/relationships/hyperlink" Target="http://maps.infrastructure.gov.au/KeyFreightRoute" TargetMode="External"/><Relationship Id="rId108" Type="http://schemas.openxmlformats.org/officeDocument/2006/relationships/header" Target="header8.xml"/><Relationship Id="rId109" Type="http://schemas.openxmlformats.org/officeDocument/2006/relationships/image" Target="media/image81.png"/><Relationship Id="rId110" Type="http://schemas.openxmlformats.org/officeDocument/2006/relationships/header" Target="header9.xml"/><Relationship Id="rId111" Type="http://schemas.openxmlformats.org/officeDocument/2006/relationships/footer" Target="footer9.xml"/><Relationship Id="rId112" Type="http://schemas.openxmlformats.org/officeDocument/2006/relationships/footer" Target="footer10.xml"/><Relationship Id="rId113" Type="http://schemas.openxmlformats.org/officeDocument/2006/relationships/image" Target="media/image82.png"/><Relationship Id="rId114" Type="http://schemas.openxmlformats.org/officeDocument/2006/relationships/header" Target="header10.xml"/><Relationship Id="rId115" Type="http://schemas.openxmlformats.org/officeDocument/2006/relationships/image" Target="media/image83.jpg"/><Relationship Id="rId116" Type="http://schemas.openxmlformats.org/officeDocument/2006/relationships/hyperlink" Target="http://www.portphillip.vic.gov.au/fishermans-bend.htm" TargetMode="External"/><Relationship Id="rId117" Type="http://schemas.openxmlformats.org/officeDocument/2006/relationships/hyperlink" Target="http://yoursay.infrastructurevictoria.com.au/application/files/6914/9558/6929/Securing_Victorias_" TargetMode="External"/><Relationship Id="rId118" Type="http://schemas.openxmlformats.org/officeDocument/2006/relationships/hyperlink" Target="http://yoursay.infrastructurevictoria.com.au/application/files/6914/9558/6929/Securing_Victorias_" TargetMode="External"/><Relationship Id="rId119" Type="http://schemas.openxmlformats.org/officeDocument/2006/relationships/header" Target="header11.xml"/><Relationship Id="rId120" Type="http://schemas.openxmlformats.org/officeDocument/2006/relationships/footer" Target="footer11.xml"/><Relationship Id="rId121" Type="http://schemas.openxmlformats.org/officeDocument/2006/relationships/footer" Target="footer12.xml"/><Relationship Id="rId122" Type="http://schemas.openxmlformats.org/officeDocument/2006/relationships/image" Target="media/image84.png"/><Relationship Id="rId123" Type="http://schemas.openxmlformats.org/officeDocument/2006/relationships/image" Target="media/image85.png"/><Relationship Id="rId124" Type="http://schemas.openxmlformats.org/officeDocument/2006/relationships/header" Target="header12.xml"/><Relationship Id="rId125" Type="http://schemas.openxmlformats.org/officeDocument/2006/relationships/header" Target="header13.xml"/><Relationship Id="rId126" Type="http://schemas.openxmlformats.org/officeDocument/2006/relationships/footer" Target="footer13.xml"/><Relationship Id="rId127" Type="http://schemas.openxmlformats.org/officeDocument/2006/relationships/footer" Target="footer14.xml"/><Relationship Id="rId128" Type="http://schemas.openxmlformats.org/officeDocument/2006/relationships/image" Target="media/image86.png"/><Relationship Id="rId129" Type="http://schemas.openxmlformats.org/officeDocument/2006/relationships/hyperlink" Target="http://infrastructureaustralia.gov.au/policy-publications/publications/files/Australian_Infrastructure_" TargetMode="External"/><Relationship Id="rId130" Type="http://schemas.openxmlformats.org/officeDocument/2006/relationships/hyperlink" Target="http://infrastructureaustralia.gov.au/policy-publications/publications/files/CorridorProtection.pdf" TargetMode="External"/><Relationship Id="rId131" Type="http://schemas.openxmlformats.org/officeDocument/2006/relationships/hyperlink" Target="http://austlogistics.com.au/wp-content/uploads/2014/07/Economic-" TargetMode="External"/><Relationship Id="rId132" Type="http://schemas.openxmlformats.org/officeDocument/2006/relationships/header" Target="header14.xml"/><Relationship Id="rId133" Type="http://schemas.openxmlformats.org/officeDocument/2006/relationships/image" Target="media/image87.png"/><Relationship Id="rId134" Type="http://schemas.openxmlformats.org/officeDocument/2006/relationships/header" Target="header15.xml"/><Relationship Id="rId135" Type="http://schemas.openxmlformats.org/officeDocument/2006/relationships/footer" Target="footer15.xml"/><Relationship Id="rId136" Type="http://schemas.openxmlformats.org/officeDocument/2006/relationships/footer" Target="footer16.xml"/><Relationship Id="rId137" Type="http://schemas.openxmlformats.org/officeDocument/2006/relationships/image" Target="media/image88.jpg"/><Relationship Id="rId138" Type="http://schemas.openxmlformats.org/officeDocument/2006/relationships/header" Target="header16.xml"/><Relationship Id="rId139" Type="http://schemas.openxmlformats.org/officeDocument/2006/relationships/header" Target="header17.xml"/><Relationship Id="rId140" Type="http://schemas.openxmlformats.org/officeDocument/2006/relationships/footer" Target="footer17.xml"/><Relationship Id="rId141" Type="http://schemas.openxmlformats.org/officeDocument/2006/relationships/footer" Target="footer18.xml"/><Relationship Id="rId142" Type="http://schemas.openxmlformats.org/officeDocument/2006/relationships/image" Target="media/image89.png"/><Relationship Id="rId143" Type="http://schemas.openxmlformats.org/officeDocument/2006/relationships/hyperlink" Target="http://www.austlogistics.com.au/wp-content/uploads/2017/01/NTC-Who-Moves-What-Where.pdf" TargetMode="External"/><Relationship Id="rId144" Type="http://schemas.openxmlformats.org/officeDocument/2006/relationships/header" Target="header18.xml"/><Relationship Id="rId145" Type="http://schemas.openxmlformats.org/officeDocument/2006/relationships/image" Target="media/image90.png"/><Relationship Id="rId146" Type="http://schemas.openxmlformats.org/officeDocument/2006/relationships/image" Target="media/image91.png"/><Relationship Id="rId147" Type="http://schemas.openxmlformats.org/officeDocument/2006/relationships/hyperlink" Target="http://www.legislation.act.gov.au/ed/" TargetMode="External"/><Relationship Id="rId148" Type="http://schemas.openxmlformats.org/officeDocument/2006/relationships/header" Target="header19.xml"/><Relationship Id="rId149" Type="http://schemas.openxmlformats.org/officeDocument/2006/relationships/footer" Target="footer19.xml"/><Relationship Id="rId150" Type="http://schemas.openxmlformats.org/officeDocument/2006/relationships/footer" Target="footer20.xml"/><Relationship Id="rId151" Type="http://schemas.openxmlformats.org/officeDocument/2006/relationships/image" Target="media/image92.png"/><Relationship Id="rId152" Type="http://schemas.openxmlformats.org/officeDocument/2006/relationships/header" Target="header20.xml"/><Relationship Id="rId153" Type="http://schemas.openxmlformats.org/officeDocument/2006/relationships/image" Target="media/image93.png"/><Relationship Id="rId154" Type="http://schemas.openxmlformats.org/officeDocument/2006/relationships/hyperlink" Target="http://www.austlogistics.com.au/wp-content/uploads/2017/07/ALC-Submission-to-the-Land-Transport-Market-Reform-Group.pdf" TargetMode="External"/><Relationship Id="rId155" Type="http://schemas.openxmlformats.org/officeDocument/2006/relationships/header" Target="header21.xml"/><Relationship Id="rId156" Type="http://schemas.openxmlformats.org/officeDocument/2006/relationships/footer" Target="footer21.xml"/><Relationship Id="rId157" Type="http://schemas.openxmlformats.org/officeDocument/2006/relationships/footer" Target="footer22.xml"/><Relationship Id="rId158" Type="http://schemas.openxmlformats.org/officeDocument/2006/relationships/image" Target="media/image94.png"/><Relationship Id="rId159" Type="http://schemas.openxmlformats.org/officeDocument/2006/relationships/hyperlink" Target="http://www.parliament.nsw/" TargetMode="External"/><Relationship Id="rId160" Type="http://schemas.openxmlformats.org/officeDocument/2006/relationships/hyperlink" Target="http://www.nhvr.gov.au/files/201705-0527-harmonisation-program.pdf" TargetMode="External"/><Relationship Id="rId161" Type="http://schemas.openxmlformats.org/officeDocument/2006/relationships/hyperlink" Target="http://www.nhvr.gov.au/files/201705-0527-harmonisation-program.pdf" TargetMode="External"/><Relationship Id="rId162" Type="http://schemas.openxmlformats.org/officeDocument/2006/relationships/header" Target="header22.xml"/><Relationship Id="rId163" Type="http://schemas.openxmlformats.org/officeDocument/2006/relationships/image" Target="media/image95.png"/><Relationship Id="rId164" Type="http://schemas.openxmlformats.org/officeDocument/2006/relationships/header" Target="header23.xml"/><Relationship Id="rId165" Type="http://schemas.openxmlformats.org/officeDocument/2006/relationships/footer" Target="footer23.xml"/><Relationship Id="rId166" Type="http://schemas.openxmlformats.org/officeDocument/2006/relationships/footer" Target="footer24.xml"/><Relationship Id="rId167" Type="http://schemas.openxmlformats.org/officeDocument/2006/relationships/hyperlink" Target="http://infrastructureaustralia.gov.au/policypublications/publications/files/CorridorProtection.pdf" TargetMode="External"/><Relationship Id="rId168" Type="http://schemas.openxmlformats.org/officeDocument/2006/relationships/header" Target="header24.xml"/><Relationship Id="rId169" Type="http://schemas.openxmlformats.org/officeDocument/2006/relationships/image" Target="media/image96.png"/><Relationship Id="rId170" Type="http://schemas.openxmlformats.org/officeDocument/2006/relationships/hyperlink" Target="http://transportinfrastructurecouncil.gov.au/publications/files/National_rail_vision_and_work_program.pdf" TargetMode="External"/><Relationship Id="rId171" Type="http://schemas.openxmlformats.org/officeDocument/2006/relationships/header" Target="header25.xml"/><Relationship Id="rId172" Type="http://schemas.openxmlformats.org/officeDocument/2006/relationships/footer" Target="footer25.xml"/><Relationship Id="rId173" Type="http://schemas.openxmlformats.org/officeDocument/2006/relationships/footer" Target="footer26.xml"/><Relationship Id="rId174" Type="http://schemas.openxmlformats.org/officeDocument/2006/relationships/header" Target="header26.xml"/><Relationship Id="rId175" Type="http://schemas.openxmlformats.org/officeDocument/2006/relationships/hyperlink" Target="http://www.gazette.vic.gov.au/gazette/Gazettes2017/GG2017S240.pdf" TargetMode="External"/><Relationship Id="rId176" Type="http://schemas.openxmlformats.org/officeDocument/2006/relationships/header" Target="header27.xml"/><Relationship Id="rId177" Type="http://schemas.openxmlformats.org/officeDocument/2006/relationships/image" Target="media/image97.png"/><Relationship Id="rId178" Type="http://schemas.openxmlformats.org/officeDocument/2006/relationships/header" Target="header28.xml"/><Relationship Id="rId179" Type="http://schemas.openxmlformats.org/officeDocument/2006/relationships/footer" Target="footer27.xml"/><Relationship Id="rId180" Type="http://schemas.openxmlformats.org/officeDocument/2006/relationships/footer" Target="footer28.xml"/><Relationship Id="rId181" Type="http://schemas.openxmlformats.org/officeDocument/2006/relationships/hyperlink" Target="http://infrastructureaustralia.gov.au/policy-publications/publications/files/Australian_" TargetMode="External"/><Relationship Id="rId182" Type="http://schemas.openxmlformats.org/officeDocument/2006/relationships/header" Target="header29.xml"/><Relationship Id="rId183" Type="http://schemas.openxmlformats.org/officeDocument/2006/relationships/image" Target="media/image98.png"/><Relationship Id="rId184" Type="http://schemas.openxmlformats.org/officeDocument/2006/relationships/header" Target="header30.xml"/><Relationship Id="rId185" Type="http://schemas.openxmlformats.org/officeDocument/2006/relationships/footer" Target="footer29.xml"/><Relationship Id="rId186" Type="http://schemas.openxmlformats.org/officeDocument/2006/relationships/image" Target="media/image99.png"/><Relationship Id="rId187" Type="http://schemas.openxmlformats.org/officeDocument/2006/relationships/hyperlink" Target="http://www.accc.gov.au/speech/ports-what-measure-of-regulation" TargetMode="External"/><Relationship Id="rId188" Type="http://schemas.openxmlformats.org/officeDocument/2006/relationships/hyperlink" Target="http://www.accc.gov.au/system/files/2015-16%20AMR%20revised%206%20March_0.pdf" TargetMode="External"/><Relationship Id="rId189" Type="http://schemas.openxmlformats.org/officeDocument/2006/relationships/header" Target="header31.xml"/><Relationship Id="rId190" Type="http://schemas.openxmlformats.org/officeDocument/2006/relationships/footer" Target="footer30.xml"/><Relationship Id="rId191" Type="http://schemas.openxmlformats.org/officeDocument/2006/relationships/image" Target="media/image100.png"/><Relationship Id="rId192" Type="http://schemas.openxmlformats.org/officeDocument/2006/relationships/image" Target="media/image101.png"/><Relationship Id="rId193" Type="http://schemas.openxmlformats.org/officeDocument/2006/relationships/image" Target="media/image102.png"/><Relationship Id="rId194" Type="http://schemas.openxmlformats.org/officeDocument/2006/relationships/image" Target="media/image103.png"/><Relationship Id="rId195" Type="http://schemas.openxmlformats.org/officeDocument/2006/relationships/header" Target="header32.xml"/><Relationship Id="rId196" Type="http://schemas.openxmlformats.org/officeDocument/2006/relationships/footer" Target="footer31.xml"/><Relationship Id="rId197" Type="http://schemas.openxmlformats.org/officeDocument/2006/relationships/image" Target="media/image104.png"/><Relationship Id="rId198" Type="http://schemas.openxmlformats.org/officeDocument/2006/relationships/image" Target="media/image105.png"/><Relationship Id="rId199" Type="http://schemas.openxmlformats.org/officeDocument/2006/relationships/image" Target="media/image106.png"/><Relationship Id="rId200" Type="http://schemas.openxmlformats.org/officeDocument/2006/relationships/image" Target="media/image107.png"/><Relationship Id="rId201" Type="http://schemas.openxmlformats.org/officeDocument/2006/relationships/image" Target="media/image108.png"/><Relationship Id="rId202" Type="http://schemas.openxmlformats.org/officeDocument/2006/relationships/header" Target="header33.xml"/><Relationship Id="rId203" Type="http://schemas.openxmlformats.org/officeDocument/2006/relationships/footer" Target="footer32.xml"/><Relationship Id="rId204" Type="http://schemas.openxmlformats.org/officeDocument/2006/relationships/image" Target="media/image109.jpg"/><Relationship Id="rId205" Type="http://schemas.openxmlformats.org/officeDocument/2006/relationships/header" Target="header34.xml"/><Relationship Id="rId206" Type="http://schemas.openxmlformats.org/officeDocument/2006/relationships/footer" Target="footer33.xml"/><Relationship Id="rId207" Type="http://schemas.openxmlformats.org/officeDocument/2006/relationships/hyperlink" Target="mailto:simon.morgan@austlogistics.com.au" TargetMode="External"/><Relationship Id="rId208" Type="http://schemas.openxmlformats.org/officeDocument/2006/relationships/header" Target="header35.xml"/><Relationship Id="rId209" Type="http://schemas.openxmlformats.org/officeDocument/2006/relationships/footer" Target="footer34.xml"/><Relationship Id="rId210" Type="http://schemas.openxmlformats.org/officeDocument/2006/relationships/image" Target="media/image110.png"/><Relationship Id="rId211" Type="http://schemas.openxmlformats.org/officeDocument/2006/relationships/image" Target="media/image111.png"/><Relationship Id="rId212" Type="http://schemas.openxmlformats.org/officeDocument/2006/relationships/image" Target="media/image112.jpg"/><Relationship Id="rId213" Type="http://schemas.openxmlformats.org/officeDocument/2006/relationships/image" Target="media/image113.jpg"/><Relationship Id="rId214" Type="http://schemas.openxmlformats.org/officeDocument/2006/relationships/image" Target="media/image114.jpg"/><Relationship Id="rId215" Type="http://schemas.openxmlformats.org/officeDocument/2006/relationships/image" Target="media/image115.png"/><Relationship Id="rId216" Type="http://schemas.openxmlformats.org/officeDocument/2006/relationships/image" Target="media/image116.png"/><Relationship Id="rId217" Type="http://schemas.openxmlformats.org/officeDocument/2006/relationships/image" Target="media/image117.png"/><Relationship Id="rId218" Type="http://schemas.openxmlformats.org/officeDocument/2006/relationships/image" Target="media/image118.png"/><Relationship Id="rId219" Type="http://schemas.openxmlformats.org/officeDocument/2006/relationships/header" Target="header36.xml"/><Relationship Id="rId220" Type="http://schemas.openxmlformats.org/officeDocument/2006/relationships/footer" Target="footer35.xml"/><Relationship Id="rId221" Type="http://schemas.openxmlformats.org/officeDocument/2006/relationships/hyperlink" Target="mailto:admin@austlogistics.com.au" TargetMode="External"/><Relationship Id="rId222" Type="http://schemas.openxmlformats.org/officeDocument/2006/relationships/hyperlink" Target="http://www.austlogistics.com.au/" TargetMode="External"/><Relationship Id="rId223" Type="http://schemas.openxmlformats.org/officeDocument/2006/relationships/header" Target="header37.xml"/><Relationship Id="rId224" Type="http://schemas.openxmlformats.org/officeDocument/2006/relationships/footer" Target="footer36.xml"/><Relationship Id="rId225" Type="http://schemas.openxmlformats.org/officeDocument/2006/relationships/header" Target="header38.xml"/><Relationship Id="rId226" Type="http://schemas.openxmlformats.org/officeDocument/2006/relationships/footer" Target="footer37.xml"/><Relationship Id="rId227" Type="http://schemas.openxmlformats.org/officeDocument/2006/relationships/image" Target="media/image119.jpg"/><Relationship Id="rId228" Type="http://schemas.openxmlformats.org/officeDocument/2006/relationships/image" Target="media/image120.jpg"/><Relationship Id="rId229" Type="http://schemas.openxmlformats.org/officeDocument/2006/relationships/image" Target="media/image121.jpg"/><Relationship Id="rId230" Type="http://schemas.openxmlformats.org/officeDocument/2006/relationships/image" Target="media/image122.png"/><Relationship Id="rId231" Type="http://schemas.openxmlformats.org/officeDocument/2006/relationships/image" Target="media/image123.png"/><Relationship Id="rId232" Type="http://schemas.openxmlformats.org/officeDocument/2006/relationships/image" Target="media/image124.png"/><Relationship Id="rId233" Type="http://schemas.openxmlformats.org/officeDocument/2006/relationships/image" Target="media/image125.png"/><Relationship Id="rId234" Type="http://schemas.openxmlformats.org/officeDocument/2006/relationships/image" Target="media/image126.png"/><Relationship Id="rId235" Type="http://schemas.openxmlformats.org/officeDocument/2006/relationships/image" Target="media/image127.png"/><Relationship Id="rId236" Type="http://schemas.openxmlformats.org/officeDocument/2006/relationships/image" Target="media/image128.png"/><Relationship Id="rId237" Type="http://schemas.openxmlformats.org/officeDocument/2006/relationships/image" Target="media/image129.png"/><Relationship Id="rId238" Type="http://schemas.openxmlformats.org/officeDocument/2006/relationships/image" Target="media/image130.png"/><Relationship Id="rId239" Type="http://schemas.openxmlformats.org/officeDocument/2006/relationships/image" Target="media/image131.png"/><Relationship Id="rId240" Type="http://schemas.openxmlformats.org/officeDocument/2006/relationships/image" Target="media/image132.png"/><Relationship Id="rId241" Type="http://schemas.openxmlformats.org/officeDocument/2006/relationships/image" Target="media/image133.png"/><Relationship Id="rId242" Type="http://schemas.openxmlformats.org/officeDocument/2006/relationships/image" Target="media/image134.png"/><Relationship Id="rId243" Type="http://schemas.openxmlformats.org/officeDocument/2006/relationships/image" Target="media/image135.jpg"/><Relationship Id="rId244" Type="http://schemas.openxmlformats.org/officeDocument/2006/relationships/image" Target="media/image136.jpg"/><Relationship Id="rId245" Type="http://schemas.openxmlformats.org/officeDocument/2006/relationships/image" Target="media/image137.png"/><Relationship Id="rId246" Type="http://schemas.openxmlformats.org/officeDocument/2006/relationships/image" Target="media/image138.png"/><Relationship Id="rId247" Type="http://schemas.openxmlformats.org/officeDocument/2006/relationships/image" Target="media/image139.jpg"/><Relationship Id="rId248" Type="http://schemas.openxmlformats.org/officeDocument/2006/relationships/image" Target="media/image140.png"/><Relationship Id="rId249" Type="http://schemas.openxmlformats.org/officeDocument/2006/relationships/image" Target="media/image141.png"/><Relationship Id="rId250" Type="http://schemas.openxmlformats.org/officeDocument/2006/relationships/image" Target="media/image142.png"/><Relationship Id="rId251" Type="http://schemas.openxmlformats.org/officeDocument/2006/relationships/image" Target="media/image143.png"/><Relationship Id="rId252" Type="http://schemas.openxmlformats.org/officeDocument/2006/relationships/image" Target="media/image144.png"/><Relationship Id="rId253" Type="http://schemas.openxmlformats.org/officeDocument/2006/relationships/image" Target="media/image145.png"/><Relationship Id="rId254" Type="http://schemas.openxmlformats.org/officeDocument/2006/relationships/image" Target="media/image146.png"/><Relationship Id="rId255" Type="http://schemas.openxmlformats.org/officeDocument/2006/relationships/image" Target="media/image147.png"/><Relationship Id="rId256" Type="http://schemas.openxmlformats.org/officeDocument/2006/relationships/image" Target="media/image148.jpg"/><Relationship Id="rId257" Type="http://schemas.openxmlformats.org/officeDocument/2006/relationships/image" Target="media/image149.jpg"/><Relationship Id="rId258" Type="http://schemas.openxmlformats.org/officeDocument/2006/relationships/image" Target="media/image150.jpg"/><Relationship Id="rId259" Type="http://schemas.openxmlformats.org/officeDocument/2006/relationships/image" Target="media/image151.png"/><Relationship Id="rId260" Type="http://schemas.openxmlformats.org/officeDocument/2006/relationships/image" Target="media/image152.png"/><Relationship Id="rId261" Type="http://schemas.openxmlformats.org/officeDocument/2006/relationships/image" Target="media/image153.jpg"/><Relationship Id="rId262" Type="http://schemas.openxmlformats.org/officeDocument/2006/relationships/image" Target="media/image154.png"/><Relationship Id="rId263" Type="http://schemas.openxmlformats.org/officeDocument/2006/relationships/image" Target="media/image155.png"/><Relationship Id="rId264" Type="http://schemas.openxmlformats.org/officeDocument/2006/relationships/image" Target="media/image156.jpg"/><Relationship Id="rId265" Type="http://schemas.openxmlformats.org/officeDocument/2006/relationships/image" Target="media/image157.png"/><Relationship Id="rId266" Type="http://schemas.openxmlformats.org/officeDocument/2006/relationships/image" Target="media/image158.png"/><Relationship Id="rId267" Type="http://schemas.openxmlformats.org/officeDocument/2006/relationships/image" Target="media/image159.png"/><Relationship Id="rId268" Type="http://schemas.openxmlformats.org/officeDocument/2006/relationships/image" Target="media/image160.png"/><Relationship Id="rId269" Type="http://schemas.openxmlformats.org/officeDocument/2006/relationships/image" Target="media/image161.png"/><Relationship Id="rId270" Type="http://schemas.openxmlformats.org/officeDocument/2006/relationships/image" Target="media/image162.png"/><Relationship Id="rId271" Type="http://schemas.openxmlformats.org/officeDocument/2006/relationships/image" Target="media/image163.png"/><Relationship Id="rId272" Type="http://schemas.openxmlformats.org/officeDocument/2006/relationships/image" Target="media/image164.png"/><Relationship Id="rId273" Type="http://schemas.openxmlformats.org/officeDocument/2006/relationships/image" Target="media/image165.png"/><Relationship Id="rId274" Type="http://schemas.openxmlformats.org/officeDocument/2006/relationships/image" Target="media/image166.png"/><Relationship Id="rId275" Type="http://schemas.openxmlformats.org/officeDocument/2006/relationships/image" Target="media/image167.png"/><Relationship Id="rId276" Type="http://schemas.openxmlformats.org/officeDocument/2006/relationships/image" Target="media/image168.png"/><Relationship Id="rId277" Type="http://schemas.openxmlformats.org/officeDocument/2006/relationships/image" Target="media/image169.png"/><Relationship Id="rId278" Type="http://schemas.openxmlformats.org/officeDocument/2006/relationships/image" Target="media/image170.png"/><Relationship Id="rId279" Type="http://schemas.openxmlformats.org/officeDocument/2006/relationships/image" Target="media/image171.png"/><Relationship Id="rId280" Type="http://schemas.openxmlformats.org/officeDocument/2006/relationships/image" Target="media/image172.png"/><Relationship Id="rId281" Type="http://schemas.openxmlformats.org/officeDocument/2006/relationships/image" Target="media/image173.png"/><Relationship Id="rId282" Type="http://schemas.openxmlformats.org/officeDocument/2006/relationships/image" Target="media/image174.png"/><Relationship Id="rId283" Type="http://schemas.openxmlformats.org/officeDocument/2006/relationships/image" Target="media/image175.png"/><Relationship Id="rId284" Type="http://schemas.openxmlformats.org/officeDocument/2006/relationships/image" Target="media/image176.png"/><Relationship Id="rId285" Type="http://schemas.openxmlformats.org/officeDocument/2006/relationships/image" Target="media/image177.png"/><Relationship Id="rId286" Type="http://schemas.openxmlformats.org/officeDocument/2006/relationships/image" Target="media/image178.png"/><Relationship Id="rId287" Type="http://schemas.openxmlformats.org/officeDocument/2006/relationships/image" Target="media/image179.png"/><Relationship Id="rId288" Type="http://schemas.openxmlformats.org/officeDocument/2006/relationships/image" Target="media/image180.jpg"/><Relationship Id="rId289" Type="http://schemas.openxmlformats.org/officeDocument/2006/relationships/image" Target="media/image181.png"/><Relationship Id="rId290" Type="http://schemas.openxmlformats.org/officeDocument/2006/relationships/image" Target="media/image182.png"/><Relationship Id="rId291" Type="http://schemas.openxmlformats.org/officeDocument/2006/relationships/image" Target="media/image183.png"/><Relationship Id="rId292" Type="http://schemas.openxmlformats.org/officeDocument/2006/relationships/image" Target="media/image184.png"/><Relationship Id="rId293" Type="http://schemas.openxmlformats.org/officeDocument/2006/relationships/image" Target="media/image185.png"/><Relationship Id="rId294" Type="http://schemas.openxmlformats.org/officeDocument/2006/relationships/image" Target="media/image186.png"/><Relationship Id="rId295" Type="http://schemas.openxmlformats.org/officeDocument/2006/relationships/image" Target="media/image187.png"/><Relationship Id="rId296" Type="http://schemas.openxmlformats.org/officeDocument/2006/relationships/image" Target="media/image188.png"/><Relationship Id="rId297" Type="http://schemas.openxmlformats.org/officeDocument/2006/relationships/image" Target="media/image189.png"/><Relationship Id="rId298" Type="http://schemas.openxmlformats.org/officeDocument/2006/relationships/image" Target="media/image190.jpg"/><Relationship Id="rId299" Type="http://schemas.openxmlformats.org/officeDocument/2006/relationships/header" Target="header39.xml"/><Relationship Id="rId300" Type="http://schemas.openxmlformats.org/officeDocument/2006/relationships/footer" Target="footer38.xml"/><Relationship Id="rId301" Type="http://schemas.openxmlformats.org/officeDocument/2006/relationships/image" Target="media/image191.png"/><Relationship Id="rId302" Type="http://schemas.openxmlformats.org/officeDocument/2006/relationships/hyperlink" Target="http://adminpanel.ceda.com.au/FOLDERS/Service/Files/Documents/30867%7E" TargetMode="External"/><Relationship Id="rId303" Type="http://schemas.openxmlformats.org/officeDocument/2006/relationships/header" Target="header40.xml"/><Relationship Id="rId304" Type="http://schemas.openxmlformats.org/officeDocument/2006/relationships/footer" Target="footer39.xml"/><Relationship Id="rId305" Type="http://schemas.openxmlformats.org/officeDocument/2006/relationships/image" Target="media/image192.png"/><Relationship Id="rId306" Type="http://schemas.openxmlformats.org/officeDocument/2006/relationships/image" Target="media/image193.png"/><Relationship Id="rId307" Type="http://schemas.openxmlformats.org/officeDocument/2006/relationships/hyperlink" Target="http://www.infrastructurevictoria.com.au/sites/default/files/images/Securing" TargetMode="External"/><Relationship Id="rId308" Type="http://schemas.openxmlformats.org/officeDocument/2006/relationships/hyperlink" Target="http://austlogistics.com.au/wp-content/uploads/2014/07/Economic-" TargetMode="External"/><Relationship Id="rId309" Type="http://schemas.openxmlformats.org/officeDocument/2006/relationships/header" Target="header41.xml"/><Relationship Id="rId310" Type="http://schemas.openxmlformats.org/officeDocument/2006/relationships/footer" Target="footer40.xml"/><Relationship Id="rId311" Type="http://schemas.openxmlformats.org/officeDocument/2006/relationships/image" Target="media/image194.png"/><Relationship Id="rId312" Type="http://schemas.openxmlformats.org/officeDocument/2006/relationships/hyperlink" Target="http://www.austlogistics.com.au/wp-content/uploads/2016/05/Getting-the-Supply-Chain-Right.pdf" TargetMode="External"/><Relationship Id="rId313" Type="http://schemas.openxmlformats.org/officeDocument/2006/relationships/header" Target="header42.xml"/><Relationship Id="rId314" Type="http://schemas.openxmlformats.org/officeDocument/2006/relationships/footer" Target="footer41.xml"/><Relationship Id="rId315" Type="http://schemas.openxmlformats.org/officeDocument/2006/relationships/footer" Target="footer42.xml"/><Relationship Id="rId316" Type="http://schemas.openxmlformats.org/officeDocument/2006/relationships/image" Target="media/image195.png"/><Relationship Id="rId317" Type="http://schemas.openxmlformats.org/officeDocument/2006/relationships/image" Target="media/image196.png"/><Relationship Id="rId318" Type="http://schemas.openxmlformats.org/officeDocument/2006/relationships/header" Target="header43.xml"/><Relationship Id="rId319" Type="http://schemas.openxmlformats.org/officeDocument/2006/relationships/image" Target="media/image197.png"/><Relationship Id="rId320" Type="http://schemas.openxmlformats.org/officeDocument/2006/relationships/image" Target="media/image198.png"/><Relationship Id="rId321" Type="http://schemas.openxmlformats.org/officeDocument/2006/relationships/header" Target="header44.xml"/><Relationship Id="rId322" Type="http://schemas.openxmlformats.org/officeDocument/2006/relationships/footer" Target="footer43.xml"/><Relationship Id="rId323" Type="http://schemas.openxmlformats.org/officeDocument/2006/relationships/footer" Target="footer44.xml"/><Relationship Id="rId324" Type="http://schemas.openxmlformats.org/officeDocument/2006/relationships/image" Target="media/image199.png"/><Relationship Id="rId325" Type="http://schemas.openxmlformats.org/officeDocument/2006/relationships/hyperlink" Target="http://www.infrastructurevictoria.com.au/sites/default/files/images/IV%2030%20Year%20" TargetMode="External"/><Relationship Id="rId326" Type="http://schemas.openxmlformats.org/officeDocument/2006/relationships/header" Target="header45.xml"/><Relationship Id="rId327" Type="http://schemas.openxmlformats.org/officeDocument/2006/relationships/image" Target="media/image200.png"/><Relationship Id="rId328" Type="http://schemas.openxmlformats.org/officeDocument/2006/relationships/header" Target="header46.xml"/><Relationship Id="rId329" Type="http://schemas.openxmlformats.org/officeDocument/2006/relationships/footer" Target="footer45.xml"/><Relationship Id="rId330" Type="http://schemas.openxmlformats.org/officeDocument/2006/relationships/footer" Target="footer46.xml"/><Relationship Id="rId331" Type="http://schemas.openxmlformats.org/officeDocument/2006/relationships/hyperlink" Target="http://tfig.unece.org/contents/port-community-systems.htm" TargetMode="External"/><Relationship Id="rId332" Type="http://schemas.openxmlformats.org/officeDocument/2006/relationships/hyperlink" Target="http://www.apec.org/Meeting-Papers/Leaders-Declarations/2010/2010_aelm.aspx)" TargetMode="External"/><Relationship Id="rId333" Type="http://schemas.openxmlformats.org/officeDocument/2006/relationships/header" Target="header47.xml"/><Relationship Id="rId334" Type="http://schemas.openxmlformats.org/officeDocument/2006/relationships/image" Target="media/image201.jpg"/><Relationship Id="rId335" Type="http://schemas.openxmlformats.org/officeDocument/2006/relationships/header" Target="header48.xml"/><Relationship Id="rId336" Type="http://schemas.openxmlformats.org/officeDocument/2006/relationships/footer" Target="footer47.xml"/><Relationship Id="rId337" Type="http://schemas.openxmlformats.org/officeDocument/2006/relationships/footer" Target="footer48.xml"/><Relationship Id="rId338" Type="http://schemas.openxmlformats.org/officeDocument/2006/relationships/image" Target="media/image202.png"/><Relationship Id="rId339" Type="http://schemas.openxmlformats.org/officeDocument/2006/relationships/hyperlink" Target="http://www.parliament.nsw/" TargetMode="External"/><Relationship Id="rId340" Type="http://schemas.openxmlformats.org/officeDocument/2006/relationships/header" Target="header49.xml"/><Relationship Id="rId341" Type="http://schemas.openxmlformats.org/officeDocument/2006/relationships/hyperlink" Target="http://transportinfrastructurecouncil.gov.au/communique/files/Council_7th_Communique_19_May_2017.pdf)" TargetMode="External"/><Relationship Id="rId342" Type="http://schemas.openxmlformats.org/officeDocument/2006/relationships/hyperlink" Target="http://www.aph.gov.au/Parliamentary_Business/Committees/House/Infrastructure_and_Communications/Planning_and_" TargetMode="External"/><Relationship Id="rId343" Type="http://schemas.openxmlformats.org/officeDocument/2006/relationships/header" Target="header50.xml"/><Relationship Id="rId344" Type="http://schemas.openxmlformats.org/officeDocument/2006/relationships/footer" Target="footer49.xml"/><Relationship Id="rId345" Type="http://schemas.openxmlformats.org/officeDocument/2006/relationships/footer" Target="footer50.xml"/><Relationship Id="rId346" Type="http://schemas.openxmlformats.org/officeDocument/2006/relationships/image" Target="media/image203.png"/><Relationship Id="rId347" Type="http://schemas.openxmlformats.org/officeDocument/2006/relationships/image" Target="media/image204.jpg"/><Relationship Id="rId348" Type="http://schemas.openxmlformats.org/officeDocument/2006/relationships/header" Target="header51.xml"/><Relationship Id="rId349" Type="http://schemas.openxmlformats.org/officeDocument/2006/relationships/image" Target="media/image205.png"/><Relationship Id="rId350" Type="http://schemas.openxmlformats.org/officeDocument/2006/relationships/hyperlink" Target="http://infrastructureaustralia.gov.au/projects/infrastructure-priority-list.aspx)" TargetMode="External"/><Relationship Id="rId351" Type="http://schemas.openxmlformats.org/officeDocument/2006/relationships/header" Target="header52.xml"/><Relationship Id="rId352" Type="http://schemas.openxmlformats.org/officeDocument/2006/relationships/footer" Target="footer51.xml"/><Relationship Id="rId353" Type="http://schemas.openxmlformats.org/officeDocument/2006/relationships/footer" Target="footer52.xml"/><Relationship Id="rId354" Type="http://schemas.openxmlformats.org/officeDocument/2006/relationships/hyperlink" Target="http://transportinfrastructurecouncil.gov.au/publications/files/National_" TargetMode="External"/><Relationship Id="rId355" Type="http://schemas.openxmlformats.org/officeDocument/2006/relationships/header" Target="header53.xml"/><Relationship Id="rId356" Type="http://schemas.openxmlformats.org/officeDocument/2006/relationships/header" Target="header54.xml"/><Relationship Id="rId357" Type="http://schemas.openxmlformats.org/officeDocument/2006/relationships/footer" Target="footer53.xml"/><Relationship Id="rId358" Type="http://schemas.openxmlformats.org/officeDocument/2006/relationships/image" Target="media/image206.png"/><Relationship Id="rId359" Type="http://schemas.openxmlformats.org/officeDocument/2006/relationships/image" Target="media/image207.png"/><Relationship Id="rId360" Type="http://schemas.openxmlformats.org/officeDocument/2006/relationships/image" Target="media/image208.png"/><Relationship Id="rId361" Type="http://schemas.openxmlformats.org/officeDocument/2006/relationships/image" Target="media/image209.jpg"/><Relationship Id="rId362" Type="http://schemas.openxmlformats.org/officeDocument/2006/relationships/header" Target="header55.xml"/><Relationship Id="rId363" Type="http://schemas.openxmlformats.org/officeDocument/2006/relationships/footer" Target="footer54.xml"/><Relationship Id="rId364" Type="http://schemas.openxmlformats.org/officeDocument/2006/relationships/image" Target="media/image210.png"/><Relationship Id="rId365" Type="http://schemas.openxmlformats.org/officeDocument/2006/relationships/image" Target="media/image211.png"/><Relationship Id="rId366" Type="http://schemas.openxmlformats.org/officeDocument/2006/relationships/image" Target="media/image212.png"/><Relationship Id="rId367" Type="http://schemas.openxmlformats.org/officeDocument/2006/relationships/image" Target="media/image213.png"/><Relationship Id="rId368" Type="http://schemas.openxmlformats.org/officeDocument/2006/relationships/image" Target="media/image214.jpg"/><Relationship Id="rId369" Type="http://schemas.openxmlformats.org/officeDocument/2006/relationships/header" Target="header56.xml"/><Relationship Id="rId370" Type="http://schemas.openxmlformats.org/officeDocument/2006/relationships/footer" Target="footer55.xml"/><Relationship Id="rId371" Type="http://schemas.openxmlformats.org/officeDocument/2006/relationships/footer" Target="footer56.xml"/><Relationship Id="rId372" Type="http://schemas.openxmlformats.org/officeDocument/2006/relationships/header" Target="header57.xml"/><Relationship Id="rId373" Type="http://schemas.openxmlformats.org/officeDocument/2006/relationships/header" Target="header58.xml"/><Relationship Id="rId374" Type="http://schemas.openxmlformats.org/officeDocument/2006/relationships/footer" Target="footer57.xml"/><Relationship Id="rId375" Type="http://schemas.openxmlformats.org/officeDocument/2006/relationships/footer" Target="footer58.xml"/><Relationship Id="rId376" Type="http://schemas.openxmlformats.org/officeDocument/2006/relationships/image" Target="media/image215.png"/><Relationship Id="rId377" Type="http://schemas.openxmlformats.org/officeDocument/2006/relationships/image" Target="media/image216.png"/><Relationship Id="rId378" Type="http://schemas.openxmlformats.org/officeDocument/2006/relationships/header" Target="header59.xml"/><Relationship Id="rId379" Type="http://schemas.openxmlformats.org/officeDocument/2006/relationships/header" Target="header60.xml"/><Relationship Id="rId380" Type="http://schemas.openxmlformats.org/officeDocument/2006/relationships/image" Target="media/image217.jpg"/><Relationship Id="rId381" Type="http://schemas.openxmlformats.org/officeDocument/2006/relationships/image" Target="media/image218.jpg"/><Relationship Id="rId382" Type="http://schemas.openxmlformats.org/officeDocument/2006/relationships/header" Target="header61.xml"/><Relationship Id="rId383" Type="http://schemas.openxmlformats.org/officeDocument/2006/relationships/header" Target="header62.xml"/><Relationship Id="rId384" Type="http://schemas.openxmlformats.org/officeDocument/2006/relationships/footer" Target="footer59.xml"/><Relationship Id="rId385" Type="http://schemas.openxmlformats.org/officeDocument/2006/relationships/footer" Target="footer60.xml"/><Relationship Id="rId386" Type="http://schemas.openxmlformats.org/officeDocument/2006/relationships/image" Target="media/image219.jpg"/><Relationship Id="rId387" Type="http://schemas.openxmlformats.org/officeDocument/2006/relationships/image" Target="media/image220.jpg"/><Relationship Id="rId388" Type="http://schemas.openxmlformats.org/officeDocument/2006/relationships/header" Target="header63.xml"/><Relationship Id="rId389" Type="http://schemas.openxmlformats.org/officeDocument/2006/relationships/header" Target="header64.xml"/><Relationship Id="rId390" Type="http://schemas.openxmlformats.org/officeDocument/2006/relationships/footer" Target="footer61.xml"/><Relationship Id="rId391" Type="http://schemas.openxmlformats.org/officeDocument/2006/relationships/image" Target="media/image221.jpg"/><Relationship Id="rId392" Type="http://schemas.openxmlformats.org/officeDocument/2006/relationships/footer" Target="footer62.xml"/><Relationship Id="rId393" Type="http://schemas.openxmlformats.org/officeDocument/2006/relationships/image" Target="media/image222.jpg"/><Relationship Id="rId394" Type="http://schemas.openxmlformats.org/officeDocument/2006/relationships/header" Target="header65.xml"/><Relationship Id="rId395" Type="http://schemas.openxmlformats.org/officeDocument/2006/relationships/header" Target="header66.xml"/><Relationship Id="rId396" Type="http://schemas.openxmlformats.org/officeDocument/2006/relationships/footer" Target="footer63.xml"/><Relationship Id="rId397" Type="http://schemas.openxmlformats.org/officeDocument/2006/relationships/footer" Target="footer64.xml"/><Relationship Id="rId398" Type="http://schemas.openxmlformats.org/officeDocument/2006/relationships/image" Target="media/image223.jpg"/><Relationship Id="rId399" Type="http://schemas.openxmlformats.org/officeDocument/2006/relationships/image" Target="media/image224.jpg"/><Relationship Id="rId400" Type="http://schemas.openxmlformats.org/officeDocument/2006/relationships/header" Target="header67.xml"/><Relationship Id="rId401" Type="http://schemas.openxmlformats.org/officeDocument/2006/relationships/header" Target="header68.xml"/><Relationship Id="rId402" Type="http://schemas.openxmlformats.org/officeDocument/2006/relationships/footer" Target="footer65.xml"/><Relationship Id="rId403" Type="http://schemas.openxmlformats.org/officeDocument/2006/relationships/image" Target="media/image225.jpg"/><Relationship Id="rId404" Type="http://schemas.openxmlformats.org/officeDocument/2006/relationships/header" Target="header69.xml"/><Relationship Id="rId405" Type="http://schemas.openxmlformats.org/officeDocument/2006/relationships/header" Target="header70.xml"/><Relationship Id="rId406" Type="http://schemas.openxmlformats.org/officeDocument/2006/relationships/footer" Target="footer66.xml"/><Relationship Id="rId407" Type="http://schemas.openxmlformats.org/officeDocument/2006/relationships/image" Target="media/image226.jpg"/><Relationship Id="rId408" Type="http://schemas.openxmlformats.org/officeDocument/2006/relationships/footer" Target="footer67.xml"/><Relationship Id="rId409" Type="http://schemas.openxmlformats.org/officeDocument/2006/relationships/image" Target="media/image227.jpg"/><Relationship Id="rId410" Type="http://schemas.openxmlformats.org/officeDocument/2006/relationships/header" Target="header71.xml"/><Relationship Id="rId411" Type="http://schemas.openxmlformats.org/officeDocument/2006/relationships/header" Target="header72.xml"/><Relationship Id="rId412" Type="http://schemas.openxmlformats.org/officeDocument/2006/relationships/footer" Target="footer68.xml"/><Relationship Id="rId413" Type="http://schemas.openxmlformats.org/officeDocument/2006/relationships/footer" Target="footer69.xml"/><Relationship Id="rId414" Type="http://schemas.openxmlformats.org/officeDocument/2006/relationships/image" Target="media/image228.jpg"/><Relationship Id="rId415" Type="http://schemas.openxmlformats.org/officeDocument/2006/relationships/image" Target="media/image229.jpg"/><Relationship Id="rId416" Type="http://schemas.openxmlformats.org/officeDocument/2006/relationships/header" Target="header73.xml"/><Relationship Id="rId417" Type="http://schemas.openxmlformats.org/officeDocument/2006/relationships/image" Target="media/image230.jpg"/><Relationship Id="rId418" Type="http://schemas.openxmlformats.org/officeDocument/2006/relationships/header" Target="header74.xml"/><Relationship Id="rId419" Type="http://schemas.openxmlformats.org/officeDocument/2006/relationships/image" Target="media/image231.jpg"/><Relationship Id="rId420" Type="http://schemas.openxmlformats.org/officeDocument/2006/relationships/header" Target="header75.xml"/><Relationship Id="rId421" Type="http://schemas.openxmlformats.org/officeDocument/2006/relationships/header" Target="header76.xml"/><Relationship Id="rId422" Type="http://schemas.openxmlformats.org/officeDocument/2006/relationships/footer" Target="footer70.xml"/><Relationship Id="rId423" Type="http://schemas.openxmlformats.org/officeDocument/2006/relationships/footer" Target="footer71.xml"/><Relationship Id="rId424" Type="http://schemas.openxmlformats.org/officeDocument/2006/relationships/image" Target="media/image232.jpg"/><Relationship Id="rId425" Type="http://schemas.openxmlformats.org/officeDocument/2006/relationships/image" Target="media/image233.jpg"/><Relationship Id="rId426" Type="http://schemas.openxmlformats.org/officeDocument/2006/relationships/header" Target="header77.xml"/><Relationship Id="rId427" Type="http://schemas.openxmlformats.org/officeDocument/2006/relationships/header" Target="header78.xml"/><Relationship Id="rId428" Type="http://schemas.openxmlformats.org/officeDocument/2006/relationships/image" Target="media/image234.jpg"/><Relationship Id="rId429" Type="http://schemas.openxmlformats.org/officeDocument/2006/relationships/image" Target="media/image235.jpg"/><Relationship Id="rId430" Type="http://schemas.openxmlformats.org/officeDocument/2006/relationships/header" Target="header79.xml"/><Relationship Id="rId431" Type="http://schemas.openxmlformats.org/officeDocument/2006/relationships/header" Target="header80.xml"/><Relationship Id="rId432" Type="http://schemas.openxmlformats.org/officeDocument/2006/relationships/image" Target="media/image236.jpg"/><Relationship Id="rId433" Type="http://schemas.openxmlformats.org/officeDocument/2006/relationships/image" Target="media/image237.jpg"/><Relationship Id="rId434" Type="http://schemas.openxmlformats.org/officeDocument/2006/relationships/header" Target="header81.xml"/><Relationship Id="rId435" Type="http://schemas.openxmlformats.org/officeDocument/2006/relationships/header" Target="header82.xml"/><Relationship Id="rId436" Type="http://schemas.openxmlformats.org/officeDocument/2006/relationships/image" Target="media/image238.jpg"/><Relationship Id="rId437" Type="http://schemas.openxmlformats.org/officeDocument/2006/relationships/image" Target="media/image239.jpg"/><Relationship Id="rId438" Type="http://schemas.openxmlformats.org/officeDocument/2006/relationships/header" Target="header83.xml"/><Relationship Id="rId439" Type="http://schemas.openxmlformats.org/officeDocument/2006/relationships/header" Target="header84.xml"/><Relationship Id="rId440" Type="http://schemas.openxmlformats.org/officeDocument/2006/relationships/image" Target="media/image240.jpg"/><Relationship Id="rId441" Type="http://schemas.openxmlformats.org/officeDocument/2006/relationships/image" Target="media/image241.jpg"/><Relationship Id="rId442" Type="http://schemas.openxmlformats.org/officeDocument/2006/relationships/header" Target="header85.xml"/><Relationship Id="rId443" Type="http://schemas.openxmlformats.org/officeDocument/2006/relationships/header" Target="header86.xml"/><Relationship Id="rId444" Type="http://schemas.openxmlformats.org/officeDocument/2006/relationships/image" Target="media/image242.jpg"/><Relationship Id="rId445" Type="http://schemas.openxmlformats.org/officeDocument/2006/relationships/image" Target="media/image243.jpg"/><Relationship Id="rId446" Type="http://schemas.openxmlformats.org/officeDocument/2006/relationships/header" Target="header87.xml"/><Relationship Id="rId447" Type="http://schemas.openxmlformats.org/officeDocument/2006/relationships/header" Target="header88.xml"/><Relationship Id="rId448" Type="http://schemas.openxmlformats.org/officeDocument/2006/relationships/image" Target="media/image244.jpg"/><Relationship Id="rId449" Type="http://schemas.openxmlformats.org/officeDocument/2006/relationships/image" Target="media/image245.jpg"/><Relationship Id="rId450" Type="http://schemas.openxmlformats.org/officeDocument/2006/relationships/header" Target="header89.xml"/><Relationship Id="rId451" Type="http://schemas.openxmlformats.org/officeDocument/2006/relationships/image" Target="media/image246.jpg"/><Relationship Id="rId452" Type="http://schemas.openxmlformats.org/officeDocument/2006/relationships/header" Target="header90.xml"/><Relationship Id="rId453" Type="http://schemas.openxmlformats.org/officeDocument/2006/relationships/footer" Target="footer72.xml"/><Relationship Id="rId454" Type="http://schemas.openxmlformats.org/officeDocument/2006/relationships/header" Target="header91.xml"/><Relationship Id="rId455" Type="http://schemas.openxmlformats.org/officeDocument/2006/relationships/footer" Target="footer73.xml"/><Relationship Id="rId456" Type="http://schemas.openxmlformats.org/officeDocument/2006/relationships/image" Target="media/image247.png"/><Relationship Id="rId457" Type="http://schemas.openxmlformats.org/officeDocument/2006/relationships/image" Target="media/image248.png"/></Relationships>
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hyperlink" Target="http://www.apec.org/Meeting-Papers/Leaders-Declarations/2010/2010_aelm.aspx)" TargetMode="External"/><Relationship Id="rId2" Type="http://schemas.openxmlformats.org/officeDocument/2006/relationships/hyperlink" Target="http://apec.org/Meeting-Papers/Leaders-Declarations/2012/2012_aelm.aspx)" TargetMode="External"/></Relationships>

</file>

<file path=word/_rels/footer45.xml.rels><?xml version="1.0" encoding="UTF-8" standalone="yes"?>
<Relationships xmlns="http://schemas.openxmlformats.org/package/2006/relationships"><Relationship Id="rId1" Type="http://schemas.openxmlformats.org/officeDocument/2006/relationships/hyperlink" Target="http://apec.org/Meeting-Papers/Leaders-Declarations/2012/2012_aelm.aspx)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2017-08-09T15:05:00Z</dcterms:created>
  <dcterms:modified xsi:type="dcterms:W3CDTF">2017-08-09T15:05:00Z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2017-08-07T00:00:00Z</vt:filetime>
  </property>
  <property fmtid="{D5CDD505-2E9C-101B-9397-08002B2CF9AE}" pid="3" name="LastSaved">
    <vt:filetime>2017-08-09T00:00:00Z</vt:filetime>
  </property>
</Properties>
</file>