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0F4" w:rsidRDefault="005113AA" w:rsidP="005113AA">
      <w:pPr>
        <w:ind w:left="-1418"/>
        <w:sectPr w:rsidR="00C550F4" w:rsidSect="00C550F4">
          <w:footerReference w:type="default" r:id="rId8"/>
          <w:pgSz w:w="11906" w:h="16838"/>
          <w:pgMar w:top="0" w:right="1274" w:bottom="1440" w:left="1440" w:header="708" w:footer="283" w:gutter="0"/>
          <w:cols w:space="708"/>
          <w:docGrid w:linePitch="360"/>
        </w:sectPr>
      </w:pPr>
      <w:r>
        <w:rPr>
          <w:noProof/>
          <w:lang w:eastAsia="en-AU"/>
        </w:rPr>
        <w:drawing>
          <wp:inline distT="0" distB="0" distL="0" distR="0" wp14:anchorId="615D3811" wp14:editId="503CC103">
            <wp:extent cx="7560000" cy="1368469"/>
            <wp:effectExtent l="0" t="0" r="3175" b="3175"/>
            <wp:docPr id="2" name="Picture 2" descr="Logo: Australian Government, Department of Communications and the Art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pt comms &amp; Arts header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368469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/>
                      </a:ext>
                    </a:extLst>
                  </pic:spPr>
                </pic:pic>
              </a:graphicData>
            </a:graphic>
          </wp:inline>
        </w:drawing>
      </w:r>
    </w:p>
    <w:p w:rsidR="003C5D02" w:rsidRDefault="00460437" w:rsidP="00460437">
      <w:pPr>
        <w:pStyle w:val="Heading1"/>
        <w:spacing w:before="1200"/>
      </w:pPr>
      <w:r>
        <w:t>Order for the production of documents: departmental and agency appointments and vacancies</w:t>
      </w:r>
    </w:p>
    <w:p w:rsidR="00C51083" w:rsidRDefault="00C51083" w:rsidP="00C51083">
      <w:pPr>
        <w:keepNext/>
      </w:pPr>
      <w:r w:rsidRPr="00C51083">
        <w:t>Pursuant to Senate Order 15: appointments made by the Government in the Communications and the Arts portfolio in the period 2</w:t>
      </w:r>
      <w:r w:rsidR="00460437">
        <w:t> October 2</w:t>
      </w:r>
      <w:r w:rsidRPr="00C51083">
        <w:t>018 to 28</w:t>
      </w:r>
      <w:r w:rsidR="00460437">
        <w:t xml:space="preserve"> January </w:t>
      </w:r>
      <w:r w:rsidRPr="00C51083">
        <w:t>2019.</w:t>
      </w:r>
    </w:p>
    <w:p w:rsidR="005D6784" w:rsidRDefault="005D6784" w:rsidP="005D6784">
      <w:pPr>
        <w:pStyle w:val="Heading2"/>
      </w:pPr>
      <w:r>
        <w:t>Appointments</w:t>
      </w:r>
    </w:p>
    <w:p w:rsidR="005D6784" w:rsidRPr="005113AA" w:rsidRDefault="005D6784" w:rsidP="005D6784">
      <w:pPr>
        <w:pStyle w:val="Tablefigureheading"/>
      </w:pPr>
      <w:r>
        <w:t>Australia Council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Australia Council."/>
      </w:tblPr>
      <w:tblGrid>
        <w:gridCol w:w="1897"/>
        <w:gridCol w:w="1645"/>
        <w:gridCol w:w="1278"/>
        <w:gridCol w:w="1278"/>
        <w:gridCol w:w="1533"/>
        <w:gridCol w:w="1561"/>
      </w:tblGrid>
      <w:tr w:rsidR="005D6784" w:rsidRPr="005113AA" w:rsidTr="005F57D6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5D6784" w:rsidRPr="005113AA" w:rsidRDefault="005D6784" w:rsidP="005F57D6">
            <w:pPr>
              <w:pStyle w:val="Tablerowcolumnheading"/>
            </w:pPr>
            <w:bookmarkStart w:id="0" w:name="RowTitleAustraliaCouncil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5D6784" w:rsidRPr="005113AA" w:rsidRDefault="005D6784" w:rsidP="005F57D6">
            <w:pPr>
              <w:pStyle w:val="Tablerowcolumnheading"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5D6784" w:rsidRPr="005113AA" w:rsidRDefault="005D6784" w:rsidP="005F57D6">
            <w:pPr>
              <w:pStyle w:val="Tablerowcolumnheading"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5D6784" w:rsidRPr="005113AA" w:rsidRDefault="005D6784" w:rsidP="005F57D6">
            <w:pPr>
              <w:pStyle w:val="Tablerowcolumnheadingcentred"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5D6784" w:rsidRPr="005113AA" w:rsidRDefault="005D6784" w:rsidP="005F57D6">
            <w:pPr>
              <w:pStyle w:val="Tablerowcolumnheadingcentred"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5D6784" w:rsidRPr="005113AA" w:rsidRDefault="005D6784" w:rsidP="005F57D6">
            <w:pPr>
              <w:pStyle w:val="Tablerowcolumnheadingcentred"/>
            </w:pPr>
            <w:r>
              <w:t>State/territory of residence</w:t>
            </w:r>
          </w:p>
        </w:tc>
      </w:tr>
      <w:bookmarkEnd w:id="0"/>
      <w:tr w:rsidR="005D6784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6784" w:rsidRPr="005113AA" w:rsidRDefault="005D6784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Adrian Collette AM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Member</w:t>
            </w:r>
          </w:p>
          <w:p w:rsidR="005D6784" w:rsidRPr="005113AA" w:rsidRDefault="005D6784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Ex-officio Member/CEO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  <w:r w:rsidRPr="003108AB">
              <w:rPr>
                <w:rFonts w:eastAsia="Arial"/>
                <w:color w:val="000000"/>
              </w:rPr>
              <w:t>1/11/2018</w:t>
            </w:r>
          </w:p>
          <w:p w:rsidR="005D6784" w:rsidRPr="005113AA" w:rsidRDefault="005D6784" w:rsidP="005F57D6">
            <w:pPr>
              <w:pStyle w:val="Tabletext"/>
              <w:jc w:val="righ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21/01/2019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31/01/2019</w:t>
            </w:r>
          </w:p>
          <w:p w:rsidR="005D6784" w:rsidRPr="005113AA" w:rsidRDefault="005D6784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20/01/2024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$32,880.00</w:t>
            </w:r>
          </w:p>
          <w:p w:rsidR="005D6784" w:rsidRPr="005113AA" w:rsidRDefault="005D6784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$339,500.00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VIC</w:t>
            </w:r>
          </w:p>
          <w:p w:rsidR="005D6784" w:rsidRPr="005113AA" w:rsidRDefault="005D6784" w:rsidP="005F57D6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NSW</w:t>
            </w:r>
          </w:p>
        </w:tc>
      </w:tr>
      <w:tr w:rsidR="005D6784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5113AA" w:rsidRDefault="005D6784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 xml:space="preserve">Mr </w:t>
            </w:r>
            <w:proofErr w:type="spellStart"/>
            <w:r w:rsidRPr="003108AB">
              <w:rPr>
                <w:rFonts w:eastAsia="Arial"/>
                <w:color w:val="000000"/>
                <w:szCs w:val="22"/>
              </w:rPr>
              <w:t>Khoa</w:t>
            </w:r>
            <w:proofErr w:type="spellEnd"/>
            <w:r w:rsidRPr="003108AB">
              <w:rPr>
                <w:rFonts w:eastAsia="Arial"/>
                <w:color w:val="000000"/>
                <w:szCs w:val="22"/>
              </w:rPr>
              <w:t xml:space="preserve"> Do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5113AA" w:rsidRDefault="005D6784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  <w:r w:rsidRPr="003108AB">
              <w:rPr>
                <w:rFonts w:eastAsia="Arial"/>
                <w:color w:val="000000"/>
              </w:rPr>
              <w:t>1/11/2018</w:t>
            </w:r>
          </w:p>
          <w:p w:rsidR="005D6784" w:rsidRPr="00D93196" w:rsidRDefault="005D6784" w:rsidP="005F57D6">
            <w:pPr>
              <w:pStyle w:val="Tabletext"/>
              <w:jc w:val="right"/>
              <w:rPr>
                <w:rFonts w:eastAsia="Arial" w:cstheme="minorBidi"/>
                <w:color w:val="000000"/>
                <w:szCs w:val="22"/>
              </w:rPr>
            </w:pPr>
            <w:r w:rsidRPr="00D93196">
              <w:rPr>
                <w:rFonts w:eastAsia="Arial" w:cstheme="minorBidi"/>
                <w:color w:val="000000"/>
                <w:szCs w:val="22"/>
              </w:rPr>
              <w:t>01/02/2019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31/01/2019</w:t>
            </w:r>
          </w:p>
          <w:p w:rsidR="005D6784" w:rsidRPr="00D93196" w:rsidRDefault="005D6784" w:rsidP="005F57D6">
            <w:pPr>
              <w:pStyle w:val="Tabletextcentred"/>
              <w:jc w:val="right"/>
              <w:rPr>
                <w:rFonts w:eastAsia="Arial" w:cstheme="minorBidi"/>
                <w:color w:val="000000"/>
                <w:szCs w:val="22"/>
              </w:rPr>
            </w:pPr>
            <w:r w:rsidRPr="00D93196">
              <w:rPr>
                <w:rFonts w:eastAsia="Arial" w:cstheme="minorBidi"/>
                <w:color w:val="000000"/>
                <w:szCs w:val="22"/>
              </w:rPr>
              <w:t>31/01/2022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$32,880.00</w:t>
            </w:r>
          </w:p>
          <w:p w:rsidR="005D6784" w:rsidRPr="00D93196" w:rsidRDefault="005D6784" w:rsidP="005F57D6">
            <w:pPr>
              <w:pStyle w:val="Tabletextcentred"/>
              <w:jc w:val="right"/>
              <w:rPr>
                <w:rFonts w:eastAsia="Arial" w:cstheme="minorBidi"/>
                <w:color w:val="000000"/>
                <w:szCs w:val="22"/>
              </w:rPr>
            </w:pPr>
            <w:r w:rsidRPr="00D93196">
              <w:rPr>
                <w:rFonts w:eastAsia="Arial" w:cstheme="minorBidi"/>
                <w:color w:val="000000"/>
                <w:szCs w:val="22"/>
              </w:rPr>
              <w:t>$32,880.00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VIC</w:t>
            </w:r>
          </w:p>
          <w:p w:rsidR="005D6784" w:rsidRPr="00D93196" w:rsidRDefault="005D6784" w:rsidP="005F57D6">
            <w:pPr>
              <w:pStyle w:val="Tabletextcentred"/>
              <w:rPr>
                <w:rFonts w:eastAsia="Arial" w:cstheme="minorBidi"/>
                <w:color w:val="000000"/>
                <w:szCs w:val="22"/>
              </w:rPr>
            </w:pPr>
            <w:r w:rsidRPr="00D93196">
              <w:rPr>
                <w:rFonts w:eastAsia="Arial" w:cstheme="minorBidi"/>
                <w:color w:val="000000"/>
                <w:szCs w:val="22"/>
              </w:rPr>
              <w:t>VIC</w:t>
            </w:r>
          </w:p>
        </w:tc>
      </w:tr>
      <w:tr w:rsidR="005D6784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5113AA" w:rsidRDefault="005D6784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Ms Sophie Mitchell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5113AA" w:rsidRDefault="005D6784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  <w:r w:rsidRPr="003108AB">
              <w:rPr>
                <w:rFonts w:eastAsia="Arial"/>
                <w:color w:val="000000"/>
              </w:rPr>
              <w:t>1/11/2018</w:t>
            </w:r>
          </w:p>
          <w:p w:rsidR="005D6784" w:rsidRPr="005113AA" w:rsidRDefault="005D6784" w:rsidP="005F57D6">
            <w:pPr>
              <w:pStyle w:val="Tabletext"/>
              <w:jc w:val="righ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01/02/2019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31/01/2019</w:t>
            </w:r>
          </w:p>
          <w:p w:rsidR="005D6784" w:rsidRPr="005113AA" w:rsidRDefault="005D6784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31/01/2022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$42,560.00</w:t>
            </w:r>
          </w:p>
          <w:p w:rsidR="005D6784" w:rsidRPr="005113AA" w:rsidRDefault="005D6784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$42,560.00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QLD</w:t>
            </w:r>
          </w:p>
          <w:p w:rsidR="005D6784" w:rsidRPr="005113AA" w:rsidRDefault="005D6784" w:rsidP="005F57D6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QLD</w:t>
            </w:r>
          </w:p>
        </w:tc>
      </w:tr>
      <w:tr w:rsidR="005D6784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Timothy Blackwell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Ex-officio Member/CEO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20/10/2018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20/01/2019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$305,631.00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NSW</w:t>
            </w:r>
          </w:p>
        </w:tc>
      </w:tr>
      <w:tr w:rsidR="005D6784" w:rsidRPr="005113AA" w:rsidTr="005D6784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 xml:space="preserve">Ms Rebecca </w:t>
            </w:r>
            <w:proofErr w:type="spellStart"/>
            <w:r w:rsidRPr="003108AB">
              <w:rPr>
                <w:rFonts w:eastAsia="Arial"/>
                <w:color w:val="000000"/>
                <w:szCs w:val="22"/>
              </w:rPr>
              <w:t>Weisser</w:t>
            </w:r>
            <w:proofErr w:type="spellEnd"/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  <w:r w:rsidRPr="003108AB">
              <w:rPr>
                <w:rFonts w:eastAsia="Arial"/>
                <w:color w:val="000000"/>
              </w:rPr>
              <w:t>7/12/2018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  <w:r w:rsidRPr="003108AB">
              <w:rPr>
                <w:rFonts w:eastAsia="Arial"/>
                <w:color w:val="000000"/>
              </w:rPr>
              <w:t>6/12/2021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$32,880.00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NSW</w:t>
            </w:r>
          </w:p>
        </w:tc>
      </w:tr>
      <w:tr w:rsidR="005D6784" w:rsidRPr="005113AA" w:rsidTr="005D6784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Ms Christine Simpson Stokes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25/02/2019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24/02/2022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$32,880.00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WA</w:t>
            </w:r>
          </w:p>
        </w:tc>
      </w:tr>
    </w:tbl>
    <w:p w:rsidR="005D6784" w:rsidRPr="005113AA" w:rsidRDefault="005D6784" w:rsidP="005D6784">
      <w:pPr>
        <w:pStyle w:val="Tablefigureheading"/>
      </w:pPr>
      <w:r>
        <w:t>Australia Post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Australia Post."/>
      </w:tblPr>
      <w:tblGrid>
        <w:gridCol w:w="1897"/>
        <w:gridCol w:w="1645"/>
        <w:gridCol w:w="1278"/>
        <w:gridCol w:w="1278"/>
        <w:gridCol w:w="1533"/>
        <w:gridCol w:w="1561"/>
      </w:tblGrid>
      <w:tr w:rsidR="005D6784" w:rsidRPr="005113AA" w:rsidTr="005D6784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5D6784" w:rsidRPr="005113AA" w:rsidRDefault="005D6784" w:rsidP="005F57D6">
            <w:pPr>
              <w:pStyle w:val="Tablerowcolumnheading"/>
            </w:pPr>
            <w:bookmarkStart w:id="1" w:name="RowTitleAustraliaPost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5D6784" w:rsidRPr="005113AA" w:rsidRDefault="005D6784" w:rsidP="005F57D6">
            <w:pPr>
              <w:pStyle w:val="Tablerowcolumnheading"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5D6784" w:rsidRPr="005113AA" w:rsidRDefault="005D6784" w:rsidP="005F57D6">
            <w:pPr>
              <w:pStyle w:val="Tablerowcolumnheading"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5D6784" w:rsidRPr="005113AA" w:rsidRDefault="005D6784" w:rsidP="005F57D6">
            <w:pPr>
              <w:pStyle w:val="Tablerowcolumnheadingcentred"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5D6784" w:rsidRPr="005113AA" w:rsidRDefault="005D6784" w:rsidP="005F57D6">
            <w:pPr>
              <w:pStyle w:val="Tablerowcolumnheadingcentred"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5D6784" w:rsidRPr="005113AA" w:rsidRDefault="005D6784" w:rsidP="005F57D6">
            <w:pPr>
              <w:pStyle w:val="Tablerowcolumnheadingcentred"/>
            </w:pPr>
            <w:r>
              <w:t>State/territory of residence</w:t>
            </w:r>
          </w:p>
        </w:tc>
      </w:tr>
      <w:bookmarkEnd w:id="1"/>
      <w:tr w:rsidR="005D6784" w:rsidRPr="005113AA" w:rsidTr="005D6784">
        <w:trPr>
          <w:cantSplit/>
        </w:trPr>
        <w:tc>
          <w:tcPr>
            <w:tcW w:w="1897" w:type="dxa"/>
            <w:tcBorders>
              <w:top w:val="thickThinLargeGap" w:sz="2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Bruce McIver</w:t>
            </w:r>
          </w:p>
        </w:tc>
        <w:tc>
          <w:tcPr>
            <w:tcW w:w="1645" w:type="dxa"/>
            <w:tcBorders>
              <w:top w:val="thickThinLargeGap" w:sz="2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Non-Executive Director</w:t>
            </w:r>
          </w:p>
        </w:tc>
        <w:tc>
          <w:tcPr>
            <w:tcW w:w="1278" w:type="dxa"/>
            <w:tcBorders>
              <w:top w:val="thickThinLargeGap" w:sz="2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10/12/2018</w:t>
            </w:r>
          </w:p>
        </w:tc>
        <w:tc>
          <w:tcPr>
            <w:tcW w:w="1278" w:type="dxa"/>
            <w:tcBorders>
              <w:top w:val="thickThinLargeGap" w:sz="2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  <w:r w:rsidRPr="003108AB">
              <w:rPr>
                <w:rFonts w:eastAsia="Arial"/>
                <w:color w:val="000000"/>
              </w:rPr>
              <w:t>9/12/2021</w:t>
            </w:r>
          </w:p>
        </w:tc>
        <w:tc>
          <w:tcPr>
            <w:tcW w:w="1533" w:type="dxa"/>
            <w:tcBorders>
              <w:top w:val="thickThinLargeGap" w:sz="2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$94,990.00</w:t>
            </w:r>
          </w:p>
        </w:tc>
        <w:tc>
          <w:tcPr>
            <w:tcW w:w="1561" w:type="dxa"/>
            <w:tcBorders>
              <w:top w:val="thickThinLargeGap" w:sz="24" w:space="0" w:color="auto"/>
              <w:left w:val="nil"/>
              <w:bottom w:val="single" w:sz="12" w:space="0" w:color="auto"/>
              <w:right w:val="nil"/>
            </w:tcBorders>
          </w:tcPr>
          <w:p w:rsidR="005D6784" w:rsidRPr="003108AB" w:rsidRDefault="005D6784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QLD</w:t>
            </w:r>
          </w:p>
        </w:tc>
      </w:tr>
    </w:tbl>
    <w:p w:rsidR="00244F8D" w:rsidRPr="005113AA" w:rsidRDefault="00244F8D" w:rsidP="00244F8D">
      <w:pPr>
        <w:pStyle w:val="Tablefigureheading"/>
      </w:pPr>
      <w:r>
        <w:lastRenderedPageBreak/>
        <w:t>Australian Children’s Television Foundation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Australian Children's Television Foundation."/>
      </w:tblPr>
      <w:tblGrid>
        <w:gridCol w:w="1897"/>
        <w:gridCol w:w="1645"/>
        <w:gridCol w:w="1278"/>
        <w:gridCol w:w="1278"/>
        <w:gridCol w:w="1533"/>
        <w:gridCol w:w="1561"/>
      </w:tblGrid>
      <w:tr w:rsidR="00244F8D" w:rsidRPr="005113AA" w:rsidTr="005F57D6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244F8D" w:rsidRPr="005113AA" w:rsidRDefault="00244F8D" w:rsidP="005F57D6">
            <w:pPr>
              <w:pStyle w:val="Tablerowcolumnheading"/>
            </w:pPr>
            <w:bookmarkStart w:id="2" w:name="RowTitleAustralianChildrensTelevision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"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"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244F8D" w:rsidRPr="005113AA" w:rsidRDefault="00244F8D" w:rsidP="005F57D6">
            <w:pPr>
              <w:pStyle w:val="Tablerowcolumnheadingcentred"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centred"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centred"/>
            </w:pPr>
            <w:r>
              <w:t>State/territory of residence</w:t>
            </w:r>
          </w:p>
        </w:tc>
      </w:tr>
      <w:bookmarkEnd w:id="2"/>
      <w:tr w:rsidR="00244F8D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Ms Daryl Karp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Commonwealth Representative (Acting)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21/01/2019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20/03/2019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ACT</w:t>
            </w:r>
          </w:p>
        </w:tc>
      </w:tr>
      <w:tr w:rsidR="00244F8D" w:rsidRPr="005113AA" w:rsidTr="00244F8D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Ms Catriona Hughes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Commonwealth Representative (Acting)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21/01/2019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20/03/2019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NSW</w:t>
            </w:r>
          </w:p>
        </w:tc>
      </w:tr>
      <w:tr w:rsidR="00244F8D" w:rsidRPr="005113AA" w:rsidTr="00244F8D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 xml:space="preserve">Ms </w:t>
            </w:r>
            <w:proofErr w:type="spellStart"/>
            <w:r w:rsidRPr="003108AB">
              <w:rPr>
                <w:rFonts w:eastAsia="Arial"/>
                <w:color w:val="000000"/>
                <w:szCs w:val="22"/>
              </w:rPr>
              <w:t>Feyi</w:t>
            </w:r>
            <w:proofErr w:type="spellEnd"/>
            <w:r w:rsidRPr="003108AB">
              <w:rPr>
                <w:rFonts w:eastAsia="Arial"/>
                <w:color w:val="000000"/>
                <w:szCs w:val="22"/>
              </w:rPr>
              <w:t xml:space="preserve"> </w:t>
            </w:r>
            <w:proofErr w:type="spellStart"/>
            <w:r w:rsidRPr="003108AB">
              <w:rPr>
                <w:rFonts w:eastAsia="Arial"/>
                <w:color w:val="000000"/>
                <w:szCs w:val="22"/>
              </w:rPr>
              <w:t>Akindoyeni</w:t>
            </w:r>
            <w:proofErr w:type="spellEnd"/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Commonwealth Representative (Acting)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21/01/2019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20/03/2019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VIC</w:t>
            </w:r>
          </w:p>
        </w:tc>
      </w:tr>
    </w:tbl>
    <w:p w:rsidR="00244F8D" w:rsidRPr="005113AA" w:rsidRDefault="00244F8D" w:rsidP="00244F8D">
      <w:pPr>
        <w:pStyle w:val="Tablefigureheading"/>
      </w:pPr>
      <w:proofErr w:type="spellStart"/>
      <w:r>
        <w:t>Bundanon</w:t>
      </w:r>
      <w:proofErr w:type="spellEnd"/>
      <w:r>
        <w:t xml:space="preserve"> Trust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Bundanon Trust."/>
      </w:tblPr>
      <w:tblGrid>
        <w:gridCol w:w="1897"/>
        <w:gridCol w:w="1645"/>
        <w:gridCol w:w="1278"/>
        <w:gridCol w:w="1278"/>
        <w:gridCol w:w="1533"/>
        <w:gridCol w:w="1561"/>
      </w:tblGrid>
      <w:tr w:rsidR="00244F8D" w:rsidRPr="005113AA" w:rsidTr="005F57D6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244F8D" w:rsidRPr="005113AA" w:rsidRDefault="00244F8D" w:rsidP="005F57D6">
            <w:pPr>
              <w:pStyle w:val="Tablerowcolumnheading"/>
            </w:pPr>
            <w:bookmarkStart w:id="3" w:name="RowTitleAustralianBundanonTrust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"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"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244F8D" w:rsidRPr="005113AA" w:rsidRDefault="00244F8D" w:rsidP="005F57D6">
            <w:pPr>
              <w:pStyle w:val="Tablerowcolumnheadingcentred"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centred"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centred"/>
            </w:pPr>
            <w:r>
              <w:t>State/territory of residence</w:t>
            </w:r>
          </w:p>
        </w:tc>
      </w:tr>
      <w:bookmarkEnd w:id="3"/>
      <w:tr w:rsidR="00244F8D" w:rsidRPr="005113AA" w:rsidTr="00244F8D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 xml:space="preserve">Ms Jennifer </w:t>
            </w:r>
            <w:proofErr w:type="spellStart"/>
            <w:r w:rsidRPr="003108AB">
              <w:rPr>
                <w:rFonts w:eastAsia="Arial"/>
                <w:color w:val="000000"/>
                <w:szCs w:val="22"/>
              </w:rPr>
              <w:t>Bott</w:t>
            </w:r>
            <w:proofErr w:type="spellEnd"/>
            <w:r w:rsidRPr="003108AB">
              <w:rPr>
                <w:rFonts w:eastAsia="Arial"/>
                <w:color w:val="000000"/>
                <w:szCs w:val="22"/>
              </w:rPr>
              <w:t xml:space="preserve"> AO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Chair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17/12/2018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16/03/2019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NSW</w:t>
            </w:r>
          </w:p>
        </w:tc>
      </w:tr>
    </w:tbl>
    <w:p w:rsidR="00244F8D" w:rsidRPr="005113AA" w:rsidRDefault="00244F8D" w:rsidP="00244F8D">
      <w:pPr>
        <w:pStyle w:val="Tablefigureheading"/>
      </w:pPr>
      <w:r>
        <w:t>Classification Review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Classification Review."/>
      </w:tblPr>
      <w:tblGrid>
        <w:gridCol w:w="1897"/>
        <w:gridCol w:w="1645"/>
        <w:gridCol w:w="1278"/>
        <w:gridCol w:w="1278"/>
        <w:gridCol w:w="1533"/>
        <w:gridCol w:w="1561"/>
      </w:tblGrid>
      <w:tr w:rsidR="00244F8D" w:rsidRPr="005113AA" w:rsidTr="005F57D6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244F8D" w:rsidRPr="005113AA" w:rsidRDefault="00244F8D" w:rsidP="005F57D6">
            <w:pPr>
              <w:pStyle w:val="Tablerowcolumnheading"/>
            </w:pPr>
            <w:bookmarkStart w:id="4" w:name="RowTitleAustralianClassificationReview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"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"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244F8D" w:rsidRPr="005113AA" w:rsidRDefault="00244F8D" w:rsidP="005F57D6">
            <w:pPr>
              <w:pStyle w:val="Tablerowcolumnheadingcentred"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centred"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5F57D6">
            <w:pPr>
              <w:pStyle w:val="Tablerowcolumnheadingcentred"/>
            </w:pPr>
            <w:r>
              <w:t>State/territory of residence</w:t>
            </w:r>
          </w:p>
        </w:tc>
      </w:tr>
      <w:bookmarkEnd w:id="4"/>
      <w:tr w:rsidR="00244F8D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Ms Susan Knowles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Convenor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jc w:val="right"/>
              <w:rPr>
                <w:rFonts w:ascii="Calibri" w:hAnsi="Calibri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3/01/2019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  <w:jc w:val="right"/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2/01/2021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$35,330.00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WA</w:t>
            </w:r>
          </w:p>
        </w:tc>
      </w:tr>
      <w:tr w:rsidR="00244F8D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Peter Price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Deputy Convenor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jc w:val="right"/>
              <w:rPr>
                <w:rFonts w:ascii="Calibri" w:hAnsi="Calibri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3/01/2019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  <w:jc w:val="right"/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2/01/2021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$954.00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NSW</w:t>
            </w:r>
          </w:p>
        </w:tc>
      </w:tr>
      <w:tr w:rsidR="00244F8D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 xml:space="preserve">Ms </w:t>
            </w:r>
            <w:proofErr w:type="spellStart"/>
            <w:r w:rsidRPr="003108AB">
              <w:rPr>
                <w:rFonts w:eastAsia="Arial"/>
                <w:color w:val="000000"/>
                <w:szCs w:val="22"/>
              </w:rPr>
              <w:t>Rechelle</w:t>
            </w:r>
            <w:proofErr w:type="spellEnd"/>
            <w:r w:rsidRPr="003108AB">
              <w:rPr>
                <w:rFonts w:eastAsia="Arial"/>
                <w:color w:val="000000"/>
                <w:szCs w:val="22"/>
              </w:rPr>
              <w:t xml:space="preserve"> Leahy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jc w:val="right"/>
              <w:rPr>
                <w:rFonts w:ascii="Calibri" w:hAnsi="Calibri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6/12/2018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  <w:jc w:val="right"/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5/12/2020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$907.00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NSW</w:t>
            </w:r>
          </w:p>
        </w:tc>
      </w:tr>
      <w:tr w:rsidR="00244F8D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Mrs Susan Bush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"/>
              <w:jc w:val="right"/>
              <w:rPr>
                <w:rFonts w:ascii="Calibri" w:hAnsi="Calibri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6/12/2018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  <w:jc w:val="right"/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5/12/2020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$907.00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5113AA" w:rsidRDefault="00244F8D" w:rsidP="005F57D6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ACT</w:t>
            </w:r>
          </w:p>
        </w:tc>
      </w:tr>
      <w:tr w:rsidR="00244F8D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Adam Davy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Default="00244F8D" w:rsidP="005F57D6">
            <w:pPr>
              <w:pStyle w:val="Tabletext"/>
              <w:jc w:val="right"/>
              <w:rPr>
                <w:rFonts w:eastAsia="Arial"/>
                <w:color w:val="000000"/>
                <w:szCs w:val="22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6/12/2018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Default="00244F8D" w:rsidP="005F57D6">
            <w:pPr>
              <w:pStyle w:val="Tabletextcentred"/>
              <w:jc w:val="right"/>
              <w:rPr>
                <w:rFonts w:eastAsia="Arial"/>
                <w:color w:val="000000"/>
                <w:szCs w:val="22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5/12/2020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centred"/>
              <w:jc w:val="righ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$907.00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centred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QLD</w:t>
            </w:r>
          </w:p>
        </w:tc>
      </w:tr>
      <w:tr w:rsidR="00244F8D" w:rsidRPr="005113AA" w:rsidTr="002A3929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Christopher Allen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Default="00244F8D" w:rsidP="005F57D6">
            <w:pPr>
              <w:pStyle w:val="Tabletext"/>
              <w:jc w:val="right"/>
              <w:rPr>
                <w:rFonts w:eastAsia="Arial"/>
                <w:color w:val="000000"/>
                <w:szCs w:val="22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6/12/2018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Default="00244F8D" w:rsidP="005F57D6">
            <w:pPr>
              <w:pStyle w:val="Tabletextcentred"/>
              <w:jc w:val="right"/>
              <w:rPr>
                <w:rFonts w:eastAsia="Arial"/>
                <w:color w:val="000000"/>
                <w:szCs w:val="22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5/12/2020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centred"/>
              <w:jc w:val="righ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$907.00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5F57D6">
            <w:pPr>
              <w:pStyle w:val="Tabletextcentred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NSW</w:t>
            </w:r>
          </w:p>
        </w:tc>
      </w:tr>
      <w:tr w:rsidR="00244F8D" w:rsidRPr="005113AA" w:rsidTr="002A3929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Ms Margaret Clancy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44F8D" w:rsidRPr="003108AB" w:rsidRDefault="00244F8D" w:rsidP="005F57D6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44F8D" w:rsidRDefault="00244F8D" w:rsidP="005F57D6">
            <w:pPr>
              <w:pStyle w:val="Tabletext"/>
              <w:jc w:val="right"/>
              <w:rPr>
                <w:rFonts w:eastAsia="Arial"/>
                <w:color w:val="000000"/>
                <w:szCs w:val="22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6/12/2018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44F8D" w:rsidRDefault="00244F8D" w:rsidP="005F57D6">
            <w:pPr>
              <w:pStyle w:val="Tabletextcentred"/>
              <w:jc w:val="right"/>
              <w:rPr>
                <w:rFonts w:eastAsia="Arial"/>
                <w:color w:val="000000"/>
                <w:szCs w:val="22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5/12/2020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44F8D" w:rsidRPr="003108AB" w:rsidRDefault="00244F8D" w:rsidP="005F57D6">
            <w:pPr>
              <w:pStyle w:val="Tabletextcentred"/>
              <w:jc w:val="righ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$907.00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44F8D" w:rsidRPr="003108AB" w:rsidRDefault="00244F8D" w:rsidP="005F57D6">
            <w:pPr>
              <w:pStyle w:val="Tabletextcentred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VIC</w:t>
            </w:r>
          </w:p>
        </w:tc>
      </w:tr>
    </w:tbl>
    <w:p w:rsidR="00244F8D" w:rsidRPr="005113AA" w:rsidRDefault="00244F8D" w:rsidP="00244F8D">
      <w:pPr>
        <w:pStyle w:val="Tablefigureheading"/>
      </w:pPr>
      <w:r>
        <w:lastRenderedPageBreak/>
        <w:t>Creative Partnerships Australia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Creative Partnerships Australia."/>
      </w:tblPr>
      <w:tblGrid>
        <w:gridCol w:w="1897"/>
        <w:gridCol w:w="1645"/>
        <w:gridCol w:w="1278"/>
        <w:gridCol w:w="1278"/>
        <w:gridCol w:w="1533"/>
        <w:gridCol w:w="1561"/>
      </w:tblGrid>
      <w:tr w:rsidR="00244F8D" w:rsidRPr="005113AA" w:rsidTr="005F57D6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244F8D" w:rsidRPr="005113AA" w:rsidRDefault="00244F8D" w:rsidP="00460437">
            <w:pPr>
              <w:pStyle w:val="Tablerowcolumnheading"/>
              <w:keepNext/>
            </w:pPr>
            <w:bookmarkStart w:id="5" w:name="RowTitleCreativePartnershipsAustralia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460437">
            <w:pPr>
              <w:pStyle w:val="Tablerowcolumnheading"/>
              <w:keepNext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460437">
            <w:pPr>
              <w:pStyle w:val="Tablerowcolumnheading"/>
              <w:keepNext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244F8D" w:rsidRPr="005113AA" w:rsidRDefault="00244F8D" w:rsidP="00460437">
            <w:pPr>
              <w:pStyle w:val="Tablerowcolumnheadingcentred"/>
              <w:keepNext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460437">
            <w:pPr>
              <w:pStyle w:val="Tablerowcolumnheadingcentred"/>
              <w:keepNext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244F8D" w:rsidRPr="005113AA" w:rsidRDefault="00244F8D" w:rsidP="00460437">
            <w:pPr>
              <w:pStyle w:val="Tablerowcolumnheadingcentred"/>
              <w:keepNext/>
            </w:pPr>
            <w:r>
              <w:t>State/territory of residence</w:t>
            </w:r>
          </w:p>
        </w:tc>
      </w:tr>
      <w:bookmarkEnd w:id="5"/>
      <w:tr w:rsidR="00244F8D" w:rsidRPr="005113AA" w:rsidTr="005F57D6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460437">
            <w:pPr>
              <w:pStyle w:val="Tabletext"/>
              <w:keepNext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Dan Rosen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460437">
            <w:pPr>
              <w:pStyle w:val="Tabletext"/>
              <w:keepNext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Director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Default="00244F8D" w:rsidP="00460437">
            <w:pPr>
              <w:pStyle w:val="Tabletext"/>
              <w:keepNext/>
              <w:jc w:val="righ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16/12/2018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Default="00244F8D" w:rsidP="00460437">
            <w:pPr>
              <w:pStyle w:val="Tabletextcentred"/>
              <w:keepNext/>
              <w:jc w:val="righ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15/12/2021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460437">
            <w:pPr>
              <w:pStyle w:val="Tabletextcentred"/>
              <w:keepNext/>
              <w:jc w:val="righ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$17,670.00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460437">
            <w:pPr>
              <w:pStyle w:val="Tabletextcentred"/>
              <w:keepNext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NSW</w:t>
            </w:r>
          </w:p>
        </w:tc>
      </w:tr>
      <w:tr w:rsidR="00244F8D" w:rsidRPr="005113AA" w:rsidTr="00244F8D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460437">
            <w:pPr>
              <w:pStyle w:val="Tabletext"/>
              <w:keepNext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Ms Catherine Walter AM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460437">
            <w:pPr>
              <w:pStyle w:val="Tabletext"/>
              <w:keepNext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Director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Default="00244F8D" w:rsidP="00460437">
            <w:pPr>
              <w:pStyle w:val="Tabletext"/>
              <w:keepNext/>
              <w:jc w:val="righ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19/10/2018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Default="00244F8D" w:rsidP="00460437">
            <w:pPr>
              <w:pStyle w:val="Tabletextcentred"/>
              <w:keepNext/>
              <w:jc w:val="righ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15/12/2018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460437">
            <w:pPr>
              <w:pStyle w:val="Tabletextcentred"/>
              <w:keepNext/>
              <w:jc w:val="right"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$17,760.00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4F8D" w:rsidRPr="003108AB" w:rsidRDefault="00244F8D" w:rsidP="00460437">
            <w:pPr>
              <w:pStyle w:val="Tabletextcentred"/>
              <w:keepNext/>
              <w:rPr>
                <w:rFonts w:eastAsia="Arial"/>
                <w:color w:val="000000"/>
                <w:szCs w:val="22"/>
              </w:rPr>
            </w:pPr>
            <w:r w:rsidRPr="003108AB">
              <w:rPr>
                <w:rFonts w:eastAsia="Arial"/>
                <w:color w:val="000000"/>
                <w:szCs w:val="22"/>
              </w:rPr>
              <w:t>VIC</w:t>
            </w:r>
          </w:p>
        </w:tc>
      </w:tr>
      <w:tr w:rsidR="00244F8D" w:rsidRPr="005113AA" w:rsidTr="00244F8D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5F57D6">
            <w:pPr>
              <w:spacing w:after="0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Ms Catherine Walter AM</w:t>
            </w:r>
          </w:p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Ms Fiona Menzies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460437">
            <w:pPr>
              <w:spacing w:after="240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Director / Chair</w:t>
            </w:r>
          </w:p>
          <w:p w:rsidR="00244F8D" w:rsidRPr="005113AA" w:rsidRDefault="00244F8D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CEO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460437">
            <w:pPr>
              <w:spacing w:after="24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16/12/2018</w:t>
            </w:r>
          </w:p>
          <w:p w:rsidR="00244F8D" w:rsidRPr="005113AA" w:rsidRDefault="00244F8D" w:rsidP="005F57D6">
            <w:pPr>
              <w:pStyle w:val="Tabletext"/>
              <w:jc w:val="righ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4/02/2019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460437">
            <w:pPr>
              <w:spacing w:after="24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15/12/2021</w:t>
            </w:r>
          </w:p>
          <w:p w:rsidR="00244F8D" w:rsidRPr="005113AA" w:rsidRDefault="00244F8D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3/02/2022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460437">
            <w:pPr>
              <w:spacing w:after="240"/>
              <w:jc w:val="right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$35,330.00</w:t>
            </w:r>
          </w:p>
          <w:p w:rsidR="00244F8D" w:rsidRPr="005113AA" w:rsidRDefault="00244F8D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$231,592.00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244F8D" w:rsidRPr="003108AB" w:rsidRDefault="00244F8D" w:rsidP="00460437">
            <w:pPr>
              <w:spacing w:after="240"/>
              <w:jc w:val="center"/>
              <w:rPr>
                <w:rFonts w:eastAsia="Arial"/>
                <w:color w:val="000000"/>
              </w:rPr>
            </w:pPr>
            <w:r w:rsidRPr="003108AB">
              <w:rPr>
                <w:rFonts w:eastAsia="Arial"/>
                <w:color w:val="000000"/>
              </w:rPr>
              <w:t>VIC</w:t>
            </w:r>
          </w:p>
          <w:p w:rsidR="00244F8D" w:rsidRPr="005113AA" w:rsidRDefault="00244F8D" w:rsidP="005F57D6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VIC</w:t>
            </w:r>
          </w:p>
        </w:tc>
      </w:tr>
    </w:tbl>
    <w:p w:rsidR="007D726C" w:rsidRPr="005113AA" w:rsidRDefault="007D726C" w:rsidP="007D726C">
      <w:pPr>
        <w:pStyle w:val="Tablefigureheading"/>
      </w:pPr>
      <w:r>
        <w:t>Film Certification Advisory Board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Film Certification Advisory Board."/>
      </w:tblPr>
      <w:tblGrid>
        <w:gridCol w:w="1897"/>
        <w:gridCol w:w="1645"/>
        <w:gridCol w:w="1278"/>
        <w:gridCol w:w="1278"/>
        <w:gridCol w:w="1533"/>
        <w:gridCol w:w="1561"/>
      </w:tblGrid>
      <w:tr w:rsidR="007D726C" w:rsidRPr="005113AA" w:rsidTr="005F57D6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7D726C" w:rsidRPr="005113AA" w:rsidRDefault="007D726C" w:rsidP="005F57D6">
            <w:pPr>
              <w:pStyle w:val="Tablerowcolumnheading"/>
            </w:pPr>
            <w:bookmarkStart w:id="6" w:name="RowTitleFilmCertificationAdvisoryBoar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7D726C" w:rsidRPr="005113AA" w:rsidRDefault="007D726C" w:rsidP="005F57D6">
            <w:pPr>
              <w:pStyle w:val="Tablerowcolumnheading"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7D726C" w:rsidRPr="005113AA" w:rsidRDefault="007D726C" w:rsidP="005F57D6">
            <w:pPr>
              <w:pStyle w:val="Tablerowcolumnheading"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7D726C" w:rsidRPr="005113AA" w:rsidRDefault="007D726C" w:rsidP="005F57D6">
            <w:pPr>
              <w:pStyle w:val="Tablerowcolumnheadingcentred"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7D726C" w:rsidRPr="005113AA" w:rsidRDefault="007D726C" w:rsidP="005F57D6">
            <w:pPr>
              <w:pStyle w:val="Tablerowcolumnheadingcentred"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7D726C" w:rsidRPr="005113AA" w:rsidRDefault="007D726C" w:rsidP="005F57D6">
            <w:pPr>
              <w:pStyle w:val="Tablerowcolumnheadingcentred"/>
            </w:pPr>
            <w:r>
              <w:t>State/territory of residence</w:t>
            </w:r>
          </w:p>
        </w:tc>
      </w:tr>
      <w:bookmarkEnd w:id="6"/>
      <w:tr w:rsidR="007D726C" w:rsidRPr="005113AA" w:rsidTr="007D726C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D726C" w:rsidRPr="005113AA" w:rsidRDefault="007D726C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cs="Arial"/>
                <w:szCs w:val="22"/>
              </w:rPr>
              <w:t xml:space="preserve">Ms Miranda </w:t>
            </w:r>
            <w:proofErr w:type="spellStart"/>
            <w:r w:rsidRPr="003108AB">
              <w:rPr>
                <w:rFonts w:cs="Arial"/>
                <w:szCs w:val="22"/>
              </w:rPr>
              <w:t>Culley</w:t>
            </w:r>
            <w:proofErr w:type="spellEnd"/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D726C" w:rsidRPr="005113AA" w:rsidRDefault="007D726C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cs="Arial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D726C" w:rsidRPr="005113AA" w:rsidRDefault="007D726C" w:rsidP="005F57D6">
            <w:pPr>
              <w:pStyle w:val="Tabletext"/>
              <w:jc w:val="right"/>
              <w:rPr>
                <w:rFonts w:ascii="Calibri" w:hAnsi="Calibri"/>
              </w:rPr>
            </w:pPr>
            <w:r w:rsidRPr="003108AB">
              <w:rPr>
                <w:rFonts w:cs="Arial"/>
                <w:szCs w:val="22"/>
              </w:rPr>
              <w:t>01/05/2019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D726C" w:rsidRPr="005113AA" w:rsidRDefault="007D726C" w:rsidP="005F57D6">
            <w:pPr>
              <w:pStyle w:val="Tabletextcentred"/>
              <w:jc w:val="right"/>
            </w:pPr>
            <w:r w:rsidRPr="003108AB">
              <w:rPr>
                <w:rFonts w:cs="Arial"/>
                <w:szCs w:val="22"/>
              </w:rPr>
              <w:t>30/04/2022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D726C" w:rsidRPr="005113AA" w:rsidRDefault="007D726C" w:rsidP="005F57D6">
            <w:pPr>
              <w:pStyle w:val="Tabletextcentred"/>
              <w:jc w:val="right"/>
            </w:pPr>
            <w:r w:rsidRPr="003108AB">
              <w:rPr>
                <w:rFonts w:cs="Arial"/>
                <w:szCs w:val="22"/>
              </w:rPr>
              <w:t>$409 per day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D726C" w:rsidRPr="005113AA" w:rsidRDefault="007D726C" w:rsidP="005F57D6">
            <w:pPr>
              <w:pStyle w:val="Tabletextcentred"/>
            </w:pPr>
            <w:r w:rsidRPr="003108AB">
              <w:rPr>
                <w:rFonts w:cs="Arial"/>
                <w:szCs w:val="22"/>
              </w:rPr>
              <w:t>NSW</w:t>
            </w:r>
          </w:p>
        </w:tc>
      </w:tr>
    </w:tbl>
    <w:p w:rsidR="00AC66E2" w:rsidRPr="005113AA" w:rsidRDefault="00AC66E2" w:rsidP="00AC66E2">
      <w:pPr>
        <w:pStyle w:val="Tablefigureheading"/>
      </w:pPr>
      <w:r>
        <w:t>National Gallery of Australia Council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National Gallery of Australia Council."/>
      </w:tblPr>
      <w:tblGrid>
        <w:gridCol w:w="1897"/>
        <w:gridCol w:w="1645"/>
        <w:gridCol w:w="1278"/>
        <w:gridCol w:w="1278"/>
        <w:gridCol w:w="1533"/>
        <w:gridCol w:w="1561"/>
      </w:tblGrid>
      <w:tr w:rsidR="00AC66E2" w:rsidRPr="005113AA" w:rsidTr="005F57D6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AC66E2" w:rsidRPr="005113AA" w:rsidRDefault="00AC66E2" w:rsidP="005F57D6">
            <w:pPr>
              <w:pStyle w:val="Tablerowcolumnheading"/>
            </w:pPr>
            <w:bookmarkStart w:id="7" w:name="RowTitleNationalGalleryofAustraliaCo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AC66E2" w:rsidRPr="005113AA" w:rsidRDefault="00AC66E2" w:rsidP="005F57D6">
            <w:pPr>
              <w:pStyle w:val="Tablerowcolumnheading"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AC66E2" w:rsidRPr="005113AA" w:rsidRDefault="00AC66E2" w:rsidP="005F57D6">
            <w:pPr>
              <w:pStyle w:val="Tablerowcolumnheading"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AC66E2" w:rsidRPr="005113AA" w:rsidRDefault="00AC66E2" w:rsidP="005F57D6">
            <w:pPr>
              <w:pStyle w:val="Tablerowcolumnheadingcentred"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AC66E2" w:rsidRPr="005113AA" w:rsidRDefault="00AC66E2" w:rsidP="005F57D6">
            <w:pPr>
              <w:pStyle w:val="Tablerowcolumnheadingcentred"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AC66E2" w:rsidRPr="005113AA" w:rsidRDefault="00AC66E2" w:rsidP="005F57D6">
            <w:pPr>
              <w:pStyle w:val="Tablerowcolumnheadingcentred"/>
            </w:pPr>
            <w:r>
              <w:t>State/territory of residence</w:t>
            </w:r>
          </w:p>
        </w:tc>
      </w:tr>
      <w:bookmarkEnd w:id="7"/>
      <w:tr w:rsidR="00AC66E2" w:rsidRPr="005113AA" w:rsidTr="00AC66E2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AC66E2" w:rsidRPr="005113AA" w:rsidRDefault="00AC66E2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cs="Arial"/>
                <w:szCs w:val="22"/>
              </w:rPr>
              <w:t>Mr Stephen Brady AO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AC66E2" w:rsidRPr="005113AA" w:rsidRDefault="00AC66E2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cs="Arial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AC66E2" w:rsidRPr="005113AA" w:rsidRDefault="00AC66E2" w:rsidP="005F57D6">
            <w:pPr>
              <w:pStyle w:val="Tabletext"/>
              <w:jc w:val="right"/>
              <w:rPr>
                <w:rFonts w:ascii="Calibri" w:hAnsi="Calibri"/>
              </w:rPr>
            </w:pPr>
            <w:r w:rsidRPr="003108AB">
              <w:rPr>
                <w:rFonts w:cs="Arial"/>
                <w:szCs w:val="22"/>
              </w:rPr>
              <w:t>06/12/2018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AC66E2" w:rsidRPr="005113AA" w:rsidRDefault="00AC66E2" w:rsidP="005F57D6">
            <w:pPr>
              <w:pStyle w:val="Tabletextcentred"/>
              <w:jc w:val="right"/>
            </w:pPr>
            <w:r w:rsidRPr="003108AB">
              <w:rPr>
                <w:rFonts w:cs="Arial"/>
                <w:szCs w:val="22"/>
              </w:rPr>
              <w:t>05/12/2021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AC66E2" w:rsidRPr="005113AA" w:rsidRDefault="00AC66E2" w:rsidP="005F57D6">
            <w:pPr>
              <w:pStyle w:val="Tabletextcentred"/>
              <w:jc w:val="right"/>
            </w:pPr>
            <w:r w:rsidRPr="003108AB">
              <w:rPr>
                <w:rFonts w:cs="Arial"/>
                <w:szCs w:val="22"/>
              </w:rPr>
              <w:t>$25,820</w:t>
            </w:r>
            <w:r>
              <w:rPr>
                <w:rFonts w:cs="Arial"/>
                <w:szCs w:val="22"/>
              </w:rPr>
              <w:t>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AC66E2" w:rsidRPr="005113AA" w:rsidRDefault="00AC66E2" w:rsidP="005F57D6">
            <w:pPr>
              <w:pStyle w:val="Tabletextcentred"/>
            </w:pPr>
            <w:r w:rsidRPr="003108AB">
              <w:rPr>
                <w:rFonts w:cs="Arial"/>
                <w:szCs w:val="22"/>
              </w:rPr>
              <w:t>ACT</w:t>
            </w:r>
          </w:p>
        </w:tc>
      </w:tr>
    </w:tbl>
    <w:p w:rsidR="007C0262" w:rsidRPr="005113AA" w:rsidRDefault="007C0262" w:rsidP="007C0262">
      <w:pPr>
        <w:pStyle w:val="Tablefigureheading"/>
      </w:pPr>
      <w:r>
        <w:t>National Museum of Australia Council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National Museum of Australia Council."/>
      </w:tblPr>
      <w:tblGrid>
        <w:gridCol w:w="1897"/>
        <w:gridCol w:w="1645"/>
        <w:gridCol w:w="1278"/>
        <w:gridCol w:w="1278"/>
        <w:gridCol w:w="1533"/>
        <w:gridCol w:w="1561"/>
      </w:tblGrid>
      <w:tr w:rsidR="007C0262" w:rsidRPr="005113AA" w:rsidTr="005F57D6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7C0262" w:rsidRPr="005113AA" w:rsidRDefault="007C0262" w:rsidP="005F57D6">
            <w:pPr>
              <w:pStyle w:val="Tablerowcolumnheading"/>
            </w:pPr>
            <w:bookmarkStart w:id="8" w:name="RowTitleNationalMuseumofAustraliaCouncil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7C0262" w:rsidRPr="005113AA" w:rsidRDefault="007C0262" w:rsidP="005F57D6">
            <w:pPr>
              <w:pStyle w:val="Tablerowcolumnheading"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7C0262" w:rsidRPr="005113AA" w:rsidRDefault="007C0262" w:rsidP="005F57D6">
            <w:pPr>
              <w:pStyle w:val="Tablerowcolumnheading"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7C0262" w:rsidRPr="005113AA" w:rsidRDefault="007C0262" w:rsidP="005F57D6">
            <w:pPr>
              <w:pStyle w:val="Tablerowcolumnheadingcentred"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7C0262" w:rsidRPr="005113AA" w:rsidRDefault="007C0262" w:rsidP="005F57D6">
            <w:pPr>
              <w:pStyle w:val="Tablerowcolumnheadingcentred"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7C0262" w:rsidRPr="005113AA" w:rsidRDefault="007C0262" w:rsidP="005F57D6">
            <w:pPr>
              <w:pStyle w:val="Tablerowcolumnheadingcentred"/>
            </w:pPr>
            <w:r>
              <w:t>State/territory of residence</w:t>
            </w:r>
          </w:p>
        </w:tc>
      </w:tr>
      <w:bookmarkEnd w:id="8"/>
      <w:tr w:rsidR="007C0262" w:rsidRPr="005113AA" w:rsidTr="007C0262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C0262" w:rsidRPr="005113AA" w:rsidRDefault="007C0262" w:rsidP="005F57D6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 xml:space="preserve">Dr Mathew </w:t>
            </w:r>
            <w:proofErr w:type="spellStart"/>
            <w:r w:rsidRPr="003108AB">
              <w:rPr>
                <w:rFonts w:eastAsia="Arial"/>
                <w:color w:val="000000"/>
                <w:szCs w:val="22"/>
              </w:rPr>
              <w:t>Trinca</w:t>
            </w:r>
            <w:proofErr w:type="spellEnd"/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C0262" w:rsidRPr="005113AA" w:rsidRDefault="007C0262" w:rsidP="005F57D6">
            <w:pPr>
              <w:pStyle w:val="Tabletext"/>
              <w:rPr>
                <w:rFonts w:ascii="Calibri" w:hAnsi="Calibri"/>
              </w:rPr>
            </w:pPr>
            <w:r>
              <w:rPr>
                <w:rFonts w:eastAsia="Arial"/>
                <w:color w:val="000000"/>
                <w:szCs w:val="22"/>
              </w:rPr>
              <w:t>Director (Ex </w:t>
            </w:r>
            <w:r w:rsidRPr="003108AB">
              <w:rPr>
                <w:rFonts w:eastAsia="Arial"/>
                <w:color w:val="000000"/>
                <w:szCs w:val="22"/>
              </w:rPr>
              <w:t>Officio)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C0262" w:rsidRPr="005113AA" w:rsidRDefault="007C0262" w:rsidP="005F57D6">
            <w:pPr>
              <w:pStyle w:val="Tabletext"/>
              <w:jc w:val="righ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17/</w:t>
            </w: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2/2019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C0262" w:rsidRPr="005113AA" w:rsidRDefault="007C0262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16/</w:t>
            </w: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2/2024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C0262" w:rsidRPr="005113AA" w:rsidRDefault="007C0262" w:rsidP="005F57D6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$324,135</w:t>
            </w:r>
            <w:r>
              <w:rPr>
                <w:rFonts w:eastAsia="Arial"/>
                <w:color w:val="000000"/>
                <w:szCs w:val="22"/>
              </w:rPr>
              <w:t>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7C0262" w:rsidRPr="005113AA" w:rsidRDefault="007C0262" w:rsidP="005F57D6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NSW</w:t>
            </w:r>
          </w:p>
        </w:tc>
      </w:tr>
    </w:tbl>
    <w:p w:rsidR="00D93196" w:rsidRPr="005113AA" w:rsidRDefault="00D9495F" w:rsidP="00D93196">
      <w:pPr>
        <w:pStyle w:val="Tablefigureheading"/>
      </w:pPr>
      <w:r>
        <w:t>National Portrait Gallery of Australia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National Portrait Gallery of Australia."/>
      </w:tblPr>
      <w:tblGrid>
        <w:gridCol w:w="1897"/>
        <w:gridCol w:w="1645"/>
        <w:gridCol w:w="1278"/>
        <w:gridCol w:w="1278"/>
        <w:gridCol w:w="1533"/>
        <w:gridCol w:w="1561"/>
      </w:tblGrid>
      <w:tr w:rsidR="00EF36B6" w:rsidRPr="005113AA" w:rsidTr="00D52869">
        <w:trPr>
          <w:cantSplit/>
          <w:tblHeader/>
        </w:trPr>
        <w:tc>
          <w:tcPr>
            <w:tcW w:w="1897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D93196" w:rsidRPr="005113AA" w:rsidRDefault="00D93196" w:rsidP="008E5FD8">
            <w:pPr>
              <w:pStyle w:val="Tablerowcolumnheading"/>
            </w:pPr>
            <w:bookmarkStart w:id="9" w:name="RowTitleNationalPortraitGalleryAustralia"/>
            <w:r>
              <w:t>Appointee</w:t>
            </w:r>
          </w:p>
        </w:tc>
        <w:tc>
          <w:tcPr>
            <w:tcW w:w="1645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D93196" w:rsidRPr="005113AA" w:rsidRDefault="00D93196" w:rsidP="008E5FD8">
            <w:pPr>
              <w:pStyle w:val="Tablerowcolumnheading"/>
            </w:pPr>
            <w:r>
              <w:t>Position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D93196" w:rsidRPr="005113AA" w:rsidRDefault="00D93196" w:rsidP="008E5FD8">
            <w:pPr>
              <w:pStyle w:val="Tablerowcolumnheading"/>
            </w:pPr>
            <w:r>
              <w:t>Start date</w:t>
            </w:r>
          </w:p>
        </w:tc>
        <w:tc>
          <w:tcPr>
            <w:tcW w:w="1278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D93196" w:rsidRPr="005113AA" w:rsidRDefault="00D93196" w:rsidP="008E5FD8">
            <w:pPr>
              <w:pStyle w:val="Tablerowcolumnheadingcentred"/>
            </w:pPr>
            <w:r>
              <w:t>End date</w:t>
            </w:r>
          </w:p>
        </w:tc>
        <w:tc>
          <w:tcPr>
            <w:tcW w:w="153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D93196" w:rsidRPr="005113AA" w:rsidRDefault="00D93196" w:rsidP="008E5FD8">
            <w:pPr>
              <w:pStyle w:val="Tablerowcolumnheadingcentred"/>
            </w:pPr>
            <w:r>
              <w:t>Remuneration</w:t>
            </w:r>
          </w:p>
        </w:tc>
        <w:tc>
          <w:tcPr>
            <w:tcW w:w="1561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D93196" w:rsidRPr="005113AA" w:rsidRDefault="00D93196" w:rsidP="008E5FD8">
            <w:pPr>
              <w:pStyle w:val="Tablerowcolumnheadingcentred"/>
            </w:pPr>
            <w:r>
              <w:t>State/territory of residence</w:t>
            </w:r>
          </w:p>
        </w:tc>
      </w:tr>
      <w:bookmarkEnd w:id="9"/>
      <w:tr w:rsidR="00B47DAD" w:rsidRPr="005113AA" w:rsidTr="00D52869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DAD" w:rsidRPr="005113AA" w:rsidRDefault="00824A78" w:rsidP="008E5FD8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Alan Dodge AM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DAD" w:rsidRPr="005113AA" w:rsidRDefault="00824A78" w:rsidP="008E5FD8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DAD" w:rsidRPr="005113AA" w:rsidRDefault="008E5FD8" w:rsidP="008E5FD8">
            <w:pPr>
              <w:pStyle w:val="Tabletext"/>
              <w:jc w:val="righ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21/01/2019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DAD" w:rsidRPr="005113AA" w:rsidRDefault="008E5FD8" w:rsidP="008E5FD8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20/01/2022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DAD" w:rsidRPr="005113AA" w:rsidRDefault="008E5FD8" w:rsidP="008E5FD8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$21,740.00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DAD" w:rsidRPr="005113AA" w:rsidRDefault="008E5FD8" w:rsidP="008E5FD8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WA</w:t>
            </w:r>
          </w:p>
        </w:tc>
      </w:tr>
      <w:tr w:rsidR="00D52869" w:rsidRPr="005113AA" w:rsidTr="00D52869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8E5FD8" w:rsidP="008E5FD8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Patrick Corrigan AM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8E5FD8" w:rsidP="008E5FD8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8E5FD8" w:rsidP="008E5FD8">
            <w:pPr>
              <w:pStyle w:val="Tabletext"/>
              <w:jc w:val="righ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10/02/2019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965967" w:rsidP="00965967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9/02/2022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965967" w:rsidP="00965967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$21,740.00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965967" w:rsidP="008E5FD8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NSW</w:t>
            </w:r>
          </w:p>
        </w:tc>
      </w:tr>
      <w:tr w:rsidR="00D52869" w:rsidRPr="005113AA" w:rsidTr="00D52869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8B706F" w:rsidP="008E5FD8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Mrs Penny Fowler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8B706F" w:rsidP="008E5FD8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Member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8B706F" w:rsidP="008B706F">
            <w:pPr>
              <w:pStyle w:val="Tabletext"/>
              <w:jc w:val="right"/>
              <w:rPr>
                <w:rFonts w:ascii="Calibri" w:hAnsi="Calibri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9/03/2019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8B706F" w:rsidP="008E5FD8">
            <w:pPr>
              <w:pStyle w:val="Tabletextcentred"/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8/03/2022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8B706F" w:rsidP="008B706F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$21,740.00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3196" w:rsidRPr="005113AA" w:rsidRDefault="008B706F" w:rsidP="008E5FD8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VIC</w:t>
            </w:r>
          </w:p>
        </w:tc>
      </w:tr>
      <w:tr w:rsidR="00D52869" w:rsidRPr="005113AA" w:rsidTr="00D52869">
        <w:trPr>
          <w:cantSplit/>
        </w:trPr>
        <w:tc>
          <w:tcPr>
            <w:tcW w:w="1897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D93196" w:rsidRPr="005113AA" w:rsidRDefault="008B706F" w:rsidP="008E5FD8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Mr Sidney Myer AM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D93196" w:rsidRPr="005113AA" w:rsidRDefault="008B706F" w:rsidP="008E5FD8">
            <w:pPr>
              <w:pStyle w:val="Tabletext"/>
              <w:rPr>
                <w:rFonts w:ascii="Calibri" w:hAnsi="Calibri"/>
              </w:rPr>
            </w:pPr>
            <w:r w:rsidRPr="003108AB">
              <w:rPr>
                <w:rFonts w:eastAsia="Arial"/>
                <w:color w:val="000000"/>
                <w:szCs w:val="22"/>
              </w:rPr>
              <w:t>Deputy Chair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D93196" w:rsidRPr="005113AA" w:rsidRDefault="008B706F" w:rsidP="008B706F">
            <w:pPr>
              <w:pStyle w:val="Tabletext"/>
              <w:jc w:val="right"/>
              <w:rPr>
                <w:rFonts w:ascii="Calibri" w:hAnsi="Calibri"/>
              </w:rPr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4/05/2019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D93196" w:rsidRPr="005113AA" w:rsidRDefault="008B706F" w:rsidP="008B706F">
            <w:pPr>
              <w:pStyle w:val="Tabletextcentred"/>
              <w:jc w:val="right"/>
            </w:pPr>
            <w:r>
              <w:rPr>
                <w:rFonts w:eastAsia="Arial"/>
                <w:color w:val="000000"/>
                <w:szCs w:val="22"/>
              </w:rPr>
              <w:t>0</w:t>
            </w:r>
            <w:r w:rsidRPr="003108AB">
              <w:rPr>
                <w:rFonts w:eastAsia="Arial"/>
                <w:color w:val="000000"/>
                <w:szCs w:val="22"/>
              </w:rPr>
              <w:t>3/05/2022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D93196" w:rsidRPr="005113AA" w:rsidRDefault="008B706F" w:rsidP="008B706F">
            <w:pPr>
              <w:pStyle w:val="Tabletextcentred"/>
              <w:jc w:val="right"/>
            </w:pPr>
            <w:r w:rsidRPr="003108AB">
              <w:rPr>
                <w:rFonts w:eastAsia="Arial"/>
                <w:color w:val="000000"/>
                <w:szCs w:val="22"/>
              </w:rPr>
              <w:t>$21,740.00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D93196" w:rsidRPr="005113AA" w:rsidRDefault="008B706F" w:rsidP="008E5FD8">
            <w:pPr>
              <w:pStyle w:val="Tabletextcentred"/>
            </w:pPr>
            <w:r w:rsidRPr="003108AB">
              <w:rPr>
                <w:rFonts w:eastAsia="Arial"/>
                <w:color w:val="000000"/>
                <w:szCs w:val="22"/>
              </w:rPr>
              <w:t>VIC</w:t>
            </w:r>
          </w:p>
        </w:tc>
      </w:tr>
    </w:tbl>
    <w:p w:rsidR="00B472CE" w:rsidRPr="005113AA" w:rsidRDefault="005B3691" w:rsidP="005B3691">
      <w:pPr>
        <w:pStyle w:val="Heading2"/>
        <w:rPr>
          <w:lang w:eastAsia="zh-TW"/>
        </w:rPr>
      </w:pPr>
      <w:r>
        <w:rPr>
          <w:lang w:eastAsia="zh-TW"/>
        </w:rPr>
        <w:lastRenderedPageBreak/>
        <w:t>Vacancies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Description w:val="Board vacancies."/>
      </w:tblPr>
      <w:tblGrid>
        <w:gridCol w:w="5103"/>
        <w:gridCol w:w="4089"/>
      </w:tblGrid>
      <w:tr w:rsidR="00B472CE" w:rsidRPr="005113AA" w:rsidTr="00B472CE">
        <w:trPr>
          <w:cantSplit/>
          <w:tblHeader/>
        </w:trPr>
        <w:tc>
          <w:tcPr>
            <w:tcW w:w="510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B472CE" w:rsidRPr="005113AA" w:rsidRDefault="00B472CE" w:rsidP="005F57D6">
            <w:pPr>
              <w:pStyle w:val="Tablerowcolumnheading"/>
            </w:pPr>
            <w:bookmarkStart w:id="10" w:name="RowTitleVacancies"/>
            <w:bookmarkStart w:id="11" w:name="_GoBack"/>
            <w:r>
              <w:t>Board</w:t>
            </w:r>
          </w:p>
        </w:tc>
        <w:tc>
          <w:tcPr>
            <w:tcW w:w="4089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B472CE" w:rsidRPr="005113AA" w:rsidRDefault="00B472CE" w:rsidP="00B472CE">
            <w:pPr>
              <w:pStyle w:val="Tablerowcolumnheadingcentred"/>
              <w:jc w:val="left"/>
            </w:pPr>
            <w:r>
              <w:t>Position name and number</w:t>
            </w:r>
          </w:p>
        </w:tc>
      </w:tr>
      <w:bookmarkEnd w:id="10"/>
      <w:bookmarkEnd w:id="11"/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472CE" w:rsidRPr="00B472CE" w:rsidRDefault="00B472CE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B472CE">
              <w:rPr>
                <w:rFonts w:eastAsia="Arial"/>
                <w:color w:val="000000"/>
                <w:szCs w:val="22"/>
              </w:rPr>
              <w:t>Australia Council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472CE" w:rsidRPr="00B472CE" w:rsidRDefault="00B472CE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B472CE">
              <w:rPr>
                <w:rFonts w:eastAsia="Arial"/>
                <w:color w:val="000000"/>
                <w:szCs w:val="22"/>
              </w:rPr>
              <w:t>Member x 2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B472CE" w:rsidRDefault="00B472CE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B472CE">
              <w:rPr>
                <w:rFonts w:eastAsia="Arial"/>
                <w:color w:val="000000"/>
                <w:szCs w:val="22"/>
              </w:rPr>
              <w:t>Australian Broadcasting Corporation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B472CE" w:rsidRDefault="00B472CE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B472CE">
              <w:rPr>
                <w:rFonts w:eastAsia="Arial"/>
                <w:color w:val="000000"/>
                <w:szCs w:val="22"/>
              </w:rPr>
              <w:t>Chairperson x 1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B472CE" w:rsidRDefault="00B472CE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B472CE">
              <w:rPr>
                <w:rFonts w:eastAsia="Arial"/>
                <w:color w:val="000000"/>
                <w:szCs w:val="22"/>
              </w:rPr>
              <w:t>Australian Communications and Media Authority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B472CE" w:rsidRDefault="00B472CE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B472CE">
              <w:rPr>
                <w:rFonts w:eastAsia="Arial"/>
                <w:color w:val="000000"/>
                <w:szCs w:val="22"/>
              </w:rPr>
              <w:t>Associate part-time Members (‘cross</w:t>
            </w:r>
            <w:r w:rsidRPr="00B472CE">
              <w:rPr>
                <w:rFonts w:eastAsia="Arial"/>
                <w:color w:val="000000"/>
                <w:szCs w:val="22"/>
              </w:rPr>
              <w:noBreakHyphen/>
              <w:t>appointments’ from the Australian Competi</w:t>
            </w:r>
            <w:r w:rsidR="009B4ECF">
              <w:rPr>
                <w:rFonts w:eastAsia="Arial"/>
                <w:color w:val="000000"/>
                <w:szCs w:val="22"/>
              </w:rPr>
              <w:t>tion and Consumer Commission) x </w:t>
            </w:r>
            <w:r w:rsidRPr="00B472CE">
              <w:rPr>
                <w:rFonts w:eastAsia="Arial"/>
                <w:color w:val="000000"/>
                <w:szCs w:val="22"/>
              </w:rPr>
              <w:t>2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B472CE" w:rsidRDefault="00B472CE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B472CE">
              <w:rPr>
                <w:rFonts w:eastAsia="Arial"/>
                <w:color w:val="000000"/>
                <w:szCs w:val="22"/>
              </w:rPr>
              <w:t>Australian National Maritime Museum Council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B472CE" w:rsidRDefault="00B472CE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B472CE">
              <w:rPr>
                <w:rFonts w:eastAsia="Arial"/>
                <w:color w:val="000000"/>
                <w:szCs w:val="22"/>
              </w:rPr>
              <w:t>Member x 1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B472CE" w:rsidRDefault="00B472CE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proofErr w:type="spellStart"/>
            <w:r w:rsidRPr="00B472CE">
              <w:rPr>
                <w:rFonts w:eastAsia="Arial"/>
                <w:color w:val="000000"/>
                <w:szCs w:val="22"/>
              </w:rPr>
              <w:t>Bundanon</w:t>
            </w:r>
            <w:proofErr w:type="spellEnd"/>
            <w:r w:rsidRPr="00B472CE">
              <w:rPr>
                <w:rFonts w:eastAsia="Arial"/>
                <w:color w:val="000000"/>
                <w:szCs w:val="22"/>
              </w:rPr>
              <w:t xml:space="preserve"> Trust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B472CE" w:rsidRDefault="00B472CE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B472CE">
              <w:rPr>
                <w:rFonts w:eastAsia="Arial"/>
                <w:color w:val="000000"/>
                <w:szCs w:val="22"/>
              </w:rPr>
              <w:t>Member x 1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Classification Board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Deputy Director x 1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Creative Partnerships Australia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Director x 2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National Gallery of Australia Council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Member x 1</w:t>
            </w:r>
          </w:p>
        </w:tc>
      </w:tr>
      <w:tr w:rsidR="009B4ECF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B4ECF" w:rsidRPr="00CE5A85" w:rsidRDefault="009B4ECF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Old Parliament House Board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B4ECF" w:rsidRPr="00CE5A85" w:rsidRDefault="009B4ECF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Member x 1</w:t>
            </w:r>
          </w:p>
        </w:tc>
      </w:tr>
      <w:tr w:rsidR="009B4ECF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B4ECF" w:rsidRPr="00CE5A85" w:rsidRDefault="009B4ECF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National Cultural Heritage Committee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B4ECF" w:rsidRPr="00CE5A85" w:rsidRDefault="009B4ECF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Member x 4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National Film and Sound Archive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Member x 1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National Library of Australia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72CE" w:rsidRPr="00CE5A85" w:rsidRDefault="009B4ECF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Member x 3</w:t>
            </w:r>
          </w:p>
        </w:tc>
      </w:tr>
      <w:tr w:rsidR="00B472CE" w:rsidRPr="005113AA" w:rsidTr="00B472CE">
        <w:trPr>
          <w:cantSplit/>
        </w:trPr>
        <w:tc>
          <w:tcPr>
            <w:tcW w:w="510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B472CE" w:rsidRPr="00CE5A85" w:rsidRDefault="009B4ECF" w:rsidP="00B472CE">
            <w:pPr>
              <w:pStyle w:val="Tabletex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Screen Australia</w:t>
            </w:r>
          </w:p>
        </w:tc>
        <w:tc>
          <w:tcPr>
            <w:tcW w:w="4089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:rsidR="00B472CE" w:rsidRPr="00CE5A85" w:rsidRDefault="009B4ECF" w:rsidP="00B472CE">
            <w:pPr>
              <w:pStyle w:val="Tabletextcentred"/>
              <w:jc w:val="left"/>
              <w:rPr>
                <w:rFonts w:eastAsia="Arial"/>
                <w:color w:val="000000"/>
                <w:szCs w:val="22"/>
              </w:rPr>
            </w:pPr>
            <w:r w:rsidRPr="00CE5A85">
              <w:rPr>
                <w:rFonts w:eastAsia="Arial"/>
                <w:color w:val="000000"/>
                <w:szCs w:val="22"/>
              </w:rPr>
              <w:t>Member x 2</w:t>
            </w:r>
          </w:p>
        </w:tc>
      </w:tr>
    </w:tbl>
    <w:p w:rsidR="00D93196" w:rsidRDefault="00D93196" w:rsidP="00460437"/>
    <w:sectPr w:rsidR="00D93196" w:rsidSect="00C550F4">
      <w:headerReference w:type="default" r:id="rId10"/>
      <w:type w:val="continuous"/>
      <w:pgSz w:w="11906" w:h="16838"/>
      <w:pgMar w:top="1985" w:right="1274" w:bottom="1440" w:left="144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5FD8" w:rsidRDefault="008E5FD8" w:rsidP="005113AA">
      <w:pPr>
        <w:spacing w:after="0"/>
      </w:pPr>
      <w:r>
        <w:separator/>
      </w:r>
    </w:p>
  </w:endnote>
  <w:endnote w:type="continuationSeparator" w:id="0">
    <w:p w:rsidR="008E5FD8" w:rsidRDefault="008E5FD8" w:rsidP="005113A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5FD8" w:rsidRDefault="008E5FD8" w:rsidP="005113AA">
    <w:pPr>
      <w:pStyle w:val="Footer"/>
      <w:tabs>
        <w:tab w:val="clear" w:pos="4513"/>
        <w:tab w:val="clear" w:pos="9026"/>
        <w:tab w:val="center" w:pos="4536"/>
        <w:tab w:val="right" w:pos="9498"/>
      </w:tabs>
      <w:ind w:left="-1440" w:right="-613"/>
    </w:pPr>
    <w:r>
      <w:rPr>
        <w:noProof/>
        <w:lang w:eastAsia="en-AU"/>
      </w:rPr>
      <w:drawing>
        <wp:inline distT="0" distB="0" distL="0" distR="0" wp14:anchorId="62D81090" wp14:editId="16004858">
          <wp:extent cx="7596000" cy="400057"/>
          <wp:effectExtent l="0" t="0" r="5080" b="0"/>
          <wp:docPr id="21" name="Picture 21" descr="Decorative banner with departmental logo." title="Decorative banner with departmental lo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CA Template Elements v3-0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4000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E5FD8" w:rsidRPr="0037566A" w:rsidRDefault="00460437" w:rsidP="005113AA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sz w:val="18"/>
        <w:szCs w:val="18"/>
      </w:rPr>
    </w:pPr>
    <w:r w:rsidRPr="00460437">
      <w:rPr>
        <w:sz w:val="18"/>
        <w:szCs w:val="18"/>
      </w:rPr>
      <w:t>Order for the production of documents:</w:t>
    </w:r>
    <w:r w:rsidR="008E5FD8">
      <w:tab/>
    </w:r>
    <w:hyperlink r:id="rId2" w:history="1">
      <w:r w:rsidR="008E5FD8" w:rsidRPr="002725BE">
        <w:rPr>
          <w:rStyle w:val="Hyperlink"/>
          <w:sz w:val="18"/>
          <w:szCs w:val="18"/>
        </w:rPr>
        <w:t>www.communications.gov.au</w:t>
      </w:r>
    </w:hyperlink>
  </w:p>
  <w:p w:rsidR="008E5FD8" w:rsidRPr="00943D91" w:rsidRDefault="00460437" w:rsidP="005113AA">
    <w:pPr>
      <w:pStyle w:val="Footer"/>
      <w:tabs>
        <w:tab w:val="clear" w:pos="4513"/>
        <w:tab w:val="clear" w:pos="9026"/>
        <w:tab w:val="center" w:pos="4536"/>
        <w:tab w:val="right" w:pos="9498"/>
      </w:tabs>
      <w:ind w:right="-46"/>
      <w:rPr>
        <w:rStyle w:val="Hyperlink"/>
        <w:color w:val="auto"/>
        <w:sz w:val="18"/>
        <w:szCs w:val="18"/>
      </w:rPr>
    </w:pPr>
    <w:proofErr w:type="gramStart"/>
    <w:r w:rsidRPr="00460437">
      <w:rPr>
        <w:sz w:val="18"/>
        <w:szCs w:val="18"/>
      </w:rPr>
      <w:t>departmental</w:t>
    </w:r>
    <w:proofErr w:type="gramEnd"/>
    <w:r w:rsidRPr="00460437">
      <w:rPr>
        <w:sz w:val="18"/>
        <w:szCs w:val="18"/>
      </w:rPr>
      <w:t xml:space="preserve"> and agency</w:t>
    </w:r>
    <w:r w:rsidR="008E5FD8">
      <w:rPr>
        <w:sz w:val="18"/>
        <w:szCs w:val="18"/>
      </w:rPr>
      <w:tab/>
    </w:r>
    <w:hyperlink r:id="rId3" w:history="1">
      <w:r w:rsidR="008E5FD8" w:rsidRPr="0037566A">
        <w:rPr>
          <w:rStyle w:val="Hyperlink"/>
          <w:sz w:val="18"/>
          <w:szCs w:val="18"/>
        </w:rPr>
        <w:t>www.arts.gov.au</w:t>
      </w:r>
    </w:hyperlink>
    <w:r w:rsidR="008E5FD8" w:rsidRPr="0037566A">
      <w:rPr>
        <w:sz w:val="18"/>
        <w:szCs w:val="18"/>
      </w:rPr>
      <w:tab/>
    </w:r>
    <w:sdt>
      <w:sdtPr>
        <w:rPr>
          <w:sz w:val="18"/>
          <w:szCs w:val="18"/>
        </w:rPr>
        <w:id w:val="1063991811"/>
        <w:docPartObj>
          <w:docPartGallery w:val="Page Numbers (Top of Page)"/>
          <w:docPartUnique/>
        </w:docPartObj>
      </w:sdtPr>
      <w:sdtEndPr/>
      <w:sdtContent>
        <w:r w:rsidR="008E5FD8" w:rsidRPr="0037566A">
          <w:rPr>
            <w:sz w:val="18"/>
            <w:szCs w:val="18"/>
          </w:rPr>
          <w:t xml:space="preserve">Page </w:t>
        </w:r>
        <w:r w:rsidR="008E5FD8" w:rsidRPr="0037566A">
          <w:rPr>
            <w:bCs/>
            <w:sz w:val="18"/>
            <w:szCs w:val="18"/>
          </w:rPr>
          <w:fldChar w:fldCharType="begin"/>
        </w:r>
        <w:r w:rsidR="008E5FD8" w:rsidRPr="0037566A">
          <w:rPr>
            <w:bCs/>
            <w:sz w:val="18"/>
            <w:szCs w:val="18"/>
          </w:rPr>
          <w:instrText xml:space="preserve"> PAGE </w:instrText>
        </w:r>
        <w:r w:rsidR="008E5FD8" w:rsidRPr="0037566A">
          <w:rPr>
            <w:bCs/>
            <w:sz w:val="18"/>
            <w:szCs w:val="18"/>
          </w:rPr>
          <w:fldChar w:fldCharType="separate"/>
        </w:r>
        <w:r w:rsidR="00B34718">
          <w:rPr>
            <w:bCs/>
            <w:noProof/>
            <w:sz w:val="18"/>
            <w:szCs w:val="18"/>
          </w:rPr>
          <w:t>4</w:t>
        </w:r>
        <w:r w:rsidR="008E5FD8" w:rsidRPr="0037566A">
          <w:rPr>
            <w:bCs/>
            <w:sz w:val="18"/>
            <w:szCs w:val="18"/>
          </w:rPr>
          <w:fldChar w:fldCharType="end"/>
        </w:r>
        <w:r w:rsidR="008E5FD8" w:rsidRPr="0037566A">
          <w:rPr>
            <w:sz w:val="18"/>
            <w:szCs w:val="18"/>
          </w:rPr>
          <w:t xml:space="preserve"> of </w:t>
        </w:r>
        <w:r w:rsidR="008E5FD8" w:rsidRPr="0037566A">
          <w:rPr>
            <w:bCs/>
            <w:sz w:val="18"/>
            <w:szCs w:val="18"/>
          </w:rPr>
          <w:fldChar w:fldCharType="begin"/>
        </w:r>
        <w:r w:rsidR="008E5FD8" w:rsidRPr="0037566A">
          <w:rPr>
            <w:bCs/>
            <w:sz w:val="18"/>
            <w:szCs w:val="18"/>
          </w:rPr>
          <w:instrText xml:space="preserve"> NUMPAGES  </w:instrText>
        </w:r>
        <w:r w:rsidR="008E5FD8" w:rsidRPr="0037566A">
          <w:rPr>
            <w:bCs/>
            <w:sz w:val="18"/>
            <w:szCs w:val="18"/>
          </w:rPr>
          <w:fldChar w:fldCharType="separate"/>
        </w:r>
        <w:r w:rsidR="00B34718">
          <w:rPr>
            <w:bCs/>
            <w:noProof/>
            <w:sz w:val="18"/>
            <w:szCs w:val="18"/>
          </w:rPr>
          <w:t>4</w:t>
        </w:r>
        <w:r w:rsidR="008E5FD8" w:rsidRPr="0037566A">
          <w:rPr>
            <w:bCs/>
            <w:sz w:val="18"/>
            <w:szCs w:val="18"/>
          </w:rPr>
          <w:fldChar w:fldCharType="end"/>
        </w:r>
      </w:sdtContent>
    </w:sdt>
  </w:p>
  <w:p w:rsidR="008E5FD8" w:rsidRPr="00007A3E" w:rsidRDefault="00460437" w:rsidP="005113AA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rStyle w:val="Hyperlink"/>
        <w:color w:val="auto"/>
        <w:sz w:val="18"/>
        <w:szCs w:val="18"/>
      </w:rPr>
    </w:pPr>
    <w:proofErr w:type="gramStart"/>
    <w:r w:rsidRPr="00460437">
      <w:rPr>
        <w:sz w:val="18"/>
        <w:szCs w:val="18"/>
      </w:rPr>
      <w:t>appointments</w:t>
    </w:r>
    <w:proofErr w:type="gramEnd"/>
    <w:r w:rsidRPr="00460437">
      <w:rPr>
        <w:sz w:val="18"/>
        <w:szCs w:val="18"/>
      </w:rPr>
      <w:t xml:space="preserve"> and vacancies</w:t>
    </w:r>
    <w:r w:rsidR="008E5FD8">
      <w:tab/>
    </w:r>
    <w:hyperlink r:id="rId4" w:history="1">
      <w:r w:rsidR="008E5FD8" w:rsidRPr="0037566A">
        <w:rPr>
          <w:rStyle w:val="Hyperlink"/>
          <w:sz w:val="18"/>
          <w:szCs w:val="18"/>
        </w:rPr>
        <w:t>www.classification.gov.au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5FD8" w:rsidRDefault="008E5FD8" w:rsidP="005113AA">
      <w:pPr>
        <w:spacing w:after="0"/>
      </w:pPr>
      <w:r>
        <w:separator/>
      </w:r>
    </w:p>
  </w:footnote>
  <w:footnote w:type="continuationSeparator" w:id="0">
    <w:p w:rsidR="008E5FD8" w:rsidRDefault="008E5FD8" w:rsidP="005113A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5FD8" w:rsidRPr="00AB7A42" w:rsidRDefault="008E5FD8" w:rsidP="00AB7A42">
    <w:pPr>
      <w:pStyle w:val="Header"/>
      <w:tabs>
        <w:tab w:val="clear" w:pos="9026"/>
        <w:tab w:val="right" w:pos="9333"/>
      </w:tabs>
      <w:ind w:right="-46"/>
      <w:rPr>
        <w:color w:val="001C40"/>
      </w:rPr>
    </w:pPr>
    <w:r w:rsidRPr="00AD7475">
      <w:rPr>
        <w:color w:val="001C40"/>
      </w:rPr>
      <w:t>Department o</w:t>
    </w:r>
    <w:r w:rsidR="00AB7A42">
      <w:rPr>
        <w:color w:val="001C40"/>
      </w:rPr>
      <w:t>f Communications and the Arts</w:t>
    </w:r>
    <w:r w:rsidR="00AB7A42">
      <w:rPr>
        <w:color w:val="001C40"/>
      </w:rPr>
      <w:tab/>
    </w:r>
    <w:r w:rsidR="00AB7A42">
      <w:rPr>
        <w:color w:val="001C40"/>
      </w:rPr>
      <w:tab/>
    </w:r>
    <w:r w:rsidR="00BF36CE" w:rsidRPr="00C51083">
      <w:t>2</w:t>
    </w:r>
    <w:r w:rsidR="00BF36CE">
      <w:t> October 2</w:t>
    </w:r>
    <w:r w:rsidR="00BF36CE" w:rsidRPr="00C51083">
      <w:t>018 to 28</w:t>
    </w:r>
    <w:r w:rsidR="00BF36CE">
      <w:t xml:space="preserve"> January </w:t>
    </w:r>
    <w:r w:rsidR="00BF36CE" w:rsidRPr="00C51083">
      <w:t>2019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25C413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130A5A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1A0D7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EC85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72815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A8AF4B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FEAC4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12EA97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740D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74A264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4E92756"/>
    <w:multiLevelType w:val="hybridMultilevel"/>
    <w:tmpl w:val="E46E162C"/>
    <w:lvl w:ilvl="0" w:tplc="DECCD654">
      <w:start w:val="1"/>
      <w:numFmt w:val="bullet"/>
      <w:pStyle w:val="Listparagraph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5C34DF"/>
    <w:multiLevelType w:val="hybridMultilevel"/>
    <w:tmpl w:val="D520E654"/>
    <w:lvl w:ilvl="0" w:tplc="D69CC2A8">
      <w:start w:val="1"/>
      <w:numFmt w:val="decimal"/>
      <w:pStyle w:val="ListParagraph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68827E7D"/>
    <w:multiLevelType w:val="hybridMultilevel"/>
    <w:tmpl w:val="7DB6181E"/>
    <w:lvl w:ilvl="0" w:tplc="8968F9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B504F0"/>
    <w:multiLevelType w:val="hybridMultilevel"/>
    <w:tmpl w:val="AC4ED6F8"/>
    <w:lvl w:ilvl="0" w:tplc="91E8E848">
      <w:start w:val="1"/>
      <w:numFmt w:val="bullet"/>
      <w:pStyle w:val="Checkboxemptybulletpoint"/>
      <w:lvlText w:val=""/>
      <w:lvlJc w:val="left"/>
      <w:pPr>
        <w:ind w:left="360" w:hanging="360"/>
      </w:pPr>
      <w:rPr>
        <w:rFonts w:ascii="Wingdings" w:hAnsi="Wingdings" w:hint="default"/>
        <w:caps w:val="0"/>
        <w:strike w:val="0"/>
        <w:dstrike w:val="0"/>
        <w:vanish w:val="0"/>
        <w:webHidden w:val="0"/>
        <w:color w:val="0F293A"/>
        <w:sz w:val="22"/>
        <w:u w:val="none"/>
        <w:effect w:val="none"/>
        <w:vertAlign w:val="baseline"/>
        <w:specVanish w:val="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2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982"/>
    <w:rsid w:val="00007A3E"/>
    <w:rsid w:val="000206EA"/>
    <w:rsid w:val="00035B2E"/>
    <w:rsid w:val="0004294D"/>
    <w:rsid w:val="0007496D"/>
    <w:rsid w:val="000C0C8B"/>
    <w:rsid w:val="000E794A"/>
    <w:rsid w:val="001370A9"/>
    <w:rsid w:val="00175036"/>
    <w:rsid w:val="001A5375"/>
    <w:rsid w:val="001B52A4"/>
    <w:rsid w:val="001E5F93"/>
    <w:rsid w:val="001F3128"/>
    <w:rsid w:val="00244F8D"/>
    <w:rsid w:val="002A3929"/>
    <w:rsid w:val="00356FF7"/>
    <w:rsid w:val="003C5D02"/>
    <w:rsid w:val="003D193C"/>
    <w:rsid w:val="004119F7"/>
    <w:rsid w:val="00460437"/>
    <w:rsid w:val="004A2120"/>
    <w:rsid w:val="004B3C7A"/>
    <w:rsid w:val="005113AA"/>
    <w:rsid w:val="005B3691"/>
    <w:rsid w:val="005C7CAC"/>
    <w:rsid w:val="005D6784"/>
    <w:rsid w:val="00696FC0"/>
    <w:rsid w:val="0070277E"/>
    <w:rsid w:val="00716BB9"/>
    <w:rsid w:val="0072307B"/>
    <w:rsid w:val="007C0262"/>
    <w:rsid w:val="007D21F2"/>
    <w:rsid w:val="007D726C"/>
    <w:rsid w:val="00800F3F"/>
    <w:rsid w:val="0081105B"/>
    <w:rsid w:val="008142F0"/>
    <w:rsid w:val="00821FD1"/>
    <w:rsid w:val="00824A78"/>
    <w:rsid w:val="008B706F"/>
    <w:rsid w:val="008D2751"/>
    <w:rsid w:val="008E5FD8"/>
    <w:rsid w:val="0090072F"/>
    <w:rsid w:val="009423F3"/>
    <w:rsid w:val="00943D91"/>
    <w:rsid w:val="00965967"/>
    <w:rsid w:val="009B4ECF"/>
    <w:rsid w:val="00A12371"/>
    <w:rsid w:val="00A4412F"/>
    <w:rsid w:val="00A756B2"/>
    <w:rsid w:val="00AB7A42"/>
    <w:rsid w:val="00AC66E2"/>
    <w:rsid w:val="00B34718"/>
    <w:rsid w:val="00B420C8"/>
    <w:rsid w:val="00B472CE"/>
    <w:rsid w:val="00B47DAD"/>
    <w:rsid w:val="00B51CFA"/>
    <w:rsid w:val="00B52995"/>
    <w:rsid w:val="00B53105"/>
    <w:rsid w:val="00BB7E85"/>
    <w:rsid w:val="00BF36CE"/>
    <w:rsid w:val="00C51083"/>
    <w:rsid w:val="00C54D61"/>
    <w:rsid w:val="00C550F4"/>
    <w:rsid w:val="00CE0589"/>
    <w:rsid w:val="00CE5A85"/>
    <w:rsid w:val="00CF5982"/>
    <w:rsid w:val="00D52869"/>
    <w:rsid w:val="00D93196"/>
    <w:rsid w:val="00D9495F"/>
    <w:rsid w:val="00DE2008"/>
    <w:rsid w:val="00E43838"/>
    <w:rsid w:val="00E5532B"/>
    <w:rsid w:val="00E928E3"/>
    <w:rsid w:val="00E97D23"/>
    <w:rsid w:val="00EB0E32"/>
    <w:rsid w:val="00EB296B"/>
    <w:rsid w:val="00EC12D8"/>
    <w:rsid w:val="00EF36B6"/>
    <w:rsid w:val="00F54508"/>
    <w:rsid w:val="00F63D35"/>
    <w:rsid w:val="00F8037F"/>
    <w:rsid w:val="00FC5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chartTrackingRefBased/>
  <w15:docId w15:val="{6C019E1F-263F-4980-949A-D20518C8C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12D8"/>
    <w:pPr>
      <w:spacing w:after="20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3C5D02"/>
    <w:pPr>
      <w:keepNext/>
      <w:spacing w:before="480" w:after="360"/>
      <w:outlineLvl w:val="0"/>
    </w:pPr>
    <w:rPr>
      <w:rFonts w:ascii="Calibri Light" w:eastAsia="MingLiU" w:hAnsi="Calibri Light" w:cs="Mangal"/>
      <w:b/>
      <w:color w:val="001C40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60437"/>
    <w:pPr>
      <w:keepNext/>
      <w:spacing w:before="200" w:after="120"/>
      <w:outlineLvl w:val="1"/>
    </w:pPr>
    <w:rPr>
      <w:rFonts w:ascii="Calibri Light" w:eastAsia="MingLiU" w:hAnsi="Calibri Light" w:cs="Mangal"/>
      <w:b/>
      <w:color w:val="001C40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54D61"/>
    <w:pPr>
      <w:keepNext/>
      <w:spacing w:after="120"/>
      <w:outlineLvl w:val="2"/>
    </w:pPr>
    <w:rPr>
      <w:rFonts w:ascii="Calibri Light" w:eastAsia="MingLiU" w:hAnsi="Calibri Light" w:cs="Mangal"/>
      <w:b/>
      <w:color w:val="001C40"/>
      <w:sz w:val="30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5532B"/>
    <w:pPr>
      <w:keepNext/>
      <w:keepLines/>
      <w:spacing w:after="120"/>
      <w:outlineLvl w:val="3"/>
    </w:pPr>
    <w:rPr>
      <w:rFonts w:ascii="Calibri Light" w:eastAsia="MingLiU" w:hAnsi="Calibri Light" w:cs="Mangal"/>
      <w:b/>
      <w:bCs/>
      <w:color w:val="001C40"/>
      <w:sz w:val="24"/>
      <w:szCs w:val="24"/>
      <w:lang w:eastAsia="zh-TW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5532B"/>
    <w:pPr>
      <w:keepNext/>
      <w:keepLines/>
      <w:spacing w:after="60"/>
      <w:outlineLvl w:val="4"/>
    </w:pPr>
    <w:rPr>
      <w:rFonts w:ascii="Calibri Light" w:eastAsia="MingLiU" w:hAnsi="Calibri Light" w:cs="Mangal"/>
      <w:b/>
      <w:color w:val="001C40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13AA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113AA"/>
  </w:style>
  <w:style w:type="paragraph" w:styleId="Footer">
    <w:name w:val="footer"/>
    <w:basedOn w:val="Normal"/>
    <w:link w:val="FooterChar"/>
    <w:uiPriority w:val="99"/>
    <w:unhideWhenUsed/>
    <w:rsid w:val="005113AA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113AA"/>
  </w:style>
  <w:style w:type="character" w:styleId="Hyperlink">
    <w:name w:val="Hyperlink"/>
    <w:basedOn w:val="DefaultParagraphFont"/>
    <w:uiPriority w:val="99"/>
    <w:unhideWhenUsed/>
    <w:rsid w:val="005113AA"/>
    <w:rPr>
      <w:color w:val="155589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C5D02"/>
    <w:rPr>
      <w:rFonts w:ascii="Calibri Light" w:eastAsia="MingLiU" w:hAnsi="Calibri Light" w:cs="Mangal"/>
      <w:b/>
      <w:color w:val="001C40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60437"/>
    <w:rPr>
      <w:rFonts w:ascii="Calibri Light" w:eastAsia="MingLiU" w:hAnsi="Calibri Light" w:cs="Mangal"/>
      <w:b/>
      <w:color w:val="001C40"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54D61"/>
    <w:rPr>
      <w:rFonts w:ascii="Calibri Light" w:eastAsia="MingLiU" w:hAnsi="Calibri Light" w:cs="Mangal"/>
      <w:b/>
      <w:color w:val="001C40"/>
      <w:sz w:val="30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5532B"/>
    <w:rPr>
      <w:rFonts w:ascii="Calibri Light" w:eastAsia="MingLiU" w:hAnsi="Calibri Light" w:cs="Mangal"/>
      <w:b/>
      <w:bCs/>
      <w:color w:val="001C40"/>
      <w:sz w:val="24"/>
      <w:szCs w:val="24"/>
      <w:lang w:eastAsia="zh-TW"/>
    </w:rPr>
  </w:style>
  <w:style w:type="character" w:customStyle="1" w:styleId="Heading5Char">
    <w:name w:val="Heading 5 Char"/>
    <w:basedOn w:val="DefaultParagraphFont"/>
    <w:link w:val="Heading5"/>
    <w:uiPriority w:val="9"/>
    <w:rsid w:val="00E5532B"/>
    <w:rPr>
      <w:rFonts w:ascii="Calibri Light" w:eastAsia="MingLiU" w:hAnsi="Calibri Light" w:cs="Mangal"/>
      <w:b/>
      <w:color w:val="001C40"/>
      <w:lang w:eastAsia="zh-TW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113AA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13AA"/>
    <w:rPr>
      <w:sz w:val="20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511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basedOn w:val="DefaultParagraphFont"/>
    <w:uiPriority w:val="99"/>
    <w:semiHidden/>
    <w:unhideWhenUsed/>
    <w:rsid w:val="005113AA"/>
    <w:rPr>
      <w:vertAlign w:val="superscript"/>
    </w:rPr>
  </w:style>
  <w:style w:type="table" w:styleId="TableGrid">
    <w:name w:val="Table Grid"/>
    <w:basedOn w:val="TableNormal"/>
    <w:uiPriority w:val="39"/>
    <w:rsid w:val="00511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gureheading">
    <w:name w:val="Table/figure heading"/>
    <w:basedOn w:val="Normal"/>
    <w:next w:val="Normal"/>
    <w:qFormat/>
    <w:rsid w:val="00460437"/>
    <w:pPr>
      <w:keepNext/>
      <w:spacing w:before="240" w:after="0"/>
    </w:pPr>
    <w:rPr>
      <w:rFonts w:asciiTheme="majorHAnsi" w:hAnsiTheme="majorHAnsi"/>
      <w:b/>
      <w:color w:val="626E81"/>
      <w:sz w:val="24"/>
    </w:rPr>
  </w:style>
  <w:style w:type="paragraph" w:customStyle="1" w:styleId="Tabletextcentred">
    <w:name w:val="Table text centred"/>
    <w:basedOn w:val="Normal"/>
    <w:next w:val="NoSpacing"/>
    <w:rsid w:val="00800F3F"/>
    <w:pPr>
      <w:spacing w:after="0"/>
      <w:jc w:val="center"/>
    </w:pPr>
    <w:rPr>
      <w:rFonts w:eastAsia="Times New Roman" w:cs="Times New Roman"/>
      <w:szCs w:val="20"/>
    </w:rPr>
  </w:style>
  <w:style w:type="paragraph" w:customStyle="1" w:styleId="Tablerowcolumnheadingcentred">
    <w:name w:val="Table row/column heading centred"/>
    <w:basedOn w:val="Normal"/>
    <w:next w:val="Normal"/>
    <w:rsid w:val="00800F3F"/>
    <w:pPr>
      <w:spacing w:after="0"/>
      <w:jc w:val="center"/>
    </w:pPr>
    <w:rPr>
      <w:rFonts w:eastAsia="Times New Roman" w:cs="Times New Roman"/>
      <w:b/>
      <w:bCs/>
      <w:szCs w:val="20"/>
    </w:rPr>
  </w:style>
  <w:style w:type="paragraph" w:customStyle="1" w:styleId="Tabletext">
    <w:name w:val="Table text"/>
    <w:basedOn w:val="Tabletextcentred"/>
    <w:qFormat/>
    <w:rsid w:val="00800F3F"/>
    <w:pPr>
      <w:jc w:val="left"/>
    </w:pPr>
  </w:style>
  <w:style w:type="paragraph" w:customStyle="1" w:styleId="Tablerowcolumnheading">
    <w:name w:val="Table row/column heading"/>
    <w:basedOn w:val="Normal"/>
    <w:next w:val="Normal"/>
    <w:rsid w:val="00800F3F"/>
    <w:pPr>
      <w:spacing w:after="0"/>
    </w:pPr>
    <w:rPr>
      <w:rFonts w:eastAsia="Times New Roman" w:cs="Times New Roman"/>
      <w:b/>
      <w:bCs/>
      <w:szCs w:val="20"/>
    </w:rPr>
  </w:style>
  <w:style w:type="paragraph" w:customStyle="1" w:styleId="Checkboxemptybulletpoint">
    <w:name w:val="Check box empty bullet point"/>
    <w:basedOn w:val="Normal"/>
    <w:qFormat/>
    <w:rsid w:val="00800F3F"/>
    <w:pPr>
      <w:numPr>
        <w:numId w:val="1"/>
      </w:numPr>
      <w:spacing w:after="0"/>
      <w:ind w:left="567" w:hanging="567"/>
      <w:contextualSpacing/>
    </w:pPr>
  </w:style>
  <w:style w:type="paragraph" w:styleId="NoSpacing">
    <w:name w:val="No Spacing"/>
    <w:uiPriority w:val="1"/>
    <w:qFormat/>
    <w:rsid w:val="00800F3F"/>
    <w:pPr>
      <w:spacing w:after="0" w:line="240" w:lineRule="auto"/>
    </w:pPr>
  </w:style>
  <w:style w:type="paragraph" w:customStyle="1" w:styleId="Heading2notshowing">
    <w:name w:val="Heading 2—not showing"/>
    <w:basedOn w:val="Heading2"/>
    <w:qFormat/>
    <w:rsid w:val="00943D91"/>
    <w:rPr>
      <w:sz w:val="32"/>
    </w:rPr>
  </w:style>
  <w:style w:type="paragraph" w:styleId="ListParagraph">
    <w:name w:val="List Paragraph"/>
    <w:aliases w:val="List Paragraph—numbers"/>
    <w:basedOn w:val="Normal"/>
    <w:uiPriority w:val="34"/>
    <w:qFormat/>
    <w:rsid w:val="0007496D"/>
    <w:pPr>
      <w:numPr>
        <w:numId w:val="14"/>
      </w:numPr>
      <w:ind w:left="567" w:hanging="567"/>
      <w:contextualSpacing/>
    </w:pPr>
  </w:style>
  <w:style w:type="paragraph" w:customStyle="1" w:styleId="Listparagraphbullets">
    <w:name w:val="List paragraph—bullets"/>
    <w:basedOn w:val="ListParagraph"/>
    <w:qFormat/>
    <w:rsid w:val="0007496D"/>
    <w:pPr>
      <w:numPr>
        <w:numId w:val="13"/>
      </w:numPr>
      <w:ind w:left="567" w:hanging="567"/>
    </w:pPr>
    <w:rPr>
      <w:lang w:eastAsia="zh-TW"/>
    </w:rPr>
  </w:style>
  <w:style w:type="paragraph" w:styleId="Quote">
    <w:name w:val="Quote"/>
    <w:basedOn w:val="Normal"/>
    <w:next w:val="Normal"/>
    <w:link w:val="QuoteChar"/>
    <w:uiPriority w:val="29"/>
    <w:qFormat/>
    <w:rsid w:val="00C54D61"/>
    <w:pPr>
      <w:ind w:left="567"/>
    </w:pPr>
    <w:rPr>
      <w:rFonts w:ascii="Calibri" w:eastAsia="Calibri" w:hAnsi="Calibri" w:cs="Mangal"/>
      <w:b/>
      <w:i/>
      <w:iCs/>
      <w:color w:val="626E81"/>
    </w:rPr>
  </w:style>
  <w:style w:type="character" w:customStyle="1" w:styleId="QuoteChar">
    <w:name w:val="Quote Char"/>
    <w:basedOn w:val="DefaultParagraphFont"/>
    <w:link w:val="Quote"/>
    <w:uiPriority w:val="29"/>
    <w:rsid w:val="00C54D61"/>
    <w:rPr>
      <w:rFonts w:ascii="Calibri" w:eastAsia="Calibri" w:hAnsi="Calibri" w:cs="Mangal"/>
      <w:b/>
      <w:i/>
      <w:iCs/>
      <w:color w:val="626E81"/>
    </w:rPr>
  </w:style>
  <w:style w:type="paragraph" w:customStyle="1" w:styleId="Heading3notshowing">
    <w:name w:val="Heading 3—not showing"/>
    <w:basedOn w:val="Heading3"/>
    <w:qFormat/>
    <w:rsid w:val="00943D91"/>
    <w:rPr>
      <w:sz w:val="26"/>
    </w:rPr>
  </w:style>
  <w:style w:type="paragraph" w:customStyle="1" w:styleId="Sourcenote">
    <w:name w:val="Source / note"/>
    <w:basedOn w:val="Normal"/>
    <w:qFormat/>
    <w:rsid w:val="00F63D35"/>
    <w:rPr>
      <w:rFonts w:ascii="Calibri" w:eastAsia="PMingLiU" w:hAnsi="Calibri" w:cs="Mangal"/>
      <w:b/>
      <w:color w:val="626E81"/>
      <w:sz w:val="20"/>
      <w:szCs w:val="20"/>
      <w:lang w:eastAsia="zh-TW"/>
    </w:rPr>
  </w:style>
  <w:style w:type="paragraph" w:styleId="TOCHeading">
    <w:name w:val="TOC Heading"/>
    <w:basedOn w:val="TOC4"/>
    <w:next w:val="Normal"/>
    <w:uiPriority w:val="39"/>
    <w:unhideWhenUsed/>
    <w:qFormat/>
    <w:rsid w:val="00F63D35"/>
    <w:rPr>
      <w:noProof/>
    </w:rPr>
  </w:style>
  <w:style w:type="paragraph" w:styleId="TOC1">
    <w:name w:val="toc 1"/>
    <w:basedOn w:val="Normal"/>
    <w:next w:val="Normal"/>
    <w:autoRedefine/>
    <w:uiPriority w:val="39"/>
    <w:unhideWhenUsed/>
    <w:rsid w:val="00F63D35"/>
    <w:pPr>
      <w:keepNext/>
      <w:tabs>
        <w:tab w:val="right" w:leader="dot" w:pos="9072"/>
      </w:tabs>
      <w:spacing w:before="120" w:after="0"/>
      <w:ind w:left="284" w:right="567" w:hanging="284"/>
    </w:pPr>
    <w:rPr>
      <w:b/>
      <w:color w:val="001C40"/>
    </w:rPr>
  </w:style>
  <w:style w:type="paragraph" w:styleId="TOC2">
    <w:name w:val="toc 2"/>
    <w:basedOn w:val="Normal"/>
    <w:next w:val="Normal"/>
    <w:autoRedefine/>
    <w:uiPriority w:val="39"/>
    <w:unhideWhenUsed/>
    <w:rsid w:val="00F63D35"/>
    <w:pPr>
      <w:tabs>
        <w:tab w:val="right" w:leader="dot" w:pos="9072"/>
      </w:tabs>
      <w:spacing w:after="0"/>
      <w:ind w:left="851" w:right="567" w:hanging="284"/>
    </w:pPr>
  </w:style>
  <w:style w:type="paragraph" w:styleId="TOC3">
    <w:name w:val="toc 3"/>
    <w:basedOn w:val="Normal"/>
    <w:next w:val="Normal"/>
    <w:autoRedefine/>
    <w:uiPriority w:val="39"/>
    <w:unhideWhenUsed/>
    <w:rsid w:val="00F63D35"/>
    <w:pPr>
      <w:tabs>
        <w:tab w:val="right" w:leader="dot" w:pos="9072"/>
      </w:tabs>
      <w:spacing w:after="0"/>
      <w:ind w:left="1418" w:right="567" w:hanging="284"/>
    </w:pPr>
  </w:style>
  <w:style w:type="paragraph" w:styleId="TOC4">
    <w:name w:val="toc 4"/>
    <w:basedOn w:val="Normal"/>
    <w:next w:val="Normal"/>
    <w:autoRedefine/>
    <w:uiPriority w:val="39"/>
    <w:unhideWhenUsed/>
    <w:rsid w:val="00F63D35"/>
    <w:pPr>
      <w:tabs>
        <w:tab w:val="right" w:leader="dot" w:pos="9072"/>
        <w:tab w:val="right" w:leader="dot" w:pos="9182"/>
      </w:tabs>
      <w:spacing w:after="0"/>
      <w:ind w:right="567"/>
    </w:pPr>
  </w:style>
  <w:style w:type="paragraph" w:customStyle="1" w:styleId="Normal-disclaimerpage">
    <w:name w:val="Normal - disclaimer page"/>
    <w:basedOn w:val="Normal"/>
    <w:qFormat/>
    <w:rsid w:val="00F63D35"/>
    <w:pPr>
      <w:spacing w:after="120"/>
    </w:pPr>
    <w:rPr>
      <w:rFonts w:ascii="Calibri" w:eastAsia="PMingLiU" w:hAnsi="Calibri" w:cs="Mangal"/>
      <w:sz w:val="21"/>
      <w:lang w:eastAsia="zh-TW"/>
    </w:rPr>
  </w:style>
  <w:style w:type="character" w:styleId="FollowedHyperlink">
    <w:name w:val="FollowedHyperlink"/>
    <w:basedOn w:val="DefaultParagraphFont"/>
    <w:uiPriority w:val="99"/>
    <w:semiHidden/>
    <w:unhideWhenUsed/>
    <w:rsid w:val="00C550F4"/>
    <w:rPr>
      <w:color w:val="155589" w:themeColor="followedHyperlink"/>
      <w:u w:val="single"/>
    </w:rPr>
  </w:style>
  <w:style w:type="paragraph" w:customStyle="1" w:styleId="Listparagraphbulletssecondlevel">
    <w:name w:val="List paragraph—bullets—second level"/>
    <w:basedOn w:val="Listparagraphbullets"/>
    <w:qFormat/>
    <w:rsid w:val="000C0C8B"/>
    <w:pPr>
      <w:ind w:left="113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rts.gov.au" TargetMode="External"/><Relationship Id="rId2" Type="http://schemas.openxmlformats.org/officeDocument/2006/relationships/hyperlink" Target="http://www.communications.gov.au" TargetMode="External"/><Relationship Id="rId1" Type="http://schemas.openxmlformats.org/officeDocument/2006/relationships/image" Target="media/image1.png"/><Relationship Id="rId4" Type="http://schemas.openxmlformats.org/officeDocument/2006/relationships/hyperlink" Target="http://www.classification.gov.a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s\DEPT\department--document--accessible--9april2019.dotx" TargetMode="External"/></Relationships>
</file>

<file path=word/theme/theme1.xml><?xml version="1.0" encoding="utf-8"?>
<a:theme xmlns:a="http://schemas.openxmlformats.org/drawingml/2006/main" name="Office Theme">
  <a:themeElements>
    <a:clrScheme name="DoCA">
      <a:dk1>
        <a:srgbClr val="000000"/>
      </a:dk1>
      <a:lt1>
        <a:srgbClr val="FFFFFF"/>
      </a:lt1>
      <a:dk2>
        <a:srgbClr val="155589"/>
      </a:dk2>
      <a:lt2>
        <a:srgbClr val="E4E4E4"/>
      </a:lt2>
      <a:accent1>
        <a:srgbClr val="155589"/>
      </a:accent1>
      <a:accent2>
        <a:srgbClr val="0D6635"/>
      </a:accent2>
      <a:accent3>
        <a:srgbClr val="626E81"/>
      </a:accent3>
      <a:accent4>
        <a:srgbClr val="488CCB"/>
      </a:accent4>
      <a:accent5>
        <a:srgbClr val="959ACD"/>
      </a:accent5>
      <a:accent6>
        <a:srgbClr val="488CCB"/>
      </a:accent6>
      <a:hlink>
        <a:srgbClr val="155589"/>
      </a:hlink>
      <a:folHlink>
        <a:srgbClr val="155589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17F535-DD80-49D9-808E-97A5EFE84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department--document--accessible--9april2019.dotx</Template>
  <TotalTime>58</TotalTime>
  <Pages>4</Pages>
  <Words>554</Words>
  <Characters>3626</Characters>
  <Application>Microsoft Office Word</Application>
  <DocSecurity>0</DocSecurity>
  <Lines>362</Lines>
  <Paragraphs>321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Order for the production of documents: departmental and agency appointments and vacancies</vt:lpstr>
    </vt:vector>
  </TitlesOfParts>
  <Company>Department of Communications and the Arts</Company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Order for the production of documents: departmental and agency appointments and vacancies</dc:title>
  <dc:subject/>
  <dc:creator>Department of Communications and the Arts</dc:creator>
  <cp:keywords/>
  <dc:description>9 April 2019</dc:description>
  <cp:lastModifiedBy>Hall, Theresa</cp:lastModifiedBy>
  <cp:revision>4</cp:revision>
  <dcterms:created xsi:type="dcterms:W3CDTF">2019-09-08T23:54:00Z</dcterms:created>
  <dcterms:modified xsi:type="dcterms:W3CDTF">2019-09-09T00:53:00Z</dcterms:modified>
</cp:coreProperties>
</file>