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0152067" w:displacedByCustomXml="next"/>
    <w:sdt>
      <w:sdtPr>
        <w:alias w:val="Title"/>
        <w:tag w:val=""/>
        <w:id w:val="975726233"/>
        <w:placeholder>
          <w:docPart w:val="2029779FB0F5485F88E940511673712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8DFDE5A" w14:textId="525417B9" w:rsidR="009D5380" w:rsidRDefault="005E04B9" w:rsidP="000C182B">
          <w:pPr>
            <w:pStyle w:val="Title"/>
            <w:spacing w:before="0" w:after="0"/>
          </w:pPr>
          <w:r>
            <w:t>Meeting Minutes Sydney Airport ATC Working Group FINAL</w:t>
          </w:r>
        </w:p>
      </w:sdtContent>
    </w:sdt>
    <w:bookmarkStart w:id="1" w:name="_Toc49855348" w:displacedByCustomXml="prev"/>
    <w:bookmarkEnd w:id="1"/>
    <w:p w14:paraId="6F6205E6" w14:textId="5AD53F49" w:rsidR="00B30BF2" w:rsidRDefault="00D30FBC" w:rsidP="000C182B">
      <w:pPr>
        <w:pStyle w:val="Subtitle"/>
        <w:tabs>
          <w:tab w:val="left" w:pos="8925"/>
        </w:tabs>
        <w:spacing w:before="0" w:after="0"/>
      </w:pPr>
      <w:r w:rsidRPr="00F53471">
        <w:t xml:space="preserve">Sydney Airport ATC </w:t>
      </w:r>
      <w:r w:rsidR="00DE5E3F">
        <w:t>Working</w:t>
      </w:r>
      <w:r w:rsidRPr="00F53471">
        <w:t xml:space="preserve"> Group</w:t>
      </w:r>
    </w:p>
    <w:p w14:paraId="5AF8A8E4" w14:textId="7A50766B" w:rsidR="0069652C" w:rsidRDefault="000634FF">
      <w:pPr>
        <w:spacing w:before="0" w:after="0"/>
        <w:ind w:right="-484"/>
      </w:pPr>
      <w:r w:rsidRPr="000634FF">
        <w:rPr>
          <w:b/>
          <w:bCs/>
        </w:rPr>
        <w:t>Date</w:t>
      </w:r>
      <w:r w:rsidRPr="000634FF">
        <w:t>:</w:t>
      </w:r>
      <w:r w:rsidR="00C0068C">
        <w:tab/>
      </w:r>
      <w:r w:rsidR="00C0068C">
        <w:tab/>
      </w:r>
      <w:r w:rsidR="00F42F5F">
        <w:t>28</w:t>
      </w:r>
      <w:r w:rsidRPr="000634FF">
        <w:t>/08/2026</w:t>
      </w:r>
    </w:p>
    <w:p w14:paraId="41390AE2" w14:textId="27788E56" w:rsidR="00A76EF1" w:rsidRDefault="000634FF">
      <w:pPr>
        <w:spacing w:before="0" w:after="0"/>
        <w:ind w:right="-484"/>
        <w:rPr>
          <w:color w:val="000000"/>
          <w:kern w:val="2"/>
          <w:lang w:eastAsia="en-AU"/>
          <w14:ligatures w14:val="standardContextual"/>
        </w:rPr>
      </w:pPr>
      <w:r w:rsidRPr="000634FF">
        <w:rPr>
          <w:b/>
          <w:bCs/>
        </w:rPr>
        <w:t>Time</w:t>
      </w:r>
      <w:r w:rsidRPr="000634FF">
        <w:t>:</w:t>
      </w:r>
      <w:r w:rsidR="00C0068C">
        <w:tab/>
      </w:r>
      <w:r w:rsidR="00C0068C">
        <w:tab/>
      </w:r>
      <w:r w:rsidRPr="000634FF">
        <w:t>3.</w:t>
      </w:r>
      <w:r w:rsidR="007E5C85">
        <w:t>3</w:t>
      </w:r>
      <w:r w:rsidRPr="000634FF">
        <w:t>0pm – 4.</w:t>
      </w:r>
      <w:r w:rsidR="007E5C85">
        <w:t>3</w:t>
      </w:r>
      <w:r w:rsidR="00F42F5F">
        <w:t>0</w:t>
      </w:r>
      <w:r w:rsidRPr="000634FF">
        <w:t>pm</w:t>
      </w:r>
    </w:p>
    <w:p w14:paraId="74BBEDBE" w14:textId="60B95855" w:rsidR="0069652C" w:rsidRDefault="003A4C61">
      <w:pPr>
        <w:spacing w:before="0" w:after="0"/>
        <w:rPr>
          <w:b/>
          <w:bCs/>
        </w:rPr>
      </w:pPr>
      <w:r w:rsidRPr="003A4C61">
        <w:rPr>
          <w:b/>
          <w:bCs/>
        </w:rPr>
        <w:t>Chair</w:t>
      </w:r>
      <w:r w:rsidRPr="003A4C61">
        <w:t>:</w:t>
      </w:r>
      <w:r w:rsidR="00C0068C">
        <w:tab/>
      </w:r>
      <w:r w:rsidR="00C0068C">
        <w:tab/>
      </w:r>
      <w:r w:rsidRPr="003A4C61">
        <w:t>Rachel Parry, Deputy Secretary Transport</w:t>
      </w:r>
    </w:p>
    <w:p w14:paraId="7BE66B13" w14:textId="292654AA" w:rsidR="00A76EF1" w:rsidRDefault="003A4C61">
      <w:pPr>
        <w:spacing w:before="0" w:after="0"/>
        <w:rPr>
          <w:color w:val="000000"/>
          <w:kern w:val="2"/>
          <w:lang w:eastAsia="en-AU"/>
          <w14:ligatures w14:val="standardContextual"/>
        </w:rPr>
      </w:pPr>
      <w:r w:rsidRPr="003A4C61">
        <w:rPr>
          <w:b/>
          <w:bCs/>
        </w:rPr>
        <w:t>Location:</w:t>
      </w:r>
      <w:r w:rsidR="00C0068C">
        <w:rPr>
          <w:b/>
          <w:bCs/>
        </w:rPr>
        <w:tab/>
      </w:r>
      <w:r w:rsidRPr="003A4C61">
        <w:t>DITRDCSA, 7 London Circuit, Canberra; LC-4-138-NULLARBOR (VC)</w:t>
      </w:r>
    </w:p>
    <w:p w14:paraId="545E2C8F" w14:textId="77777777" w:rsidR="00B30BF2" w:rsidRDefault="00B30BF2" w:rsidP="00B2194D">
      <w:pPr>
        <w:pStyle w:val="Heading2"/>
        <w:spacing w:before="80" w:after="80"/>
      </w:pPr>
      <w:r>
        <w:t>Attendees</w:t>
      </w:r>
    </w:p>
    <w:tbl>
      <w:tblPr>
        <w:tblStyle w:val="DefaultTable1"/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3575"/>
        <w:gridCol w:w="3804"/>
      </w:tblGrid>
      <w:tr w:rsidR="0069652C" w14:paraId="0D781ABE" w14:textId="77777777" w:rsidTr="00F42F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AD986" w14:textId="77777777" w:rsidR="0069652C" w:rsidRDefault="0069652C">
            <w:pPr>
              <w:rPr>
                <w:color w:val="000000"/>
                <w:kern w:val="2"/>
                <w:lang w:eastAsia="en-AU"/>
                <w14:ligatures w14:val="standardContextual"/>
              </w:rPr>
            </w:pPr>
            <w:r>
              <w:rPr>
                <w:bCs/>
              </w:rPr>
              <w:t>Name</w:t>
            </w:r>
          </w:p>
        </w:tc>
        <w:tc>
          <w:tcPr>
            <w:tcW w:w="2692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7A253" w14:textId="77777777" w:rsidR="0069652C" w:rsidRDefault="00696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</w:rPr>
              <w:t>Organisation</w:t>
            </w:r>
          </w:p>
        </w:tc>
        <w:tc>
          <w:tcPr>
            <w:tcW w:w="4347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B3049" w14:textId="77777777" w:rsidR="0069652C" w:rsidRDefault="006965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</w:rPr>
              <w:t>Title / role</w:t>
            </w:r>
          </w:p>
        </w:tc>
      </w:tr>
      <w:tr w:rsidR="0069652C" w14:paraId="2B53F218" w14:textId="77777777" w:rsidTr="00CE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6A3AB" w14:textId="77777777" w:rsidR="0069652C" w:rsidRDefault="0069652C">
            <w:r>
              <w:t>Rob Sharp</w:t>
            </w:r>
          </w:p>
        </w:tc>
        <w:tc>
          <w:tcPr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1BD40" w14:textId="77777777" w:rsidR="0069652C" w:rsidRPr="00F90545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F90545">
              <w:rPr>
                <w:bCs/>
              </w:rPr>
              <w:t>Airservices Australia</w:t>
            </w:r>
          </w:p>
        </w:tc>
        <w:tc>
          <w:tcPr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609D5" w14:textId="77777777" w:rsidR="0069652C" w:rsidRPr="00F90545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F90545">
              <w:rPr>
                <w:bCs/>
              </w:rPr>
              <w:t>Chief Executive Officer</w:t>
            </w:r>
          </w:p>
        </w:tc>
      </w:tr>
      <w:tr w:rsidR="00F42F5F" w14:paraId="4E58A028" w14:textId="77777777" w:rsidTr="006318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2FFE" w14:textId="05EDC2CD" w:rsidR="00F42F5F" w:rsidRDefault="003C3A26">
            <w:r>
              <w:t>Peter Curran</w:t>
            </w:r>
          </w:p>
        </w:tc>
        <w:tc>
          <w:tcPr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1DB4" w14:textId="38628F33" w:rsidR="00F42F5F" w:rsidRDefault="003C3A2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Airservices Australia</w:t>
            </w:r>
          </w:p>
        </w:tc>
        <w:tc>
          <w:tcPr>
            <w:tcW w:w="0" w:type="auto"/>
            <w:tcBorders>
              <w:top w:val="single" w:sz="8" w:space="0" w:color="347C7E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7AF2" w14:textId="05B551B9" w:rsidR="00F42F5F" w:rsidRDefault="00BB105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Deputy Chief Operating Officer</w:t>
            </w:r>
          </w:p>
        </w:tc>
      </w:tr>
      <w:tr w:rsidR="0069652C" w14:paraId="3BF837C1" w14:textId="77777777" w:rsidTr="00E32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B41A9" w14:textId="77777777" w:rsidR="0069652C" w:rsidRDefault="0069652C">
            <w:r>
              <w:t>Stephen Beckett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2C58C" w14:textId="0C8D134C" w:rsidR="0069652C" w:rsidRDefault="00D17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C6B">
              <w:t>Airlines for Australia and New Zealand</w:t>
            </w:r>
            <w:r>
              <w:t xml:space="preserve"> (</w:t>
            </w:r>
            <w:r w:rsidR="0069652C">
              <w:t>A4ANZ</w:t>
            </w:r>
            <w: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8997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Chief Executive Officer</w:t>
            </w:r>
          </w:p>
        </w:tc>
      </w:tr>
      <w:tr w:rsidR="0069652C" w14:paraId="3847BFE8" w14:textId="77777777" w:rsidTr="006318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AF0C" w14:textId="77777777" w:rsidR="0069652C" w:rsidRDefault="0069652C">
            <w:r>
              <w:t>Pip Spence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213A" w14:textId="0DDE40AA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Civil Aviation Safety Authority</w:t>
            </w:r>
            <w:r w:rsidR="00F4652D">
              <w:t xml:space="preserve"> (CASA)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5495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Chief Executive Officer / Director of Aviation Safety</w:t>
            </w:r>
          </w:p>
        </w:tc>
      </w:tr>
      <w:tr w:rsidR="0069652C" w14:paraId="3AA02D01" w14:textId="77777777" w:rsidTr="00E32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9F0C9" w14:textId="77777777" w:rsidR="0069652C" w:rsidRDefault="0069652C">
            <w:r>
              <w:t>Scott Nugent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3021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Civil Air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E250D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President</w:t>
            </w:r>
          </w:p>
        </w:tc>
      </w:tr>
      <w:tr w:rsidR="0069652C" w14:paraId="371194B7" w14:textId="77777777" w:rsidTr="006318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B4B91" w14:textId="77777777" w:rsidR="0069652C" w:rsidRDefault="0069652C">
            <w:r>
              <w:t>Adrian Witherow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EC91A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Sydney Airport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5B29A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Chief Operating Officer</w:t>
            </w:r>
          </w:p>
        </w:tc>
      </w:tr>
      <w:tr w:rsidR="0069652C" w14:paraId="4FA09AAB" w14:textId="77777777" w:rsidTr="00E32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F0FF" w14:textId="77777777" w:rsidR="0069652C" w:rsidRDefault="0069652C">
            <w:r>
              <w:t>Edward Nell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4292D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Transport Workers Union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C6237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Industrial Coordinator – Aviation</w:t>
            </w:r>
          </w:p>
        </w:tc>
      </w:tr>
      <w:tr w:rsidR="0069652C" w14:paraId="700469F7" w14:textId="77777777" w:rsidTr="000804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0A54" w14:textId="77777777" w:rsidR="0069652C" w:rsidRDefault="0069652C">
            <w:r>
              <w:t>Rachel Parry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D1607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DITRDCSA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2D864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Deputy Secretary Transport; Chair</w:t>
            </w:r>
          </w:p>
        </w:tc>
      </w:tr>
      <w:tr w:rsidR="0069652C" w14:paraId="3B8CD48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2094F" w14:textId="77777777" w:rsidR="0069652C" w:rsidRDefault="0069652C">
            <w:r>
              <w:t>Richard Wood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C2125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DITRDCSA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0759D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First Assistant Secretary</w:t>
            </w:r>
          </w:p>
        </w:tc>
      </w:tr>
      <w:tr w:rsidR="0069652C" w14:paraId="7D6416E3" w14:textId="77777777" w:rsidTr="000804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27712" w14:textId="77777777" w:rsidR="0069652C" w:rsidRDefault="0069652C">
            <w:r>
              <w:t>Jee Karunarathna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EA536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DITRDCSA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4E0E1" w14:textId="77777777" w:rsidR="0069652C" w:rsidRDefault="006965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Assistant Secretary</w:t>
            </w:r>
          </w:p>
        </w:tc>
      </w:tr>
      <w:tr w:rsidR="0069652C" w14:paraId="6814C461" w14:textId="77777777" w:rsidTr="00E32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F0C1D" w14:textId="77777777" w:rsidR="0069652C" w:rsidRDefault="0069652C">
            <w:r>
              <w:t>Patrick Abromeit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05B93" w14:textId="77777777" w:rsidR="0069652C" w:rsidRDefault="006965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Minister King’s Office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8" w:space="0" w:color="347C7E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E23B" w14:textId="0439B308" w:rsidR="0069652C" w:rsidRDefault="00AC2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Senior </w:t>
            </w:r>
            <w:r w:rsidR="0069652C">
              <w:t>Advisor</w:t>
            </w:r>
            <w:r>
              <w:t>, Aviation</w:t>
            </w:r>
          </w:p>
        </w:tc>
      </w:tr>
    </w:tbl>
    <w:p w14:paraId="029FBBD5" w14:textId="77777777" w:rsidR="00736E5B" w:rsidRDefault="00736E5B" w:rsidP="00736E5B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Key discussion points</w:t>
      </w:r>
    </w:p>
    <w:p w14:paraId="670C9C2E" w14:textId="2FDFC57C" w:rsidR="00F23006" w:rsidRDefault="00F23006" w:rsidP="00F23006">
      <w:pPr>
        <w:pStyle w:val="ListParagraph"/>
        <w:numPr>
          <w:ilvl w:val="0"/>
          <w:numId w:val="16"/>
        </w:numPr>
        <w:suppressAutoHyphens w:val="0"/>
        <w:rPr>
          <w:color w:val="000000"/>
          <w:kern w:val="2"/>
          <w:lang w:eastAsia="en-AU"/>
          <w14:ligatures w14:val="standardContextual"/>
        </w:rPr>
      </w:pPr>
      <w:r>
        <w:t>The Chair outlined the proposed approach for the Sydney Air Traffic Control Working Group</w:t>
      </w:r>
      <w:r w:rsidR="006B053B">
        <w:t xml:space="preserve"> (Working Group)</w:t>
      </w:r>
      <w:r>
        <w:t xml:space="preserve">, including publication of agreed meeting minutes and the Terms of Reference on the Department’s website. The minutes of the 13 August 2026 meeting were </w:t>
      </w:r>
      <w:r w:rsidR="001F396B">
        <w:t>endorsed,</w:t>
      </w:r>
      <w:r>
        <w:t xml:space="preserve"> and the proposed Terms of Reference were accepted.</w:t>
      </w:r>
    </w:p>
    <w:p w14:paraId="3FFFBD3E" w14:textId="77777777" w:rsidR="00CE11CD" w:rsidRDefault="00F23006" w:rsidP="00CE11CD">
      <w:pPr>
        <w:pStyle w:val="ListParagraph"/>
        <w:numPr>
          <w:ilvl w:val="0"/>
          <w:numId w:val="16"/>
        </w:numPr>
        <w:suppressAutoHyphens w:val="0"/>
      </w:pPr>
      <w:r>
        <w:t xml:space="preserve">Airservices presented the Sydney service resilience plan as a baseline plan for the next 18 months, outlining the current operating environment, workforce pressures and planned measures to improve </w:t>
      </w:r>
      <w:r>
        <w:lastRenderedPageBreak/>
        <w:t xml:space="preserve">operational resilience. </w:t>
      </w:r>
      <w:r w:rsidR="00CE11CD">
        <w:t>Members discussed recent workforce pressures, training and rostering constraints.</w:t>
      </w:r>
    </w:p>
    <w:p w14:paraId="69D074AA" w14:textId="510BC485" w:rsidR="00F23006" w:rsidRDefault="00F23006" w:rsidP="00F23006">
      <w:pPr>
        <w:pStyle w:val="ListParagraph"/>
        <w:numPr>
          <w:ilvl w:val="0"/>
          <w:numId w:val="16"/>
        </w:numPr>
        <w:suppressAutoHyphens w:val="0"/>
      </w:pPr>
      <w:r>
        <w:t>Members acknowledged that successful implementation of the plan would be critical and requested ongoing reporting on progress, risks and dependencies.</w:t>
      </w:r>
    </w:p>
    <w:p w14:paraId="65F2C3BA" w14:textId="77777777" w:rsidR="00F23006" w:rsidRDefault="00F23006" w:rsidP="00F23006">
      <w:pPr>
        <w:pStyle w:val="ListParagraph"/>
        <w:numPr>
          <w:ilvl w:val="0"/>
          <w:numId w:val="16"/>
        </w:numPr>
        <w:suppressAutoHyphens w:val="0"/>
      </w:pPr>
      <w:r>
        <w:t>Members emphasised the importance of a shared, transparent evidence base on operational performance, safety occurrences and delay impacts to support informed discussion, accurate public reporting and confidence in the aviation system.</w:t>
      </w:r>
    </w:p>
    <w:p w14:paraId="2D4B99A1" w14:textId="77777777" w:rsidR="00F23006" w:rsidRDefault="00F23006" w:rsidP="00F23006">
      <w:pPr>
        <w:pStyle w:val="ListParagraph"/>
        <w:numPr>
          <w:ilvl w:val="0"/>
          <w:numId w:val="16"/>
        </w:numPr>
        <w:suppressAutoHyphens w:val="0"/>
      </w:pPr>
      <w:r>
        <w:t>Members noted that the recent occurrences did not indicate an immediate safety risk to the travelling public, while reinforcing the need for coordinated action to address workforce and operational challenges.</w:t>
      </w:r>
    </w:p>
    <w:p w14:paraId="7FDD4CDE" w14:textId="3A8D67E1" w:rsidR="0011314F" w:rsidRPr="00434C5B" w:rsidRDefault="00526871" w:rsidP="00434C5B">
      <w:pPr>
        <w:pStyle w:val="ListParagraph"/>
        <w:numPr>
          <w:ilvl w:val="0"/>
          <w:numId w:val="16"/>
        </w:numPr>
      </w:pPr>
      <w:r>
        <w:t>CASA</w:t>
      </w:r>
      <w:r w:rsidR="005E5634">
        <w:t xml:space="preserve"> noted it is undertaking</w:t>
      </w:r>
      <w:r w:rsidR="00434C5B" w:rsidRPr="00434C5B">
        <w:t xml:space="preserve"> work to look closely into air traffic control at Sydney Tower, which will focus on whether there are any underlying operational or system issues that could affect safety.</w:t>
      </w:r>
    </w:p>
    <w:p w14:paraId="76F254DD" w14:textId="77777777" w:rsidR="00F23006" w:rsidRDefault="00F23006" w:rsidP="00F23006">
      <w:pPr>
        <w:pStyle w:val="ListParagraph"/>
        <w:numPr>
          <w:ilvl w:val="0"/>
          <w:numId w:val="16"/>
        </w:numPr>
        <w:suppressAutoHyphens w:val="0"/>
      </w:pPr>
      <w:r>
        <w:t>Members reiterated the importance of independent oversight of Airservices’ actions and noted that the Working Group would provide an ongoing forum to support implementation of the plan.</w:t>
      </w:r>
    </w:p>
    <w:p w14:paraId="47F6A593" w14:textId="77777777" w:rsidR="00D61010" w:rsidRPr="00D61010" w:rsidRDefault="00D61010" w:rsidP="00D61010">
      <w:pPr>
        <w:pStyle w:val="ListParagraph"/>
        <w:numPr>
          <w:ilvl w:val="0"/>
          <w:numId w:val="16"/>
        </w:numPr>
        <w:suppressAutoHyphens w:val="0"/>
      </w:pPr>
      <w:r>
        <w:t>Members acknowledged the professionalism and commitment of frontline aviation staff, including those working in the air traffic control tower and terminal control unit.</w:t>
      </w:r>
    </w:p>
    <w:p w14:paraId="49AE9E97" w14:textId="58BD3EE2" w:rsidR="00F23006" w:rsidRDefault="00F23006" w:rsidP="00F23006">
      <w:pPr>
        <w:pStyle w:val="ListParagraph"/>
        <w:numPr>
          <w:ilvl w:val="0"/>
          <w:numId w:val="16"/>
        </w:numPr>
        <w:suppressAutoHyphens w:val="0"/>
      </w:pPr>
      <w:r>
        <w:t>Members acknowledged the constructive and collaborative approach being taken across the Working Group and were invited to provide further questions and feedback through the Department.</w:t>
      </w:r>
    </w:p>
    <w:p w14:paraId="3B73EA82" w14:textId="77777777" w:rsidR="00736E5B" w:rsidRDefault="00736E5B" w:rsidP="00736E5B">
      <w:pPr>
        <w:pStyle w:val="Heading2"/>
        <w:rPr>
          <w:rFonts w:asciiTheme="minorHAnsi" w:hAnsiTheme="minorHAnsi" w:cstheme="minorBidi"/>
          <w:color w:val="auto"/>
          <w:kern w:val="2"/>
          <w:szCs w:val="36"/>
          <w:lang w:eastAsia="en-AU"/>
          <w14:ligatures w14:val="standardContextual"/>
        </w:rPr>
      </w:pPr>
      <w:r>
        <w:rPr>
          <w:rFonts w:asciiTheme="minorHAnsi" w:hAnsiTheme="minorHAnsi" w:cstheme="minorBidi"/>
        </w:rPr>
        <w:t>Actions and next steps</w:t>
      </w:r>
    </w:p>
    <w:tbl>
      <w:tblPr>
        <w:tblStyle w:val="DefaultTable1"/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9"/>
        <w:gridCol w:w="1905"/>
        <w:gridCol w:w="1764"/>
      </w:tblGrid>
      <w:tr w:rsidR="004512FA" w14:paraId="45567615" w14:textId="77777777" w:rsidTr="007E2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57EF519B" w14:textId="77777777" w:rsidR="004512FA" w:rsidRDefault="004512FA">
            <w:pPr>
              <w:rPr>
                <w:color w:val="000000"/>
                <w:kern w:val="2"/>
                <w:lang w:eastAsia="en-AU"/>
                <w14:ligatures w14:val="standardContextual"/>
              </w:rPr>
            </w:pPr>
            <w:r>
              <w:rPr>
                <w:bCs/>
              </w:rPr>
              <w:t>Action item</w:t>
            </w:r>
          </w:p>
        </w:tc>
        <w:tc>
          <w:tcPr>
            <w:tcW w:w="1956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A7E27" w14:textId="77777777" w:rsidR="004512FA" w:rsidRDefault="004512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</w:rPr>
              <w:t>Timing</w:t>
            </w:r>
          </w:p>
        </w:tc>
        <w:tc>
          <w:tcPr>
            <w:tcW w:w="1827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5A5" w14:textId="77777777" w:rsidR="004512FA" w:rsidRDefault="004512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</w:rPr>
              <w:t>Responsibility</w:t>
            </w:r>
          </w:p>
        </w:tc>
      </w:tr>
      <w:tr w:rsidR="004512FA" w14:paraId="3B24CE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CE94F" w14:textId="3B257470" w:rsidR="004512FA" w:rsidRPr="00E7146E" w:rsidRDefault="003D3BFD" w:rsidP="00E7146E">
            <w:pPr>
              <w:rPr>
                <w:sz w:val="32"/>
                <w:szCs w:val="32"/>
                <w:highlight w:val="yellow"/>
                <w:lang w:val="x-none"/>
              </w:rPr>
            </w:pPr>
            <w:r>
              <w:t>Members to provide questions</w:t>
            </w:r>
            <w:r w:rsidR="00E7146E" w:rsidRPr="00E7146E">
              <w:t>,</w:t>
            </w:r>
            <w:r>
              <w:t xml:space="preserve"> feedback </w:t>
            </w:r>
            <w:r w:rsidR="00E7146E" w:rsidRPr="00E7146E">
              <w:t>and</w:t>
            </w:r>
            <w:r>
              <w:t xml:space="preserve"> suggestions for additional Working Group</w:t>
            </w:r>
            <w:r w:rsidR="00E7146E" w:rsidRPr="00E7146E">
              <w:t xml:space="preserve"> expertise </w:t>
            </w:r>
            <w:r>
              <w:t>through the Department.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F41D6" w14:textId="77777777" w:rsidR="004512FA" w:rsidRDefault="00451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Within one week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D62D2" w14:textId="77777777" w:rsidR="004512FA" w:rsidRDefault="00451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members</w:t>
            </w:r>
          </w:p>
        </w:tc>
      </w:tr>
      <w:tr w:rsidR="004512FA" w14:paraId="5EB31A1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551F9" w14:textId="31DD78DB" w:rsidR="004512FA" w:rsidRPr="00DD6DFD" w:rsidRDefault="003D3BFD" w:rsidP="00DD6DFD">
            <w:pPr>
              <w:rPr>
                <w:sz w:val="32"/>
                <w:szCs w:val="32"/>
                <w:highlight w:val="yellow"/>
                <w:lang w:val="x-none"/>
              </w:rPr>
            </w:pPr>
            <w:r>
              <w:t xml:space="preserve">Airservices to </w:t>
            </w:r>
            <w:r w:rsidR="00DD6DFD" w:rsidRPr="00DD6DFD">
              <w:t>report on implementation of</w:t>
            </w:r>
            <w:r>
              <w:t xml:space="preserve"> the Sydney service resilience plan, including </w:t>
            </w:r>
            <w:r w:rsidR="00DD6DFD" w:rsidRPr="00DD6DFD">
              <w:t>progress</w:t>
            </w:r>
            <w:r>
              <w:t>, risks</w:t>
            </w:r>
            <w:r w:rsidR="00DD6DFD" w:rsidRPr="00DD6DFD">
              <w:t xml:space="preserve"> and </w:t>
            </w:r>
            <w:r>
              <w:t>dependencies.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66851" w14:textId="77777777" w:rsidR="004512FA" w:rsidRDefault="004512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Ongoing; at future meetings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CC15D" w14:textId="77777777" w:rsidR="004512FA" w:rsidRDefault="004512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Airservices Australia</w:t>
            </w:r>
          </w:p>
        </w:tc>
      </w:tr>
      <w:tr w:rsidR="004512FA" w14:paraId="693DE1F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DFE8" w14:textId="56C23FA4" w:rsidR="004512FA" w:rsidRPr="00686A7F" w:rsidRDefault="003D3BFD" w:rsidP="00686A7F">
            <w:pPr>
              <w:rPr>
                <w:sz w:val="32"/>
                <w:szCs w:val="32"/>
                <w:highlight w:val="yellow"/>
                <w:lang w:val="x-none"/>
              </w:rPr>
            </w:pPr>
            <w:r>
              <w:t xml:space="preserve">The Chair to </w:t>
            </w:r>
            <w:r w:rsidR="00686A7F" w:rsidRPr="00686A7F">
              <w:t>invite</w:t>
            </w:r>
            <w:r>
              <w:t xml:space="preserve"> the </w:t>
            </w:r>
            <w:r w:rsidR="00637949">
              <w:t>Australian Transport Safety Bureau (</w:t>
            </w:r>
            <w:r>
              <w:t>ATSB</w:t>
            </w:r>
            <w:r w:rsidR="00637949">
              <w:t>)</w:t>
            </w:r>
            <w:r>
              <w:t xml:space="preserve"> </w:t>
            </w:r>
            <w:r w:rsidR="00686A7F" w:rsidRPr="00686A7F">
              <w:t>to brief</w:t>
            </w:r>
            <w:r>
              <w:t xml:space="preserve"> the Working Group on its investigations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9CDDA" w14:textId="77777777" w:rsidR="004512FA" w:rsidRDefault="00451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Before the next meeting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B06B9" w14:textId="4E6E8F8A" w:rsidR="004512FA" w:rsidRDefault="00451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</w:t>
            </w:r>
          </w:p>
        </w:tc>
      </w:tr>
      <w:tr w:rsidR="004512FA" w14:paraId="1054B0F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1A269" w14:textId="34FC4B9F" w:rsidR="004512FA" w:rsidRPr="0021596C" w:rsidRDefault="003D3BFD" w:rsidP="0021596C">
            <w:pPr>
              <w:rPr>
                <w:sz w:val="32"/>
                <w:szCs w:val="32"/>
                <w:highlight w:val="yellow"/>
                <w:lang w:val="x-none"/>
              </w:rPr>
            </w:pPr>
            <w:r>
              <w:t xml:space="preserve">The Department to </w:t>
            </w:r>
            <w:r w:rsidR="0021596C" w:rsidRPr="0021596C">
              <w:t>update</w:t>
            </w:r>
            <w:r>
              <w:t xml:space="preserve"> members </w:t>
            </w:r>
            <w:r w:rsidR="0021596C" w:rsidRPr="0021596C">
              <w:t>on</w:t>
            </w:r>
            <w:r>
              <w:t xml:space="preserve"> the Minister’s consideration of independent oversight </w:t>
            </w:r>
            <w:r w:rsidR="0021596C" w:rsidRPr="0021596C">
              <w:t>arrangements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05109" w14:textId="77777777" w:rsidR="004512FA" w:rsidRDefault="004512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Ongoing</w:t>
            </w:r>
          </w:p>
        </w:tc>
        <w:tc>
          <w:tcPr>
            <w:tcW w:w="0" w:type="auto"/>
            <w:tcBorders>
              <w:top w:val="single" w:sz="8" w:space="0" w:color="347C7E"/>
              <w:left w:val="single" w:sz="8" w:space="0" w:color="347C7E"/>
              <w:bottom w:val="single" w:sz="8" w:space="0" w:color="347C7E"/>
              <w:right w:val="single" w:sz="8" w:space="0" w:color="347C7E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1BDA1" w14:textId="0A49317D" w:rsidR="004512FA" w:rsidRDefault="000575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Chair</w:t>
            </w:r>
          </w:p>
        </w:tc>
      </w:tr>
    </w:tbl>
    <w:p w14:paraId="4AFD4C76" w14:textId="77777777" w:rsidR="00AD4EF7" w:rsidRDefault="00AD4EF7" w:rsidP="00D75208">
      <w:pPr>
        <w:suppressAutoHyphens w:val="0"/>
        <w:rPr>
          <w:b/>
          <w:sz w:val="32"/>
          <w:szCs w:val="32"/>
          <w:highlight w:val="yellow"/>
          <w:lang w:val="x-none"/>
        </w:rPr>
      </w:pPr>
    </w:p>
    <w:p w14:paraId="03C1D148" w14:textId="77777777" w:rsidR="004B5E75" w:rsidRDefault="004B5E75" w:rsidP="00D75208">
      <w:pPr>
        <w:suppressAutoHyphens w:val="0"/>
        <w:rPr>
          <w:b/>
          <w:sz w:val="32"/>
          <w:szCs w:val="32"/>
          <w:highlight w:val="yellow"/>
          <w:lang w:val="x-none"/>
        </w:rPr>
      </w:pPr>
    </w:p>
    <w:p w14:paraId="5C522E12" w14:textId="77777777" w:rsidR="0011314F" w:rsidRDefault="0011314F" w:rsidP="003057C2">
      <w:pPr>
        <w:rPr>
          <w:sz w:val="32"/>
          <w:szCs w:val="32"/>
          <w:highlight w:val="yellow"/>
          <w:lang w:val="x-none"/>
        </w:rPr>
      </w:pPr>
    </w:p>
    <w:p w14:paraId="03CBA5A1" w14:textId="77777777" w:rsidR="0011314F" w:rsidRPr="003057C2" w:rsidRDefault="0011314F" w:rsidP="003057C2">
      <w:pPr>
        <w:rPr>
          <w:sz w:val="32"/>
          <w:szCs w:val="32"/>
          <w:highlight w:val="yellow"/>
          <w:lang w:val="x-none"/>
        </w:rPr>
      </w:pPr>
    </w:p>
    <w:sectPr w:rsidR="0011314F" w:rsidRPr="003057C2" w:rsidSect="00F825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1021" w:bottom="1021" w:left="1021" w:header="340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2471" w14:textId="77777777" w:rsidR="00D24BD5" w:rsidRDefault="00D24BD5" w:rsidP="008456D5">
      <w:pPr>
        <w:spacing w:before="0" w:after="0"/>
      </w:pPr>
      <w:r>
        <w:separator/>
      </w:r>
    </w:p>
  </w:endnote>
  <w:endnote w:type="continuationSeparator" w:id="0">
    <w:p w14:paraId="22717EEA" w14:textId="77777777" w:rsidR="00D24BD5" w:rsidRDefault="00D24BD5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1571" w14:textId="75928BFC" w:rsidR="006F58F8" w:rsidRDefault="009252D4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11485F" wp14:editId="5EFD9C1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8470"/>
              <wp:effectExtent l="0" t="0" r="16510" b="0"/>
              <wp:wrapNone/>
              <wp:docPr id="1471887728" name="Text Box 1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7B2B" w14:textId="04D1DC58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1485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alt="OFFICIAL" style="position:absolute;left:0;text-align:left;margin-left:0;margin-top:0;width:57.2pt;height:36.1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" filled="f" stroked="f">
              <v:textbox style="mso-fit-shape-to-text:t" inset="0,0,0,15pt">
                <w:txbxContent>
                  <w:p w14:paraId="1F907B2B" w14:textId="04D1DC58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8F8">
      <w:rPr>
        <w:noProof/>
        <w:lang w:eastAsia="en-AU"/>
      </w:rPr>
      <mc:AlternateContent>
        <mc:Choice Requires="wps">
          <w:drawing>
            <wp:inline distT="0" distB="0" distL="0" distR="0" wp14:anchorId="44FE471A" wp14:editId="69FA84BD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E91737" w14:textId="77777777" w:rsidR="006F58F8" w:rsidRPr="007A05BE" w:rsidRDefault="006F58F8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44FE471A" id="Text Box 16" o:spid="_x0000_s1029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dR6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d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BKZ1Ho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3AE91737" w14:textId="77777777" w:rsidR="006F58F8" w:rsidRPr="007A05BE" w:rsidRDefault="006F58F8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769F" w14:textId="2F744431" w:rsidR="006F58F8" w:rsidRDefault="009252D4" w:rsidP="00AB3238">
    <w:pPr>
      <w:framePr w:w="11907" w:h="284" w:hSpace="181" w:wrap="around" w:vAnchor="page" w:hAnchor="page" w:yAlign="bottom"/>
      <w:spacing w:before="0" w:after="0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68D575" wp14:editId="2A299559">
              <wp:simplePos x="0" y="10515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8470"/>
              <wp:effectExtent l="0" t="0" r="16510" b="0"/>
              <wp:wrapNone/>
              <wp:docPr id="717901872" name="Text Box 1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D9643" w14:textId="7B6A2C01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8D57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alt="OFFICIAL" style="position:absolute;margin-left:0;margin-top:0;width:57.2pt;height:36.1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" filled="f" stroked="f">
              <v:textbox style="mso-fit-shape-to-text:t" inset="0,0,0,15pt">
                <w:txbxContent>
                  <w:p w14:paraId="01AD9643" w14:textId="7B6A2C01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8F8">
      <w:rPr>
        <w:noProof/>
        <w:lang w:eastAsia="en-AU"/>
      </w:rPr>
      <w:drawing>
        <wp:inline distT="0" distB="0" distL="0" distR="0" wp14:anchorId="4AC32DC3" wp14:editId="3CBF6948">
          <wp:extent cx="7562850" cy="179922"/>
          <wp:effectExtent l="0" t="0" r="0" b="0"/>
          <wp:docPr id="432996621" name="Picture 4329966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499618" w14:textId="2DEA20E1" w:rsidR="006F58F8" w:rsidRPr="001D659E" w:rsidRDefault="009252D4" w:rsidP="00AB3238">
    <w:pPr>
      <w:pStyle w:val="Footer"/>
      <w:tabs>
        <w:tab w:val="clear" w:pos="4513"/>
        <w:tab w:val="clear" w:pos="9026"/>
        <w:tab w:val="right" w:pos="9781"/>
      </w:tabs>
      <w:spacing w:after="1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60EDDA" wp14:editId="503030B8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726440" cy="458470"/>
              <wp:effectExtent l="0" t="0" r="16510" b="0"/>
              <wp:wrapNone/>
              <wp:docPr id="1549497569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A5EC8" w14:textId="77777777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60EDDA" id="_x0000_s1031" type="#_x0000_t202" alt="OFFICIAL" style="position:absolute;margin-left:0;margin-top:0;width:57.2pt;height:36.1pt;z-index:251660288;visibility:visible;mso-wrap-style:none;mso-wrap-distance-left:0;mso-wrap-distance-top:0;mso-wrap-distance-right:0;mso-wrap-distance-bottom:0;mso-position-horizontal:center;mso-position-horizontal-relative:margin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" filled="f" stroked="f">
              <v:textbox style="mso-fit-shape-to-text:t" inset="0,0,0,15pt">
                <w:txbxContent>
                  <w:p w14:paraId="541A5EC8" w14:textId="77777777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sdt>
      <w:sdtPr>
        <w:rPr>
          <w:sz w:val="18"/>
          <w:szCs w:val="18"/>
          <w:lang w:val="en-US"/>
        </w:rPr>
        <w:alias w:val="Title"/>
        <w:tag w:val=""/>
        <w:id w:val="-2719430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E04B9">
          <w:rPr>
            <w:sz w:val="18"/>
            <w:szCs w:val="18"/>
            <w:lang w:val="en-US"/>
          </w:rPr>
          <w:t>Meeting Minutes Sydney Airport ATC Working Group FINAL</w:t>
        </w:r>
      </w:sdtContent>
    </w:sdt>
    <w:r w:rsidR="006F58F8" w:rsidRPr="00A33604">
      <w:rPr>
        <w:sz w:val="18"/>
        <w:szCs w:val="18"/>
        <w:lang w:val="en-US"/>
      </w:rPr>
      <w:tab/>
      <w:t xml:space="preserve">Page </w:t>
    </w:r>
    <w:r w:rsidR="006F58F8" w:rsidRPr="00A33604">
      <w:rPr>
        <w:sz w:val="18"/>
        <w:szCs w:val="18"/>
        <w:lang w:val="en-US"/>
      </w:rPr>
      <w:fldChar w:fldCharType="begin"/>
    </w:r>
    <w:r w:rsidR="006F58F8" w:rsidRPr="00A33604">
      <w:rPr>
        <w:sz w:val="18"/>
        <w:szCs w:val="18"/>
        <w:lang w:val="en-US"/>
      </w:rPr>
      <w:instrText xml:space="preserve"> PAGE   \* MERGEFORMAT </w:instrText>
    </w:r>
    <w:r w:rsidR="006F58F8" w:rsidRPr="00A33604">
      <w:rPr>
        <w:sz w:val="18"/>
        <w:szCs w:val="18"/>
        <w:lang w:val="en-US"/>
      </w:rPr>
      <w:fldChar w:fldCharType="separate"/>
    </w:r>
    <w:r w:rsidR="006F58F8">
      <w:rPr>
        <w:noProof/>
        <w:sz w:val="18"/>
        <w:szCs w:val="18"/>
        <w:lang w:val="en-US"/>
      </w:rPr>
      <w:t>2</w:t>
    </w:r>
    <w:r w:rsidR="006F58F8" w:rsidRPr="00A33604">
      <w:rPr>
        <w:noProof/>
        <w:sz w:val="18"/>
        <w:szCs w:val="18"/>
        <w:lang w:val="en-US"/>
      </w:rPr>
      <w:fldChar w:fldCharType="end"/>
    </w:r>
    <w:r w:rsidR="006F58F8" w:rsidRPr="00A33604">
      <w:rPr>
        <w:noProof/>
        <w:sz w:val="18"/>
        <w:szCs w:val="18"/>
        <w:lang w:val="en-US"/>
      </w:rPr>
      <w:t xml:space="preserve"> of </w:t>
    </w:r>
    <w:r w:rsidR="006F58F8" w:rsidRPr="00A33604">
      <w:rPr>
        <w:noProof/>
        <w:sz w:val="18"/>
        <w:szCs w:val="18"/>
        <w:lang w:val="en-US"/>
      </w:rPr>
      <w:fldChar w:fldCharType="begin"/>
    </w:r>
    <w:r w:rsidR="006F58F8" w:rsidRPr="00A33604">
      <w:rPr>
        <w:noProof/>
        <w:sz w:val="18"/>
        <w:szCs w:val="18"/>
        <w:lang w:val="en-US"/>
      </w:rPr>
      <w:instrText xml:space="preserve"> NUMPAGES   \* MERGEFORMAT </w:instrText>
    </w:r>
    <w:r w:rsidR="006F58F8" w:rsidRPr="00A33604">
      <w:rPr>
        <w:noProof/>
        <w:sz w:val="18"/>
        <w:szCs w:val="18"/>
        <w:lang w:val="en-US"/>
      </w:rPr>
      <w:fldChar w:fldCharType="separate"/>
    </w:r>
    <w:r w:rsidR="006F58F8">
      <w:rPr>
        <w:noProof/>
        <w:sz w:val="18"/>
        <w:szCs w:val="18"/>
        <w:lang w:val="en-US"/>
      </w:rPr>
      <w:t>3</w:t>
    </w:r>
    <w:r w:rsidR="006F58F8" w:rsidRPr="00A33604">
      <w:rPr>
        <w:noProof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9DFE9" w14:textId="2960070F" w:rsidR="006F58F8" w:rsidRPr="003C67CE" w:rsidRDefault="009252D4" w:rsidP="001D659E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3FB9EAB" wp14:editId="055F68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8470"/>
              <wp:effectExtent l="0" t="0" r="16510" b="0"/>
              <wp:wrapNone/>
              <wp:docPr id="1031836414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8272D" w14:textId="4C13C1D6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B9EAB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OFFICIAL" style="position:absolute;left:0;text-align:left;margin-left:0;margin-top:0;width:57.2pt;height:36.1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" filled="f" stroked="f">
              <v:textbox style="mso-fit-shape-to-text:t" inset="0,0,0,15pt">
                <w:txbxContent>
                  <w:p w14:paraId="5548272D" w14:textId="4C13C1D6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C67CE">
      <w:t xml:space="preserve"> </w:t>
    </w:r>
  </w:p>
  <w:p w14:paraId="3D9FB846" w14:textId="77777777" w:rsidR="006F58F8" w:rsidRDefault="006F58F8" w:rsidP="006B1647">
    <w:pPr>
      <w:framePr w:w="11907" w:h="284" w:hSpace="181" w:wrap="around" w:vAnchor="page" w:hAnchor="page" w:yAlign="bottom"/>
      <w:spacing w:before="0" w:after="0"/>
    </w:pPr>
    <w:r>
      <w:rPr>
        <w:noProof/>
        <w:lang w:eastAsia="en-AU"/>
      </w:rPr>
      <w:drawing>
        <wp:inline distT="0" distB="0" distL="0" distR="0" wp14:anchorId="7F221015" wp14:editId="58CFE74B">
          <wp:extent cx="7562850" cy="179922"/>
          <wp:effectExtent l="0" t="0" r="0" b="0"/>
          <wp:docPr id="647325847" name="Picture 64732584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6D2BF9" w14:textId="5C93DE8E" w:rsidR="006F58F8" w:rsidRPr="001D659E" w:rsidRDefault="00D24BD5" w:rsidP="006E59B3">
    <w:pPr>
      <w:pStyle w:val="Footer"/>
      <w:tabs>
        <w:tab w:val="clear" w:pos="4513"/>
        <w:tab w:val="clear" w:pos="9026"/>
        <w:tab w:val="left" w:pos="5370"/>
        <w:tab w:val="right" w:pos="9781"/>
      </w:tabs>
      <w:spacing w:after="160"/>
    </w:pPr>
    <w:sdt>
      <w:sdtPr>
        <w:rPr>
          <w:sz w:val="18"/>
          <w:szCs w:val="18"/>
          <w:lang w:val="en-US"/>
        </w:rPr>
        <w:alias w:val="Title"/>
        <w:tag w:val=""/>
        <w:id w:val="-141870760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25CD7">
          <w:rPr>
            <w:sz w:val="18"/>
            <w:szCs w:val="18"/>
            <w:lang w:val="en-US"/>
          </w:rPr>
          <w:t xml:space="preserve">Meeting </w:t>
        </w:r>
        <w:r w:rsidR="005E04B9">
          <w:rPr>
            <w:sz w:val="18"/>
            <w:szCs w:val="18"/>
            <w:lang w:val="en-US"/>
          </w:rPr>
          <w:t>M</w:t>
        </w:r>
        <w:r w:rsidR="00425CD7">
          <w:rPr>
            <w:sz w:val="18"/>
            <w:szCs w:val="18"/>
            <w:lang w:val="en-US"/>
          </w:rPr>
          <w:t>inutes Sydney Airport ATC Working Group</w:t>
        </w:r>
        <w:r w:rsidR="005E04B9">
          <w:rPr>
            <w:sz w:val="18"/>
            <w:szCs w:val="18"/>
            <w:lang w:val="en-US"/>
          </w:rPr>
          <w:t xml:space="preserve"> FINAL</w:t>
        </w:r>
      </w:sdtContent>
    </w:sdt>
    <w:r w:rsidR="006F58F8" w:rsidRPr="00A33604">
      <w:rPr>
        <w:sz w:val="18"/>
        <w:szCs w:val="18"/>
        <w:lang w:val="en-US"/>
      </w:rPr>
      <w:tab/>
    </w:r>
    <w:r w:rsidR="006F58F8">
      <w:rPr>
        <w:sz w:val="18"/>
        <w:szCs w:val="18"/>
        <w:lang w:val="en-US"/>
      </w:rPr>
      <w:tab/>
    </w:r>
    <w:r w:rsidR="006F58F8" w:rsidRPr="00A33604">
      <w:rPr>
        <w:sz w:val="18"/>
        <w:szCs w:val="18"/>
        <w:lang w:val="en-US"/>
      </w:rPr>
      <w:t xml:space="preserve">Page </w:t>
    </w:r>
    <w:r w:rsidR="006F58F8" w:rsidRPr="00A33604">
      <w:rPr>
        <w:sz w:val="18"/>
        <w:szCs w:val="18"/>
        <w:lang w:val="en-US"/>
      </w:rPr>
      <w:fldChar w:fldCharType="begin"/>
    </w:r>
    <w:r w:rsidR="006F58F8" w:rsidRPr="00A33604">
      <w:rPr>
        <w:sz w:val="18"/>
        <w:szCs w:val="18"/>
        <w:lang w:val="en-US"/>
      </w:rPr>
      <w:instrText xml:space="preserve"> PAGE   \* MERGEFORMAT </w:instrText>
    </w:r>
    <w:r w:rsidR="006F58F8" w:rsidRPr="00A33604">
      <w:rPr>
        <w:sz w:val="18"/>
        <w:szCs w:val="18"/>
        <w:lang w:val="en-US"/>
      </w:rPr>
      <w:fldChar w:fldCharType="separate"/>
    </w:r>
    <w:r w:rsidR="006F58F8">
      <w:rPr>
        <w:noProof/>
        <w:sz w:val="18"/>
        <w:szCs w:val="18"/>
        <w:lang w:val="en-US"/>
      </w:rPr>
      <w:t>1</w:t>
    </w:r>
    <w:r w:rsidR="006F58F8" w:rsidRPr="00A33604">
      <w:rPr>
        <w:noProof/>
        <w:sz w:val="18"/>
        <w:szCs w:val="18"/>
        <w:lang w:val="en-US"/>
      </w:rPr>
      <w:fldChar w:fldCharType="end"/>
    </w:r>
    <w:r w:rsidR="006F58F8" w:rsidRPr="00A33604">
      <w:rPr>
        <w:noProof/>
        <w:sz w:val="18"/>
        <w:szCs w:val="18"/>
        <w:lang w:val="en-US"/>
      </w:rPr>
      <w:t xml:space="preserve"> of </w:t>
    </w:r>
    <w:r w:rsidR="006F58F8" w:rsidRPr="00A33604">
      <w:rPr>
        <w:noProof/>
        <w:sz w:val="18"/>
        <w:szCs w:val="18"/>
        <w:lang w:val="en-US"/>
      </w:rPr>
      <w:fldChar w:fldCharType="begin"/>
    </w:r>
    <w:r w:rsidR="006F58F8" w:rsidRPr="00A33604">
      <w:rPr>
        <w:noProof/>
        <w:sz w:val="18"/>
        <w:szCs w:val="18"/>
        <w:lang w:val="en-US"/>
      </w:rPr>
      <w:instrText xml:space="preserve"> NUMPAGES   \* MERGEFORMAT </w:instrText>
    </w:r>
    <w:r w:rsidR="006F58F8" w:rsidRPr="00A33604">
      <w:rPr>
        <w:noProof/>
        <w:sz w:val="18"/>
        <w:szCs w:val="18"/>
        <w:lang w:val="en-US"/>
      </w:rPr>
      <w:fldChar w:fldCharType="separate"/>
    </w:r>
    <w:r w:rsidR="006F58F8">
      <w:rPr>
        <w:noProof/>
        <w:sz w:val="18"/>
        <w:szCs w:val="18"/>
        <w:lang w:val="en-US"/>
      </w:rPr>
      <w:t>3</w:t>
    </w:r>
    <w:r w:rsidR="006F58F8" w:rsidRPr="00A33604">
      <w:rPr>
        <w:noProof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CDF0B" w14:textId="77777777" w:rsidR="00D24BD5" w:rsidRPr="00EF7FF3" w:rsidRDefault="00D24BD5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05A03B97" w14:textId="77777777" w:rsidR="00D24BD5" w:rsidRDefault="00D24BD5" w:rsidP="008456D5">
      <w:pPr>
        <w:spacing w:before="0" w:after="0"/>
      </w:pPr>
      <w:r>
        <w:continuationSeparator/>
      </w:r>
    </w:p>
  </w:footnote>
  <w:footnote w:type="continuationNotice" w:id="1">
    <w:p w14:paraId="728D70FC" w14:textId="77777777" w:rsidR="00D24BD5" w:rsidRDefault="00D24BD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8AB9" w14:textId="29FBF891" w:rsidR="006F58F8" w:rsidRDefault="009252D4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427B9C2E" wp14:editId="3A6FD1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8470"/>
              <wp:effectExtent l="0" t="0" r="16510" b="17780"/>
              <wp:wrapNone/>
              <wp:docPr id="1977515875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D2485A" w14:textId="532E6DF9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B9C2E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alt="OFFICIAL" style="position:absolute;margin-left:0;margin-top:0;width:57.2pt;height:36.1pt;z-index:2516551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" filled="f" stroked="f">
              <v:textbox style="mso-fit-shape-to-text:t" inset="0,15pt,0,0">
                <w:txbxContent>
                  <w:p w14:paraId="39D2485A" w14:textId="532E6DF9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8F8">
      <w:fldChar w:fldCharType="begin"/>
    </w:r>
    <w:r w:rsidR="006F58F8">
      <w:instrText xml:space="preserve"> STYLEREF  "Heading 1" \l  \* MERGEFORMAT </w:instrText>
    </w:r>
    <w:r w:rsidR="006F58F8">
      <w:fldChar w:fldCharType="separate"/>
    </w:r>
    <w:r w:rsidR="00F825E5">
      <w:rPr>
        <w:b/>
        <w:bCs/>
        <w:noProof/>
        <w:lang w:val="en-US"/>
      </w:rPr>
      <w:t>Error! No text of specified style in document.</w:t>
    </w:r>
    <w:r w:rsidR="006F58F8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FEA5" w14:textId="1C7F0A5C" w:rsidR="006F58F8" w:rsidRPr="009252D4" w:rsidRDefault="009252D4" w:rsidP="009252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D2340C8" wp14:editId="3C4C0DC6">
              <wp:simplePos x="646981" y="215660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8470"/>
              <wp:effectExtent l="0" t="0" r="16510" b="17780"/>
              <wp:wrapNone/>
              <wp:docPr id="253172299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9D1B4" w14:textId="69CEBE47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2340C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alt="OFFICIAL" style="position:absolute;left:0;text-align:left;margin-left:0;margin-top:0;width:57.2pt;height:36.1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" filled="f" stroked="f">
              <v:textbox style="mso-fit-shape-to-text:t" inset="0,15pt,0,0">
                <w:txbxContent>
                  <w:p w14:paraId="2D59D1B4" w14:textId="69CEBE47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C37C" w14:textId="2C98A4AA" w:rsidR="006F58F8" w:rsidRDefault="009252D4" w:rsidP="00D26896">
    <w:pPr>
      <w:framePr w:w="11907" w:h="3062" w:wrap="around" w:vAnchor="page" w:hAnchor="page" w:x="12" w:yAlign="top" w:anchorLock="1"/>
      <w:spacing w:before="0" w:after="400"/>
    </w:pPr>
    <w:bookmarkStart w:id="2" w:name="_Hlk148680551"/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4D8A68E8" wp14:editId="246342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8470"/>
              <wp:effectExtent l="0" t="0" r="16510" b="17780"/>
              <wp:wrapNone/>
              <wp:docPr id="1723834275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1FCF98" w14:textId="5A6BDE2C" w:rsidR="009252D4" w:rsidRPr="009252D4" w:rsidRDefault="009252D4" w:rsidP="009252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9252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A68E8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2" type="#_x0000_t202" alt="OFFICIAL" style="position:absolute;margin-left:0;margin-top:0;width:57.2pt;height:36.1pt;z-index:2516541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" filled="f" stroked="f">
              <v:textbox style="mso-fit-shape-to-text:t" inset="0,15pt,0,0">
                <w:txbxContent>
                  <w:p w14:paraId="371FCF98" w14:textId="5A6BDE2C" w:rsidR="009252D4" w:rsidRPr="009252D4" w:rsidRDefault="009252D4" w:rsidP="009252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9252D4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8F8">
      <w:rPr>
        <w:noProof/>
        <w:lang w:eastAsia="en-AU"/>
      </w:rPr>
      <w:drawing>
        <wp:inline distT="0" distB="0" distL="0" distR="0" wp14:anchorId="1636C806" wp14:editId="4EA451FD">
          <wp:extent cx="7553115" cy="1943100"/>
          <wp:effectExtent l="0" t="0" r="0" b="0"/>
          <wp:docPr id="1186559934" name="Picture 11865599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0A572200" w14:textId="77777777" w:rsidR="006F58F8" w:rsidRDefault="006F58F8" w:rsidP="004A4123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10EA3F83" wp14:editId="05934DF3">
          <wp:extent cx="4068000" cy="669600"/>
          <wp:effectExtent l="0" t="0" r="0" b="0"/>
          <wp:docPr id="2085229012" name="Picture 208522901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C00515" w14:textId="77777777" w:rsidR="006F58F8" w:rsidRPr="0069753D" w:rsidRDefault="006F58F8" w:rsidP="00D26896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866"/>
    <w:multiLevelType w:val="multilevel"/>
    <w:tmpl w:val="9B56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-76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49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34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abstractNum w:abstractNumId="2" w15:restartNumberingAfterBreak="0">
    <w:nsid w:val="0A853F0D"/>
    <w:multiLevelType w:val="multilevel"/>
    <w:tmpl w:val="2D64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621AED"/>
    <w:multiLevelType w:val="multilevel"/>
    <w:tmpl w:val="C2EED61A"/>
    <w:numStyleLink w:val="NumberedHeadings"/>
  </w:abstractNum>
  <w:abstractNum w:abstractNumId="4" w15:restartNumberingAfterBreak="0">
    <w:nsid w:val="13FC57B8"/>
    <w:multiLevelType w:val="multilevel"/>
    <w:tmpl w:val="D5A8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55251"/>
    <w:multiLevelType w:val="hybridMultilevel"/>
    <w:tmpl w:val="8392EDE2"/>
    <w:lvl w:ilvl="0" w:tplc="B222409C">
      <w:start w:val="1"/>
      <w:numFmt w:val="decimal"/>
      <w:pStyle w:val="Box2Bullet1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916116"/>
    <w:multiLevelType w:val="multilevel"/>
    <w:tmpl w:val="8B62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5C04B00"/>
    <w:multiLevelType w:val="multilevel"/>
    <w:tmpl w:val="FAD4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A51938"/>
    <w:multiLevelType w:val="multilevel"/>
    <w:tmpl w:val="298C34E4"/>
    <w:numStyleLink w:val="AppendixNumbers"/>
  </w:abstractNum>
  <w:abstractNum w:abstractNumId="10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47107849"/>
    <w:multiLevelType w:val="hybridMultilevel"/>
    <w:tmpl w:val="A2B445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85007"/>
    <w:multiLevelType w:val="multilevel"/>
    <w:tmpl w:val="A41C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DF134F7"/>
    <w:multiLevelType w:val="multilevel"/>
    <w:tmpl w:val="49F4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7485E"/>
    <w:multiLevelType w:val="multilevel"/>
    <w:tmpl w:val="7CE49EDC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41B19D7"/>
    <w:multiLevelType w:val="multilevel"/>
    <w:tmpl w:val="129C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B70DB7"/>
    <w:multiLevelType w:val="multilevel"/>
    <w:tmpl w:val="9570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570429559">
    <w:abstractNumId w:val="11"/>
  </w:num>
  <w:num w:numId="2" w16cid:durableId="1687512789">
    <w:abstractNumId w:val="19"/>
  </w:num>
  <w:num w:numId="3" w16cid:durableId="618075385">
    <w:abstractNumId w:val="1"/>
  </w:num>
  <w:num w:numId="4" w16cid:durableId="2020548519">
    <w:abstractNumId w:val="10"/>
  </w:num>
  <w:num w:numId="5" w16cid:durableId="121507846">
    <w:abstractNumId w:val="3"/>
  </w:num>
  <w:num w:numId="6" w16cid:durableId="279799948">
    <w:abstractNumId w:val="7"/>
  </w:num>
  <w:num w:numId="7" w16cid:durableId="644744858">
    <w:abstractNumId w:val="9"/>
  </w:num>
  <w:num w:numId="8" w16cid:durableId="1329944359">
    <w:abstractNumId w:val="14"/>
  </w:num>
  <w:num w:numId="9" w16cid:durableId="476342855">
    <w:abstractNumId w:val="16"/>
  </w:num>
  <w:num w:numId="10" w16cid:durableId="1701936996">
    <w:abstractNumId w:val="16"/>
  </w:num>
  <w:num w:numId="11" w16cid:durableId="2084520104">
    <w:abstractNumId w:val="5"/>
  </w:num>
  <w:num w:numId="12" w16cid:durableId="1708143868">
    <w:abstractNumId w:val="4"/>
  </w:num>
  <w:num w:numId="13" w16cid:durableId="2079940309">
    <w:abstractNumId w:val="17"/>
  </w:num>
  <w:num w:numId="14" w16cid:durableId="582301354">
    <w:abstractNumId w:val="18"/>
  </w:num>
  <w:num w:numId="15" w16cid:durableId="4211174">
    <w:abstractNumId w:val="12"/>
  </w:num>
  <w:num w:numId="16" w16cid:durableId="459806603">
    <w:abstractNumId w:val="15"/>
  </w:num>
  <w:num w:numId="17" w16cid:durableId="1898738512">
    <w:abstractNumId w:val="0"/>
  </w:num>
  <w:num w:numId="18" w16cid:durableId="255553532">
    <w:abstractNumId w:val="2"/>
  </w:num>
  <w:num w:numId="19" w16cid:durableId="1558324826">
    <w:abstractNumId w:val="8"/>
  </w:num>
  <w:num w:numId="20" w16cid:durableId="646319455">
    <w:abstractNumId w:val="13"/>
  </w:num>
  <w:num w:numId="21" w16cid:durableId="43170687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32"/>
    <w:rsid w:val="00002471"/>
    <w:rsid w:val="00002FA1"/>
    <w:rsid w:val="00004183"/>
    <w:rsid w:val="00004393"/>
    <w:rsid w:val="0000451C"/>
    <w:rsid w:val="00004802"/>
    <w:rsid w:val="0000542D"/>
    <w:rsid w:val="00010DE3"/>
    <w:rsid w:val="00012409"/>
    <w:rsid w:val="00013609"/>
    <w:rsid w:val="00013AF0"/>
    <w:rsid w:val="0001430B"/>
    <w:rsid w:val="000153CB"/>
    <w:rsid w:val="00016A59"/>
    <w:rsid w:val="000209C6"/>
    <w:rsid w:val="000226D9"/>
    <w:rsid w:val="00024E97"/>
    <w:rsid w:val="00025FC7"/>
    <w:rsid w:val="0003070B"/>
    <w:rsid w:val="00031185"/>
    <w:rsid w:val="0003314B"/>
    <w:rsid w:val="0003317F"/>
    <w:rsid w:val="000341E0"/>
    <w:rsid w:val="000346B3"/>
    <w:rsid w:val="00034D57"/>
    <w:rsid w:val="00034ED8"/>
    <w:rsid w:val="000358F1"/>
    <w:rsid w:val="00035C77"/>
    <w:rsid w:val="00036344"/>
    <w:rsid w:val="00036E51"/>
    <w:rsid w:val="00037E20"/>
    <w:rsid w:val="0004076A"/>
    <w:rsid w:val="000410D3"/>
    <w:rsid w:val="00042F70"/>
    <w:rsid w:val="00047FCD"/>
    <w:rsid w:val="00052E3D"/>
    <w:rsid w:val="00053024"/>
    <w:rsid w:val="000537F1"/>
    <w:rsid w:val="000570D3"/>
    <w:rsid w:val="00057465"/>
    <w:rsid w:val="000575CA"/>
    <w:rsid w:val="00057B6B"/>
    <w:rsid w:val="00060354"/>
    <w:rsid w:val="00060927"/>
    <w:rsid w:val="00060A66"/>
    <w:rsid w:val="00062BF0"/>
    <w:rsid w:val="000634FF"/>
    <w:rsid w:val="00063DBB"/>
    <w:rsid w:val="00064745"/>
    <w:rsid w:val="00066D43"/>
    <w:rsid w:val="00067445"/>
    <w:rsid w:val="0007075D"/>
    <w:rsid w:val="00071858"/>
    <w:rsid w:val="00072740"/>
    <w:rsid w:val="00073A5E"/>
    <w:rsid w:val="0007509A"/>
    <w:rsid w:val="00075D52"/>
    <w:rsid w:val="000764B3"/>
    <w:rsid w:val="00076F11"/>
    <w:rsid w:val="0008026E"/>
    <w:rsid w:val="000804EF"/>
    <w:rsid w:val="00080675"/>
    <w:rsid w:val="0008102E"/>
    <w:rsid w:val="000816F6"/>
    <w:rsid w:val="00082999"/>
    <w:rsid w:val="000839BB"/>
    <w:rsid w:val="00083FB9"/>
    <w:rsid w:val="00085870"/>
    <w:rsid w:val="00087396"/>
    <w:rsid w:val="00094E0B"/>
    <w:rsid w:val="0009555E"/>
    <w:rsid w:val="0009564F"/>
    <w:rsid w:val="000970A8"/>
    <w:rsid w:val="0009740C"/>
    <w:rsid w:val="000A23F1"/>
    <w:rsid w:val="000A4109"/>
    <w:rsid w:val="000A4ACB"/>
    <w:rsid w:val="000A5B90"/>
    <w:rsid w:val="000A6C35"/>
    <w:rsid w:val="000A6E73"/>
    <w:rsid w:val="000B08D1"/>
    <w:rsid w:val="000B1314"/>
    <w:rsid w:val="000B1A42"/>
    <w:rsid w:val="000B2039"/>
    <w:rsid w:val="000B4D1E"/>
    <w:rsid w:val="000B5CCD"/>
    <w:rsid w:val="000B78F5"/>
    <w:rsid w:val="000C06AE"/>
    <w:rsid w:val="000C08F8"/>
    <w:rsid w:val="000C182B"/>
    <w:rsid w:val="000C194F"/>
    <w:rsid w:val="000C20E6"/>
    <w:rsid w:val="000C38E3"/>
    <w:rsid w:val="000C3C32"/>
    <w:rsid w:val="000C46AE"/>
    <w:rsid w:val="000C4D4C"/>
    <w:rsid w:val="000C56DA"/>
    <w:rsid w:val="000C5795"/>
    <w:rsid w:val="000C5CB4"/>
    <w:rsid w:val="000C5E35"/>
    <w:rsid w:val="000C6DB6"/>
    <w:rsid w:val="000C6F75"/>
    <w:rsid w:val="000D0483"/>
    <w:rsid w:val="000D107E"/>
    <w:rsid w:val="000D1943"/>
    <w:rsid w:val="000D44C8"/>
    <w:rsid w:val="000D4DED"/>
    <w:rsid w:val="000D5DC4"/>
    <w:rsid w:val="000D5FCA"/>
    <w:rsid w:val="000D6390"/>
    <w:rsid w:val="000D7092"/>
    <w:rsid w:val="000E24BA"/>
    <w:rsid w:val="000E5674"/>
    <w:rsid w:val="000E7E9F"/>
    <w:rsid w:val="000F24AF"/>
    <w:rsid w:val="000F2E0F"/>
    <w:rsid w:val="000F3D3E"/>
    <w:rsid w:val="000F4183"/>
    <w:rsid w:val="000F4209"/>
    <w:rsid w:val="000F4712"/>
    <w:rsid w:val="000F48E9"/>
    <w:rsid w:val="000F4A06"/>
    <w:rsid w:val="000F520D"/>
    <w:rsid w:val="000F56AE"/>
    <w:rsid w:val="000F651C"/>
    <w:rsid w:val="000F6E8B"/>
    <w:rsid w:val="000F7010"/>
    <w:rsid w:val="001037CD"/>
    <w:rsid w:val="00103D1A"/>
    <w:rsid w:val="00104B06"/>
    <w:rsid w:val="001059FC"/>
    <w:rsid w:val="00106938"/>
    <w:rsid w:val="0011077C"/>
    <w:rsid w:val="001109C3"/>
    <w:rsid w:val="0011314F"/>
    <w:rsid w:val="0011573D"/>
    <w:rsid w:val="00120467"/>
    <w:rsid w:val="001212CC"/>
    <w:rsid w:val="001260B8"/>
    <w:rsid w:val="00130243"/>
    <w:rsid w:val="00132D14"/>
    <w:rsid w:val="001339D7"/>
    <w:rsid w:val="001349C6"/>
    <w:rsid w:val="00134B2E"/>
    <w:rsid w:val="00135198"/>
    <w:rsid w:val="001358D1"/>
    <w:rsid w:val="00135AD1"/>
    <w:rsid w:val="00136761"/>
    <w:rsid w:val="00137F18"/>
    <w:rsid w:val="00140888"/>
    <w:rsid w:val="00141E8A"/>
    <w:rsid w:val="00143413"/>
    <w:rsid w:val="00143A5C"/>
    <w:rsid w:val="0014408B"/>
    <w:rsid w:val="00144CAA"/>
    <w:rsid w:val="00145A8C"/>
    <w:rsid w:val="00146BF8"/>
    <w:rsid w:val="00147483"/>
    <w:rsid w:val="001514AA"/>
    <w:rsid w:val="00151BC8"/>
    <w:rsid w:val="00152434"/>
    <w:rsid w:val="0015399D"/>
    <w:rsid w:val="001558BD"/>
    <w:rsid w:val="001606C9"/>
    <w:rsid w:val="00160E98"/>
    <w:rsid w:val="001623B7"/>
    <w:rsid w:val="00163258"/>
    <w:rsid w:val="00163A1E"/>
    <w:rsid w:val="00163AFC"/>
    <w:rsid w:val="00164117"/>
    <w:rsid w:val="0016436E"/>
    <w:rsid w:val="001648D6"/>
    <w:rsid w:val="001653B4"/>
    <w:rsid w:val="00165A2C"/>
    <w:rsid w:val="001708DF"/>
    <w:rsid w:val="0017150F"/>
    <w:rsid w:val="00174CF6"/>
    <w:rsid w:val="0018010B"/>
    <w:rsid w:val="00180B5B"/>
    <w:rsid w:val="0018455E"/>
    <w:rsid w:val="001848E9"/>
    <w:rsid w:val="00185FCC"/>
    <w:rsid w:val="0018762A"/>
    <w:rsid w:val="00187637"/>
    <w:rsid w:val="00190B17"/>
    <w:rsid w:val="00191462"/>
    <w:rsid w:val="001916C7"/>
    <w:rsid w:val="001923C3"/>
    <w:rsid w:val="00194E18"/>
    <w:rsid w:val="00196372"/>
    <w:rsid w:val="00197AD3"/>
    <w:rsid w:val="001A1C21"/>
    <w:rsid w:val="001A4568"/>
    <w:rsid w:val="001A4D24"/>
    <w:rsid w:val="001A6129"/>
    <w:rsid w:val="001A6D31"/>
    <w:rsid w:val="001C0EB9"/>
    <w:rsid w:val="001C1819"/>
    <w:rsid w:val="001C2B6D"/>
    <w:rsid w:val="001C3FE9"/>
    <w:rsid w:val="001C49D5"/>
    <w:rsid w:val="001D17C7"/>
    <w:rsid w:val="001D22B3"/>
    <w:rsid w:val="001D659E"/>
    <w:rsid w:val="001D668C"/>
    <w:rsid w:val="001D77AC"/>
    <w:rsid w:val="001E0FCD"/>
    <w:rsid w:val="001E1A05"/>
    <w:rsid w:val="001E1CA2"/>
    <w:rsid w:val="001E1D59"/>
    <w:rsid w:val="001E221A"/>
    <w:rsid w:val="001E275D"/>
    <w:rsid w:val="001E2770"/>
    <w:rsid w:val="001E5390"/>
    <w:rsid w:val="001E6828"/>
    <w:rsid w:val="001E6F78"/>
    <w:rsid w:val="001E7078"/>
    <w:rsid w:val="001E7612"/>
    <w:rsid w:val="001F0C80"/>
    <w:rsid w:val="001F0F35"/>
    <w:rsid w:val="001F1091"/>
    <w:rsid w:val="001F1349"/>
    <w:rsid w:val="001F29E8"/>
    <w:rsid w:val="001F345C"/>
    <w:rsid w:val="001F396B"/>
    <w:rsid w:val="001F39C9"/>
    <w:rsid w:val="001F3B57"/>
    <w:rsid w:val="001F6D95"/>
    <w:rsid w:val="00200B32"/>
    <w:rsid w:val="00201284"/>
    <w:rsid w:val="00201DB1"/>
    <w:rsid w:val="00201E18"/>
    <w:rsid w:val="0020270C"/>
    <w:rsid w:val="00203702"/>
    <w:rsid w:val="002043E8"/>
    <w:rsid w:val="0020577C"/>
    <w:rsid w:val="00205F26"/>
    <w:rsid w:val="00206544"/>
    <w:rsid w:val="00206585"/>
    <w:rsid w:val="002067DB"/>
    <w:rsid w:val="0021054A"/>
    <w:rsid w:val="0021142B"/>
    <w:rsid w:val="00212A85"/>
    <w:rsid w:val="00213415"/>
    <w:rsid w:val="00213C72"/>
    <w:rsid w:val="002144E3"/>
    <w:rsid w:val="00214E94"/>
    <w:rsid w:val="002156E1"/>
    <w:rsid w:val="002158B0"/>
    <w:rsid w:val="0021596C"/>
    <w:rsid w:val="00217869"/>
    <w:rsid w:val="002179CC"/>
    <w:rsid w:val="00221283"/>
    <w:rsid w:val="00222611"/>
    <w:rsid w:val="002229F7"/>
    <w:rsid w:val="00223731"/>
    <w:rsid w:val="00224BE3"/>
    <w:rsid w:val="00225034"/>
    <w:rsid w:val="002254D5"/>
    <w:rsid w:val="0022611D"/>
    <w:rsid w:val="002274DB"/>
    <w:rsid w:val="002278D0"/>
    <w:rsid w:val="00231076"/>
    <w:rsid w:val="002322DD"/>
    <w:rsid w:val="00233827"/>
    <w:rsid w:val="00233C9E"/>
    <w:rsid w:val="002345C1"/>
    <w:rsid w:val="00234CC1"/>
    <w:rsid w:val="00234E65"/>
    <w:rsid w:val="002351B8"/>
    <w:rsid w:val="002417E0"/>
    <w:rsid w:val="00246B03"/>
    <w:rsid w:val="00250BC5"/>
    <w:rsid w:val="00253928"/>
    <w:rsid w:val="0025414D"/>
    <w:rsid w:val="002544CF"/>
    <w:rsid w:val="002555BC"/>
    <w:rsid w:val="0025639D"/>
    <w:rsid w:val="00256B98"/>
    <w:rsid w:val="00261C6B"/>
    <w:rsid w:val="002627A5"/>
    <w:rsid w:val="0026422D"/>
    <w:rsid w:val="00264DE1"/>
    <w:rsid w:val="00265011"/>
    <w:rsid w:val="00266471"/>
    <w:rsid w:val="00266955"/>
    <w:rsid w:val="002713F1"/>
    <w:rsid w:val="00273AC4"/>
    <w:rsid w:val="0027445F"/>
    <w:rsid w:val="00276209"/>
    <w:rsid w:val="00276A37"/>
    <w:rsid w:val="002773D1"/>
    <w:rsid w:val="00277D09"/>
    <w:rsid w:val="002800A9"/>
    <w:rsid w:val="00281529"/>
    <w:rsid w:val="002818AF"/>
    <w:rsid w:val="00282BDF"/>
    <w:rsid w:val="00284164"/>
    <w:rsid w:val="0028429D"/>
    <w:rsid w:val="00287079"/>
    <w:rsid w:val="002876D6"/>
    <w:rsid w:val="00290096"/>
    <w:rsid w:val="00290815"/>
    <w:rsid w:val="00291B95"/>
    <w:rsid w:val="00293730"/>
    <w:rsid w:val="00294F0E"/>
    <w:rsid w:val="002959FB"/>
    <w:rsid w:val="00296BA3"/>
    <w:rsid w:val="0029770C"/>
    <w:rsid w:val="002A1158"/>
    <w:rsid w:val="002A1A97"/>
    <w:rsid w:val="002A3F17"/>
    <w:rsid w:val="002A6007"/>
    <w:rsid w:val="002A6B7F"/>
    <w:rsid w:val="002B065E"/>
    <w:rsid w:val="002B1050"/>
    <w:rsid w:val="002B1AD3"/>
    <w:rsid w:val="002B3569"/>
    <w:rsid w:val="002B519A"/>
    <w:rsid w:val="002B5C5A"/>
    <w:rsid w:val="002B6344"/>
    <w:rsid w:val="002B64A7"/>
    <w:rsid w:val="002B7197"/>
    <w:rsid w:val="002B74C4"/>
    <w:rsid w:val="002C0242"/>
    <w:rsid w:val="002C27AF"/>
    <w:rsid w:val="002C2F3B"/>
    <w:rsid w:val="002C3717"/>
    <w:rsid w:val="002C63F5"/>
    <w:rsid w:val="002D233D"/>
    <w:rsid w:val="002D3830"/>
    <w:rsid w:val="002D442D"/>
    <w:rsid w:val="002D461C"/>
    <w:rsid w:val="002D5634"/>
    <w:rsid w:val="002D56AF"/>
    <w:rsid w:val="002D5AA2"/>
    <w:rsid w:val="002D72E2"/>
    <w:rsid w:val="002E1ADA"/>
    <w:rsid w:val="002E5525"/>
    <w:rsid w:val="002E67F7"/>
    <w:rsid w:val="002E79BA"/>
    <w:rsid w:val="002F17E2"/>
    <w:rsid w:val="002F7111"/>
    <w:rsid w:val="002F7967"/>
    <w:rsid w:val="002F7ADC"/>
    <w:rsid w:val="00302286"/>
    <w:rsid w:val="00303ED9"/>
    <w:rsid w:val="003041F9"/>
    <w:rsid w:val="003057C2"/>
    <w:rsid w:val="0030663E"/>
    <w:rsid w:val="0030697F"/>
    <w:rsid w:val="00307D04"/>
    <w:rsid w:val="00312171"/>
    <w:rsid w:val="003162BC"/>
    <w:rsid w:val="00316538"/>
    <w:rsid w:val="00316830"/>
    <w:rsid w:val="00321114"/>
    <w:rsid w:val="00321632"/>
    <w:rsid w:val="00327AE3"/>
    <w:rsid w:val="0033026F"/>
    <w:rsid w:val="003305D5"/>
    <w:rsid w:val="0033084B"/>
    <w:rsid w:val="00330869"/>
    <w:rsid w:val="00331195"/>
    <w:rsid w:val="00331DD7"/>
    <w:rsid w:val="00337386"/>
    <w:rsid w:val="00337DD1"/>
    <w:rsid w:val="003408D1"/>
    <w:rsid w:val="00340C1B"/>
    <w:rsid w:val="00341F2B"/>
    <w:rsid w:val="00342DE0"/>
    <w:rsid w:val="003438D1"/>
    <w:rsid w:val="00343C8C"/>
    <w:rsid w:val="00344D0E"/>
    <w:rsid w:val="00346D5B"/>
    <w:rsid w:val="003474FA"/>
    <w:rsid w:val="00347557"/>
    <w:rsid w:val="00347C55"/>
    <w:rsid w:val="0035147A"/>
    <w:rsid w:val="003530C9"/>
    <w:rsid w:val="003553B7"/>
    <w:rsid w:val="003554BB"/>
    <w:rsid w:val="003565EF"/>
    <w:rsid w:val="00356ED4"/>
    <w:rsid w:val="00357D91"/>
    <w:rsid w:val="003611E1"/>
    <w:rsid w:val="00361DAD"/>
    <w:rsid w:val="00362149"/>
    <w:rsid w:val="00362F4E"/>
    <w:rsid w:val="00364997"/>
    <w:rsid w:val="00365976"/>
    <w:rsid w:val="003661F8"/>
    <w:rsid w:val="00366292"/>
    <w:rsid w:val="0036740D"/>
    <w:rsid w:val="0037074D"/>
    <w:rsid w:val="003720E9"/>
    <w:rsid w:val="00372671"/>
    <w:rsid w:val="00372773"/>
    <w:rsid w:val="00372A58"/>
    <w:rsid w:val="00372DCC"/>
    <w:rsid w:val="00373A5E"/>
    <w:rsid w:val="003746D6"/>
    <w:rsid w:val="00381558"/>
    <w:rsid w:val="0038383E"/>
    <w:rsid w:val="00383EBA"/>
    <w:rsid w:val="0038444F"/>
    <w:rsid w:val="00385F58"/>
    <w:rsid w:val="00386917"/>
    <w:rsid w:val="00387B9A"/>
    <w:rsid w:val="003902D7"/>
    <w:rsid w:val="00390E9B"/>
    <w:rsid w:val="0039302F"/>
    <w:rsid w:val="0039405C"/>
    <w:rsid w:val="003A0C5E"/>
    <w:rsid w:val="003A3556"/>
    <w:rsid w:val="003A3F8F"/>
    <w:rsid w:val="003A4C61"/>
    <w:rsid w:val="003A712A"/>
    <w:rsid w:val="003A7EB7"/>
    <w:rsid w:val="003B0242"/>
    <w:rsid w:val="003B0AE4"/>
    <w:rsid w:val="003B0D7A"/>
    <w:rsid w:val="003B2AC3"/>
    <w:rsid w:val="003B2D65"/>
    <w:rsid w:val="003B33B4"/>
    <w:rsid w:val="003C0A74"/>
    <w:rsid w:val="003C23C3"/>
    <w:rsid w:val="003C312C"/>
    <w:rsid w:val="003C3A26"/>
    <w:rsid w:val="003C5ACC"/>
    <w:rsid w:val="003C625A"/>
    <w:rsid w:val="003D0540"/>
    <w:rsid w:val="003D1394"/>
    <w:rsid w:val="003D27FD"/>
    <w:rsid w:val="003D3BFD"/>
    <w:rsid w:val="003D43FE"/>
    <w:rsid w:val="003D4BA7"/>
    <w:rsid w:val="003D6F30"/>
    <w:rsid w:val="003E16B6"/>
    <w:rsid w:val="003E4661"/>
    <w:rsid w:val="003E471C"/>
    <w:rsid w:val="003E5845"/>
    <w:rsid w:val="003F0A23"/>
    <w:rsid w:val="003F1371"/>
    <w:rsid w:val="003F27D2"/>
    <w:rsid w:val="003F2975"/>
    <w:rsid w:val="003F2B27"/>
    <w:rsid w:val="003F4AF6"/>
    <w:rsid w:val="003F775D"/>
    <w:rsid w:val="004016EB"/>
    <w:rsid w:val="004017C4"/>
    <w:rsid w:val="0040390F"/>
    <w:rsid w:val="00403D17"/>
    <w:rsid w:val="00413733"/>
    <w:rsid w:val="00413E6E"/>
    <w:rsid w:val="00417039"/>
    <w:rsid w:val="00420F04"/>
    <w:rsid w:val="00423796"/>
    <w:rsid w:val="00423E96"/>
    <w:rsid w:val="00425CD7"/>
    <w:rsid w:val="004261F8"/>
    <w:rsid w:val="0042665C"/>
    <w:rsid w:val="00426C1A"/>
    <w:rsid w:val="00427326"/>
    <w:rsid w:val="00427C39"/>
    <w:rsid w:val="00427E85"/>
    <w:rsid w:val="00427EF1"/>
    <w:rsid w:val="00427FBB"/>
    <w:rsid w:val="00430511"/>
    <w:rsid w:val="00430A65"/>
    <w:rsid w:val="004313C2"/>
    <w:rsid w:val="00431C75"/>
    <w:rsid w:val="004331C3"/>
    <w:rsid w:val="00433705"/>
    <w:rsid w:val="00433DB8"/>
    <w:rsid w:val="00434C5B"/>
    <w:rsid w:val="00436294"/>
    <w:rsid w:val="0043768A"/>
    <w:rsid w:val="0044639C"/>
    <w:rsid w:val="004477B6"/>
    <w:rsid w:val="0045019D"/>
    <w:rsid w:val="00450D0E"/>
    <w:rsid w:val="0045125D"/>
    <w:rsid w:val="0045128C"/>
    <w:rsid w:val="004512FA"/>
    <w:rsid w:val="00452339"/>
    <w:rsid w:val="00452DBC"/>
    <w:rsid w:val="00454FED"/>
    <w:rsid w:val="00455FD2"/>
    <w:rsid w:val="0045700B"/>
    <w:rsid w:val="00460AB2"/>
    <w:rsid w:val="00461C0A"/>
    <w:rsid w:val="00464582"/>
    <w:rsid w:val="00474ED1"/>
    <w:rsid w:val="00475899"/>
    <w:rsid w:val="00475C42"/>
    <w:rsid w:val="004776CA"/>
    <w:rsid w:val="0047779B"/>
    <w:rsid w:val="00477E77"/>
    <w:rsid w:val="00481369"/>
    <w:rsid w:val="00483596"/>
    <w:rsid w:val="0048365E"/>
    <w:rsid w:val="00483EE4"/>
    <w:rsid w:val="00484384"/>
    <w:rsid w:val="00484FF2"/>
    <w:rsid w:val="00486552"/>
    <w:rsid w:val="004869B0"/>
    <w:rsid w:val="0048787D"/>
    <w:rsid w:val="0049153B"/>
    <w:rsid w:val="004947AA"/>
    <w:rsid w:val="00495E6D"/>
    <w:rsid w:val="0049650F"/>
    <w:rsid w:val="004966EF"/>
    <w:rsid w:val="00497DF8"/>
    <w:rsid w:val="004A2672"/>
    <w:rsid w:val="004A3218"/>
    <w:rsid w:val="004A3A01"/>
    <w:rsid w:val="004A3C38"/>
    <w:rsid w:val="004A3CB5"/>
    <w:rsid w:val="004A4123"/>
    <w:rsid w:val="004A47F3"/>
    <w:rsid w:val="004A4EB9"/>
    <w:rsid w:val="004A7178"/>
    <w:rsid w:val="004A76D9"/>
    <w:rsid w:val="004A7D3D"/>
    <w:rsid w:val="004B07E0"/>
    <w:rsid w:val="004B5E75"/>
    <w:rsid w:val="004B6376"/>
    <w:rsid w:val="004B7970"/>
    <w:rsid w:val="004B7CEE"/>
    <w:rsid w:val="004C14F7"/>
    <w:rsid w:val="004C21FE"/>
    <w:rsid w:val="004C276C"/>
    <w:rsid w:val="004C2836"/>
    <w:rsid w:val="004C2FDF"/>
    <w:rsid w:val="004C3BE1"/>
    <w:rsid w:val="004C4499"/>
    <w:rsid w:val="004C5FBF"/>
    <w:rsid w:val="004C6391"/>
    <w:rsid w:val="004D4164"/>
    <w:rsid w:val="004D6015"/>
    <w:rsid w:val="004D6BEB"/>
    <w:rsid w:val="004D7695"/>
    <w:rsid w:val="004E00C6"/>
    <w:rsid w:val="004E1934"/>
    <w:rsid w:val="004E1EB0"/>
    <w:rsid w:val="004E2778"/>
    <w:rsid w:val="004E2BCD"/>
    <w:rsid w:val="004E3460"/>
    <w:rsid w:val="004E4CC8"/>
    <w:rsid w:val="004E6AE4"/>
    <w:rsid w:val="004E7C0F"/>
    <w:rsid w:val="004F1D81"/>
    <w:rsid w:val="004F37FF"/>
    <w:rsid w:val="004F41F5"/>
    <w:rsid w:val="004F4ACA"/>
    <w:rsid w:val="004F5158"/>
    <w:rsid w:val="004F5873"/>
    <w:rsid w:val="004F69F2"/>
    <w:rsid w:val="004F6C8B"/>
    <w:rsid w:val="004F6F06"/>
    <w:rsid w:val="004F77AA"/>
    <w:rsid w:val="00500038"/>
    <w:rsid w:val="00502F1C"/>
    <w:rsid w:val="0050510A"/>
    <w:rsid w:val="005064B7"/>
    <w:rsid w:val="0050662E"/>
    <w:rsid w:val="00507A06"/>
    <w:rsid w:val="005100C0"/>
    <w:rsid w:val="00513C6C"/>
    <w:rsid w:val="00514104"/>
    <w:rsid w:val="00515CE9"/>
    <w:rsid w:val="005161FE"/>
    <w:rsid w:val="00516C18"/>
    <w:rsid w:val="005227F9"/>
    <w:rsid w:val="00524F9D"/>
    <w:rsid w:val="00525C9A"/>
    <w:rsid w:val="00526465"/>
    <w:rsid w:val="00526674"/>
    <w:rsid w:val="00526871"/>
    <w:rsid w:val="00526CD7"/>
    <w:rsid w:val="00530738"/>
    <w:rsid w:val="00530A10"/>
    <w:rsid w:val="00530B8F"/>
    <w:rsid w:val="00531F04"/>
    <w:rsid w:val="0053218D"/>
    <w:rsid w:val="005336D8"/>
    <w:rsid w:val="00535ED7"/>
    <w:rsid w:val="00541213"/>
    <w:rsid w:val="00541C84"/>
    <w:rsid w:val="00546218"/>
    <w:rsid w:val="00550A78"/>
    <w:rsid w:val="00550F05"/>
    <w:rsid w:val="00551FF1"/>
    <w:rsid w:val="005531D0"/>
    <w:rsid w:val="005531E6"/>
    <w:rsid w:val="0055510E"/>
    <w:rsid w:val="00556864"/>
    <w:rsid w:val="005577B9"/>
    <w:rsid w:val="0056067F"/>
    <w:rsid w:val="00561288"/>
    <w:rsid w:val="005612E5"/>
    <w:rsid w:val="005613C8"/>
    <w:rsid w:val="0056405D"/>
    <w:rsid w:val="005644B6"/>
    <w:rsid w:val="00565275"/>
    <w:rsid w:val="005653A9"/>
    <w:rsid w:val="0056730A"/>
    <w:rsid w:val="0057017C"/>
    <w:rsid w:val="00572915"/>
    <w:rsid w:val="00572E3F"/>
    <w:rsid w:val="00572EBE"/>
    <w:rsid w:val="00572F3E"/>
    <w:rsid w:val="00573A2A"/>
    <w:rsid w:val="0057419C"/>
    <w:rsid w:val="00575A95"/>
    <w:rsid w:val="00576BED"/>
    <w:rsid w:val="00576F58"/>
    <w:rsid w:val="005772E2"/>
    <w:rsid w:val="005773C1"/>
    <w:rsid w:val="005775E0"/>
    <w:rsid w:val="00580E6C"/>
    <w:rsid w:val="00582A04"/>
    <w:rsid w:val="00584E0E"/>
    <w:rsid w:val="005904E6"/>
    <w:rsid w:val="005912BE"/>
    <w:rsid w:val="00593242"/>
    <w:rsid w:val="00593440"/>
    <w:rsid w:val="005936EC"/>
    <w:rsid w:val="0059418B"/>
    <w:rsid w:val="00594920"/>
    <w:rsid w:val="00597C62"/>
    <w:rsid w:val="005A1A75"/>
    <w:rsid w:val="005A31A1"/>
    <w:rsid w:val="005A3409"/>
    <w:rsid w:val="005A4384"/>
    <w:rsid w:val="005A4AA5"/>
    <w:rsid w:val="005A5107"/>
    <w:rsid w:val="005A5214"/>
    <w:rsid w:val="005A64A6"/>
    <w:rsid w:val="005B01C9"/>
    <w:rsid w:val="005B0D6E"/>
    <w:rsid w:val="005B1D31"/>
    <w:rsid w:val="005B2D27"/>
    <w:rsid w:val="005B364C"/>
    <w:rsid w:val="005B3B80"/>
    <w:rsid w:val="005B6AFF"/>
    <w:rsid w:val="005B7445"/>
    <w:rsid w:val="005B7B55"/>
    <w:rsid w:val="005C2133"/>
    <w:rsid w:val="005C2E59"/>
    <w:rsid w:val="005C6614"/>
    <w:rsid w:val="005C7451"/>
    <w:rsid w:val="005D175D"/>
    <w:rsid w:val="005D20AB"/>
    <w:rsid w:val="005D273C"/>
    <w:rsid w:val="005D50BC"/>
    <w:rsid w:val="005D5C64"/>
    <w:rsid w:val="005D7C3B"/>
    <w:rsid w:val="005E04B9"/>
    <w:rsid w:val="005E0A70"/>
    <w:rsid w:val="005E161C"/>
    <w:rsid w:val="005E5634"/>
    <w:rsid w:val="005E6649"/>
    <w:rsid w:val="005F092F"/>
    <w:rsid w:val="005F1207"/>
    <w:rsid w:val="005F1AAA"/>
    <w:rsid w:val="005F1D42"/>
    <w:rsid w:val="005F2300"/>
    <w:rsid w:val="005F3C70"/>
    <w:rsid w:val="005F4854"/>
    <w:rsid w:val="005F4F77"/>
    <w:rsid w:val="005F6AF3"/>
    <w:rsid w:val="005F7534"/>
    <w:rsid w:val="005F7815"/>
    <w:rsid w:val="005F794B"/>
    <w:rsid w:val="006018EB"/>
    <w:rsid w:val="0060288D"/>
    <w:rsid w:val="00603324"/>
    <w:rsid w:val="00603C55"/>
    <w:rsid w:val="00604BB1"/>
    <w:rsid w:val="0061035A"/>
    <w:rsid w:val="00611CC1"/>
    <w:rsid w:val="006126E4"/>
    <w:rsid w:val="006159F5"/>
    <w:rsid w:val="0061675F"/>
    <w:rsid w:val="00622581"/>
    <w:rsid w:val="00624704"/>
    <w:rsid w:val="00625D31"/>
    <w:rsid w:val="00630FAE"/>
    <w:rsid w:val="006311A0"/>
    <w:rsid w:val="00631818"/>
    <w:rsid w:val="006335BA"/>
    <w:rsid w:val="00634278"/>
    <w:rsid w:val="00634726"/>
    <w:rsid w:val="006349C1"/>
    <w:rsid w:val="00634EA8"/>
    <w:rsid w:val="0063525F"/>
    <w:rsid w:val="00637949"/>
    <w:rsid w:val="0064142A"/>
    <w:rsid w:val="00643CEC"/>
    <w:rsid w:val="00644263"/>
    <w:rsid w:val="0064513E"/>
    <w:rsid w:val="00645325"/>
    <w:rsid w:val="00645A1E"/>
    <w:rsid w:val="006462AB"/>
    <w:rsid w:val="006470D1"/>
    <w:rsid w:val="00647760"/>
    <w:rsid w:val="006477E2"/>
    <w:rsid w:val="00650A0F"/>
    <w:rsid w:val="00651865"/>
    <w:rsid w:val="00652165"/>
    <w:rsid w:val="00652852"/>
    <w:rsid w:val="00654750"/>
    <w:rsid w:val="00654D37"/>
    <w:rsid w:val="006550D8"/>
    <w:rsid w:val="0065653D"/>
    <w:rsid w:val="00656B84"/>
    <w:rsid w:val="00657B8C"/>
    <w:rsid w:val="00663334"/>
    <w:rsid w:val="00663D86"/>
    <w:rsid w:val="006643FC"/>
    <w:rsid w:val="00665AF7"/>
    <w:rsid w:val="00666E75"/>
    <w:rsid w:val="00667679"/>
    <w:rsid w:val="0067051F"/>
    <w:rsid w:val="00670A41"/>
    <w:rsid w:val="00671DFF"/>
    <w:rsid w:val="00672331"/>
    <w:rsid w:val="00675C87"/>
    <w:rsid w:val="00675C94"/>
    <w:rsid w:val="0067674D"/>
    <w:rsid w:val="00677536"/>
    <w:rsid w:val="00677BAB"/>
    <w:rsid w:val="00677C5F"/>
    <w:rsid w:val="00682AD8"/>
    <w:rsid w:val="006856F4"/>
    <w:rsid w:val="00686A7B"/>
    <w:rsid w:val="00686A7F"/>
    <w:rsid w:val="00690FAA"/>
    <w:rsid w:val="0069178F"/>
    <w:rsid w:val="00691936"/>
    <w:rsid w:val="00692D99"/>
    <w:rsid w:val="0069368D"/>
    <w:rsid w:val="00693D1D"/>
    <w:rsid w:val="00694A23"/>
    <w:rsid w:val="00696173"/>
    <w:rsid w:val="0069652C"/>
    <w:rsid w:val="006969E5"/>
    <w:rsid w:val="00696C4B"/>
    <w:rsid w:val="00696EFD"/>
    <w:rsid w:val="006A051A"/>
    <w:rsid w:val="006A0F8A"/>
    <w:rsid w:val="006A21F8"/>
    <w:rsid w:val="006A266A"/>
    <w:rsid w:val="006A29BA"/>
    <w:rsid w:val="006A3749"/>
    <w:rsid w:val="006A3A45"/>
    <w:rsid w:val="006A75D8"/>
    <w:rsid w:val="006B053B"/>
    <w:rsid w:val="006B1647"/>
    <w:rsid w:val="006B2EC6"/>
    <w:rsid w:val="006B3706"/>
    <w:rsid w:val="006B3D58"/>
    <w:rsid w:val="006B4AF2"/>
    <w:rsid w:val="006B568B"/>
    <w:rsid w:val="006B6F4A"/>
    <w:rsid w:val="006C382E"/>
    <w:rsid w:val="006C3F83"/>
    <w:rsid w:val="006C5CD3"/>
    <w:rsid w:val="006D1E85"/>
    <w:rsid w:val="006D2B27"/>
    <w:rsid w:val="006D311B"/>
    <w:rsid w:val="006D4415"/>
    <w:rsid w:val="006D46DD"/>
    <w:rsid w:val="006D5EE1"/>
    <w:rsid w:val="006D6D61"/>
    <w:rsid w:val="006E1505"/>
    <w:rsid w:val="006E1ECA"/>
    <w:rsid w:val="006E425F"/>
    <w:rsid w:val="006E4892"/>
    <w:rsid w:val="006E4D44"/>
    <w:rsid w:val="006E4FA5"/>
    <w:rsid w:val="006E52ED"/>
    <w:rsid w:val="006E59B3"/>
    <w:rsid w:val="006E7613"/>
    <w:rsid w:val="006F2945"/>
    <w:rsid w:val="006F42E5"/>
    <w:rsid w:val="006F547D"/>
    <w:rsid w:val="006F58F8"/>
    <w:rsid w:val="006F645F"/>
    <w:rsid w:val="006F7ADA"/>
    <w:rsid w:val="007007ED"/>
    <w:rsid w:val="0070179A"/>
    <w:rsid w:val="007017B5"/>
    <w:rsid w:val="00702A54"/>
    <w:rsid w:val="00703571"/>
    <w:rsid w:val="00705F72"/>
    <w:rsid w:val="00706D3D"/>
    <w:rsid w:val="0071267E"/>
    <w:rsid w:val="00712875"/>
    <w:rsid w:val="00713081"/>
    <w:rsid w:val="007131CE"/>
    <w:rsid w:val="007149E8"/>
    <w:rsid w:val="00715012"/>
    <w:rsid w:val="007155AC"/>
    <w:rsid w:val="0071609E"/>
    <w:rsid w:val="00717143"/>
    <w:rsid w:val="00717339"/>
    <w:rsid w:val="00720CEC"/>
    <w:rsid w:val="00720D86"/>
    <w:rsid w:val="00721FCD"/>
    <w:rsid w:val="0072294D"/>
    <w:rsid w:val="007274F8"/>
    <w:rsid w:val="00730BF0"/>
    <w:rsid w:val="00732CDB"/>
    <w:rsid w:val="0073405B"/>
    <w:rsid w:val="007340F4"/>
    <w:rsid w:val="00736E5B"/>
    <w:rsid w:val="00737959"/>
    <w:rsid w:val="0074291D"/>
    <w:rsid w:val="007444F8"/>
    <w:rsid w:val="00744D37"/>
    <w:rsid w:val="00747422"/>
    <w:rsid w:val="00752445"/>
    <w:rsid w:val="00756430"/>
    <w:rsid w:val="007565B2"/>
    <w:rsid w:val="00756841"/>
    <w:rsid w:val="00757024"/>
    <w:rsid w:val="00760C79"/>
    <w:rsid w:val="007621EF"/>
    <w:rsid w:val="007639A2"/>
    <w:rsid w:val="00765010"/>
    <w:rsid w:val="0076640A"/>
    <w:rsid w:val="007669B0"/>
    <w:rsid w:val="0077049B"/>
    <w:rsid w:val="00771F8B"/>
    <w:rsid w:val="00773976"/>
    <w:rsid w:val="0077397C"/>
    <w:rsid w:val="0077687C"/>
    <w:rsid w:val="00777475"/>
    <w:rsid w:val="00781968"/>
    <w:rsid w:val="00783FC4"/>
    <w:rsid w:val="00784A38"/>
    <w:rsid w:val="00784EEE"/>
    <w:rsid w:val="00785708"/>
    <w:rsid w:val="007860BB"/>
    <w:rsid w:val="00786E05"/>
    <w:rsid w:val="0078735F"/>
    <w:rsid w:val="007943D6"/>
    <w:rsid w:val="00794664"/>
    <w:rsid w:val="00795D16"/>
    <w:rsid w:val="007968B9"/>
    <w:rsid w:val="00796E67"/>
    <w:rsid w:val="007A05BE"/>
    <w:rsid w:val="007A0CD1"/>
    <w:rsid w:val="007A165E"/>
    <w:rsid w:val="007A25C3"/>
    <w:rsid w:val="007A6ED5"/>
    <w:rsid w:val="007A7AFE"/>
    <w:rsid w:val="007B1C47"/>
    <w:rsid w:val="007B4BA8"/>
    <w:rsid w:val="007C589C"/>
    <w:rsid w:val="007C7BC9"/>
    <w:rsid w:val="007C7E5C"/>
    <w:rsid w:val="007D124C"/>
    <w:rsid w:val="007D27DE"/>
    <w:rsid w:val="007D592B"/>
    <w:rsid w:val="007D5FE1"/>
    <w:rsid w:val="007D6C2A"/>
    <w:rsid w:val="007D7CD4"/>
    <w:rsid w:val="007E11B2"/>
    <w:rsid w:val="007E2322"/>
    <w:rsid w:val="007E23A5"/>
    <w:rsid w:val="007E3EF0"/>
    <w:rsid w:val="007E40AE"/>
    <w:rsid w:val="007E53F0"/>
    <w:rsid w:val="007E5C85"/>
    <w:rsid w:val="007F0209"/>
    <w:rsid w:val="007F109D"/>
    <w:rsid w:val="007F1385"/>
    <w:rsid w:val="007F36D3"/>
    <w:rsid w:val="007F52CC"/>
    <w:rsid w:val="007F59C2"/>
    <w:rsid w:val="007F6010"/>
    <w:rsid w:val="0080111A"/>
    <w:rsid w:val="0080121E"/>
    <w:rsid w:val="00802475"/>
    <w:rsid w:val="008029E7"/>
    <w:rsid w:val="00803996"/>
    <w:rsid w:val="008045DF"/>
    <w:rsid w:val="0080482C"/>
    <w:rsid w:val="008067A1"/>
    <w:rsid w:val="008101A7"/>
    <w:rsid w:val="00810E32"/>
    <w:rsid w:val="00812587"/>
    <w:rsid w:val="0081279A"/>
    <w:rsid w:val="00813D7A"/>
    <w:rsid w:val="0081553E"/>
    <w:rsid w:val="00816883"/>
    <w:rsid w:val="00820974"/>
    <w:rsid w:val="008219BE"/>
    <w:rsid w:val="00822315"/>
    <w:rsid w:val="00823E03"/>
    <w:rsid w:val="00827090"/>
    <w:rsid w:val="008317FF"/>
    <w:rsid w:val="00831D9A"/>
    <w:rsid w:val="00833543"/>
    <w:rsid w:val="008352FC"/>
    <w:rsid w:val="00835773"/>
    <w:rsid w:val="00836ADD"/>
    <w:rsid w:val="00837200"/>
    <w:rsid w:val="00837CAC"/>
    <w:rsid w:val="00840217"/>
    <w:rsid w:val="00840953"/>
    <w:rsid w:val="0084275F"/>
    <w:rsid w:val="00843E50"/>
    <w:rsid w:val="008444F9"/>
    <w:rsid w:val="008456D5"/>
    <w:rsid w:val="00845707"/>
    <w:rsid w:val="00845F22"/>
    <w:rsid w:val="0084634B"/>
    <w:rsid w:val="0084781D"/>
    <w:rsid w:val="00852CCF"/>
    <w:rsid w:val="00853ADE"/>
    <w:rsid w:val="00856818"/>
    <w:rsid w:val="00862BB2"/>
    <w:rsid w:val="00862E80"/>
    <w:rsid w:val="00863987"/>
    <w:rsid w:val="0086398F"/>
    <w:rsid w:val="00865337"/>
    <w:rsid w:val="0086631F"/>
    <w:rsid w:val="00866791"/>
    <w:rsid w:val="00867F10"/>
    <w:rsid w:val="0087269C"/>
    <w:rsid w:val="00877B02"/>
    <w:rsid w:val="00877DED"/>
    <w:rsid w:val="00881035"/>
    <w:rsid w:val="00881A7B"/>
    <w:rsid w:val="00881E0F"/>
    <w:rsid w:val="008829BC"/>
    <w:rsid w:val="00882D59"/>
    <w:rsid w:val="00883952"/>
    <w:rsid w:val="00884046"/>
    <w:rsid w:val="00884A25"/>
    <w:rsid w:val="00884E68"/>
    <w:rsid w:val="008A0ED9"/>
    <w:rsid w:val="008A1887"/>
    <w:rsid w:val="008A39D0"/>
    <w:rsid w:val="008A3E38"/>
    <w:rsid w:val="008A71F2"/>
    <w:rsid w:val="008A7CB7"/>
    <w:rsid w:val="008B0004"/>
    <w:rsid w:val="008B1482"/>
    <w:rsid w:val="008B226B"/>
    <w:rsid w:val="008B24E5"/>
    <w:rsid w:val="008B372D"/>
    <w:rsid w:val="008B3901"/>
    <w:rsid w:val="008B5E1B"/>
    <w:rsid w:val="008B6A81"/>
    <w:rsid w:val="008B7DC2"/>
    <w:rsid w:val="008C0B2F"/>
    <w:rsid w:val="008C0E35"/>
    <w:rsid w:val="008C17CB"/>
    <w:rsid w:val="008C1968"/>
    <w:rsid w:val="008C3ECD"/>
    <w:rsid w:val="008C4D0D"/>
    <w:rsid w:val="008C6B78"/>
    <w:rsid w:val="008C779F"/>
    <w:rsid w:val="008D217D"/>
    <w:rsid w:val="008D2EB0"/>
    <w:rsid w:val="008D30DB"/>
    <w:rsid w:val="008D3100"/>
    <w:rsid w:val="008E1B42"/>
    <w:rsid w:val="008E2A0D"/>
    <w:rsid w:val="008E467C"/>
    <w:rsid w:val="008E4BEE"/>
    <w:rsid w:val="008E5DD3"/>
    <w:rsid w:val="008E7963"/>
    <w:rsid w:val="008F23C4"/>
    <w:rsid w:val="008F2769"/>
    <w:rsid w:val="008F28A5"/>
    <w:rsid w:val="008F2AAF"/>
    <w:rsid w:val="008F3B67"/>
    <w:rsid w:val="008F51CB"/>
    <w:rsid w:val="008F57C1"/>
    <w:rsid w:val="008F59C8"/>
    <w:rsid w:val="008F66DB"/>
    <w:rsid w:val="008F7DA0"/>
    <w:rsid w:val="008F7DC9"/>
    <w:rsid w:val="00900404"/>
    <w:rsid w:val="00900796"/>
    <w:rsid w:val="00901EC3"/>
    <w:rsid w:val="00902481"/>
    <w:rsid w:val="00902C77"/>
    <w:rsid w:val="009032F5"/>
    <w:rsid w:val="009049C9"/>
    <w:rsid w:val="00904CDA"/>
    <w:rsid w:val="0090579B"/>
    <w:rsid w:val="00906BED"/>
    <w:rsid w:val="0090778F"/>
    <w:rsid w:val="00910408"/>
    <w:rsid w:val="009111CF"/>
    <w:rsid w:val="00915B06"/>
    <w:rsid w:val="009169D1"/>
    <w:rsid w:val="009204BE"/>
    <w:rsid w:val="00920812"/>
    <w:rsid w:val="00920DC1"/>
    <w:rsid w:val="009211F9"/>
    <w:rsid w:val="0092286E"/>
    <w:rsid w:val="00922E90"/>
    <w:rsid w:val="00923802"/>
    <w:rsid w:val="0092388A"/>
    <w:rsid w:val="009252D4"/>
    <w:rsid w:val="009255E1"/>
    <w:rsid w:val="0092566C"/>
    <w:rsid w:val="00926207"/>
    <w:rsid w:val="0092748F"/>
    <w:rsid w:val="0092796C"/>
    <w:rsid w:val="00927D7B"/>
    <w:rsid w:val="009344F2"/>
    <w:rsid w:val="00934650"/>
    <w:rsid w:val="00936049"/>
    <w:rsid w:val="009409CB"/>
    <w:rsid w:val="0094267C"/>
    <w:rsid w:val="00944B71"/>
    <w:rsid w:val="00946512"/>
    <w:rsid w:val="00946A03"/>
    <w:rsid w:val="00946A2B"/>
    <w:rsid w:val="00946BCD"/>
    <w:rsid w:val="00946CD5"/>
    <w:rsid w:val="00947B92"/>
    <w:rsid w:val="00953566"/>
    <w:rsid w:val="00953706"/>
    <w:rsid w:val="00954B61"/>
    <w:rsid w:val="00955040"/>
    <w:rsid w:val="00955FD4"/>
    <w:rsid w:val="0095623D"/>
    <w:rsid w:val="009578BF"/>
    <w:rsid w:val="00961850"/>
    <w:rsid w:val="00962C7E"/>
    <w:rsid w:val="00963BF3"/>
    <w:rsid w:val="0097029D"/>
    <w:rsid w:val="00971649"/>
    <w:rsid w:val="00973E01"/>
    <w:rsid w:val="009768BC"/>
    <w:rsid w:val="00977ACE"/>
    <w:rsid w:val="00977E09"/>
    <w:rsid w:val="00980126"/>
    <w:rsid w:val="0098091D"/>
    <w:rsid w:val="00980962"/>
    <w:rsid w:val="009814FF"/>
    <w:rsid w:val="00981F9A"/>
    <w:rsid w:val="00983798"/>
    <w:rsid w:val="00983A7C"/>
    <w:rsid w:val="00983BE8"/>
    <w:rsid w:val="00983C03"/>
    <w:rsid w:val="009853F1"/>
    <w:rsid w:val="00987918"/>
    <w:rsid w:val="009909EC"/>
    <w:rsid w:val="00991741"/>
    <w:rsid w:val="00993BA7"/>
    <w:rsid w:val="00993C60"/>
    <w:rsid w:val="00994C4F"/>
    <w:rsid w:val="0099647D"/>
    <w:rsid w:val="00996B8C"/>
    <w:rsid w:val="00997A67"/>
    <w:rsid w:val="00997B90"/>
    <w:rsid w:val="009A0B85"/>
    <w:rsid w:val="009A1D80"/>
    <w:rsid w:val="009A1D86"/>
    <w:rsid w:val="009A255D"/>
    <w:rsid w:val="009A30D6"/>
    <w:rsid w:val="009A34C3"/>
    <w:rsid w:val="009A36F4"/>
    <w:rsid w:val="009A5601"/>
    <w:rsid w:val="009A6854"/>
    <w:rsid w:val="009A78E7"/>
    <w:rsid w:val="009B0010"/>
    <w:rsid w:val="009B00F2"/>
    <w:rsid w:val="009B0293"/>
    <w:rsid w:val="009B1BD3"/>
    <w:rsid w:val="009B2BA6"/>
    <w:rsid w:val="009B2E96"/>
    <w:rsid w:val="009B5E0E"/>
    <w:rsid w:val="009B6ACA"/>
    <w:rsid w:val="009B7194"/>
    <w:rsid w:val="009C14C9"/>
    <w:rsid w:val="009C1ABA"/>
    <w:rsid w:val="009C342A"/>
    <w:rsid w:val="009C52F8"/>
    <w:rsid w:val="009C56B1"/>
    <w:rsid w:val="009C6250"/>
    <w:rsid w:val="009D0077"/>
    <w:rsid w:val="009D17D6"/>
    <w:rsid w:val="009D5380"/>
    <w:rsid w:val="009D5A1C"/>
    <w:rsid w:val="009D6C76"/>
    <w:rsid w:val="009D73E9"/>
    <w:rsid w:val="009D7451"/>
    <w:rsid w:val="009E0113"/>
    <w:rsid w:val="009E1472"/>
    <w:rsid w:val="009E4644"/>
    <w:rsid w:val="009E7E52"/>
    <w:rsid w:val="009F092C"/>
    <w:rsid w:val="009F0D2F"/>
    <w:rsid w:val="009F17EC"/>
    <w:rsid w:val="009F23D8"/>
    <w:rsid w:val="009F2AC0"/>
    <w:rsid w:val="009F6A33"/>
    <w:rsid w:val="009F7526"/>
    <w:rsid w:val="00A0072D"/>
    <w:rsid w:val="00A00EDA"/>
    <w:rsid w:val="00A05061"/>
    <w:rsid w:val="00A06C1F"/>
    <w:rsid w:val="00A06D82"/>
    <w:rsid w:val="00A070A2"/>
    <w:rsid w:val="00A0749C"/>
    <w:rsid w:val="00A103B6"/>
    <w:rsid w:val="00A122B5"/>
    <w:rsid w:val="00A146EE"/>
    <w:rsid w:val="00A1538A"/>
    <w:rsid w:val="00A20B40"/>
    <w:rsid w:val="00A21371"/>
    <w:rsid w:val="00A234B6"/>
    <w:rsid w:val="00A23735"/>
    <w:rsid w:val="00A238FF"/>
    <w:rsid w:val="00A2686F"/>
    <w:rsid w:val="00A269C4"/>
    <w:rsid w:val="00A32097"/>
    <w:rsid w:val="00A330B3"/>
    <w:rsid w:val="00A34026"/>
    <w:rsid w:val="00A35365"/>
    <w:rsid w:val="00A363E3"/>
    <w:rsid w:val="00A403AD"/>
    <w:rsid w:val="00A433A0"/>
    <w:rsid w:val="00A43B0E"/>
    <w:rsid w:val="00A44080"/>
    <w:rsid w:val="00A46173"/>
    <w:rsid w:val="00A51B39"/>
    <w:rsid w:val="00A51B44"/>
    <w:rsid w:val="00A51E3D"/>
    <w:rsid w:val="00A55479"/>
    <w:rsid w:val="00A575B5"/>
    <w:rsid w:val="00A622AB"/>
    <w:rsid w:val="00A6617B"/>
    <w:rsid w:val="00A67A43"/>
    <w:rsid w:val="00A67AF8"/>
    <w:rsid w:val="00A70111"/>
    <w:rsid w:val="00A702DD"/>
    <w:rsid w:val="00A7044C"/>
    <w:rsid w:val="00A70E56"/>
    <w:rsid w:val="00A7333F"/>
    <w:rsid w:val="00A752AE"/>
    <w:rsid w:val="00A75BFD"/>
    <w:rsid w:val="00A76EF1"/>
    <w:rsid w:val="00A806CE"/>
    <w:rsid w:val="00A82BDB"/>
    <w:rsid w:val="00A83FDD"/>
    <w:rsid w:val="00A84ADF"/>
    <w:rsid w:val="00A85BE0"/>
    <w:rsid w:val="00A85CE0"/>
    <w:rsid w:val="00A86C5C"/>
    <w:rsid w:val="00A873FE"/>
    <w:rsid w:val="00A9027A"/>
    <w:rsid w:val="00A90F4B"/>
    <w:rsid w:val="00A912E4"/>
    <w:rsid w:val="00A916A4"/>
    <w:rsid w:val="00A916E4"/>
    <w:rsid w:val="00A94167"/>
    <w:rsid w:val="00A95266"/>
    <w:rsid w:val="00A95970"/>
    <w:rsid w:val="00AA1B8E"/>
    <w:rsid w:val="00AA2E13"/>
    <w:rsid w:val="00AA2F1E"/>
    <w:rsid w:val="00AA32A9"/>
    <w:rsid w:val="00AA3CEA"/>
    <w:rsid w:val="00AA49FB"/>
    <w:rsid w:val="00AA49FF"/>
    <w:rsid w:val="00AA4A51"/>
    <w:rsid w:val="00AA4ACC"/>
    <w:rsid w:val="00AA5C39"/>
    <w:rsid w:val="00AA609A"/>
    <w:rsid w:val="00AA696A"/>
    <w:rsid w:val="00AB0FEC"/>
    <w:rsid w:val="00AB1BD8"/>
    <w:rsid w:val="00AB1DB9"/>
    <w:rsid w:val="00AB3238"/>
    <w:rsid w:val="00AB52F8"/>
    <w:rsid w:val="00AB747E"/>
    <w:rsid w:val="00AB79C0"/>
    <w:rsid w:val="00AC2216"/>
    <w:rsid w:val="00AC2613"/>
    <w:rsid w:val="00AC2F5F"/>
    <w:rsid w:val="00AC358E"/>
    <w:rsid w:val="00AC3775"/>
    <w:rsid w:val="00AC3DBC"/>
    <w:rsid w:val="00AC4151"/>
    <w:rsid w:val="00AC4537"/>
    <w:rsid w:val="00AC6169"/>
    <w:rsid w:val="00AC6AB5"/>
    <w:rsid w:val="00AC7B6E"/>
    <w:rsid w:val="00AD0166"/>
    <w:rsid w:val="00AD0FA8"/>
    <w:rsid w:val="00AD161C"/>
    <w:rsid w:val="00AD1C98"/>
    <w:rsid w:val="00AD4EF7"/>
    <w:rsid w:val="00AD5B79"/>
    <w:rsid w:val="00AD5C1E"/>
    <w:rsid w:val="00AD6CF6"/>
    <w:rsid w:val="00AD6E09"/>
    <w:rsid w:val="00AD75FB"/>
    <w:rsid w:val="00AD7703"/>
    <w:rsid w:val="00AD7710"/>
    <w:rsid w:val="00AD7744"/>
    <w:rsid w:val="00AE1A3E"/>
    <w:rsid w:val="00AE1A42"/>
    <w:rsid w:val="00AE4F99"/>
    <w:rsid w:val="00AE5371"/>
    <w:rsid w:val="00AE5BE4"/>
    <w:rsid w:val="00AE7DE1"/>
    <w:rsid w:val="00AF09EC"/>
    <w:rsid w:val="00AF34A6"/>
    <w:rsid w:val="00AF4CB3"/>
    <w:rsid w:val="00AF4E1A"/>
    <w:rsid w:val="00AF4FDD"/>
    <w:rsid w:val="00AF73F8"/>
    <w:rsid w:val="00B00786"/>
    <w:rsid w:val="00B008A3"/>
    <w:rsid w:val="00B0381A"/>
    <w:rsid w:val="00B0484D"/>
    <w:rsid w:val="00B057D7"/>
    <w:rsid w:val="00B05DB9"/>
    <w:rsid w:val="00B0674F"/>
    <w:rsid w:val="00B12392"/>
    <w:rsid w:val="00B218C5"/>
    <w:rsid w:val="00B2194D"/>
    <w:rsid w:val="00B21CC8"/>
    <w:rsid w:val="00B30110"/>
    <w:rsid w:val="00B30BF2"/>
    <w:rsid w:val="00B31EED"/>
    <w:rsid w:val="00B32158"/>
    <w:rsid w:val="00B32DC8"/>
    <w:rsid w:val="00B336C9"/>
    <w:rsid w:val="00B33D67"/>
    <w:rsid w:val="00B33FF3"/>
    <w:rsid w:val="00B341DE"/>
    <w:rsid w:val="00B34EA2"/>
    <w:rsid w:val="00B3568F"/>
    <w:rsid w:val="00B36715"/>
    <w:rsid w:val="00B37645"/>
    <w:rsid w:val="00B42AC2"/>
    <w:rsid w:val="00B44D13"/>
    <w:rsid w:val="00B46822"/>
    <w:rsid w:val="00B47048"/>
    <w:rsid w:val="00B47A91"/>
    <w:rsid w:val="00B47FA2"/>
    <w:rsid w:val="00B51AAD"/>
    <w:rsid w:val="00B53846"/>
    <w:rsid w:val="00B562AA"/>
    <w:rsid w:val="00B572C6"/>
    <w:rsid w:val="00B57ADF"/>
    <w:rsid w:val="00B6011E"/>
    <w:rsid w:val="00B606EC"/>
    <w:rsid w:val="00B6097E"/>
    <w:rsid w:val="00B63D1F"/>
    <w:rsid w:val="00B64D96"/>
    <w:rsid w:val="00B666D4"/>
    <w:rsid w:val="00B668CD"/>
    <w:rsid w:val="00B713E1"/>
    <w:rsid w:val="00B714E3"/>
    <w:rsid w:val="00B719C3"/>
    <w:rsid w:val="00B71BE9"/>
    <w:rsid w:val="00B71C28"/>
    <w:rsid w:val="00B72850"/>
    <w:rsid w:val="00B74A27"/>
    <w:rsid w:val="00B75407"/>
    <w:rsid w:val="00B75B75"/>
    <w:rsid w:val="00B75D2C"/>
    <w:rsid w:val="00B800E2"/>
    <w:rsid w:val="00B824B2"/>
    <w:rsid w:val="00B83D38"/>
    <w:rsid w:val="00B86BE5"/>
    <w:rsid w:val="00B8775C"/>
    <w:rsid w:val="00B911F9"/>
    <w:rsid w:val="00B91DD4"/>
    <w:rsid w:val="00B9239E"/>
    <w:rsid w:val="00B93C0B"/>
    <w:rsid w:val="00B9430D"/>
    <w:rsid w:val="00B94A0B"/>
    <w:rsid w:val="00B94C1C"/>
    <w:rsid w:val="00B95D49"/>
    <w:rsid w:val="00BA01A6"/>
    <w:rsid w:val="00BA193C"/>
    <w:rsid w:val="00BA7348"/>
    <w:rsid w:val="00BA78BB"/>
    <w:rsid w:val="00BB105A"/>
    <w:rsid w:val="00BB1076"/>
    <w:rsid w:val="00BB121D"/>
    <w:rsid w:val="00BB1305"/>
    <w:rsid w:val="00BB362D"/>
    <w:rsid w:val="00BB3AAC"/>
    <w:rsid w:val="00BB4D7E"/>
    <w:rsid w:val="00BB5C69"/>
    <w:rsid w:val="00BB6696"/>
    <w:rsid w:val="00BB68A9"/>
    <w:rsid w:val="00BB7595"/>
    <w:rsid w:val="00BB78B2"/>
    <w:rsid w:val="00BB7EF3"/>
    <w:rsid w:val="00BC267D"/>
    <w:rsid w:val="00BC2B25"/>
    <w:rsid w:val="00BC2B73"/>
    <w:rsid w:val="00BC58F5"/>
    <w:rsid w:val="00BC72A7"/>
    <w:rsid w:val="00BD0B14"/>
    <w:rsid w:val="00BD0F4D"/>
    <w:rsid w:val="00BD2905"/>
    <w:rsid w:val="00BD42A6"/>
    <w:rsid w:val="00BD6554"/>
    <w:rsid w:val="00BD75CA"/>
    <w:rsid w:val="00BE014C"/>
    <w:rsid w:val="00BE2F7E"/>
    <w:rsid w:val="00BE3154"/>
    <w:rsid w:val="00BE3AD8"/>
    <w:rsid w:val="00BE45E7"/>
    <w:rsid w:val="00BE730A"/>
    <w:rsid w:val="00BE7E4B"/>
    <w:rsid w:val="00BF12B0"/>
    <w:rsid w:val="00BF18BF"/>
    <w:rsid w:val="00BF19D6"/>
    <w:rsid w:val="00BF2124"/>
    <w:rsid w:val="00BF25B2"/>
    <w:rsid w:val="00BF44F6"/>
    <w:rsid w:val="00BF7030"/>
    <w:rsid w:val="00C0068C"/>
    <w:rsid w:val="00C00695"/>
    <w:rsid w:val="00C043D0"/>
    <w:rsid w:val="00C0455C"/>
    <w:rsid w:val="00C05C55"/>
    <w:rsid w:val="00C05D4A"/>
    <w:rsid w:val="00C06027"/>
    <w:rsid w:val="00C10346"/>
    <w:rsid w:val="00C10A76"/>
    <w:rsid w:val="00C149EB"/>
    <w:rsid w:val="00C155DB"/>
    <w:rsid w:val="00C15AFC"/>
    <w:rsid w:val="00C15FB9"/>
    <w:rsid w:val="00C17F11"/>
    <w:rsid w:val="00C201B0"/>
    <w:rsid w:val="00C20747"/>
    <w:rsid w:val="00C24698"/>
    <w:rsid w:val="00C24EA9"/>
    <w:rsid w:val="00C2517A"/>
    <w:rsid w:val="00C26FA3"/>
    <w:rsid w:val="00C27CAF"/>
    <w:rsid w:val="00C30799"/>
    <w:rsid w:val="00C31E99"/>
    <w:rsid w:val="00C34421"/>
    <w:rsid w:val="00C37231"/>
    <w:rsid w:val="00C3797A"/>
    <w:rsid w:val="00C379EF"/>
    <w:rsid w:val="00C4163E"/>
    <w:rsid w:val="00C43C1F"/>
    <w:rsid w:val="00C45624"/>
    <w:rsid w:val="00C469C0"/>
    <w:rsid w:val="00C46C4C"/>
    <w:rsid w:val="00C4735E"/>
    <w:rsid w:val="00C479D6"/>
    <w:rsid w:val="00C47D19"/>
    <w:rsid w:val="00C530AB"/>
    <w:rsid w:val="00C54E28"/>
    <w:rsid w:val="00C55886"/>
    <w:rsid w:val="00C5653D"/>
    <w:rsid w:val="00C57766"/>
    <w:rsid w:val="00C60146"/>
    <w:rsid w:val="00C60EAD"/>
    <w:rsid w:val="00C65303"/>
    <w:rsid w:val="00C65E95"/>
    <w:rsid w:val="00C66038"/>
    <w:rsid w:val="00C66DA6"/>
    <w:rsid w:val="00C677A7"/>
    <w:rsid w:val="00C70BD1"/>
    <w:rsid w:val="00C70BF1"/>
    <w:rsid w:val="00C73117"/>
    <w:rsid w:val="00C77025"/>
    <w:rsid w:val="00C77935"/>
    <w:rsid w:val="00C77B56"/>
    <w:rsid w:val="00C77EE8"/>
    <w:rsid w:val="00C77FDD"/>
    <w:rsid w:val="00C80A8B"/>
    <w:rsid w:val="00C80C28"/>
    <w:rsid w:val="00C8222C"/>
    <w:rsid w:val="00C82549"/>
    <w:rsid w:val="00C82F47"/>
    <w:rsid w:val="00C84E11"/>
    <w:rsid w:val="00C8575D"/>
    <w:rsid w:val="00C876B3"/>
    <w:rsid w:val="00C90318"/>
    <w:rsid w:val="00C91850"/>
    <w:rsid w:val="00C9258C"/>
    <w:rsid w:val="00C93B24"/>
    <w:rsid w:val="00C95D2A"/>
    <w:rsid w:val="00CA44B0"/>
    <w:rsid w:val="00CA7529"/>
    <w:rsid w:val="00CB0861"/>
    <w:rsid w:val="00CB181E"/>
    <w:rsid w:val="00CB1CF1"/>
    <w:rsid w:val="00CB1E77"/>
    <w:rsid w:val="00CB30EA"/>
    <w:rsid w:val="00CB32C0"/>
    <w:rsid w:val="00CB5FE1"/>
    <w:rsid w:val="00CC0EA8"/>
    <w:rsid w:val="00CC4A45"/>
    <w:rsid w:val="00CC4A49"/>
    <w:rsid w:val="00CC796A"/>
    <w:rsid w:val="00CD0449"/>
    <w:rsid w:val="00CD0B90"/>
    <w:rsid w:val="00CD233E"/>
    <w:rsid w:val="00CD24AD"/>
    <w:rsid w:val="00CD37A1"/>
    <w:rsid w:val="00CD4E53"/>
    <w:rsid w:val="00CD5204"/>
    <w:rsid w:val="00CD52F8"/>
    <w:rsid w:val="00CD6CAE"/>
    <w:rsid w:val="00CD7870"/>
    <w:rsid w:val="00CE0941"/>
    <w:rsid w:val="00CE11CD"/>
    <w:rsid w:val="00CE2063"/>
    <w:rsid w:val="00CE5100"/>
    <w:rsid w:val="00CE7514"/>
    <w:rsid w:val="00CF34ED"/>
    <w:rsid w:val="00CF3EFD"/>
    <w:rsid w:val="00CF6683"/>
    <w:rsid w:val="00CF6945"/>
    <w:rsid w:val="00CF6CFD"/>
    <w:rsid w:val="00CF763F"/>
    <w:rsid w:val="00CF78A5"/>
    <w:rsid w:val="00CF7B66"/>
    <w:rsid w:val="00D02062"/>
    <w:rsid w:val="00D0259B"/>
    <w:rsid w:val="00D027D2"/>
    <w:rsid w:val="00D044F1"/>
    <w:rsid w:val="00D06779"/>
    <w:rsid w:val="00D13143"/>
    <w:rsid w:val="00D1636F"/>
    <w:rsid w:val="00D16964"/>
    <w:rsid w:val="00D1770F"/>
    <w:rsid w:val="00D17C6B"/>
    <w:rsid w:val="00D17E11"/>
    <w:rsid w:val="00D207F2"/>
    <w:rsid w:val="00D23311"/>
    <w:rsid w:val="00D24BD5"/>
    <w:rsid w:val="00D2560D"/>
    <w:rsid w:val="00D25DB3"/>
    <w:rsid w:val="00D26896"/>
    <w:rsid w:val="00D26AE1"/>
    <w:rsid w:val="00D26DF3"/>
    <w:rsid w:val="00D30045"/>
    <w:rsid w:val="00D307B7"/>
    <w:rsid w:val="00D30FBC"/>
    <w:rsid w:val="00D3125C"/>
    <w:rsid w:val="00D32281"/>
    <w:rsid w:val="00D35B3B"/>
    <w:rsid w:val="00D3728F"/>
    <w:rsid w:val="00D40F16"/>
    <w:rsid w:val="00D41C17"/>
    <w:rsid w:val="00D42505"/>
    <w:rsid w:val="00D427D4"/>
    <w:rsid w:val="00D428E4"/>
    <w:rsid w:val="00D42911"/>
    <w:rsid w:val="00D43A85"/>
    <w:rsid w:val="00D43ED3"/>
    <w:rsid w:val="00D44345"/>
    <w:rsid w:val="00D444E6"/>
    <w:rsid w:val="00D448BC"/>
    <w:rsid w:val="00D47EEB"/>
    <w:rsid w:val="00D50D8E"/>
    <w:rsid w:val="00D5285A"/>
    <w:rsid w:val="00D56075"/>
    <w:rsid w:val="00D5655E"/>
    <w:rsid w:val="00D56D25"/>
    <w:rsid w:val="00D57D58"/>
    <w:rsid w:val="00D60012"/>
    <w:rsid w:val="00D602FC"/>
    <w:rsid w:val="00D60344"/>
    <w:rsid w:val="00D61010"/>
    <w:rsid w:val="00D61042"/>
    <w:rsid w:val="00D6146C"/>
    <w:rsid w:val="00D62B25"/>
    <w:rsid w:val="00D62C1B"/>
    <w:rsid w:val="00D62E52"/>
    <w:rsid w:val="00D63423"/>
    <w:rsid w:val="00D6455D"/>
    <w:rsid w:val="00D65D86"/>
    <w:rsid w:val="00D661F9"/>
    <w:rsid w:val="00D6714D"/>
    <w:rsid w:val="00D67DEB"/>
    <w:rsid w:val="00D70172"/>
    <w:rsid w:val="00D71E3A"/>
    <w:rsid w:val="00D72063"/>
    <w:rsid w:val="00D75208"/>
    <w:rsid w:val="00D7616E"/>
    <w:rsid w:val="00D7657D"/>
    <w:rsid w:val="00D81A19"/>
    <w:rsid w:val="00D81B55"/>
    <w:rsid w:val="00D825BD"/>
    <w:rsid w:val="00D82C32"/>
    <w:rsid w:val="00D87A20"/>
    <w:rsid w:val="00D90309"/>
    <w:rsid w:val="00D906E7"/>
    <w:rsid w:val="00D909DB"/>
    <w:rsid w:val="00D921E7"/>
    <w:rsid w:val="00D92706"/>
    <w:rsid w:val="00D93AEC"/>
    <w:rsid w:val="00D948A4"/>
    <w:rsid w:val="00D96385"/>
    <w:rsid w:val="00D96BC0"/>
    <w:rsid w:val="00DA0DAB"/>
    <w:rsid w:val="00DA0FBB"/>
    <w:rsid w:val="00DA6576"/>
    <w:rsid w:val="00DA6D32"/>
    <w:rsid w:val="00DB0712"/>
    <w:rsid w:val="00DB093B"/>
    <w:rsid w:val="00DB14F8"/>
    <w:rsid w:val="00DB1A1E"/>
    <w:rsid w:val="00DB4A42"/>
    <w:rsid w:val="00DC09E8"/>
    <w:rsid w:val="00DC227D"/>
    <w:rsid w:val="00DC31CD"/>
    <w:rsid w:val="00DC56BF"/>
    <w:rsid w:val="00DC5B8B"/>
    <w:rsid w:val="00DC6560"/>
    <w:rsid w:val="00DD013F"/>
    <w:rsid w:val="00DD0212"/>
    <w:rsid w:val="00DD09C2"/>
    <w:rsid w:val="00DD1A73"/>
    <w:rsid w:val="00DD1B48"/>
    <w:rsid w:val="00DD2A1F"/>
    <w:rsid w:val="00DD6C61"/>
    <w:rsid w:val="00DD6DFD"/>
    <w:rsid w:val="00DD73BD"/>
    <w:rsid w:val="00DD7F83"/>
    <w:rsid w:val="00DE02A7"/>
    <w:rsid w:val="00DE12C7"/>
    <w:rsid w:val="00DE1701"/>
    <w:rsid w:val="00DE3924"/>
    <w:rsid w:val="00DE4362"/>
    <w:rsid w:val="00DE4FE2"/>
    <w:rsid w:val="00DE5E3F"/>
    <w:rsid w:val="00DE5F9F"/>
    <w:rsid w:val="00DE79C0"/>
    <w:rsid w:val="00DF0D7C"/>
    <w:rsid w:val="00DF2307"/>
    <w:rsid w:val="00DF296D"/>
    <w:rsid w:val="00DF51AB"/>
    <w:rsid w:val="00DF5378"/>
    <w:rsid w:val="00E00CD9"/>
    <w:rsid w:val="00E04908"/>
    <w:rsid w:val="00E100D8"/>
    <w:rsid w:val="00E11C34"/>
    <w:rsid w:val="00E123EF"/>
    <w:rsid w:val="00E13BF9"/>
    <w:rsid w:val="00E13E9A"/>
    <w:rsid w:val="00E17522"/>
    <w:rsid w:val="00E21630"/>
    <w:rsid w:val="00E219CE"/>
    <w:rsid w:val="00E22151"/>
    <w:rsid w:val="00E2218A"/>
    <w:rsid w:val="00E2252B"/>
    <w:rsid w:val="00E22FE3"/>
    <w:rsid w:val="00E2321E"/>
    <w:rsid w:val="00E23441"/>
    <w:rsid w:val="00E2369B"/>
    <w:rsid w:val="00E239EF"/>
    <w:rsid w:val="00E23A39"/>
    <w:rsid w:val="00E25C17"/>
    <w:rsid w:val="00E26DAA"/>
    <w:rsid w:val="00E30EB4"/>
    <w:rsid w:val="00E31B93"/>
    <w:rsid w:val="00E32FFF"/>
    <w:rsid w:val="00E33620"/>
    <w:rsid w:val="00E352A6"/>
    <w:rsid w:val="00E35D7F"/>
    <w:rsid w:val="00E37736"/>
    <w:rsid w:val="00E408FD"/>
    <w:rsid w:val="00E420DE"/>
    <w:rsid w:val="00E4288B"/>
    <w:rsid w:val="00E434F8"/>
    <w:rsid w:val="00E4354C"/>
    <w:rsid w:val="00E43BD1"/>
    <w:rsid w:val="00E43CA6"/>
    <w:rsid w:val="00E44095"/>
    <w:rsid w:val="00E44664"/>
    <w:rsid w:val="00E44EBE"/>
    <w:rsid w:val="00E44F10"/>
    <w:rsid w:val="00E51AF7"/>
    <w:rsid w:val="00E51D4E"/>
    <w:rsid w:val="00E51F03"/>
    <w:rsid w:val="00E52042"/>
    <w:rsid w:val="00E5219C"/>
    <w:rsid w:val="00E528A0"/>
    <w:rsid w:val="00E551B9"/>
    <w:rsid w:val="00E55766"/>
    <w:rsid w:val="00E60225"/>
    <w:rsid w:val="00E64A19"/>
    <w:rsid w:val="00E66D8A"/>
    <w:rsid w:val="00E70D51"/>
    <w:rsid w:val="00E70F26"/>
    <w:rsid w:val="00E71194"/>
    <w:rsid w:val="00E7146E"/>
    <w:rsid w:val="00E72363"/>
    <w:rsid w:val="00E7396E"/>
    <w:rsid w:val="00E74000"/>
    <w:rsid w:val="00E7459E"/>
    <w:rsid w:val="00E77536"/>
    <w:rsid w:val="00E77823"/>
    <w:rsid w:val="00E77BCB"/>
    <w:rsid w:val="00E800D9"/>
    <w:rsid w:val="00E80B7D"/>
    <w:rsid w:val="00E812E9"/>
    <w:rsid w:val="00E81B57"/>
    <w:rsid w:val="00E82464"/>
    <w:rsid w:val="00E824E9"/>
    <w:rsid w:val="00E85AC3"/>
    <w:rsid w:val="00E91EAF"/>
    <w:rsid w:val="00E93B5E"/>
    <w:rsid w:val="00E94FDD"/>
    <w:rsid w:val="00E95BA5"/>
    <w:rsid w:val="00E97206"/>
    <w:rsid w:val="00E9720F"/>
    <w:rsid w:val="00EA29FB"/>
    <w:rsid w:val="00EA2DFA"/>
    <w:rsid w:val="00EA2E3B"/>
    <w:rsid w:val="00EA6484"/>
    <w:rsid w:val="00EB1CD2"/>
    <w:rsid w:val="00EB2713"/>
    <w:rsid w:val="00EB30F1"/>
    <w:rsid w:val="00EB35F6"/>
    <w:rsid w:val="00EB435B"/>
    <w:rsid w:val="00EB6C85"/>
    <w:rsid w:val="00EC3B48"/>
    <w:rsid w:val="00EC6A9B"/>
    <w:rsid w:val="00EC78AC"/>
    <w:rsid w:val="00ED050A"/>
    <w:rsid w:val="00ED0DAE"/>
    <w:rsid w:val="00ED2C85"/>
    <w:rsid w:val="00ED3419"/>
    <w:rsid w:val="00ED672A"/>
    <w:rsid w:val="00ED6FDB"/>
    <w:rsid w:val="00ED7E56"/>
    <w:rsid w:val="00EE7C65"/>
    <w:rsid w:val="00EF0610"/>
    <w:rsid w:val="00EF3937"/>
    <w:rsid w:val="00EF3F02"/>
    <w:rsid w:val="00EF5D8D"/>
    <w:rsid w:val="00EF717A"/>
    <w:rsid w:val="00EF7379"/>
    <w:rsid w:val="00EF7FF3"/>
    <w:rsid w:val="00F00BEC"/>
    <w:rsid w:val="00F03A33"/>
    <w:rsid w:val="00F042FB"/>
    <w:rsid w:val="00F11869"/>
    <w:rsid w:val="00F13B05"/>
    <w:rsid w:val="00F13B6C"/>
    <w:rsid w:val="00F1428D"/>
    <w:rsid w:val="00F15101"/>
    <w:rsid w:val="00F16509"/>
    <w:rsid w:val="00F20121"/>
    <w:rsid w:val="00F20200"/>
    <w:rsid w:val="00F22D57"/>
    <w:rsid w:val="00F23006"/>
    <w:rsid w:val="00F24C6C"/>
    <w:rsid w:val="00F273E0"/>
    <w:rsid w:val="00F27DD6"/>
    <w:rsid w:val="00F33CEB"/>
    <w:rsid w:val="00F35969"/>
    <w:rsid w:val="00F402C6"/>
    <w:rsid w:val="00F402FA"/>
    <w:rsid w:val="00F4153E"/>
    <w:rsid w:val="00F42F5F"/>
    <w:rsid w:val="00F43EA0"/>
    <w:rsid w:val="00F4652D"/>
    <w:rsid w:val="00F472C5"/>
    <w:rsid w:val="00F50003"/>
    <w:rsid w:val="00F537DC"/>
    <w:rsid w:val="00F56FBC"/>
    <w:rsid w:val="00F63EDC"/>
    <w:rsid w:val="00F6448B"/>
    <w:rsid w:val="00F67CDB"/>
    <w:rsid w:val="00F70F91"/>
    <w:rsid w:val="00F71E84"/>
    <w:rsid w:val="00F73760"/>
    <w:rsid w:val="00F74791"/>
    <w:rsid w:val="00F74909"/>
    <w:rsid w:val="00F74F38"/>
    <w:rsid w:val="00F8026F"/>
    <w:rsid w:val="00F81FAA"/>
    <w:rsid w:val="00F8244C"/>
    <w:rsid w:val="00F825E5"/>
    <w:rsid w:val="00F832D7"/>
    <w:rsid w:val="00F8432D"/>
    <w:rsid w:val="00F84A58"/>
    <w:rsid w:val="00F85547"/>
    <w:rsid w:val="00F863E2"/>
    <w:rsid w:val="00F868AD"/>
    <w:rsid w:val="00F90545"/>
    <w:rsid w:val="00F92CEE"/>
    <w:rsid w:val="00F940BF"/>
    <w:rsid w:val="00F96AF5"/>
    <w:rsid w:val="00FA01B2"/>
    <w:rsid w:val="00FA1C31"/>
    <w:rsid w:val="00FA3064"/>
    <w:rsid w:val="00FA3C53"/>
    <w:rsid w:val="00FA69E9"/>
    <w:rsid w:val="00FA7C33"/>
    <w:rsid w:val="00FB07AE"/>
    <w:rsid w:val="00FB0BDA"/>
    <w:rsid w:val="00FB1BC8"/>
    <w:rsid w:val="00FB210C"/>
    <w:rsid w:val="00FB2639"/>
    <w:rsid w:val="00FB3237"/>
    <w:rsid w:val="00FB3D47"/>
    <w:rsid w:val="00FB52D7"/>
    <w:rsid w:val="00FB59F8"/>
    <w:rsid w:val="00FB5D36"/>
    <w:rsid w:val="00FC25CC"/>
    <w:rsid w:val="00FC2BF2"/>
    <w:rsid w:val="00FC32B2"/>
    <w:rsid w:val="00FC342D"/>
    <w:rsid w:val="00FC34AF"/>
    <w:rsid w:val="00FC6498"/>
    <w:rsid w:val="00FD1F95"/>
    <w:rsid w:val="00FD2540"/>
    <w:rsid w:val="00FD38A8"/>
    <w:rsid w:val="00FD4A09"/>
    <w:rsid w:val="00FD67C9"/>
    <w:rsid w:val="00FD6A73"/>
    <w:rsid w:val="00FD7B08"/>
    <w:rsid w:val="00FE0D41"/>
    <w:rsid w:val="00FE3EFB"/>
    <w:rsid w:val="00FE474B"/>
    <w:rsid w:val="00FE4DED"/>
    <w:rsid w:val="00FE5337"/>
    <w:rsid w:val="00FE577A"/>
    <w:rsid w:val="00FE7A1B"/>
    <w:rsid w:val="00FF0748"/>
    <w:rsid w:val="00FF3437"/>
    <w:rsid w:val="00FF3863"/>
    <w:rsid w:val="00FF614F"/>
    <w:rsid w:val="00FF6EED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31AB8"/>
  <w15:chartTrackingRefBased/>
  <w15:docId w15:val="{BE46F5C7-C01B-4E49-9F5C-1307D927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1CF"/>
    <w:pPr>
      <w:suppressAutoHyphens/>
      <w:spacing w:before="8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173"/>
    <w:pPr>
      <w:keepNext/>
      <w:keepLines/>
      <w:spacing w:before="16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79C0"/>
    <w:pPr>
      <w:keepNext/>
      <w:keepLines/>
      <w:tabs>
        <w:tab w:val="center" w:pos="4932"/>
      </w:tabs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46173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DE79C0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2"/>
      </w:numPr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3"/>
      </w:numPr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"/>
      </w:numPr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10"/>
      </w:numPr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qFormat/>
    <w:rsid w:val="0056405D"/>
    <w:pPr>
      <w:numPr>
        <w:numId w:val="11"/>
      </w:numPr>
    </w:pPr>
    <w:rPr>
      <w:kern w:val="12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"/>
      </w:numPr>
    </w:pPr>
  </w:style>
  <w:style w:type="numbering" w:customStyle="1" w:styleId="ListLegal">
    <w:name w:val="List Legal"/>
    <w:uiPriority w:val="99"/>
    <w:rsid w:val="00477E77"/>
    <w:pPr>
      <w:numPr>
        <w:numId w:val="2"/>
      </w:numPr>
    </w:pPr>
  </w:style>
  <w:style w:type="numbering" w:customStyle="1" w:styleId="ListNumbered">
    <w:name w:val="List Numbered"/>
    <w:uiPriority w:val="99"/>
    <w:rsid w:val="00477E77"/>
    <w:pPr>
      <w:numPr>
        <w:numId w:val="3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5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5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5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5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5"/>
      </w:numPr>
    </w:pPr>
  </w:style>
  <w:style w:type="numbering" w:customStyle="1" w:styleId="NumberedHeadings">
    <w:name w:val="Numbered Headings"/>
    <w:uiPriority w:val="99"/>
    <w:rsid w:val="003F775D"/>
    <w:pPr>
      <w:numPr>
        <w:numId w:val="4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7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7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8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8"/>
      </w:numPr>
    </w:pPr>
  </w:style>
  <w:style w:type="numbering" w:customStyle="1" w:styleId="AppendixNumbers">
    <w:name w:val="Appendix Numbers"/>
    <w:uiPriority w:val="99"/>
    <w:rsid w:val="0001430B"/>
    <w:pPr>
      <w:numPr>
        <w:numId w:val="6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8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10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9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Recommendation,List Paragraph1,List Paragraph11,List Paragraph2,Dot pt,F5 List Paragraph,No Spacing1,List Paragraph Char Char Char,Indicator Text,Numbered Para 1,List Paragraph12,Bullet Points,MAIN CONTENT,L,CV text,Table text,列出,列,Lists"/>
    <w:basedOn w:val="Normal"/>
    <w:link w:val="ListParagraphChar"/>
    <w:uiPriority w:val="34"/>
    <w:unhideWhenUsed/>
    <w:qFormat/>
    <w:rsid w:val="00C3797A"/>
    <w:pPr>
      <w:ind w:left="720"/>
      <w:contextualSpacing/>
    </w:pPr>
  </w:style>
  <w:style w:type="character" w:customStyle="1" w:styleId="ListParagraphChar">
    <w:name w:val="List Paragraph Char"/>
    <w:aliases w:val="Recommendation Char,List Paragraph1 Char,List Paragraph11 Char,List Paragraph2 Char,Dot pt Char,F5 List Paragraph Char,No Spacing1 Char,List Paragraph Char Char Char Char,Indicator Text Char,Numbered Para 1 Char,List Paragraph12 Char"/>
    <w:basedOn w:val="DefaultParagraphFont"/>
    <w:link w:val="ListParagraph"/>
    <w:qFormat/>
    <w:locked/>
    <w:rsid w:val="005936EC"/>
  </w:style>
  <w:style w:type="character" w:customStyle="1" w:styleId="normaltextrun">
    <w:name w:val="normaltextrun"/>
    <w:basedOn w:val="DefaultParagraphFont"/>
    <w:rsid w:val="001C0EB9"/>
  </w:style>
  <w:style w:type="paragraph" w:styleId="Revision">
    <w:name w:val="Revision"/>
    <w:hidden/>
    <w:uiPriority w:val="99"/>
    <w:semiHidden/>
    <w:rsid w:val="00D448BC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CE510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CE51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22811">
      <w:marLeft w:val="0"/>
      <w:marRight w:val="284"/>
      <w:marTop w:val="0"/>
      <w:marBottom w:val="0"/>
      <w:divBdr>
        <w:top w:val="single" w:sz="8" w:space="14" w:color="F2F6E8"/>
        <w:left w:val="single" w:sz="8" w:space="14" w:color="F2F6E8"/>
        <w:bottom w:val="single" w:sz="8" w:space="14" w:color="F2F6E8"/>
        <w:right w:val="single" w:sz="8" w:space="14" w:color="F2F6E8"/>
      </w:divBdr>
    </w:div>
    <w:div w:id="107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29779FB0F5485F88E9405116737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5B4EA-FA70-4D03-BF89-88B0FFE2462E}"/>
      </w:docPartPr>
      <w:docPartBody>
        <w:p w:rsidR="000C00D6" w:rsidRDefault="00795779">
          <w:pPr>
            <w:pStyle w:val="2029779FB0F5485F88E940511673712F"/>
          </w:pPr>
          <w:r w:rsidRPr="00EC51D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79"/>
    <w:rsid w:val="00002852"/>
    <w:rsid w:val="0003032A"/>
    <w:rsid w:val="00037253"/>
    <w:rsid w:val="0009565F"/>
    <w:rsid w:val="000C00D6"/>
    <w:rsid w:val="000C08F8"/>
    <w:rsid w:val="00137F18"/>
    <w:rsid w:val="00164D6D"/>
    <w:rsid w:val="001C2080"/>
    <w:rsid w:val="001E275D"/>
    <w:rsid w:val="001F29E8"/>
    <w:rsid w:val="0021142B"/>
    <w:rsid w:val="002170A3"/>
    <w:rsid w:val="002345C1"/>
    <w:rsid w:val="00283F56"/>
    <w:rsid w:val="0029663B"/>
    <w:rsid w:val="002A6007"/>
    <w:rsid w:val="002C0242"/>
    <w:rsid w:val="002C76F2"/>
    <w:rsid w:val="002F17E2"/>
    <w:rsid w:val="00312216"/>
    <w:rsid w:val="003438D1"/>
    <w:rsid w:val="00364997"/>
    <w:rsid w:val="003A3556"/>
    <w:rsid w:val="0049650F"/>
    <w:rsid w:val="004D24E0"/>
    <w:rsid w:val="004E7C0F"/>
    <w:rsid w:val="00525C9A"/>
    <w:rsid w:val="00530A10"/>
    <w:rsid w:val="005336D8"/>
    <w:rsid w:val="00560A44"/>
    <w:rsid w:val="0059418B"/>
    <w:rsid w:val="005F1D42"/>
    <w:rsid w:val="006018EB"/>
    <w:rsid w:val="00603324"/>
    <w:rsid w:val="006210D2"/>
    <w:rsid w:val="0064796F"/>
    <w:rsid w:val="006644D0"/>
    <w:rsid w:val="00675EE0"/>
    <w:rsid w:val="006807E1"/>
    <w:rsid w:val="00696C4B"/>
    <w:rsid w:val="006D1E85"/>
    <w:rsid w:val="006D7409"/>
    <w:rsid w:val="006E43E8"/>
    <w:rsid w:val="00705B4C"/>
    <w:rsid w:val="00720D86"/>
    <w:rsid w:val="0076640A"/>
    <w:rsid w:val="00771F8B"/>
    <w:rsid w:val="00792BD1"/>
    <w:rsid w:val="00795779"/>
    <w:rsid w:val="007C76A9"/>
    <w:rsid w:val="0080146F"/>
    <w:rsid w:val="00813D7A"/>
    <w:rsid w:val="0081553E"/>
    <w:rsid w:val="00845158"/>
    <w:rsid w:val="0085250B"/>
    <w:rsid w:val="00874F84"/>
    <w:rsid w:val="00881035"/>
    <w:rsid w:val="00891A11"/>
    <w:rsid w:val="008B0004"/>
    <w:rsid w:val="008C3ECD"/>
    <w:rsid w:val="00904CDA"/>
    <w:rsid w:val="0092748F"/>
    <w:rsid w:val="00947B92"/>
    <w:rsid w:val="009768BC"/>
    <w:rsid w:val="00983798"/>
    <w:rsid w:val="00993BA7"/>
    <w:rsid w:val="00997F6E"/>
    <w:rsid w:val="009A0B85"/>
    <w:rsid w:val="009A37FE"/>
    <w:rsid w:val="009C6DD1"/>
    <w:rsid w:val="009F3F84"/>
    <w:rsid w:val="00A00F88"/>
    <w:rsid w:val="00A042E7"/>
    <w:rsid w:val="00A70003"/>
    <w:rsid w:val="00A70E56"/>
    <w:rsid w:val="00A84554"/>
    <w:rsid w:val="00AE2924"/>
    <w:rsid w:val="00B05DB9"/>
    <w:rsid w:val="00B4644F"/>
    <w:rsid w:val="00B74A27"/>
    <w:rsid w:val="00B805FD"/>
    <w:rsid w:val="00B83D38"/>
    <w:rsid w:val="00B911F9"/>
    <w:rsid w:val="00B94A0B"/>
    <w:rsid w:val="00B97735"/>
    <w:rsid w:val="00BB0BAD"/>
    <w:rsid w:val="00BB540B"/>
    <w:rsid w:val="00BD34F1"/>
    <w:rsid w:val="00BD42A6"/>
    <w:rsid w:val="00C0309B"/>
    <w:rsid w:val="00C155DB"/>
    <w:rsid w:val="00C15FB9"/>
    <w:rsid w:val="00C21C6C"/>
    <w:rsid w:val="00C45624"/>
    <w:rsid w:val="00C47D19"/>
    <w:rsid w:val="00C530AB"/>
    <w:rsid w:val="00C65E95"/>
    <w:rsid w:val="00C77FDD"/>
    <w:rsid w:val="00DB26EE"/>
    <w:rsid w:val="00DB4A42"/>
    <w:rsid w:val="00E16492"/>
    <w:rsid w:val="00E35D7F"/>
    <w:rsid w:val="00E700DC"/>
    <w:rsid w:val="00E77823"/>
    <w:rsid w:val="00E80636"/>
    <w:rsid w:val="00E81323"/>
    <w:rsid w:val="00E81B57"/>
    <w:rsid w:val="00EA17C6"/>
    <w:rsid w:val="00EB435B"/>
    <w:rsid w:val="00EE222B"/>
    <w:rsid w:val="00EF3F02"/>
    <w:rsid w:val="00EF7379"/>
    <w:rsid w:val="00F13B05"/>
    <w:rsid w:val="00F41CCE"/>
    <w:rsid w:val="00F57697"/>
    <w:rsid w:val="00F74909"/>
    <w:rsid w:val="00F8432D"/>
    <w:rsid w:val="00FE08E4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00D6"/>
    <w:rPr>
      <w:color w:val="808080"/>
    </w:rPr>
  </w:style>
  <w:style w:type="paragraph" w:customStyle="1" w:styleId="2029779FB0F5485F88E940511673712F">
    <w:name w:val="2029779FB0F5485F88E940511673712F"/>
  </w:style>
  <w:style w:type="paragraph" w:styleId="Subtitle">
    <w:name w:val="Subtitle"/>
    <w:basedOn w:val="Normal"/>
    <w:next w:val="Normal"/>
    <w:link w:val="SubtitleChar"/>
    <w:uiPriority w:val="18"/>
    <w:qFormat/>
    <w:pPr>
      <w:numPr>
        <w:ilvl w:val="1"/>
      </w:numPr>
      <w:tabs>
        <w:tab w:val="left" w:pos="6045"/>
      </w:tabs>
      <w:suppressAutoHyphens/>
      <w:spacing w:before="240" w:line="240" w:lineRule="auto"/>
    </w:pPr>
    <w:rPr>
      <w:rFonts w:asciiTheme="majorHAnsi" w:hAnsiTheme="majorHAnsi"/>
      <w:color w:val="337B7E"/>
      <w:sz w:val="44"/>
      <w:lang w:eastAsia="en-US"/>
    </w:rPr>
  </w:style>
  <w:style w:type="character" w:customStyle="1" w:styleId="SubtitleChar">
    <w:name w:val="Subtitle Char"/>
    <w:basedOn w:val="DefaultParagraphFont"/>
    <w:link w:val="Subtitle"/>
    <w:uiPriority w:val="18"/>
    <w:rPr>
      <w:rFonts w:asciiTheme="majorHAnsi" w:hAnsiTheme="majorHAnsi"/>
      <w:color w:val="337B7E"/>
      <w:sz w:val="4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2023-11-06T00:00:00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D660DF419B747D4191E30B2DC846F785" ma:contentTypeVersion="" ma:contentTypeDescription="PDMS Document Site Content Type" ma:contentTypeScope="" ma:versionID="f99ab82a92ca6612d9089f019f14d0d7">
  <xsd:schema xmlns:xsd="http://www.w3.org/2001/XMLSchema" xmlns:xs="http://www.w3.org/2001/XMLSchema" xmlns:p="http://schemas.microsoft.com/office/2006/metadata/properties" xmlns:ns2="FC84D481-95B6-4523-9C23-5650C026CFA3" targetNamespace="http://schemas.microsoft.com/office/2006/metadata/properties" ma:root="true" ma:fieldsID="438af07ec88fb49ad738a3ca54464aaf" ns2:_="">
    <xsd:import namespace="FC84D481-95B6-4523-9C23-5650C026CFA3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4D481-95B6-4523-9C23-5650C026CFA3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FC84D481-95B6-4523-9C23-5650C026CFA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C4B3B7-8C2E-426C-9E1B-69EE01DA7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4D481-95B6-4523-9C23-5650C026C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04516D-E09C-4B9B-96CB-D791EB2AFD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116C82-D153-4CF3-9123-8FFF873FBADA}">
  <ds:schemaRefs>
    <ds:schemaRef ds:uri="http://schemas.microsoft.com/office/2006/metadata/properties"/>
    <ds:schemaRef ds:uri="http://schemas.microsoft.com/office/infopath/2007/PartnerControls"/>
    <ds:schemaRef ds:uri="FC84D481-95B6-4523-9C23-5650C026CFA3"/>
  </ds:schemaRefs>
</ds:datastoreItem>
</file>

<file path=customXml/itemProps5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Minutes.dotx</Template>
  <TotalTime>0</TotalTime>
  <Pages>2</Pages>
  <Words>496</Words>
  <Characters>3121</Characters>
  <Application>Microsoft Office Word</Application>
  <DocSecurity>0</DocSecurity>
  <Lines>97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>Department of Infrastructure &amp; Regional Development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Sydney Airport ATC Working Group FINAL</dc:title>
  <dc:subject/>
  <dc:creator>Department of Infrastructure, Transport, Regional Development, Communication, Sport and the Arts</dc:creator>
  <cp:keywords/>
  <dc:description/>
  <cp:revision>2</cp:revision>
  <dcterms:created xsi:type="dcterms:W3CDTF">2026-10-01T00:31:00Z</dcterms:created>
  <dcterms:modified xsi:type="dcterms:W3CDTF">2026-10-01T00:31:00Z</dcterms:modified>
  <cp:contentStatus>OFFICIAL / OFFICIAL: SENSITIVE / PROTECTED                                                                                                                       &lt;SELECT THE CLASSIFICATION MARKER ABOVE THAT APPLIES TO YOUR DOCUMENT, THEN DELETE THE OTHERS AND THIS TEXT&gt;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0x010100266966F133664895A6EE3632470D45F500D660DF419B747D4191E30B2DC846F785</vt:lpwstr>
  </property>
  <property fmtid="{D5CDD505-2E9C-101B-9397-08002B2CF9AE}" pid="3" name="ClassificationContentMarkingHeaderShapeIds">
    <vt:lpwstr>422e6a47,66bf9fa3,75de7f63,f171a4b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642374fe,3d8092fe,57bb3970,2aca5030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  <property fmtid="{D5CDD505-2E9C-101B-9397-08002B2CF9AE}" pid="9" name="_dlc_DocIdItemGuid">
    <vt:lpwstr>2e80cf1b-e507-4945-a2ca-b92a1d0f3132</vt:lpwstr>
  </property>
  <property fmtid="{D5CDD505-2E9C-101B-9397-08002B2CF9AE}" pid="10" name="Meetingdate">
    <vt:lpwstr>06. 11 May 2026</vt:lpwstr>
  </property>
  <property fmtid="{D5CDD505-2E9C-101B-9397-08002B2CF9AE}" pid="11" name="docLang">
    <vt:lpwstr>en</vt:lpwstr>
  </property>
</Properties>
</file>