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0152067"/>
    <w:p w14:paraId="4C3BB990" w14:textId="7591AE08" w:rsidR="00F165AB" w:rsidRPr="00051F28" w:rsidRDefault="00D47D49" w:rsidP="004F77AA">
      <w:pPr>
        <w:pStyle w:val="Title"/>
        <w:spacing w:before="0"/>
        <w:rPr>
          <w:rFonts w:ascii="Aptos" w:hAnsi="Aptos"/>
        </w:rPr>
      </w:pPr>
      <w:sdt>
        <w:sdtPr>
          <w:rPr>
            <w:rFonts w:ascii="Aptos" w:hAnsi="Aptos"/>
          </w:rPr>
          <w:alias w:val="Title"/>
          <w:tag w:val=""/>
          <w:id w:val="975726233"/>
          <w:placeholder>
            <w:docPart w:val="6C82D67BDFE248FEAC63403CA3CB0DC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65B11" w:rsidRPr="00051F28">
            <w:rPr>
              <w:rFonts w:ascii="Aptos" w:hAnsi="Aptos"/>
            </w:rPr>
            <w:t>Geotagged photo guidance</w:t>
          </w:r>
          <w:r w:rsidR="00BE521F" w:rsidRPr="00051F28">
            <w:rPr>
              <w:rFonts w:ascii="Aptos" w:hAnsi="Aptos"/>
            </w:rPr>
            <w:t xml:space="preserve"> for Primary Producers</w:t>
          </w:r>
          <w:r w:rsidR="002F6C57">
            <w:rPr>
              <w:rFonts w:ascii="Aptos" w:hAnsi="Aptos"/>
            </w:rPr>
            <w:t xml:space="preserve"> and Approved Suppliers</w:t>
          </w:r>
        </w:sdtContent>
      </w:sdt>
    </w:p>
    <w:p w14:paraId="2A4AA10E" w14:textId="651D6D4E" w:rsidR="00DE4FE2" w:rsidRPr="00051F28" w:rsidRDefault="00A14E39" w:rsidP="002773D1">
      <w:pPr>
        <w:pStyle w:val="Subtitle"/>
        <w:rPr>
          <w:rFonts w:ascii="Aptos" w:hAnsi="Aptos"/>
        </w:rPr>
      </w:pPr>
      <w:r w:rsidRPr="00051F28">
        <w:rPr>
          <w:rFonts w:ascii="Aptos" w:hAnsi="Aptos"/>
        </w:rPr>
        <w:t>On Farm Connectivity Program Round 3</w:t>
      </w:r>
    </w:p>
    <w:sdt>
      <w:sdtPr>
        <w:rPr>
          <w:rFonts w:ascii="Aptos" w:hAnsi="Aptos"/>
        </w:rPr>
        <w:alias w:val="Publish Date"/>
        <w:tag w:val=""/>
        <w:id w:val="452527336"/>
        <w:placeholder>
          <w:docPart w:val="CB13D4F0F95045BAA873F101963FB115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6-09-01T00:00:00Z">
          <w:dateFormat w:val="MMMM yyyy"/>
          <w:lid w:val="en-AU"/>
          <w:storeMappedDataAs w:val="dateTime"/>
          <w:calendar w:val="gregorian"/>
        </w:date>
      </w:sdtPr>
      <w:sdtEndPr/>
      <w:sdtContent>
        <w:p w14:paraId="0C116477" w14:textId="61839653" w:rsidR="00DE4FE2" w:rsidRPr="00051F28" w:rsidRDefault="000D720E" w:rsidP="002773D1">
          <w:pPr>
            <w:pStyle w:val="CoverDate"/>
            <w:rPr>
              <w:rFonts w:ascii="Aptos" w:hAnsi="Aptos"/>
            </w:rPr>
          </w:pPr>
          <w:r w:rsidRPr="00051F28">
            <w:rPr>
              <w:rFonts w:ascii="Aptos" w:hAnsi="Aptos"/>
            </w:rPr>
            <w:t>September 2026</w:t>
          </w:r>
        </w:p>
      </w:sdtContent>
    </w:sdt>
    <w:p w14:paraId="1247DC8F" w14:textId="77777777" w:rsidR="00DE4FE2" w:rsidRDefault="00DE4FE2" w:rsidP="00D02062">
      <w:pPr>
        <w:pBdr>
          <w:bottom w:val="single" w:sz="4" w:space="1" w:color="C0D48F" w:themeColor="accent5"/>
        </w:pBdr>
      </w:pPr>
    </w:p>
    <w:p w14:paraId="352D519D" w14:textId="6738F9E8" w:rsidR="00A14E39" w:rsidRPr="00051F28" w:rsidRDefault="00A14E39" w:rsidP="00D52A98">
      <w:pPr>
        <w:pStyle w:val="Introduction"/>
        <w:spacing w:before="160" w:after="80"/>
        <w:rPr>
          <w:rFonts w:ascii="Aptos" w:hAnsi="Aptos"/>
          <w:color w:val="000000" w:themeColor="text1"/>
          <w:kern w:val="2"/>
          <w:sz w:val="22"/>
          <w:lang w:eastAsia="en-AU"/>
          <w14:ligatures w14:val="standardContextual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>Under the</w:t>
      </w:r>
      <w:r w:rsidR="00790E6E" w:rsidRPr="00051F28">
        <w:rPr>
          <w:rFonts w:ascii="Aptos" w:hAnsi="Aptos"/>
          <w:color w:val="000000" w:themeColor="text1"/>
          <w:sz w:val="22"/>
          <w:szCs w:val="18"/>
        </w:rPr>
        <w:t xml:space="preserve"> </w:t>
      </w:r>
      <w:r w:rsidR="00544522">
        <w:rPr>
          <w:rFonts w:ascii="Aptos" w:hAnsi="Aptos"/>
          <w:color w:val="000000" w:themeColor="text1"/>
          <w:sz w:val="22"/>
          <w:szCs w:val="18"/>
        </w:rPr>
        <w:t xml:space="preserve">Round 3 </w:t>
      </w:r>
      <w:r w:rsidR="00790E6E" w:rsidRPr="00051F28">
        <w:rPr>
          <w:rFonts w:ascii="Aptos" w:hAnsi="Aptos"/>
          <w:color w:val="000000" w:themeColor="text1"/>
          <w:sz w:val="22"/>
          <w:szCs w:val="18"/>
        </w:rPr>
        <w:t>On Farm Connectivity</w:t>
      </w:r>
      <w:r w:rsidRPr="00051F28">
        <w:rPr>
          <w:rFonts w:ascii="Aptos" w:hAnsi="Aptos"/>
          <w:color w:val="000000" w:themeColor="text1"/>
          <w:sz w:val="22"/>
          <w:szCs w:val="18"/>
        </w:rPr>
        <w:t xml:space="preserve"> </w:t>
      </w:r>
      <w:r w:rsidR="002D149D" w:rsidRPr="00051F28">
        <w:rPr>
          <w:rFonts w:ascii="Aptos" w:hAnsi="Aptos"/>
          <w:color w:val="000000" w:themeColor="text1"/>
          <w:sz w:val="22"/>
          <w:szCs w:val="18"/>
        </w:rPr>
        <w:t xml:space="preserve">Program </w:t>
      </w:r>
      <w:r w:rsidRPr="00051F28">
        <w:rPr>
          <w:rFonts w:ascii="Aptos" w:hAnsi="Aptos"/>
          <w:color w:val="000000" w:themeColor="text1"/>
          <w:sz w:val="22"/>
          <w:szCs w:val="18"/>
        </w:rPr>
        <w:t xml:space="preserve">Grant Opportunity Guidelines, the </w:t>
      </w:r>
      <w:r w:rsidRPr="00051F28">
        <w:rPr>
          <w:rFonts w:ascii="Aptos" w:hAnsi="Aptos"/>
          <w:b/>
          <w:bCs/>
          <w:color w:val="000000" w:themeColor="text1"/>
          <w:sz w:val="22"/>
          <w:szCs w:val="18"/>
        </w:rPr>
        <w:t>Approved Supplier</w:t>
      </w:r>
      <w:r w:rsidRPr="00051F28">
        <w:rPr>
          <w:rFonts w:ascii="Aptos" w:hAnsi="Aptos"/>
          <w:color w:val="000000" w:themeColor="text1"/>
          <w:sz w:val="22"/>
          <w:szCs w:val="18"/>
        </w:rPr>
        <w:t xml:space="preserve"> is required to provide the following evidence when submitting a rebate claim:</w:t>
      </w:r>
    </w:p>
    <w:p w14:paraId="41CEBA1E" w14:textId="77777777" w:rsidR="00A14E39" w:rsidRPr="00051F28" w:rsidRDefault="00A14E39" w:rsidP="00DE46BA">
      <w:pPr>
        <w:pStyle w:val="Introduction"/>
        <w:numPr>
          <w:ilvl w:val="0"/>
          <w:numId w:val="12"/>
        </w:numPr>
        <w:suppressAutoHyphens w:val="0"/>
        <w:spacing w:before="160" w:after="80"/>
        <w:rPr>
          <w:rFonts w:ascii="Aptos" w:hAnsi="Aptos"/>
          <w:color w:val="000000" w:themeColor="text1"/>
          <w:kern w:val="2"/>
          <w:sz w:val="22"/>
          <w:lang w:eastAsia="en-AU"/>
          <w14:ligatures w14:val="standardContextual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>Where a single claim or the cumulative total of claims linked to the same Primary Producer ABN reaches $10,000 or greater:</w:t>
      </w:r>
    </w:p>
    <w:p w14:paraId="31BD09FE" w14:textId="77777777" w:rsidR="00A14E39" w:rsidRPr="00051F28" w:rsidRDefault="00A14E39" w:rsidP="00DE46BA">
      <w:pPr>
        <w:pStyle w:val="Lv2"/>
        <w:numPr>
          <w:ilvl w:val="1"/>
          <w:numId w:val="12"/>
        </w:numPr>
        <w:spacing w:before="160" w:after="80" w:line="240" w:lineRule="auto"/>
        <w:contextualSpacing w:val="0"/>
        <w:rPr>
          <w:kern w:val="2"/>
          <w:sz w:val="18"/>
          <w:szCs w:val="18"/>
          <w:lang w:eastAsia="en-AU"/>
          <w14:ligatures w14:val="standardContextual"/>
        </w:rPr>
      </w:pPr>
      <w:bookmarkStart w:id="1" w:name="_Toc49855349"/>
      <w:r w:rsidRPr="00051F28">
        <w:rPr>
          <w:rFonts w:cs="Calibri"/>
          <w:lang w:val="x-none"/>
        </w:rPr>
        <w:t>the Approved Supplier must obtain a geotagged photograph of each delivered and where applicable, installed eligible equipment item, and;</w:t>
      </w:r>
    </w:p>
    <w:p w14:paraId="3960D301" w14:textId="77777777" w:rsidR="00A14E39" w:rsidRPr="00051F28" w:rsidRDefault="00A14E39" w:rsidP="00DE46BA">
      <w:pPr>
        <w:pStyle w:val="Lv2"/>
        <w:numPr>
          <w:ilvl w:val="1"/>
          <w:numId w:val="12"/>
        </w:numPr>
        <w:spacing w:before="160" w:after="80" w:line="240" w:lineRule="auto"/>
        <w:contextualSpacing w:val="0"/>
        <w:rPr>
          <w:kern w:val="2"/>
          <w:sz w:val="18"/>
          <w:szCs w:val="18"/>
          <w:lang w:eastAsia="en-AU"/>
          <w14:ligatures w14:val="standardContextual"/>
        </w:rPr>
      </w:pPr>
      <w:r w:rsidRPr="00051F28">
        <w:rPr>
          <w:rFonts w:cs="Calibri"/>
          <w:lang w:val="x-none"/>
        </w:rPr>
        <w:t>provide the photographs to the Commonwealth prior to receiving the rebate payment</w:t>
      </w:r>
    </w:p>
    <w:p w14:paraId="621FD25D" w14:textId="7CC1F3EE" w:rsidR="00791345" w:rsidRPr="00051F28" w:rsidRDefault="00544522" w:rsidP="00F47F33">
      <w:pPr>
        <w:pStyle w:val="Lv2"/>
        <w:numPr>
          <w:ilvl w:val="0"/>
          <w:numId w:val="0"/>
        </w:numPr>
        <w:spacing w:before="160" w:after="80" w:line="240" w:lineRule="auto"/>
        <w:contextualSpacing w:val="0"/>
        <w:rPr>
          <w:rFonts w:cs="Calibri"/>
          <w:lang w:val="x-none"/>
        </w:rPr>
      </w:pPr>
      <w:r>
        <w:rPr>
          <w:rFonts w:cs="Calibri"/>
          <w:lang w:val="x-none"/>
        </w:rPr>
        <w:t>As the Primary Producer, i</w:t>
      </w:r>
      <w:r w:rsidR="00573D98" w:rsidRPr="00051F28">
        <w:rPr>
          <w:rFonts w:cs="Calibri"/>
          <w:lang w:val="x-none"/>
        </w:rPr>
        <w:t>f</w:t>
      </w:r>
      <w:r w:rsidR="00790E6E" w:rsidRPr="00051F28">
        <w:rPr>
          <w:rFonts w:cs="Calibri"/>
          <w:lang w:val="x-none"/>
        </w:rPr>
        <w:t xml:space="preserve"> your equipment attracted a rebate of $10,000 or more and you have installed it yourself, </w:t>
      </w:r>
      <w:r w:rsidR="000D720E" w:rsidRPr="00051F28">
        <w:rPr>
          <w:rFonts w:cs="Calibri"/>
          <w:lang w:val="x-none"/>
        </w:rPr>
        <w:t>you</w:t>
      </w:r>
      <w:r w:rsidR="00791345" w:rsidRPr="00051F28">
        <w:rPr>
          <w:rFonts w:cs="Calibri"/>
          <w:lang w:val="x-none"/>
        </w:rPr>
        <w:t xml:space="preserve"> will </w:t>
      </w:r>
      <w:r w:rsidR="007F66DE" w:rsidRPr="00051F28">
        <w:rPr>
          <w:rFonts w:cs="Calibri"/>
          <w:lang w:val="x-none"/>
        </w:rPr>
        <w:t>need</w:t>
      </w:r>
      <w:r w:rsidR="00791345" w:rsidRPr="00051F28">
        <w:rPr>
          <w:rFonts w:cs="Calibri"/>
          <w:lang w:val="x-none"/>
        </w:rPr>
        <w:t xml:space="preserve"> to take a geotagged photograph of the equipment </w:t>
      </w:r>
      <w:r w:rsidR="00573D98" w:rsidRPr="00051F28">
        <w:rPr>
          <w:rFonts w:cs="Calibri"/>
          <w:lang w:val="x-none"/>
        </w:rPr>
        <w:t xml:space="preserve">with your smartphone </w:t>
      </w:r>
      <w:r w:rsidR="0012523F" w:rsidRPr="00051F28">
        <w:rPr>
          <w:rFonts w:cs="Calibri"/>
          <w:lang w:val="x-none"/>
        </w:rPr>
        <w:t xml:space="preserve">or tablet </w:t>
      </w:r>
      <w:r w:rsidR="00791345" w:rsidRPr="00051F28">
        <w:rPr>
          <w:rFonts w:cs="Calibri"/>
          <w:lang w:val="x-none"/>
        </w:rPr>
        <w:t>and provide it to the Approved Supplier</w:t>
      </w:r>
      <w:r w:rsidR="00790E6E" w:rsidRPr="00051F28">
        <w:rPr>
          <w:rFonts w:cs="Calibri"/>
          <w:lang w:val="x-none"/>
        </w:rPr>
        <w:t xml:space="preserve"> (the business that sold it to you)</w:t>
      </w:r>
      <w:r w:rsidR="0012523F" w:rsidRPr="00051F28">
        <w:rPr>
          <w:rFonts w:cs="Calibri"/>
          <w:lang w:val="x-none"/>
        </w:rPr>
        <w:t>. The Approved Supplier</w:t>
      </w:r>
      <w:r w:rsidR="00791345" w:rsidRPr="00051F28">
        <w:rPr>
          <w:rFonts w:cs="Calibri"/>
          <w:lang w:val="x-none"/>
        </w:rPr>
        <w:t xml:space="preserve"> will </w:t>
      </w:r>
      <w:r w:rsidR="000D720E" w:rsidRPr="00051F28">
        <w:rPr>
          <w:rFonts w:cs="Calibri"/>
          <w:lang w:val="x-none"/>
        </w:rPr>
        <w:t xml:space="preserve">then </w:t>
      </w:r>
      <w:r w:rsidR="00791345" w:rsidRPr="00051F28">
        <w:rPr>
          <w:rFonts w:cs="Calibri"/>
          <w:lang w:val="x-none"/>
        </w:rPr>
        <w:t xml:space="preserve">submit </w:t>
      </w:r>
      <w:r w:rsidR="004D4AD1" w:rsidRPr="00051F28">
        <w:rPr>
          <w:rFonts w:cs="Calibri"/>
          <w:lang w:val="x-none"/>
        </w:rPr>
        <w:t>it</w:t>
      </w:r>
      <w:r w:rsidR="00791345" w:rsidRPr="00051F28">
        <w:rPr>
          <w:rFonts w:cs="Calibri"/>
          <w:lang w:val="x-none"/>
        </w:rPr>
        <w:t xml:space="preserve"> with the rebate claim.</w:t>
      </w:r>
      <w:r w:rsidR="000D720E" w:rsidRPr="00051F28">
        <w:rPr>
          <w:rFonts w:cs="Calibri"/>
          <w:lang w:val="x-none"/>
        </w:rPr>
        <w:t xml:space="preserve"> </w:t>
      </w:r>
    </w:p>
    <w:p w14:paraId="131424E2" w14:textId="727370E6" w:rsidR="007F66DE" w:rsidRPr="00051F28" w:rsidRDefault="007F66DE" w:rsidP="007F66DE">
      <w:pPr>
        <w:pStyle w:val="Introduction"/>
        <w:spacing w:before="160" w:after="80"/>
        <w:rPr>
          <w:rFonts w:ascii="Aptos" w:hAnsi="Aptos"/>
          <w:color w:val="000000" w:themeColor="text1"/>
          <w:sz w:val="22"/>
          <w:szCs w:val="18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 xml:space="preserve">This guide </w:t>
      </w:r>
      <w:r w:rsidR="00573D98" w:rsidRPr="00051F28">
        <w:rPr>
          <w:rFonts w:ascii="Aptos" w:hAnsi="Aptos"/>
          <w:color w:val="000000" w:themeColor="text1"/>
          <w:sz w:val="22"/>
          <w:szCs w:val="18"/>
        </w:rPr>
        <w:t xml:space="preserve">outlines </w:t>
      </w:r>
      <w:r w:rsidRPr="00051F28">
        <w:rPr>
          <w:rFonts w:ascii="Aptos" w:hAnsi="Aptos"/>
          <w:color w:val="000000" w:themeColor="text1"/>
          <w:sz w:val="22"/>
          <w:szCs w:val="18"/>
        </w:rPr>
        <w:t>how to:</w:t>
      </w:r>
    </w:p>
    <w:p w14:paraId="06D7B3F8" w14:textId="77777777" w:rsidR="007F66DE" w:rsidRPr="00051F28" w:rsidRDefault="007F66DE" w:rsidP="00051F28">
      <w:pPr>
        <w:pStyle w:val="Introduction"/>
        <w:numPr>
          <w:ilvl w:val="0"/>
          <w:numId w:val="34"/>
        </w:numPr>
        <w:spacing w:before="160" w:after="80"/>
        <w:rPr>
          <w:rFonts w:ascii="Aptos" w:hAnsi="Aptos"/>
          <w:color w:val="000000" w:themeColor="text1"/>
          <w:kern w:val="2"/>
          <w:sz w:val="22"/>
          <w:lang w:eastAsia="en-AU"/>
          <w14:ligatures w14:val="standardContextual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>take a geotagged photograph</w:t>
      </w:r>
    </w:p>
    <w:p w14:paraId="1C1FD79C" w14:textId="77777777" w:rsidR="007F66DE" w:rsidRPr="00051F28" w:rsidRDefault="007F66DE" w:rsidP="00051F28">
      <w:pPr>
        <w:pStyle w:val="Introduction"/>
        <w:numPr>
          <w:ilvl w:val="0"/>
          <w:numId w:val="34"/>
        </w:numPr>
        <w:spacing w:before="160" w:after="80"/>
        <w:rPr>
          <w:rFonts w:ascii="Aptos" w:hAnsi="Aptos"/>
          <w:color w:val="000000" w:themeColor="text1"/>
          <w:kern w:val="2"/>
          <w:sz w:val="22"/>
          <w:lang w:eastAsia="en-AU"/>
          <w14:ligatures w14:val="standardContextual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>verify that the location data has been captured</w:t>
      </w:r>
    </w:p>
    <w:p w14:paraId="0C9F3D16" w14:textId="77777777" w:rsidR="007F66DE" w:rsidRPr="00051F28" w:rsidRDefault="007F66DE" w:rsidP="00051F28">
      <w:pPr>
        <w:pStyle w:val="Introduction"/>
        <w:numPr>
          <w:ilvl w:val="0"/>
          <w:numId w:val="34"/>
        </w:numPr>
        <w:spacing w:before="160" w:after="80"/>
        <w:rPr>
          <w:rFonts w:ascii="Aptos" w:hAnsi="Aptos"/>
          <w:color w:val="000000" w:themeColor="text1"/>
          <w:kern w:val="2"/>
          <w:sz w:val="22"/>
          <w:lang w:eastAsia="en-AU"/>
          <w14:ligatures w14:val="standardContextual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>take a screenshot of the location information</w:t>
      </w:r>
    </w:p>
    <w:p w14:paraId="53F73E6C" w14:textId="37B7FB41" w:rsidR="007F66DE" w:rsidRPr="00051F28" w:rsidRDefault="007F66DE" w:rsidP="00051F28">
      <w:pPr>
        <w:pStyle w:val="Introduction"/>
        <w:numPr>
          <w:ilvl w:val="0"/>
          <w:numId w:val="34"/>
        </w:numPr>
        <w:spacing w:before="160" w:after="80"/>
        <w:rPr>
          <w:rFonts w:ascii="Aptos" w:hAnsi="Aptos"/>
          <w:color w:val="000000" w:themeColor="text1"/>
          <w:kern w:val="2"/>
          <w:sz w:val="22"/>
          <w:lang w:eastAsia="en-AU"/>
          <w14:ligatures w14:val="standardContextual"/>
        </w:rPr>
      </w:pPr>
      <w:r w:rsidRPr="00051F28">
        <w:rPr>
          <w:rFonts w:ascii="Aptos" w:hAnsi="Aptos"/>
          <w:color w:val="000000" w:themeColor="text1"/>
          <w:sz w:val="22"/>
          <w:szCs w:val="18"/>
        </w:rPr>
        <w:t>upload the photo</w:t>
      </w:r>
    </w:p>
    <w:p w14:paraId="191A1AB4" w14:textId="0768031A" w:rsidR="00A14E39" w:rsidRPr="00051F28" w:rsidRDefault="00573D98" w:rsidP="00D52A98">
      <w:pPr>
        <w:pStyle w:val="Lv2"/>
        <w:numPr>
          <w:ilvl w:val="0"/>
          <w:numId w:val="0"/>
        </w:numPr>
        <w:spacing w:before="160" w:after="80" w:line="240" w:lineRule="auto"/>
        <w:contextualSpacing w:val="0"/>
        <w:rPr>
          <w:rFonts w:cs="Calibri"/>
          <w:lang w:val="x-none"/>
        </w:rPr>
      </w:pPr>
      <w:r w:rsidRPr="00051F28">
        <w:rPr>
          <w:rFonts w:cs="Calibri"/>
          <w:lang w:val="x-none"/>
        </w:rPr>
        <w:t xml:space="preserve">Instructions for both Android and Apple devices are below. </w:t>
      </w:r>
      <w:r w:rsidR="00A14E39" w:rsidRPr="00051F28">
        <w:rPr>
          <w:rFonts w:cs="Calibri"/>
          <w:lang w:val="x-none"/>
        </w:rPr>
        <w:t>Follow these steps to make sure your photo(s) show the location and can be uploaded as evidence.</w:t>
      </w:r>
    </w:p>
    <w:bookmarkEnd w:id="1"/>
    <w:p w14:paraId="06C042AB" w14:textId="77CB5B87" w:rsidR="00DF305E" w:rsidRPr="00051F28" w:rsidRDefault="00DF305E">
      <w:pPr>
        <w:suppressAutoHyphens w:val="0"/>
        <w:rPr>
          <w:rFonts w:ascii="Aptos" w:hAnsi="Aptos"/>
        </w:rPr>
      </w:pPr>
      <w:r w:rsidRPr="00051F28">
        <w:rPr>
          <w:rFonts w:ascii="Aptos" w:hAnsi="Aptos"/>
        </w:rPr>
        <w:br w:type="page"/>
      </w:r>
    </w:p>
    <w:p w14:paraId="349852BB" w14:textId="7BBFC39C" w:rsidR="005F794B" w:rsidRPr="00051F28" w:rsidRDefault="002C2FAF" w:rsidP="002773D1">
      <w:pPr>
        <w:pStyle w:val="Heading2"/>
        <w:rPr>
          <w:rFonts w:ascii="Aptos" w:hAnsi="Aptos"/>
        </w:rPr>
      </w:pPr>
      <w:r w:rsidRPr="00051F28">
        <w:rPr>
          <w:rFonts w:ascii="Aptos" w:hAnsi="Aptos"/>
        </w:rPr>
        <w:lastRenderedPageBreak/>
        <w:t>Android Devices</w:t>
      </w:r>
    </w:p>
    <w:p w14:paraId="275951B4" w14:textId="2E742C53" w:rsidR="007F66DE" w:rsidRPr="00051F28" w:rsidRDefault="007F66DE" w:rsidP="00051F28">
      <w:pPr>
        <w:rPr>
          <w:rFonts w:ascii="Aptos" w:hAnsi="Aptos"/>
        </w:rPr>
      </w:pPr>
      <w:r w:rsidRPr="00051F28">
        <w:rPr>
          <w:rFonts w:ascii="Aptos" w:hAnsi="Aptos"/>
        </w:rPr>
        <w:t xml:space="preserve">If you have an Android device such as a Samsung Galaxy or Google Pixel, follow the steps below to enable location services, take a photo, check that the location information has been captured and screenshot the location information. </w:t>
      </w:r>
    </w:p>
    <w:p w14:paraId="5E623DF5" w14:textId="77777777" w:rsidR="00365F04" w:rsidRPr="00051F28" w:rsidRDefault="00365F04" w:rsidP="00365F04">
      <w:pPr>
        <w:pStyle w:val="Heading3"/>
        <w:spacing w:before="0"/>
        <w:rPr>
          <w:rFonts w:ascii="Aptos" w:hAnsi="Aptos"/>
        </w:rPr>
      </w:pPr>
      <w:r w:rsidRPr="00051F28">
        <w:rPr>
          <w:rFonts w:ascii="Aptos" w:hAnsi="Aptos"/>
        </w:rPr>
        <w:t>Enabling Location (geotagging)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720B9" w:rsidRPr="00051F28" w14:paraId="61E8B48C" w14:textId="77777777" w:rsidTr="00F47F33">
        <w:trPr>
          <w:trHeight w:val="2851"/>
        </w:trPr>
        <w:tc>
          <w:tcPr>
            <w:tcW w:w="4927" w:type="dxa"/>
            <w:vAlign w:val="center"/>
          </w:tcPr>
          <w:p w14:paraId="643AC4BC" w14:textId="77777777" w:rsidR="00656CA1" w:rsidRPr="00051F28" w:rsidRDefault="00656CA1" w:rsidP="00656CA1">
            <w:pPr>
              <w:pStyle w:val="ListParagraph"/>
              <w:numPr>
                <w:ilvl w:val="0"/>
                <w:numId w:val="27"/>
              </w:numPr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Open </w:t>
            </w:r>
            <w:r w:rsidRPr="00051F28">
              <w:rPr>
                <w:rFonts w:ascii="Aptos" w:hAnsi="Aptos"/>
                <w:b/>
                <w:bCs/>
              </w:rPr>
              <w:t xml:space="preserve">Settings </w:t>
            </w:r>
            <w:r w:rsidRPr="00051F28">
              <w:rPr>
                <w:rFonts w:ascii="Aptos" w:hAnsi="Aptos"/>
              </w:rPr>
              <w:t xml:space="preserve">and tap </w:t>
            </w:r>
            <w:r w:rsidRPr="00051F28">
              <w:rPr>
                <w:rFonts w:ascii="Aptos" w:hAnsi="Aptos"/>
                <w:b/>
                <w:bCs/>
              </w:rPr>
              <w:t>Location.</w:t>
            </w:r>
            <w:r w:rsidRPr="00051F28">
              <w:rPr>
                <w:rFonts w:ascii="Aptos" w:hAnsi="Aptos"/>
                <w:noProof/>
                <w:lang w:val="x-none"/>
              </w:rPr>
              <w:t xml:space="preserve"> </w:t>
            </w:r>
          </w:p>
        </w:tc>
        <w:tc>
          <w:tcPr>
            <w:tcW w:w="4927" w:type="dxa"/>
          </w:tcPr>
          <w:p w14:paraId="3D9A4227" w14:textId="77777777" w:rsidR="00656CA1" w:rsidRPr="00051F28" w:rsidRDefault="00656CA1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  <w:lang w:val="x-none"/>
              </w:rPr>
              <w:drawing>
                <wp:inline distT="0" distB="0" distL="0" distR="0" wp14:anchorId="0464854F" wp14:editId="7A68DA10">
                  <wp:extent cx="1938852" cy="1651000"/>
                  <wp:effectExtent l="0" t="0" r="4445" b="6350"/>
                  <wp:docPr id="1507768503" name="Picture 1" descr="Screenshot of a mobile device settings menu showing three options: Security and privacy with a shield icon, Location with a map pin icon highlighted by a red border, and Safety and emergency with an alert icon. The layout uses a dark background with white text and coloured icons for easy navigation of privacy and safety setting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768503" name="Picture 1" descr="Screenshot of a mobile device settings menu showing three options: Security and privacy with a shield icon, Location with a map pin icon highlighted by a red border, and Safety and emergency with an alert icon. The layout uses a dark background with white text and coloured icons for easy navigation of privacy and safety settings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524" cy="1659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0B9" w:rsidRPr="00051F28" w14:paraId="5BBBDEC1" w14:textId="77777777" w:rsidTr="00B411E7">
        <w:trPr>
          <w:trHeight w:val="2324"/>
        </w:trPr>
        <w:tc>
          <w:tcPr>
            <w:tcW w:w="4927" w:type="dxa"/>
            <w:vAlign w:val="center"/>
          </w:tcPr>
          <w:p w14:paraId="2093035B" w14:textId="39339A91" w:rsidR="00F47F33" w:rsidRPr="00051F28" w:rsidRDefault="00F47F33" w:rsidP="00F47F33">
            <w:pPr>
              <w:pStyle w:val="ListParagraph"/>
              <w:numPr>
                <w:ilvl w:val="0"/>
                <w:numId w:val="27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Turn </w:t>
            </w:r>
            <w:r w:rsidRPr="00051F28">
              <w:rPr>
                <w:rFonts w:ascii="Aptos" w:hAnsi="Aptos"/>
                <w:b/>
                <w:bCs/>
              </w:rPr>
              <w:t xml:space="preserve">Location </w:t>
            </w:r>
            <w:r w:rsidRPr="00051F28">
              <w:rPr>
                <w:rFonts w:ascii="Aptos" w:hAnsi="Aptos"/>
              </w:rPr>
              <w:t>on</w:t>
            </w:r>
            <w:r w:rsidR="00126E30">
              <w:rPr>
                <w:rFonts w:ascii="Aptos" w:hAnsi="Aptos"/>
              </w:rPr>
              <w:t>.</w:t>
            </w:r>
          </w:p>
          <w:p w14:paraId="37634BA8" w14:textId="42F477CD" w:rsidR="00F47F33" w:rsidRPr="00051F28" w:rsidRDefault="00F47F33" w:rsidP="00F47F33">
            <w:pPr>
              <w:pStyle w:val="ListParagraph"/>
              <w:numPr>
                <w:ilvl w:val="0"/>
                <w:numId w:val="27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Open </w:t>
            </w:r>
            <w:r w:rsidRPr="00051F28">
              <w:rPr>
                <w:rFonts w:ascii="Aptos" w:hAnsi="Aptos"/>
                <w:b/>
                <w:bCs/>
              </w:rPr>
              <w:t xml:space="preserve">App permissions, </w:t>
            </w:r>
            <w:r w:rsidRPr="00051F28">
              <w:rPr>
                <w:rFonts w:ascii="Aptos" w:hAnsi="Aptos"/>
              </w:rPr>
              <w:t xml:space="preserve">scroll down and select </w:t>
            </w:r>
            <w:r w:rsidRPr="00051F28">
              <w:rPr>
                <w:rFonts w:ascii="Aptos" w:hAnsi="Aptos"/>
                <w:b/>
                <w:bCs/>
              </w:rPr>
              <w:t>camera.</w:t>
            </w:r>
          </w:p>
        </w:tc>
        <w:tc>
          <w:tcPr>
            <w:tcW w:w="4927" w:type="dxa"/>
          </w:tcPr>
          <w:p w14:paraId="775A3BFA" w14:textId="2C84A2E8" w:rsidR="00F47F33" w:rsidRPr="00051F28" w:rsidRDefault="00F720B9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  <w:lang w:val="x-none"/>
              </w:rPr>
              <w:drawing>
                <wp:inline distT="0" distB="0" distL="0" distR="0" wp14:anchorId="776A73EC" wp14:editId="7F80F44B">
                  <wp:extent cx="1938655" cy="1327420"/>
                  <wp:effectExtent l="0" t="0" r="4445" b="6350"/>
                  <wp:docPr id="2107127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12706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932" cy="1342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0B9" w:rsidRPr="00051F28" w14:paraId="031F15BE" w14:textId="77777777" w:rsidTr="00B071D3">
        <w:trPr>
          <w:trHeight w:val="4108"/>
        </w:trPr>
        <w:tc>
          <w:tcPr>
            <w:tcW w:w="4927" w:type="dxa"/>
            <w:vAlign w:val="center"/>
          </w:tcPr>
          <w:p w14:paraId="36C151B7" w14:textId="77777777" w:rsidR="00F47F33" w:rsidRPr="00051F28" w:rsidRDefault="00F47F33" w:rsidP="00F47F33">
            <w:pPr>
              <w:pStyle w:val="ListParagraph"/>
              <w:numPr>
                <w:ilvl w:val="0"/>
                <w:numId w:val="27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Select </w:t>
            </w:r>
            <w:r w:rsidRPr="00051F28">
              <w:rPr>
                <w:rFonts w:ascii="Aptos" w:hAnsi="Aptos"/>
                <w:b/>
                <w:bCs/>
              </w:rPr>
              <w:t xml:space="preserve">Allow only while using the app </w:t>
            </w:r>
            <w:r w:rsidRPr="00051F28">
              <w:rPr>
                <w:rFonts w:ascii="Aptos" w:hAnsi="Aptos"/>
              </w:rPr>
              <w:t>(or similar).</w:t>
            </w:r>
          </w:p>
          <w:p w14:paraId="75AE8935" w14:textId="3168A1F0" w:rsidR="00F47F33" w:rsidRPr="00051F28" w:rsidRDefault="00F47F33" w:rsidP="00F47F33">
            <w:pPr>
              <w:pStyle w:val="ListParagraph"/>
              <w:numPr>
                <w:ilvl w:val="0"/>
                <w:numId w:val="27"/>
              </w:numPr>
              <w:spacing w:before="120" w:after="160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Select </w:t>
            </w:r>
            <w:r w:rsidRPr="00051F28">
              <w:rPr>
                <w:rFonts w:ascii="Aptos" w:hAnsi="Aptos"/>
                <w:b/>
                <w:bCs/>
              </w:rPr>
              <w:t xml:space="preserve">use precise location </w:t>
            </w:r>
            <w:r w:rsidRPr="00051F28">
              <w:rPr>
                <w:rFonts w:ascii="Aptos" w:hAnsi="Aptos"/>
              </w:rPr>
              <w:t>(if available).</w:t>
            </w:r>
          </w:p>
        </w:tc>
        <w:tc>
          <w:tcPr>
            <w:tcW w:w="4927" w:type="dxa"/>
          </w:tcPr>
          <w:p w14:paraId="43D2A55F" w14:textId="75063571" w:rsidR="00F47F33" w:rsidRPr="00051F28" w:rsidRDefault="00F720B9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  <w:lang w:val="x-none"/>
              </w:rPr>
              <w:drawing>
                <wp:inline distT="0" distB="0" distL="0" distR="0" wp14:anchorId="0A3D2491" wp14:editId="0A451861">
                  <wp:extent cx="1937680" cy="2479853"/>
                  <wp:effectExtent l="0" t="0" r="5715" b="0"/>
                  <wp:docPr id="66517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1787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34" cy="2506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0B9" w:rsidRPr="00051F28" w14:paraId="7DAA2BF0" w14:textId="77777777" w:rsidTr="007D6928">
        <w:tc>
          <w:tcPr>
            <w:tcW w:w="4927" w:type="dxa"/>
            <w:vAlign w:val="center"/>
          </w:tcPr>
          <w:p w14:paraId="2CF28452" w14:textId="77777777" w:rsidR="00656CA1" w:rsidRPr="00051F28" w:rsidRDefault="00656CA1" w:rsidP="00656CA1">
            <w:pPr>
              <w:pStyle w:val="ListParagraph"/>
              <w:numPr>
                <w:ilvl w:val="0"/>
                <w:numId w:val="27"/>
              </w:numPr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>Close settings.</w:t>
            </w:r>
          </w:p>
        </w:tc>
        <w:tc>
          <w:tcPr>
            <w:tcW w:w="4927" w:type="dxa"/>
          </w:tcPr>
          <w:p w14:paraId="6ECB05CB" w14:textId="77777777" w:rsidR="00656CA1" w:rsidRPr="00051F28" w:rsidRDefault="00656CA1" w:rsidP="007D6928">
            <w:pPr>
              <w:rPr>
                <w:rFonts w:ascii="Aptos" w:hAnsi="Aptos"/>
              </w:rPr>
            </w:pPr>
          </w:p>
        </w:tc>
      </w:tr>
    </w:tbl>
    <w:p w14:paraId="28C6ED69" w14:textId="77777777" w:rsidR="00F2353D" w:rsidRPr="00051F28" w:rsidRDefault="00F2353D" w:rsidP="00365F04">
      <w:pPr>
        <w:rPr>
          <w:rFonts w:ascii="Aptos" w:hAnsi="Aptos"/>
        </w:rPr>
      </w:pPr>
    </w:p>
    <w:p w14:paraId="025AE3CB" w14:textId="1864B4C5" w:rsidR="00365F04" w:rsidRPr="00051F28" w:rsidRDefault="000D720E" w:rsidP="00365F04">
      <w:pPr>
        <w:rPr>
          <w:rFonts w:ascii="Aptos" w:eastAsiaTheme="majorEastAsia" w:hAnsi="Aptos" w:cstheme="majorBidi"/>
          <w:b/>
          <w:color w:val="49515C"/>
          <w:sz w:val="30"/>
          <w:szCs w:val="30"/>
        </w:rPr>
      </w:pPr>
      <w:r w:rsidRPr="00051F28">
        <w:rPr>
          <w:rFonts w:ascii="Aptos" w:hAnsi="Aptos"/>
        </w:rPr>
        <w:t xml:space="preserve">Following these steps will </w:t>
      </w:r>
      <w:r w:rsidRPr="00051F28">
        <w:rPr>
          <w:rFonts w:ascii="Aptos" w:hAnsi="Aptos"/>
          <w:b/>
          <w:bCs/>
        </w:rPr>
        <w:t>enable</w:t>
      </w:r>
      <w:r w:rsidRPr="00051F28">
        <w:rPr>
          <w:rFonts w:ascii="Aptos" w:hAnsi="Aptos"/>
        </w:rPr>
        <w:t xml:space="preserve"> </w:t>
      </w:r>
      <w:r w:rsidR="00365F04" w:rsidRPr="00051F28">
        <w:rPr>
          <w:rFonts w:ascii="Aptos" w:hAnsi="Aptos"/>
        </w:rPr>
        <w:t xml:space="preserve">location services on </w:t>
      </w:r>
      <w:r w:rsidRPr="00051F28">
        <w:rPr>
          <w:rFonts w:ascii="Aptos" w:hAnsi="Aptos"/>
        </w:rPr>
        <w:t>your</w:t>
      </w:r>
      <w:r w:rsidR="00365F04" w:rsidRPr="00051F28">
        <w:rPr>
          <w:rFonts w:ascii="Aptos" w:hAnsi="Aptos"/>
        </w:rPr>
        <w:t xml:space="preserve"> device and </w:t>
      </w:r>
      <w:r w:rsidRPr="00051F28">
        <w:rPr>
          <w:rFonts w:ascii="Aptos" w:hAnsi="Aptos"/>
        </w:rPr>
        <w:t xml:space="preserve">grant </w:t>
      </w:r>
      <w:r w:rsidR="00365F04" w:rsidRPr="00051F28">
        <w:rPr>
          <w:rFonts w:ascii="Aptos" w:hAnsi="Aptos"/>
        </w:rPr>
        <w:t>the camera access to location data</w:t>
      </w:r>
      <w:r w:rsidRPr="00051F28">
        <w:rPr>
          <w:rFonts w:ascii="Aptos" w:hAnsi="Aptos"/>
        </w:rPr>
        <w:t>. P</w:t>
      </w:r>
      <w:r w:rsidR="00365F04" w:rsidRPr="00051F28">
        <w:rPr>
          <w:rFonts w:ascii="Aptos" w:hAnsi="Aptos"/>
        </w:rPr>
        <w:t>hoto</w:t>
      </w:r>
      <w:r w:rsidRPr="00051F28">
        <w:rPr>
          <w:rFonts w:ascii="Aptos" w:hAnsi="Aptos"/>
        </w:rPr>
        <w:t xml:space="preserve">s you take will </w:t>
      </w:r>
      <w:r w:rsidR="00365F04" w:rsidRPr="00051F28">
        <w:rPr>
          <w:rFonts w:ascii="Aptos" w:hAnsi="Aptos"/>
        </w:rPr>
        <w:t>now include geotagged information embedded within the image files.</w:t>
      </w:r>
    </w:p>
    <w:p w14:paraId="0737AF52" w14:textId="145E5935" w:rsidR="00365F04" w:rsidRPr="00051F28" w:rsidRDefault="00365F04" w:rsidP="00365F04">
      <w:pPr>
        <w:rPr>
          <w:rFonts w:ascii="Aptos" w:eastAsiaTheme="majorEastAsia" w:hAnsi="Aptos" w:cstheme="majorBidi"/>
          <w:b/>
          <w:color w:val="49515C"/>
          <w:sz w:val="30"/>
          <w:szCs w:val="30"/>
        </w:rPr>
      </w:pPr>
      <w:r w:rsidRPr="00051F28">
        <w:rPr>
          <w:rFonts w:ascii="Aptos" w:eastAsiaTheme="majorEastAsia" w:hAnsi="Aptos" w:cstheme="majorBidi"/>
          <w:b/>
          <w:color w:val="49515C"/>
          <w:sz w:val="30"/>
          <w:szCs w:val="30"/>
        </w:rPr>
        <w:t>Take a photo</w:t>
      </w:r>
    </w:p>
    <w:p w14:paraId="246F04DB" w14:textId="33381276" w:rsidR="00365F04" w:rsidRPr="00051F28" w:rsidRDefault="00365F04" w:rsidP="000F0D96">
      <w:pPr>
        <w:pStyle w:val="ListParagraph"/>
        <w:numPr>
          <w:ilvl w:val="0"/>
          <w:numId w:val="15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Tap the </w:t>
      </w:r>
      <w:r w:rsidRPr="00051F28">
        <w:rPr>
          <w:rFonts w:ascii="Aptos" w:hAnsi="Aptos"/>
          <w:b/>
          <w:bCs/>
        </w:rPr>
        <w:t>Camera</w:t>
      </w:r>
      <w:r w:rsidRPr="00051F28">
        <w:rPr>
          <w:rFonts w:ascii="Aptos" w:hAnsi="Aptos"/>
        </w:rPr>
        <w:t xml:space="preserve"> icon on your </w:t>
      </w:r>
      <w:r w:rsidRPr="00051F28">
        <w:rPr>
          <w:rFonts w:ascii="Aptos" w:hAnsi="Aptos"/>
          <w:b/>
          <w:bCs/>
        </w:rPr>
        <w:t>home screen</w:t>
      </w:r>
      <w:r w:rsidRPr="00051F28">
        <w:rPr>
          <w:rFonts w:ascii="Aptos" w:hAnsi="Aptos"/>
        </w:rPr>
        <w:t xml:space="preserve"> or from your </w:t>
      </w:r>
      <w:r w:rsidRPr="00051F28">
        <w:rPr>
          <w:rFonts w:ascii="Aptos" w:hAnsi="Aptos"/>
          <w:b/>
          <w:bCs/>
        </w:rPr>
        <w:t>app drawer</w:t>
      </w:r>
      <w:r w:rsidRPr="00051F28">
        <w:rPr>
          <w:rFonts w:ascii="Aptos" w:hAnsi="Aptos"/>
        </w:rPr>
        <w:t>.</w:t>
      </w:r>
    </w:p>
    <w:p w14:paraId="521A0BC4" w14:textId="3912BCD4" w:rsidR="00365F04" w:rsidRPr="00051F28" w:rsidRDefault="00365F04" w:rsidP="000F0D96">
      <w:pPr>
        <w:pStyle w:val="ListParagraph"/>
        <w:numPr>
          <w:ilvl w:val="0"/>
          <w:numId w:val="15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Point the </w:t>
      </w:r>
      <w:r w:rsidRPr="00051F28">
        <w:rPr>
          <w:rFonts w:ascii="Aptos" w:hAnsi="Aptos"/>
          <w:b/>
          <w:bCs/>
        </w:rPr>
        <w:t>camera</w:t>
      </w:r>
      <w:r w:rsidRPr="00051F28">
        <w:rPr>
          <w:rFonts w:ascii="Aptos" w:hAnsi="Aptos"/>
        </w:rPr>
        <w:t xml:space="preserve"> (device) at the equipment.</w:t>
      </w:r>
    </w:p>
    <w:p w14:paraId="4C423F9C" w14:textId="3125EB89" w:rsidR="00365F04" w:rsidRPr="00051F28" w:rsidRDefault="00365F04" w:rsidP="000F0D96">
      <w:pPr>
        <w:pStyle w:val="ListParagraph"/>
        <w:numPr>
          <w:ilvl w:val="0"/>
          <w:numId w:val="15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Tap the </w:t>
      </w:r>
      <w:r w:rsidRPr="00051F28">
        <w:rPr>
          <w:rFonts w:ascii="Aptos" w:hAnsi="Aptos"/>
          <w:b/>
          <w:bCs/>
        </w:rPr>
        <w:t>white circular Capture button</w:t>
      </w:r>
      <w:r w:rsidRPr="00051F28">
        <w:rPr>
          <w:rFonts w:ascii="Aptos" w:hAnsi="Aptos"/>
        </w:rPr>
        <w:t>.</w:t>
      </w:r>
    </w:p>
    <w:p w14:paraId="07515B04" w14:textId="52EF495D" w:rsidR="00365F04" w:rsidRPr="00051F28" w:rsidRDefault="00365F04" w:rsidP="000F0D96">
      <w:pPr>
        <w:pStyle w:val="ListParagraph"/>
        <w:numPr>
          <w:ilvl w:val="0"/>
          <w:numId w:val="15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Tap the </w:t>
      </w:r>
      <w:r w:rsidRPr="00051F28">
        <w:rPr>
          <w:rFonts w:ascii="Aptos" w:hAnsi="Aptos"/>
          <w:b/>
          <w:bCs/>
        </w:rPr>
        <w:t>small thumbnail in the corner to view</w:t>
      </w:r>
      <w:r w:rsidRPr="00051F28">
        <w:rPr>
          <w:rFonts w:ascii="Aptos" w:hAnsi="Aptos"/>
        </w:rPr>
        <w:t xml:space="preserve"> your picture in the gallery.</w:t>
      </w:r>
    </w:p>
    <w:p w14:paraId="550D07EF" w14:textId="0E38CDDD" w:rsidR="007F66DE" w:rsidRPr="00051F28" w:rsidRDefault="00365F04" w:rsidP="007F66DE">
      <w:pPr>
        <w:pStyle w:val="Heading3"/>
        <w:rPr>
          <w:rFonts w:ascii="Aptos" w:hAnsi="Aptos"/>
        </w:rPr>
      </w:pPr>
      <w:r w:rsidRPr="00051F28">
        <w:rPr>
          <w:rFonts w:ascii="Aptos" w:hAnsi="Aptos"/>
        </w:rPr>
        <w:lastRenderedPageBreak/>
        <w:t>Confirm the photo location</w:t>
      </w: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571"/>
      </w:tblGrid>
      <w:tr w:rsidR="000F1C79" w:rsidRPr="00051F28" w14:paraId="3C48898F" w14:textId="77777777" w:rsidTr="000F1C79">
        <w:trPr>
          <w:trHeight w:val="4009"/>
        </w:trPr>
        <w:tc>
          <w:tcPr>
            <w:tcW w:w="4927" w:type="dxa"/>
            <w:vAlign w:val="center"/>
          </w:tcPr>
          <w:p w14:paraId="3C0A3B45" w14:textId="77777777" w:rsidR="00F04281" w:rsidRPr="00051F28" w:rsidRDefault="00F04281" w:rsidP="00F04281">
            <w:pPr>
              <w:pStyle w:val="ListParagraph"/>
              <w:numPr>
                <w:ilvl w:val="0"/>
                <w:numId w:val="30"/>
              </w:numPr>
              <w:spacing w:before="120" w:after="160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Open the photo in your </w:t>
            </w:r>
            <w:r w:rsidRPr="00051F28">
              <w:rPr>
                <w:rFonts w:ascii="Aptos" w:hAnsi="Aptos"/>
                <w:b/>
                <w:bCs/>
              </w:rPr>
              <w:t xml:space="preserve">photos </w:t>
            </w:r>
            <w:r w:rsidRPr="00051F28">
              <w:rPr>
                <w:rFonts w:ascii="Aptos" w:hAnsi="Aptos"/>
              </w:rPr>
              <w:t>app.</w:t>
            </w:r>
          </w:p>
          <w:p w14:paraId="2C7AFD29" w14:textId="6711A46C" w:rsidR="00F04281" w:rsidRPr="00051F28" w:rsidRDefault="00F04281" w:rsidP="00F04281">
            <w:pPr>
              <w:pStyle w:val="ListParagraph"/>
              <w:numPr>
                <w:ilvl w:val="0"/>
                <w:numId w:val="30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Swipe up on the photo or tap the </w:t>
            </w:r>
            <w:r w:rsidRPr="00051F28">
              <w:rPr>
                <w:rFonts w:ascii="Aptos" w:hAnsi="Aptos"/>
                <w:b/>
                <w:bCs/>
              </w:rPr>
              <w:t>3 dots.</w:t>
            </w:r>
          </w:p>
        </w:tc>
        <w:tc>
          <w:tcPr>
            <w:tcW w:w="4571" w:type="dxa"/>
          </w:tcPr>
          <w:p w14:paraId="054ED4DB" w14:textId="54C5691A" w:rsidR="00F04281" w:rsidRPr="00051F28" w:rsidRDefault="00F04281" w:rsidP="00F04281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345DF764" wp14:editId="4591A943">
                  <wp:extent cx="1620000" cy="2344433"/>
                  <wp:effectExtent l="0" t="0" r="0" b="0"/>
                  <wp:docPr id="1005895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89594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344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281" w:rsidRPr="00051F28" w14:paraId="397DFB35" w14:textId="77777777" w:rsidTr="000F1C79">
        <w:tc>
          <w:tcPr>
            <w:tcW w:w="4927" w:type="dxa"/>
            <w:vAlign w:val="center"/>
          </w:tcPr>
          <w:p w14:paraId="32B4B1A1" w14:textId="3B75723B" w:rsidR="00F04281" w:rsidRPr="00051F28" w:rsidRDefault="00F04281" w:rsidP="00F04281">
            <w:pPr>
              <w:pStyle w:val="ListParagraph"/>
              <w:numPr>
                <w:ilvl w:val="0"/>
                <w:numId w:val="30"/>
              </w:num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Tap </w:t>
            </w:r>
            <w:r w:rsidRPr="00051F28">
              <w:rPr>
                <w:rFonts w:ascii="Aptos" w:hAnsi="Aptos"/>
                <w:b/>
                <w:bCs/>
              </w:rPr>
              <w:t>details</w:t>
            </w:r>
          </w:p>
        </w:tc>
        <w:tc>
          <w:tcPr>
            <w:tcW w:w="4571" w:type="dxa"/>
          </w:tcPr>
          <w:p w14:paraId="590F42AE" w14:textId="4DDC42EB" w:rsidR="00F04281" w:rsidRPr="00051F28" w:rsidRDefault="00F04281" w:rsidP="00F04281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16000179" wp14:editId="65622E66">
                  <wp:extent cx="1620000" cy="2298284"/>
                  <wp:effectExtent l="0" t="0" r="0" b="6985"/>
                  <wp:docPr id="16812700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27009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29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281" w:rsidRPr="00051F28" w14:paraId="5BB7D2D4" w14:textId="77777777" w:rsidTr="000F1C79">
        <w:tc>
          <w:tcPr>
            <w:tcW w:w="4927" w:type="dxa"/>
            <w:vAlign w:val="center"/>
          </w:tcPr>
          <w:p w14:paraId="35F6B08F" w14:textId="2DF8DD32" w:rsidR="00F04281" w:rsidRPr="00051F28" w:rsidRDefault="00F04281" w:rsidP="00F04281">
            <w:pPr>
              <w:pStyle w:val="ListParagraph"/>
              <w:numPr>
                <w:ilvl w:val="0"/>
                <w:numId w:val="30"/>
              </w:numPr>
              <w:spacing w:before="120" w:after="160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Check that a </w:t>
            </w:r>
            <w:r w:rsidRPr="00051F28">
              <w:rPr>
                <w:rFonts w:ascii="Aptos" w:hAnsi="Aptos"/>
                <w:b/>
                <w:bCs/>
              </w:rPr>
              <w:t>map or location</w:t>
            </w:r>
            <w:r w:rsidRPr="00051F28">
              <w:rPr>
                <w:rFonts w:ascii="Aptos" w:hAnsi="Aptos"/>
              </w:rPr>
              <w:t xml:space="preserve"> details appear.</w:t>
            </w:r>
          </w:p>
        </w:tc>
        <w:tc>
          <w:tcPr>
            <w:tcW w:w="4571" w:type="dxa"/>
          </w:tcPr>
          <w:p w14:paraId="53E03756" w14:textId="63F02EC2" w:rsidR="00F04281" w:rsidRPr="00051F28" w:rsidRDefault="00F04281" w:rsidP="00F04281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103EACF5" wp14:editId="0B7AB58F">
                  <wp:extent cx="1619792" cy="2607627"/>
                  <wp:effectExtent l="0" t="0" r="0" b="2540"/>
                  <wp:docPr id="11498694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869491" name=""/>
                          <pic:cNvPicPr/>
                        </pic:nvPicPr>
                        <pic:blipFill rotWithShape="1">
                          <a:blip r:embed="rId17"/>
                          <a:srcRect t="17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607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6676E" w14:textId="006ECF92" w:rsidR="00C46389" w:rsidRPr="00051F28" w:rsidRDefault="00C46389" w:rsidP="00A73866">
      <w:pPr>
        <w:pStyle w:val="Heading3"/>
        <w:rPr>
          <w:rFonts w:ascii="Aptos" w:hAnsi="Aptos"/>
        </w:rPr>
      </w:pPr>
      <w:bookmarkStart w:id="2" w:name="_Hlk159929407"/>
      <w:bookmarkStart w:id="3" w:name="_Hlk159929398"/>
      <w:r w:rsidRPr="00051F28">
        <w:rPr>
          <w:rFonts w:ascii="Aptos" w:hAnsi="Aptos"/>
        </w:rPr>
        <w:t>Screenshot the location (geotagged) details</w:t>
      </w:r>
    </w:p>
    <w:p w14:paraId="42374027" w14:textId="282EC7F4" w:rsidR="00C46389" w:rsidRPr="00051F28" w:rsidRDefault="00C46389" w:rsidP="00DE46BA">
      <w:pPr>
        <w:pStyle w:val="ListParagraph"/>
        <w:numPr>
          <w:ilvl w:val="0"/>
          <w:numId w:val="19"/>
        </w:numPr>
        <w:rPr>
          <w:rFonts w:ascii="Aptos" w:hAnsi="Aptos"/>
        </w:rPr>
      </w:pPr>
      <w:r w:rsidRPr="00051F28">
        <w:rPr>
          <w:rFonts w:ascii="Aptos" w:hAnsi="Aptos"/>
        </w:rPr>
        <w:t xml:space="preserve">With the map or location details still showing, press the </w:t>
      </w:r>
      <w:r w:rsidRPr="00051F28">
        <w:rPr>
          <w:rFonts w:ascii="Aptos" w:hAnsi="Aptos"/>
          <w:b/>
          <w:bCs/>
        </w:rPr>
        <w:t xml:space="preserve">power </w:t>
      </w:r>
      <w:r w:rsidRPr="00051F28">
        <w:rPr>
          <w:rFonts w:ascii="Aptos" w:hAnsi="Aptos"/>
        </w:rPr>
        <w:t xml:space="preserve">button and the </w:t>
      </w:r>
      <w:r w:rsidRPr="00051F28">
        <w:rPr>
          <w:rFonts w:ascii="Aptos" w:hAnsi="Aptos"/>
          <w:b/>
          <w:bCs/>
        </w:rPr>
        <w:t>volume down</w:t>
      </w:r>
      <w:r w:rsidRPr="00051F28">
        <w:rPr>
          <w:rFonts w:ascii="Aptos" w:hAnsi="Aptos"/>
        </w:rPr>
        <w:t xml:space="preserve"> button at the same time</w:t>
      </w:r>
      <w:r w:rsidR="00126E30">
        <w:rPr>
          <w:rFonts w:ascii="Aptos" w:hAnsi="Aptos"/>
        </w:rPr>
        <w:t xml:space="preserve">, and save the screenshot to your device. See uploading instructions on page 6. </w:t>
      </w:r>
    </w:p>
    <w:p w14:paraId="1CDF0795" w14:textId="2E65EB90" w:rsidR="008B6A73" w:rsidRPr="00051F28" w:rsidRDefault="008B6A73" w:rsidP="008B6A73">
      <w:pPr>
        <w:pStyle w:val="Heading2"/>
        <w:rPr>
          <w:rFonts w:ascii="Aptos" w:hAnsi="Aptos"/>
        </w:rPr>
      </w:pPr>
      <w:r w:rsidRPr="00051F28">
        <w:rPr>
          <w:rFonts w:ascii="Aptos" w:hAnsi="Aptos"/>
        </w:rPr>
        <w:lastRenderedPageBreak/>
        <w:t>Apple Devices</w:t>
      </w:r>
    </w:p>
    <w:p w14:paraId="677A0442" w14:textId="233DC0D4" w:rsidR="007F66DE" w:rsidRPr="00051F28" w:rsidRDefault="007F66DE" w:rsidP="00051F28">
      <w:pPr>
        <w:rPr>
          <w:rFonts w:ascii="Aptos" w:hAnsi="Aptos"/>
        </w:rPr>
      </w:pPr>
      <w:r w:rsidRPr="00051F28">
        <w:rPr>
          <w:rFonts w:ascii="Aptos" w:hAnsi="Aptos"/>
        </w:rPr>
        <w:t xml:space="preserve">If you have an Apple iPhone or iPad, follow the steps below to enable location services, take a photo, check that the location information has been captured and screenshot the location information. </w:t>
      </w:r>
    </w:p>
    <w:p w14:paraId="0834B500" w14:textId="77777777" w:rsidR="008B6A73" w:rsidRPr="00051F28" w:rsidRDefault="008B6A73" w:rsidP="00A73866">
      <w:pPr>
        <w:pStyle w:val="Heading3"/>
        <w:rPr>
          <w:rFonts w:ascii="Aptos" w:hAnsi="Aptos"/>
        </w:rPr>
      </w:pPr>
      <w:r w:rsidRPr="00051F28">
        <w:rPr>
          <w:rFonts w:ascii="Aptos" w:hAnsi="Aptos"/>
        </w:rPr>
        <w:t>Enabling Location (geotagging)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F7D5C" w:rsidRPr="00051F28" w14:paraId="69A445EC" w14:textId="77777777" w:rsidTr="007D6928">
        <w:trPr>
          <w:trHeight w:val="2314"/>
        </w:trPr>
        <w:tc>
          <w:tcPr>
            <w:tcW w:w="4927" w:type="dxa"/>
            <w:vAlign w:val="center"/>
          </w:tcPr>
          <w:p w14:paraId="24A64930" w14:textId="77777777" w:rsidR="004F7D5C" w:rsidRPr="00051F28" w:rsidRDefault="004F7D5C" w:rsidP="004F7D5C">
            <w:pPr>
              <w:pStyle w:val="ListParagraph"/>
              <w:numPr>
                <w:ilvl w:val="0"/>
                <w:numId w:val="29"/>
              </w:numPr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Open </w:t>
            </w:r>
            <w:r w:rsidRPr="00051F28">
              <w:rPr>
                <w:rFonts w:ascii="Aptos" w:hAnsi="Aptos"/>
                <w:b/>
                <w:bCs/>
              </w:rPr>
              <w:t xml:space="preserve">Settings </w:t>
            </w:r>
            <w:r w:rsidRPr="00051F28">
              <w:rPr>
                <w:rFonts w:ascii="Aptos" w:hAnsi="Aptos"/>
              </w:rPr>
              <w:t xml:space="preserve">and tap </w:t>
            </w:r>
            <w:r w:rsidRPr="00051F28">
              <w:rPr>
                <w:rFonts w:ascii="Aptos" w:hAnsi="Aptos"/>
                <w:b/>
                <w:bCs/>
              </w:rPr>
              <w:t>Privacy &amp; Security.</w:t>
            </w:r>
          </w:p>
        </w:tc>
        <w:tc>
          <w:tcPr>
            <w:tcW w:w="4927" w:type="dxa"/>
          </w:tcPr>
          <w:p w14:paraId="1A527D79" w14:textId="77777777" w:rsidR="004F7D5C" w:rsidRPr="00051F28" w:rsidRDefault="004F7D5C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443F99D6" wp14:editId="56FD8F6A">
                  <wp:extent cx="1974052" cy="1327150"/>
                  <wp:effectExtent l="0" t="0" r="7620" b="6350"/>
                  <wp:docPr id="51368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68885" name="Picture 51368885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382" cy="1337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D5C" w:rsidRPr="00051F28" w14:paraId="2A75800C" w14:textId="77777777" w:rsidTr="007D6928">
        <w:trPr>
          <w:trHeight w:val="3559"/>
        </w:trPr>
        <w:tc>
          <w:tcPr>
            <w:tcW w:w="4927" w:type="dxa"/>
            <w:vAlign w:val="center"/>
          </w:tcPr>
          <w:p w14:paraId="5E1B6D10" w14:textId="77777777" w:rsidR="004F7D5C" w:rsidRPr="00051F28" w:rsidRDefault="004F7D5C" w:rsidP="004F7D5C">
            <w:pPr>
              <w:pStyle w:val="ListParagraph"/>
              <w:numPr>
                <w:ilvl w:val="0"/>
                <w:numId w:val="29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Tap </w:t>
            </w:r>
            <w:r w:rsidRPr="00051F28">
              <w:rPr>
                <w:rFonts w:ascii="Aptos" w:hAnsi="Aptos"/>
                <w:b/>
                <w:bCs/>
              </w:rPr>
              <w:t>Location Services</w:t>
            </w:r>
            <w:r w:rsidRPr="00051F28">
              <w:rPr>
                <w:rFonts w:ascii="Aptos" w:hAnsi="Aptos"/>
              </w:rPr>
              <w:t xml:space="preserve"> </w:t>
            </w:r>
          </w:p>
        </w:tc>
        <w:tc>
          <w:tcPr>
            <w:tcW w:w="4927" w:type="dxa"/>
          </w:tcPr>
          <w:p w14:paraId="5D33E217" w14:textId="77777777" w:rsidR="004F7D5C" w:rsidRPr="00051F28" w:rsidRDefault="004F7D5C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  <w:lang w:val="x-none"/>
              </w:rPr>
              <w:drawing>
                <wp:inline distT="0" distB="0" distL="0" distR="0" wp14:anchorId="5873CC31" wp14:editId="0EEDC10C">
                  <wp:extent cx="1955800" cy="2074733"/>
                  <wp:effectExtent l="0" t="0" r="6350" b="1905"/>
                  <wp:docPr id="7709761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97614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2074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D5C" w:rsidRPr="00051F28" w14:paraId="0452D991" w14:textId="77777777" w:rsidTr="007D6928">
        <w:trPr>
          <w:trHeight w:val="2383"/>
        </w:trPr>
        <w:tc>
          <w:tcPr>
            <w:tcW w:w="4927" w:type="dxa"/>
            <w:vAlign w:val="center"/>
          </w:tcPr>
          <w:p w14:paraId="78BE1137" w14:textId="77777777" w:rsidR="004F7D5C" w:rsidRPr="00051F28" w:rsidRDefault="004F7D5C" w:rsidP="000F0D96">
            <w:pPr>
              <w:pStyle w:val="ListParagraph"/>
              <w:numPr>
                <w:ilvl w:val="0"/>
                <w:numId w:val="29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>Turn on Location services</w:t>
            </w:r>
          </w:p>
          <w:p w14:paraId="2EA76869" w14:textId="77777777" w:rsidR="004F7D5C" w:rsidRPr="00051F28" w:rsidRDefault="004F7D5C" w:rsidP="000F0D96">
            <w:pPr>
              <w:pStyle w:val="ListParagraph"/>
              <w:numPr>
                <w:ilvl w:val="0"/>
                <w:numId w:val="29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Scroll down and tap </w:t>
            </w:r>
            <w:r w:rsidRPr="00051F28">
              <w:rPr>
                <w:rFonts w:ascii="Aptos" w:hAnsi="Aptos"/>
                <w:b/>
                <w:bCs/>
              </w:rPr>
              <w:t>Camera.</w:t>
            </w:r>
          </w:p>
        </w:tc>
        <w:tc>
          <w:tcPr>
            <w:tcW w:w="4927" w:type="dxa"/>
          </w:tcPr>
          <w:p w14:paraId="675D60AE" w14:textId="77777777" w:rsidR="004F7D5C" w:rsidRPr="00051F28" w:rsidRDefault="004F7D5C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196A2EA9" wp14:editId="198CCE8E">
                  <wp:extent cx="1957918" cy="1270000"/>
                  <wp:effectExtent l="0" t="0" r="4445" b="6350"/>
                  <wp:docPr id="9367950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79508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42" cy="1274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D5C" w:rsidRPr="00051F28" w14:paraId="2B7A6FEF" w14:textId="77777777" w:rsidTr="007D6928">
        <w:trPr>
          <w:trHeight w:val="3806"/>
        </w:trPr>
        <w:tc>
          <w:tcPr>
            <w:tcW w:w="4927" w:type="dxa"/>
            <w:vAlign w:val="center"/>
          </w:tcPr>
          <w:p w14:paraId="797147CB" w14:textId="77777777" w:rsidR="004F7D5C" w:rsidRPr="00051F28" w:rsidRDefault="004F7D5C" w:rsidP="000F0D96">
            <w:pPr>
              <w:pStyle w:val="ListParagraph"/>
              <w:numPr>
                <w:ilvl w:val="0"/>
                <w:numId w:val="29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Select </w:t>
            </w:r>
            <w:r w:rsidRPr="00051F28">
              <w:rPr>
                <w:rFonts w:ascii="Aptos" w:hAnsi="Aptos"/>
                <w:b/>
                <w:bCs/>
              </w:rPr>
              <w:t>while using the app</w:t>
            </w:r>
            <w:r w:rsidRPr="00051F28">
              <w:rPr>
                <w:rFonts w:ascii="Aptos" w:hAnsi="Aptos"/>
              </w:rPr>
              <w:t xml:space="preserve"> (or similar).</w:t>
            </w:r>
          </w:p>
          <w:p w14:paraId="09DC38D3" w14:textId="77777777" w:rsidR="004F7D5C" w:rsidRPr="00051F28" w:rsidRDefault="004F7D5C" w:rsidP="000F0D96">
            <w:pPr>
              <w:pStyle w:val="ListParagraph"/>
              <w:numPr>
                <w:ilvl w:val="0"/>
                <w:numId w:val="29"/>
              </w:numPr>
              <w:spacing w:before="120" w:after="160"/>
              <w:ind w:left="714"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Select keep </w:t>
            </w:r>
            <w:r w:rsidRPr="00051F28">
              <w:rPr>
                <w:rFonts w:ascii="Aptos" w:hAnsi="Aptos"/>
                <w:b/>
                <w:bCs/>
              </w:rPr>
              <w:t>Precise Location</w:t>
            </w:r>
            <w:r w:rsidRPr="00051F28">
              <w:rPr>
                <w:rFonts w:ascii="Aptos" w:hAnsi="Aptos"/>
              </w:rPr>
              <w:t xml:space="preserve"> on (if available).</w:t>
            </w:r>
          </w:p>
        </w:tc>
        <w:tc>
          <w:tcPr>
            <w:tcW w:w="4927" w:type="dxa"/>
          </w:tcPr>
          <w:p w14:paraId="607CB6B7" w14:textId="77777777" w:rsidR="004F7D5C" w:rsidRPr="00051F28" w:rsidRDefault="004F7D5C" w:rsidP="007D6928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49DCEA2A" wp14:editId="3B101929">
                  <wp:extent cx="1957705" cy="2279423"/>
                  <wp:effectExtent l="0" t="0" r="4445" b="6985"/>
                  <wp:docPr id="3491781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17814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284" cy="2299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D5C" w:rsidRPr="00051F28" w14:paraId="54BBD0A1" w14:textId="77777777" w:rsidTr="007D6928">
        <w:trPr>
          <w:trHeight w:val="416"/>
        </w:trPr>
        <w:tc>
          <w:tcPr>
            <w:tcW w:w="4927" w:type="dxa"/>
            <w:vAlign w:val="center"/>
          </w:tcPr>
          <w:p w14:paraId="1324FB6B" w14:textId="77777777" w:rsidR="004F7D5C" w:rsidRPr="00051F28" w:rsidRDefault="004F7D5C" w:rsidP="004F7D5C">
            <w:pPr>
              <w:pStyle w:val="ListParagraph"/>
              <w:numPr>
                <w:ilvl w:val="0"/>
                <w:numId w:val="29"/>
              </w:numPr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>Close settings.</w:t>
            </w:r>
          </w:p>
        </w:tc>
        <w:tc>
          <w:tcPr>
            <w:tcW w:w="4927" w:type="dxa"/>
          </w:tcPr>
          <w:p w14:paraId="0CCDF850" w14:textId="77777777" w:rsidR="004F7D5C" w:rsidRPr="00051F28" w:rsidRDefault="004F7D5C" w:rsidP="007D6928">
            <w:pPr>
              <w:rPr>
                <w:rFonts w:ascii="Aptos" w:hAnsi="Aptos"/>
              </w:rPr>
            </w:pPr>
          </w:p>
        </w:tc>
      </w:tr>
    </w:tbl>
    <w:p w14:paraId="5BECC09E" w14:textId="77777777" w:rsidR="004F7D5C" w:rsidRPr="00051F28" w:rsidRDefault="004F7D5C" w:rsidP="008B6A73">
      <w:pPr>
        <w:rPr>
          <w:rFonts w:ascii="Aptos" w:hAnsi="Aptos"/>
        </w:rPr>
      </w:pPr>
    </w:p>
    <w:p w14:paraId="73E52119" w14:textId="5C37DF95" w:rsidR="008B6A73" w:rsidRPr="00051F28" w:rsidRDefault="008B6A73" w:rsidP="008B6A73">
      <w:pPr>
        <w:rPr>
          <w:rFonts w:ascii="Aptos" w:hAnsi="Aptos"/>
        </w:rPr>
      </w:pPr>
      <w:r w:rsidRPr="00051F28">
        <w:rPr>
          <w:rFonts w:ascii="Aptos" w:hAnsi="Aptos"/>
        </w:rPr>
        <w:lastRenderedPageBreak/>
        <w:t xml:space="preserve">With location services </w:t>
      </w:r>
      <w:r w:rsidRPr="00051F28">
        <w:rPr>
          <w:rFonts w:ascii="Aptos" w:hAnsi="Aptos"/>
          <w:b/>
          <w:bCs/>
        </w:rPr>
        <w:t>enabled</w:t>
      </w:r>
      <w:r w:rsidRPr="00051F28">
        <w:rPr>
          <w:rFonts w:ascii="Aptos" w:hAnsi="Aptos"/>
        </w:rPr>
        <w:t xml:space="preserve"> on the device and the camera application granted access to location data, photos</w:t>
      </w:r>
      <w:r w:rsidR="008D7B18" w:rsidRPr="00051F28">
        <w:rPr>
          <w:rFonts w:ascii="Aptos" w:hAnsi="Aptos"/>
        </w:rPr>
        <w:t xml:space="preserve"> you take</w:t>
      </w:r>
      <w:r w:rsidRPr="00051F28">
        <w:rPr>
          <w:rFonts w:ascii="Aptos" w:hAnsi="Aptos"/>
        </w:rPr>
        <w:t xml:space="preserve"> will now include geotagged information embedded within the image files.</w:t>
      </w:r>
    </w:p>
    <w:p w14:paraId="30878EE6" w14:textId="77777777" w:rsidR="008B6A73" w:rsidRPr="00051F28" w:rsidRDefault="008B6A73" w:rsidP="00A73866">
      <w:pPr>
        <w:pStyle w:val="Heading3"/>
        <w:rPr>
          <w:rFonts w:ascii="Aptos" w:hAnsi="Aptos"/>
        </w:rPr>
      </w:pPr>
      <w:r w:rsidRPr="00051F28">
        <w:rPr>
          <w:rFonts w:ascii="Aptos" w:hAnsi="Aptos"/>
        </w:rPr>
        <w:t>Take a photo</w:t>
      </w:r>
    </w:p>
    <w:p w14:paraId="5B81E8E4" w14:textId="77777777" w:rsidR="008B6A73" w:rsidRPr="00051F28" w:rsidRDefault="008B6A73" w:rsidP="000F0D96">
      <w:pPr>
        <w:pStyle w:val="ListParagraph"/>
        <w:numPr>
          <w:ilvl w:val="0"/>
          <w:numId w:val="20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Tap the </w:t>
      </w:r>
      <w:r w:rsidRPr="00051F28">
        <w:rPr>
          <w:rFonts w:ascii="Aptos" w:hAnsi="Aptos"/>
          <w:b/>
          <w:bCs/>
        </w:rPr>
        <w:t>Camera</w:t>
      </w:r>
      <w:r w:rsidRPr="00051F28">
        <w:rPr>
          <w:rFonts w:ascii="Aptos" w:hAnsi="Aptos"/>
        </w:rPr>
        <w:t xml:space="preserve"> icon on your </w:t>
      </w:r>
      <w:r w:rsidRPr="00051F28">
        <w:rPr>
          <w:rFonts w:ascii="Aptos" w:hAnsi="Aptos"/>
          <w:b/>
          <w:bCs/>
        </w:rPr>
        <w:t>home screen</w:t>
      </w:r>
      <w:r w:rsidRPr="00051F28">
        <w:rPr>
          <w:rFonts w:ascii="Aptos" w:hAnsi="Aptos"/>
        </w:rPr>
        <w:t xml:space="preserve"> or from your </w:t>
      </w:r>
      <w:r w:rsidRPr="00051F28">
        <w:rPr>
          <w:rFonts w:ascii="Aptos" w:hAnsi="Aptos"/>
          <w:b/>
          <w:bCs/>
        </w:rPr>
        <w:t>app drawer</w:t>
      </w:r>
      <w:r w:rsidRPr="00051F28">
        <w:rPr>
          <w:rFonts w:ascii="Aptos" w:hAnsi="Aptos"/>
        </w:rPr>
        <w:t>.</w:t>
      </w:r>
    </w:p>
    <w:p w14:paraId="21D05CC7" w14:textId="77777777" w:rsidR="008B6A73" w:rsidRPr="00051F28" w:rsidRDefault="008B6A73" w:rsidP="000F0D96">
      <w:pPr>
        <w:pStyle w:val="ListParagraph"/>
        <w:numPr>
          <w:ilvl w:val="0"/>
          <w:numId w:val="20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Point the </w:t>
      </w:r>
      <w:r w:rsidRPr="00051F28">
        <w:rPr>
          <w:rFonts w:ascii="Aptos" w:hAnsi="Aptos"/>
          <w:b/>
          <w:bCs/>
        </w:rPr>
        <w:t>camera</w:t>
      </w:r>
      <w:r w:rsidRPr="00051F28">
        <w:rPr>
          <w:rFonts w:ascii="Aptos" w:hAnsi="Aptos"/>
        </w:rPr>
        <w:t xml:space="preserve"> (device) at the equipment.</w:t>
      </w:r>
    </w:p>
    <w:p w14:paraId="518411FD" w14:textId="77777777" w:rsidR="008B6A73" w:rsidRPr="00051F28" w:rsidRDefault="008B6A73" w:rsidP="000F0D96">
      <w:pPr>
        <w:pStyle w:val="ListParagraph"/>
        <w:numPr>
          <w:ilvl w:val="0"/>
          <w:numId w:val="20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Tap the </w:t>
      </w:r>
      <w:r w:rsidRPr="00051F28">
        <w:rPr>
          <w:rFonts w:ascii="Aptos" w:hAnsi="Aptos"/>
          <w:b/>
          <w:bCs/>
        </w:rPr>
        <w:t>white circular Capture button</w:t>
      </w:r>
      <w:r w:rsidRPr="00051F28">
        <w:rPr>
          <w:rFonts w:ascii="Aptos" w:hAnsi="Aptos"/>
        </w:rPr>
        <w:t>.</w:t>
      </w:r>
    </w:p>
    <w:p w14:paraId="52B2ECA1" w14:textId="495A01D6" w:rsidR="008B6A73" w:rsidRPr="00051F28" w:rsidRDefault="008B6A73" w:rsidP="000F0D96">
      <w:pPr>
        <w:pStyle w:val="ListParagraph"/>
        <w:numPr>
          <w:ilvl w:val="0"/>
          <w:numId w:val="20"/>
        </w:numPr>
        <w:spacing w:before="120" w:after="160"/>
        <w:ind w:left="714"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Tap the </w:t>
      </w:r>
      <w:r w:rsidRPr="00051F28">
        <w:rPr>
          <w:rFonts w:ascii="Aptos" w:hAnsi="Aptos"/>
          <w:b/>
          <w:bCs/>
        </w:rPr>
        <w:t xml:space="preserve">small </w:t>
      </w:r>
      <w:r w:rsidR="0089433E" w:rsidRPr="00051F28">
        <w:rPr>
          <w:rFonts w:ascii="Aptos" w:hAnsi="Aptos"/>
          <w:b/>
          <w:bCs/>
        </w:rPr>
        <w:t xml:space="preserve">circle </w:t>
      </w:r>
      <w:r w:rsidRPr="00051F28">
        <w:rPr>
          <w:rFonts w:ascii="Aptos" w:hAnsi="Aptos"/>
          <w:b/>
          <w:bCs/>
        </w:rPr>
        <w:t xml:space="preserve">in the </w:t>
      </w:r>
      <w:r w:rsidR="00DF305E" w:rsidRPr="00051F28">
        <w:rPr>
          <w:rFonts w:ascii="Aptos" w:hAnsi="Aptos"/>
          <w:b/>
          <w:bCs/>
        </w:rPr>
        <w:t>left-hand</w:t>
      </w:r>
      <w:r w:rsidR="0089433E" w:rsidRPr="00051F28">
        <w:rPr>
          <w:rFonts w:ascii="Aptos" w:hAnsi="Aptos"/>
          <w:b/>
          <w:bCs/>
        </w:rPr>
        <w:t xml:space="preserve"> bottom</w:t>
      </w:r>
      <w:r w:rsidRPr="00051F28">
        <w:rPr>
          <w:rFonts w:ascii="Aptos" w:hAnsi="Aptos"/>
          <w:b/>
          <w:bCs/>
        </w:rPr>
        <w:t xml:space="preserve"> corner to view</w:t>
      </w:r>
      <w:r w:rsidRPr="00051F28">
        <w:rPr>
          <w:rFonts w:ascii="Aptos" w:hAnsi="Aptos"/>
        </w:rPr>
        <w:t xml:space="preserve"> your picture.</w:t>
      </w:r>
    </w:p>
    <w:p w14:paraId="1909343E" w14:textId="77777777" w:rsidR="008B6A73" w:rsidRPr="00051F28" w:rsidRDefault="008B6A73" w:rsidP="00A73866">
      <w:pPr>
        <w:pStyle w:val="Heading3"/>
        <w:rPr>
          <w:rFonts w:ascii="Aptos" w:hAnsi="Aptos"/>
        </w:rPr>
      </w:pPr>
      <w:r w:rsidRPr="00051F28">
        <w:rPr>
          <w:rFonts w:ascii="Aptos" w:hAnsi="Aptos"/>
        </w:rPr>
        <w:t>Confirm the photo location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265EB" w:rsidRPr="00051F28" w14:paraId="450AA1CF" w14:textId="77777777" w:rsidTr="00A265EB">
        <w:trPr>
          <w:trHeight w:val="4459"/>
        </w:trPr>
        <w:tc>
          <w:tcPr>
            <w:tcW w:w="4927" w:type="dxa"/>
            <w:vAlign w:val="center"/>
          </w:tcPr>
          <w:p w14:paraId="135096F2" w14:textId="77777777" w:rsidR="00A265EB" w:rsidRPr="00051F28" w:rsidRDefault="00A265EB" w:rsidP="00A265EB">
            <w:pPr>
              <w:pStyle w:val="ListParagraph"/>
              <w:numPr>
                <w:ilvl w:val="0"/>
                <w:numId w:val="17"/>
              </w:numPr>
              <w:spacing w:before="120" w:after="160"/>
              <w:ind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Open the photo in your </w:t>
            </w:r>
            <w:r w:rsidRPr="00051F28">
              <w:rPr>
                <w:rFonts w:ascii="Aptos" w:hAnsi="Aptos"/>
                <w:b/>
                <w:bCs/>
              </w:rPr>
              <w:t xml:space="preserve">photos </w:t>
            </w:r>
            <w:r w:rsidRPr="00051F28">
              <w:rPr>
                <w:rFonts w:ascii="Aptos" w:hAnsi="Aptos"/>
              </w:rPr>
              <w:t>app.</w:t>
            </w:r>
          </w:p>
          <w:p w14:paraId="15BB8F78" w14:textId="77777777" w:rsidR="00A265EB" w:rsidRPr="00051F28" w:rsidRDefault="00A265EB" w:rsidP="00A265EB">
            <w:pPr>
              <w:pStyle w:val="ListParagraph"/>
              <w:numPr>
                <w:ilvl w:val="0"/>
                <w:numId w:val="17"/>
              </w:numPr>
              <w:spacing w:before="120" w:after="160"/>
              <w:ind w:hanging="357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Swipe up on the photo or tap </w:t>
            </w:r>
            <w:r w:rsidRPr="00051F28">
              <w:rPr>
                <w:rFonts w:ascii="Aptos" w:hAnsi="Aptos"/>
                <w:b/>
                <w:bCs/>
              </w:rPr>
              <w:t xml:space="preserve">info icon </w:t>
            </w:r>
            <w:r w:rsidRPr="00051F28">
              <w:rPr>
                <w:rFonts w:ascii="Aptos" w:hAnsi="Aptos"/>
              </w:rPr>
              <w:t>on the bottom of the screen</w:t>
            </w:r>
            <w:r w:rsidRPr="00051F28">
              <w:rPr>
                <w:rFonts w:ascii="Aptos" w:hAnsi="Aptos"/>
                <w:b/>
                <w:bCs/>
              </w:rPr>
              <w:t>.</w:t>
            </w:r>
          </w:p>
          <w:p w14:paraId="1A3DE50D" w14:textId="77777777" w:rsidR="00A265EB" w:rsidRPr="00051F28" w:rsidRDefault="00A265EB" w:rsidP="00A265EB">
            <w:pPr>
              <w:rPr>
                <w:rFonts w:ascii="Aptos" w:hAnsi="Aptos"/>
              </w:rPr>
            </w:pPr>
          </w:p>
        </w:tc>
        <w:tc>
          <w:tcPr>
            <w:tcW w:w="4927" w:type="dxa"/>
          </w:tcPr>
          <w:p w14:paraId="5388E01D" w14:textId="69A26D90" w:rsidR="00A265EB" w:rsidRPr="00051F28" w:rsidRDefault="00A265EB" w:rsidP="00A265EB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1752152A" wp14:editId="014DF98C">
                  <wp:extent cx="1498600" cy="2630791"/>
                  <wp:effectExtent l="0" t="0" r="6350" b="0"/>
                  <wp:docPr id="8228313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31321" name=""/>
                          <pic:cNvPicPr/>
                        </pic:nvPicPr>
                        <pic:blipFill rotWithShape="1">
                          <a:blip r:embed="rId22"/>
                          <a:srcRect t="157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246" cy="264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5EB" w:rsidRPr="00051F28" w14:paraId="3E45A13F" w14:textId="77777777" w:rsidTr="00A265EB">
        <w:tc>
          <w:tcPr>
            <w:tcW w:w="4927" w:type="dxa"/>
            <w:vAlign w:val="center"/>
          </w:tcPr>
          <w:p w14:paraId="2B7E106D" w14:textId="77777777" w:rsidR="00A265EB" w:rsidRPr="00051F28" w:rsidRDefault="00A265EB" w:rsidP="00A265EB">
            <w:pPr>
              <w:pStyle w:val="ListParagraph"/>
              <w:numPr>
                <w:ilvl w:val="0"/>
                <w:numId w:val="17"/>
              </w:numPr>
              <w:spacing w:before="120" w:after="160"/>
              <w:contextualSpacing w:val="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>Check that a map or location details appear.</w:t>
            </w:r>
          </w:p>
          <w:p w14:paraId="43EE63E8" w14:textId="77777777" w:rsidR="00A265EB" w:rsidRPr="00051F28" w:rsidRDefault="00A265EB" w:rsidP="00A265EB">
            <w:pPr>
              <w:rPr>
                <w:rFonts w:ascii="Aptos" w:hAnsi="Aptos"/>
              </w:rPr>
            </w:pPr>
          </w:p>
        </w:tc>
        <w:tc>
          <w:tcPr>
            <w:tcW w:w="4927" w:type="dxa"/>
          </w:tcPr>
          <w:p w14:paraId="2B7B8FBA" w14:textId="16E5E4A3" w:rsidR="00A265EB" w:rsidRPr="00051F28" w:rsidRDefault="00A265EB" w:rsidP="00A265EB">
            <w:pPr>
              <w:rPr>
                <w:rFonts w:ascii="Aptos" w:hAnsi="Aptos"/>
              </w:rPr>
            </w:pPr>
            <w:r w:rsidRPr="00051F28">
              <w:rPr>
                <w:rFonts w:ascii="Aptos" w:hAnsi="Aptos"/>
                <w:noProof/>
              </w:rPr>
              <w:drawing>
                <wp:inline distT="0" distB="0" distL="0" distR="0" wp14:anchorId="0C8109E6" wp14:editId="79492E9B">
                  <wp:extent cx="1470660" cy="2623215"/>
                  <wp:effectExtent l="0" t="0" r="0" b="5715"/>
                  <wp:docPr id="329251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251131" name=""/>
                          <pic:cNvPicPr/>
                        </pic:nvPicPr>
                        <pic:blipFill rotWithShape="1">
                          <a:blip r:embed="rId23"/>
                          <a:srcRect t="17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976" cy="2645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D34E12" w14:textId="77777777" w:rsidR="007B5407" w:rsidRPr="00051F28" w:rsidRDefault="007B5407">
      <w:pPr>
        <w:suppressAutoHyphens w:val="0"/>
        <w:rPr>
          <w:rFonts w:ascii="Aptos" w:eastAsiaTheme="majorEastAsia" w:hAnsi="Aptos" w:cstheme="majorBidi"/>
          <w:b/>
          <w:color w:val="49515C"/>
          <w:sz w:val="30"/>
          <w:szCs w:val="30"/>
        </w:rPr>
      </w:pPr>
      <w:r w:rsidRPr="00051F28">
        <w:rPr>
          <w:rFonts w:ascii="Aptos" w:hAnsi="Aptos"/>
        </w:rPr>
        <w:br w:type="page"/>
      </w:r>
    </w:p>
    <w:p w14:paraId="70CDAD4E" w14:textId="60EAEEAD" w:rsidR="008B6A73" w:rsidRPr="00051F28" w:rsidRDefault="008B6A73" w:rsidP="00A73866">
      <w:pPr>
        <w:pStyle w:val="Heading3"/>
        <w:rPr>
          <w:rFonts w:ascii="Aptos" w:hAnsi="Aptos"/>
        </w:rPr>
      </w:pPr>
      <w:r w:rsidRPr="00051F28">
        <w:rPr>
          <w:rFonts w:ascii="Aptos" w:hAnsi="Aptos"/>
        </w:rPr>
        <w:lastRenderedPageBreak/>
        <w:t>Screenshot the location (geotagged)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B5407" w:rsidRPr="00051F28" w14:paraId="4E80B4CA" w14:textId="77777777" w:rsidTr="007B5407">
        <w:tc>
          <w:tcPr>
            <w:tcW w:w="4927" w:type="dxa"/>
          </w:tcPr>
          <w:p w14:paraId="76B50C49" w14:textId="5FE40197" w:rsidR="007B5407" w:rsidRPr="00051F28" w:rsidRDefault="007B5407" w:rsidP="007B5407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>If your iPhone</w:t>
            </w:r>
            <w:r w:rsidR="00E4489B" w:rsidRPr="00051F28">
              <w:rPr>
                <w:rFonts w:ascii="Aptos" w:hAnsi="Aptos"/>
              </w:rPr>
              <w:t xml:space="preserve"> or iPad</w:t>
            </w:r>
            <w:r w:rsidRPr="00051F28">
              <w:rPr>
                <w:rFonts w:ascii="Aptos" w:hAnsi="Aptos"/>
              </w:rPr>
              <w:t xml:space="preserve"> has </w:t>
            </w:r>
            <w:r w:rsidRPr="00051F28">
              <w:rPr>
                <w:rFonts w:ascii="Aptos" w:hAnsi="Aptos"/>
                <w:b/>
                <w:bCs/>
              </w:rPr>
              <w:t>Face ID</w:t>
            </w:r>
          </w:p>
        </w:tc>
        <w:tc>
          <w:tcPr>
            <w:tcW w:w="4927" w:type="dxa"/>
          </w:tcPr>
          <w:p w14:paraId="1AA53220" w14:textId="035D0221" w:rsidR="007B5407" w:rsidRPr="00051F28" w:rsidRDefault="007B5407" w:rsidP="007B5407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with the map or location details still showing, press the </w:t>
            </w:r>
            <w:r w:rsidRPr="00051F28">
              <w:rPr>
                <w:rFonts w:ascii="Aptos" w:hAnsi="Aptos"/>
                <w:b/>
                <w:bCs/>
              </w:rPr>
              <w:t xml:space="preserve">side </w:t>
            </w:r>
            <w:r w:rsidRPr="00051F28">
              <w:rPr>
                <w:rFonts w:ascii="Aptos" w:hAnsi="Aptos"/>
              </w:rPr>
              <w:t xml:space="preserve">button and the </w:t>
            </w:r>
            <w:r w:rsidRPr="00051F28">
              <w:rPr>
                <w:rFonts w:ascii="Aptos" w:hAnsi="Aptos"/>
                <w:b/>
                <w:bCs/>
              </w:rPr>
              <w:t>volume up</w:t>
            </w:r>
            <w:r w:rsidRPr="00051F28">
              <w:rPr>
                <w:rFonts w:ascii="Aptos" w:hAnsi="Aptos"/>
              </w:rPr>
              <w:t xml:space="preserve"> button at the same time.</w:t>
            </w:r>
          </w:p>
        </w:tc>
      </w:tr>
      <w:tr w:rsidR="007B5407" w:rsidRPr="00051F28" w14:paraId="7DBBB8BC" w14:textId="77777777" w:rsidTr="007B5407">
        <w:tc>
          <w:tcPr>
            <w:tcW w:w="4927" w:type="dxa"/>
          </w:tcPr>
          <w:p w14:paraId="3AA487F1" w14:textId="31A90E40" w:rsidR="007B5407" w:rsidRPr="00051F28" w:rsidRDefault="007B5407" w:rsidP="007B5407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>If your iPhone</w:t>
            </w:r>
            <w:r w:rsidR="00E4489B" w:rsidRPr="00051F28">
              <w:rPr>
                <w:rFonts w:ascii="Aptos" w:hAnsi="Aptos"/>
              </w:rPr>
              <w:t xml:space="preserve"> or iPad</w:t>
            </w:r>
            <w:r w:rsidRPr="00051F28">
              <w:rPr>
                <w:rFonts w:ascii="Aptos" w:hAnsi="Aptos"/>
              </w:rPr>
              <w:t xml:space="preserve"> has a </w:t>
            </w:r>
            <w:r w:rsidRPr="00051F28">
              <w:rPr>
                <w:rFonts w:ascii="Aptos" w:hAnsi="Aptos"/>
                <w:b/>
                <w:bCs/>
              </w:rPr>
              <w:t>home button</w:t>
            </w:r>
          </w:p>
        </w:tc>
        <w:tc>
          <w:tcPr>
            <w:tcW w:w="4927" w:type="dxa"/>
          </w:tcPr>
          <w:p w14:paraId="55000B3B" w14:textId="3F95C4C5" w:rsidR="007B5407" w:rsidRPr="00051F28" w:rsidRDefault="007B5407" w:rsidP="007B5407">
            <w:pPr>
              <w:spacing w:before="120" w:after="160"/>
              <w:rPr>
                <w:rFonts w:ascii="Aptos" w:hAnsi="Aptos"/>
              </w:rPr>
            </w:pPr>
            <w:r w:rsidRPr="00051F28">
              <w:rPr>
                <w:rFonts w:ascii="Aptos" w:hAnsi="Aptos"/>
              </w:rPr>
              <w:t xml:space="preserve">with the map or location details still showing, press the </w:t>
            </w:r>
            <w:r w:rsidRPr="00051F28">
              <w:rPr>
                <w:rFonts w:ascii="Aptos" w:hAnsi="Aptos"/>
                <w:b/>
                <w:bCs/>
              </w:rPr>
              <w:t xml:space="preserve">side </w:t>
            </w:r>
            <w:r w:rsidRPr="00051F28">
              <w:rPr>
                <w:rFonts w:ascii="Aptos" w:hAnsi="Aptos"/>
              </w:rPr>
              <w:t>or</w:t>
            </w:r>
            <w:r w:rsidRPr="00051F28">
              <w:rPr>
                <w:rFonts w:ascii="Aptos" w:hAnsi="Aptos"/>
                <w:b/>
                <w:bCs/>
              </w:rPr>
              <w:t xml:space="preserve"> top </w:t>
            </w:r>
            <w:r w:rsidRPr="00051F28">
              <w:rPr>
                <w:rFonts w:ascii="Aptos" w:hAnsi="Aptos"/>
              </w:rPr>
              <w:t xml:space="preserve">button and the </w:t>
            </w:r>
            <w:r w:rsidRPr="00051F28">
              <w:rPr>
                <w:rFonts w:ascii="Aptos" w:hAnsi="Aptos"/>
                <w:b/>
                <w:bCs/>
              </w:rPr>
              <w:t>home</w:t>
            </w:r>
            <w:r w:rsidRPr="00051F28">
              <w:rPr>
                <w:rFonts w:ascii="Aptos" w:hAnsi="Aptos"/>
              </w:rPr>
              <w:t xml:space="preserve"> button at the same time.</w:t>
            </w:r>
          </w:p>
        </w:tc>
      </w:tr>
      <w:tr w:rsidR="00242FA0" w:rsidRPr="00051F28" w14:paraId="24457287" w14:textId="77777777" w:rsidTr="00A449F7">
        <w:tc>
          <w:tcPr>
            <w:tcW w:w="9854" w:type="dxa"/>
            <w:gridSpan w:val="2"/>
          </w:tcPr>
          <w:p w14:paraId="541AD40A" w14:textId="27C2DFA3" w:rsidR="00242FA0" w:rsidRPr="00051F28" w:rsidRDefault="00242FA0" w:rsidP="007B5407">
            <w:pPr>
              <w:spacing w:before="120" w:after="160"/>
              <w:rPr>
                <w:rFonts w:ascii="Aptos" w:hAnsi="Aptos"/>
              </w:rPr>
            </w:pPr>
            <w:r>
              <w:rPr>
                <w:rFonts w:ascii="Aptos" w:hAnsi="Aptos"/>
              </w:rPr>
              <w:t>Save the screenshot to your device. See uploading instructions below.</w:t>
            </w:r>
          </w:p>
        </w:tc>
      </w:tr>
    </w:tbl>
    <w:p w14:paraId="5BCF1941" w14:textId="77777777" w:rsidR="00126E30" w:rsidRDefault="00126E30" w:rsidP="00985C5E">
      <w:pPr>
        <w:pStyle w:val="Heading2"/>
        <w:rPr>
          <w:rFonts w:ascii="Aptos" w:hAnsi="Aptos"/>
        </w:rPr>
      </w:pPr>
    </w:p>
    <w:p w14:paraId="6B13A550" w14:textId="093BF267" w:rsidR="00985C5E" w:rsidRPr="00051F28" w:rsidRDefault="00985C5E" w:rsidP="00985C5E">
      <w:pPr>
        <w:pStyle w:val="Heading2"/>
        <w:rPr>
          <w:rFonts w:ascii="Aptos" w:hAnsi="Aptos"/>
        </w:rPr>
      </w:pPr>
      <w:r w:rsidRPr="00051F28">
        <w:rPr>
          <w:rFonts w:ascii="Aptos" w:hAnsi="Aptos"/>
        </w:rPr>
        <w:t>Uploading to Rebate Claim</w:t>
      </w:r>
    </w:p>
    <w:p w14:paraId="57CF0921" w14:textId="66893A2F" w:rsidR="00985C5E" w:rsidRPr="00051F28" w:rsidRDefault="00985C5E" w:rsidP="000F0D96">
      <w:pPr>
        <w:pStyle w:val="ListParagraph"/>
        <w:numPr>
          <w:ilvl w:val="0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Send the </w:t>
      </w:r>
      <w:r w:rsidR="00E4489B" w:rsidRPr="00051F28">
        <w:rPr>
          <w:rFonts w:ascii="Aptos" w:hAnsi="Aptos"/>
        </w:rPr>
        <w:t>g</w:t>
      </w:r>
      <w:r w:rsidRPr="00051F28">
        <w:rPr>
          <w:rFonts w:ascii="Aptos" w:hAnsi="Aptos"/>
        </w:rPr>
        <w:t xml:space="preserve">eotagged photo to your </w:t>
      </w:r>
      <w:r w:rsidRPr="00051F28">
        <w:rPr>
          <w:rFonts w:ascii="Aptos" w:hAnsi="Aptos"/>
          <w:b/>
          <w:bCs/>
        </w:rPr>
        <w:t>email account</w:t>
      </w:r>
      <w:r w:rsidRPr="00051F28">
        <w:rPr>
          <w:rFonts w:ascii="Aptos" w:hAnsi="Aptos"/>
        </w:rPr>
        <w:t>.</w:t>
      </w:r>
    </w:p>
    <w:p w14:paraId="0098EF2B" w14:textId="1779212A" w:rsidR="00985C5E" w:rsidRPr="00051F28" w:rsidRDefault="00985C5E" w:rsidP="000F0D96">
      <w:pPr>
        <w:pStyle w:val="ListParagraph"/>
        <w:numPr>
          <w:ilvl w:val="0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From your computer, </w:t>
      </w:r>
      <w:r w:rsidRPr="00051F28">
        <w:rPr>
          <w:rFonts w:ascii="Aptos" w:hAnsi="Aptos"/>
          <w:b/>
          <w:bCs/>
        </w:rPr>
        <w:t>save</w:t>
      </w:r>
      <w:r w:rsidRPr="00051F28">
        <w:rPr>
          <w:rFonts w:ascii="Aptos" w:hAnsi="Aptos"/>
        </w:rPr>
        <w:t xml:space="preserve"> the image as a PDF</w:t>
      </w:r>
      <w:r w:rsidR="00242FA0">
        <w:rPr>
          <w:rFonts w:ascii="Aptos" w:hAnsi="Aptos"/>
        </w:rPr>
        <w:t xml:space="preserve"> with these steps</w:t>
      </w:r>
      <w:r w:rsidRPr="00051F28">
        <w:rPr>
          <w:rFonts w:ascii="Aptos" w:hAnsi="Aptos"/>
        </w:rPr>
        <w:t>.</w:t>
      </w:r>
    </w:p>
    <w:p w14:paraId="4681BEE4" w14:textId="3C61B54D" w:rsidR="00985C5E" w:rsidRPr="00051F28" w:rsidRDefault="00985C5E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>Open the photo</w:t>
      </w:r>
      <w:r w:rsidR="00712172" w:rsidRPr="00051F28">
        <w:rPr>
          <w:rFonts w:ascii="Aptos" w:hAnsi="Aptos"/>
        </w:rPr>
        <w:t>.</w:t>
      </w:r>
    </w:p>
    <w:p w14:paraId="5A78A9B8" w14:textId="68666C9D" w:rsidR="00985C5E" w:rsidRPr="00051F28" w:rsidRDefault="00712172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Go to </w:t>
      </w:r>
      <w:r w:rsidRPr="00051F28">
        <w:rPr>
          <w:rFonts w:ascii="Aptos" w:hAnsi="Aptos"/>
          <w:b/>
          <w:bCs/>
        </w:rPr>
        <w:t>Print</w:t>
      </w:r>
      <w:r w:rsidRPr="00051F28">
        <w:rPr>
          <w:rFonts w:ascii="Aptos" w:hAnsi="Aptos"/>
        </w:rPr>
        <w:t>.</w:t>
      </w:r>
    </w:p>
    <w:p w14:paraId="57038260" w14:textId="4CB8CB92" w:rsidR="00712172" w:rsidRPr="00051F28" w:rsidRDefault="00712172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Change printer settings to </w:t>
      </w:r>
      <w:r w:rsidRPr="00051F28">
        <w:rPr>
          <w:rFonts w:ascii="Aptos" w:hAnsi="Aptos"/>
          <w:b/>
          <w:bCs/>
        </w:rPr>
        <w:t>Print to PDF</w:t>
      </w:r>
      <w:r w:rsidRPr="00051F28">
        <w:rPr>
          <w:rFonts w:ascii="Aptos" w:hAnsi="Aptos"/>
        </w:rPr>
        <w:t>.</w:t>
      </w:r>
    </w:p>
    <w:p w14:paraId="6A6802A5" w14:textId="3873C77D" w:rsidR="00712172" w:rsidRPr="00051F28" w:rsidRDefault="00712172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Set the photo size to </w:t>
      </w:r>
      <w:r w:rsidRPr="00051F28">
        <w:rPr>
          <w:rFonts w:ascii="Aptos" w:hAnsi="Aptos"/>
          <w:b/>
          <w:bCs/>
        </w:rPr>
        <w:t>full page</w:t>
      </w:r>
      <w:r w:rsidRPr="00051F28">
        <w:rPr>
          <w:rFonts w:ascii="Aptos" w:hAnsi="Aptos"/>
        </w:rPr>
        <w:t>.</w:t>
      </w:r>
    </w:p>
    <w:p w14:paraId="77388930" w14:textId="0B7524E4" w:rsidR="00712172" w:rsidRPr="00051F28" w:rsidRDefault="00712172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Ensure the photo </w:t>
      </w:r>
      <w:r w:rsidRPr="00051F28">
        <w:rPr>
          <w:rFonts w:ascii="Aptos" w:hAnsi="Aptos"/>
          <w:b/>
          <w:bCs/>
        </w:rPr>
        <w:t>fit</w:t>
      </w:r>
      <w:r w:rsidRPr="00051F28">
        <w:rPr>
          <w:rFonts w:ascii="Aptos" w:hAnsi="Aptos"/>
        </w:rPr>
        <w:t xml:space="preserve"> is set to </w:t>
      </w:r>
      <w:r w:rsidRPr="00051F28">
        <w:rPr>
          <w:rFonts w:ascii="Aptos" w:hAnsi="Aptos"/>
          <w:b/>
          <w:bCs/>
        </w:rPr>
        <w:t>shrink to fit</w:t>
      </w:r>
      <w:r w:rsidRPr="00051F28">
        <w:rPr>
          <w:rFonts w:ascii="Aptos" w:hAnsi="Aptos"/>
        </w:rPr>
        <w:t>.</w:t>
      </w:r>
    </w:p>
    <w:p w14:paraId="46726E14" w14:textId="41A99F78" w:rsidR="00712172" w:rsidRPr="00051F28" w:rsidRDefault="00712172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Press </w:t>
      </w:r>
      <w:r w:rsidRPr="00051F28">
        <w:rPr>
          <w:rFonts w:ascii="Aptos" w:hAnsi="Aptos"/>
          <w:b/>
          <w:bCs/>
        </w:rPr>
        <w:t>Print</w:t>
      </w:r>
      <w:r w:rsidR="00566F54" w:rsidRPr="00051F28">
        <w:rPr>
          <w:rFonts w:ascii="Aptos" w:hAnsi="Aptos"/>
        </w:rPr>
        <w:t>.</w:t>
      </w:r>
    </w:p>
    <w:p w14:paraId="72D66449" w14:textId="4BC064D8" w:rsidR="00712172" w:rsidRPr="00051F28" w:rsidRDefault="00712172" w:rsidP="000F0D96">
      <w:pPr>
        <w:pStyle w:val="ListParagraph"/>
        <w:numPr>
          <w:ilvl w:val="1"/>
          <w:numId w:val="28"/>
        </w:numPr>
        <w:spacing w:before="120" w:after="160"/>
        <w:ind w:hanging="357"/>
        <w:contextualSpacing w:val="0"/>
        <w:rPr>
          <w:rFonts w:ascii="Aptos" w:hAnsi="Aptos"/>
        </w:rPr>
      </w:pPr>
      <w:r w:rsidRPr="00051F28">
        <w:rPr>
          <w:rFonts w:ascii="Aptos" w:hAnsi="Aptos"/>
        </w:rPr>
        <w:t xml:space="preserve">A dialogue box will open, enter a </w:t>
      </w:r>
      <w:r w:rsidRPr="00051F28">
        <w:rPr>
          <w:rFonts w:ascii="Aptos" w:hAnsi="Aptos"/>
          <w:b/>
          <w:bCs/>
        </w:rPr>
        <w:t>file name</w:t>
      </w:r>
      <w:r w:rsidRPr="00051F28">
        <w:rPr>
          <w:rFonts w:ascii="Aptos" w:hAnsi="Aptos"/>
        </w:rPr>
        <w:t xml:space="preserve">, and press </w:t>
      </w:r>
      <w:r w:rsidRPr="00051F28">
        <w:rPr>
          <w:rFonts w:ascii="Aptos" w:hAnsi="Aptos"/>
          <w:b/>
          <w:bCs/>
        </w:rPr>
        <w:t>Save</w:t>
      </w:r>
      <w:r w:rsidRPr="00051F28">
        <w:rPr>
          <w:rFonts w:ascii="Aptos" w:hAnsi="Aptos"/>
        </w:rPr>
        <w:t>.</w:t>
      </w:r>
    </w:p>
    <w:p w14:paraId="3AE3D793" w14:textId="2E5FAB33" w:rsidR="0096564C" w:rsidRPr="00051F28" w:rsidRDefault="00E4489B" w:rsidP="000F0D96">
      <w:pPr>
        <w:pStyle w:val="ListParagraph"/>
        <w:numPr>
          <w:ilvl w:val="0"/>
          <w:numId w:val="28"/>
        </w:numPr>
        <w:spacing w:before="120" w:after="160"/>
        <w:ind w:hanging="357"/>
        <w:contextualSpacing w:val="0"/>
        <w:rPr>
          <w:rFonts w:ascii="Aptos" w:hAnsi="Aptos"/>
          <w:lang w:val="x-none"/>
        </w:rPr>
      </w:pPr>
      <w:r w:rsidRPr="00051F28">
        <w:rPr>
          <w:rFonts w:ascii="Aptos" w:hAnsi="Aptos"/>
        </w:rPr>
        <w:t xml:space="preserve">Send the photo </w:t>
      </w:r>
      <w:r w:rsidR="00242FA0">
        <w:rPr>
          <w:rFonts w:ascii="Aptos" w:hAnsi="Aptos"/>
        </w:rPr>
        <w:t xml:space="preserve">PDF </w:t>
      </w:r>
      <w:r w:rsidRPr="00051F28">
        <w:rPr>
          <w:rFonts w:ascii="Aptos" w:hAnsi="Aptos"/>
        </w:rPr>
        <w:t>to your Approved Supplier, who will a</w:t>
      </w:r>
      <w:r w:rsidR="001C28A4" w:rsidRPr="00051F28">
        <w:rPr>
          <w:rFonts w:ascii="Aptos" w:hAnsi="Aptos"/>
        </w:rPr>
        <w:t xml:space="preserve">ccess your saved </w:t>
      </w:r>
      <w:r w:rsidR="001C28A4" w:rsidRPr="00051F28">
        <w:rPr>
          <w:rFonts w:ascii="Aptos" w:hAnsi="Aptos"/>
          <w:b/>
          <w:bCs/>
        </w:rPr>
        <w:t>rebate application</w:t>
      </w:r>
      <w:r w:rsidR="001C28A4" w:rsidRPr="00051F28">
        <w:rPr>
          <w:rFonts w:ascii="Aptos" w:hAnsi="Aptos"/>
        </w:rPr>
        <w:t xml:space="preserve"> </w:t>
      </w:r>
      <w:r w:rsidR="00242FA0">
        <w:rPr>
          <w:rFonts w:ascii="Aptos" w:hAnsi="Aptos"/>
        </w:rPr>
        <w:t xml:space="preserve">in the Business Grant Hub portal </w:t>
      </w:r>
      <w:r w:rsidR="001C28A4" w:rsidRPr="00051F28">
        <w:rPr>
          <w:rFonts w:ascii="Aptos" w:hAnsi="Aptos"/>
        </w:rPr>
        <w:t xml:space="preserve">and </w:t>
      </w:r>
      <w:r w:rsidR="001C28A4" w:rsidRPr="00051F28">
        <w:rPr>
          <w:rFonts w:ascii="Aptos" w:hAnsi="Aptos"/>
          <w:b/>
          <w:bCs/>
        </w:rPr>
        <w:t xml:space="preserve">upload </w:t>
      </w:r>
      <w:r w:rsidR="001C28A4" w:rsidRPr="00051F28">
        <w:rPr>
          <w:rFonts w:ascii="Aptos" w:hAnsi="Aptos"/>
        </w:rPr>
        <w:t>the PDF.</w:t>
      </w:r>
    </w:p>
    <w:p w14:paraId="312A591C" w14:textId="77777777" w:rsidR="00A265EB" w:rsidRPr="00051F28" w:rsidRDefault="00A265EB" w:rsidP="000F0D96">
      <w:pPr>
        <w:rPr>
          <w:rFonts w:ascii="Aptos" w:hAnsi="Aptos"/>
          <w:lang w:val="x-none"/>
        </w:rPr>
      </w:pPr>
    </w:p>
    <w:p w14:paraId="3AD0BAB9" w14:textId="77777777" w:rsidR="00A265EB" w:rsidRPr="00051F28" w:rsidRDefault="00A265EB" w:rsidP="000F0D96">
      <w:pPr>
        <w:rPr>
          <w:rFonts w:ascii="Aptos" w:hAnsi="Aptos"/>
          <w:lang w:val="x-none"/>
        </w:rPr>
      </w:pPr>
    </w:p>
    <w:p w14:paraId="0A370187" w14:textId="77777777" w:rsidR="00A265EB" w:rsidRPr="00051F28" w:rsidRDefault="00A265EB" w:rsidP="000F0D96">
      <w:pPr>
        <w:rPr>
          <w:rFonts w:ascii="Aptos" w:hAnsi="Aptos"/>
          <w:lang w:val="x-none"/>
        </w:rPr>
      </w:pPr>
    </w:p>
    <w:bookmarkEnd w:id="0"/>
    <w:bookmarkEnd w:id="2"/>
    <w:bookmarkEnd w:id="3"/>
    <w:p w14:paraId="6A698B65" w14:textId="7F8B1085" w:rsidR="00D2335F" w:rsidRPr="00051F28" w:rsidRDefault="00D2335F">
      <w:pPr>
        <w:suppressAutoHyphens w:val="0"/>
        <w:rPr>
          <w:rFonts w:ascii="Aptos" w:hAnsi="Aptos"/>
        </w:rPr>
      </w:pPr>
    </w:p>
    <w:sectPr w:rsidR="00D2335F" w:rsidRPr="00051F28" w:rsidSect="001431B6">
      <w:footerReference w:type="default" r:id="rId24"/>
      <w:headerReference w:type="first" r:id="rId25"/>
      <w:type w:val="continuous"/>
      <w:pgSz w:w="11906" w:h="16838" w:code="9"/>
      <w:pgMar w:top="1021" w:right="1021" w:bottom="85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3436" w14:textId="77777777" w:rsidR="00D47D49" w:rsidRDefault="00D47D49" w:rsidP="008456D5">
      <w:pPr>
        <w:spacing w:before="0" w:after="0"/>
      </w:pPr>
      <w:r>
        <w:separator/>
      </w:r>
    </w:p>
  </w:endnote>
  <w:endnote w:type="continuationSeparator" w:id="0">
    <w:p w14:paraId="37113159" w14:textId="77777777" w:rsidR="00D47D49" w:rsidRDefault="00D47D49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276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438B8" w14:textId="7E567101" w:rsidR="00D3069B" w:rsidRDefault="00D30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AC2037" w14:textId="284C3700" w:rsidR="00126E30" w:rsidRDefault="00126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07CCD" w14:textId="77777777" w:rsidR="00D47D49" w:rsidRPr="00EF7FF3" w:rsidRDefault="00D47D49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2ACC91F7" w14:textId="77777777" w:rsidR="00D47D49" w:rsidRDefault="00D47D49" w:rsidP="008456D5">
      <w:pPr>
        <w:spacing w:before="0" w:after="0"/>
      </w:pPr>
      <w:r>
        <w:continuationSeparator/>
      </w:r>
    </w:p>
  </w:footnote>
  <w:footnote w:type="continuationNotice" w:id="1">
    <w:p w14:paraId="2F800557" w14:textId="77777777" w:rsidR="00D47D49" w:rsidRDefault="00D47D4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E501" w14:textId="76CCEA35" w:rsidR="00170A39" w:rsidRDefault="00170A39" w:rsidP="00D2335F">
    <w:pPr>
      <w:framePr w:w="11907" w:h="3062" w:wrap="around" w:vAnchor="page" w:hAnchor="page" w:x="12" w:yAlign="top" w:anchorLock="1"/>
      <w:spacing w:before="0" w:after="400"/>
    </w:pPr>
    <w:r>
      <w:rPr>
        <w:noProof/>
      </w:rPr>
      <w:drawing>
        <wp:inline distT="0" distB="0" distL="0" distR="0" wp14:anchorId="75399B2B" wp14:editId="3E02B163">
          <wp:extent cx="7553115" cy="1943100"/>
          <wp:effectExtent l="0" t="0" r="0" b="0"/>
          <wp:docPr id="1358484571" name="Picture 13584845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64954" w14:textId="77777777" w:rsidR="00170A39" w:rsidRDefault="00170A39" w:rsidP="008E5BFD">
    <w:pPr>
      <w:framePr w:w="6521" w:h="1134" w:hSpace="181" w:wrap="around" w:vAnchor="page" w:hAnchor="page" w:x="1022" w:y="852" w:anchorLock="1"/>
      <w:spacing w:after="0"/>
      <w:rPr>
        <w:noProof/>
      </w:rPr>
    </w:pPr>
    <w:r>
      <w:rPr>
        <w:noProof/>
      </w:rPr>
      <w:drawing>
        <wp:inline distT="0" distB="0" distL="0" distR="0" wp14:anchorId="085C0B0B" wp14:editId="4E2063EF">
          <wp:extent cx="4068000" cy="669600"/>
          <wp:effectExtent l="0" t="0" r="0" b="0"/>
          <wp:docPr id="1619114365" name="Picture 1619114365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67FFFF" w14:textId="77777777" w:rsidR="00170A39" w:rsidRPr="0069753D" w:rsidRDefault="00170A39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DEAB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D621AED"/>
    <w:multiLevelType w:val="multilevel"/>
    <w:tmpl w:val="C2EED61A"/>
    <w:numStyleLink w:val="NumberedHeadings"/>
  </w:abstractNum>
  <w:abstractNum w:abstractNumId="3" w15:restartNumberingAfterBreak="0">
    <w:nsid w:val="0F281E66"/>
    <w:multiLevelType w:val="hybridMultilevel"/>
    <w:tmpl w:val="E1F87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01EE6"/>
    <w:multiLevelType w:val="hybridMultilevel"/>
    <w:tmpl w:val="99FCC368"/>
    <w:lvl w:ilvl="0" w:tplc="0C0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AC07881"/>
    <w:multiLevelType w:val="hybridMultilevel"/>
    <w:tmpl w:val="29A64E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826F8"/>
    <w:multiLevelType w:val="hybridMultilevel"/>
    <w:tmpl w:val="3BDA6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60366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91463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A40E1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E3CCF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AA51938"/>
    <w:multiLevelType w:val="multilevel"/>
    <w:tmpl w:val="298C34E4"/>
    <w:numStyleLink w:val="AppendixNumbers"/>
  </w:abstractNum>
  <w:abstractNum w:abstractNumId="13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44604F58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61C0D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713737"/>
    <w:multiLevelType w:val="hybridMultilevel"/>
    <w:tmpl w:val="E1F87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B2DB4"/>
    <w:multiLevelType w:val="hybridMultilevel"/>
    <w:tmpl w:val="E8C8F9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756C1"/>
    <w:multiLevelType w:val="hybridMultilevel"/>
    <w:tmpl w:val="E8C8F9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BB0E32"/>
    <w:multiLevelType w:val="hybridMultilevel"/>
    <w:tmpl w:val="DBA60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61E89"/>
    <w:multiLevelType w:val="multilevel"/>
    <w:tmpl w:val="FA8A429E"/>
    <w:lvl w:ilvl="0">
      <w:start w:val="1"/>
      <w:numFmt w:val="bullet"/>
      <w:pStyle w:val="Lv1"/>
      <w:lvlText w:val=""/>
      <w:lvlJc w:val="left"/>
      <w:pPr>
        <w:ind w:left="360" w:hanging="360"/>
      </w:pPr>
      <w:rPr>
        <w:rFonts w:ascii="Wingdings" w:hAnsi="Wingdings" w:hint="default"/>
        <w:color w:val="005677"/>
      </w:rPr>
    </w:lvl>
    <w:lvl w:ilvl="1">
      <w:start w:val="1"/>
      <w:numFmt w:val="bullet"/>
      <w:pStyle w:val="Lv2"/>
      <w:lvlText w:val=""/>
      <w:lvlJc w:val="left"/>
      <w:pPr>
        <w:ind w:left="720" w:hanging="363"/>
      </w:pPr>
      <w:rPr>
        <w:rFonts w:ascii="Wingdings" w:hAnsi="Wingdings" w:hint="default"/>
        <w:color w:val="005677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  <w:color w:val="005677"/>
      </w:rPr>
    </w:lvl>
    <w:lvl w:ilvl="3">
      <w:start w:val="1"/>
      <w:numFmt w:val="bullet"/>
      <w:lvlText w:val=""/>
      <w:lvlJc w:val="left"/>
      <w:pPr>
        <w:ind w:left="1531" w:hanging="454"/>
      </w:pPr>
      <w:rPr>
        <w:rFonts w:ascii="Wingdings" w:hAnsi="Wingdings" w:hint="default"/>
        <w:color w:val="081E3E" w:themeColor="text2"/>
      </w:rPr>
    </w:lvl>
    <w:lvl w:ilvl="4">
      <w:start w:val="1"/>
      <w:numFmt w:val="bullet"/>
      <w:lvlText w:val=""/>
      <w:lvlJc w:val="left"/>
      <w:pPr>
        <w:ind w:left="1985" w:hanging="454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o"/>
      <w:lvlJc w:val="left"/>
      <w:pPr>
        <w:ind w:left="2552" w:hanging="567"/>
      </w:pPr>
      <w:rPr>
        <w:rFonts w:ascii="Courier New" w:hAnsi="Courier New" w:cs="Times New Roman" w:hint="default"/>
        <w:color w:val="081E3E" w:themeColor="text2"/>
      </w:rPr>
    </w:lvl>
    <w:lvl w:ilvl="6">
      <w:start w:val="1"/>
      <w:numFmt w:val="bullet"/>
      <w:lvlText w:val=""/>
      <w:lvlJc w:val="left"/>
      <w:pPr>
        <w:ind w:left="311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969" w:hanging="85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4820" w:hanging="851"/>
      </w:pPr>
      <w:rPr>
        <w:rFonts w:ascii="Wingdings" w:hAnsi="Wingdings" w:hint="default"/>
      </w:rPr>
    </w:lvl>
  </w:abstractNum>
  <w:abstractNum w:abstractNumId="22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D817A08"/>
    <w:multiLevelType w:val="hybridMultilevel"/>
    <w:tmpl w:val="7D1E88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1A673E7"/>
    <w:multiLevelType w:val="hybridMultilevel"/>
    <w:tmpl w:val="72D834A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25C3CB7"/>
    <w:multiLevelType w:val="hybridMultilevel"/>
    <w:tmpl w:val="B5F619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37136"/>
    <w:multiLevelType w:val="hybridMultilevel"/>
    <w:tmpl w:val="DBA608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32D43"/>
    <w:multiLevelType w:val="hybridMultilevel"/>
    <w:tmpl w:val="29E8FF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D0890"/>
    <w:multiLevelType w:val="hybridMultilevel"/>
    <w:tmpl w:val="2A16D5F2"/>
    <w:lvl w:ilvl="0" w:tplc="5A8AD7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A72EA"/>
    <w:multiLevelType w:val="hybridMultilevel"/>
    <w:tmpl w:val="146A6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abstractNum w:abstractNumId="32" w15:restartNumberingAfterBreak="0">
    <w:nsid w:val="7F83094F"/>
    <w:multiLevelType w:val="hybridMultilevel"/>
    <w:tmpl w:val="3BDA6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436246">
    <w:abstractNumId w:val="0"/>
  </w:num>
  <w:num w:numId="2" w16cid:durableId="2066877615">
    <w:abstractNumId w:val="14"/>
  </w:num>
  <w:num w:numId="3" w16cid:durableId="293994709">
    <w:abstractNumId w:val="31"/>
  </w:num>
  <w:num w:numId="4" w16cid:durableId="1347099767">
    <w:abstractNumId w:val="1"/>
  </w:num>
  <w:num w:numId="5" w16cid:durableId="188684581">
    <w:abstractNumId w:val="13"/>
  </w:num>
  <w:num w:numId="6" w16cid:durableId="1760252099">
    <w:abstractNumId w:val="2"/>
  </w:num>
  <w:num w:numId="7" w16cid:durableId="1302153699">
    <w:abstractNumId w:val="11"/>
  </w:num>
  <w:num w:numId="8" w16cid:durableId="1462112062">
    <w:abstractNumId w:val="12"/>
  </w:num>
  <w:num w:numId="9" w16cid:durableId="1068919232">
    <w:abstractNumId w:val="22"/>
  </w:num>
  <w:num w:numId="10" w16cid:durableId="1789161918">
    <w:abstractNumId w:val="24"/>
  </w:num>
  <w:num w:numId="11" w16cid:durableId="1056465425">
    <w:abstractNumId w:val="24"/>
  </w:num>
  <w:num w:numId="12" w16cid:durableId="285048529">
    <w:abstractNumId w:val="28"/>
  </w:num>
  <w:num w:numId="13" w16cid:durableId="365105806">
    <w:abstractNumId w:val="21"/>
  </w:num>
  <w:num w:numId="14" w16cid:durableId="240024703">
    <w:abstractNumId w:val="23"/>
  </w:num>
  <w:num w:numId="15" w16cid:durableId="699358563">
    <w:abstractNumId w:val="27"/>
  </w:num>
  <w:num w:numId="16" w16cid:durableId="1821458101">
    <w:abstractNumId w:val="3"/>
  </w:num>
  <w:num w:numId="17" w16cid:durableId="986319632">
    <w:abstractNumId w:val="5"/>
  </w:num>
  <w:num w:numId="18" w16cid:durableId="1040209639">
    <w:abstractNumId w:val="8"/>
  </w:num>
  <w:num w:numId="19" w16cid:durableId="245850473">
    <w:abstractNumId w:val="7"/>
  </w:num>
  <w:num w:numId="20" w16cid:durableId="661397591">
    <w:abstractNumId w:val="9"/>
  </w:num>
  <w:num w:numId="21" w16cid:durableId="1314023836">
    <w:abstractNumId w:val="16"/>
  </w:num>
  <w:num w:numId="22" w16cid:durableId="115372550">
    <w:abstractNumId w:val="29"/>
  </w:num>
  <w:num w:numId="23" w16cid:durableId="2058582723">
    <w:abstractNumId w:val="17"/>
  </w:num>
  <w:num w:numId="24" w16cid:durableId="1085881694">
    <w:abstractNumId w:val="30"/>
  </w:num>
  <w:num w:numId="25" w16cid:durableId="744450548">
    <w:abstractNumId w:val="6"/>
  </w:num>
  <w:num w:numId="26" w16cid:durableId="1004552064">
    <w:abstractNumId w:val="32"/>
  </w:num>
  <w:num w:numId="27" w16cid:durableId="62414584">
    <w:abstractNumId w:val="19"/>
  </w:num>
  <w:num w:numId="28" w16cid:durableId="1148014012">
    <w:abstractNumId w:val="26"/>
  </w:num>
  <w:num w:numId="29" w16cid:durableId="207185037">
    <w:abstractNumId w:val="18"/>
  </w:num>
  <w:num w:numId="30" w16cid:durableId="1185434450">
    <w:abstractNumId w:val="20"/>
  </w:num>
  <w:num w:numId="31" w16cid:durableId="631667233">
    <w:abstractNumId w:val="15"/>
  </w:num>
  <w:num w:numId="32" w16cid:durableId="39747002">
    <w:abstractNumId w:val="10"/>
  </w:num>
  <w:num w:numId="33" w16cid:durableId="1064067394">
    <w:abstractNumId w:val="25"/>
  </w:num>
  <w:num w:numId="34" w16cid:durableId="213124978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39"/>
    <w:rsid w:val="0001430B"/>
    <w:rsid w:val="00023A94"/>
    <w:rsid w:val="00024E97"/>
    <w:rsid w:val="000333B6"/>
    <w:rsid w:val="000341E0"/>
    <w:rsid w:val="00051F28"/>
    <w:rsid w:val="00060354"/>
    <w:rsid w:val="00062740"/>
    <w:rsid w:val="00067445"/>
    <w:rsid w:val="00072740"/>
    <w:rsid w:val="0009564F"/>
    <w:rsid w:val="00096E75"/>
    <w:rsid w:val="000B08D1"/>
    <w:rsid w:val="000D720E"/>
    <w:rsid w:val="000E24BA"/>
    <w:rsid w:val="000E5674"/>
    <w:rsid w:val="000E7E9F"/>
    <w:rsid w:val="000F0D96"/>
    <w:rsid w:val="000F1C79"/>
    <w:rsid w:val="0010321D"/>
    <w:rsid w:val="001109C3"/>
    <w:rsid w:val="0012523F"/>
    <w:rsid w:val="001263EB"/>
    <w:rsid w:val="00126E30"/>
    <w:rsid w:val="00131906"/>
    <w:rsid w:val="001349C6"/>
    <w:rsid w:val="00140888"/>
    <w:rsid w:val="001431B6"/>
    <w:rsid w:val="001606C9"/>
    <w:rsid w:val="001653B4"/>
    <w:rsid w:val="00170A39"/>
    <w:rsid w:val="00174F42"/>
    <w:rsid w:val="00180B5B"/>
    <w:rsid w:val="001C28A4"/>
    <w:rsid w:val="001C43A4"/>
    <w:rsid w:val="001D659E"/>
    <w:rsid w:val="001E1D59"/>
    <w:rsid w:val="00203702"/>
    <w:rsid w:val="002179CC"/>
    <w:rsid w:val="00222611"/>
    <w:rsid w:val="002229F7"/>
    <w:rsid w:val="00224BE3"/>
    <w:rsid w:val="002254D5"/>
    <w:rsid w:val="0022611D"/>
    <w:rsid w:val="00234E65"/>
    <w:rsid w:val="00242FA0"/>
    <w:rsid w:val="002639F0"/>
    <w:rsid w:val="0026422D"/>
    <w:rsid w:val="00266955"/>
    <w:rsid w:val="002773D1"/>
    <w:rsid w:val="00284164"/>
    <w:rsid w:val="002959FB"/>
    <w:rsid w:val="002B3569"/>
    <w:rsid w:val="002B7197"/>
    <w:rsid w:val="002C2FAF"/>
    <w:rsid w:val="002D149D"/>
    <w:rsid w:val="002D233D"/>
    <w:rsid w:val="002E1ADA"/>
    <w:rsid w:val="002F6C57"/>
    <w:rsid w:val="002F7111"/>
    <w:rsid w:val="00301663"/>
    <w:rsid w:val="00365F04"/>
    <w:rsid w:val="003720E9"/>
    <w:rsid w:val="00372DCC"/>
    <w:rsid w:val="0038298B"/>
    <w:rsid w:val="0038444F"/>
    <w:rsid w:val="003C625A"/>
    <w:rsid w:val="003E16B6"/>
    <w:rsid w:val="003F1371"/>
    <w:rsid w:val="003F775D"/>
    <w:rsid w:val="00420F04"/>
    <w:rsid w:val="00427326"/>
    <w:rsid w:val="00430511"/>
    <w:rsid w:val="00436294"/>
    <w:rsid w:val="00437081"/>
    <w:rsid w:val="00450D0E"/>
    <w:rsid w:val="0045188B"/>
    <w:rsid w:val="0045306A"/>
    <w:rsid w:val="00454FED"/>
    <w:rsid w:val="00463233"/>
    <w:rsid w:val="00477E77"/>
    <w:rsid w:val="0048292A"/>
    <w:rsid w:val="00483596"/>
    <w:rsid w:val="0049153B"/>
    <w:rsid w:val="004A4EB9"/>
    <w:rsid w:val="004C3600"/>
    <w:rsid w:val="004D4AD1"/>
    <w:rsid w:val="004E1EB0"/>
    <w:rsid w:val="004F77AA"/>
    <w:rsid w:val="004F7D5C"/>
    <w:rsid w:val="0051718A"/>
    <w:rsid w:val="00526674"/>
    <w:rsid w:val="00526CD7"/>
    <w:rsid w:val="00541213"/>
    <w:rsid w:val="00544522"/>
    <w:rsid w:val="00546218"/>
    <w:rsid w:val="00552761"/>
    <w:rsid w:val="00553A68"/>
    <w:rsid w:val="005653A9"/>
    <w:rsid w:val="00565476"/>
    <w:rsid w:val="00566F54"/>
    <w:rsid w:val="00573D98"/>
    <w:rsid w:val="0057419C"/>
    <w:rsid w:val="00580E6C"/>
    <w:rsid w:val="00582A04"/>
    <w:rsid w:val="005912BE"/>
    <w:rsid w:val="005D50BC"/>
    <w:rsid w:val="005E74D1"/>
    <w:rsid w:val="005F6FFE"/>
    <w:rsid w:val="005F794B"/>
    <w:rsid w:val="00611CC1"/>
    <w:rsid w:val="006335BA"/>
    <w:rsid w:val="00634A2C"/>
    <w:rsid w:val="00656CA1"/>
    <w:rsid w:val="00672C28"/>
    <w:rsid w:val="006851B3"/>
    <w:rsid w:val="00686A7B"/>
    <w:rsid w:val="006A0F8A"/>
    <w:rsid w:val="006A1B9D"/>
    <w:rsid w:val="006A266A"/>
    <w:rsid w:val="006B1647"/>
    <w:rsid w:val="006D4BD3"/>
    <w:rsid w:val="006D51E3"/>
    <w:rsid w:val="006E1ECA"/>
    <w:rsid w:val="006E2A0E"/>
    <w:rsid w:val="006F42E5"/>
    <w:rsid w:val="00712172"/>
    <w:rsid w:val="00750DE7"/>
    <w:rsid w:val="00784339"/>
    <w:rsid w:val="00790E6E"/>
    <w:rsid w:val="00791345"/>
    <w:rsid w:val="007A05BE"/>
    <w:rsid w:val="007A0CD1"/>
    <w:rsid w:val="007B5407"/>
    <w:rsid w:val="007D4757"/>
    <w:rsid w:val="007D7CD4"/>
    <w:rsid w:val="007E40AE"/>
    <w:rsid w:val="007F66DE"/>
    <w:rsid w:val="0080482C"/>
    <w:rsid w:val="008067A1"/>
    <w:rsid w:val="0081044F"/>
    <w:rsid w:val="00823E03"/>
    <w:rsid w:val="00827BBC"/>
    <w:rsid w:val="00833543"/>
    <w:rsid w:val="00835773"/>
    <w:rsid w:val="00840953"/>
    <w:rsid w:val="008456D5"/>
    <w:rsid w:val="0084634B"/>
    <w:rsid w:val="008500E4"/>
    <w:rsid w:val="008523B0"/>
    <w:rsid w:val="00884E68"/>
    <w:rsid w:val="00887E07"/>
    <w:rsid w:val="0089433E"/>
    <w:rsid w:val="008A1887"/>
    <w:rsid w:val="008A3E38"/>
    <w:rsid w:val="008B3901"/>
    <w:rsid w:val="008B6A73"/>
    <w:rsid w:val="008B6A81"/>
    <w:rsid w:val="008D7B18"/>
    <w:rsid w:val="008E2A0D"/>
    <w:rsid w:val="008E5BFD"/>
    <w:rsid w:val="008F3E32"/>
    <w:rsid w:val="00900160"/>
    <w:rsid w:val="00903D0A"/>
    <w:rsid w:val="00924CF8"/>
    <w:rsid w:val="00934917"/>
    <w:rsid w:val="00946BCD"/>
    <w:rsid w:val="009520DC"/>
    <w:rsid w:val="00956188"/>
    <w:rsid w:val="0096564C"/>
    <w:rsid w:val="00981F9A"/>
    <w:rsid w:val="00985C5E"/>
    <w:rsid w:val="009909EC"/>
    <w:rsid w:val="0099647D"/>
    <w:rsid w:val="00996B8C"/>
    <w:rsid w:val="009A3C46"/>
    <w:rsid w:val="009B00F2"/>
    <w:rsid w:val="009D67F3"/>
    <w:rsid w:val="009D6C76"/>
    <w:rsid w:val="009D743E"/>
    <w:rsid w:val="009E7E52"/>
    <w:rsid w:val="009F2EEB"/>
    <w:rsid w:val="00A070A2"/>
    <w:rsid w:val="00A103B6"/>
    <w:rsid w:val="00A146EE"/>
    <w:rsid w:val="00A14E39"/>
    <w:rsid w:val="00A265EB"/>
    <w:rsid w:val="00A426D6"/>
    <w:rsid w:val="00A55479"/>
    <w:rsid w:val="00A56323"/>
    <w:rsid w:val="00A70111"/>
    <w:rsid w:val="00A73866"/>
    <w:rsid w:val="00A84ADF"/>
    <w:rsid w:val="00A852EE"/>
    <w:rsid w:val="00A95970"/>
    <w:rsid w:val="00AB3238"/>
    <w:rsid w:val="00AC4537"/>
    <w:rsid w:val="00AD4EF7"/>
    <w:rsid w:val="00AD7703"/>
    <w:rsid w:val="00AE1A3E"/>
    <w:rsid w:val="00AE1C36"/>
    <w:rsid w:val="00AE4F99"/>
    <w:rsid w:val="00AF3E83"/>
    <w:rsid w:val="00B012E8"/>
    <w:rsid w:val="00B0484D"/>
    <w:rsid w:val="00B07AAF"/>
    <w:rsid w:val="00B31257"/>
    <w:rsid w:val="00B407C7"/>
    <w:rsid w:val="00B411E7"/>
    <w:rsid w:val="00B42AC2"/>
    <w:rsid w:val="00B666D4"/>
    <w:rsid w:val="00B800E2"/>
    <w:rsid w:val="00B9430D"/>
    <w:rsid w:val="00BB266D"/>
    <w:rsid w:val="00BB3AAC"/>
    <w:rsid w:val="00BB68A9"/>
    <w:rsid w:val="00BE198C"/>
    <w:rsid w:val="00BE3AD8"/>
    <w:rsid w:val="00BE521F"/>
    <w:rsid w:val="00BE5DEC"/>
    <w:rsid w:val="00BF19D6"/>
    <w:rsid w:val="00C03CD6"/>
    <w:rsid w:val="00C0455C"/>
    <w:rsid w:val="00C10346"/>
    <w:rsid w:val="00C15F0D"/>
    <w:rsid w:val="00C27C02"/>
    <w:rsid w:val="00C46389"/>
    <w:rsid w:val="00C51A25"/>
    <w:rsid w:val="00C5653D"/>
    <w:rsid w:val="00C57766"/>
    <w:rsid w:val="00C60146"/>
    <w:rsid w:val="00C76D5B"/>
    <w:rsid w:val="00C8371D"/>
    <w:rsid w:val="00CA62BD"/>
    <w:rsid w:val="00CD233E"/>
    <w:rsid w:val="00CD6739"/>
    <w:rsid w:val="00CF6CFD"/>
    <w:rsid w:val="00CF763F"/>
    <w:rsid w:val="00CF78A5"/>
    <w:rsid w:val="00D02062"/>
    <w:rsid w:val="00D23311"/>
    <w:rsid w:val="00D2335F"/>
    <w:rsid w:val="00D26896"/>
    <w:rsid w:val="00D3069B"/>
    <w:rsid w:val="00D3125C"/>
    <w:rsid w:val="00D47D49"/>
    <w:rsid w:val="00D52A98"/>
    <w:rsid w:val="00D56075"/>
    <w:rsid w:val="00D5655E"/>
    <w:rsid w:val="00D61E36"/>
    <w:rsid w:val="00D62C1B"/>
    <w:rsid w:val="00D63704"/>
    <w:rsid w:val="00D67DEB"/>
    <w:rsid w:val="00D71E3A"/>
    <w:rsid w:val="00D76759"/>
    <w:rsid w:val="00D93AEC"/>
    <w:rsid w:val="00D96BC0"/>
    <w:rsid w:val="00DA6576"/>
    <w:rsid w:val="00DD09C2"/>
    <w:rsid w:val="00DD73BD"/>
    <w:rsid w:val="00DE4362"/>
    <w:rsid w:val="00DE46BA"/>
    <w:rsid w:val="00DE4FE2"/>
    <w:rsid w:val="00DF305E"/>
    <w:rsid w:val="00E00CD9"/>
    <w:rsid w:val="00E04908"/>
    <w:rsid w:val="00E16D1E"/>
    <w:rsid w:val="00E2218A"/>
    <w:rsid w:val="00E26A00"/>
    <w:rsid w:val="00E30EB4"/>
    <w:rsid w:val="00E4489B"/>
    <w:rsid w:val="00E51F03"/>
    <w:rsid w:val="00E5444D"/>
    <w:rsid w:val="00E55BB2"/>
    <w:rsid w:val="00E65B11"/>
    <w:rsid w:val="00E70F26"/>
    <w:rsid w:val="00E800D9"/>
    <w:rsid w:val="00E94FDD"/>
    <w:rsid w:val="00E952F9"/>
    <w:rsid w:val="00E95BA5"/>
    <w:rsid w:val="00EF7FF3"/>
    <w:rsid w:val="00F01DBB"/>
    <w:rsid w:val="00F04281"/>
    <w:rsid w:val="00F11869"/>
    <w:rsid w:val="00F1428D"/>
    <w:rsid w:val="00F165AB"/>
    <w:rsid w:val="00F17504"/>
    <w:rsid w:val="00F2353D"/>
    <w:rsid w:val="00F472C5"/>
    <w:rsid w:val="00F47F33"/>
    <w:rsid w:val="00F67CDB"/>
    <w:rsid w:val="00F720B9"/>
    <w:rsid w:val="00FB5D36"/>
    <w:rsid w:val="00FC32B2"/>
    <w:rsid w:val="00FC34AF"/>
    <w:rsid w:val="00FD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D2A1C"/>
  <w15:chartTrackingRefBased/>
  <w15:docId w15:val="{6DD177A3-EEA8-4906-A380-43D8680E8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4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2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11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11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2"/>
      </w:numPr>
    </w:pPr>
  </w:style>
  <w:style w:type="numbering" w:customStyle="1" w:styleId="ListLegal">
    <w:name w:val="List Legal"/>
    <w:uiPriority w:val="99"/>
    <w:rsid w:val="00477E77"/>
    <w:pPr>
      <w:numPr>
        <w:numId w:val="3"/>
      </w:numPr>
    </w:pPr>
  </w:style>
  <w:style w:type="numbering" w:customStyle="1" w:styleId="ListNumbered">
    <w:name w:val="List Numbered"/>
    <w:uiPriority w:val="99"/>
    <w:rsid w:val="00477E77"/>
    <w:pPr>
      <w:numPr>
        <w:numId w:val="4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6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6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6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6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6"/>
      </w:numPr>
    </w:pPr>
  </w:style>
  <w:style w:type="numbering" w:customStyle="1" w:styleId="NumberedHeadings">
    <w:name w:val="Numbered Headings"/>
    <w:uiPriority w:val="99"/>
    <w:rsid w:val="003F775D"/>
    <w:pPr>
      <w:numPr>
        <w:numId w:val="5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8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8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9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9"/>
      </w:numPr>
    </w:pPr>
  </w:style>
  <w:style w:type="numbering" w:customStyle="1" w:styleId="AppendixNumbers">
    <w:name w:val="Appendix Numbers"/>
    <w:uiPriority w:val="99"/>
    <w:rsid w:val="0001430B"/>
    <w:pPr>
      <w:numPr>
        <w:numId w:val="7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9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11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10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paragraph" w:customStyle="1" w:styleId="Lv1">
    <w:name w:val="Lv1"/>
    <w:basedOn w:val="ListBullet"/>
    <w:qFormat/>
    <w:rsid w:val="00A14E39"/>
    <w:pPr>
      <w:numPr>
        <w:numId w:val="13"/>
      </w:numPr>
      <w:suppressAutoHyphens w:val="0"/>
      <w:spacing w:before="0" w:after="0" w:line="256" w:lineRule="auto"/>
      <w:ind w:left="0" w:firstLine="0"/>
    </w:pPr>
    <w:rPr>
      <w:rFonts w:ascii="Aptos" w:hAnsi="Aptos"/>
      <w:color w:val="auto"/>
    </w:rPr>
  </w:style>
  <w:style w:type="character" w:customStyle="1" w:styleId="Lv2Char">
    <w:name w:val="Lv2 Char"/>
    <w:basedOn w:val="DefaultParagraphFont"/>
    <w:link w:val="Lv2"/>
    <w:locked/>
    <w:rsid w:val="00A14E39"/>
    <w:rPr>
      <w:rFonts w:ascii="Aptos" w:hAnsi="Aptos"/>
    </w:rPr>
  </w:style>
  <w:style w:type="paragraph" w:customStyle="1" w:styleId="Lv2">
    <w:name w:val="Lv2"/>
    <w:basedOn w:val="ListBullet"/>
    <w:link w:val="Lv2Char"/>
    <w:qFormat/>
    <w:rsid w:val="00A14E39"/>
    <w:pPr>
      <w:numPr>
        <w:ilvl w:val="1"/>
        <w:numId w:val="13"/>
      </w:numPr>
      <w:suppressAutoHyphens w:val="0"/>
      <w:spacing w:before="0" w:after="0" w:line="256" w:lineRule="auto"/>
      <w:ind w:left="0" w:firstLine="0"/>
    </w:pPr>
    <w:rPr>
      <w:rFonts w:ascii="Aptos" w:hAnsi="Aptos"/>
    </w:rPr>
  </w:style>
  <w:style w:type="paragraph" w:styleId="ListBullet">
    <w:name w:val="List Bullet"/>
    <w:basedOn w:val="Normal"/>
    <w:uiPriority w:val="99"/>
    <w:semiHidden/>
    <w:unhideWhenUsed/>
    <w:rsid w:val="00A14E39"/>
    <w:pPr>
      <w:numPr>
        <w:numId w:val="1"/>
      </w:numPr>
      <w:contextualSpacing/>
    </w:pPr>
  </w:style>
  <w:style w:type="paragraph" w:customStyle="1" w:styleId="introduction0">
    <w:name w:val="introduction"/>
    <w:basedOn w:val="Normal"/>
    <w:rsid w:val="00A14E39"/>
    <w:pPr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  <w:lang w:eastAsia="en-AU"/>
    </w:rPr>
  </w:style>
  <w:style w:type="paragraph" w:customStyle="1" w:styleId="lv20">
    <w:name w:val="lv2"/>
    <w:basedOn w:val="Normal"/>
    <w:rsid w:val="00A14E39"/>
    <w:pPr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672C28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infrastructure.sharepoint.com/sites/SiteProvisioningHub/OfficeTemplates/Standard%20Templates/Standard%20portrait%20A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82D67BDFE248FEAC63403CA3CB0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BFA7F-84B8-4B03-8EAE-0410CF3A956B}"/>
      </w:docPartPr>
      <w:docPartBody>
        <w:p w:rsidR="00F81F8B" w:rsidRDefault="00F81F8B">
          <w:pPr>
            <w:pStyle w:val="6C82D67BDFE248FEAC63403CA3CB0DCC"/>
          </w:pPr>
          <w:r w:rsidRPr="00EC51DD">
            <w:rPr>
              <w:rStyle w:val="PlaceholderText"/>
            </w:rPr>
            <w:t>[Title]</w:t>
          </w:r>
        </w:p>
      </w:docPartBody>
    </w:docPart>
    <w:docPart>
      <w:docPartPr>
        <w:name w:val="CB13D4F0F95045BAA873F101963FB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774D5-0246-4037-B94D-73CE0A70B06F}"/>
      </w:docPartPr>
      <w:docPartBody>
        <w:p w:rsidR="00F81F8B" w:rsidRDefault="00F81F8B">
          <w:pPr>
            <w:pStyle w:val="CB13D4F0F95045BAA873F101963FB115"/>
          </w:pPr>
          <w:r w:rsidRPr="00EC51D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E9"/>
    <w:rsid w:val="00034A88"/>
    <w:rsid w:val="00174F42"/>
    <w:rsid w:val="001E2D55"/>
    <w:rsid w:val="00222D89"/>
    <w:rsid w:val="0035117D"/>
    <w:rsid w:val="00437081"/>
    <w:rsid w:val="0045188B"/>
    <w:rsid w:val="004B05E9"/>
    <w:rsid w:val="0051718A"/>
    <w:rsid w:val="0060699F"/>
    <w:rsid w:val="00784339"/>
    <w:rsid w:val="00887E07"/>
    <w:rsid w:val="00956188"/>
    <w:rsid w:val="00982F63"/>
    <w:rsid w:val="009874A1"/>
    <w:rsid w:val="009A3C46"/>
    <w:rsid w:val="00AE1C36"/>
    <w:rsid w:val="00B407C7"/>
    <w:rsid w:val="00B83F88"/>
    <w:rsid w:val="00C03CD6"/>
    <w:rsid w:val="00C34C67"/>
    <w:rsid w:val="00C8371D"/>
    <w:rsid w:val="00D63704"/>
    <w:rsid w:val="00D76759"/>
    <w:rsid w:val="00DF0B94"/>
    <w:rsid w:val="00E778EE"/>
    <w:rsid w:val="00F33DFF"/>
    <w:rsid w:val="00F8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C82D67BDFE248FEAC63403CA3CB0DCC">
    <w:name w:val="6C82D67BDFE248FEAC63403CA3CB0DCC"/>
  </w:style>
  <w:style w:type="paragraph" w:customStyle="1" w:styleId="CB13D4F0F95045BAA873F101963FB115">
    <w:name w:val="CB13D4F0F95045BAA873F101963FB1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9178BB23CE0D479AE3579596D187BC" ma:contentTypeVersion="3" ma:contentTypeDescription="Create a new document." ma:contentTypeScope="" ma:versionID="12fa38767850f959d4d0b153b027612a">
  <xsd:schema xmlns:xsd="http://www.w3.org/2001/XMLSchema" xmlns:xs="http://www.w3.org/2001/XMLSchema" xmlns:p="http://schemas.microsoft.com/office/2006/metadata/properties" xmlns:ns2="1f55c1b0-4536-4b56-92e3-f3188c9812f4" targetNamespace="http://schemas.microsoft.com/office/2006/metadata/properties" ma:root="true" ma:fieldsID="7a7cbf191d42e022e0a3729aaa415fbb" ns2:_="">
    <xsd:import namespace="1f55c1b0-4536-4b56-92e3-f3188c981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5c1b0-4536-4b56-92e3-f3188c981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67960-4BDF-4423-9CB0-6F55EE6B12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734073-C99B-40D0-8069-4F167C17F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1821D3B-E0E4-44C1-AD70-03812F2CF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5c1b0-4536-4b56-92e3-f3188c981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Standard%20portrait%20A4.dotx</Template>
  <TotalTime>0</TotalTime>
  <Pages>6</Pages>
  <Words>819</Words>
  <Characters>3951</Characters>
  <Application>Microsoft Office Word</Application>
  <DocSecurity>0</DocSecurity>
  <Lines>126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Geotagged Photo Guidance</vt:lpstr>
    </vt:vector>
  </TitlesOfParts>
  <Company>Department of Infrastructure &amp; Regional Development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Geotagged photo guidance for Primary Producers and Approved Suppliers</dc:title>
  <dc:subject/>
  <dc:creator>Lankuts, Michael</dc:creator>
  <cp:keywords/>
  <dc:description/>
  <cp:lastModifiedBy>Lankuts, Michael</cp:lastModifiedBy>
  <cp:revision>4</cp:revision>
  <cp:lastPrinted>2026-09-14T07:49:00Z</cp:lastPrinted>
  <dcterms:created xsi:type="dcterms:W3CDTF">2026-09-14T04:05:00Z</dcterms:created>
  <dcterms:modified xsi:type="dcterms:W3CDTF">2026-09-14T07:49:00Z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0x010100BB9178BB23CE0D479AE3579596D187BC</vt:lpwstr>
  </property>
  <property fmtid="{D5CDD505-2E9C-101B-9397-08002B2CF9AE}" pid="3" name="ClassificationContentMarkingHeaderShapeIds">
    <vt:lpwstr>31c29b13,212af70f,6e137f8b</vt:lpwstr>
  </property>
  <property fmtid="{D5CDD505-2E9C-101B-9397-08002B2CF9AE}" pid="4" name="ClassificationContentMarkingHeaderFontProps">
    <vt:lpwstr>#ff0000,14,Calibri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16b29e1e,63fd04e8,1e0b643e</vt:lpwstr>
  </property>
  <property fmtid="{D5CDD505-2E9C-101B-9397-08002B2CF9AE}" pid="7" name="ClassificationContentMarkingFooterFontProps">
    <vt:lpwstr>#ff0000,14,Calibri</vt:lpwstr>
  </property>
  <property fmtid="{D5CDD505-2E9C-101B-9397-08002B2CF9AE}" pid="8" name="ClassificationContentMarkingFooterText">
    <vt:lpwstr>OFFICIAL</vt:lpwstr>
  </property>
</Properties>
</file>