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7E208" w14:textId="77777777" w:rsidR="00BA24FB" w:rsidRPr="00B54E13" w:rsidRDefault="00BA24FB" w:rsidP="00B54E13">
      <w:pPr>
        <w:spacing w:before="0" w:after="0"/>
        <w:rPr>
          <w:sz w:val="2"/>
          <w:szCs w:val="2"/>
        </w:rPr>
      </w:pPr>
    </w:p>
    <w:p w14:paraId="096746BE" w14:textId="4D71B163" w:rsidR="00827492" w:rsidRDefault="003631D3" w:rsidP="00827492">
      <w:pPr>
        <w:framePr w:w="6237" w:h="1134" w:hSpace="181" w:wrap="around" w:vAnchor="page" w:hAnchor="page" w:x="1022" w:y="1135" w:anchorLock="1"/>
        <w:spacing w:before="0" w:after="0"/>
      </w:pPr>
      <w:r>
        <w:rPr>
          <w:noProof/>
        </w:rPr>
        <w:drawing>
          <wp:inline distT="0" distB="0" distL="0" distR="0" wp14:anchorId="28C74BCE" wp14:editId="25E16211">
            <wp:extent cx="3960495" cy="651633"/>
            <wp:effectExtent l="0" t="0" r="1905" b="0"/>
            <wp:docPr id="11" name="Picture 11" descr="Australian Government&#10;Department of Infrastructure, Transport, Regional Development, Communications, Sport and the Ar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0495" cy="651633"/>
                    </a:xfrm>
                    <a:prstGeom prst="rect">
                      <a:avLst/>
                    </a:prstGeom>
                    <a:noFill/>
                    <a:ln>
                      <a:noFill/>
                    </a:ln>
                  </pic:spPr>
                </pic:pic>
              </a:graphicData>
            </a:graphic>
          </wp:inline>
        </w:drawing>
      </w:r>
    </w:p>
    <w:p w14:paraId="5A11A7D6" w14:textId="77777777" w:rsidR="008456D5" w:rsidRDefault="008456D5" w:rsidP="00B54E13">
      <w:pPr>
        <w:spacing w:before="360" w:after="1200"/>
        <w:ind w:left="-1247"/>
      </w:pPr>
    </w:p>
    <w:p w14:paraId="72609B26" w14:textId="77777777" w:rsidR="003261CF" w:rsidRDefault="00FF20A0" w:rsidP="00B54E13">
      <w:pPr>
        <w:pStyle w:val="AreaHeading"/>
        <w:spacing w:after="120"/>
        <w:ind w:left="1276" w:firstLine="0"/>
      </w:pPr>
      <w:r>
        <w:t xml:space="preserve">DRSNZ </w:t>
      </w:r>
      <w:r w:rsidR="003261CF">
        <w:t>/</w:t>
      </w:r>
      <w:r>
        <w:t xml:space="preserve"> BCARR</w:t>
      </w:r>
      <w:r w:rsidR="003261CF">
        <w:t xml:space="preserve"> / </w:t>
      </w:r>
      <w:r>
        <w:t>Communications arts &amp; market analysis</w:t>
      </w:r>
    </w:p>
    <w:sdt>
      <w:sdtPr>
        <w:alias w:val="Title"/>
        <w:tag w:val=""/>
        <w:id w:val="975726233"/>
        <w:placeholder>
          <w:docPart w:val="1F9F70D196A04430AF525F892A441403"/>
        </w:placeholder>
        <w:dataBinding w:prefixMappings="xmlns:ns0='http://purl.org/dc/elements/1.1/' xmlns:ns1='http://schemas.openxmlformats.org/package/2006/metadata/core-properties' " w:xpath="/ns1:coreProperties[1]/ns0:title[1]" w:storeItemID="{6C3C8BC8-F283-45AE-878A-BAB7291924A1}"/>
        <w:text/>
      </w:sdtPr>
      <w:sdtContent>
        <w:p w14:paraId="7F2CFBE9" w14:textId="50697467" w:rsidR="00B53D03" w:rsidRDefault="00CD7724" w:rsidP="00B54E13">
          <w:pPr>
            <w:pStyle w:val="Title"/>
            <w:spacing w:before="600"/>
            <w:ind w:left="1276"/>
          </w:pPr>
          <w:r>
            <w:t>Digital exclusion in Australia</w:t>
          </w:r>
        </w:p>
      </w:sdtContent>
    </w:sdt>
    <w:p w14:paraId="7BC90444" w14:textId="3A233885" w:rsidR="00DE4FE2" w:rsidRDefault="00DD5EFA" w:rsidP="00B54E13">
      <w:pPr>
        <w:pStyle w:val="Subtitle"/>
        <w:ind w:left="1276"/>
      </w:pPr>
      <w:r>
        <w:t xml:space="preserve">Evidence from </w:t>
      </w:r>
      <w:r w:rsidR="00D61757">
        <w:t xml:space="preserve">the </w:t>
      </w:r>
      <w:r>
        <w:t>Household, Income and Labour Dynamics in Australia (HILDA)</w:t>
      </w:r>
      <w:r w:rsidR="002B75C6">
        <w:t xml:space="preserve"> survey</w:t>
      </w:r>
    </w:p>
    <w:sdt>
      <w:sdtPr>
        <w:alias w:val="Publish Date"/>
        <w:tag w:val=""/>
        <w:id w:val="452527336"/>
        <w:placeholder>
          <w:docPart w:val="3804EAD636F84760AFDB6B9CE498A5BF"/>
        </w:placeholder>
        <w:dataBinding w:prefixMappings="xmlns:ns0='http://schemas.microsoft.com/office/2006/coverPageProps' " w:xpath="/ns0:CoverPageProperties[1]/ns0:PublishDate[1]" w:storeItemID="{55AF091B-3C7A-41E3-B477-F2FDAA23CFDA}"/>
        <w:date w:fullDate="2025-08-01T00:00:00Z">
          <w:dateFormat w:val="MMMM yyyy"/>
          <w:lid w:val="en-AU"/>
          <w:storeMappedDataAs w:val="dateTime"/>
          <w:calendar w:val="gregorian"/>
        </w:date>
      </w:sdtPr>
      <w:sdtContent>
        <w:p w14:paraId="69B590D3" w14:textId="6A670CEE" w:rsidR="00DE4FE2" w:rsidRDefault="00FE06A7" w:rsidP="00B54E13">
          <w:pPr>
            <w:pStyle w:val="CoverDate"/>
            <w:ind w:left="1276"/>
          </w:pPr>
          <w:r>
            <w:t>August</w:t>
          </w:r>
          <w:r w:rsidR="00621A65">
            <w:t xml:space="preserve"> 2025</w:t>
          </w:r>
        </w:p>
      </w:sdtContent>
    </w:sdt>
    <w:p w14:paraId="7581CCAF" w14:textId="77777777" w:rsidR="00B54E13" w:rsidRDefault="00992711" w:rsidP="00B54E13">
      <w:pPr>
        <w:framePr w:w="11907" w:h="5443" w:wrap="around" w:vAnchor="page" w:hAnchor="page" w:x="1" w:yAlign="bottom"/>
        <w:spacing w:before="0" w:after="0"/>
        <w:jc w:val="both"/>
      </w:pPr>
      <w:r>
        <w:rPr>
          <w:noProof/>
          <w:lang w:eastAsia="en-AU"/>
        </w:rPr>
        <w:drawing>
          <wp:inline distT="0" distB="0" distL="0" distR="0" wp14:anchorId="01F834EB" wp14:editId="6E3A80F9">
            <wp:extent cx="7553325" cy="3493135"/>
            <wp:effectExtent l="0" t="0" r="9525" b="0"/>
            <wp:docPr id="3" name="Picture 3" descr="Department connected web graphic">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3325" cy="3493135"/>
                    </a:xfrm>
                    <a:prstGeom prst="rect">
                      <a:avLst/>
                    </a:prstGeom>
                    <a:noFill/>
                  </pic:spPr>
                </pic:pic>
              </a:graphicData>
            </a:graphic>
          </wp:inline>
        </w:drawing>
      </w:r>
    </w:p>
    <w:p w14:paraId="0F965435" w14:textId="13D3E71F" w:rsidR="00992711" w:rsidRDefault="00992711" w:rsidP="00992711">
      <w:pPr>
        <w:pStyle w:val="CoverPhoto"/>
        <w:framePr w:h="6583" w:hRule="exact" w:hSpace="180" w:wrap="around" w:vAnchor="text" w:hAnchor="page" w:x="2275" w:y="1"/>
        <w:spacing w:before="1080" w:after="0"/>
        <w:jc w:val="right"/>
      </w:pPr>
    </w:p>
    <w:p w14:paraId="2849FD76" w14:textId="77777777" w:rsidR="00B54E13" w:rsidRDefault="00B54E13">
      <w:pPr>
        <w:sectPr w:rsidR="00B54E13" w:rsidSect="00BA24FB">
          <w:headerReference w:type="default" r:id="rId13"/>
          <w:headerReference w:type="first" r:id="rId14"/>
          <w:footerReference w:type="first" r:id="rId15"/>
          <w:pgSz w:w="11906" w:h="16838" w:code="9"/>
          <w:pgMar w:top="1021" w:right="1021" w:bottom="1021" w:left="1021" w:header="340" w:footer="397" w:gutter="0"/>
          <w:cols w:space="708"/>
          <w:docGrid w:linePitch="360"/>
        </w:sectPr>
      </w:pPr>
    </w:p>
    <w:p w14:paraId="398D63C5" w14:textId="6C6C4A4B" w:rsidR="00DE4FE2" w:rsidRDefault="00161F92">
      <w:r>
        <w:lastRenderedPageBreak/>
        <w:t>The Department of Infrastructure, Transport, Regional Development, Communications</w:t>
      </w:r>
      <w:r w:rsidR="002B75C6">
        <w:t>, Sport</w:t>
      </w:r>
      <w:r>
        <w:t xml:space="preserve"> and the Arts acknowledges the Traditional Custodians of Country throughout Australia and their continuing connection to land, sea and community. We pay our respects to them, their cultures and to their Elders, past, present and emerging.</w:t>
      </w:r>
    </w:p>
    <w:p w14:paraId="4DB7285B" w14:textId="6CFA1D89" w:rsidR="002B75C6" w:rsidRPr="000E5674" w:rsidRDefault="002B75C6" w:rsidP="002B75C6">
      <w:pPr>
        <w:pStyle w:val="NoSpacing"/>
        <w:spacing w:before="80"/>
      </w:pPr>
      <w:bookmarkStart w:id="0" w:name="_Hlk201059200"/>
      <w:r w:rsidRPr="000E5674">
        <w:t>© Commonwealth of Australia 20</w:t>
      </w:r>
      <w:r w:rsidRPr="00170FA3">
        <w:t>2</w:t>
      </w:r>
      <w:r w:rsidRPr="00B70437">
        <w:t>5</w:t>
      </w:r>
    </w:p>
    <w:p w14:paraId="0693FB63" w14:textId="5674118C" w:rsidR="002B75C6" w:rsidRPr="000E5674" w:rsidRDefault="005D319E" w:rsidP="002B75C6">
      <w:pPr>
        <w:pStyle w:val="NoSpacing"/>
        <w:spacing w:before="80"/>
      </w:pPr>
      <w:sdt>
        <w:sdtPr>
          <w:id w:val="1797638043"/>
          <w:placeholder>
            <w:docPart w:val="E6CBC2B764ED42D3B720154CF3B5043D"/>
          </w:placeholder>
        </w:sdtPr>
        <w:sdtContent>
          <w:r w:rsidR="00170FA3">
            <w:t>ISBN 978-1-922879-82-0</w:t>
          </w:r>
        </w:sdtContent>
      </w:sdt>
      <w:bookmarkEnd w:id="0"/>
      <w:r w:rsidR="002B75C6">
        <w:t xml:space="preserve"> </w:t>
      </w:r>
      <w:r w:rsidR="00143239">
        <w:t>BCARR reference: 2025</w:t>
      </w:r>
      <w:r w:rsidR="00B9278E">
        <w:t>-067</w:t>
      </w:r>
    </w:p>
    <w:p w14:paraId="761FADA6" w14:textId="77777777" w:rsidR="002B75C6" w:rsidRPr="00D73B89" w:rsidRDefault="002B75C6" w:rsidP="00B70437">
      <w:r w:rsidRPr="00B70437">
        <w:rPr>
          <w:b/>
        </w:rPr>
        <w:t>Ownership of intellectual property rights in this publication</w:t>
      </w:r>
    </w:p>
    <w:p w14:paraId="3855AB59" w14:textId="77777777" w:rsidR="002B75C6" w:rsidRPr="000E5674" w:rsidRDefault="002B75C6" w:rsidP="002B75C6">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499B3A7E" w14:textId="77777777" w:rsidR="002B75C6" w:rsidRPr="00D73B89" w:rsidRDefault="002B75C6" w:rsidP="00B70437">
      <w:r w:rsidRPr="00B70437">
        <w:rPr>
          <w:b/>
        </w:rPr>
        <w:t>Disclaimer</w:t>
      </w:r>
    </w:p>
    <w:p w14:paraId="631FC059" w14:textId="77777777" w:rsidR="002B75C6" w:rsidRPr="000E5674" w:rsidRDefault="002B75C6" w:rsidP="002B75C6">
      <w:pPr>
        <w:spacing w:before="120"/>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14:paraId="54230899" w14:textId="77777777" w:rsidR="002B75C6" w:rsidRDefault="002B75C6" w:rsidP="002B75C6">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2B1273C7" w14:textId="77777777" w:rsidR="002B75C6" w:rsidRPr="00170FA3" w:rsidRDefault="002B75C6" w:rsidP="00B70437">
      <w:r w:rsidRPr="00170FA3">
        <w:rPr>
          <w:b/>
        </w:rPr>
        <w:t>Creative Commons licence</w:t>
      </w:r>
    </w:p>
    <w:p w14:paraId="7DF06E8F" w14:textId="77777777" w:rsidR="002B75C6" w:rsidRDefault="002B75C6" w:rsidP="00B70437">
      <w:r>
        <w:rPr>
          <w:noProof/>
        </w:rPr>
        <w:drawing>
          <wp:inline distT="0" distB="0" distL="0" distR="0" wp14:anchorId="2CDC7A35" wp14:editId="21490964">
            <wp:extent cx="1007927" cy="352649"/>
            <wp:effectExtent l="0" t="0" r="1905" b="9525"/>
            <wp:docPr id="12" name="Picture 1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14:paraId="0BCE58EA" w14:textId="77777777" w:rsidR="002B75C6" w:rsidRDefault="002B75C6" w:rsidP="002B75C6">
      <w:r w:rsidRPr="00650DDB">
        <w:t>With the exception of (a) the Coat of Arms; (b) the Department of Infrastructure, Transport, Regional Development, Communications</w:t>
      </w:r>
      <w:r>
        <w:t>, Sport</w:t>
      </w:r>
      <w:r w:rsidRPr="00650DDB">
        <w:t xml:space="preserve"> and the Arts photos and graphics; (c) content supplied by third parties; (d) content otherwise labelled; copyright in this publication is licensed under a Creative Commons BY Attribution 4.0 International Licence.</w:t>
      </w:r>
    </w:p>
    <w:p w14:paraId="0635D151" w14:textId="77777777" w:rsidR="002B75C6" w:rsidRPr="00D73B89" w:rsidRDefault="002B75C6" w:rsidP="00B70437">
      <w:r w:rsidRPr="00B70437">
        <w:rPr>
          <w:b/>
        </w:rPr>
        <w:t>Use of the Coat of Arms</w:t>
      </w:r>
    </w:p>
    <w:p w14:paraId="59ABCEC4" w14:textId="097ED1BF" w:rsidR="002B75C6" w:rsidRPr="000E5674" w:rsidRDefault="002B75C6" w:rsidP="002B75C6">
      <w:pPr>
        <w:spacing w:before="120"/>
        <w:rPr>
          <w:lang w:val="x-none"/>
        </w:rPr>
      </w:pPr>
      <w:r w:rsidRPr="000E5674">
        <w:rPr>
          <w:lang w:val="x-none"/>
        </w:rPr>
        <w:t xml:space="preserve">The Department of the Prime Minister and Cabinet </w:t>
      </w:r>
      <w:r>
        <w:t xml:space="preserve">(PM&amp;C) </w:t>
      </w:r>
      <w:r w:rsidRPr="000E5674">
        <w:rPr>
          <w:lang w:val="x-none"/>
        </w:rPr>
        <w:t>sets the terms under which the Coat of Arms is used. Please refer to</w:t>
      </w:r>
      <w:r>
        <w:rPr>
          <w:lang w:val="en-US"/>
        </w:rPr>
        <w:t xml:space="preserve"> </w:t>
      </w:r>
      <w:r w:rsidRPr="000E5674">
        <w:rPr>
          <w:lang w:val="x-none"/>
        </w:rPr>
        <w:t xml:space="preserve">the </w:t>
      </w:r>
      <w:hyperlink r:id="rId17" w:history="1">
        <w:r>
          <w:rPr>
            <w:rStyle w:val="Hyperlink"/>
          </w:rPr>
          <w:t>Commonwealth Coat of Arms Information and Guidelines | PM&amp;C</w:t>
        </w:r>
      </w:hyperlink>
      <w:r>
        <w:t>.</w:t>
      </w:r>
    </w:p>
    <w:p w14:paraId="2F2813D7" w14:textId="77777777" w:rsidR="002B75C6" w:rsidRPr="00D73B89" w:rsidRDefault="002B75C6" w:rsidP="00B70437">
      <w:r w:rsidRPr="00B70437">
        <w:rPr>
          <w:b/>
        </w:rPr>
        <w:t>Contact us</w:t>
      </w:r>
    </w:p>
    <w:p w14:paraId="2F8DE264" w14:textId="49C19808" w:rsidR="002B75C6" w:rsidRPr="000E5674" w:rsidRDefault="002B75C6" w:rsidP="002B75C6">
      <w:pPr>
        <w:spacing w:before="120"/>
        <w:rPr>
          <w:lang w:val="x-none"/>
        </w:rPr>
      </w:pPr>
      <w:r w:rsidRPr="000E5674">
        <w:rPr>
          <w:lang w:val="x-none"/>
        </w:rPr>
        <w:t xml:space="preserve">This publication is </w:t>
      </w:r>
      <w:r w:rsidRPr="00627595">
        <w:rPr>
          <w:lang w:val="x-none"/>
        </w:rPr>
        <w:t xml:space="preserve">available in </w:t>
      </w:r>
      <w:sdt>
        <w:sdtPr>
          <w:rPr>
            <w:lang w:val="x-none"/>
          </w:rPr>
          <w:tag w:val="[select format option]"/>
          <w:id w:val="-515615127"/>
          <w:placeholder>
            <w:docPart w:val="EDE9EDE98AFA40228C0E752E09D941D9"/>
          </w:placeholder>
          <w:dropDownList>
            <w:listItem w:value="Choose an item."/>
            <w:listItem w:displayText="hard copy" w:value="hard copy"/>
            <w:listItem w:displayText="PDF format" w:value="PDF format"/>
            <w:listItem w:displayText="Word format" w:value="Word format"/>
            <w:listItem w:displayText="other format" w:value="other format"/>
          </w:dropDownList>
        </w:sdtPr>
        <w:sdtContent>
          <w:r w:rsidR="00143239" w:rsidRPr="00B70437">
            <w:rPr>
              <w:lang w:val="x-none"/>
            </w:rPr>
            <w:t>PDF format</w:t>
          </w:r>
        </w:sdtContent>
      </w:sdt>
      <w:r w:rsidR="00143239" w:rsidRPr="00B70437">
        <w:t xml:space="preserve"> and Word format.</w:t>
      </w:r>
      <w:r w:rsidRPr="00627595">
        <w:rPr>
          <w:lang w:val="x-none"/>
        </w:rPr>
        <w:t xml:space="preserve"> All other</w:t>
      </w:r>
      <w:r w:rsidRPr="000E5674">
        <w:rPr>
          <w:lang w:val="x-none"/>
        </w:rPr>
        <w:t xml:space="preserve"> rights are reserved, including in relation to any</w:t>
      </w:r>
      <w:r>
        <w:rPr>
          <w:lang w:val="en-US"/>
        </w:rPr>
        <w:t xml:space="preserve"> departmental</w:t>
      </w:r>
      <w:r w:rsidRPr="000E5674">
        <w:rPr>
          <w:lang w:val="x-none"/>
        </w:rPr>
        <w:t xml:space="preserve"> logos or trademarks which may exist. For enquiries regarding the licence and any use of this publication,</w:t>
      </w:r>
      <w:r>
        <w:rPr>
          <w:lang w:val="en-US"/>
        </w:rPr>
        <w:t xml:space="preserve"> </w:t>
      </w:r>
      <w:r w:rsidRPr="000E5674">
        <w:rPr>
          <w:lang w:val="x-none"/>
        </w:rPr>
        <w:t>please contact:</w:t>
      </w:r>
    </w:p>
    <w:p w14:paraId="7132F483" w14:textId="171665A1" w:rsidR="002B75C6" w:rsidRPr="00B70437" w:rsidRDefault="00143239" w:rsidP="002B75C6">
      <w:pPr>
        <w:spacing w:before="120"/>
        <w:rPr>
          <w:kern w:val="12"/>
        </w:rPr>
      </w:pPr>
      <w:r w:rsidRPr="00B70437">
        <w:rPr>
          <w:kern w:val="12"/>
        </w:rPr>
        <w:t>Director, Communications, Arts and Market Analysis, Bureau of Communications, Arts and Regional Research</w:t>
      </w:r>
    </w:p>
    <w:p w14:paraId="4ADB2BCB" w14:textId="08974635" w:rsidR="002B75C6" w:rsidRPr="00214F32" w:rsidRDefault="002B75C6" w:rsidP="002B75C6">
      <w:pPr>
        <w:spacing w:before="120"/>
        <w:rPr>
          <w:lang w:val="en-US"/>
        </w:rPr>
      </w:pPr>
      <w:r w:rsidRPr="000E5674">
        <w:rPr>
          <w:lang w:val="x-none"/>
        </w:rPr>
        <w:t xml:space="preserve">Email: </w:t>
      </w:r>
      <w:r w:rsidR="00143239" w:rsidRPr="00143239">
        <w:rPr>
          <w:lang w:val="x-none"/>
        </w:rPr>
        <w:t>BCARR@infrastructure.gov.au</w:t>
      </w:r>
    </w:p>
    <w:p w14:paraId="6252A41A" w14:textId="02AD44F4" w:rsidR="00F9219D" w:rsidRPr="006D142B" w:rsidRDefault="002B75C6" w:rsidP="006D142B">
      <w:pPr>
        <w:spacing w:before="120"/>
        <w:rPr>
          <w:kern w:val="12"/>
          <w:highlight w:val="yellow"/>
        </w:rPr>
      </w:pPr>
      <w:r w:rsidRPr="000E5674">
        <w:rPr>
          <w:lang w:val="x-none"/>
        </w:rPr>
        <w:t>Website:</w:t>
      </w:r>
      <w:r>
        <w:rPr>
          <w:lang w:val="en-US"/>
        </w:rPr>
        <w:t xml:space="preserve"> </w:t>
      </w:r>
      <w:r w:rsidR="00143239" w:rsidRPr="00143239">
        <w:rPr>
          <w:lang w:val="en-US"/>
        </w:rPr>
        <w:t>https://www.infrastructure.gov.au/research-data/bureau-communications-arts-and-regional-research</w:t>
      </w:r>
      <w:r w:rsidR="00546218">
        <w:br w:type="page"/>
      </w:r>
    </w:p>
    <w:bookmarkStart w:id="1" w:name="_Toc206498921" w:displacedByCustomXml="next"/>
    <w:bookmarkStart w:id="2" w:name="_Toc201247438" w:displacedByCustomXml="next"/>
    <w:bookmarkStart w:id="3" w:name="_Toc199517362" w:displacedByCustomXml="next"/>
    <w:sdt>
      <w:sdtPr>
        <w:rPr>
          <w:rFonts w:asciiTheme="minorHAnsi" w:eastAsiaTheme="minorHAnsi" w:hAnsiTheme="minorHAnsi" w:cstheme="minorBidi"/>
          <w:color w:val="000000" w:themeColor="text1"/>
          <w:sz w:val="22"/>
          <w:szCs w:val="22"/>
        </w:rPr>
        <w:id w:val="1492604533"/>
        <w:docPartObj>
          <w:docPartGallery w:val="Table of Contents"/>
          <w:docPartUnique/>
        </w:docPartObj>
      </w:sdtPr>
      <w:sdtEndPr>
        <w:rPr>
          <w:b/>
          <w:bCs/>
          <w:noProof/>
        </w:rPr>
      </w:sdtEndPr>
      <w:sdtContent>
        <w:p w14:paraId="176E5E60" w14:textId="77777777" w:rsidR="00F9219D" w:rsidRDefault="00F9219D" w:rsidP="00A043BF">
          <w:pPr>
            <w:pStyle w:val="TOCHeading"/>
          </w:pPr>
          <w:r>
            <w:t xml:space="preserve">Table of </w:t>
          </w:r>
          <w:r w:rsidR="00161F92">
            <w:t>c</w:t>
          </w:r>
          <w:r>
            <w:t>ontents</w:t>
          </w:r>
          <w:bookmarkEnd w:id="3"/>
          <w:bookmarkEnd w:id="2"/>
          <w:bookmarkEnd w:id="1"/>
        </w:p>
        <w:p w14:paraId="72B366A0" w14:textId="32A27816" w:rsidR="001278F4" w:rsidRDefault="00F9219D">
          <w:pPr>
            <w:pStyle w:val="TOC1"/>
            <w:rPr>
              <w:rFonts w:eastAsiaTheme="minorEastAsia"/>
              <w:b w:val="0"/>
              <w:noProof/>
              <w:color w:val="auto"/>
              <w:sz w:val="22"/>
              <w:u w:val="none"/>
              <w:lang w:eastAsia="en-AU"/>
            </w:rPr>
          </w:pPr>
          <w:r>
            <w:fldChar w:fldCharType="begin"/>
          </w:r>
          <w:r>
            <w:instrText xml:space="preserve"> TOC \o "1-3" \h \z \u </w:instrText>
          </w:r>
          <w:r>
            <w:fldChar w:fldCharType="separate"/>
          </w:r>
          <w:hyperlink w:anchor="_Toc206498921" w:history="1">
            <w:r w:rsidR="001278F4" w:rsidRPr="002E7A1C">
              <w:rPr>
                <w:rStyle w:val="Hyperlink"/>
                <w:noProof/>
              </w:rPr>
              <w:t>Table of contents</w:t>
            </w:r>
            <w:r w:rsidR="001278F4">
              <w:rPr>
                <w:noProof/>
                <w:webHidden/>
              </w:rPr>
              <w:tab/>
            </w:r>
            <w:r w:rsidR="001278F4">
              <w:rPr>
                <w:noProof/>
                <w:webHidden/>
              </w:rPr>
              <w:fldChar w:fldCharType="begin"/>
            </w:r>
            <w:r w:rsidR="001278F4">
              <w:rPr>
                <w:noProof/>
                <w:webHidden/>
              </w:rPr>
              <w:instrText xml:space="preserve"> PAGEREF _Toc206498921 \h </w:instrText>
            </w:r>
            <w:r w:rsidR="001278F4">
              <w:rPr>
                <w:noProof/>
                <w:webHidden/>
              </w:rPr>
            </w:r>
            <w:r w:rsidR="001278F4">
              <w:rPr>
                <w:noProof/>
                <w:webHidden/>
              </w:rPr>
              <w:fldChar w:fldCharType="separate"/>
            </w:r>
            <w:r w:rsidR="00AB0A29">
              <w:rPr>
                <w:noProof/>
                <w:webHidden/>
              </w:rPr>
              <w:t>3</w:t>
            </w:r>
            <w:r w:rsidR="001278F4">
              <w:rPr>
                <w:noProof/>
                <w:webHidden/>
              </w:rPr>
              <w:fldChar w:fldCharType="end"/>
            </w:r>
          </w:hyperlink>
        </w:p>
        <w:p w14:paraId="67750A80" w14:textId="0E240EEC" w:rsidR="001278F4" w:rsidRDefault="001278F4">
          <w:pPr>
            <w:pStyle w:val="TOC1"/>
            <w:rPr>
              <w:rFonts w:eastAsiaTheme="minorEastAsia"/>
              <w:b w:val="0"/>
              <w:noProof/>
              <w:color w:val="auto"/>
              <w:sz w:val="22"/>
              <w:u w:val="none"/>
              <w:lang w:eastAsia="en-AU"/>
            </w:rPr>
          </w:pPr>
          <w:hyperlink w:anchor="_Toc206498922" w:history="1">
            <w:r w:rsidRPr="002E7A1C">
              <w:rPr>
                <w:rStyle w:val="Hyperlink"/>
                <w:noProof/>
              </w:rPr>
              <w:t>Key findings</w:t>
            </w:r>
            <w:r>
              <w:rPr>
                <w:noProof/>
                <w:webHidden/>
              </w:rPr>
              <w:tab/>
            </w:r>
            <w:r>
              <w:rPr>
                <w:noProof/>
                <w:webHidden/>
              </w:rPr>
              <w:fldChar w:fldCharType="begin"/>
            </w:r>
            <w:r>
              <w:rPr>
                <w:noProof/>
                <w:webHidden/>
              </w:rPr>
              <w:instrText xml:space="preserve"> PAGEREF _Toc206498922 \h </w:instrText>
            </w:r>
            <w:r>
              <w:rPr>
                <w:noProof/>
                <w:webHidden/>
              </w:rPr>
            </w:r>
            <w:r>
              <w:rPr>
                <w:noProof/>
                <w:webHidden/>
              </w:rPr>
              <w:fldChar w:fldCharType="separate"/>
            </w:r>
            <w:r w:rsidR="00AB0A29">
              <w:rPr>
                <w:noProof/>
                <w:webHidden/>
              </w:rPr>
              <w:t>4</w:t>
            </w:r>
            <w:r>
              <w:rPr>
                <w:noProof/>
                <w:webHidden/>
              </w:rPr>
              <w:fldChar w:fldCharType="end"/>
            </w:r>
          </w:hyperlink>
        </w:p>
        <w:p w14:paraId="1020AC71" w14:textId="485458B0" w:rsidR="001278F4" w:rsidRDefault="001278F4">
          <w:pPr>
            <w:pStyle w:val="TOC1"/>
            <w:rPr>
              <w:rFonts w:eastAsiaTheme="minorEastAsia"/>
              <w:b w:val="0"/>
              <w:noProof/>
              <w:color w:val="auto"/>
              <w:sz w:val="22"/>
              <w:u w:val="none"/>
              <w:lang w:eastAsia="en-AU"/>
            </w:rPr>
          </w:pPr>
          <w:hyperlink w:anchor="_Toc206498923" w:history="1">
            <w:r w:rsidRPr="002E7A1C">
              <w:rPr>
                <w:rStyle w:val="Hyperlink"/>
                <w:noProof/>
              </w:rPr>
              <w:t>Introduction</w:t>
            </w:r>
            <w:r>
              <w:rPr>
                <w:noProof/>
                <w:webHidden/>
              </w:rPr>
              <w:tab/>
            </w:r>
            <w:r>
              <w:rPr>
                <w:noProof/>
                <w:webHidden/>
              </w:rPr>
              <w:fldChar w:fldCharType="begin"/>
            </w:r>
            <w:r>
              <w:rPr>
                <w:noProof/>
                <w:webHidden/>
              </w:rPr>
              <w:instrText xml:space="preserve"> PAGEREF _Toc206498923 \h </w:instrText>
            </w:r>
            <w:r>
              <w:rPr>
                <w:noProof/>
                <w:webHidden/>
              </w:rPr>
            </w:r>
            <w:r>
              <w:rPr>
                <w:noProof/>
                <w:webHidden/>
              </w:rPr>
              <w:fldChar w:fldCharType="separate"/>
            </w:r>
            <w:r w:rsidR="00AB0A29">
              <w:rPr>
                <w:noProof/>
                <w:webHidden/>
              </w:rPr>
              <w:t>4</w:t>
            </w:r>
            <w:r>
              <w:rPr>
                <w:noProof/>
                <w:webHidden/>
              </w:rPr>
              <w:fldChar w:fldCharType="end"/>
            </w:r>
          </w:hyperlink>
        </w:p>
        <w:p w14:paraId="508419A8" w14:textId="000088C4" w:rsidR="001278F4" w:rsidRDefault="001278F4">
          <w:pPr>
            <w:pStyle w:val="TOC2"/>
            <w:tabs>
              <w:tab w:val="right" w:pos="9854"/>
            </w:tabs>
            <w:rPr>
              <w:rFonts w:eastAsiaTheme="minorEastAsia"/>
              <w:noProof/>
              <w:color w:val="auto"/>
              <w:lang w:eastAsia="en-AU"/>
            </w:rPr>
          </w:pPr>
          <w:hyperlink w:anchor="_Toc206498924" w:history="1">
            <w:r w:rsidRPr="002E7A1C">
              <w:rPr>
                <w:rStyle w:val="Hyperlink"/>
                <w:noProof/>
              </w:rPr>
              <w:t>Approach</w:t>
            </w:r>
            <w:r>
              <w:rPr>
                <w:noProof/>
                <w:webHidden/>
              </w:rPr>
              <w:tab/>
            </w:r>
            <w:r>
              <w:rPr>
                <w:noProof/>
                <w:webHidden/>
              </w:rPr>
              <w:fldChar w:fldCharType="begin"/>
            </w:r>
            <w:r>
              <w:rPr>
                <w:noProof/>
                <w:webHidden/>
              </w:rPr>
              <w:instrText xml:space="preserve"> PAGEREF _Toc206498924 \h </w:instrText>
            </w:r>
            <w:r>
              <w:rPr>
                <w:noProof/>
                <w:webHidden/>
              </w:rPr>
            </w:r>
            <w:r>
              <w:rPr>
                <w:noProof/>
                <w:webHidden/>
              </w:rPr>
              <w:fldChar w:fldCharType="separate"/>
            </w:r>
            <w:r w:rsidR="00AB0A29">
              <w:rPr>
                <w:noProof/>
                <w:webHidden/>
              </w:rPr>
              <w:t>5</w:t>
            </w:r>
            <w:r>
              <w:rPr>
                <w:noProof/>
                <w:webHidden/>
              </w:rPr>
              <w:fldChar w:fldCharType="end"/>
            </w:r>
          </w:hyperlink>
        </w:p>
        <w:p w14:paraId="76D91B1E" w14:textId="1384072F" w:rsidR="001278F4" w:rsidRDefault="001278F4">
          <w:pPr>
            <w:pStyle w:val="TOC1"/>
            <w:rPr>
              <w:rFonts w:eastAsiaTheme="minorEastAsia"/>
              <w:b w:val="0"/>
              <w:noProof/>
              <w:color w:val="auto"/>
              <w:sz w:val="22"/>
              <w:u w:val="none"/>
              <w:lang w:eastAsia="en-AU"/>
            </w:rPr>
          </w:pPr>
          <w:hyperlink w:anchor="_Toc206498925" w:history="1">
            <w:r w:rsidRPr="002E7A1C">
              <w:rPr>
                <w:rStyle w:val="Hyperlink"/>
                <w:noProof/>
              </w:rPr>
              <w:t>Access to the internet is improving</w:t>
            </w:r>
            <w:r>
              <w:rPr>
                <w:noProof/>
                <w:webHidden/>
              </w:rPr>
              <w:tab/>
            </w:r>
            <w:r>
              <w:rPr>
                <w:noProof/>
                <w:webHidden/>
              </w:rPr>
              <w:fldChar w:fldCharType="begin"/>
            </w:r>
            <w:r>
              <w:rPr>
                <w:noProof/>
                <w:webHidden/>
              </w:rPr>
              <w:instrText xml:space="preserve"> PAGEREF _Toc206498925 \h </w:instrText>
            </w:r>
            <w:r>
              <w:rPr>
                <w:noProof/>
                <w:webHidden/>
              </w:rPr>
            </w:r>
            <w:r>
              <w:rPr>
                <w:noProof/>
                <w:webHidden/>
              </w:rPr>
              <w:fldChar w:fldCharType="separate"/>
            </w:r>
            <w:r w:rsidR="00AB0A29">
              <w:rPr>
                <w:noProof/>
                <w:webHidden/>
              </w:rPr>
              <w:t>5</w:t>
            </w:r>
            <w:r>
              <w:rPr>
                <w:noProof/>
                <w:webHidden/>
              </w:rPr>
              <w:fldChar w:fldCharType="end"/>
            </w:r>
          </w:hyperlink>
        </w:p>
        <w:p w14:paraId="01F24CFB" w14:textId="63A9FFA7" w:rsidR="001278F4" w:rsidRDefault="001278F4">
          <w:pPr>
            <w:pStyle w:val="TOC2"/>
            <w:tabs>
              <w:tab w:val="right" w:pos="9854"/>
            </w:tabs>
            <w:rPr>
              <w:rFonts w:eastAsiaTheme="minorEastAsia"/>
              <w:noProof/>
              <w:color w:val="auto"/>
              <w:lang w:eastAsia="en-AU"/>
            </w:rPr>
          </w:pPr>
          <w:hyperlink w:anchor="_Toc206498926" w:history="1">
            <w:r w:rsidRPr="002E7A1C">
              <w:rPr>
                <w:rStyle w:val="Hyperlink"/>
                <w:noProof/>
              </w:rPr>
              <w:t>The internet is increasingly viewed as an essential service</w:t>
            </w:r>
            <w:r>
              <w:rPr>
                <w:noProof/>
                <w:webHidden/>
              </w:rPr>
              <w:tab/>
            </w:r>
            <w:r>
              <w:rPr>
                <w:noProof/>
                <w:webHidden/>
              </w:rPr>
              <w:fldChar w:fldCharType="begin"/>
            </w:r>
            <w:r>
              <w:rPr>
                <w:noProof/>
                <w:webHidden/>
              </w:rPr>
              <w:instrText xml:space="preserve"> PAGEREF _Toc206498926 \h </w:instrText>
            </w:r>
            <w:r>
              <w:rPr>
                <w:noProof/>
                <w:webHidden/>
              </w:rPr>
            </w:r>
            <w:r>
              <w:rPr>
                <w:noProof/>
                <w:webHidden/>
              </w:rPr>
              <w:fldChar w:fldCharType="separate"/>
            </w:r>
            <w:r w:rsidR="00AB0A29">
              <w:rPr>
                <w:noProof/>
                <w:webHidden/>
              </w:rPr>
              <w:t>6</w:t>
            </w:r>
            <w:r>
              <w:rPr>
                <w:noProof/>
                <w:webHidden/>
              </w:rPr>
              <w:fldChar w:fldCharType="end"/>
            </w:r>
          </w:hyperlink>
        </w:p>
        <w:p w14:paraId="477FEF0F" w14:textId="1C5D0731" w:rsidR="001278F4" w:rsidRDefault="001278F4">
          <w:pPr>
            <w:pStyle w:val="TOC2"/>
            <w:tabs>
              <w:tab w:val="right" w:pos="9854"/>
            </w:tabs>
            <w:rPr>
              <w:rFonts w:eastAsiaTheme="minorEastAsia"/>
              <w:noProof/>
              <w:color w:val="auto"/>
              <w:lang w:eastAsia="en-AU"/>
            </w:rPr>
          </w:pPr>
          <w:hyperlink w:anchor="_Toc206498927" w:history="1">
            <w:r w:rsidRPr="002E7A1C">
              <w:rPr>
                <w:rStyle w:val="Hyperlink"/>
                <w:noProof/>
              </w:rPr>
              <w:t>Most Australians are satisfied with their internet connection</w:t>
            </w:r>
            <w:r>
              <w:rPr>
                <w:noProof/>
                <w:webHidden/>
              </w:rPr>
              <w:tab/>
            </w:r>
            <w:r>
              <w:rPr>
                <w:noProof/>
                <w:webHidden/>
              </w:rPr>
              <w:fldChar w:fldCharType="begin"/>
            </w:r>
            <w:r>
              <w:rPr>
                <w:noProof/>
                <w:webHidden/>
              </w:rPr>
              <w:instrText xml:space="preserve"> PAGEREF _Toc206498927 \h </w:instrText>
            </w:r>
            <w:r>
              <w:rPr>
                <w:noProof/>
                <w:webHidden/>
              </w:rPr>
            </w:r>
            <w:r>
              <w:rPr>
                <w:noProof/>
                <w:webHidden/>
              </w:rPr>
              <w:fldChar w:fldCharType="separate"/>
            </w:r>
            <w:r w:rsidR="00AB0A29">
              <w:rPr>
                <w:noProof/>
                <w:webHidden/>
              </w:rPr>
              <w:t>7</w:t>
            </w:r>
            <w:r>
              <w:rPr>
                <w:noProof/>
                <w:webHidden/>
              </w:rPr>
              <w:fldChar w:fldCharType="end"/>
            </w:r>
          </w:hyperlink>
        </w:p>
        <w:p w14:paraId="1202DCEF" w14:textId="1805EA28" w:rsidR="001278F4" w:rsidRDefault="001278F4">
          <w:pPr>
            <w:pStyle w:val="TOC2"/>
            <w:tabs>
              <w:tab w:val="right" w:pos="9854"/>
            </w:tabs>
            <w:rPr>
              <w:rFonts w:eastAsiaTheme="minorEastAsia"/>
              <w:noProof/>
              <w:color w:val="auto"/>
              <w:lang w:eastAsia="en-AU"/>
            </w:rPr>
          </w:pPr>
          <w:hyperlink w:anchor="_Toc206498928" w:history="1">
            <w:r w:rsidRPr="002E7A1C">
              <w:rPr>
                <w:rStyle w:val="Hyperlink"/>
                <w:noProof/>
              </w:rPr>
              <w:t>Persistent barriers to connectivity remain for some Australians</w:t>
            </w:r>
            <w:r>
              <w:rPr>
                <w:noProof/>
                <w:webHidden/>
              </w:rPr>
              <w:tab/>
            </w:r>
            <w:r>
              <w:rPr>
                <w:noProof/>
                <w:webHidden/>
              </w:rPr>
              <w:fldChar w:fldCharType="begin"/>
            </w:r>
            <w:r>
              <w:rPr>
                <w:noProof/>
                <w:webHidden/>
              </w:rPr>
              <w:instrText xml:space="preserve"> PAGEREF _Toc206498928 \h </w:instrText>
            </w:r>
            <w:r>
              <w:rPr>
                <w:noProof/>
                <w:webHidden/>
              </w:rPr>
            </w:r>
            <w:r>
              <w:rPr>
                <w:noProof/>
                <w:webHidden/>
              </w:rPr>
              <w:fldChar w:fldCharType="separate"/>
            </w:r>
            <w:r w:rsidR="00AB0A29">
              <w:rPr>
                <w:noProof/>
                <w:webHidden/>
              </w:rPr>
              <w:t>7</w:t>
            </w:r>
            <w:r>
              <w:rPr>
                <w:noProof/>
                <w:webHidden/>
              </w:rPr>
              <w:fldChar w:fldCharType="end"/>
            </w:r>
          </w:hyperlink>
        </w:p>
        <w:p w14:paraId="12E27613" w14:textId="09203197" w:rsidR="001278F4" w:rsidRDefault="001278F4">
          <w:pPr>
            <w:pStyle w:val="TOC1"/>
            <w:rPr>
              <w:rFonts w:eastAsiaTheme="minorEastAsia"/>
              <w:b w:val="0"/>
              <w:noProof/>
              <w:color w:val="auto"/>
              <w:sz w:val="22"/>
              <w:u w:val="none"/>
              <w:lang w:eastAsia="en-AU"/>
            </w:rPr>
          </w:pPr>
          <w:hyperlink w:anchor="_Toc206498929" w:history="1">
            <w:r w:rsidRPr="002E7A1C">
              <w:rPr>
                <w:rStyle w:val="Hyperlink"/>
                <w:noProof/>
                <w:lang w:val="en-US"/>
              </w:rPr>
              <w:t>Less digitally-connected groups</w:t>
            </w:r>
            <w:r>
              <w:rPr>
                <w:noProof/>
                <w:webHidden/>
              </w:rPr>
              <w:tab/>
            </w:r>
            <w:r>
              <w:rPr>
                <w:noProof/>
                <w:webHidden/>
              </w:rPr>
              <w:fldChar w:fldCharType="begin"/>
            </w:r>
            <w:r>
              <w:rPr>
                <w:noProof/>
                <w:webHidden/>
              </w:rPr>
              <w:instrText xml:space="preserve"> PAGEREF _Toc206498929 \h </w:instrText>
            </w:r>
            <w:r>
              <w:rPr>
                <w:noProof/>
                <w:webHidden/>
              </w:rPr>
            </w:r>
            <w:r>
              <w:rPr>
                <w:noProof/>
                <w:webHidden/>
              </w:rPr>
              <w:fldChar w:fldCharType="separate"/>
            </w:r>
            <w:r w:rsidR="00AB0A29">
              <w:rPr>
                <w:noProof/>
                <w:webHidden/>
              </w:rPr>
              <w:t>8</w:t>
            </w:r>
            <w:r>
              <w:rPr>
                <w:noProof/>
                <w:webHidden/>
              </w:rPr>
              <w:fldChar w:fldCharType="end"/>
            </w:r>
          </w:hyperlink>
        </w:p>
        <w:p w14:paraId="14D861B0" w14:textId="32FD0A00" w:rsidR="001278F4" w:rsidRDefault="001278F4">
          <w:pPr>
            <w:pStyle w:val="TOC2"/>
            <w:tabs>
              <w:tab w:val="right" w:pos="9854"/>
            </w:tabs>
            <w:rPr>
              <w:rFonts w:eastAsiaTheme="minorEastAsia"/>
              <w:noProof/>
              <w:color w:val="auto"/>
              <w:lang w:eastAsia="en-AU"/>
            </w:rPr>
          </w:pPr>
          <w:hyperlink w:anchor="_Toc206498930" w:history="1">
            <w:r w:rsidRPr="002E7A1C">
              <w:rPr>
                <w:rStyle w:val="Hyperlink"/>
                <w:noProof/>
              </w:rPr>
              <w:t>Older Australians</w:t>
            </w:r>
            <w:r>
              <w:rPr>
                <w:noProof/>
                <w:webHidden/>
              </w:rPr>
              <w:tab/>
            </w:r>
            <w:r>
              <w:rPr>
                <w:noProof/>
                <w:webHidden/>
              </w:rPr>
              <w:fldChar w:fldCharType="begin"/>
            </w:r>
            <w:r>
              <w:rPr>
                <w:noProof/>
                <w:webHidden/>
              </w:rPr>
              <w:instrText xml:space="preserve"> PAGEREF _Toc206498930 \h </w:instrText>
            </w:r>
            <w:r>
              <w:rPr>
                <w:noProof/>
                <w:webHidden/>
              </w:rPr>
            </w:r>
            <w:r>
              <w:rPr>
                <w:noProof/>
                <w:webHidden/>
              </w:rPr>
              <w:fldChar w:fldCharType="separate"/>
            </w:r>
            <w:r w:rsidR="00AB0A29">
              <w:rPr>
                <w:noProof/>
                <w:webHidden/>
              </w:rPr>
              <w:t>8</w:t>
            </w:r>
            <w:r>
              <w:rPr>
                <w:noProof/>
                <w:webHidden/>
              </w:rPr>
              <w:fldChar w:fldCharType="end"/>
            </w:r>
          </w:hyperlink>
        </w:p>
        <w:p w14:paraId="4C286BE9" w14:textId="24620CB2" w:rsidR="001278F4" w:rsidRDefault="001278F4">
          <w:pPr>
            <w:pStyle w:val="TOC2"/>
            <w:tabs>
              <w:tab w:val="right" w:pos="9854"/>
            </w:tabs>
            <w:rPr>
              <w:rFonts w:eastAsiaTheme="minorEastAsia"/>
              <w:noProof/>
              <w:color w:val="auto"/>
              <w:lang w:eastAsia="en-AU"/>
            </w:rPr>
          </w:pPr>
          <w:hyperlink w:anchor="_Toc206498931" w:history="1">
            <w:r w:rsidRPr="002E7A1C">
              <w:rPr>
                <w:rStyle w:val="Hyperlink"/>
                <w:noProof/>
              </w:rPr>
              <w:t>People with disability</w:t>
            </w:r>
            <w:r>
              <w:rPr>
                <w:noProof/>
                <w:webHidden/>
              </w:rPr>
              <w:tab/>
            </w:r>
            <w:r>
              <w:rPr>
                <w:noProof/>
                <w:webHidden/>
              </w:rPr>
              <w:fldChar w:fldCharType="begin"/>
            </w:r>
            <w:r>
              <w:rPr>
                <w:noProof/>
                <w:webHidden/>
              </w:rPr>
              <w:instrText xml:space="preserve"> PAGEREF _Toc206498931 \h </w:instrText>
            </w:r>
            <w:r>
              <w:rPr>
                <w:noProof/>
                <w:webHidden/>
              </w:rPr>
            </w:r>
            <w:r>
              <w:rPr>
                <w:noProof/>
                <w:webHidden/>
              </w:rPr>
              <w:fldChar w:fldCharType="separate"/>
            </w:r>
            <w:r w:rsidR="00AB0A29">
              <w:rPr>
                <w:noProof/>
                <w:webHidden/>
              </w:rPr>
              <w:t>10</w:t>
            </w:r>
            <w:r>
              <w:rPr>
                <w:noProof/>
                <w:webHidden/>
              </w:rPr>
              <w:fldChar w:fldCharType="end"/>
            </w:r>
          </w:hyperlink>
        </w:p>
        <w:p w14:paraId="45C0B4B8" w14:textId="3B855F93" w:rsidR="001278F4" w:rsidRDefault="001278F4">
          <w:pPr>
            <w:pStyle w:val="TOC2"/>
            <w:tabs>
              <w:tab w:val="right" w:pos="9854"/>
            </w:tabs>
            <w:rPr>
              <w:rFonts w:eastAsiaTheme="minorEastAsia"/>
              <w:noProof/>
              <w:color w:val="auto"/>
              <w:lang w:eastAsia="en-AU"/>
            </w:rPr>
          </w:pPr>
          <w:hyperlink w:anchor="_Toc206498932" w:history="1">
            <w:r w:rsidRPr="002E7A1C">
              <w:rPr>
                <w:rStyle w:val="Hyperlink"/>
                <w:noProof/>
              </w:rPr>
              <w:t>Non-employed people</w:t>
            </w:r>
            <w:r>
              <w:rPr>
                <w:noProof/>
                <w:webHidden/>
              </w:rPr>
              <w:tab/>
            </w:r>
            <w:r>
              <w:rPr>
                <w:noProof/>
                <w:webHidden/>
              </w:rPr>
              <w:fldChar w:fldCharType="begin"/>
            </w:r>
            <w:r>
              <w:rPr>
                <w:noProof/>
                <w:webHidden/>
              </w:rPr>
              <w:instrText xml:space="preserve"> PAGEREF _Toc206498932 \h </w:instrText>
            </w:r>
            <w:r>
              <w:rPr>
                <w:noProof/>
                <w:webHidden/>
              </w:rPr>
            </w:r>
            <w:r>
              <w:rPr>
                <w:noProof/>
                <w:webHidden/>
              </w:rPr>
              <w:fldChar w:fldCharType="separate"/>
            </w:r>
            <w:r w:rsidR="00AB0A29">
              <w:rPr>
                <w:noProof/>
                <w:webHidden/>
              </w:rPr>
              <w:t>12</w:t>
            </w:r>
            <w:r>
              <w:rPr>
                <w:noProof/>
                <w:webHidden/>
              </w:rPr>
              <w:fldChar w:fldCharType="end"/>
            </w:r>
          </w:hyperlink>
        </w:p>
        <w:p w14:paraId="0CE1BFFA" w14:textId="36AF3F75" w:rsidR="001278F4" w:rsidRDefault="001278F4">
          <w:pPr>
            <w:pStyle w:val="TOC2"/>
            <w:tabs>
              <w:tab w:val="right" w:pos="9854"/>
            </w:tabs>
            <w:rPr>
              <w:rFonts w:eastAsiaTheme="minorEastAsia"/>
              <w:noProof/>
              <w:color w:val="auto"/>
              <w:lang w:eastAsia="en-AU"/>
            </w:rPr>
          </w:pPr>
          <w:hyperlink w:anchor="_Toc206498933" w:history="1">
            <w:r w:rsidRPr="002E7A1C">
              <w:rPr>
                <w:rStyle w:val="Hyperlink"/>
                <w:noProof/>
              </w:rPr>
              <w:t>Aboriginal and/or Torres Strait Islander peoples</w:t>
            </w:r>
            <w:r>
              <w:rPr>
                <w:noProof/>
                <w:webHidden/>
              </w:rPr>
              <w:tab/>
            </w:r>
            <w:r>
              <w:rPr>
                <w:noProof/>
                <w:webHidden/>
              </w:rPr>
              <w:fldChar w:fldCharType="begin"/>
            </w:r>
            <w:r>
              <w:rPr>
                <w:noProof/>
                <w:webHidden/>
              </w:rPr>
              <w:instrText xml:space="preserve"> PAGEREF _Toc206498933 \h </w:instrText>
            </w:r>
            <w:r>
              <w:rPr>
                <w:noProof/>
                <w:webHidden/>
              </w:rPr>
            </w:r>
            <w:r>
              <w:rPr>
                <w:noProof/>
                <w:webHidden/>
              </w:rPr>
              <w:fldChar w:fldCharType="separate"/>
            </w:r>
            <w:r w:rsidR="00AB0A29">
              <w:rPr>
                <w:noProof/>
                <w:webHidden/>
              </w:rPr>
              <w:t>12</w:t>
            </w:r>
            <w:r>
              <w:rPr>
                <w:noProof/>
                <w:webHidden/>
              </w:rPr>
              <w:fldChar w:fldCharType="end"/>
            </w:r>
          </w:hyperlink>
        </w:p>
        <w:p w14:paraId="4B8E9816" w14:textId="47DCA8E2" w:rsidR="001278F4" w:rsidRDefault="001278F4">
          <w:pPr>
            <w:pStyle w:val="TOC2"/>
            <w:tabs>
              <w:tab w:val="right" w:pos="9854"/>
            </w:tabs>
            <w:rPr>
              <w:rFonts w:eastAsiaTheme="minorEastAsia"/>
              <w:noProof/>
              <w:color w:val="auto"/>
              <w:lang w:eastAsia="en-AU"/>
            </w:rPr>
          </w:pPr>
          <w:hyperlink w:anchor="_Toc206498934" w:history="1">
            <w:r w:rsidRPr="002E7A1C">
              <w:rPr>
                <w:rStyle w:val="Hyperlink"/>
                <w:noProof/>
              </w:rPr>
              <w:t>Rural Australians</w:t>
            </w:r>
            <w:r>
              <w:rPr>
                <w:noProof/>
                <w:webHidden/>
              </w:rPr>
              <w:tab/>
            </w:r>
            <w:r>
              <w:rPr>
                <w:noProof/>
                <w:webHidden/>
              </w:rPr>
              <w:fldChar w:fldCharType="begin"/>
            </w:r>
            <w:r>
              <w:rPr>
                <w:noProof/>
                <w:webHidden/>
              </w:rPr>
              <w:instrText xml:space="preserve"> PAGEREF _Toc206498934 \h </w:instrText>
            </w:r>
            <w:r>
              <w:rPr>
                <w:noProof/>
                <w:webHidden/>
              </w:rPr>
            </w:r>
            <w:r>
              <w:rPr>
                <w:noProof/>
                <w:webHidden/>
              </w:rPr>
              <w:fldChar w:fldCharType="separate"/>
            </w:r>
            <w:r w:rsidR="00AB0A29">
              <w:rPr>
                <w:noProof/>
                <w:webHidden/>
              </w:rPr>
              <w:t>14</w:t>
            </w:r>
            <w:r>
              <w:rPr>
                <w:noProof/>
                <w:webHidden/>
              </w:rPr>
              <w:fldChar w:fldCharType="end"/>
            </w:r>
          </w:hyperlink>
        </w:p>
        <w:p w14:paraId="386D5BA9" w14:textId="194D3330" w:rsidR="001278F4" w:rsidRDefault="001278F4">
          <w:pPr>
            <w:pStyle w:val="TOC2"/>
            <w:tabs>
              <w:tab w:val="right" w:pos="9854"/>
            </w:tabs>
            <w:rPr>
              <w:rFonts w:eastAsiaTheme="minorEastAsia"/>
              <w:noProof/>
              <w:color w:val="auto"/>
              <w:lang w:eastAsia="en-AU"/>
            </w:rPr>
          </w:pPr>
          <w:hyperlink w:anchor="_Toc206498935" w:history="1">
            <w:r w:rsidRPr="002E7A1C">
              <w:rPr>
                <w:rStyle w:val="Hyperlink"/>
                <w:noProof/>
              </w:rPr>
              <w:t>Low income households and less advantaged areas</w:t>
            </w:r>
            <w:r>
              <w:rPr>
                <w:noProof/>
                <w:webHidden/>
              </w:rPr>
              <w:tab/>
            </w:r>
            <w:r>
              <w:rPr>
                <w:noProof/>
                <w:webHidden/>
              </w:rPr>
              <w:fldChar w:fldCharType="begin"/>
            </w:r>
            <w:r>
              <w:rPr>
                <w:noProof/>
                <w:webHidden/>
              </w:rPr>
              <w:instrText xml:space="preserve"> PAGEREF _Toc206498935 \h </w:instrText>
            </w:r>
            <w:r>
              <w:rPr>
                <w:noProof/>
                <w:webHidden/>
              </w:rPr>
            </w:r>
            <w:r>
              <w:rPr>
                <w:noProof/>
                <w:webHidden/>
              </w:rPr>
              <w:fldChar w:fldCharType="separate"/>
            </w:r>
            <w:r w:rsidR="00AB0A29">
              <w:rPr>
                <w:noProof/>
                <w:webHidden/>
              </w:rPr>
              <w:t>15</w:t>
            </w:r>
            <w:r>
              <w:rPr>
                <w:noProof/>
                <w:webHidden/>
              </w:rPr>
              <w:fldChar w:fldCharType="end"/>
            </w:r>
          </w:hyperlink>
        </w:p>
        <w:p w14:paraId="566229CD" w14:textId="4FBC33B6" w:rsidR="001278F4" w:rsidRDefault="001278F4">
          <w:pPr>
            <w:pStyle w:val="TOC2"/>
            <w:tabs>
              <w:tab w:val="right" w:pos="9854"/>
            </w:tabs>
            <w:rPr>
              <w:rFonts w:eastAsiaTheme="minorEastAsia"/>
              <w:noProof/>
              <w:color w:val="auto"/>
              <w:lang w:eastAsia="en-AU"/>
            </w:rPr>
          </w:pPr>
          <w:hyperlink w:anchor="_Toc206498936" w:history="1">
            <w:r w:rsidRPr="002E7A1C">
              <w:rPr>
                <w:rStyle w:val="Hyperlink"/>
                <w:noProof/>
              </w:rPr>
              <w:t>Australians with lower educational attainment</w:t>
            </w:r>
            <w:r>
              <w:rPr>
                <w:noProof/>
                <w:webHidden/>
              </w:rPr>
              <w:tab/>
            </w:r>
            <w:r>
              <w:rPr>
                <w:noProof/>
                <w:webHidden/>
              </w:rPr>
              <w:fldChar w:fldCharType="begin"/>
            </w:r>
            <w:r>
              <w:rPr>
                <w:noProof/>
                <w:webHidden/>
              </w:rPr>
              <w:instrText xml:space="preserve"> PAGEREF _Toc206498936 \h </w:instrText>
            </w:r>
            <w:r>
              <w:rPr>
                <w:noProof/>
                <w:webHidden/>
              </w:rPr>
            </w:r>
            <w:r>
              <w:rPr>
                <w:noProof/>
                <w:webHidden/>
              </w:rPr>
              <w:fldChar w:fldCharType="separate"/>
            </w:r>
            <w:r w:rsidR="00AB0A29">
              <w:rPr>
                <w:noProof/>
                <w:webHidden/>
              </w:rPr>
              <w:t>16</w:t>
            </w:r>
            <w:r>
              <w:rPr>
                <w:noProof/>
                <w:webHidden/>
              </w:rPr>
              <w:fldChar w:fldCharType="end"/>
            </w:r>
          </w:hyperlink>
        </w:p>
        <w:p w14:paraId="0EEA7B49" w14:textId="0902FD13" w:rsidR="001278F4" w:rsidRDefault="001278F4">
          <w:pPr>
            <w:pStyle w:val="TOC1"/>
            <w:rPr>
              <w:rFonts w:eastAsiaTheme="minorEastAsia"/>
              <w:b w:val="0"/>
              <w:noProof/>
              <w:color w:val="auto"/>
              <w:sz w:val="22"/>
              <w:u w:val="none"/>
              <w:lang w:eastAsia="en-AU"/>
            </w:rPr>
          </w:pPr>
          <w:hyperlink w:anchor="_Toc206498937" w:history="1">
            <w:r w:rsidRPr="002E7A1C">
              <w:rPr>
                <w:rStyle w:val="Hyperlink"/>
                <w:noProof/>
              </w:rPr>
              <w:t>Conclusion</w:t>
            </w:r>
            <w:r>
              <w:rPr>
                <w:noProof/>
                <w:webHidden/>
              </w:rPr>
              <w:tab/>
            </w:r>
            <w:r>
              <w:rPr>
                <w:noProof/>
                <w:webHidden/>
              </w:rPr>
              <w:fldChar w:fldCharType="begin"/>
            </w:r>
            <w:r>
              <w:rPr>
                <w:noProof/>
                <w:webHidden/>
              </w:rPr>
              <w:instrText xml:space="preserve"> PAGEREF _Toc206498937 \h </w:instrText>
            </w:r>
            <w:r>
              <w:rPr>
                <w:noProof/>
                <w:webHidden/>
              </w:rPr>
            </w:r>
            <w:r>
              <w:rPr>
                <w:noProof/>
                <w:webHidden/>
              </w:rPr>
              <w:fldChar w:fldCharType="separate"/>
            </w:r>
            <w:r w:rsidR="00AB0A29">
              <w:rPr>
                <w:noProof/>
                <w:webHidden/>
              </w:rPr>
              <w:t>17</w:t>
            </w:r>
            <w:r>
              <w:rPr>
                <w:noProof/>
                <w:webHidden/>
              </w:rPr>
              <w:fldChar w:fldCharType="end"/>
            </w:r>
          </w:hyperlink>
        </w:p>
        <w:p w14:paraId="548862E1" w14:textId="480D0587" w:rsidR="001278F4" w:rsidRDefault="001278F4">
          <w:pPr>
            <w:pStyle w:val="TOC2"/>
            <w:tabs>
              <w:tab w:val="right" w:pos="9854"/>
            </w:tabs>
            <w:rPr>
              <w:rFonts w:eastAsiaTheme="minorEastAsia"/>
              <w:noProof/>
              <w:color w:val="auto"/>
              <w:lang w:eastAsia="en-AU"/>
            </w:rPr>
          </w:pPr>
          <w:hyperlink w:anchor="_Toc206498938" w:history="1">
            <w:r w:rsidRPr="002E7A1C">
              <w:rPr>
                <w:rStyle w:val="Hyperlink"/>
                <w:noProof/>
              </w:rPr>
              <w:t>Acknowledgement</w:t>
            </w:r>
            <w:r>
              <w:rPr>
                <w:noProof/>
                <w:webHidden/>
              </w:rPr>
              <w:tab/>
            </w:r>
            <w:r>
              <w:rPr>
                <w:noProof/>
                <w:webHidden/>
              </w:rPr>
              <w:fldChar w:fldCharType="begin"/>
            </w:r>
            <w:r>
              <w:rPr>
                <w:noProof/>
                <w:webHidden/>
              </w:rPr>
              <w:instrText xml:space="preserve"> PAGEREF _Toc206498938 \h </w:instrText>
            </w:r>
            <w:r>
              <w:rPr>
                <w:noProof/>
                <w:webHidden/>
              </w:rPr>
            </w:r>
            <w:r>
              <w:rPr>
                <w:noProof/>
                <w:webHidden/>
              </w:rPr>
              <w:fldChar w:fldCharType="separate"/>
            </w:r>
            <w:r w:rsidR="00AB0A29">
              <w:rPr>
                <w:noProof/>
                <w:webHidden/>
              </w:rPr>
              <w:t>17</w:t>
            </w:r>
            <w:r>
              <w:rPr>
                <w:noProof/>
                <w:webHidden/>
              </w:rPr>
              <w:fldChar w:fldCharType="end"/>
            </w:r>
          </w:hyperlink>
        </w:p>
        <w:p w14:paraId="0F4636E5" w14:textId="480F4C8B" w:rsidR="001278F4" w:rsidRDefault="001278F4">
          <w:pPr>
            <w:pStyle w:val="TOC1"/>
            <w:rPr>
              <w:rFonts w:eastAsiaTheme="minorEastAsia"/>
              <w:b w:val="0"/>
              <w:noProof/>
              <w:color w:val="auto"/>
              <w:sz w:val="22"/>
              <w:u w:val="none"/>
              <w:lang w:eastAsia="en-AU"/>
            </w:rPr>
          </w:pPr>
          <w:hyperlink w:anchor="_Toc206498939" w:history="1">
            <w:r w:rsidRPr="002E7A1C">
              <w:rPr>
                <w:rStyle w:val="Hyperlink"/>
                <w:noProof/>
              </w:rPr>
              <w:t>References</w:t>
            </w:r>
            <w:r>
              <w:rPr>
                <w:noProof/>
                <w:webHidden/>
              </w:rPr>
              <w:tab/>
            </w:r>
            <w:r>
              <w:rPr>
                <w:noProof/>
                <w:webHidden/>
              </w:rPr>
              <w:fldChar w:fldCharType="begin"/>
            </w:r>
            <w:r>
              <w:rPr>
                <w:noProof/>
                <w:webHidden/>
              </w:rPr>
              <w:instrText xml:space="preserve"> PAGEREF _Toc206498939 \h </w:instrText>
            </w:r>
            <w:r>
              <w:rPr>
                <w:noProof/>
                <w:webHidden/>
              </w:rPr>
            </w:r>
            <w:r>
              <w:rPr>
                <w:noProof/>
                <w:webHidden/>
              </w:rPr>
              <w:fldChar w:fldCharType="separate"/>
            </w:r>
            <w:r w:rsidR="00AB0A29">
              <w:rPr>
                <w:noProof/>
                <w:webHidden/>
              </w:rPr>
              <w:t>18</w:t>
            </w:r>
            <w:r>
              <w:rPr>
                <w:noProof/>
                <w:webHidden/>
              </w:rPr>
              <w:fldChar w:fldCharType="end"/>
            </w:r>
          </w:hyperlink>
        </w:p>
        <w:p w14:paraId="13B4AAEA" w14:textId="07ECC691" w:rsidR="001278F4" w:rsidRDefault="001278F4">
          <w:pPr>
            <w:pStyle w:val="TOC1"/>
            <w:rPr>
              <w:rFonts w:eastAsiaTheme="minorEastAsia"/>
              <w:b w:val="0"/>
              <w:noProof/>
              <w:color w:val="auto"/>
              <w:sz w:val="22"/>
              <w:u w:val="none"/>
              <w:lang w:eastAsia="en-AU"/>
            </w:rPr>
          </w:pPr>
          <w:hyperlink w:anchor="_Toc206498940" w:history="1">
            <w:r w:rsidRPr="002E7A1C">
              <w:rPr>
                <w:rStyle w:val="Hyperlink"/>
                <w:noProof/>
              </w:rPr>
              <w:t>Attachment A - Data and sample</w:t>
            </w:r>
            <w:r>
              <w:rPr>
                <w:noProof/>
                <w:webHidden/>
              </w:rPr>
              <w:tab/>
            </w:r>
            <w:r>
              <w:rPr>
                <w:noProof/>
                <w:webHidden/>
              </w:rPr>
              <w:fldChar w:fldCharType="begin"/>
            </w:r>
            <w:r>
              <w:rPr>
                <w:noProof/>
                <w:webHidden/>
              </w:rPr>
              <w:instrText xml:space="preserve"> PAGEREF _Toc206498940 \h </w:instrText>
            </w:r>
            <w:r>
              <w:rPr>
                <w:noProof/>
                <w:webHidden/>
              </w:rPr>
            </w:r>
            <w:r>
              <w:rPr>
                <w:noProof/>
                <w:webHidden/>
              </w:rPr>
              <w:fldChar w:fldCharType="separate"/>
            </w:r>
            <w:r w:rsidR="00AB0A29">
              <w:rPr>
                <w:noProof/>
                <w:webHidden/>
              </w:rPr>
              <w:t>20</w:t>
            </w:r>
            <w:r>
              <w:rPr>
                <w:noProof/>
                <w:webHidden/>
              </w:rPr>
              <w:fldChar w:fldCharType="end"/>
            </w:r>
          </w:hyperlink>
        </w:p>
        <w:p w14:paraId="150D7D92" w14:textId="53E9F6BF" w:rsidR="001278F4" w:rsidRDefault="001278F4">
          <w:pPr>
            <w:pStyle w:val="TOC1"/>
            <w:rPr>
              <w:rFonts w:eastAsiaTheme="minorEastAsia"/>
              <w:b w:val="0"/>
              <w:noProof/>
              <w:color w:val="auto"/>
              <w:sz w:val="22"/>
              <w:u w:val="none"/>
              <w:lang w:eastAsia="en-AU"/>
            </w:rPr>
          </w:pPr>
          <w:hyperlink w:anchor="_Toc206498941" w:history="1">
            <w:r w:rsidRPr="002E7A1C">
              <w:rPr>
                <w:rStyle w:val="Hyperlink"/>
                <w:noProof/>
              </w:rPr>
              <w:t>Attachment B - Logistic regression</w:t>
            </w:r>
            <w:r>
              <w:rPr>
                <w:noProof/>
                <w:webHidden/>
              </w:rPr>
              <w:tab/>
            </w:r>
            <w:r>
              <w:rPr>
                <w:noProof/>
                <w:webHidden/>
              </w:rPr>
              <w:fldChar w:fldCharType="begin"/>
            </w:r>
            <w:r>
              <w:rPr>
                <w:noProof/>
                <w:webHidden/>
              </w:rPr>
              <w:instrText xml:space="preserve"> PAGEREF _Toc206498941 \h </w:instrText>
            </w:r>
            <w:r>
              <w:rPr>
                <w:noProof/>
                <w:webHidden/>
              </w:rPr>
            </w:r>
            <w:r>
              <w:rPr>
                <w:noProof/>
                <w:webHidden/>
              </w:rPr>
              <w:fldChar w:fldCharType="separate"/>
            </w:r>
            <w:r w:rsidR="00AB0A29">
              <w:rPr>
                <w:noProof/>
                <w:webHidden/>
              </w:rPr>
              <w:t>23</w:t>
            </w:r>
            <w:r>
              <w:rPr>
                <w:noProof/>
                <w:webHidden/>
              </w:rPr>
              <w:fldChar w:fldCharType="end"/>
            </w:r>
          </w:hyperlink>
        </w:p>
        <w:p w14:paraId="4197041C" w14:textId="46EE4EF1" w:rsidR="001278F4" w:rsidRDefault="001278F4">
          <w:pPr>
            <w:pStyle w:val="TOC2"/>
            <w:tabs>
              <w:tab w:val="right" w:pos="9854"/>
            </w:tabs>
            <w:rPr>
              <w:rFonts w:eastAsiaTheme="minorEastAsia"/>
              <w:noProof/>
              <w:color w:val="auto"/>
              <w:lang w:eastAsia="en-AU"/>
            </w:rPr>
          </w:pPr>
          <w:hyperlink w:anchor="_Toc206498942" w:history="1">
            <w:r w:rsidRPr="002E7A1C">
              <w:rPr>
                <w:rStyle w:val="Hyperlink"/>
                <w:noProof/>
              </w:rPr>
              <w:t>Odds ratio estimates</w:t>
            </w:r>
            <w:r>
              <w:rPr>
                <w:noProof/>
                <w:webHidden/>
              </w:rPr>
              <w:tab/>
            </w:r>
            <w:r>
              <w:rPr>
                <w:noProof/>
                <w:webHidden/>
              </w:rPr>
              <w:fldChar w:fldCharType="begin"/>
            </w:r>
            <w:r>
              <w:rPr>
                <w:noProof/>
                <w:webHidden/>
              </w:rPr>
              <w:instrText xml:space="preserve"> PAGEREF _Toc206498942 \h </w:instrText>
            </w:r>
            <w:r>
              <w:rPr>
                <w:noProof/>
                <w:webHidden/>
              </w:rPr>
            </w:r>
            <w:r>
              <w:rPr>
                <w:noProof/>
                <w:webHidden/>
              </w:rPr>
              <w:fldChar w:fldCharType="separate"/>
            </w:r>
            <w:r w:rsidR="00AB0A29">
              <w:rPr>
                <w:noProof/>
                <w:webHidden/>
              </w:rPr>
              <w:t>23</w:t>
            </w:r>
            <w:r>
              <w:rPr>
                <w:noProof/>
                <w:webHidden/>
              </w:rPr>
              <w:fldChar w:fldCharType="end"/>
            </w:r>
          </w:hyperlink>
        </w:p>
        <w:p w14:paraId="5985773E" w14:textId="14D614C5" w:rsidR="001278F4" w:rsidRDefault="001278F4">
          <w:pPr>
            <w:pStyle w:val="TOC2"/>
            <w:tabs>
              <w:tab w:val="right" w:pos="9854"/>
            </w:tabs>
            <w:rPr>
              <w:rFonts w:eastAsiaTheme="minorEastAsia"/>
              <w:noProof/>
              <w:color w:val="auto"/>
              <w:lang w:eastAsia="en-AU"/>
            </w:rPr>
          </w:pPr>
          <w:hyperlink w:anchor="_Toc206498943" w:history="1">
            <w:r w:rsidRPr="002E7A1C">
              <w:rPr>
                <w:rStyle w:val="Hyperlink"/>
                <w:noProof/>
              </w:rPr>
              <w:t>Marginal effects estimates</w:t>
            </w:r>
            <w:r>
              <w:rPr>
                <w:noProof/>
                <w:webHidden/>
              </w:rPr>
              <w:tab/>
            </w:r>
            <w:r>
              <w:rPr>
                <w:noProof/>
                <w:webHidden/>
              </w:rPr>
              <w:fldChar w:fldCharType="begin"/>
            </w:r>
            <w:r>
              <w:rPr>
                <w:noProof/>
                <w:webHidden/>
              </w:rPr>
              <w:instrText xml:space="preserve"> PAGEREF _Toc206498943 \h </w:instrText>
            </w:r>
            <w:r>
              <w:rPr>
                <w:noProof/>
                <w:webHidden/>
              </w:rPr>
            </w:r>
            <w:r>
              <w:rPr>
                <w:noProof/>
                <w:webHidden/>
              </w:rPr>
              <w:fldChar w:fldCharType="separate"/>
            </w:r>
            <w:r w:rsidR="00AB0A29">
              <w:rPr>
                <w:noProof/>
                <w:webHidden/>
              </w:rPr>
              <w:t>25</w:t>
            </w:r>
            <w:r>
              <w:rPr>
                <w:noProof/>
                <w:webHidden/>
              </w:rPr>
              <w:fldChar w:fldCharType="end"/>
            </w:r>
          </w:hyperlink>
        </w:p>
        <w:p w14:paraId="703C73E4" w14:textId="11CC0B25" w:rsidR="001278F4" w:rsidRDefault="001278F4">
          <w:pPr>
            <w:pStyle w:val="TOC2"/>
            <w:tabs>
              <w:tab w:val="right" w:pos="9854"/>
            </w:tabs>
            <w:rPr>
              <w:rFonts w:eastAsiaTheme="minorEastAsia"/>
              <w:noProof/>
              <w:color w:val="auto"/>
              <w:lang w:eastAsia="en-AU"/>
            </w:rPr>
          </w:pPr>
          <w:hyperlink w:anchor="_Toc206498944" w:history="1">
            <w:r w:rsidRPr="002E7A1C">
              <w:rPr>
                <w:rStyle w:val="Hyperlink"/>
                <w:noProof/>
              </w:rPr>
              <w:t>Diagnostics and limitations</w:t>
            </w:r>
            <w:r>
              <w:rPr>
                <w:noProof/>
                <w:webHidden/>
              </w:rPr>
              <w:tab/>
            </w:r>
            <w:r>
              <w:rPr>
                <w:noProof/>
                <w:webHidden/>
              </w:rPr>
              <w:fldChar w:fldCharType="begin"/>
            </w:r>
            <w:r>
              <w:rPr>
                <w:noProof/>
                <w:webHidden/>
              </w:rPr>
              <w:instrText xml:space="preserve"> PAGEREF _Toc206498944 \h </w:instrText>
            </w:r>
            <w:r>
              <w:rPr>
                <w:noProof/>
                <w:webHidden/>
              </w:rPr>
            </w:r>
            <w:r>
              <w:rPr>
                <w:noProof/>
                <w:webHidden/>
              </w:rPr>
              <w:fldChar w:fldCharType="separate"/>
            </w:r>
            <w:r w:rsidR="00AB0A29">
              <w:rPr>
                <w:noProof/>
                <w:webHidden/>
              </w:rPr>
              <w:t>27</w:t>
            </w:r>
            <w:r>
              <w:rPr>
                <w:noProof/>
                <w:webHidden/>
              </w:rPr>
              <w:fldChar w:fldCharType="end"/>
            </w:r>
          </w:hyperlink>
        </w:p>
        <w:p w14:paraId="5A36E105" w14:textId="7C51C442" w:rsidR="001278F4" w:rsidRDefault="001278F4">
          <w:pPr>
            <w:pStyle w:val="TOC1"/>
            <w:rPr>
              <w:rFonts w:eastAsiaTheme="minorEastAsia"/>
              <w:b w:val="0"/>
              <w:noProof/>
              <w:color w:val="auto"/>
              <w:sz w:val="22"/>
              <w:u w:val="none"/>
              <w:lang w:eastAsia="en-AU"/>
            </w:rPr>
          </w:pPr>
          <w:hyperlink w:anchor="_Toc206498945" w:history="1">
            <w:r w:rsidRPr="002E7A1C">
              <w:rPr>
                <w:rStyle w:val="Hyperlink"/>
                <w:noProof/>
              </w:rPr>
              <w:t>Attachment C - Duration modelling</w:t>
            </w:r>
            <w:r>
              <w:rPr>
                <w:noProof/>
                <w:webHidden/>
              </w:rPr>
              <w:tab/>
            </w:r>
            <w:r>
              <w:rPr>
                <w:noProof/>
                <w:webHidden/>
              </w:rPr>
              <w:fldChar w:fldCharType="begin"/>
            </w:r>
            <w:r>
              <w:rPr>
                <w:noProof/>
                <w:webHidden/>
              </w:rPr>
              <w:instrText xml:space="preserve"> PAGEREF _Toc206498945 \h </w:instrText>
            </w:r>
            <w:r>
              <w:rPr>
                <w:noProof/>
                <w:webHidden/>
              </w:rPr>
            </w:r>
            <w:r>
              <w:rPr>
                <w:noProof/>
                <w:webHidden/>
              </w:rPr>
              <w:fldChar w:fldCharType="separate"/>
            </w:r>
            <w:r w:rsidR="00AB0A29">
              <w:rPr>
                <w:noProof/>
                <w:webHidden/>
              </w:rPr>
              <w:t>28</w:t>
            </w:r>
            <w:r>
              <w:rPr>
                <w:noProof/>
                <w:webHidden/>
              </w:rPr>
              <w:fldChar w:fldCharType="end"/>
            </w:r>
          </w:hyperlink>
        </w:p>
        <w:p w14:paraId="06636BF0" w14:textId="0DE9F10C" w:rsidR="001278F4" w:rsidRDefault="001278F4">
          <w:pPr>
            <w:pStyle w:val="TOC2"/>
            <w:tabs>
              <w:tab w:val="right" w:pos="9854"/>
            </w:tabs>
            <w:rPr>
              <w:rFonts w:eastAsiaTheme="minorEastAsia"/>
              <w:noProof/>
              <w:color w:val="auto"/>
              <w:lang w:eastAsia="en-AU"/>
            </w:rPr>
          </w:pPr>
          <w:hyperlink w:anchor="_Toc206498946" w:history="1">
            <w:r w:rsidRPr="002E7A1C">
              <w:rPr>
                <w:rStyle w:val="Hyperlink"/>
                <w:noProof/>
              </w:rPr>
              <w:t>Kaplan-Meier survival rates</w:t>
            </w:r>
            <w:r>
              <w:rPr>
                <w:noProof/>
                <w:webHidden/>
              </w:rPr>
              <w:tab/>
            </w:r>
            <w:r>
              <w:rPr>
                <w:noProof/>
                <w:webHidden/>
              </w:rPr>
              <w:fldChar w:fldCharType="begin"/>
            </w:r>
            <w:r>
              <w:rPr>
                <w:noProof/>
                <w:webHidden/>
              </w:rPr>
              <w:instrText xml:space="preserve"> PAGEREF _Toc206498946 \h </w:instrText>
            </w:r>
            <w:r>
              <w:rPr>
                <w:noProof/>
                <w:webHidden/>
              </w:rPr>
            </w:r>
            <w:r>
              <w:rPr>
                <w:noProof/>
                <w:webHidden/>
              </w:rPr>
              <w:fldChar w:fldCharType="separate"/>
            </w:r>
            <w:r w:rsidR="00AB0A29">
              <w:rPr>
                <w:noProof/>
                <w:webHidden/>
              </w:rPr>
              <w:t>28</w:t>
            </w:r>
            <w:r>
              <w:rPr>
                <w:noProof/>
                <w:webHidden/>
              </w:rPr>
              <w:fldChar w:fldCharType="end"/>
            </w:r>
          </w:hyperlink>
        </w:p>
        <w:p w14:paraId="2F3097FA" w14:textId="0ABACA56" w:rsidR="001278F4" w:rsidRDefault="001278F4">
          <w:pPr>
            <w:pStyle w:val="TOC2"/>
            <w:tabs>
              <w:tab w:val="right" w:pos="9854"/>
            </w:tabs>
            <w:rPr>
              <w:rFonts w:eastAsiaTheme="minorEastAsia"/>
              <w:noProof/>
              <w:color w:val="auto"/>
              <w:lang w:eastAsia="en-AU"/>
            </w:rPr>
          </w:pPr>
          <w:hyperlink w:anchor="_Toc206498947" w:history="1">
            <w:r w:rsidRPr="002E7A1C">
              <w:rPr>
                <w:rStyle w:val="Hyperlink"/>
                <w:noProof/>
              </w:rPr>
              <w:t>Cox Proportional Hazard regression model</w:t>
            </w:r>
            <w:r>
              <w:rPr>
                <w:noProof/>
                <w:webHidden/>
              </w:rPr>
              <w:tab/>
            </w:r>
            <w:r>
              <w:rPr>
                <w:noProof/>
                <w:webHidden/>
              </w:rPr>
              <w:fldChar w:fldCharType="begin"/>
            </w:r>
            <w:r>
              <w:rPr>
                <w:noProof/>
                <w:webHidden/>
              </w:rPr>
              <w:instrText xml:space="preserve"> PAGEREF _Toc206498947 \h </w:instrText>
            </w:r>
            <w:r>
              <w:rPr>
                <w:noProof/>
                <w:webHidden/>
              </w:rPr>
            </w:r>
            <w:r>
              <w:rPr>
                <w:noProof/>
                <w:webHidden/>
              </w:rPr>
              <w:fldChar w:fldCharType="separate"/>
            </w:r>
            <w:r w:rsidR="00AB0A29">
              <w:rPr>
                <w:noProof/>
                <w:webHidden/>
              </w:rPr>
              <w:t>33</w:t>
            </w:r>
            <w:r>
              <w:rPr>
                <w:noProof/>
                <w:webHidden/>
              </w:rPr>
              <w:fldChar w:fldCharType="end"/>
            </w:r>
          </w:hyperlink>
        </w:p>
        <w:p w14:paraId="11525C89" w14:textId="2EC9118F" w:rsidR="00A043BF" w:rsidRPr="00A043BF" w:rsidRDefault="00F9219D" w:rsidP="00A043BF">
          <w:pPr>
            <w:rPr>
              <w:b/>
              <w:bCs/>
              <w:noProof/>
            </w:rPr>
            <w:sectPr w:rsidR="00A043BF" w:rsidRPr="00A043BF" w:rsidSect="00BA24FB">
              <w:headerReference w:type="default" r:id="rId18"/>
              <w:footerReference w:type="default" r:id="rId19"/>
              <w:pgSz w:w="11906" w:h="16838" w:code="9"/>
              <w:pgMar w:top="1021" w:right="1021" w:bottom="1021" w:left="1021" w:header="340" w:footer="397" w:gutter="0"/>
              <w:cols w:space="708"/>
              <w:docGrid w:linePitch="360"/>
            </w:sectPr>
          </w:pPr>
          <w:r>
            <w:rPr>
              <w:b/>
              <w:bCs/>
              <w:noProof/>
            </w:rPr>
            <w:fldChar w:fldCharType="end"/>
          </w:r>
        </w:p>
      </w:sdtContent>
    </w:sdt>
    <w:p w14:paraId="1FB4BC3A" w14:textId="15EBAD96" w:rsidR="00A043BF" w:rsidRDefault="00A043BF">
      <w:pPr>
        <w:suppressAutoHyphens w:val="0"/>
        <w:rPr>
          <w:rFonts w:asciiTheme="majorHAnsi" w:eastAsiaTheme="majorEastAsia" w:hAnsiTheme="majorHAnsi" w:cstheme="majorBidi"/>
          <w:color w:val="081E3E" w:themeColor="text2"/>
          <w:sz w:val="44"/>
          <w:szCs w:val="32"/>
        </w:rPr>
      </w:pPr>
      <w:bookmarkStart w:id="4" w:name="_Toc167279196"/>
      <w:bookmarkStart w:id="5" w:name="_Toc15993163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6E8" w:themeFill="accent5" w:themeFillTint="33"/>
        <w:tblLook w:val="04A0" w:firstRow="1" w:lastRow="0" w:firstColumn="1" w:lastColumn="0" w:noHBand="0" w:noVBand="1"/>
      </w:tblPr>
      <w:tblGrid>
        <w:gridCol w:w="9854"/>
      </w:tblGrid>
      <w:tr w:rsidR="00AF44E6" w14:paraId="36C8A92E" w14:textId="77777777" w:rsidTr="00AF44E6">
        <w:tc>
          <w:tcPr>
            <w:tcW w:w="9854" w:type="dxa"/>
            <w:shd w:val="clear" w:color="auto" w:fill="F2F6E8" w:themeFill="accent5" w:themeFillTint="33"/>
          </w:tcPr>
          <w:p w14:paraId="30FEB73F" w14:textId="41E25972" w:rsidR="00AF44E6" w:rsidRPr="00AF44E6" w:rsidRDefault="00AF44E6" w:rsidP="00AF44E6">
            <w:pPr>
              <w:pStyle w:val="Heading1"/>
              <w:outlineLvl w:val="0"/>
            </w:pPr>
            <w:bookmarkStart w:id="6" w:name="_Toc206498922"/>
            <w:r>
              <w:lastRenderedPageBreak/>
              <w:t>Key findings</w:t>
            </w:r>
            <w:bookmarkEnd w:id="6"/>
          </w:p>
        </w:tc>
      </w:tr>
      <w:tr w:rsidR="00AF44E6" w14:paraId="1C6C8593" w14:textId="77777777" w:rsidTr="00AF44E6">
        <w:tc>
          <w:tcPr>
            <w:tcW w:w="9854" w:type="dxa"/>
            <w:shd w:val="clear" w:color="auto" w:fill="F2F6E8" w:themeFill="accent5" w:themeFillTint="33"/>
          </w:tcPr>
          <w:p w14:paraId="0604031D" w14:textId="77777777" w:rsidR="00AF44E6" w:rsidRPr="005C3B84" w:rsidRDefault="00AF44E6" w:rsidP="00AF44E6">
            <w:pPr>
              <w:pStyle w:val="Box2Bullet1"/>
              <w:pBdr>
                <w:top w:val="none" w:sz="0" w:space="0" w:color="auto"/>
                <w:left w:val="none" w:sz="0" w:space="0" w:color="auto"/>
                <w:bottom w:val="none" w:sz="0" w:space="0" w:color="auto"/>
                <w:right w:val="none" w:sz="0" w:space="0" w:color="auto"/>
              </w:pBdr>
              <w:ind w:left="284" w:hanging="284"/>
              <w:rPr>
                <w:sz w:val="22"/>
              </w:rPr>
            </w:pPr>
            <w:r w:rsidRPr="005C3B84">
              <w:rPr>
                <w:b/>
                <w:sz w:val="22"/>
                <w:lang w:val="en-AU"/>
              </w:rPr>
              <w:t>The</w:t>
            </w:r>
            <w:r w:rsidRPr="005C3B84">
              <w:rPr>
                <w:b/>
                <w:sz w:val="22"/>
              </w:rPr>
              <w:t xml:space="preserve"> share of Australians without </w:t>
            </w:r>
            <w:r>
              <w:rPr>
                <w:b/>
                <w:sz w:val="22"/>
                <w:lang w:val="en-AU"/>
              </w:rPr>
              <w:t xml:space="preserve">the </w:t>
            </w:r>
            <w:r w:rsidRPr="005C3B84">
              <w:rPr>
                <w:b/>
                <w:sz w:val="22"/>
              </w:rPr>
              <w:t xml:space="preserve">internet at home has decreased </w:t>
            </w:r>
            <w:r w:rsidRPr="005C3B84">
              <w:rPr>
                <w:b/>
                <w:sz w:val="22"/>
                <w:lang w:val="en-AU"/>
              </w:rPr>
              <w:t xml:space="preserve">significantly </w:t>
            </w:r>
            <w:r w:rsidRPr="005C3B84">
              <w:rPr>
                <w:b/>
                <w:sz w:val="22"/>
              </w:rPr>
              <w:t>over the past decade.</w:t>
            </w:r>
            <w:r w:rsidRPr="005C3B84">
              <w:rPr>
                <w:sz w:val="22"/>
              </w:rPr>
              <w:t xml:space="preserve"> In 202</w:t>
            </w:r>
            <w:r>
              <w:rPr>
                <w:sz w:val="22"/>
                <w:lang w:val="en-AU"/>
              </w:rPr>
              <w:t>4</w:t>
            </w:r>
            <w:r w:rsidRPr="005C3B84">
              <w:rPr>
                <w:sz w:val="22"/>
              </w:rPr>
              <w:t xml:space="preserve">, only </w:t>
            </w:r>
            <w:r>
              <w:rPr>
                <w:sz w:val="22"/>
                <w:lang w:val="en-AU"/>
              </w:rPr>
              <w:t>2</w:t>
            </w:r>
            <w:r w:rsidRPr="005C3B84">
              <w:rPr>
                <w:sz w:val="22"/>
              </w:rPr>
              <w:t xml:space="preserve">% of the Australian population </w:t>
            </w:r>
            <w:r>
              <w:rPr>
                <w:sz w:val="22"/>
                <w:lang w:val="en-AU"/>
              </w:rPr>
              <w:t xml:space="preserve">did </w:t>
            </w:r>
            <w:r w:rsidRPr="005C3B84">
              <w:rPr>
                <w:sz w:val="22"/>
              </w:rPr>
              <w:t>not have an internet connection at home, compared to 16% in 2010.</w:t>
            </w:r>
            <w:r>
              <w:rPr>
                <w:sz w:val="22"/>
                <w:lang w:val="en-AU"/>
              </w:rPr>
              <w:t xml:space="preserve"> </w:t>
            </w:r>
            <w:bookmarkStart w:id="7" w:name="_Hlk202532432"/>
            <w:r>
              <w:rPr>
                <w:sz w:val="22"/>
                <w:lang w:val="en-AU"/>
              </w:rPr>
              <w:t xml:space="preserve">However, the </w:t>
            </w:r>
            <w:r w:rsidRPr="00D726CF">
              <w:rPr>
                <w:sz w:val="22"/>
                <w:lang w:val="en-AU"/>
              </w:rPr>
              <w:t>Household, Income and Labour Dynamics in Australia</w:t>
            </w:r>
            <w:r>
              <w:rPr>
                <w:sz w:val="22"/>
                <w:lang w:val="en-AU"/>
              </w:rPr>
              <w:t xml:space="preserve"> survey data underrepresent the</w:t>
            </w:r>
            <w:r w:rsidRPr="00470A7B">
              <w:t xml:space="preserve"> </w:t>
            </w:r>
            <w:r w:rsidRPr="00470A7B">
              <w:rPr>
                <w:sz w:val="22"/>
                <w:lang w:val="en-AU"/>
              </w:rPr>
              <w:t>Australian Aboriginal and/or Torres Strait Islander</w:t>
            </w:r>
            <w:r>
              <w:rPr>
                <w:sz w:val="22"/>
                <w:lang w:val="en-AU"/>
              </w:rPr>
              <w:t xml:space="preserve"> population as the survey does not sample remote and very remote areas, where </w:t>
            </w:r>
            <w:r w:rsidRPr="00470A7B">
              <w:rPr>
                <w:sz w:val="22"/>
                <w:lang w:val="en-AU"/>
              </w:rPr>
              <w:t>9.4 %</w:t>
            </w:r>
            <w:r>
              <w:rPr>
                <w:sz w:val="22"/>
                <w:lang w:val="en-AU"/>
              </w:rPr>
              <w:t xml:space="preserve"> of the</w:t>
            </w:r>
            <w:r w:rsidRPr="00470A7B">
              <w:t xml:space="preserve"> </w:t>
            </w:r>
            <w:r w:rsidRPr="00470A7B">
              <w:rPr>
                <w:sz w:val="22"/>
                <w:lang w:val="en-AU"/>
              </w:rPr>
              <w:t>Australian Aboriginal and/or Torres Strait Islander</w:t>
            </w:r>
            <w:r>
              <w:rPr>
                <w:sz w:val="22"/>
                <w:lang w:val="en-AU"/>
              </w:rPr>
              <w:t xml:space="preserve"> peoples live.</w:t>
            </w:r>
            <w:bookmarkEnd w:id="7"/>
          </w:p>
          <w:p w14:paraId="62F83105" w14:textId="77777777" w:rsidR="00AF44E6" w:rsidRPr="005C3B84" w:rsidRDefault="00AF44E6" w:rsidP="00AF44E6">
            <w:pPr>
              <w:pStyle w:val="Box2Bullet1"/>
              <w:pBdr>
                <w:top w:val="none" w:sz="0" w:space="0" w:color="auto"/>
                <w:left w:val="none" w:sz="0" w:space="0" w:color="auto"/>
                <w:bottom w:val="none" w:sz="0" w:space="0" w:color="auto"/>
                <w:right w:val="none" w:sz="0" w:space="0" w:color="auto"/>
              </w:pBdr>
              <w:ind w:left="284" w:hanging="284"/>
              <w:rPr>
                <w:sz w:val="22"/>
              </w:rPr>
            </w:pPr>
            <w:r w:rsidRPr="005C3B84">
              <w:rPr>
                <w:b/>
                <w:sz w:val="22"/>
              </w:rPr>
              <w:t xml:space="preserve">Australians increasingly view </w:t>
            </w:r>
            <w:r>
              <w:rPr>
                <w:b/>
                <w:sz w:val="22"/>
                <w:lang w:val="en-AU"/>
              </w:rPr>
              <w:t xml:space="preserve">the </w:t>
            </w:r>
            <w:r w:rsidRPr="005C3B84">
              <w:rPr>
                <w:b/>
                <w:sz w:val="22"/>
              </w:rPr>
              <w:t>internet as an essential service.</w:t>
            </w:r>
            <w:r w:rsidRPr="005C3B84">
              <w:rPr>
                <w:sz w:val="22"/>
              </w:rPr>
              <w:t xml:space="preserve"> In 2022, </w:t>
            </w:r>
            <w:r w:rsidRPr="005C3B84">
              <w:rPr>
                <w:sz w:val="22"/>
                <w:lang w:val="en-AU"/>
              </w:rPr>
              <w:t xml:space="preserve">three quarters </w:t>
            </w:r>
            <w:proofErr w:type="spellStart"/>
            <w:r w:rsidRPr="005C3B84">
              <w:rPr>
                <w:sz w:val="22"/>
                <w:lang w:val="en-AU"/>
              </w:rPr>
              <w:t>o</w:t>
            </w:r>
            <w:r w:rsidRPr="005C3B84">
              <w:rPr>
                <w:sz w:val="22"/>
              </w:rPr>
              <w:t>f</w:t>
            </w:r>
            <w:proofErr w:type="spellEnd"/>
            <w:r w:rsidRPr="005C3B84">
              <w:rPr>
                <w:sz w:val="22"/>
              </w:rPr>
              <w:t xml:space="preserve"> Australians reported internet access at home as being essential, and something that no household should have to go without.</w:t>
            </w:r>
            <w:r>
              <w:rPr>
                <w:sz w:val="22"/>
                <w:lang w:val="en-AU"/>
              </w:rPr>
              <w:t xml:space="preserve"> This is a significant increase from 2014 where only half of Australians viewed having the internet at home as essential.</w:t>
            </w:r>
          </w:p>
          <w:p w14:paraId="667D8393" w14:textId="77777777" w:rsidR="00AF44E6" w:rsidRPr="005C3B84" w:rsidRDefault="00AF44E6" w:rsidP="00AF44E6">
            <w:pPr>
              <w:pStyle w:val="Box2Bullet1"/>
              <w:pBdr>
                <w:top w:val="none" w:sz="0" w:space="0" w:color="auto"/>
                <w:left w:val="none" w:sz="0" w:space="0" w:color="auto"/>
                <w:bottom w:val="none" w:sz="0" w:space="0" w:color="auto"/>
                <w:right w:val="none" w:sz="0" w:space="0" w:color="auto"/>
              </w:pBdr>
              <w:ind w:left="284" w:hanging="284"/>
              <w:rPr>
                <w:sz w:val="22"/>
              </w:rPr>
            </w:pPr>
            <w:r w:rsidRPr="00250E5F">
              <w:rPr>
                <w:b/>
                <w:sz w:val="22"/>
                <w:lang w:val="en-AU"/>
              </w:rPr>
              <w:t>Over 80% of Australians were satisfied with the speed and reliability of their internet connection at home</w:t>
            </w:r>
            <w:r>
              <w:rPr>
                <w:b/>
                <w:sz w:val="22"/>
                <w:lang w:val="en-AU"/>
              </w:rPr>
              <w:t xml:space="preserve"> in 2020</w:t>
            </w:r>
            <w:r w:rsidRPr="00250E5F">
              <w:rPr>
                <w:sz w:val="22"/>
                <w:lang w:val="en-AU"/>
              </w:rPr>
              <w:t>.</w:t>
            </w:r>
            <w:r>
              <w:rPr>
                <w:sz w:val="22"/>
                <w:lang w:val="en-AU"/>
              </w:rPr>
              <w:t xml:space="preserve"> H</w:t>
            </w:r>
            <w:r w:rsidRPr="005C3B84">
              <w:rPr>
                <w:sz w:val="22"/>
                <w:lang w:val="en-AU"/>
              </w:rPr>
              <w:t>owever</w:t>
            </w:r>
            <w:r>
              <w:rPr>
                <w:sz w:val="22"/>
                <w:lang w:val="en-AU"/>
              </w:rPr>
              <w:t xml:space="preserve">, </w:t>
            </w:r>
            <w:r w:rsidRPr="005C3B84">
              <w:rPr>
                <w:sz w:val="22"/>
                <w:lang w:val="en-AU"/>
              </w:rPr>
              <w:t xml:space="preserve">internet satisfaction </w:t>
            </w:r>
            <w:r>
              <w:rPr>
                <w:sz w:val="22"/>
                <w:lang w:val="en-AU"/>
              </w:rPr>
              <w:t>was</w:t>
            </w:r>
            <w:r w:rsidRPr="005C3B84">
              <w:rPr>
                <w:sz w:val="22"/>
                <w:lang w:val="en-AU"/>
              </w:rPr>
              <w:t xml:space="preserve"> lower in rural areas.</w:t>
            </w:r>
          </w:p>
          <w:p w14:paraId="782D9AC8" w14:textId="77777777" w:rsidR="00AF44E6" w:rsidRPr="0008327C" w:rsidRDefault="00AF44E6" w:rsidP="00AF44E6">
            <w:pPr>
              <w:pStyle w:val="Box2Bullet1"/>
              <w:pBdr>
                <w:top w:val="none" w:sz="0" w:space="0" w:color="auto"/>
                <w:left w:val="none" w:sz="0" w:space="0" w:color="auto"/>
                <w:bottom w:val="none" w:sz="0" w:space="0" w:color="auto"/>
                <w:right w:val="none" w:sz="0" w:space="0" w:color="auto"/>
              </w:pBdr>
              <w:ind w:left="284" w:hanging="284"/>
              <w:rPr>
                <w:b/>
                <w:sz w:val="22"/>
                <w:lang w:val="en-AU"/>
              </w:rPr>
            </w:pPr>
            <w:r>
              <w:rPr>
                <w:b/>
                <w:sz w:val="22"/>
                <w:lang w:val="en-AU"/>
              </w:rPr>
              <w:t>Some</w:t>
            </w:r>
            <w:r w:rsidRPr="005C3B84">
              <w:rPr>
                <w:b/>
                <w:sz w:val="22"/>
                <w:lang w:val="en-AU"/>
              </w:rPr>
              <w:t xml:space="preserve"> Australians </w:t>
            </w:r>
            <w:r>
              <w:rPr>
                <w:b/>
                <w:sz w:val="22"/>
                <w:lang w:val="en-AU"/>
              </w:rPr>
              <w:t xml:space="preserve">report that cost barriers are keeping them </w:t>
            </w:r>
            <w:r w:rsidRPr="005C3B84">
              <w:rPr>
                <w:b/>
                <w:sz w:val="22"/>
                <w:lang w:val="en-AU"/>
              </w:rPr>
              <w:t xml:space="preserve">offline. </w:t>
            </w:r>
            <w:r w:rsidRPr="005C3B84">
              <w:rPr>
                <w:sz w:val="22"/>
                <w:lang w:val="en-AU"/>
              </w:rPr>
              <w:t xml:space="preserve">Almost 40% of people </w:t>
            </w:r>
            <w:r>
              <w:rPr>
                <w:sz w:val="22"/>
                <w:lang w:val="en-AU"/>
              </w:rPr>
              <w:t>who</w:t>
            </w:r>
            <w:r w:rsidRPr="005C3B84">
              <w:rPr>
                <w:sz w:val="22"/>
                <w:lang w:val="en-AU"/>
              </w:rPr>
              <w:t xml:space="preserve"> </w:t>
            </w:r>
            <w:r>
              <w:rPr>
                <w:sz w:val="22"/>
                <w:lang w:val="en-AU"/>
              </w:rPr>
              <w:t>reported being unable to</w:t>
            </w:r>
            <w:r w:rsidRPr="005C3B84">
              <w:rPr>
                <w:sz w:val="22"/>
                <w:lang w:val="en-AU"/>
              </w:rPr>
              <w:t xml:space="preserve"> afford </w:t>
            </w:r>
            <w:r>
              <w:rPr>
                <w:sz w:val="22"/>
                <w:lang w:val="en-AU"/>
              </w:rPr>
              <w:t xml:space="preserve">the </w:t>
            </w:r>
            <w:r w:rsidRPr="005C3B84">
              <w:rPr>
                <w:sz w:val="22"/>
                <w:lang w:val="en-AU"/>
              </w:rPr>
              <w:t>internet at home in 2014</w:t>
            </w:r>
            <w:r>
              <w:rPr>
                <w:sz w:val="22"/>
                <w:lang w:val="en-AU"/>
              </w:rPr>
              <w:t>,</w:t>
            </w:r>
            <w:r w:rsidRPr="005C3B84">
              <w:rPr>
                <w:sz w:val="22"/>
                <w:lang w:val="en-AU"/>
              </w:rPr>
              <w:t xml:space="preserve"> </w:t>
            </w:r>
            <w:r>
              <w:rPr>
                <w:sz w:val="22"/>
                <w:lang w:val="en-AU"/>
              </w:rPr>
              <w:t xml:space="preserve">also reported being </w:t>
            </w:r>
            <w:r w:rsidRPr="005C3B84">
              <w:rPr>
                <w:sz w:val="22"/>
                <w:lang w:val="en-AU"/>
              </w:rPr>
              <w:t>unable to afford an internet connection in 2022</w:t>
            </w:r>
            <w:r>
              <w:rPr>
                <w:sz w:val="22"/>
                <w:lang w:val="en-AU"/>
              </w:rPr>
              <w:t>.</w:t>
            </w:r>
          </w:p>
          <w:p w14:paraId="0897D894" w14:textId="77777777" w:rsidR="00AF44E6" w:rsidRPr="00B70437" w:rsidRDefault="00AF44E6" w:rsidP="00AF44E6">
            <w:pPr>
              <w:pStyle w:val="Box2Bullet1"/>
              <w:pBdr>
                <w:top w:val="none" w:sz="0" w:space="0" w:color="auto"/>
                <w:left w:val="none" w:sz="0" w:space="0" w:color="auto"/>
                <w:bottom w:val="none" w:sz="0" w:space="0" w:color="auto"/>
                <w:right w:val="none" w:sz="0" w:space="0" w:color="auto"/>
              </w:pBdr>
              <w:ind w:left="284" w:hanging="284"/>
              <w:rPr>
                <w:b/>
                <w:sz w:val="22"/>
              </w:rPr>
            </w:pPr>
            <w:r w:rsidRPr="005C3B84">
              <w:rPr>
                <w:b/>
                <w:sz w:val="22"/>
                <w:lang w:val="en-AU"/>
              </w:rPr>
              <w:t xml:space="preserve">Groups experiencing higher rates of digital exclusion in Australia </w:t>
            </w:r>
            <w:r>
              <w:rPr>
                <w:b/>
                <w:sz w:val="22"/>
                <w:lang w:val="en-AU"/>
              </w:rPr>
              <w:t>include</w:t>
            </w:r>
            <w:r w:rsidRPr="005C3B84">
              <w:rPr>
                <w:b/>
                <w:sz w:val="22"/>
                <w:lang w:val="en-AU"/>
              </w:rPr>
              <w:t>:</w:t>
            </w:r>
          </w:p>
          <w:p w14:paraId="445C6B39" w14:textId="77777777" w:rsidR="00AF44E6" w:rsidRPr="005C3B84" w:rsidRDefault="00AF44E6" w:rsidP="00AF44E6">
            <w:pPr>
              <w:pStyle w:val="Box2Checklist"/>
              <w:numPr>
                <w:ilvl w:val="0"/>
                <w:numId w:val="54"/>
              </w:numPr>
              <w:pBdr>
                <w:top w:val="none" w:sz="0" w:space="0" w:color="auto"/>
                <w:left w:val="none" w:sz="0" w:space="0" w:color="auto"/>
                <w:bottom w:val="none" w:sz="0" w:space="0" w:color="auto"/>
                <w:right w:val="none" w:sz="0" w:space="0" w:color="auto"/>
              </w:pBdr>
              <w:spacing w:before="80"/>
              <w:ind w:left="0" w:firstLine="284"/>
              <w:rPr>
                <w:sz w:val="22"/>
              </w:rPr>
            </w:pPr>
            <w:bookmarkStart w:id="8" w:name="_Hlk201235578"/>
            <w:r>
              <w:rPr>
                <w:sz w:val="22"/>
                <w:lang w:val="en-AU"/>
              </w:rPr>
              <w:t>p</w:t>
            </w:r>
            <w:r w:rsidRPr="005C3B84">
              <w:rPr>
                <w:sz w:val="22"/>
                <w:lang w:val="en-AU"/>
              </w:rPr>
              <w:t xml:space="preserve">eople </w:t>
            </w:r>
            <w:r w:rsidRPr="005C3B84">
              <w:rPr>
                <w:sz w:val="22"/>
              </w:rPr>
              <w:t>aged 65</w:t>
            </w:r>
            <w:r>
              <w:rPr>
                <w:sz w:val="22"/>
                <w:lang w:val="en-AU"/>
              </w:rPr>
              <w:t xml:space="preserve"> years and older</w:t>
            </w:r>
          </w:p>
          <w:p w14:paraId="288A5229" w14:textId="77777777" w:rsidR="00AF44E6" w:rsidRPr="005C3B84" w:rsidRDefault="00AF44E6" w:rsidP="00AF44E6">
            <w:pPr>
              <w:pStyle w:val="Box2Checklist"/>
              <w:numPr>
                <w:ilvl w:val="0"/>
                <w:numId w:val="54"/>
              </w:numPr>
              <w:pBdr>
                <w:top w:val="none" w:sz="0" w:space="0" w:color="auto"/>
                <w:left w:val="none" w:sz="0" w:space="0" w:color="auto"/>
                <w:bottom w:val="none" w:sz="0" w:space="0" w:color="auto"/>
                <w:right w:val="none" w:sz="0" w:space="0" w:color="auto"/>
              </w:pBdr>
              <w:spacing w:before="80"/>
              <w:ind w:left="0" w:firstLine="284"/>
              <w:rPr>
                <w:sz w:val="22"/>
              </w:rPr>
            </w:pPr>
            <w:r w:rsidRPr="005C3B84">
              <w:rPr>
                <w:sz w:val="22"/>
              </w:rPr>
              <w:t xml:space="preserve">Aboriginal </w:t>
            </w:r>
            <w:r w:rsidRPr="005C3B84">
              <w:rPr>
                <w:sz w:val="22"/>
                <w:lang w:val="en-US"/>
              </w:rPr>
              <w:t>and/</w:t>
            </w:r>
            <w:r w:rsidRPr="005C3B84">
              <w:rPr>
                <w:sz w:val="22"/>
              </w:rPr>
              <w:t>or Torres Strait Islander</w:t>
            </w:r>
            <w:r>
              <w:rPr>
                <w:sz w:val="22"/>
                <w:lang w:val="en-AU"/>
              </w:rPr>
              <w:t xml:space="preserve"> peoples</w:t>
            </w:r>
          </w:p>
          <w:p w14:paraId="5D7EAA50" w14:textId="77777777" w:rsidR="00AF44E6" w:rsidRPr="005C3B84" w:rsidRDefault="00AF44E6" w:rsidP="00AF44E6">
            <w:pPr>
              <w:pStyle w:val="Box2Checklist"/>
              <w:numPr>
                <w:ilvl w:val="0"/>
                <w:numId w:val="54"/>
              </w:numPr>
              <w:pBdr>
                <w:top w:val="none" w:sz="0" w:space="0" w:color="auto"/>
                <w:left w:val="none" w:sz="0" w:space="0" w:color="auto"/>
                <w:bottom w:val="none" w:sz="0" w:space="0" w:color="auto"/>
                <w:right w:val="none" w:sz="0" w:space="0" w:color="auto"/>
              </w:pBdr>
              <w:spacing w:before="80"/>
              <w:ind w:left="0" w:firstLine="284"/>
              <w:rPr>
                <w:sz w:val="22"/>
              </w:rPr>
            </w:pPr>
            <w:r>
              <w:rPr>
                <w:sz w:val="22"/>
                <w:lang w:val="en-AU"/>
              </w:rPr>
              <w:t>n</w:t>
            </w:r>
            <w:r w:rsidRPr="005C3B84">
              <w:rPr>
                <w:sz w:val="22"/>
                <w:lang w:val="en-AU"/>
              </w:rPr>
              <w:t>on-</w:t>
            </w:r>
            <w:r w:rsidRPr="005C3B84">
              <w:rPr>
                <w:sz w:val="22"/>
              </w:rPr>
              <w:t>employed</w:t>
            </w:r>
            <w:r w:rsidRPr="005C3B84">
              <w:rPr>
                <w:sz w:val="22"/>
                <w:lang w:val="en-AU"/>
              </w:rPr>
              <w:t xml:space="preserve"> people</w:t>
            </w:r>
          </w:p>
          <w:p w14:paraId="5F589A79" w14:textId="77777777" w:rsidR="00AF44E6" w:rsidRPr="005C3B84" w:rsidRDefault="00AF44E6" w:rsidP="00AF44E6">
            <w:pPr>
              <w:pStyle w:val="Box2Checklist"/>
              <w:numPr>
                <w:ilvl w:val="0"/>
                <w:numId w:val="54"/>
              </w:numPr>
              <w:pBdr>
                <w:top w:val="none" w:sz="0" w:space="0" w:color="auto"/>
                <w:left w:val="none" w:sz="0" w:space="0" w:color="auto"/>
                <w:bottom w:val="none" w:sz="0" w:space="0" w:color="auto"/>
                <w:right w:val="none" w:sz="0" w:space="0" w:color="auto"/>
              </w:pBdr>
              <w:spacing w:before="80"/>
              <w:ind w:left="0" w:firstLine="284"/>
              <w:rPr>
                <w:sz w:val="22"/>
              </w:rPr>
            </w:pPr>
            <w:r>
              <w:rPr>
                <w:sz w:val="22"/>
                <w:lang w:val="en-AU"/>
              </w:rPr>
              <w:t>p</w:t>
            </w:r>
            <w:r w:rsidRPr="005C3B84">
              <w:rPr>
                <w:sz w:val="22"/>
                <w:lang w:val="en-AU"/>
              </w:rPr>
              <w:t>eople with disability</w:t>
            </w:r>
            <w:r>
              <w:rPr>
                <w:sz w:val="22"/>
                <w:lang w:val="en-AU"/>
              </w:rPr>
              <w:t xml:space="preserve"> </w:t>
            </w:r>
          </w:p>
          <w:p w14:paraId="652B04DF" w14:textId="77777777" w:rsidR="00AF44E6" w:rsidRPr="005C3B84" w:rsidRDefault="00AF44E6" w:rsidP="00AF44E6">
            <w:pPr>
              <w:pStyle w:val="Box2Checklist"/>
              <w:numPr>
                <w:ilvl w:val="0"/>
                <w:numId w:val="54"/>
              </w:numPr>
              <w:pBdr>
                <w:top w:val="none" w:sz="0" w:space="0" w:color="auto"/>
                <w:left w:val="none" w:sz="0" w:space="0" w:color="auto"/>
                <w:bottom w:val="none" w:sz="0" w:space="0" w:color="auto"/>
                <w:right w:val="none" w:sz="0" w:space="0" w:color="auto"/>
              </w:pBdr>
              <w:spacing w:before="80"/>
              <w:ind w:left="0" w:firstLine="284"/>
              <w:rPr>
                <w:sz w:val="22"/>
              </w:rPr>
            </w:pPr>
            <w:r>
              <w:rPr>
                <w:sz w:val="22"/>
                <w:lang w:val="en-AU"/>
              </w:rPr>
              <w:t>r</w:t>
            </w:r>
            <w:proofErr w:type="spellStart"/>
            <w:r w:rsidRPr="005C3B84">
              <w:rPr>
                <w:sz w:val="22"/>
              </w:rPr>
              <w:t>ural</w:t>
            </w:r>
            <w:proofErr w:type="spellEnd"/>
            <w:r w:rsidRPr="005C3B84">
              <w:rPr>
                <w:sz w:val="22"/>
              </w:rPr>
              <w:t xml:space="preserve"> Australia</w:t>
            </w:r>
            <w:r w:rsidRPr="005C3B84">
              <w:rPr>
                <w:sz w:val="22"/>
                <w:lang w:val="en-AU"/>
              </w:rPr>
              <w:t>ns</w:t>
            </w:r>
          </w:p>
          <w:p w14:paraId="3E66D4F3" w14:textId="77777777" w:rsidR="00AF44E6" w:rsidRPr="005C3B84" w:rsidRDefault="00AF44E6" w:rsidP="00AF44E6">
            <w:pPr>
              <w:pStyle w:val="Box2Checklist"/>
              <w:numPr>
                <w:ilvl w:val="0"/>
                <w:numId w:val="54"/>
              </w:numPr>
              <w:pBdr>
                <w:top w:val="none" w:sz="0" w:space="0" w:color="auto"/>
                <w:left w:val="none" w:sz="0" w:space="0" w:color="auto"/>
                <w:bottom w:val="none" w:sz="0" w:space="0" w:color="auto"/>
                <w:right w:val="none" w:sz="0" w:space="0" w:color="auto"/>
              </w:pBdr>
              <w:spacing w:before="80"/>
              <w:ind w:left="0" w:firstLine="284"/>
              <w:rPr>
                <w:sz w:val="22"/>
              </w:rPr>
            </w:pPr>
            <w:r>
              <w:rPr>
                <w:sz w:val="22"/>
                <w:lang w:val="en-AU"/>
              </w:rPr>
              <w:t>l</w:t>
            </w:r>
            <w:r w:rsidRPr="005C3B84">
              <w:rPr>
                <w:sz w:val="22"/>
                <w:lang w:val="en-AU"/>
              </w:rPr>
              <w:t>ow</w:t>
            </w:r>
            <w:r w:rsidRPr="005C3B84">
              <w:rPr>
                <w:sz w:val="22"/>
              </w:rPr>
              <w:t xml:space="preserve"> incom</w:t>
            </w:r>
            <w:r>
              <w:rPr>
                <w:sz w:val="22"/>
                <w:lang w:val="en-AU"/>
              </w:rPr>
              <w:t>e households</w:t>
            </w:r>
          </w:p>
          <w:p w14:paraId="0A044460" w14:textId="77777777" w:rsidR="00AF44E6" w:rsidRPr="00C02E30" w:rsidRDefault="00AF44E6" w:rsidP="00AF44E6">
            <w:pPr>
              <w:pStyle w:val="Box2Checklist"/>
              <w:numPr>
                <w:ilvl w:val="0"/>
                <w:numId w:val="54"/>
              </w:numPr>
              <w:pBdr>
                <w:top w:val="none" w:sz="0" w:space="0" w:color="auto"/>
                <w:left w:val="none" w:sz="0" w:space="0" w:color="auto"/>
                <w:bottom w:val="none" w:sz="0" w:space="0" w:color="auto"/>
                <w:right w:val="none" w:sz="0" w:space="0" w:color="auto"/>
              </w:pBdr>
              <w:spacing w:before="80"/>
              <w:ind w:left="0" w:firstLine="284"/>
              <w:rPr>
                <w:sz w:val="22"/>
              </w:rPr>
            </w:pPr>
            <w:r>
              <w:rPr>
                <w:sz w:val="22"/>
                <w:lang w:val="en-AU"/>
              </w:rPr>
              <w:t>people living in a</w:t>
            </w:r>
            <w:r w:rsidRPr="005C3B84">
              <w:rPr>
                <w:sz w:val="22"/>
                <w:lang w:val="en-AU"/>
              </w:rPr>
              <w:t xml:space="preserve">reas of </w:t>
            </w:r>
            <w:r w:rsidRPr="005C3B84">
              <w:rPr>
                <w:sz w:val="22"/>
              </w:rPr>
              <w:t xml:space="preserve">socioeconomic </w:t>
            </w:r>
            <w:r w:rsidRPr="005C3B84">
              <w:rPr>
                <w:sz w:val="22"/>
                <w:lang w:val="en-AU"/>
              </w:rPr>
              <w:t>dis</w:t>
            </w:r>
            <w:r w:rsidRPr="005C3B84">
              <w:rPr>
                <w:sz w:val="22"/>
              </w:rPr>
              <w:t>advantage</w:t>
            </w:r>
          </w:p>
          <w:p w14:paraId="60BFBF09" w14:textId="77777777" w:rsidR="00AF44E6" w:rsidRPr="00F93C3E" w:rsidRDefault="00AF44E6" w:rsidP="00AF44E6">
            <w:pPr>
              <w:pStyle w:val="Box2Checklist"/>
              <w:numPr>
                <w:ilvl w:val="0"/>
                <w:numId w:val="54"/>
              </w:numPr>
              <w:pBdr>
                <w:top w:val="none" w:sz="0" w:space="0" w:color="auto"/>
                <w:left w:val="none" w:sz="0" w:space="0" w:color="auto"/>
                <w:bottom w:val="none" w:sz="0" w:space="0" w:color="auto"/>
                <w:right w:val="none" w:sz="0" w:space="0" w:color="auto"/>
              </w:pBdr>
              <w:spacing w:before="80"/>
              <w:ind w:left="0" w:firstLine="284"/>
              <w:rPr>
                <w:sz w:val="22"/>
              </w:rPr>
            </w:pPr>
            <w:r>
              <w:rPr>
                <w:sz w:val="22"/>
                <w:lang w:val="en-AU"/>
              </w:rPr>
              <w:t>Australians with lower educational attainment.</w:t>
            </w:r>
          </w:p>
          <w:bookmarkEnd w:id="8"/>
          <w:p w14:paraId="4B0F1384" w14:textId="3710A3E5" w:rsidR="00AF44E6" w:rsidRDefault="00AF44E6" w:rsidP="00AF44E6">
            <w:pPr>
              <w:pStyle w:val="Box2Bullet1"/>
              <w:pBdr>
                <w:top w:val="none" w:sz="0" w:space="0" w:color="auto"/>
                <w:left w:val="none" w:sz="0" w:space="0" w:color="auto"/>
                <w:bottom w:val="none" w:sz="0" w:space="0" w:color="auto"/>
                <w:right w:val="none" w:sz="0" w:space="0" w:color="auto"/>
              </w:pBdr>
              <w:ind w:left="284" w:hanging="284"/>
              <w:rPr>
                <w:b/>
                <w:sz w:val="22"/>
                <w:lang w:val="en-AU"/>
              </w:rPr>
            </w:pPr>
            <w:r w:rsidRPr="0008327C">
              <w:rPr>
                <w:b/>
                <w:sz w:val="22"/>
                <w:lang w:val="en-AU"/>
              </w:rPr>
              <w:t>Importantly,</w:t>
            </w:r>
            <w:r>
              <w:rPr>
                <w:b/>
                <w:sz w:val="22"/>
                <w:lang w:val="en-AU"/>
              </w:rPr>
              <w:t xml:space="preserve"> </w:t>
            </w:r>
            <w:r w:rsidRPr="00292B68">
              <w:rPr>
                <w:b/>
                <w:sz w:val="22"/>
                <w:lang w:val="en-AU"/>
              </w:rPr>
              <w:t xml:space="preserve">as people can be in more than one of the groups listed above, the analysis also indicates that some Australians will </w:t>
            </w:r>
            <w:r>
              <w:rPr>
                <w:b/>
                <w:sz w:val="22"/>
                <w:lang w:val="en-AU"/>
              </w:rPr>
              <w:t>face</w:t>
            </w:r>
            <w:r w:rsidRPr="00292B68">
              <w:rPr>
                <w:b/>
                <w:sz w:val="22"/>
                <w:lang w:val="en-AU"/>
              </w:rPr>
              <w:t xml:space="preserve"> multiple barriers to</w:t>
            </w:r>
            <w:r>
              <w:rPr>
                <w:b/>
                <w:sz w:val="22"/>
                <w:lang w:val="en-AU"/>
              </w:rPr>
              <w:t xml:space="preserve"> </w:t>
            </w:r>
            <w:r w:rsidRPr="00292B68">
              <w:rPr>
                <w:b/>
                <w:sz w:val="22"/>
                <w:lang w:val="en-AU"/>
              </w:rPr>
              <w:t>digital inclusion</w:t>
            </w:r>
            <w:r w:rsidRPr="00AF44E6">
              <w:rPr>
                <w:sz w:val="22"/>
                <w:lang w:val="en-AU"/>
              </w:rPr>
              <w:t>. For example, on average, people with disability tend to be older, less likely to be employed and have lower incomes than people without disability.</w:t>
            </w:r>
          </w:p>
        </w:tc>
      </w:tr>
    </w:tbl>
    <w:p w14:paraId="275B4B39" w14:textId="77777777" w:rsidR="00DD5EFA" w:rsidRDefault="00DD5EFA" w:rsidP="00971C69">
      <w:pPr>
        <w:pStyle w:val="Heading1"/>
      </w:pPr>
      <w:bookmarkStart w:id="9" w:name="_Toc206498923"/>
      <w:r>
        <w:t>Introduction</w:t>
      </w:r>
      <w:bookmarkEnd w:id="4"/>
      <w:bookmarkEnd w:id="9"/>
    </w:p>
    <w:p w14:paraId="74618C9D" w14:textId="6A66E5B5" w:rsidR="00C17813" w:rsidRDefault="00971C69" w:rsidP="00C17813">
      <w:r w:rsidRPr="00971C69">
        <w:t xml:space="preserve">Access to </w:t>
      </w:r>
      <w:r w:rsidR="00CF5594">
        <w:t>the internet</w:t>
      </w:r>
      <w:r w:rsidR="00CF5594" w:rsidRPr="00971C69">
        <w:t xml:space="preserve"> </w:t>
      </w:r>
      <w:r w:rsidR="00CF5594">
        <w:t>has</w:t>
      </w:r>
      <w:r w:rsidRPr="00971C69">
        <w:t xml:space="preserve"> become increasingly necessary. From </w:t>
      </w:r>
      <w:r w:rsidR="003D4D6C">
        <w:t xml:space="preserve">study and </w:t>
      </w:r>
      <w:r w:rsidRPr="00971C69">
        <w:t xml:space="preserve">work to getting in touch with family and friends, </w:t>
      </w:r>
      <w:r w:rsidR="00CF5594">
        <w:t xml:space="preserve">internet </w:t>
      </w:r>
      <w:r w:rsidRPr="00971C69">
        <w:t xml:space="preserve">access is integral to </w:t>
      </w:r>
      <w:r w:rsidR="00827E57" w:rsidRPr="00971C69">
        <w:t xml:space="preserve">effectively </w:t>
      </w:r>
      <w:r w:rsidRPr="00971C69">
        <w:t>participat</w:t>
      </w:r>
      <w:r w:rsidR="003D4D6C">
        <w:t>e</w:t>
      </w:r>
      <w:r w:rsidRPr="00971C69">
        <w:t xml:space="preserve"> in society. </w:t>
      </w:r>
      <w:r w:rsidR="00754A73">
        <w:t>I</w:t>
      </w:r>
      <w:r w:rsidR="00CF5594">
        <w:t>nternet</w:t>
      </w:r>
      <w:r w:rsidR="00754A73">
        <w:t xml:space="preserve"> access</w:t>
      </w:r>
      <w:r w:rsidR="00CF5594">
        <w:t xml:space="preserve"> </w:t>
      </w:r>
      <w:r w:rsidR="00673E1D">
        <w:t>has become almost</w:t>
      </w:r>
      <w:r w:rsidR="00C90BAC">
        <w:t xml:space="preserve"> universal</w:t>
      </w:r>
      <w:r w:rsidR="00C17813">
        <w:t xml:space="preserve"> in Australia</w:t>
      </w:r>
      <w:r w:rsidR="00A117C8">
        <w:t xml:space="preserve"> – with about</w:t>
      </w:r>
      <w:r w:rsidR="00C17813">
        <w:t xml:space="preserve"> 98</w:t>
      </w:r>
      <w:r w:rsidR="00CF5594">
        <w:t>%</w:t>
      </w:r>
      <w:r w:rsidR="00C17813">
        <w:t xml:space="preserve"> of Australian adults ha</w:t>
      </w:r>
      <w:r w:rsidR="00A117C8">
        <w:t>ving</w:t>
      </w:r>
      <w:r w:rsidR="00C17813">
        <w:t xml:space="preserve"> access to</w:t>
      </w:r>
      <w:r w:rsidR="00A117C8">
        <w:t xml:space="preserve"> the</w:t>
      </w:r>
      <w:r w:rsidR="00C17813">
        <w:t xml:space="preserve"> internet at home in </w:t>
      </w:r>
      <w:r w:rsidR="005873B7">
        <w:t>2024</w:t>
      </w:r>
      <w:sdt>
        <w:sdtPr>
          <w:rPr>
            <w:noProof/>
          </w:rPr>
          <w:id w:val="1564293321"/>
          <w:citation/>
        </w:sdtPr>
        <w:sdtContent>
          <w:r w:rsidR="00B15740">
            <w:rPr>
              <w:noProof/>
            </w:rPr>
            <w:fldChar w:fldCharType="begin"/>
          </w:r>
          <w:r w:rsidR="00B15740">
            <w:rPr>
              <w:noProof/>
            </w:rPr>
            <w:instrText xml:space="preserve"> CITATION ACM231 \l 3081 </w:instrText>
          </w:r>
          <w:r w:rsidR="00B15740">
            <w:rPr>
              <w:noProof/>
            </w:rPr>
            <w:fldChar w:fldCharType="separate"/>
          </w:r>
          <w:r w:rsidR="00AB0A29">
            <w:rPr>
              <w:noProof/>
            </w:rPr>
            <w:t xml:space="preserve"> (ACMA 2024)</w:t>
          </w:r>
          <w:r w:rsidR="00B15740">
            <w:rPr>
              <w:noProof/>
            </w:rPr>
            <w:fldChar w:fldCharType="end"/>
          </w:r>
        </w:sdtContent>
      </w:sdt>
      <w:r w:rsidR="00C17813">
        <w:t>.</w:t>
      </w:r>
      <w:r w:rsidR="00466E50">
        <w:rPr>
          <w:rStyle w:val="FootnoteReference"/>
        </w:rPr>
        <w:footnoteReference w:id="2"/>
      </w:r>
    </w:p>
    <w:p w14:paraId="4F06EF4A" w14:textId="3E7D9195" w:rsidR="00CF5594" w:rsidRDefault="00014CB7" w:rsidP="00C17813">
      <w:r>
        <w:t xml:space="preserve">This paper examines the </w:t>
      </w:r>
      <w:r w:rsidR="00C17813">
        <w:t xml:space="preserve">remaining </w:t>
      </w:r>
      <w:r w:rsidR="00150E7A">
        <w:t>2%</w:t>
      </w:r>
      <w:r w:rsidR="00C17813">
        <w:t xml:space="preserve"> </w:t>
      </w:r>
      <w:r w:rsidR="00F96981">
        <w:t>of Australians</w:t>
      </w:r>
      <w:r w:rsidR="005955A0">
        <w:t xml:space="preserve"> </w:t>
      </w:r>
      <w:r w:rsidR="00A117C8">
        <w:t>without home internet</w:t>
      </w:r>
      <w:r w:rsidR="00C17813">
        <w:t xml:space="preserve"> access</w:t>
      </w:r>
      <w:r w:rsidR="00150E7A">
        <w:t xml:space="preserve">. </w:t>
      </w:r>
      <w:r w:rsidR="0025449A">
        <w:t xml:space="preserve">There may be several reasons </w:t>
      </w:r>
      <w:r w:rsidR="006C0331">
        <w:t xml:space="preserve">for </w:t>
      </w:r>
      <w:r w:rsidR="00854AC9">
        <w:t xml:space="preserve">not </w:t>
      </w:r>
      <w:r w:rsidR="006C0331">
        <w:t xml:space="preserve">having </w:t>
      </w:r>
      <w:r w:rsidR="0025449A">
        <w:t>internet</w:t>
      </w:r>
      <w:r w:rsidR="00A117C8">
        <w:t xml:space="preserve"> access</w:t>
      </w:r>
      <w:r w:rsidR="0025449A">
        <w:t xml:space="preserve"> – from personal choice to barriers such as cost, a lack of digital ability, or inadequate </w:t>
      </w:r>
      <w:r w:rsidR="00CF5594">
        <w:t>broadband coverage</w:t>
      </w:r>
      <w:r w:rsidR="00A117C8">
        <w:t xml:space="preserve">. </w:t>
      </w:r>
    </w:p>
    <w:p w14:paraId="5816B915" w14:textId="4653F0EC" w:rsidR="00C90BAC" w:rsidRDefault="00A117C8" w:rsidP="008230FD">
      <w:r>
        <w:lastRenderedPageBreak/>
        <w:t xml:space="preserve">We use data from the </w:t>
      </w:r>
      <w:r w:rsidRPr="00971C69">
        <w:t>Household</w:t>
      </w:r>
      <w:r>
        <w:t>,</w:t>
      </w:r>
      <w:r w:rsidRPr="00971C69">
        <w:t xml:space="preserve"> Income and Labour Dynamics in Australia (HILDA) </w:t>
      </w:r>
      <w:r>
        <w:t xml:space="preserve">survey to track people over time and </w:t>
      </w:r>
      <w:r w:rsidR="00CF5594">
        <w:t xml:space="preserve">consider </w:t>
      </w:r>
      <w:r w:rsidR="006C0331">
        <w:t>the</w:t>
      </w:r>
      <w:r>
        <w:t xml:space="preserve"> </w:t>
      </w:r>
      <w:r w:rsidR="006C0331">
        <w:t xml:space="preserve">socioeconomic </w:t>
      </w:r>
      <w:r w:rsidRPr="00971C69">
        <w:t xml:space="preserve">characteristics </w:t>
      </w:r>
      <w:r w:rsidR="006C0331">
        <w:t>that</w:t>
      </w:r>
      <w:r w:rsidR="00CF5594">
        <w:t xml:space="preserve"> </w:t>
      </w:r>
      <w:r w:rsidR="006C0331">
        <w:t>influence both</w:t>
      </w:r>
      <w:r>
        <w:t xml:space="preserve"> </w:t>
      </w:r>
      <w:r w:rsidRPr="00971C69">
        <w:t>internet</w:t>
      </w:r>
      <w:r>
        <w:t xml:space="preserve"> acces</w:t>
      </w:r>
      <w:r w:rsidR="006C0331">
        <w:t>s and the</w:t>
      </w:r>
      <w:r w:rsidR="00ED1F7B">
        <w:t xml:space="preserve"> </w:t>
      </w:r>
      <w:r w:rsidR="006C0331">
        <w:t>duration of time</w:t>
      </w:r>
      <w:r w:rsidR="00ED1F7B">
        <w:t xml:space="preserve"> </w:t>
      </w:r>
      <w:r w:rsidR="006C0331">
        <w:t>a household spends without</w:t>
      </w:r>
      <w:r w:rsidR="00073C8B">
        <w:t xml:space="preserve"> </w:t>
      </w:r>
      <w:r w:rsidR="00ED1F7B">
        <w:t>internet</w:t>
      </w:r>
      <w:r w:rsidR="006C0331">
        <w:t xml:space="preserve"> access</w:t>
      </w:r>
      <w:r w:rsidRPr="00971C69">
        <w:t>.</w:t>
      </w:r>
      <w:r w:rsidR="00CF5594">
        <w:t xml:space="preserve"> By identifying the</w:t>
      </w:r>
      <w:r w:rsidR="00A178D4">
        <w:t>se</w:t>
      </w:r>
      <w:r w:rsidR="00CF5594">
        <w:t xml:space="preserve"> characteristics, </w:t>
      </w:r>
      <w:r w:rsidR="00A178D4">
        <w:t>our</w:t>
      </w:r>
      <w:r w:rsidR="00CF5594" w:rsidRPr="00971C69">
        <w:t xml:space="preserve"> research </w:t>
      </w:r>
      <w:r w:rsidR="00F102D1">
        <w:t>build</w:t>
      </w:r>
      <w:r w:rsidR="008F28EB">
        <w:t>s</w:t>
      </w:r>
      <w:r w:rsidR="00F102D1">
        <w:t xml:space="preserve"> the evidence base on </w:t>
      </w:r>
      <w:r w:rsidR="00F102D1" w:rsidRPr="00971C69">
        <w:t>digitally</w:t>
      </w:r>
      <w:r w:rsidR="00F102D1">
        <w:noBreakHyphen/>
      </w:r>
      <w:r w:rsidR="00F102D1" w:rsidRPr="00971C69">
        <w:t xml:space="preserve">excluded groups </w:t>
      </w:r>
      <w:r w:rsidR="00D4757E">
        <w:t>in Australia</w:t>
      </w:r>
      <w:r w:rsidR="00D4757E">
        <w:rPr>
          <w:rStyle w:val="FootnoteReference"/>
        </w:rPr>
        <w:footnoteReference w:id="3"/>
      </w:r>
      <w:r w:rsidR="00D4757E">
        <w:t xml:space="preserve"> </w:t>
      </w:r>
      <w:r w:rsidR="00CF5594" w:rsidRPr="00971C69">
        <w:t>a</w:t>
      </w:r>
      <w:r w:rsidR="00F102D1">
        <w:t xml:space="preserve">nd </w:t>
      </w:r>
      <w:r w:rsidR="008F28EB">
        <w:t xml:space="preserve">aims to </w:t>
      </w:r>
      <w:r w:rsidR="00F102D1">
        <w:t xml:space="preserve">better </w:t>
      </w:r>
      <w:r w:rsidR="0013522F">
        <w:t xml:space="preserve">inform </w:t>
      </w:r>
      <w:r w:rsidR="00F102D1">
        <w:t xml:space="preserve">policies </w:t>
      </w:r>
      <w:r w:rsidR="008F28EB">
        <w:t>directed at</w:t>
      </w:r>
      <w:r w:rsidR="00F211C5">
        <w:t xml:space="preserve"> </w:t>
      </w:r>
      <w:r w:rsidR="00CF5594" w:rsidRPr="00971C69">
        <w:t>improv</w:t>
      </w:r>
      <w:r w:rsidR="008F28EB">
        <w:t>ing</w:t>
      </w:r>
      <w:r w:rsidR="00CF5594" w:rsidRPr="00971C69">
        <w:t xml:space="preserve"> </w:t>
      </w:r>
      <w:r w:rsidR="00CF5594">
        <w:t xml:space="preserve">digital </w:t>
      </w:r>
      <w:r w:rsidR="00CF5594" w:rsidRPr="00971C69">
        <w:t>connect</w:t>
      </w:r>
      <w:r w:rsidR="00CF5594">
        <w:t>edness</w:t>
      </w:r>
      <w:r w:rsidR="00CF5594" w:rsidRPr="00971C69">
        <w:t>.</w:t>
      </w:r>
    </w:p>
    <w:p w14:paraId="7AC7343D" w14:textId="77777777" w:rsidR="00D77464" w:rsidRDefault="00D77464" w:rsidP="00B70437">
      <w:pPr>
        <w:pStyle w:val="Heading2"/>
      </w:pPr>
      <w:bookmarkStart w:id="10" w:name="_Toc206498924"/>
      <w:r>
        <w:t>Approach</w:t>
      </w:r>
      <w:bookmarkEnd w:id="10"/>
    </w:p>
    <w:p w14:paraId="472C11A7" w14:textId="27F6D0C3" w:rsidR="002665B9" w:rsidRDefault="004612CE" w:rsidP="00D0396F">
      <w:pPr>
        <w:pStyle w:val="Bullet1"/>
        <w:numPr>
          <w:ilvl w:val="0"/>
          <w:numId w:val="0"/>
        </w:numPr>
        <w:rPr>
          <w:lang w:val="en-AU"/>
        </w:rPr>
      </w:pPr>
      <w:r>
        <w:rPr>
          <w:lang w:val="en-AU"/>
        </w:rPr>
        <w:t xml:space="preserve">This paper </w:t>
      </w:r>
      <w:r w:rsidR="00D4757E">
        <w:rPr>
          <w:lang w:val="en-AU"/>
        </w:rPr>
        <w:t>identifies</w:t>
      </w:r>
      <w:r>
        <w:rPr>
          <w:lang w:val="en-AU"/>
        </w:rPr>
        <w:t xml:space="preserve"> </w:t>
      </w:r>
      <w:r w:rsidR="009D3DCD">
        <w:rPr>
          <w:lang w:val="en-AU"/>
        </w:rPr>
        <w:t>groups</w:t>
      </w:r>
      <w:r>
        <w:rPr>
          <w:lang w:val="en-AU"/>
        </w:rPr>
        <w:t xml:space="preserve"> </w:t>
      </w:r>
      <w:r w:rsidR="00DA7F75">
        <w:rPr>
          <w:lang w:val="en-AU"/>
        </w:rPr>
        <w:t xml:space="preserve">of Australians </w:t>
      </w:r>
      <w:r w:rsidR="0025449A">
        <w:rPr>
          <w:lang w:val="en-AU"/>
        </w:rPr>
        <w:t>who</w:t>
      </w:r>
      <w:r>
        <w:rPr>
          <w:lang w:val="en-AU"/>
        </w:rPr>
        <w:t xml:space="preserve"> experienc</w:t>
      </w:r>
      <w:r w:rsidR="0025449A">
        <w:rPr>
          <w:lang w:val="en-AU"/>
        </w:rPr>
        <w:t>e</w:t>
      </w:r>
      <w:r>
        <w:rPr>
          <w:lang w:val="en-AU"/>
        </w:rPr>
        <w:t xml:space="preserve"> lower levels of digital connectivity. While digital connectivity can be </w:t>
      </w:r>
      <w:r w:rsidR="00F211C5">
        <w:rPr>
          <w:lang w:val="en-AU"/>
        </w:rPr>
        <w:t>looked at</w:t>
      </w:r>
      <w:r>
        <w:rPr>
          <w:lang w:val="en-AU"/>
        </w:rPr>
        <w:t xml:space="preserve"> in </w:t>
      </w:r>
      <w:r w:rsidR="0025449A">
        <w:rPr>
          <w:lang w:val="en-AU"/>
        </w:rPr>
        <w:t>several</w:t>
      </w:r>
      <w:r>
        <w:rPr>
          <w:lang w:val="en-AU"/>
        </w:rPr>
        <w:t xml:space="preserve"> ways, our analysis</w:t>
      </w:r>
      <w:r w:rsidR="00F211C5">
        <w:rPr>
          <w:lang w:val="en-AU"/>
        </w:rPr>
        <w:t xml:space="preserve"> examines</w:t>
      </w:r>
      <w:r>
        <w:rPr>
          <w:lang w:val="en-AU"/>
        </w:rPr>
        <w:t xml:space="preserve"> digital connectivity </w:t>
      </w:r>
      <w:r w:rsidR="00D0396F">
        <w:rPr>
          <w:lang w:val="en-AU"/>
        </w:rPr>
        <w:t>i</w:t>
      </w:r>
      <w:r w:rsidR="00F211C5">
        <w:rPr>
          <w:lang w:val="en-AU"/>
        </w:rPr>
        <w:t>n</w:t>
      </w:r>
      <w:r w:rsidR="00D0396F">
        <w:rPr>
          <w:lang w:val="en-AU"/>
        </w:rPr>
        <w:t xml:space="preserve"> terms of having a home-based internet connection. </w:t>
      </w:r>
    </w:p>
    <w:p w14:paraId="3214F135" w14:textId="77777777" w:rsidR="004612CE" w:rsidRDefault="0025449A" w:rsidP="00D0396F">
      <w:pPr>
        <w:pStyle w:val="Bullet1"/>
        <w:numPr>
          <w:ilvl w:val="0"/>
          <w:numId w:val="0"/>
        </w:numPr>
        <w:rPr>
          <w:lang w:val="en-AU"/>
        </w:rPr>
      </w:pPr>
      <w:r>
        <w:rPr>
          <w:lang w:val="en-AU"/>
        </w:rPr>
        <w:t>D</w:t>
      </w:r>
      <w:r w:rsidR="001F3446">
        <w:rPr>
          <w:lang w:val="en-AU"/>
        </w:rPr>
        <w:t xml:space="preserve">igital connectivity for </w:t>
      </w:r>
      <w:r w:rsidR="006C0331">
        <w:rPr>
          <w:lang w:val="en-AU"/>
        </w:rPr>
        <w:t>different</w:t>
      </w:r>
      <w:r w:rsidR="00F15DAC">
        <w:rPr>
          <w:lang w:val="en-AU"/>
        </w:rPr>
        <w:t xml:space="preserve"> </w:t>
      </w:r>
      <w:r w:rsidR="009D3DCD">
        <w:rPr>
          <w:lang w:val="en-AU"/>
        </w:rPr>
        <w:t xml:space="preserve">groups </w:t>
      </w:r>
      <w:r>
        <w:rPr>
          <w:lang w:val="en-AU"/>
        </w:rPr>
        <w:t xml:space="preserve">is examined using a range of statistical techniques, from </w:t>
      </w:r>
      <w:r w:rsidR="00D0396F">
        <w:rPr>
          <w:lang w:val="en-AU"/>
        </w:rPr>
        <w:t>descriptive statistics</w:t>
      </w:r>
      <w:r w:rsidR="00991114">
        <w:rPr>
          <w:lang w:val="en-AU"/>
        </w:rPr>
        <w:t xml:space="preserve"> </w:t>
      </w:r>
      <w:r>
        <w:rPr>
          <w:lang w:val="en-AU"/>
        </w:rPr>
        <w:t xml:space="preserve">and </w:t>
      </w:r>
      <w:r w:rsidR="00D0396F">
        <w:rPr>
          <w:lang w:val="en-AU"/>
        </w:rPr>
        <w:t>logistic regression</w:t>
      </w:r>
      <w:r>
        <w:rPr>
          <w:lang w:val="en-AU"/>
        </w:rPr>
        <w:t>,</w:t>
      </w:r>
      <w:r w:rsidR="00D0396F">
        <w:rPr>
          <w:lang w:val="en-AU"/>
        </w:rPr>
        <w:t xml:space="preserve"> </w:t>
      </w:r>
      <w:r>
        <w:rPr>
          <w:lang w:val="en-AU"/>
        </w:rPr>
        <w:t>to</w:t>
      </w:r>
      <w:r w:rsidR="00DA7F75">
        <w:rPr>
          <w:lang w:val="en-AU"/>
        </w:rPr>
        <w:t xml:space="preserve"> examining internet access over time using</w:t>
      </w:r>
      <w:r>
        <w:rPr>
          <w:lang w:val="en-AU"/>
        </w:rPr>
        <w:t xml:space="preserve"> duration modelling</w:t>
      </w:r>
      <w:r w:rsidR="00F15DAC">
        <w:rPr>
          <w:lang w:val="en-AU"/>
        </w:rPr>
        <w:t>.</w:t>
      </w:r>
    </w:p>
    <w:p w14:paraId="68765073" w14:textId="77777777" w:rsidR="002665B9" w:rsidRDefault="007933E5" w:rsidP="00D77464">
      <w:pPr>
        <w:pStyle w:val="Bullet1"/>
        <w:numPr>
          <w:ilvl w:val="0"/>
          <w:numId w:val="0"/>
        </w:numPr>
        <w:rPr>
          <w:lang w:val="en-AU"/>
        </w:rPr>
      </w:pPr>
      <w:r>
        <w:rPr>
          <w:lang w:val="en-AU"/>
        </w:rPr>
        <w:t>D</w:t>
      </w:r>
      <w:r w:rsidR="00F15DAC">
        <w:rPr>
          <w:lang w:val="en-AU"/>
        </w:rPr>
        <w:t xml:space="preserve">escriptive statistics measure </w:t>
      </w:r>
      <w:r w:rsidR="00D77464">
        <w:rPr>
          <w:lang w:val="en-AU"/>
        </w:rPr>
        <w:t xml:space="preserve">the share </w:t>
      </w:r>
      <w:r w:rsidR="00041E4A">
        <w:rPr>
          <w:lang w:val="en-AU"/>
        </w:rPr>
        <w:t xml:space="preserve">of </w:t>
      </w:r>
      <w:r w:rsidR="00D77464">
        <w:rPr>
          <w:lang w:val="en-AU"/>
        </w:rPr>
        <w:t xml:space="preserve">the population of a given </w:t>
      </w:r>
      <w:r w:rsidR="002413FC">
        <w:rPr>
          <w:lang w:val="en-AU"/>
        </w:rPr>
        <w:t xml:space="preserve">group </w:t>
      </w:r>
      <w:r w:rsidR="0025449A">
        <w:rPr>
          <w:lang w:val="en-AU"/>
        </w:rPr>
        <w:t xml:space="preserve">who </w:t>
      </w:r>
      <w:r w:rsidR="00D77464">
        <w:rPr>
          <w:lang w:val="en-AU"/>
        </w:rPr>
        <w:t xml:space="preserve">did not have access to </w:t>
      </w:r>
      <w:r w:rsidR="00EA4C9E">
        <w:rPr>
          <w:lang w:val="en-AU"/>
        </w:rPr>
        <w:t xml:space="preserve">the </w:t>
      </w:r>
      <w:r w:rsidR="00D77464">
        <w:rPr>
          <w:lang w:val="en-AU"/>
        </w:rPr>
        <w:t>internet</w:t>
      </w:r>
      <w:r w:rsidR="009C214A">
        <w:rPr>
          <w:lang w:val="en-AU"/>
        </w:rPr>
        <w:t xml:space="preserve"> over the period</w:t>
      </w:r>
      <w:r w:rsidR="0025449A">
        <w:rPr>
          <w:lang w:val="en-AU"/>
        </w:rPr>
        <w:t xml:space="preserve"> analysed, from 2010 to 2022</w:t>
      </w:r>
      <w:r w:rsidR="00D77464">
        <w:rPr>
          <w:lang w:val="en-AU"/>
        </w:rPr>
        <w:t xml:space="preserve">. </w:t>
      </w:r>
    </w:p>
    <w:p w14:paraId="1DF93B16" w14:textId="30F825E2" w:rsidR="002665B9" w:rsidRDefault="00D77464" w:rsidP="00D77464">
      <w:pPr>
        <w:pStyle w:val="Bullet1"/>
        <w:numPr>
          <w:ilvl w:val="0"/>
          <w:numId w:val="0"/>
        </w:numPr>
        <w:rPr>
          <w:lang w:val="en-AU"/>
        </w:rPr>
      </w:pPr>
      <w:r>
        <w:rPr>
          <w:lang w:val="en-AU"/>
        </w:rPr>
        <w:t>Since a person can exhibit multiple characteristics which may affect their access to the internet</w:t>
      </w:r>
      <w:r w:rsidR="00575901">
        <w:rPr>
          <w:lang w:val="en-AU"/>
        </w:rPr>
        <w:t>,</w:t>
      </w:r>
      <w:r>
        <w:rPr>
          <w:lang w:val="en-AU"/>
        </w:rPr>
        <w:t xml:space="preserve"> we </w:t>
      </w:r>
      <w:r w:rsidR="00DA7F75">
        <w:rPr>
          <w:lang w:val="en-AU"/>
        </w:rPr>
        <w:t>also apply</w:t>
      </w:r>
      <w:r>
        <w:rPr>
          <w:lang w:val="en-AU"/>
        </w:rPr>
        <w:t xml:space="preserve"> regression</w:t>
      </w:r>
      <w:r w:rsidR="00DA7F75">
        <w:rPr>
          <w:lang w:val="en-AU"/>
        </w:rPr>
        <w:t xml:space="preserve"> modelling</w:t>
      </w:r>
      <w:r>
        <w:rPr>
          <w:lang w:val="en-AU"/>
        </w:rPr>
        <w:t xml:space="preserve">. </w:t>
      </w:r>
      <w:r w:rsidR="0025449A">
        <w:rPr>
          <w:lang w:val="en-AU"/>
        </w:rPr>
        <w:t>L</w:t>
      </w:r>
      <w:r>
        <w:rPr>
          <w:lang w:val="en-AU"/>
        </w:rPr>
        <w:t xml:space="preserve">ogistic regression </w:t>
      </w:r>
      <w:r w:rsidR="00DA7F75">
        <w:rPr>
          <w:lang w:val="en-AU"/>
        </w:rPr>
        <w:t xml:space="preserve">allows us to estimate the </w:t>
      </w:r>
      <w:r w:rsidR="00F15DAC" w:rsidRPr="00433E34">
        <w:t xml:space="preserve">percentage change in the probability of </w:t>
      </w:r>
      <w:r w:rsidR="00F15DAC">
        <w:rPr>
          <w:lang w:val="en-AU"/>
        </w:rPr>
        <w:t xml:space="preserve">having internet access </w:t>
      </w:r>
      <w:r w:rsidR="00F15DAC" w:rsidRPr="00433E34">
        <w:t>if a given variable is changed by one unit of measure</w:t>
      </w:r>
      <w:r w:rsidR="00575901">
        <w:rPr>
          <w:lang w:val="en-AU"/>
        </w:rPr>
        <w:t>, while holding other observed characteristics constant</w:t>
      </w:r>
      <w:r w:rsidR="00F15DAC">
        <w:rPr>
          <w:lang w:val="en-US"/>
        </w:rPr>
        <w:t>.</w:t>
      </w:r>
      <w:r w:rsidR="00F15DAC">
        <w:rPr>
          <w:lang w:val="en-AU"/>
        </w:rPr>
        <w:t xml:space="preserve"> </w:t>
      </w:r>
      <w:r w:rsidR="009C214A">
        <w:rPr>
          <w:lang w:val="en-AU"/>
        </w:rPr>
        <w:t>Details of this analysis are</w:t>
      </w:r>
      <w:r w:rsidR="00F211C5">
        <w:rPr>
          <w:lang w:val="en-AU"/>
        </w:rPr>
        <w:t xml:space="preserve"> shown </w:t>
      </w:r>
      <w:r w:rsidR="00F211C5" w:rsidRPr="003546DF">
        <w:rPr>
          <w:lang w:val="en-AU"/>
        </w:rPr>
        <w:t>in</w:t>
      </w:r>
      <w:r w:rsidR="00BF11B4">
        <w:rPr>
          <w:i/>
          <w:lang w:val="en-AU"/>
        </w:rPr>
        <w:t xml:space="preserve"> </w:t>
      </w:r>
      <w:r w:rsidR="00BF11B4" w:rsidRPr="00BF11B4">
        <w:rPr>
          <w:i/>
          <w:lang w:val="en-AU"/>
        </w:rPr>
        <w:fldChar w:fldCharType="begin"/>
      </w:r>
      <w:r w:rsidR="00BF11B4" w:rsidRPr="00BF11B4">
        <w:rPr>
          <w:i/>
          <w:lang w:val="en-AU"/>
        </w:rPr>
        <w:instrText xml:space="preserve"> REF _Ref166678830 \h </w:instrText>
      </w:r>
      <w:r w:rsidR="00BF11B4" w:rsidRPr="00BF11B4">
        <w:rPr>
          <w:i/>
          <w:lang w:val="en-AU"/>
        </w:rPr>
      </w:r>
      <w:r w:rsidR="00BF11B4" w:rsidRPr="00BF11B4">
        <w:rPr>
          <w:i/>
          <w:lang w:val="en-AU"/>
        </w:rPr>
        <w:instrText xml:space="preserve"> \* MERGEFORMAT </w:instrText>
      </w:r>
      <w:r w:rsidR="00BF11B4" w:rsidRPr="00BF11B4">
        <w:rPr>
          <w:i/>
          <w:lang w:val="en-AU"/>
        </w:rPr>
        <w:fldChar w:fldCharType="separate"/>
      </w:r>
      <w:r w:rsidR="00AB0A29" w:rsidRPr="00AB0A29">
        <w:rPr>
          <w:i/>
        </w:rPr>
        <w:t>Attachment B - Logistic regression</w:t>
      </w:r>
      <w:r w:rsidR="00BF11B4" w:rsidRPr="00BF11B4">
        <w:rPr>
          <w:i/>
          <w:lang w:val="en-AU"/>
        </w:rPr>
        <w:fldChar w:fldCharType="end"/>
      </w:r>
      <w:r w:rsidR="00EF5605">
        <w:rPr>
          <w:lang w:val="en-AU"/>
        </w:rPr>
        <w:t>.</w:t>
      </w:r>
    </w:p>
    <w:p w14:paraId="7D5C7AFA" w14:textId="01AD4DD3" w:rsidR="009C214A" w:rsidRDefault="00F86CD6" w:rsidP="00D77464">
      <w:pPr>
        <w:pStyle w:val="Bullet1"/>
        <w:numPr>
          <w:ilvl w:val="0"/>
          <w:numId w:val="0"/>
        </w:numPr>
        <w:rPr>
          <w:lang w:val="en-AU"/>
        </w:rPr>
      </w:pPr>
      <w:r>
        <w:rPr>
          <w:lang w:val="en-AU"/>
        </w:rPr>
        <w:t>D</w:t>
      </w:r>
      <w:r w:rsidR="0025449A">
        <w:rPr>
          <w:lang w:val="en-AU"/>
        </w:rPr>
        <w:t>uration modelling</w:t>
      </w:r>
      <w:r>
        <w:rPr>
          <w:lang w:val="en-AU"/>
        </w:rPr>
        <w:t xml:space="preserve"> was also used to examine whether</w:t>
      </w:r>
      <w:r w:rsidR="00D77464">
        <w:rPr>
          <w:lang w:val="en-AU"/>
        </w:rPr>
        <w:t xml:space="preserve"> </w:t>
      </w:r>
      <w:r w:rsidR="001C6FAE">
        <w:rPr>
          <w:lang w:val="en-AU"/>
        </w:rPr>
        <w:t>a given</w:t>
      </w:r>
      <w:r w:rsidR="00D77464">
        <w:rPr>
          <w:lang w:val="en-AU"/>
        </w:rPr>
        <w:t xml:space="preserve"> characteristic h</w:t>
      </w:r>
      <w:r w:rsidR="001C6FAE">
        <w:rPr>
          <w:lang w:val="en-AU"/>
        </w:rPr>
        <w:t>a</w:t>
      </w:r>
      <w:r w:rsidR="00030859">
        <w:rPr>
          <w:lang w:val="en-AU"/>
        </w:rPr>
        <w:t>d</w:t>
      </w:r>
      <w:r w:rsidR="00D77464">
        <w:rPr>
          <w:lang w:val="en-AU"/>
        </w:rPr>
        <w:t xml:space="preserve"> a more enduring influence on</w:t>
      </w:r>
      <w:r w:rsidR="00F15DAC">
        <w:rPr>
          <w:lang w:val="en-AU"/>
        </w:rPr>
        <w:t xml:space="preserve"> </w:t>
      </w:r>
      <w:r w:rsidR="0080201B">
        <w:rPr>
          <w:lang w:val="en-AU"/>
        </w:rPr>
        <w:t xml:space="preserve">lack of </w:t>
      </w:r>
      <w:r w:rsidR="00D77464">
        <w:rPr>
          <w:lang w:val="en-AU"/>
        </w:rPr>
        <w:t>internet</w:t>
      </w:r>
      <w:r w:rsidR="007933E5">
        <w:rPr>
          <w:lang w:val="en-AU"/>
        </w:rPr>
        <w:t xml:space="preserve"> access</w:t>
      </w:r>
      <w:r>
        <w:rPr>
          <w:lang w:val="en-AU"/>
        </w:rPr>
        <w:t xml:space="preserve"> over time</w:t>
      </w:r>
      <w:r w:rsidR="001C6FAE">
        <w:rPr>
          <w:lang w:val="en-AU"/>
        </w:rPr>
        <w:t xml:space="preserve"> while holding other</w:t>
      </w:r>
      <w:r w:rsidR="00991114">
        <w:rPr>
          <w:lang w:val="en-AU"/>
        </w:rPr>
        <w:t xml:space="preserve"> observed</w:t>
      </w:r>
      <w:r w:rsidR="001C6FAE">
        <w:rPr>
          <w:lang w:val="en-AU"/>
        </w:rPr>
        <w:t xml:space="preserve"> characteristics constant</w:t>
      </w:r>
      <w:r w:rsidR="00D77464">
        <w:rPr>
          <w:lang w:val="en-AU"/>
        </w:rPr>
        <w:t xml:space="preserve">. </w:t>
      </w:r>
      <w:r w:rsidR="0025449A">
        <w:rPr>
          <w:lang w:val="en-AU"/>
        </w:rPr>
        <w:t>E</w:t>
      </w:r>
      <w:proofErr w:type="spellStart"/>
      <w:r w:rsidR="00F15DAC">
        <w:t>stimates</w:t>
      </w:r>
      <w:proofErr w:type="spellEnd"/>
      <w:r w:rsidR="00991114">
        <w:rPr>
          <w:lang w:val="en-AU"/>
        </w:rPr>
        <w:t xml:space="preserve"> from this analysis</w:t>
      </w:r>
      <w:r w:rsidR="00F15DAC">
        <w:t xml:space="preserve"> </w:t>
      </w:r>
      <w:r w:rsidR="0025449A">
        <w:rPr>
          <w:lang w:val="en-AU"/>
        </w:rPr>
        <w:t xml:space="preserve">are presented </w:t>
      </w:r>
      <w:r w:rsidR="00F15DAC">
        <w:t xml:space="preserve">in </w:t>
      </w:r>
      <w:r w:rsidR="00F15DAC">
        <w:rPr>
          <w:lang w:val="en-AU"/>
        </w:rPr>
        <w:t xml:space="preserve">terms of the </w:t>
      </w:r>
      <w:r w:rsidR="00F15DAC">
        <w:t xml:space="preserve">relative speed of gaining access to </w:t>
      </w:r>
      <w:r>
        <w:rPr>
          <w:lang w:val="en-AU"/>
        </w:rPr>
        <w:t xml:space="preserve">the </w:t>
      </w:r>
      <w:r w:rsidR="00F15DAC">
        <w:t xml:space="preserve">internet </w:t>
      </w:r>
      <w:r w:rsidR="00F15DAC">
        <w:rPr>
          <w:lang w:val="en-US"/>
        </w:rPr>
        <w:t xml:space="preserve">for different </w:t>
      </w:r>
      <w:r w:rsidR="002413FC">
        <w:rPr>
          <w:lang w:val="en-US"/>
        </w:rPr>
        <w:t>groups</w:t>
      </w:r>
      <w:r w:rsidR="00F15DAC">
        <w:rPr>
          <w:lang w:val="en-US"/>
        </w:rPr>
        <w:t xml:space="preserve">, where </w:t>
      </w:r>
      <w:r w:rsidR="00F15DAC">
        <w:rPr>
          <w:lang w:val="en-AU"/>
        </w:rPr>
        <w:t>a</w:t>
      </w:r>
      <w:r w:rsidR="00F15DAC" w:rsidRPr="0068442A">
        <w:rPr>
          <w:lang w:val="en-AU"/>
        </w:rPr>
        <w:t xml:space="preserve"> longer time spent without access to the internet indicate</w:t>
      </w:r>
      <w:r w:rsidR="00F15DAC">
        <w:rPr>
          <w:lang w:val="en-AU"/>
        </w:rPr>
        <w:t>s</w:t>
      </w:r>
      <w:r w:rsidR="00F15DAC" w:rsidRPr="0068442A">
        <w:rPr>
          <w:lang w:val="en-AU"/>
        </w:rPr>
        <w:t xml:space="preserve"> </w:t>
      </w:r>
      <w:r w:rsidR="00F15DAC">
        <w:rPr>
          <w:lang w:val="en-AU"/>
        </w:rPr>
        <w:t>more</w:t>
      </w:r>
      <w:r w:rsidR="00F15DAC" w:rsidRPr="0068442A">
        <w:rPr>
          <w:lang w:val="en-AU"/>
        </w:rPr>
        <w:t xml:space="preserve"> </w:t>
      </w:r>
      <w:r w:rsidR="0025449A">
        <w:rPr>
          <w:lang w:val="en-AU"/>
        </w:rPr>
        <w:t>p</w:t>
      </w:r>
      <w:r w:rsidR="00F15DAC" w:rsidRPr="0068442A">
        <w:rPr>
          <w:lang w:val="en-AU"/>
        </w:rPr>
        <w:t xml:space="preserve">ersistent </w:t>
      </w:r>
      <w:r w:rsidR="0025449A">
        <w:rPr>
          <w:lang w:val="en-AU"/>
        </w:rPr>
        <w:t>d</w:t>
      </w:r>
      <w:r w:rsidR="00F15DAC" w:rsidRPr="0068442A">
        <w:rPr>
          <w:lang w:val="en-AU"/>
        </w:rPr>
        <w:t xml:space="preserve">isadvantage. </w:t>
      </w:r>
      <w:r w:rsidR="0025449A">
        <w:rPr>
          <w:lang w:val="en-AU"/>
        </w:rPr>
        <w:t>D</w:t>
      </w:r>
      <w:r w:rsidR="001C6FAE">
        <w:rPr>
          <w:lang w:val="en-AU"/>
        </w:rPr>
        <w:t>etails of</w:t>
      </w:r>
      <w:r w:rsidR="0025449A">
        <w:rPr>
          <w:lang w:val="en-AU"/>
        </w:rPr>
        <w:t xml:space="preserve"> this analysis are</w:t>
      </w:r>
      <w:r w:rsidR="001C6FAE">
        <w:rPr>
          <w:lang w:val="en-AU"/>
        </w:rPr>
        <w:t xml:space="preserve"> </w:t>
      </w:r>
      <w:r w:rsidR="00F211C5">
        <w:rPr>
          <w:lang w:val="en-AU"/>
        </w:rPr>
        <w:t>shown in</w:t>
      </w:r>
      <w:r w:rsidR="00BF11B4">
        <w:rPr>
          <w:lang w:val="en-AU"/>
        </w:rPr>
        <w:t xml:space="preserve"> </w:t>
      </w:r>
      <w:r w:rsidR="00BF11B4" w:rsidRPr="00BF11B4">
        <w:rPr>
          <w:i/>
          <w:lang w:val="en-AU"/>
        </w:rPr>
        <w:fldChar w:fldCharType="begin"/>
      </w:r>
      <w:r w:rsidR="00BF11B4" w:rsidRPr="00BF11B4">
        <w:rPr>
          <w:i/>
          <w:lang w:val="en-AU"/>
        </w:rPr>
        <w:instrText xml:space="preserve"> REF _Ref184824258 \h </w:instrText>
      </w:r>
      <w:r w:rsidR="00BF11B4" w:rsidRPr="00BF11B4">
        <w:rPr>
          <w:i/>
          <w:lang w:val="en-AU"/>
        </w:rPr>
      </w:r>
      <w:r w:rsidR="00BF11B4">
        <w:rPr>
          <w:i/>
          <w:lang w:val="en-AU"/>
        </w:rPr>
        <w:instrText xml:space="preserve"> \* MERGEFORMAT </w:instrText>
      </w:r>
      <w:r w:rsidR="00BF11B4" w:rsidRPr="00BF11B4">
        <w:rPr>
          <w:i/>
          <w:lang w:val="en-AU"/>
        </w:rPr>
        <w:fldChar w:fldCharType="separate"/>
      </w:r>
      <w:r w:rsidR="00AB0A29" w:rsidRPr="00AB0A29">
        <w:rPr>
          <w:i/>
        </w:rPr>
        <w:t>Attachment C - Duration modelling</w:t>
      </w:r>
      <w:r w:rsidR="00BF11B4" w:rsidRPr="00BF11B4">
        <w:rPr>
          <w:i/>
          <w:lang w:val="en-AU"/>
        </w:rPr>
        <w:fldChar w:fldCharType="end"/>
      </w:r>
      <w:r w:rsidR="00EF5605" w:rsidRPr="00C02E30">
        <w:rPr>
          <w:lang w:val="en-AU"/>
        </w:rPr>
        <w:t>.</w:t>
      </w:r>
    </w:p>
    <w:p w14:paraId="5FE6CDAB" w14:textId="77777777" w:rsidR="00DD5EFA" w:rsidRDefault="004153E1" w:rsidP="003E362E">
      <w:pPr>
        <w:pStyle w:val="Heading1"/>
      </w:pPr>
      <w:bookmarkStart w:id="11" w:name="_Ref167179632"/>
      <w:bookmarkStart w:id="12" w:name="_Toc167279197"/>
      <w:bookmarkStart w:id="13" w:name="_Toc206498925"/>
      <w:r>
        <w:t xml:space="preserve">Access to </w:t>
      </w:r>
      <w:r w:rsidR="00830CDB">
        <w:t xml:space="preserve">the </w:t>
      </w:r>
      <w:r>
        <w:t>internet is improving</w:t>
      </w:r>
      <w:bookmarkEnd w:id="11"/>
      <w:bookmarkEnd w:id="12"/>
      <w:bookmarkEnd w:id="13"/>
    </w:p>
    <w:p w14:paraId="346CF4E9" w14:textId="3E116C32" w:rsidR="00DD05CA" w:rsidRDefault="00245EDB" w:rsidP="00B60309">
      <w:r>
        <w:t>HILDA data show that o</w:t>
      </w:r>
      <w:r w:rsidR="00430E84">
        <w:t xml:space="preserve">ver the past </w:t>
      </w:r>
      <w:r w:rsidR="00BA2C66">
        <w:t>decade</w:t>
      </w:r>
      <w:r w:rsidR="00A62ED4">
        <w:t>,</w:t>
      </w:r>
      <w:r w:rsidR="00430E84">
        <w:t xml:space="preserve"> the share of Australians</w:t>
      </w:r>
      <w:r w:rsidR="006738BD">
        <w:rPr>
          <w:rStyle w:val="FootnoteReference"/>
          <w:lang w:val="en-US"/>
        </w:rPr>
        <w:footnoteReference w:id="4"/>
      </w:r>
      <w:r w:rsidR="00430E84">
        <w:t xml:space="preserve"> without </w:t>
      </w:r>
      <w:r w:rsidR="00103F0B">
        <w:t xml:space="preserve">the </w:t>
      </w:r>
      <w:r w:rsidR="00430E84">
        <w:t>internet at home dropped significantly. By 2022,</w:t>
      </w:r>
      <w:r w:rsidR="00656C7C">
        <w:t xml:space="preserve"> only 3</w:t>
      </w:r>
      <w:r w:rsidR="002A4D21">
        <w:t xml:space="preserve">% of the Australian population </w:t>
      </w:r>
      <w:r w:rsidR="0067135F">
        <w:t>did not have an</w:t>
      </w:r>
      <w:r w:rsidR="002A4D21">
        <w:t xml:space="preserve"> internet connection at </w:t>
      </w:r>
      <w:r w:rsidR="00430E84">
        <w:t>home</w:t>
      </w:r>
      <w:r w:rsidR="002A4D21">
        <w:t xml:space="preserve">, </w:t>
      </w:r>
      <w:r w:rsidR="00656C7C">
        <w:t>down</w:t>
      </w:r>
      <w:r w:rsidR="002A4D21">
        <w:t xml:space="preserve"> from </w:t>
      </w:r>
      <w:r w:rsidR="00656C7C">
        <w:t>16</w:t>
      </w:r>
      <w:r w:rsidR="002A4D21">
        <w:t>% in 2010</w:t>
      </w:r>
      <w:r w:rsidR="009C0B06">
        <w:t xml:space="preserve"> (</w:t>
      </w:r>
      <w:r w:rsidR="00CB6C6A">
        <w:fldChar w:fldCharType="begin"/>
      </w:r>
      <w:r w:rsidR="00CB6C6A">
        <w:instrText xml:space="preserve"> REF _Ref183678014 \h </w:instrText>
      </w:r>
      <w:r w:rsidR="00CB6C6A">
        <w:fldChar w:fldCharType="separate"/>
      </w:r>
      <w:r w:rsidR="00AB0A29">
        <w:t xml:space="preserve">Figure </w:t>
      </w:r>
      <w:r w:rsidR="00AB0A29">
        <w:rPr>
          <w:noProof/>
        </w:rPr>
        <w:t>1</w:t>
      </w:r>
      <w:r w:rsidR="00CB6C6A">
        <w:fldChar w:fldCharType="end"/>
      </w:r>
      <w:r w:rsidR="009C0B06">
        <w:t>).</w:t>
      </w:r>
      <w:r w:rsidR="00354A2E">
        <w:rPr>
          <w:rStyle w:val="FootnoteReference"/>
        </w:rPr>
        <w:footnoteReference w:id="5"/>
      </w:r>
      <w:r w:rsidR="00656C7C">
        <w:t xml:space="preserve"> </w:t>
      </w:r>
      <w:r w:rsidR="00740CD1">
        <w:t>During this period</w:t>
      </w:r>
      <w:r w:rsidR="00B93341">
        <w:t>,</w:t>
      </w:r>
      <w:r w:rsidR="00740CD1">
        <w:t xml:space="preserve"> there were significant changes to the telecommunications landscape</w:t>
      </w:r>
      <w:r w:rsidR="009C0B06">
        <w:t>, including: the rollout of t</w:t>
      </w:r>
      <w:r w:rsidR="00740CD1">
        <w:t>he National Broadband Network (NBN)</w:t>
      </w:r>
      <w:r w:rsidR="009C0B06">
        <w:t>, improved mo</w:t>
      </w:r>
      <w:r w:rsidR="00740CD1">
        <w:t>bile and fixed</w:t>
      </w:r>
      <w:r w:rsidR="009C0B06">
        <w:t xml:space="preserve"> broadband</w:t>
      </w:r>
      <w:r w:rsidR="00740CD1">
        <w:t xml:space="preserve"> coverage</w:t>
      </w:r>
      <w:r w:rsidR="009C0B06">
        <w:t xml:space="preserve"> – particularly in</w:t>
      </w:r>
      <w:r w:rsidR="00740CD1">
        <w:t xml:space="preserve"> regional </w:t>
      </w:r>
      <w:r w:rsidR="00B93341">
        <w:t>Australia</w:t>
      </w:r>
      <w:r w:rsidR="00F86759">
        <w:t>,</w:t>
      </w:r>
      <w:r w:rsidR="00B70B70">
        <w:t xml:space="preserve"> and </w:t>
      </w:r>
      <w:r w:rsidR="009C0B06">
        <w:t xml:space="preserve">further </w:t>
      </w:r>
      <w:r w:rsidR="00740CD1">
        <w:t xml:space="preserve">technological advances </w:t>
      </w:r>
      <w:r w:rsidR="009C0B06">
        <w:t xml:space="preserve">which have </w:t>
      </w:r>
      <w:r w:rsidR="00740CD1">
        <w:t>encouraged widespread adoption of smartphones and other internet-enabled devices</w:t>
      </w:r>
      <w:r w:rsidR="009C0B06">
        <w:t>. Amongst these changes</w:t>
      </w:r>
      <w:r w:rsidR="00740CD1">
        <w:t xml:space="preserve">, there were </w:t>
      </w:r>
      <w:r w:rsidR="002E36BC">
        <w:t xml:space="preserve">also </w:t>
      </w:r>
      <w:r w:rsidR="00740CD1">
        <w:t>sustained decreases in the price</w:t>
      </w:r>
      <w:r w:rsidR="009C0B06">
        <w:t>s</w:t>
      </w:r>
      <w:r w:rsidR="00740CD1">
        <w:t xml:space="preserve"> of telecommunications services</w:t>
      </w:r>
      <w:r w:rsidR="001B75DB">
        <w:t xml:space="preserve">, </w:t>
      </w:r>
      <w:r w:rsidR="00827E57">
        <w:t xml:space="preserve">leading to </w:t>
      </w:r>
      <w:r w:rsidR="0003256F">
        <w:t xml:space="preserve">some connectivity offerings becoming </w:t>
      </w:r>
      <w:r w:rsidR="00BE3E45">
        <w:t>more affordable</w:t>
      </w:r>
      <w:r w:rsidR="001B75DB">
        <w:t xml:space="preserve"> </w:t>
      </w:r>
      <w:sdt>
        <w:sdtPr>
          <w:id w:val="-525028362"/>
          <w:citation/>
        </w:sdtPr>
        <w:sdtContent>
          <w:r w:rsidR="001B75DB">
            <w:fldChar w:fldCharType="begin"/>
          </w:r>
          <w:r w:rsidR="001B75DB">
            <w:rPr>
              <w:lang w:val="en-US"/>
            </w:rPr>
            <w:instrText xml:space="preserve"> CITATION BCA23 \l 1033 </w:instrText>
          </w:r>
          <w:r w:rsidR="001B75DB">
            <w:fldChar w:fldCharType="separate"/>
          </w:r>
          <w:r w:rsidR="00AB0A29">
            <w:rPr>
              <w:noProof/>
              <w:lang w:val="en-US"/>
            </w:rPr>
            <w:t>(BCARR 2023)</w:t>
          </w:r>
          <w:r w:rsidR="001B75DB">
            <w:fldChar w:fldCharType="end"/>
          </w:r>
        </w:sdtContent>
      </w:sdt>
      <w:r w:rsidR="001B75DB">
        <w:t>.</w:t>
      </w:r>
      <w:r w:rsidR="00CD7BBB">
        <w:rPr>
          <w:rStyle w:val="FootnoteReference"/>
        </w:rPr>
        <w:footnoteReference w:id="6"/>
      </w:r>
    </w:p>
    <w:p w14:paraId="18A04FAE" w14:textId="1A832E9F" w:rsidR="003B4D3E" w:rsidRDefault="003B4D3E" w:rsidP="003B4D3E">
      <w:pPr>
        <w:pStyle w:val="Caption"/>
        <w:keepNext/>
      </w:pPr>
      <w:bookmarkStart w:id="15" w:name="_Ref183678014"/>
      <w:r>
        <w:lastRenderedPageBreak/>
        <w:t xml:space="preserve">Figure </w:t>
      </w:r>
      <w:fldSimple w:instr=" SEQ Figure \* ARABIC ">
        <w:r w:rsidR="00AB0A29">
          <w:rPr>
            <w:noProof/>
          </w:rPr>
          <w:t>1</w:t>
        </w:r>
      </w:fldSimple>
      <w:bookmarkEnd w:id="15"/>
      <w:r>
        <w:t>: Internet access at home, 2010 to 2022</w:t>
      </w:r>
    </w:p>
    <w:p w14:paraId="591D8320" w14:textId="7246E12F" w:rsidR="008A6BAA" w:rsidRDefault="00627595" w:rsidP="009545E4">
      <w:pPr>
        <w:pStyle w:val="Sourcenotes"/>
        <w:keepNext/>
        <w:jc w:val="center"/>
      </w:pPr>
      <w:r>
        <w:rPr>
          <w:noProof/>
        </w:rPr>
        <w:drawing>
          <wp:inline distT="0" distB="0" distL="0" distR="0" wp14:anchorId="48BA013F" wp14:editId="2E545CD8">
            <wp:extent cx="5969000" cy="2698750"/>
            <wp:effectExtent l="0" t="0" r="0" b="6350"/>
            <wp:docPr id="16" name="Chart 16" descr="Figure 1 shows the change in the percentage of Australian population not having internet access at home between 2010 and 2022. The share of Australian not having access to internet at home has dropped from 16% in 2010 to 3% in 2022.">
              <a:extLst xmlns:a="http://schemas.openxmlformats.org/drawingml/2006/main">
                <a:ext uri="{FF2B5EF4-FFF2-40B4-BE49-F238E27FC236}">
                  <a16:creationId xmlns:a16="http://schemas.microsoft.com/office/drawing/2014/main" id="{546CC83A-9075-4E71-B079-341BF8E20B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Del="00627595">
        <w:rPr>
          <w:noProof/>
        </w:rPr>
        <w:t xml:space="preserve"> </w:t>
      </w:r>
    </w:p>
    <w:p w14:paraId="5C3C5650" w14:textId="77777777" w:rsidR="00B53D03" w:rsidRPr="00B53D03" w:rsidRDefault="005F484C" w:rsidP="009D0FB4">
      <w:pPr>
        <w:pStyle w:val="Sourcenotes"/>
        <w:keepNext/>
      </w:pPr>
      <w:r w:rsidRPr="005F794B">
        <w:t>Source</w:t>
      </w:r>
      <w:r>
        <w:t>:</w:t>
      </w:r>
      <w:r w:rsidRPr="005F794B">
        <w:t xml:space="preserve"> </w:t>
      </w:r>
      <w:r>
        <w:t>The HILDA Survey, Release 2</w:t>
      </w:r>
      <w:r>
        <w:rPr>
          <w:lang w:val="en-AU"/>
        </w:rPr>
        <w:t>2</w:t>
      </w:r>
      <w:r>
        <w:t>; BCARR calculations</w:t>
      </w:r>
      <w:r w:rsidRPr="005F794B">
        <w:t>.</w:t>
      </w:r>
    </w:p>
    <w:p w14:paraId="11C8264A" w14:textId="13F3FF68" w:rsidR="00910D57" w:rsidRDefault="00827E57" w:rsidP="00C15FC3">
      <w:pPr>
        <w:pStyle w:val="Heading2"/>
      </w:pPr>
      <w:bookmarkStart w:id="16" w:name="_Toc206498926"/>
      <w:r>
        <w:t>The i</w:t>
      </w:r>
      <w:r w:rsidR="003F01E5">
        <w:t>nternet is increasingly viewed a</w:t>
      </w:r>
      <w:r w:rsidR="003C7B83">
        <w:t>s</w:t>
      </w:r>
      <w:r w:rsidR="002E36BC">
        <w:t xml:space="preserve"> an</w:t>
      </w:r>
      <w:r w:rsidR="003C7B83">
        <w:t xml:space="preserve"> essential</w:t>
      </w:r>
      <w:r w:rsidR="002E36BC">
        <w:t xml:space="preserve"> service</w:t>
      </w:r>
      <w:bookmarkEnd w:id="16"/>
    </w:p>
    <w:p w14:paraId="00241CFD" w14:textId="49D6CED6" w:rsidR="00854AC9" w:rsidRDefault="003C7B83" w:rsidP="003C7B83">
      <w:r>
        <w:t xml:space="preserve">In 2022, 74% of Australians </w:t>
      </w:r>
      <w:r w:rsidR="00991114">
        <w:t>considered</w:t>
      </w:r>
      <w:r>
        <w:t xml:space="preserve"> internet access at home as essential, and some</w:t>
      </w:r>
      <w:r w:rsidR="00066BDB">
        <w:t>thing</w:t>
      </w:r>
      <w:r>
        <w:t xml:space="preserve"> that no household should have to go without. This is a significant increase </w:t>
      </w:r>
      <w:r w:rsidR="00066BDB">
        <w:t>from</w:t>
      </w:r>
      <w:r>
        <w:t xml:space="preserve"> 2014, </w:t>
      </w:r>
      <w:r w:rsidR="00DC5D0E">
        <w:t xml:space="preserve">when </w:t>
      </w:r>
      <w:r>
        <w:t xml:space="preserve">only </w:t>
      </w:r>
      <w:r w:rsidR="00125C1D">
        <w:t>half</w:t>
      </w:r>
      <w:r>
        <w:t xml:space="preserve"> </w:t>
      </w:r>
      <w:r w:rsidR="00B70B70">
        <w:t>of Australians</w:t>
      </w:r>
      <w:r>
        <w:t xml:space="preserve"> viewed </w:t>
      </w:r>
      <w:r w:rsidR="00836DAD">
        <w:t>having</w:t>
      </w:r>
      <w:r w:rsidR="00827E57">
        <w:t xml:space="preserve"> the</w:t>
      </w:r>
      <w:r w:rsidR="00836DAD">
        <w:t xml:space="preserve"> </w:t>
      </w:r>
      <w:r w:rsidR="00AD5BDC">
        <w:t>internet at home</w:t>
      </w:r>
      <w:r>
        <w:t xml:space="preserve"> as essential</w:t>
      </w:r>
      <w:r w:rsidR="00196B07">
        <w:t xml:space="preserve"> (</w:t>
      </w:r>
      <w:r w:rsidR="00196B07">
        <w:fldChar w:fldCharType="begin"/>
      </w:r>
      <w:r w:rsidR="00196B07">
        <w:instrText xml:space="preserve"> REF _Ref183165892 \h </w:instrText>
      </w:r>
      <w:r w:rsidR="00196B07">
        <w:fldChar w:fldCharType="separate"/>
      </w:r>
      <w:r w:rsidR="00AB0A29">
        <w:t xml:space="preserve">Figure </w:t>
      </w:r>
      <w:r w:rsidR="00AB0A29">
        <w:rPr>
          <w:noProof/>
        </w:rPr>
        <w:t>2</w:t>
      </w:r>
      <w:r w:rsidR="00196B07">
        <w:fldChar w:fldCharType="end"/>
      </w:r>
      <w:r w:rsidR="00196B07">
        <w:t>)</w:t>
      </w:r>
      <w:r>
        <w:t>.</w:t>
      </w:r>
      <w:r w:rsidR="00B73438">
        <w:rPr>
          <w:rStyle w:val="FootnoteReference"/>
        </w:rPr>
        <w:footnoteReference w:id="7"/>
      </w:r>
      <w:r w:rsidR="00854AC9">
        <w:t xml:space="preserve"> </w:t>
      </w:r>
    </w:p>
    <w:p w14:paraId="46719596" w14:textId="1CF1EFD7" w:rsidR="00C2571C" w:rsidRDefault="00125C1D" w:rsidP="003C7B83">
      <w:r>
        <w:t>Perhaps unsurprisingly,</w:t>
      </w:r>
      <w:r w:rsidR="00A33065">
        <w:t xml:space="preserve"> HILDA data show that</w:t>
      </w:r>
      <w:r>
        <w:t xml:space="preserve"> p</w:t>
      </w:r>
      <w:r w:rsidR="00AD5BDC">
        <w:t xml:space="preserve">eople </w:t>
      </w:r>
      <w:r>
        <w:t>who</w:t>
      </w:r>
      <w:r w:rsidR="00B949DA">
        <w:t xml:space="preserve"> had a</w:t>
      </w:r>
      <w:r w:rsidR="003C7B83">
        <w:t xml:space="preserve"> home-based internet connection </w:t>
      </w:r>
      <w:r w:rsidR="00B949DA">
        <w:t xml:space="preserve">were more likely to view </w:t>
      </w:r>
      <w:r w:rsidR="00F86759">
        <w:t xml:space="preserve">the </w:t>
      </w:r>
      <w:r w:rsidR="00B949DA">
        <w:t xml:space="preserve">internet </w:t>
      </w:r>
      <w:r w:rsidR="003C7B83">
        <w:t xml:space="preserve">as </w:t>
      </w:r>
      <w:r>
        <w:t xml:space="preserve">an </w:t>
      </w:r>
      <w:r w:rsidR="003C7B83">
        <w:t>essential</w:t>
      </w:r>
      <w:r>
        <w:t xml:space="preserve"> service</w:t>
      </w:r>
      <w:r w:rsidR="00DC3B05">
        <w:t xml:space="preserve"> (</w:t>
      </w:r>
      <w:r w:rsidR="00B10F36">
        <w:t>76</w:t>
      </w:r>
      <w:r w:rsidR="00DC3B05">
        <w:t>%)</w:t>
      </w:r>
      <w:r w:rsidR="003C7B83">
        <w:t xml:space="preserve"> than </w:t>
      </w:r>
      <w:r w:rsidR="00E83925">
        <w:t>people</w:t>
      </w:r>
      <w:r w:rsidR="003C7B83">
        <w:t xml:space="preserve"> </w:t>
      </w:r>
      <w:r w:rsidR="00B949DA">
        <w:t>who did not have</w:t>
      </w:r>
      <w:r>
        <w:t xml:space="preserve"> the</w:t>
      </w:r>
      <w:r w:rsidR="00B949DA">
        <w:t xml:space="preserve"> </w:t>
      </w:r>
      <w:r w:rsidR="003C7B83">
        <w:t>internet</w:t>
      </w:r>
      <w:r w:rsidR="00AD5BDC">
        <w:t xml:space="preserve"> at home</w:t>
      </w:r>
      <w:r w:rsidR="00DC3B05">
        <w:t xml:space="preserve"> (3</w:t>
      </w:r>
      <w:r w:rsidR="00B10F36">
        <w:t>9</w:t>
      </w:r>
      <w:r w:rsidR="00DC3B05">
        <w:t>%)</w:t>
      </w:r>
      <w:r w:rsidR="00B10F36">
        <w:t xml:space="preserve"> in 2022</w:t>
      </w:r>
      <w:r w:rsidR="00DC3B05">
        <w:t xml:space="preserve">. </w:t>
      </w:r>
    </w:p>
    <w:p w14:paraId="0E8477E2" w14:textId="3E1073BB" w:rsidR="00ED798D" w:rsidRDefault="00ED798D" w:rsidP="009545E4">
      <w:pPr>
        <w:pStyle w:val="Caption"/>
      </w:pPr>
      <w:bookmarkStart w:id="17" w:name="_Ref183165892"/>
      <w:r>
        <w:t xml:space="preserve">Figure </w:t>
      </w:r>
      <w:fldSimple w:instr=" SEQ Figure \* ARABIC ">
        <w:r w:rsidR="00AB0A29">
          <w:rPr>
            <w:noProof/>
          </w:rPr>
          <w:t>2</w:t>
        </w:r>
      </w:fldSimple>
      <w:bookmarkEnd w:id="17"/>
      <w:r w:rsidR="00F86759">
        <w:rPr>
          <w:noProof/>
        </w:rPr>
        <w:t>:</w:t>
      </w:r>
      <w:r w:rsidR="00196B07">
        <w:t xml:space="preserve"> Share of people who considered internet access to be essential</w:t>
      </w:r>
      <w:r w:rsidR="00A37555">
        <w:t xml:space="preserve">, </w:t>
      </w:r>
      <w:r w:rsidR="00196B07">
        <w:t>2014, 2018</w:t>
      </w:r>
      <w:r w:rsidR="00583292">
        <w:t xml:space="preserve"> and</w:t>
      </w:r>
      <w:r w:rsidR="00196B07">
        <w:t xml:space="preserve"> 2022</w:t>
      </w:r>
    </w:p>
    <w:p w14:paraId="1265E1D7" w14:textId="77777777" w:rsidR="0066429F" w:rsidRDefault="0066429F" w:rsidP="0066429F">
      <w:pPr>
        <w:jc w:val="center"/>
      </w:pPr>
      <w:r>
        <w:rPr>
          <w:noProof/>
        </w:rPr>
        <w:drawing>
          <wp:inline distT="0" distB="0" distL="0" distR="0" wp14:anchorId="5717160A" wp14:editId="31413036">
            <wp:extent cx="4600575" cy="2686050"/>
            <wp:effectExtent l="0" t="0" r="0" b="0"/>
            <wp:docPr id="7" name="Chart 7" descr="Figure 2 shows the change in the share of Australian population that considered internet access to be essential in 2014, 2018 and 2022. The share of Australian that considered access to the internet to be essential has increased from 50% in 2014 to 74% in 2022.">
              <a:extLst xmlns:a="http://schemas.openxmlformats.org/drawingml/2006/main">
                <a:ext uri="{FF2B5EF4-FFF2-40B4-BE49-F238E27FC236}">
                  <a16:creationId xmlns:a16="http://schemas.microsoft.com/office/drawing/2014/main" id="{8927E21B-B5DE-4B2B-819A-D7927021CE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A2C6DC" w14:textId="032A8CBD" w:rsidR="00C2571C" w:rsidRPr="009545E4" w:rsidRDefault="00C2571C" w:rsidP="0066429F">
      <w:pPr>
        <w:pStyle w:val="Sourcenotes"/>
      </w:pPr>
      <w:r w:rsidRPr="005F794B">
        <w:t>Source</w:t>
      </w:r>
      <w:r>
        <w:t>:</w:t>
      </w:r>
      <w:r w:rsidRPr="005F794B">
        <w:t xml:space="preserve"> </w:t>
      </w:r>
      <w:r>
        <w:t>The HILDA Survey, Release 2</w:t>
      </w:r>
      <w:r>
        <w:rPr>
          <w:lang w:val="en-AU"/>
        </w:rPr>
        <w:t>2</w:t>
      </w:r>
      <w:r>
        <w:t>; BCARR calculations</w:t>
      </w:r>
      <w:r w:rsidRPr="005F794B">
        <w:t>.</w:t>
      </w:r>
    </w:p>
    <w:p w14:paraId="3411A7B5" w14:textId="77777777" w:rsidR="00C2571C" w:rsidRDefault="00C2571C" w:rsidP="009545E4">
      <w:pPr>
        <w:jc w:val="center"/>
      </w:pPr>
    </w:p>
    <w:p w14:paraId="3B9F9528" w14:textId="77777777" w:rsidR="00430E84" w:rsidRDefault="00021630" w:rsidP="00C15FC3">
      <w:pPr>
        <w:pStyle w:val="Heading2"/>
      </w:pPr>
      <w:bookmarkStart w:id="18" w:name="_Hlk184716712"/>
      <w:bookmarkStart w:id="19" w:name="_Toc206498927"/>
      <w:r>
        <w:t>Most</w:t>
      </w:r>
      <w:r w:rsidR="00B00608">
        <w:t xml:space="preserve"> Australians </w:t>
      </w:r>
      <w:r w:rsidR="00662F31">
        <w:t>are</w:t>
      </w:r>
      <w:r w:rsidR="003C37C0">
        <w:t xml:space="preserve"> </w:t>
      </w:r>
      <w:r w:rsidR="00B00608">
        <w:t>satisfied with</w:t>
      </w:r>
      <w:r w:rsidR="00662F31">
        <w:t xml:space="preserve"> </w:t>
      </w:r>
      <w:r w:rsidR="00B00608">
        <w:t>their internet connection</w:t>
      </w:r>
      <w:bookmarkEnd w:id="19"/>
    </w:p>
    <w:p w14:paraId="7429E6A3" w14:textId="2C9529D9" w:rsidR="00D64EBE" w:rsidRPr="00103F0B" w:rsidRDefault="00365C5D" w:rsidP="00FB429A">
      <w:pPr>
        <w:pStyle w:val="Bullet1"/>
        <w:numPr>
          <w:ilvl w:val="0"/>
          <w:numId w:val="0"/>
        </w:numPr>
        <w:rPr>
          <w:lang w:val="en-US"/>
        </w:rPr>
      </w:pPr>
      <w:r>
        <w:rPr>
          <w:lang w:val="en-AU"/>
        </w:rPr>
        <w:t xml:space="preserve">In 2020, </w:t>
      </w:r>
      <w:r w:rsidR="00A37555">
        <w:rPr>
          <w:lang w:val="en-AU"/>
        </w:rPr>
        <w:t>8</w:t>
      </w:r>
      <w:r w:rsidR="009214AA">
        <w:rPr>
          <w:lang w:val="en-AU"/>
        </w:rPr>
        <w:t>2</w:t>
      </w:r>
      <w:r w:rsidR="00A37555">
        <w:rPr>
          <w:lang w:val="en-AU"/>
        </w:rPr>
        <w:t xml:space="preserve">% of Australians </w:t>
      </w:r>
      <w:r w:rsidR="00836DAD">
        <w:rPr>
          <w:lang w:val="en-AU"/>
        </w:rPr>
        <w:t xml:space="preserve">were </w:t>
      </w:r>
      <w:r w:rsidR="00253237">
        <w:rPr>
          <w:lang w:val="en-AU"/>
        </w:rPr>
        <w:t xml:space="preserve">either </w:t>
      </w:r>
      <w:r w:rsidR="009214AA">
        <w:rPr>
          <w:lang w:val="en-AU"/>
        </w:rPr>
        <w:t>satisfied</w:t>
      </w:r>
      <w:r w:rsidR="00253237">
        <w:rPr>
          <w:lang w:val="en-AU"/>
        </w:rPr>
        <w:t xml:space="preserve"> or very </w:t>
      </w:r>
      <w:r w:rsidR="00836DAD">
        <w:rPr>
          <w:lang w:val="en-AU"/>
        </w:rPr>
        <w:t>satisfied</w:t>
      </w:r>
      <w:r w:rsidR="00A37555">
        <w:rPr>
          <w:lang w:val="en-AU"/>
        </w:rPr>
        <w:t xml:space="preserve"> with the</w:t>
      </w:r>
      <w:r w:rsidR="00836DAD">
        <w:rPr>
          <w:lang w:val="en-AU"/>
        </w:rPr>
        <w:t xml:space="preserve"> speed and reliability of their</w:t>
      </w:r>
      <w:r w:rsidR="00A37555">
        <w:rPr>
          <w:lang w:val="en-AU"/>
        </w:rPr>
        <w:t xml:space="preserve"> internet connection</w:t>
      </w:r>
      <w:r w:rsidR="00836DAD">
        <w:rPr>
          <w:lang w:val="en-AU"/>
        </w:rPr>
        <w:t xml:space="preserve"> at home</w:t>
      </w:r>
      <w:r w:rsidR="00A37555">
        <w:rPr>
          <w:lang w:val="en-AU"/>
        </w:rPr>
        <w:t>.</w:t>
      </w:r>
      <w:r w:rsidR="00827E57">
        <w:rPr>
          <w:rStyle w:val="FootnoteReference"/>
          <w:lang w:val="en-AU"/>
        </w:rPr>
        <w:footnoteReference w:id="8"/>
      </w:r>
      <w:r w:rsidR="00A37555">
        <w:rPr>
          <w:lang w:val="en-AU"/>
        </w:rPr>
        <w:t xml:space="preserve"> </w:t>
      </w:r>
      <w:bookmarkEnd w:id="18"/>
      <w:r w:rsidR="00A37555">
        <w:rPr>
          <w:lang w:val="en-AU"/>
        </w:rPr>
        <w:t xml:space="preserve">Conversely, only </w:t>
      </w:r>
      <w:r w:rsidR="007F30C7">
        <w:rPr>
          <w:lang w:val="en-AU"/>
        </w:rPr>
        <w:t>9</w:t>
      </w:r>
      <w:r w:rsidR="00430E84">
        <w:rPr>
          <w:lang w:val="en-AU"/>
        </w:rPr>
        <w:t xml:space="preserve">% of </w:t>
      </w:r>
      <w:r w:rsidR="0093366C">
        <w:rPr>
          <w:lang w:val="en-AU"/>
        </w:rPr>
        <w:t>Australians</w:t>
      </w:r>
      <w:r w:rsidR="00A37555">
        <w:rPr>
          <w:lang w:val="en-AU"/>
        </w:rPr>
        <w:t xml:space="preserve"> reported</w:t>
      </w:r>
      <w:r w:rsidR="00B949DA">
        <w:rPr>
          <w:lang w:val="en-AU"/>
        </w:rPr>
        <w:t xml:space="preserve"> </w:t>
      </w:r>
      <w:r w:rsidR="00BE50C4">
        <w:rPr>
          <w:lang w:val="en-AU"/>
        </w:rPr>
        <w:t>being</w:t>
      </w:r>
      <w:r w:rsidR="00B949DA">
        <w:rPr>
          <w:lang w:val="en-AU"/>
        </w:rPr>
        <w:t xml:space="preserve"> dissatisfied</w:t>
      </w:r>
      <w:r w:rsidR="009214AA">
        <w:rPr>
          <w:lang w:val="en-AU"/>
        </w:rPr>
        <w:t xml:space="preserve"> or very dissatisfied</w:t>
      </w:r>
      <w:r w:rsidR="00125C1D">
        <w:rPr>
          <w:lang w:val="en-AU"/>
        </w:rPr>
        <w:t>.</w:t>
      </w:r>
      <w:r w:rsidR="00A021D2">
        <w:rPr>
          <w:lang w:val="en-AU"/>
        </w:rPr>
        <w:t xml:space="preserve"> </w:t>
      </w:r>
      <w:r w:rsidR="00FB429A">
        <w:rPr>
          <w:lang w:val="en-AU"/>
        </w:rPr>
        <w:t xml:space="preserve">A </w:t>
      </w:r>
      <w:r w:rsidR="00F4511D">
        <w:t xml:space="preserve">higher proportion of people in major cities were </w:t>
      </w:r>
      <w:r w:rsidR="00E20160">
        <w:rPr>
          <w:lang w:val="en-AU"/>
        </w:rPr>
        <w:t xml:space="preserve">very </w:t>
      </w:r>
      <w:r w:rsidR="00F4511D">
        <w:t xml:space="preserve">satisfied with their </w:t>
      </w:r>
      <w:r w:rsidR="00ED2259">
        <w:rPr>
          <w:lang w:val="en-US"/>
        </w:rPr>
        <w:t>connection</w:t>
      </w:r>
      <w:r w:rsidR="00F4511D">
        <w:t xml:space="preserve"> (</w:t>
      </w:r>
      <w:r w:rsidR="00E20160">
        <w:rPr>
          <w:lang w:val="en-US"/>
        </w:rPr>
        <w:t>55</w:t>
      </w:r>
      <w:r w:rsidR="00F4511D">
        <w:t xml:space="preserve">%) </w:t>
      </w:r>
      <w:r w:rsidR="00F4511D">
        <w:rPr>
          <w:lang w:val="en-US"/>
        </w:rPr>
        <w:t>compared to people in</w:t>
      </w:r>
      <w:r w:rsidR="00F4511D">
        <w:t xml:space="preserve"> rural areas (</w:t>
      </w:r>
      <w:r w:rsidR="00E20160">
        <w:rPr>
          <w:lang w:val="en-US"/>
        </w:rPr>
        <w:t>41</w:t>
      </w:r>
      <w:r w:rsidR="00F4511D">
        <w:t>%)</w:t>
      </w:r>
      <w:r w:rsidR="00D64EBE">
        <w:rPr>
          <w:lang w:val="en-US"/>
        </w:rPr>
        <w:t xml:space="preserve"> (</w:t>
      </w:r>
      <w:r w:rsidR="00D64EBE">
        <w:rPr>
          <w:lang w:val="en-US"/>
        </w:rPr>
        <w:fldChar w:fldCharType="begin"/>
      </w:r>
      <w:r w:rsidR="00D64EBE">
        <w:rPr>
          <w:lang w:val="en-US"/>
        </w:rPr>
        <w:instrText xml:space="preserve"> REF _Ref182567160 \h </w:instrText>
      </w:r>
      <w:r w:rsidR="00D64EBE">
        <w:rPr>
          <w:lang w:val="en-US"/>
        </w:rPr>
      </w:r>
      <w:r w:rsidR="00D64EBE">
        <w:rPr>
          <w:lang w:val="en-US"/>
        </w:rPr>
        <w:fldChar w:fldCharType="separate"/>
      </w:r>
      <w:r w:rsidR="00AB0A29">
        <w:t xml:space="preserve">Figure </w:t>
      </w:r>
      <w:r w:rsidR="00AB0A29">
        <w:rPr>
          <w:noProof/>
        </w:rPr>
        <w:t>3</w:t>
      </w:r>
      <w:r w:rsidR="00D64EBE">
        <w:rPr>
          <w:lang w:val="en-US"/>
        </w:rPr>
        <w:fldChar w:fldCharType="end"/>
      </w:r>
      <w:r w:rsidR="00D64EBE">
        <w:rPr>
          <w:lang w:val="en-US"/>
        </w:rPr>
        <w:t>)</w:t>
      </w:r>
      <w:r w:rsidR="00F4511D">
        <w:t>.</w:t>
      </w:r>
      <w:r w:rsidR="008E0941">
        <w:rPr>
          <w:lang w:val="en-US"/>
        </w:rPr>
        <w:t xml:space="preserve"> This </w:t>
      </w:r>
      <w:r w:rsidR="00D061D9">
        <w:rPr>
          <w:lang w:val="en-US"/>
        </w:rPr>
        <w:t xml:space="preserve">is consistent with </w:t>
      </w:r>
      <w:r w:rsidR="008E0941">
        <w:rPr>
          <w:lang w:val="en-US"/>
        </w:rPr>
        <w:t xml:space="preserve">findings from the </w:t>
      </w:r>
      <w:r w:rsidR="00827E57" w:rsidRPr="00103F0B">
        <w:rPr>
          <w:i/>
          <w:lang w:val="en-US"/>
        </w:rPr>
        <w:t>R</w:t>
      </w:r>
      <w:r w:rsidR="008E0941" w:rsidRPr="00103F0B">
        <w:rPr>
          <w:i/>
          <w:lang w:val="en-US"/>
        </w:rPr>
        <w:t xml:space="preserve">egional </w:t>
      </w:r>
      <w:r w:rsidR="00827E57" w:rsidRPr="00103F0B">
        <w:rPr>
          <w:i/>
          <w:lang w:val="en-US"/>
        </w:rPr>
        <w:t>T</w:t>
      </w:r>
      <w:r w:rsidR="008E0941" w:rsidRPr="00103F0B">
        <w:rPr>
          <w:i/>
          <w:lang w:val="en-US"/>
        </w:rPr>
        <w:t xml:space="preserve">elecommunications </w:t>
      </w:r>
      <w:r w:rsidR="00827E57" w:rsidRPr="00103F0B">
        <w:rPr>
          <w:i/>
          <w:lang w:val="en-US"/>
        </w:rPr>
        <w:t>R</w:t>
      </w:r>
      <w:r w:rsidR="008E0941" w:rsidRPr="00103F0B">
        <w:rPr>
          <w:i/>
          <w:lang w:val="en-US"/>
        </w:rPr>
        <w:t>eview</w:t>
      </w:r>
      <w:r w:rsidR="00E11D5C">
        <w:rPr>
          <w:lang w:val="en-US"/>
        </w:rPr>
        <w:t xml:space="preserve"> </w:t>
      </w:r>
      <w:sdt>
        <w:sdtPr>
          <w:rPr>
            <w:lang w:val="en-US"/>
          </w:rPr>
          <w:id w:val="695971774"/>
          <w:citation/>
        </w:sdtPr>
        <w:sdtContent>
          <w:r w:rsidR="00E11D5C">
            <w:rPr>
              <w:lang w:val="en-US"/>
            </w:rPr>
            <w:fldChar w:fldCharType="begin"/>
          </w:r>
          <w:r w:rsidR="00E11D5C">
            <w:rPr>
              <w:lang w:val="en-US"/>
            </w:rPr>
            <w:instrText xml:space="preserve">CITATION Reg24 \n  \t  \l 1033 </w:instrText>
          </w:r>
          <w:r w:rsidR="00E11D5C">
            <w:rPr>
              <w:lang w:val="en-US"/>
            </w:rPr>
            <w:fldChar w:fldCharType="separate"/>
          </w:r>
          <w:r w:rsidR="00AB0A29">
            <w:rPr>
              <w:noProof/>
              <w:lang w:val="en-US"/>
            </w:rPr>
            <w:t>(2024)</w:t>
          </w:r>
          <w:r w:rsidR="00E11D5C">
            <w:rPr>
              <w:lang w:val="en-US"/>
            </w:rPr>
            <w:fldChar w:fldCharType="end"/>
          </w:r>
        </w:sdtContent>
      </w:sdt>
      <w:r w:rsidR="00E11D5C">
        <w:rPr>
          <w:lang w:val="en-US"/>
        </w:rPr>
        <w:t xml:space="preserve"> in which satisfaction with mobile connectivity was higher in major cities than </w:t>
      </w:r>
      <w:r w:rsidR="007B55A8">
        <w:rPr>
          <w:lang w:val="en-US"/>
        </w:rPr>
        <w:t xml:space="preserve">in </w:t>
      </w:r>
      <w:r w:rsidR="00E11D5C">
        <w:rPr>
          <w:lang w:val="en-US"/>
        </w:rPr>
        <w:t>regional and remote areas.</w:t>
      </w:r>
    </w:p>
    <w:p w14:paraId="0681E385" w14:textId="3A91F548" w:rsidR="00D64EBE" w:rsidRDefault="00D64EBE" w:rsidP="00501D5D">
      <w:pPr>
        <w:pStyle w:val="Caption"/>
        <w:keepNext/>
      </w:pPr>
      <w:bookmarkStart w:id="20" w:name="_Ref182567160"/>
      <w:r>
        <w:t xml:space="preserve">Figure </w:t>
      </w:r>
      <w:fldSimple w:instr=" SEQ Figure \* ARABIC ">
        <w:r w:rsidR="00AB0A29">
          <w:rPr>
            <w:noProof/>
          </w:rPr>
          <w:t>3</w:t>
        </w:r>
      </w:fldSimple>
      <w:bookmarkEnd w:id="20"/>
      <w:r w:rsidR="009D7F15">
        <w:rPr>
          <w:noProof/>
        </w:rPr>
        <w:t>:</w:t>
      </w:r>
      <w:r>
        <w:t xml:space="preserve"> Satisfaction with </w:t>
      </w:r>
      <w:r w:rsidR="00627595">
        <w:t xml:space="preserve">the </w:t>
      </w:r>
      <w:r>
        <w:t xml:space="preserve">internet </w:t>
      </w:r>
      <w:r w:rsidR="00DC5D0E">
        <w:t xml:space="preserve">connection </w:t>
      </w:r>
      <w:r>
        <w:t>at home</w:t>
      </w:r>
      <w:r w:rsidR="007C0A5E">
        <w:t xml:space="preserve"> </w:t>
      </w:r>
      <w:r>
        <w:t>by location</w:t>
      </w:r>
      <w:r w:rsidR="00A37555">
        <w:t>,</w:t>
      </w:r>
      <w:r w:rsidR="00583292">
        <w:t xml:space="preserve"> </w:t>
      </w:r>
      <w:r w:rsidR="00543F81">
        <w:t>2020</w:t>
      </w:r>
    </w:p>
    <w:p w14:paraId="400212CC" w14:textId="12DBE6CF" w:rsidR="00F4511D" w:rsidRDefault="007C7E89">
      <w:pPr>
        <w:pStyle w:val="Bullet1"/>
        <w:numPr>
          <w:ilvl w:val="0"/>
          <w:numId w:val="0"/>
        </w:numPr>
        <w:jc w:val="center"/>
      </w:pPr>
      <w:r>
        <w:rPr>
          <w:noProof/>
        </w:rPr>
        <w:drawing>
          <wp:inline distT="0" distB="0" distL="0" distR="0" wp14:anchorId="5A1339D7" wp14:editId="29CD363D">
            <wp:extent cx="6296025" cy="1809750"/>
            <wp:effectExtent l="0" t="0" r="0" b="0"/>
            <wp:docPr id="48" name="Chart 48" descr="Figure 3 illustrates the satisfaction of Australians with their internet connection in 2020. In 2020, 82% of Australians were either satisfied or very satisfied with their internet connection at home. Only 9% of Australians reported being dissatisfied or very dissatisfied.">
              <a:extLst xmlns:a="http://schemas.openxmlformats.org/drawingml/2006/main">
                <a:ext uri="{FF2B5EF4-FFF2-40B4-BE49-F238E27FC236}">
                  <a16:creationId xmlns:a16="http://schemas.microsoft.com/office/drawing/2014/main" id="{A2B8A27E-E875-4E38-9143-3EECD01BC4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97FFC4" w14:textId="77777777" w:rsidR="00597848" w:rsidRDefault="00597848" w:rsidP="00597848">
      <w:pPr>
        <w:pStyle w:val="Sourcenotes"/>
      </w:pPr>
      <w:r w:rsidRPr="005F794B">
        <w:t>Source</w:t>
      </w:r>
      <w:r>
        <w:t>:</w:t>
      </w:r>
      <w:r w:rsidRPr="005F794B">
        <w:t xml:space="preserve"> </w:t>
      </w:r>
      <w:r>
        <w:t>The HILDA Survey, Release 2</w:t>
      </w:r>
      <w:r>
        <w:rPr>
          <w:lang w:val="en-AU"/>
        </w:rPr>
        <w:t>2</w:t>
      </w:r>
      <w:r>
        <w:t>; BCARR calculations</w:t>
      </w:r>
      <w:r w:rsidRPr="005F794B">
        <w:t>.</w:t>
      </w:r>
    </w:p>
    <w:p w14:paraId="243BCC02" w14:textId="3295EFB2" w:rsidR="00597848" w:rsidRPr="002019ED" w:rsidRDefault="00597848" w:rsidP="00597848">
      <w:pPr>
        <w:pStyle w:val="Sourcenotes"/>
        <w:rPr>
          <w:lang w:val="en-US"/>
        </w:rPr>
      </w:pPr>
      <w:r>
        <w:rPr>
          <w:lang w:val="en-US"/>
        </w:rPr>
        <w:t xml:space="preserve">Notes: </w:t>
      </w:r>
      <w:bookmarkStart w:id="21" w:name="_Hlk197076710"/>
      <w:r>
        <w:rPr>
          <w:lang w:val="en-US"/>
        </w:rPr>
        <w:t>The question ‘</w:t>
      </w:r>
      <w:r w:rsidRPr="005E192C">
        <w:rPr>
          <w:lang w:val="en-US"/>
        </w:rPr>
        <w:t>How satisfied</w:t>
      </w:r>
      <w:r>
        <w:rPr>
          <w:lang w:val="en-US"/>
        </w:rPr>
        <w:t xml:space="preserve"> </w:t>
      </w:r>
      <w:r w:rsidRPr="005E192C">
        <w:rPr>
          <w:lang w:val="en-US"/>
        </w:rPr>
        <w:t>are you with the</w:t>
      </w:r>
      <w:r>
        <w:rPr>
          <w:lang w:val="en-US"/>
        </w:rPr>
        <w:t xml:space="preserve"> </w:t>
      </w:r>
      <w:r w:rsidRPr="005E192C">
        <w:rPr>
          <w:lang w:val="en-US"/>
        </w:rPr>
        <w:t>speed and</w:t>
      </w:r>
      <w:r>
        <w:rPr>
          <w:lang w:val="en-US"/>
        </w:rPr>
        <w:t xml:space="preserve"> </w:t>
      </w:r>
      <w:r w:rsidRPr="005E192C">
        <w:rPr>
          <w:lang w:val="en-US"/>
        </w:rPr>
        <w:t>reliability of</w:t>
      </w:r>
      <w:r>
        <w:rPr>
          <w:lang w:val="en-US"/>
        </w:rPr>
        <w:t xml:space="preserve"> </w:t>
      </w:r>
      <w:r w:rsidRPr="005E192C">
        <w:rPr>
          <w:lang w:val="en-US"/>
        </w:rPr>
        <w:t>your</w:t>
      </w:r>
      <w:r>
        <w:rPr>
          <w:lang w:val="en-US"/>
        </w:rPr>
        <w:t xml:space="preserve"> </w:t>
      </w:r>
      <w:r w:rsidRPr="005E192C">
        <w:rPr>
          <w:lang w:val="en-US"/>
        </w:rPr>
        <w:t>internet connectio</w:t>
      </w:r>
      <w:r>
        <w:rPr>
          <w:lang w:val="en-US"/>
        </w:rPr>
        <w:t>n?’ was in the form of a 0</w:t>
      </w:r>
      <w:r w:rsidR="003E3B5F">
        <w:rPr>
          <w:lang w:val="en-US"/>
        </w:rPr>
        <w:t xml:space="preserve"> to </w:t>
      </w:r>
      <w:r>
        <w:rPr>
          <w:lang w:val="en-US"/>
        </w:rPr>
        <w:t>10</w:t>
      </w:r>
      <w:r w:rsidR="003E3B5F">
        <w:rPr>
          <w:lang w:val="en-US"/>
        </w:rPr>
        <w:t>-</w:t>
      </w:r>
      <w:r>
        <w:rPr>
          <w:lang w:val="en-US"/>
        </w:rPr>
        <w:t xml:space="preserve">point Likert scale, where a value of 0 was totally dissatisfied and 10 was totally satisfied. Our analysis </w:t>
      </w:r>
      <w:proofErr w:type="spellStart"/>
      <w:r>
        <w:rPr>
          <w:lang w:val="en-US"/>
        </w:rPr>
        <w:t>categori</w:t>
      </w:r>
      <w:r w:rsidR="00C42524">
        <w:rPr>
          <w:lang w:val="en-US"/>
        </w:rPr>
        <w:t>s</w:t>
      </w:r>
      <w:r>
        <w:rPr>
          <w:lang w:val="en-US"/>
        </w:rPr>
        <w:t>ed</w:t>
      </w:r>
      <w:proofErr w:type="spellEnd"/>
      <w:r>
        <w:rPr>
          <w:lang w:val="en-US"/>
        </w:rPr>
        <w:t xml:space="preserve"> values 0-</w:t>
      </w:r>
      <w:r w:rsidR="009214AA">
        <w:rPr>
          <w:lang w:val="en-US"/>
        </w:rPr>
        <w:t>2 as very dissatisfied, 3-</w:t>
      </w:r>
      <w:r>
        <w:rPr>
          <w:lang w:val="en-US"/>
        </w:rPr>
        <w:t>4 as dissatisfied, 5 as neutral</w:t>
      </w:r>
      <w:r w:rsidR="00D061D9">
        <w:rPr>
          <w:lang w:val="en-US"/>
        </w:rPr>
        <w:t>,</w:t>
      </w:r>
      <w:r>
        <w:rPr>
          <w:lang w:val="en-US"/>
        </w:rPr>
        <w:t xml:space="preserve"> values</w:t>
      </w:r>
      <w:r w:rsidR="00E20160">
        <w:rPr>
          <w:lang w:val="en-US"/>
        </w:rPr>
        <w:t xml:space="preserve"> 6-7 as</w:t>
      </w:r>
      <w:r w:rsidR="009214AA">
        <w:rPr>
          <w:lang w:val="en-US"/>
        </w:rPr>
        <w:t xml:space="preserve"> </w:t>
      </w:r>
      <w:r w:rsidR="00E20160">
        <w:rPr>
          <w:lang w:val="en-US"/>
        </w:rPr>
        <w:t>satisfied and 8</w:t>
      </w:r>
      <w:r>
        <w:rPr>
          <w:lang w:val="en-US"/>
        </w:rPr>
        <w:t xml:space="preserve">-10 as </w:t>
      </w:r>
      <w:r w:rsidR="00E20160">
        <w:rPr>
          <w:lang w:val="en-US"/>
        </w:rPr>
        <w:t xml:space="preserve">very </w:t>
      </w:r>
      <w:r>
        <w:rPr>
          <w:lang w:val="en-US"/>
        </w:rPr>
        <w:t>satisfied.</w:t>
      </w:r>
      <w:r w:rsidR="00C5156E">
        <w:rPr>
          <w:lang w:val="en-US"/>
        </w:rPr>
        <w:t xml:space="preserve"> The full Likert scale distribution of this variable is </w:t>
      </w:r>
      <w:r w:rsidR="00DC5D0E">
        <w:rPr>
          <w:lang w:val="en-US"/>
        </w:rPr>
        <w:t>available</w:t>
      </w:r>
      <w:r w:rsidR="00BF11B4">
        <w:rPr>
          <w:lang w:val="en-US"/>
        </w:rPr>
        <w:t xml:space="preserve"> in </w:t>
      </w:r>
      <w:r w:rsidR="00BF11B4" w:rsidRPr="00BF11B4">
        <w:rPr>
          <w:i/>
          <w:lang w:val="en-US"/>
        </w:rPr>
        <w:fldChar w:fldCharType="begin"/>
      </w:r>
      <w:r w:rsidR="00BF11B4" w:rsidRPr="00BF11B4">
        <w:rPr>
          <w:i/>
          <w:lang w:val="en-US"/>
        </w:rPr>
        <w:instrText xml:space="preserve"> REF _Ref197077554 \h </w:instrText>
      </w:r>
      <w:r w:rsidR="00BF11B4" w:rsidRPr="00BF11B4">
        <w:rPr>
          <w:i/>
          <w:lang w:val="en-US"/>
        </w:rPr>
      </w:r>
      <w:r w:rsidR="00BF11B4">
        <w:rPr>
          <w:i/>
          <w:lang w:val="en-US"/>
        </w:rPr>
        <w:instrText xml:space="preserve"> \* MERGEFORMAT </w:instrText>
      </w:r>
      <w:r w:rsidR="00BF11B4" w:rsidRPr="00BF11B4">
        <w:rPr>
          <w:i/>
          <w:lang w:val="en-US"/>
        </w:rPr>
        <w:fldChar w:fldCharType="separate"/>
      </w:r>
      <w:r w:rsidR="00AB0A29" w:rsidRPr="00AB0A29">
        <w:rPr>
          <w:i/>
        </w:rPr>
        <w:t>Attachment A - Data and sample</w:t>
      </w:r>
      <w:r w:rsidR="00BF11B4" w:rsidRPr="00BF11B4">
        <w:rPr>
          <w:i/>
          <w:lang w:val="en-US"/>
        </w:rPr>
        <w:fldChar w:fldCharType="end"/>
      </w:r>
      <w:r w:rsidR="0008093B">
        <w:rPr>
          <w:lang w:val="en-US"/>
        </w:rPr>
        <w:t>.</w:t>
      </w:r>
    </w:p>
    <w:p w14:paraId="250E3F58" w14:textId="77777777" w:rsidR="00430E84" w:rsidRDefault="00161F92" w:rsidP="00C15FC3">
      <w:pPr>
        <w:pStyle w:val="Heading2"/>
      </w:pPr>
      <w:bookmarkStart w:id="22" w:name="_Toc206498928"/>
      <w:bookmarkEnd w:id="21"/>
      <w:r>
        <w:t>Pe</w:t>
      </w:r>
      <w:r w:rsidR="00430E84">
        <w:t xml:space="preserve">rsistent barriers to </w:t>
      </w:r>
      <w:r w:rsidR="00924747">
        <w:t>connectivity</w:t>
      </w:r>
      <w:r w:rsidR="00430E84">
        <w:t xml:space="preserve"> remain</w:t>
      </w:r>
      <w:r w:rsidR="00924747">
        <w:t xml:space="preserve"> for some </w:t>
      </w:r>
      <w:r w:rsidR="00326285">
        <w:t>Australians</w:t>
      </w:r>
      <w:bookmarkEnd w:id="22"/>
    </w:p>
    <w:p w14:paraId="2EA0EBE9" w14:textId="0BB59875" w:rsidR="00FB429A" w:rsidRDefault="00B00608" w:rsidP="00FB429A">
      <w:pPr>
        <w:pStyle w:val="Bullet1"/>
        <w:numPr>
          <w:ilvl w:val="0"/>
          <w:numId w:val="0"/>
        </w:numPr>
        <w:rPr>
          <w:lang w:val="en-AU"/>
        </w:rPr>
      </w:pPr>
      <w:r>
        <w:rPr>
          <w:lang w:val="en-AU"/>
        </w:rPr>
        <w:t>Despite growth in internet access, persistent barriers to digital inclusion remain. P</w:t>
      </w:r>
      <w:r w:rsidR="00430E84">
        <w:rPr>
          <w:lang w:val="en-AU"/>
        </w:rPr>
        <w:t>eople</w:t>
      </w:r>
      <w:r w:rsidR="00FB429A">
        <w:rPr>
          <w:lang w:val="en-AU"/>
        </w:rPr>
        <w:t xml:space="preserve"> </w:t>
      </w:r>
      <w:r w:rsidR="00924747">
        <w:rPr>
          <w:lang w:val="en-AU"/>
        </w:rPr>
        <w:t xml:space="preserve">who </w:t>
      </w:r>
      <w:r w:rsidR="00FB429A">
        <w:rPr>
          <w:lang w:val="en-AU"/>
        </w:rPr>
        <w:t>did not have internet access at home</w:t>
      </w:r>
      <w:r>
        <w:rPr>
          <w:lang w:val="en-AU"/>
        </w:rPr>
        <w:t xml:space="preserve"> commonly </w:t>
      </w:r>
      <w:r w:rsidR="00E768FD">
        <w:rPr>
          <w:lang w:val="en-AU"/>
        </w:rPr>
        <w:t>report</w:t>
      </w:r>
      <w:r>
        <w:rPr>
          <w:lang w:val="en-AU"/>
        </w:rPr>
        <w:t xml:space="preserve">ed </w:t>
      </w:r>
      <w:r w:rsidR="00FB429A">
        <w:rPr>
          <w:lang w:val="en-AU"/>
        </w:rPr>
        <w:t>affordability as a key barrier</w:t>
      </w:r>
      <w:r w:rsidR="00B70B70">
        <w:rPr>
          <w:lang w:val="en-AU"/>
        </w:rPr>
        <w:t>.</w:t>
      </w:r>
    </w:p>
    <w:p w14:paraId="6E87146C" w14:textId="6BA7AF2F" w:rsidR="004A2FA2" w:rsidRPr="002C0236" w:rsidRDefault="00C75CE4" w:rsidP="002C0236">
      <w:pPr>
        <w:pStyle w:val="Bullet1"/>
        <w:rPr>
          <w:lang w:val="en-AU"/>
        </w:rPr>
      </w:pPr>
      <w:r>
        <w:rPr>
          <w:lang w:val="en-AU"/>
        </w:rPr>
        <w:t xml:space="preserve">HILDA data show that, </w:t>
      </w:r>
      <w:proofErr w:type="spellStart"/>
      <w:r>
        <w:rPr>
          <w:lang w:val="en-AU"/>
        </w:rPr>
        <w:t>i</w:t>
      </w:r>
      <w:proofErr w:type="spellEnd"/>
      <w:r w:rsidR="00FB429A" w:rsidRPr="00493957">
        <w:t xml:space="preserve">n 2014, </w:t>
      </w:r>
      <w:r w:rsidR="00792CFB">
        <w:rPr>
          <w:lang w:val="en-US"/>
        </w:rPr>
        <w:t>1.7</w:t>
      </w:r>
      <w:r w:rsidR="00A82147">
        <w:rPr>
          <w:lang w:val="en-US"/>
        </w:rPr>
        <w:t xml:space="preserve"> million</w:t>
      </w:r>
      <w:r w:rsidR="00792CFB">
        <w:rPr>
          <w:lang w:val="en-US"/>
        </w:rPr>
        <w:t xml:space="preserve"> Australians did not have </w:t>
      </w:r>
      <w:r w:rsidR="00827E57">
        <w:rPr>
          <w:lang w:val="en-US"/>
        </w:rPr>
        <w:t xml:space="preserve">the </w:t>
      </w:r>
      <w:r w:rsidR="00792CFB">
        <w:rPr>
          <w:lang w:val="en-US"/>
        </w:rPr>
        <w:t>internet at home</w:t>
      </w:r>
      <w:r w:rsidR="0000317A">
        <w:rPr>
          <w:lang w:val="en-US"/>
        </w:rPr>
        <w:t xml:space="preserve"> (9% of Australians). </w:t>
      </w:r>
      <w:r w:rsidR="00EE2411">
        <w:rPr>
          <w:lang w:val="en-US"/>
        </w:rPr>
        <w:t xml:space="preserve">Almost 300,000 of these people (17%) cited </w:t>
      </w:r>
      <w:r w:rsidR="0000317A">
        <w:rPr>
          <w:lang w:val="en-US"/>
        </w:rPr>
        <w:t>afford</w:t>
      </w:r>
      <w:r w:rsidR="00EE2411">
        <w:rPr>
          <w:lang w:val="en-US"/>
        </w:rPr>
        <w:t>ability as the barrier for not being connected</w:t>
      </w:r>
      <w:r w:rsidR="0000317A">
        <w:rPr>
          <w:lang w:val="en-US"/>
        </w:rPr>
        <w:t xml:space="preserve">. </w:t>
      </w:r>
      <w:r w:rsidR="00FB429A" w:rsidRPr="00493957">
        <w:t xml:space="preserve">By 2022, </w:t>
      </w:r>
      <w:r w:rsidR="00540928" w:rsidRPr="002C0236">
        <w:rPr>
          <w:lang w:val="en-US"/>
        </w:rPr>
        <w:t xml:space="preserve">the number of Australians </w:t>
      </w:r>
      <w:r w:rsidR="00B6671B" w:rsidRPr="00927DC0">
        <w:rPr>
          <w:lang w:val="en-US"/>
        </w:rPr>
        <w:t xml:space="preserve">who </w:t>
      </w:r>
      <w:r w:rsidR="00540928" w:rsidRPr="00D41626">
        <w:rPr>
          <w:lang w:val="en-US"/>
        </w:rPr>
        <w:t>did not have</w:t>
      </w:r>
      <w:r w:rsidR="00B6671B">
        <w:rPr>
          <w:lang w:val="en-US"/>
        </w:rPr>
        <w:t xml:space="preserve"> the</w:t>
      </w:r>
      <w:r w:rsidR="00540928" w:rsidRPr="002C0236">
        <w:rPr>
          <w:lang w:val="en-US"/>
        </w:rPr>
        <w:t xml:space="preserve"> internet at home decreased significantly to 655,000 (3% of Australians</w:t>
      </w:r>
      <w:r w:rsidR="00540928" w:rsidRPr="00B6671B">
        <w:rPr>
          <w:lang w:val="en-US"/>
        </w:rPr>
        <w:t>)</w:t>
      </w:r>
      <w:r w:rsidR="00B70B70" w:rsidRPr="00B6671B">
        <w:rPr>
          <w:lang w:val="en-US"/>
        </w:rPr>
        <w:t xml:space="preserve">. Roughly </w:t>
      </w:r>
      <w:r w:rsidR="004A2FA2" w:rsidRPr="00B6671B">
        <w:rPr>
          <w:lang w:val="en-US"/>
        </w:rPr>
        <w:t>114,000 of th</w:t>
      </w:r>
      <w:r w:rsidR="00EE2411">
        <w:rPr>
          <w:lang w:val="en-US"/>
        </w:rPr>
        <w:t>e</w:t>
      </w:r>
      <w:r w:rsidR="004A2FA2" w:rsidRPr="00B6671B">
        <w:rPr>
          <w:lang w:val="en-US"/>
        </w:rPr>
        <w:t xml:space="preserve">se people (17%) </w:t>
      </w:r>
      <w:r w:rsidR="007B55A8">
        <w:rPr>
          <w:lang w:val="en-US"/>
        </w:rPr>
        <w:t xml:space="preserve">reported that they </w:t>
      </w:r>
      <w:r w:rsidR="007E73D3" w:rsidRPr="00B6671B">
        <w:rPr>
          <w:lang w:val="en-US"/>
        </w:rPr>
        <w:t xml:space="preserve">could not afford </w:t>
      </w:r>
      <w:r w:rsidR="00B6671B">
        <w:rPr>
          <w:lang w:val="en-US"/>
        </w:rPr>
        <w:t xml:space="preserve">the </w:t>
      </w:r>
      <w:r w:rsidR="00B70B70" w:rsidRPr="002C0236">
        <w:rPr>
          <w:lang w:val="en-US"/>
        </w:rPr>
        <w:t>internet at home.</w:t>
      </w:r>
      <w:r w:rsidR="007B55A8">
        <w:rPr>
          <w:lang w:val="en-US"/>
        </w:rPr>
        <w:t xml:space="preserve"> Interestingly, the percentage is unchanged over this time period despite </w:t>
      </w:r>
      <w:r w:rsidR="00E768FD">
        <w:rPr>
          <w:lang w:val="en-US"/>
        </w:rPr>
        <w:t>the falling real costs of internet usage.</w:t>
      </w:r>
    </w:p>
    <w:p w14:paraId="4F2757B6" w14:textId="5F7B2E0F" w:rsidR="00FB429A" w:rsidRPr="00EF0D33" w:rsidRDefault="00060F74" w:rsidP="00EF0D33">
      <w:pPr>
        <w:pStyle w:val="Bullet1"/>
        <w:rPr>
          <w:lang w:val="en-AU"/>
        </w:rPr>
      </w:pPr>
      <w:r w:rsidRPr="00EF0D33">
        <w:rPr>
          <w:lang w:val="en-US"/>
        </w:rPr>
        <w:t>I</w:t>
      </w:r>
      <w:r w:rsidRPr="004A2FA2">
        <w:rPr>
          <w:lang w:val="en-US"/>
        </w:rPr>
        <w:t>n addition, a</w:t>
      </w:r>
      <w:proofErr w:type="spellStart"/>
      <w:r w:rsidR="00FB429A" w:rsidRPr="00493957">
        <w:t>lmost</w:t>
      </w:r>
      <w:proofErr w:type="spellEnd"/>
      <w:r w:rsidR="00FB429A" w:rsidRPr="00493957">
        <w:t xml:space="preserve"> 40% of </w:t>
      </w:r>
      <w:r w:rsidR="004A2FA2">
        <w:rPr>
          <w:lang w:val="en-US"/>
        </w:rPr>
        <w:t>the people</w:t>
      </w:r>
      <w:r w:rsidR="00FB429A" w:rsidRPr="00493957">
        <w:t xml:space="preserve"> </w:t>
      </w:r>
      <w:r w:rsidR="00B6671B">
        <w:rPr>
          <w:lang w:val="en-US"/>
        </w:rPr>
        <w:t>who</w:t>
      </w:r>
      <w:r w:rsidR="00B6671B" w:rsidRPr="004A2FA2">
        <w:rPr>
          <w:lang w:val="en-US"/>
        </w:rPr>
        <w:t xml:space="preserve"> </w:t>
      </w:r>
      <w:r w:rsidR="000B54F1">
        <w:rPr>
          <w:lang w:val="en-US"/>
        </w:rPr>
        <w:t>reported</w:t>
      </w:r>
      <w:r w:rsidRPr="004A2FA2">
        <w:rPr>
          <w:lang w:val="en-US"/>
        </w:rPr>
        <w:t xml:space="preserve"> not</w:t>
      </w:r>
      <w:r w:rsidR="000B54F1">
        <w:rPr>
          <w:lang w:val="en-US"/>
        </w:rPr>
        <w:t xml:space="preserve"> being able to</w:t>
      </w:r>
      <w:r w:rsidRPr="004A2FA2">
        <w:rPr>
          <w:lang w:val="en-US"/>
        </w:rPr>
        <w:t xml:space="preserve"> afford internet at home in 2014 </w:t>
      </w:r>
      <w:r w:rsidR="000B54F1">
        <w:rPr>
          <w:lang w:val="en-US"/>
        </w:rPr>
        <w:t xml:space="preserve">also reported not being </w:t>
      </w:r>
      <w:r w:rsidR="00FB429A" w:rsidRPr="00493957">
        <w:t>able to afford an internet connection</w:t>
      </w:r>
      <w:r w:rsidR="00C42524">
        <w:rPr>
          <w:lang w:val="en-AU"/>
        </w:rPr>
        <w:t xml:space="preserve"> </w:t>
      </w:r>
      <w:r w:rsidRPr="00EF0D33">
        <w:rPr>
          <w:lang w:val="en-US"/>
        </w:rPr>
        <w:t>i</w:t>
      </w:r>
      <w:r w:rsidRPr="004A2FA2">
        <w:rPr>
          <w:lang w:val="en-US"/>
        </w:rPr>
        <w:t xml:space="preserve">n 2022 </w:t>
      </w:r>
      <w:r w:rsidR="00FB429A" w:rsidRPr="00493957">
        <w:t xml:space="preserve">– indicating persistent </w:t>
      </w:r>
      <w:r w:rsidR="000B54F1">
        <w:rPr>
          <w:lang w:val="en-AU"/>
        </w:rPr>
        <w:t>affordability</w:t>
      </w:r>
      <w:r w:rsidR="000924B7" w:rsidRPr="00493957">
        <w:t xml:space="preserve"> </w:t>
      </w:r>
      <w:r w:rsidR="00365C5D" w:rsidRPr="00EF0D33">
        <w:rPr>
          <w:lang w:val="en-US"/>
        </w:rPr>
        <w:t xml:space="preserve">barriers </w:t>
      </w:r>
      <w:r w:rsidR="000B54F1">
        <w:rPr>
          <w:lang w:val="en-US"/>
        </w:rPr>
        <w:t>may be</w:t>
      </w:r>
      <w:r w:rsidR="00365C5D" w:rsidRPr="00EF0D33">
        <w:rPr>
          <w:lang w:val="en-US"/>
        </w:rPr>
        <w:t xml:space="preserve"> keeping </w:t>
      </w:r>
      <w:r w:rsidR="00E331D8">
        <w:rPr>
          <w:lang w:val="en-US"/>
        </w:rPr>
        <w:t xml:space="preserve">a significant group of Australians </w:t>
      </w:r>
      <w:r w:rsidR="00365C5D" w:rsidRPr="004A2FA2">
        <w:rPr>
          <w:lang w:val="en-US"/>
        </w:rPr>
        <w:t>offline</w:t>
      </w:r>
      <w:r w:rsidR="00FB429A" w:rsidRPr="00493957">
        <w:t>.</w:t>
      </w:r>
      <w:r w:rsidR="00FB429A" w:rsidRPr="00EF0D33">
        <w:rPr>
          <w:lang w:val="en-US"/>
        </w:rPr>
        <w:t xml:space="preserve"> </w:t>
      </w:r>
    </w:p>
    <w:p w14:paraId="335CD149" w14:textId="77777777" w:rsidR="006C5A5A" w:rsidRDefault="006C5A5A">
      <w:pPr>
        <w:suppressAutoHyphens w:val="0"/>
        <w:rPr>
          <w:sz w:val="16"/>
          <w:lang w:val="x-none"/>
        </w:rPr>
      </w:pPr>
      <w:r>
        <w:br w:type="page"/>
      </w:r>
    </w:p>
    <w:p w14:paraId="0AD5B424" w14:textId="77777777" w:rsidR="00DA0496" w:rsidRPr="00DA0496" w:rsidRDefault="00FB429A" w:rsidP="00C15FC3">
      <w:pPr>
        <w:pStyle w:val="Heading1"/>
        <w:rPr>
          <w:lang w:val="en-US"/>
        </w:rPr>
      </w:pPr>
      <w:bookmarkStart w:id="23" w:name="_Toc206498929"/>
      <w:r>
        <w:rPr>
          <w:lang w:val="en-US"/>
        </w:rPr>
        <w:lastRenderedPageBreak/>
        <w:t xml:space="preserve">Less </w:t>
      </w:r>
      <w:r w:rsidR="00F35B90">
        <w:rPr>
          <w:lang w:val="en-US"/>
        </w:rPr>
        <w:t>digitally</w:t>
      </w:r>
      <w:r w:rsidR="00575901">
        <w:rPr>
          <w:lang w:val="en-US"/>
        </w:rPr>
        <w:t>-</w:t>
      </w:r>
      <w:r w:rsidR="00493957">
        <w:rPr>
          <w:lang w:val="en-US"/>
        </w:rPr>
        <w:t>connected groups</w:t>
      </w:r>
      <w:bookmarkEnd w:id="23"/>
      <w:r w:rsidR="00493957">
        <w:rPr>
          <w:lang w:val="en-US"/>
        </w:rPr>
        <w:t xml:space="preserve"> </w:t>
      </w:r>
    </w:p>
    <w:p w14:paraId="436C7BA8" w14:textId="32B0C7F8" w:rsidR="00BA0AB4" w:rsidRDefault="00BA0AB4" w:rsidP="00B70437">
      <w:r>
        <w:t>Internet access</w:t>
      </w:r>
      <w:r w:rsidR="00A04931">
        <w:t xml:space="preserve"> at home</w:t>
      </w:r>
      <w:r>
        <w:t xml:space="preserve"> has varied widely for different </w:t>
      </w:r>
      <w:r w:rsidR="002413FC">
        <w:t>group</w:t>
      </w:r>
      <w:r>
        <w:t>s since 2010</w:t>
      </w:r>
      <w:r w:rsidR="00502285">
        <w:t xml:space="preserve"> when this information was first collected in HILDA</w:t>
      </w:r>
      <w:r>
        <w:t xml:space="preserve">. While digital access </w:t>
      </w:r>
      <w:r w:rsidR="00470E0A">
        <w:t>has improved markedly for</w:t>
      </w:r>
      <w:r w:rsidR="00BD2292">
        <w:t xml:space="preserve"> </w:t>
      </w:r>
      <w:r>
        <w:t xml:space="preserve">all groups since 2010, </w:t>
      </w:r>
      <w:r w:rsidR="002413FC">
        <w:t>group</w:t>
      </w:r>
      <w:r>
        <w:t>s who were less digitally connected in 2010 tended to also be less digitally connected in 2022 (</w:t>
      </w:r>
      <w:r w:rsidR="008F3EF6">
        <w:fldChar w:fldCharType="begin"/>
      </w:r>
      <w:r w:rsidR="008F3EF6">
        <w:instrText xml:space="preserve"> REF _Ref184975522 \h </w:instrText>
      </w:r>
      <w:r w:rsidR="008F3EF6">
        <w:fldChar w:fldCharType="separate"/>
      </w:r>
      <w:r w:rsidR="00AB0A29">
        <w:t xml:space="preserve">Figure </w:t>
      </w:r>
      <w:r w:rsidR="00AB0A29">
        <w:rPr>
          <w:noProof/>
        </w:rPr>
        <w:t>4</w:t>
      </w:r>
      <w:r w:rsidR="008F3EF6">
        <w:fldChar w:fldCharType="end"/>
      </w:r>
      <w:r w:rsidR="00590DA7">
        <w:t xml:space="preserve">). </w:t>
      </w:r>
      <w:r w:rsidR="00F1507C">
        <w:t>In what follows, we examine internet connectivity for the less connected groups described in Figure 4. We will present descriptive statistics about their internet usage. We will then discuss the results from the logistic regressions and duration analysis described in</w:t>
      </w:r>
      <w:r w:rsidR="00F1507C" w:rsidRPr="00B70437">
        <w:rPr>
          <w:i/>
        </w:rPr>
        <w:t xml:space="preserve"> </w:t>
      </w:r>
      <w:r w:rsidR="00736F59" w:rsidRPr="00316515">
        <w:t xml:space="preserve">the </w:t>
      </w:r>
      <w:r w:rsidR="00F1507C" w:rsidRPr="00B70437">
        <w:rPr>
          <w:i/>
        </w:rPr>
        <w:t>Approach</w:t>
      </w:r>
      <w:r w:rsidR="00F1507C">
        <w:t xml:space="preserve"> </w:t>
      </w:r>
      <w:r w:rsidR="00736F59">
        <w:t xml:space="preserve">section, </w:t>
      </w:r>
      <w:r w:rsidR="00F1507C">
        <w:t xml:space="preserve">above (with a detailed description in the </w:t>
      </w:r>
      <w:r w:rsidR="00736F59">
        <w:t>attachments</w:t>
      </w:r>
      <w:r w:rsidR="00F1507C">
        <w:t xml:space="preserve">). The descriptive statistics will help us to understand patterns in the data. The statistical analysis will help us to determine whether particular characteristics which are associated with internet connectivity are the result of associations with other variables rather than direct determinants of internet connectivity. </w:t>
      </w:r>
    </w:p>
    <w:p w14:paraId="33D0A6D0" w14:textId="727D3133" w:rsidR="00BA0AB4" w:rsidRDefault="00BA0AB4" w:rsidP="00BA0AB4">
      <w:pPr>
        <w:pStyle w:val="Caption"/>
      </w:pPr>
      <w:bookmarkStart w:id="24" w:name="_Ref184975522"/>
      <w:r>
        <w:t xml:space="preserve">Figure </w:t>
      </w:r>
      <w:fldSimple w:instr=" SEQ Figure \* ARABIC ">
        <w:r w:rsidR="00AB0A29">
          <w:rPr>
            <w:noProof/>
          </w:rPr>
          <w:t>4</w:t>
        </w:r>
      </w:fldSimple>
      <w:bookmarkEnd w:id="24"/>
      <w:r>
        <w:t xml:space="preserve">: Share of people without access to </w:t>
      </w:r>
      <w:r w:rsidR="00EA4C9E">
        <w:t xml:space="preserve">the </w:t>
      </w:r>
      <w:r>
        <w:t xml:space="preserve">internet by </w:t>
      </w:r>
      <w:r w:rsidR="002413FC">
        <w:t>characteristic</w:t>
      </w:r>
      <w:r>
        <w:t>, 2010 and 2022</w:t>
      </w:r>
    </w:p>
    <w:p w14:paraId="669C37AD" w14:textId="23422329" w:rsidR="00BA0AB4" w:rsidRDefault="00BA0AB4" w:rsidP="00BA0AB4">
      <w:pPr>
        <w:pStyle w:val="Sourcenotes"/>
        <w:keepNext/>
        <w:jc w:val="center"/>
      </w:pPr>
      <w:r w:rsidDel="002665B9">
        <w:rPr>
          <w:rStyle w:val="CommentReference"/>
          <w:lang w:val="en-AU"/>
        </w:rPr>
        <w:t xml:space="preserve"> </w:t>
      </w:r>
      <w:r w:rsidR="00627595">
        <w:rPr>
          <w:noProof/>
        </w:rPr>
        <w:drawing>
          <wp:inline distT="0" distB="0" distL="0" distR="0" wp14:anchorId="6678053A" wp14:editId="486797BB">
            <wp:extent cx="5574632" cy="5282866"/>
            <wp:effectExtent l="0" t="0" r="7620" b="0"/>
            <wp:docPr id="17" name="Chart 17" descr="Figure 4 depicts the share of various group of Australian population that did not have access to internet in 2010 and 2022. The figure shows that while the digital access has improved markedly for all groups since 2010, groups who were less digitally connected in 2010 tended to also be less digitally connected in 2022.">
              <a:extLst xmlns:a="http://schemas.openxmlformats.org/drawingml/2006/main">
                <a:ext uri="{FF2B5EF4-FFF2-40B4-BE49-F238E27FC236}">
                  <a16:creationId xmlns:a16="http://schemas.microsoft.com/office/drawing/2014/main" id="{46F22176-CF14-4F23-9CB8-34669F361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t xml:space="preserve"> </w:t>
      </w:r>
    </w:p>
    <w:p w14:paraId="547E503E" w14:textId="77777777" w:rsidR="00FA6DF1" w:rsidRDefault="00BA0AB4" w:rsidP="00FA6DF1">
      <w:pPr>
        <w:pStyle w:val="Sourcenotesnumbered"/>
      </w:pPr>
      <w:r w:rsidRPr="005F794B">
        <w:t>Source</w:t>
      </w:r>
      <w:r>
        <w:t>:</w:t>
      </w:r>
      <w:r w:rsidRPr="005F794B">
        <w:t xml:space="preserve"> </w:t>
      </w:r>
      <w:r>
        <w:t>The HILDA Survey, Release 2</w:t>
      </w:r>
      <w:r w:rsidRPr="000E7C01">
        <w:t>2</w:t>
      </w:r>
      <w:r>
        <w:t>; BCARR calculations</w:t>
      </w:r>
      <w:r w:rsidRPr="005F794B">
        <w:t>.</w:t>
      </w:r>
    </w:p>
    <w:p w14:paraId="2B390833" w14:textId="6BE893E3" w:rsidR="002B555F" w:rsidRPr="00C15FC3" w:rsidRDefault="005A543F" w:rsidP="00C15FC3">
      <w:pPr>
        <w:pStyle w:val="Heading2"/>
      </w:pPr>
      <w:bookmarkStart w:id="25" w:name="_Toc206498930"/>
      <w:r>
        <w:t>O</w:t>
      </w:r>
      <w:r w:rsidR="002B555F">
        <w:t>lder Australians</w:t>
      </w:r>
      <w:bookmarkEnd w:id="25"/>
    </w:p>
    <w:p w14:paraId="63282360" w14:textId="6D0DB0A0" w:rsidR="00642CBF" w:rsidRDefault="00F44040" w:rsidP="00C02E30">
      <w:pPr>
        <w:suppressAutoHyphens w:val="0"/>
      </w:pPr>
      <w:r>
        <w:t>The p</w:t>
      </w:r>
      <w:r w:rsidR="00642CBF">
        <w:t>roportion of older Australians</w:t>
      </w:r>
      <w:r w:rsidR="00457D50">
        <w:t xml:space="preserve"> – </w:t>
      </w:r>
      <w:r w:rsidR="00642CBF">
        <w:t>those aged 65</w:t>
      </w:r>
      <w:r>
        <w:t xml:space="preserve"> years and older</w:t>
      </w:r>
      <w:r w:rsidR="00457D50">
        <w:t xml:space="preserve"> – </w:t>
      </w:r>
      <w:r>
        <w:t xml:space="preserve">who lack internet access </w:t>
      </w:r>
      <w:r w:rsidR="00854AC9">
        <w:t xml:space="preserve">reduced </w:t>
      </w:r>
      <w:r>
        <w:t xml:space="preserve">by 35 percentage points </w:t>
      </w:r>
      <w:r w:rsidR="00642CBF">
        <w:t>from 45%</w:t>
      </w:r>
      <w:r>
        <w:t xml:space="preserve"> in 2010</w:t>
      </w:r>
      <w:r w:rsidR="00642CBF">
        <w:t xml:space="preserve"> to 10%</w:t>
      </w:r>
      <w:r>
        <w:t xml:space="preserve"> in 2022</w:t>
      </w:r>
      <w:r w:rsidR="00642CBF">
        <w:t xml:space="preserve">. </w:t>
      </w:r>
      <w:r>
        <w:t>Despite this</w:t>
      </w:r>
      <w:r w:rsidR="00736F59">
        <w:t xml:space="preserve"> reduction</w:t>
      </w:r>
      <w:r w:rsidR="00642CBF">
        <w:t xml:space="preserve">, throughout the entire research period, this age group </w:t>
      </w:r>
      <w:r>
        <w:t xml:space="preserve">still </w:t>
      </w:r>
      <w:r w:rsidR="00642CBF">
        <w:t>ha</w:t>
      </w:r>
      <w:r>
        <w:t>d the</w:t>
      </w:r>
      <w:r w:rsidR="00642CBF">
        <w:t xml:space="preserve"> highest </w:t>
      </w:r>
      <w:r>
        <w:t>percentage of individuals without access to</w:t>
      </w:r>
      <w:r w:rsidR="00642CBF">
        <w:t xml:space="preserve"> the internet</w:t>
      </w:r>
      <w:r>
        <w:t xml:space="preserve"> (</w:t>
      </w:r>
      <w:r>
        <w:fldChar w:fldCharType="begin"/>
      </w:r>
      <w:r>
        <w:instrText xml:space="preserve"> REF _Ref198022907 \h </w:instrText>
      </w:r>
      <w:r>
        <w:fldChar w:fldCharType="separate"/>
      </w:r>
      <w:r w:rsidR="00AB0A29">
        <w:t xml:space="preserve">Figure </w:t>
      </w:r>
      <w:r w:rsidR="00AB0A29">
        <w:rPr>
          <w:noProof/>
        </w:rPr>
        <w:t>5</w:t>
      </w:r>
      <w:r>
        <w:fldChar w:fldCharType="end"/>
      </w:r>
      <w:r>
        <w:t xml:space="preserve">). </w:t>
      </w:r>
      <w:r w:rsidR="00E768FD">
        <w:t>In our regression modelling, where we hold o</w:t>
      </w:r>
      <w:r w:rsidR="004E4E08">
        <w:t xml:space="preserve">ther </w:t>
      </w:r>
      <w:r w:rsidR="00D83C6B">
        <w:t>factors</w:t>
      </w:r>
      <w:r w:rsidR="00E768FD">
        <w:t xml:space="preserve"> </w:t>
      </w:r>
      <w:r w:rsidR="004E4E08">
        <w:t>constant,</w:t>
      </w:r>
      <w:r w:rsidR="00D83C6B">
        <w:t xml:space="preserve"> we estimate that</w:t>
      </w:r>
      <w:r w:rsidR="004E4E08">
        <w:t xml:space="preserve"> older Australians were</w:t>
      </w:r>
      <w:r w:rsidR="00736F59">
        <w:t>,</w:t>
      </w:r>
      <w:r w:rsidR="004E4E08">
        <w:t xml:space="preserve"> </w:t>
      </w:r>
      <w:r w:rsidR="004E4E08">
        <w:lastRenderedPageBreak/>
        <w:t>on average</w:t>
      </w:r>
      <w:r w:rsidR="00736F59">
        <w:t>,</w:t>
      </w:r>
      <w:r w:rsidR="004E4E08">
        <w:t xml:space="preserve"> 9% less likely to have</w:t>
      </w:r>
      <w:r w:rsidR="00284028">
        <w:t xml:space="preserve"> the</w:t>
      </w:r>
      <w:r w:rsidR="004E4E08">
        <w:t xml:space="preserve"> internet at home</w:t>
      </w:r>
      <w:r w:rsidR="000770DB">
        <w:t xml:space="preserve"> over the</w:t>
      </w:r>
      <w:r w:rsidR="00330FE2">
        <w:t xml:space="preserve"> 2010</w:t>
      </w:r>
      <w:r w:rsidR="00854AC9">
        <w:t>–</w:t>
      </w:r>
      <w:r w:rsidR="00330FE2">
        <w:t>2022</w:t>
      </w:r>
      <w:r w:rsidR="000770DB">
        <w:t xml:space="preserve"> period compared to</w:t>
      </w:r>
      <w:r w:rsidR="004E4E08">
        <w:t xml:space="preserve"> people aged </w:t>
      </w:r>
      <w:r>
        <w:t>21</w:t>
      </w:r>
      <w:r w:rsidR="00395D07">
        <w:t xml:space="preserve"> to </w:t>
      </w:r>
      <w:r w:rsidR="004E4E08">
        <w:t>30.</w:t>
      </w:r>
    </w:p>
    <w:p w14:paraId="5C8A1BFA" w14:textId="3BE0C653" w:rsidR="004E4E08" w:rsidRPr="00EA0C35" w:rsidRDefault="004E4E08" w:rsidP="004E4E08">
      <w:pPr>
        <w:pStyle w:val="Caption"/>
      </w:pPr>
      <w:bookmarkStart w:id="26" w:name="_Ref183678135"/>
      <w:bookmarkStart w:id="27" w:name="_Ref198022907"/>
      <w:r>
        <w:t xml:space="preserve">Figure </w:t>
      </w:r>
      <w:fldSimple w:instr=" SEQ Figure \* ARABIC ">
        <w:r w:rsidR="00AB0A29">
          <w:rPr>
            <w:noProof/>
          </w:rPr>
          <w:t>5</w:t>
        </w:r>
      </w:fldSimple>
      <w:bookmarkEnd w:id="26"/>
      <w:bookmarkEnd w:id="27"/>
      <w:r w:rsidR="008C66E6">
        <w:t>:</w:t>
      </w:r>
      <w:r>
        <w:t xml:space="preserve"> Share of </w:t>
      </w:r>
      <w:r w:rsidR="008C66E6">
        <w:t xml:space="preserve">people </w:t>
      </w:r>
      <w:r>
        <w:t>without access to</w:t>
      </w:r>
      <w:r w:rsidR="00591C5A">
        <w:t xml:space="preserve"> the</w:t>
      </w:r>
      <w:r>
        <w:t xml:space="preserve"> internet</w:t>
      </w:r>
      <w:r w:rsidR="00D8168A">
        <w:t xml:space="preserve"> at home</w:t>
      </w:r>
      <w:r>
        <w:t xml:space="preserve"> by age group</w:t>
      </w:r>
      <w:r w:rsidR="00762B57">
        <w:t>, 2010</w:t>
      </w:r>
      <w:r w:rsidR="00D8168A">
        <w:t xml:space="preserve"> to </w:t>
      </w:r>
      <w:r w:rsidR="00762B57">
        <w:t>2022</w:t>
      </w:r>
    </w:p>
    <w:p w14:paraId="39602428" w14:textId="555C93E2" w:rsidR="004E4E08" w:rsidRDefault="00955F54" w:rsidP="004E4E08">
      <w:pPr>
        <w:pStyle w:val="Sourcenotes"/>
        <w:jc w:val="center"/>
      </w:pPr>
      <w:r>
        <w:rPr>
          <w:noProof/>
        </w:rPr>
        <w:drawing>
          <wp:inline distT="0" distB="0" distL="0" distR="0" wp14:anchorId="31A3C86B" wp14:editId="357532A1">
            <wp:extent cx="4238626" cy="2557463"/>
            <wp:effectExtent l="0" t="0" r="0" b="0"/>
            <wp:docPr id="19" name="Chart 19" descr="Figure 5 illustrates the change in the share of people without access to the internet at home by age group over the 2010 to 2022 period. While the share of those aged 65 years and older who lack internet access reduced by 35 percentage points from 45% in 2010 to 10% in 2022, this age group still had the highest percentage of individuals without access to the internet.">
              <a:extLst xmlns:a="http://schemas.openxmlformats.org/drawingml/2006/main">
                <a:ext uri="{FF2B5EF4-FFF2-40B4-BE49-F238E27FC236}">
                  <a16:creationId xmlns:a16="http://schemas.microsoft.com/office/drawing/2014/main" id="{766B5317-1BE7-417D-82F1-6A75FB7B99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Del="00955F54">
        <w:rPr>
          <w:noProof/>
        </w:rPr>
        <w:t xml:space="preserve"> </w:t>
      </w:r>
    </w:p>
    <w:p w14:paraId="3857E04F" w14:textId="77777777" w:rsidR="004E4E08" w:rsidRDefault="004E4E08" w:rsidP="00C15FC3">
      <w:pPr>
        <w:pStyle w:val="Sourcenotes"/>
      </w:pPr>
      <w:r w:rsidRPr="005F794B">
        <w:t>Source</w:t>
      </w:r>
      <w:r>
        <w:t>:</w:t>
      </w:r>
      <w:r w:rsidRPr="005F794B">
        <w:t xml:space="preserve"> </w:t>
      </w:r>
      <w:r>
        <w:t>The HILDA Survey, Release 2</w:t>
      </w:r>
      <w:r>
        <w:rPr>
          <w:lang w:val="en-AU"/>
        </w:rPr>
        <w:t>2</w:t>
      </w:r>
      <w:r>
        <w:t>; BCARR calculations</w:t>
      </w:r>
      <w:r w:rsidRPr="005F794B">
        <w:t>.</w:t>
      </w:r>
    </w:p>
    <w:p w14:paraId="57F7AE11" w14:textId="436F181E" w:rsidR="00817EA2" w:rsidRDefault="00E768FD">
      <w:r>
        <w:t>Older Australians may have l</w:t>
      </w:r>
      <w:r w:rsidR="00284028">
        <w:t>ower rates of internet access</w:t>
      </w:r>
      <w:r w:rsidR="00817EA2">
        <w:t xml:space="preserve"> </w:t>
      </w:r>
      <w:r w:rsidR="009A2C13">
        <w:t>for</w:t>
      </w:r>
      <w:r w:rsidR="00817EA2">
        <w:t xml:space="preserve"> </w:t>
      </w:r>
      <w:r w:rsidR="006C5DDF">
        <w:t>a range of reasons</w:t>
      </w:r>
      <w:r w:rsidR="00817EA2">
        <w:t xml:space="preserve">. Digital ability is found to be lower in this group, meaning older Australians may lack the ability to </w:t>
      </w:r>
      <w:r w:rsidR="00D83C6B">
        <w:t xml:space="preserve">connect </w:t>
      </w:r>
      <w:r w:rsidR="00817EA2">
        <w:t>and use</w:t>
      </w:r>
      <w:r w:rsidR="00D83C6B">
        <w:t xml:space="preserve"> the</w:t>
      </w:r>
      <w:r w:rsidR="00817EA2">
        <w:t xml:space="preserve"> internet (</w:t>
      </w:r>
      <w:r w:rsidR="00817EA2">
        <w:rPr>
          <w:noProof/>
        </w:rPr>
        <w:t>Office of the eSafety Commissioner 2018)</w:t>
      </w:r>
      <w:r w:rsidR="00817EA2">
        <w:t>.</w:t>
      </w:r>
      <w:r w:rsidR="004A41D2">
        <w:t xml:space="preserve"> Age has</w:t>
      </w:r>
      <w:r w:rsidR="00B70B70">
        <w:t xml:space="preserve"> also</w:t>
      </w:r>
      <w:r w:rsidR="004A41D2">
        <w:t xml:space="preserve"> been found to play a role in confidence online. According to </w:t>
      </w:r>
      <w:r w:rsidR="006C6275">
        <w:t>Good Things Australia</w:t>
      </w:r>
      <w:r w:rsidR="004A41D2">
        <w:t>,</w:t>
      </w:r>
      <w:r w:rsidR="00D83C6B">
        <w:t xml:space="preserve"> a digital advocacy group,</w:t>
      </w:r>
      <w:r w:rsidR="004A41D2">
        <w:t xml:space="preserve"> 37% of people age</w:t>
      </w:r>
      <w:r w:rsidR="00D83C6B">
        <w:t>d</w:t>
      </w:r>
      <w:r w:rsidR="004A41D2">
        <w:t xml:space="preserve"> 65</w:t>
      </w:r>
      <w:r w:rsidR="003835C3">
        <w:t xml:space="preserve"> years and older</w:t>
      </w:r>
      <w:r w:rsidR="004A41D2">
        <w:t xml:space="preserve"> require</w:t>
      </w:r>
      <w:r w:rsidR="00536C2D">
        <w:t>d</w:t>
      </w:r>
      <w:r w:rsidR="004A41D2">
        <w:t xml:space="preserve"> help to keep up with technological changes and 1 in 4 fel</w:t>
      </w:r>
      <w:r w:rsidR="00536C2D">
        <w:t>t</w:t>
      </w:r>
      <w:r w:rsidR="004A41D2">
        <w:t xml:space="preserve"> anxious when unable to complete something online by themselves</w:t>
      </w:r>
      <w:r w:rsidR="00536C2D">
        <w:rPr>
          <w:noProof/>
        </w:rPr>
        <w:t xml:space="preserve"> (</w:t>
      </w:r>
      <w:r w:rsidR="007B76CD">
        <w:rPr>
          <w:noProof/>
        </w:rPr>
        <w:t xml:space="preserve">Good Things Australia, </w:t>
      </w:r>
      <w:r w:rsidR="00536C2D">
        <w:rPr>
          <w:noProof/>
        </w:rPr>
        <w:t>2024)</w:t>
      </w:r>
      <w:r w:rsidR="004A41D2">
        <w:t xml:space="preserve">. </w:t>
      </w:r>
      <w:r w:rsidR="00817EA2">
        <w:t xml:space="preserve">Older </w:t>
      </w:r>
      <w:r w:rsidR="00422CFF">
        <w:t xml:space="preserve">people </w:t>
      </w:r>
      <w:r w:rsidR="00817EA2">
        <w:t xml:space="preserve">were also found to spend </w:t>
      </w:r>
      <w:r w:rsidR="00422CFF">
        <w:t xml:space="preserve">much </w:t>
      </w:r>
      <w:r w:rsidR="00817EA2">
        <w:t>less on telecommunications services</w:t>
      </w:r>
      <w:r w:rsidR="00BA0731">
        <w:t xml:space="preserve"> and </w:t>
      </w:r>
      <w:r w:rsidR="00422CFF">
        <w:t xml:space="preserve">use those services </w:t>
      </w:r>
      <w:r w:rsidR="00BA0731">
        <w:t xml:space="preserve">less </w:t>
      </w:r>
      <w:r w:rsidR="00817EA2">
        <w:t>than</w:t>
      </w:r>
      <w:r w:rsidR="00422CFF">
        <w:t xml:space="preserve"> people of</w:t>
      </w:r>
      <w:r w:rsidR="00817EA2">
        <w:t xml:space="preserve"> working age </w:t>
      </w:r>
      <w:r w:rsidR="00817EA2">
        <w:rPr>
          <w:noProof/>
        </w:rPr>
        <w:t>(</w:t>
      </w:r>
      <w:r w:rsidR="006C5DDF">
        <w:rPr>
          <w:noProof/>
        </w:rPr>
        <w:t xml:space="preserve">BCARR 2023; </w:t>
      </w:r>
      <w:r w:rsidR="00817EA2">
        <w:rPr>
          <w:noProof/>
        </w:rPr>
        <w:t>Kenny, Kenny, Gehan 2023)</w:t>
      </w:r>
      <w:r w:rsidR="00817EA2">
        <w:t xml:space="preserve">. Notably, </w:t>
      </w:r>
      <w:r w:rsidR="00395D07">
        <w:t xml:space="preserve">people </w:t>
      </w:r>
      <w:r w:rsidR="00817EA2">
        <w:t>aged 75</w:t>
      </w:r>
      <w:r w:rsidR="003835C3">
        <w:t xml:space="preserve"> years and older</w:t>
      </w:r>
      <w:r w:rsidR="00817EA2">
        <w:t xml:space="preserve"> had the lowest digital inclusion index</w:t>
      </w:r>
      <w:r w:rsidR="004F59E8">
        <w:t xml:space="preserve"> score</w:t>
      </w:r>
      <w:r w:rsidR="00817EA2">
        <w:t xml:space="preserve"> (49) among </w:t>
      </w:r>
      <w:r w:rsidR="006C5DDF">
        <w:t>selected</w:t>
      </w:r>
      <w:r w:rsidR="00817EA2">
        <w:t xml:space="preserve"> subgroups of Australian</w:t>
      </w:r>
      <w:r w:rsidR="00395D07">
        <w:t>s, which was</w:t>
      </w:r>
      <w:r w:rsidR="00817EA2">
        <w:t xml:space="preserve"> 25 points lower than the national average </w:t>
      </w:r>
      <w:r w:rsidR="00817EA2">
        <w:rPr>
          <w:noProof/>
        </w:rPr>
        <w:t>(Thomas et al. 2023)</w:t>
      </w:r>
      <w:r w:rsidR="00422CFF">
        <w:rPr>
          <w:noProof/>
        </w:rPr>
        <w:t>.</w:t>
      </w:r>
    </w:p>
    <w:p w14:paraId="53DDA0CF" w14:textId="247D6740" w:rsidR="00B525D8" w:rsidRDefault="00422CFF" w:rsidP="00C15FC3">
      <w:r>
        <w:t>O</w:t>
      </w:r>
      <w:r w:rsidR="004E4E08">
        <w:t>lder Australians</w:t>
      </w:r>
      <w:r>
        <w:t xml:space="preserve"> also</w:t>
      </w:r>
      <w:r w:rsidR="004E4E08">
        <w:t xml:space="preserve"> </w:t>
      </w:r>
      <w:r w:rsidR="00CD2049">
        <w:t xml:space="preserve">recorded </w:t>
      </w:r>
      <w:r w:rsidR="004E4E08">
        <w:t xml:space="preserve">much slower uptake of internet </w:t>
      </w:r>
      <w:r>
        <w:t xml:space="preserve">access </w:t>
      </w:r>
      <w:r w:rsidR="004E4E08">
        <w:t>in the last decade</w:t>
      </w:r>
      <w:r w:rsidR="00CD2049">
        <w:t>, compared to other age cohorts</w:t>
      </w:r>
      <w:r w:rsidR="004E4E08">
        <w:t xml:space="preserve">. </w:t>
      </w:r>
      <w:r w:rsidR="0020288C">
        <w:t xml:space="preserve">Our </w:t>
      </w:r>
      <w:r w:rsidR="001C40D9">
        <w:t xml:space="preserve">duration modelling of HILDA data </w:t>
      </w:r>
      <w:r w:rsidR="009F1643">
        <w:t>show</w:t>
      </w:r>
      <w:r w:rsidR="001C40D9">
        <w:t xml:space="preserve"> that, c</w:t>
      </w:r>
      <w:r w:rsidR="00461814">
        <w:t>ompared</w:t>
      </w:r>
      <w:r w:rsidR="00DE5B36">
        <w:t xml:space="preserve"> to</w:t>
      </w:r>
      <w:r w:rsidR="00461814">
        <w:t xml:space="preserve"> </w:t>
      </w:r>
      <w:r>
        <w:t xml:space="preserve">people </w:t>
      </w:r>
      <w:r w:rsidR="00DE5B36">
        <w:t>aged</w:t>
      </w:r>
      <w:r w:rsidR="00461814">
        <w:t xml:space="preserve"> </w:t>
      </w:r>
      <w:r w:rsidR="001C40D9">
        <w:t>21</w:t>
      </w:r>
      <w:r w:rsidR="00461814">
        <w:t xml:space="preserve"> </w:t>
      </w:r>
      <w:r>
        <w:t xml:space="preserve">to </w:t>
      </w:r>
      <w:r w:rsidR="00461814">
        <w:t>30</w:t>
      </w:r>
      <w:r w:rsidR="003835C3">
        <w:t xml:space="preserve"> years</w:t>
      </w:r>
      <w:r w:rsidR="00461814">
        <w:t>,</w:t>
      </w:r>
      <w:r w:rsidR="009C4BC2" w:rsidRPr="009C4BC2">
        <w:t xml:space="preserve"> </w:t>
      </w:r>
      <w:r w:rsidR="009C4BC2">
        <w:t xml:space="preserve">and </w:t>
      </w:r>
      <w:r w:rsidR="009F1643">
        <w:t>keeping</w:t>
      </w:r>
      <w:r w:rsidR="009C4BC2">
        <w:t xml:space="preserve"> other characteristics constant,</w:t>
      </w:r>
      <w:r w:rsidR="00461814">
        <w:t xml:space="preserve"> </w:t>
      </w:r>
      <w:r w:rsidR="006C5DDF">
        <w:t xml:space="preserve">Australians </w:t>
      </w:r>
      <w:r w:rsidR="00461814">
        <w:t>aged 65</w:t>
      </w:r>
      <w:r w:rsidR="003835C3">
        <w:t xml:space="preserve"> years and older</w:t>
      </w:r>
      <w:r w:rsidR="00461814">
        <w:t xml:space="preserve"> </w:t>
      </w:r>
      <w:r w:rsidR="00DE5B36">
        <w:t>took</w:t>
      </w:r>
      <w:r w:rsidR="009F1643">
        <w:t>,</w:t>
      </w:r>
      <w:r w:rsidR="00DE5B36">
        <w:t xml:space="preserve"> on</w:t>
      </w:r>
      <w:r w:rsidR="00461814">
        <w:t xml:space="preserve"> average</w:t>
      </w:r>
      <w:r w:rsidR="009F1643">
        <w:t>,</w:t>
      </w:r>
      <w:r w:rsidR="00461814">
        <w:t xml:space="preserve"> </w:t>
      </w:r>
      <w:r w:rsidR="001C40D9">
        <w:t>55</w:t>
      </w:r>
      <w:r w:rsidR="00461814">
        <w:t xml:space="preserve">% </w:t>
      </w:r>
      <w:r w:rsidR="00C41386">
        <w:t xml:space="preserve">longer to access </w:t>
      </w:r>
      <w:r w:rsidR="00365C5D">
        <w:t>the</w:t>
      </w:r>
      <w:r w:rsidR="00C41386">
        <w:t xml:space="preserve"> internet</w:t>
      </w:r>
      <w:r w:rsidR="00A81B3B">
        <w:t xml:space="preserve"> at home</w:t>
      </w:r>
      <w:r w:rsidR="00910D57">
        <w:t xml:space="preserve"> for the first time</w:t>
      </w:r>
      <w:r w:rsidR="00C41386">
        <w:t>.</w:t>
      </w:r>
      <w:r w:rsidR="0009552A" w:rsidRPr="0009552A">
        <w:t xml:space="preserve"> </w:t>
      </w:r>
      <w:r w:rsidR="006C5DDF">
        <w:t>This</w:t>
      </w:r>
      <w:r w:rsidR="0009552A">
        <w:t xml:space="preserve"> signals that </w:t>
      </w:r>
      <w:r w:rsidR="006C5DDF">
        <w:t>older Australians</w:t>
      </w:r>
      <w:r w:rsidR="0009552A">
        <w:t xml:space="preserve"> </w:t>
      </w:r>
      <w:r w:rsidR="006C5DDF">
        <w:t>have</w:t>
      </w:r>
      <w:r w:rsidR="0009552A" w:rsidRPr="0068442A">
        <w:t xml:space="preserve"> </w:t>
      </w:r>
      <w:r w:rsidR="0009552A">
        <w:t>more</w:t>
      </w:r>
      <w:r w:rsidR="0009552A" w:rsidRPr="0068442A">
        <w:t xml:space="preserve"> </w:t>
      </w:r>
      <w:r w:rsidR="0009552A">
        <w:t>p</w:t>
      </w:r>
      <w:r w:rsidR="0009552A" w:rsidRPr="0068442A">
        <w:t xml:space="preserve">ersistent </w:t>
      </w:r>
      <w:r w:rsidR="00053F9D">
        <w:t xml:space="preserve">periods of </w:t>
      </w:r>
      <w:r w:rsidR="0009552A">
        <w:t>digital exclusion</w:t>
      </w:r>
      <w:r w:rsidR="006C5DDF">
        <w:t xml:space="preserve"> than young</w:t>
      </w:r>
      <w:r w:rsidR="00A81B3B">
        <w:t>er</w:t>
      </w:r>
      <w:r w:rsidR="006C5DDF">
        <w:t xml:space="preserve"> age groups</w:t>
      </w:r>
      <w:r w:rsidR="00C7493B">
        <w:t>.</w:t>
      </w:r>
    </w:p>
    <w:p w14:paraId="786F0ED8" w14:textId="5F784D9E" w:rsidR="007E4697" w:rsidRDefault="00422CFF" w:rsidP="00CA677D">
      <w:r>
        <w:rPr>
          <w:noProof/>
        </w:rPr>
        <w:t>According to</w:t>
      </w:r>
      <w:r w:rsidR="00B00BD1">
        <w:t xml:space="preserve"> Moxley</w:t>
      </w:r>
      <w:r w:rsidR="003835C3">
        <w:t>,</w:t>
      </w:r>
      <w:r w:rsidR="00682940">
        <w:rPr>
          <w:noProof/>
        </w:rPr>
        <w:t xml:space="preserve"> Sharit, and Czaja</w:t>
      </w:r>
      <w:r w:rsidR="00682940">
        <w:t xml:space="preserve"> </w:t>
      </w:r>
      <w:sdt>
        <w:sdtPr>
          <w:id w:val="1369946853"/>
          <w:citation/>
        </w:sdtPr>
        <w:sdtContent>
          <w:r w:rsidR="00B00BD1">
            <w:fldChar w:fldCharType="begin"/>
          </w:r>
          <w:r w:rsidR="005A32B2">
            <w:rPr>
              <w:lang w:val="en-US"/>
            </w:rPr>
            <w:instrText xml:space="preserve">CITATION Mox22 \n  \t  \l 1033 </w:instrText>
          </w:r>
          <w:r w:rsidR="00B00BD1">
            <w:fldChar w:fldCharType="separate"/>
          </w:r>
          <w:r w:rsidR="00AB0A29">
            <w:rPr>
              <w:noProof/>
              <w:lang w:val="en-US"/>
            </w:rPr>
            <w:t>(2022)</w:t>
          </w:r>
          <w:r w:rsidR="00B00BD1">
            <w:fldChar w:fldCharType="end"/>
          </w:r>
        </w:sdtContent>
      </w:sdt>
      <w:r w:rsidR="00A81B3B">
        <w:t>, the</w:t>
      </w:r>
      <w:r w:rsidR="00B00BD1">
        <w:t xml:space="preserve"> </w:t>
      </w:r>
      <w:r w:rsidR="00593B94" w:rsidRPr="00593B94">
        <w:t>willingness to adopt</w:t>
      </w:r>
      <w:r w:rsidR="00A81B3B">
        <w:t xml:space="preserve"> digital</w:t>
      </w:r>
      <w:r w:rsidR="00593B94" w:rsidRPr="00593B94">
        <w:t xml:space="preserve"> technologies</w:t>
      </w:r>
      <w:r w:rsidR="00A81B3B">
        <w:t>,</w:t>
      </w:r>
      <w:r w:rsidR="006F1B72">
        <w:rPr>
          <w:rStyle w:val="FootnoteReference"/>
        </w:rPr>
        <w:footnoteReference w:id="9"/>
      </w:r>
      <w:r w:rsidR="00593B94">
        <w:t xml:space="preserve"> particularly </w:t>
      </w:r>
      <w:r w:rsidR="00A81B3B">
        <w:t>by</w:t>
      </w:r>
      <w:r w:rsidR="00593B94">
        <w:t xml:space="preserve"> older people,</w:t>
      </w:r>
      <w:r w:rsidR="00593B94" w:rsidRPr="00593B94">
        <w:t xml:space="preserve"> is mainly determined by 3 aspects</w:t>
      </w:r>
      <w:r w:rsidR="00682940">
        <w:t>:</w:t>
      </w:r>
      <w:r w:rsidR="00593B94">
        <w:t xml:space="preserve"> </w:t>
      </w:r>
      <w:r>
        <w:t xml:space="preserve">the </w:t>
      </w:r>
      <w:r w:rsidR="00593B94" w:rsidRPr="00593B94">
        <w:t>perceived value of the technologies</w:t>
      </w:r>
      <w:r w:rsidR="00682940">
        <w:t>;</w:t>
      </w:r>
      <w:r w:rsidR="00593B94" w:rsidRPr="00593B94">
        <w:t xml:space="preserve"> </w:t>
      </w:r>
      <w:r>
        <w:t xml:space="preserve">the </w:t>
      </w:r>
      <w:r w:rsidR="00593B94" w:rsidRPr="00593B94">
        <w:t>perceived improvement in quality of life attainable from the technologies</w:t>
      </w:r>
      <w:r w:rsidR="00682940">
        <w:t>;</w:t>
      </w:r>
      <w:r w:rsidR="00593B94" w:rsidRPr="00593B94">
        <w:t xml:space="preserve"> and confidence in being able to use the technologies.</w:t>
      </w:r>
      <w:r w:rsidR="00593B94">
        <w:t xml:space="preserve"> </w:t>
      </w:r>
      <w:r w:rsidR="007E4697">
        <w:t xml:space="preserve">HILDA </w:t>
      </w:r>
      <w:r w:rsidR="00395D07">
        <w:t xml:space="preserve">data </w:t>
      </w:r>
      <w:r w:rsidR="007E4697">
        <w:t>show that people aged 65</w:t>
      </w:r>
      <w:r w:rsidR="003835C3">
        <w:t xml:space="preserve"> years and older</w:t>
      </w:r>
      <w:r w:rsidR="007E4697">
        <w:t xml:space="preserve"> </w:t>
      </w:r>
      <w:r w:rsidR="00365C5D">
        <w:t>were less likely to</w:t>
      </w:r>
      <w:r w:rsidR="007E4697">
        <w:t xml:space="preserve"> view</w:t>
      </w:r>
      <w:r>
        <w:t xml:space="preserve"> the</w:t>
      </w:r>
      <w:r w:rsidR="007E4697">
        <w:t xml:space="preserve"> internet as </w:t>
      </w:r>
      <w:r w:rsidR="00881C5F">
        <w:t xml:space="preserve">essential. </w:t>
      </w:r>
      <w:r w:rsidR="007E4697">
        <w:t>In 2014</w:t>
      </w:r>
      <w:r w:rsidR="00170821">
        <w:t>, 47% of people aged 65</w:t>
      </w:r>
      <w:r w:rsidR="003835C3">
        <w:t xml:space="preserve"> years and older</w:t>
      </w:r>
      <w:r w:rsidR="00170821">
        <w:t xml:space="preserve"> </w:t>
      </w:r>
      <w:r>
        <w:t xml:space="preserve">viewed </w:t>
      </w:r>
      <w:r w:rsidR="00D3483F">
        <w:t xml:space="preserve">having </w:t>
      </w:r>
      <w:r w:rsidR="003835C3">
        <w:t xml:space="preserve">the </w:t>
      </w:r>
      <w:r w:rsidR="00170821">
        <w:t>internet</w:t>
      </w:r>
      <w:r w:rsidR="00D3483F">
        <w:t xml:space="preserve"> at home</w:t>
      </w:r>
      <w:r w:rsidR="00170821">
        <w:t xml:space="preserve"> as being essential, compared to 51% of people </w:t>
      </w:r>
      <w:r w:rsidR="00495308">
        <w:t xml:space="preserve">aged </w:t>
      </w:r>
      <w:r w:rsidR="00395D07">
        <w:t>15 to 64</w:t>
      </w:r>
      <w:r w:rsidR="00170821">
        <w:t>.</w:t>
      </w:r>
      <w:r w:rsidR="007E4697">
        <w:t xml:space="preserve"> </w:t>
      </w:r>
      <w:r w:rsidR="00170821">
        <w:t>By</w:t>
      </w:r>
      <w:r w:rsidR="007E4697">
        <w:t xml:space="preserve"> 2022, </w:t>
      </w:r>
      <w:r w:rsidR="003C5D48">
        <w:t xml:space="preserve">while there remained a </w:t>
      </w:r>
      <w:r w:rsidR="007E4697">
        <w:t>gap</w:t>
      </w:r>
      <w:r w:rsidR="003C5D48">
        <w:t xml:space="preserve"> in the perceived importance of the internet across</w:t>
      </w:r>
      <w:r w:rsidR="00495308">
        <w:t xml:space="preserve"> age groups</w:t>
      </w:r>
      <w:r w:rsidR="00170821">
        <w:t>, all</w:t>
      </w:r>
      <w:r w:rsidR="003C5D48">
        <w:t xml:space="preserve"> respondents </w:t>
      </w:r>
      <w:r w:rsidR="00170821">
        <w:t>were more likely to view</w:t>
      </w:r>
      <w:r w:rsidR="00ED2259">
        <w:t xml:space="preserve"> </w:t>
      </w:r>
      <w:r w:rsidR="00170821">
        <w:t xml:space="preserve">internet </w:t>
      </w:r>
      <w:r w:rsidR="00D3483F">
        <w:t xml:space="preserve">access at home </w:t>
      </w:r>
      <w:r w:rsidR="00170821">
        <w:t xml:space="preserve">as </w:t>
      </w:r>
      <w:r w:rsidR="003C5D48">
        <w:t xml:space="preserve">essential </w:t>
      </w:r>
      <w:r w:rsidR="00F35B90">
        <w:t>(</w:t>
      </w:r>
      <w:r w:rsidR="00053F9D">
        <w:fldChar w:fldCharType="begin"/>
      </w:r>
      <w:r w:rsidR="00053F9D">
        <w:instrText xml:space="preserve"> REF _Ref183681874 \h </w:instrText>
      </w:r>
      <w:r w:rsidR="00053F9D">
        <w:fldChar w:fldCharType="separate"/>
      </w:r>
      <w:r w:rsidR="00AB0A29">
        <w:t xml:space="preserve">Figure </w:t>
      </w:r>
      <w:r w:rsidR="00AB0A29">
        <w:rPr>
          <w:noProof/>
        </w:rPr>
        <w:t>6</w:t>
      </w:r>
      <w:r w:rsidR="00053F9D">
        <w:fldChar w:fldCharType="end"/>
      </w:r>
      <w:r w:rsidR="00F35B90">
        <w:t>)</w:t>
      </w:r>
      <w:r w:rsidR="00077F94" w:rsidRPr="00C15FC3">
        <w:t>.</w:t>
      </w:r>
      <w:r w:rsidR="00D3483F">
        <w:t xml:space="preserve"> </w:t>
      </w:r>
    </w:p>
    <w:p w14:paraId="35C474BB" w14:textId="54781BEB" w:rsidR="00A72AD0" w:rsidRDefault="00A72AD0" w:rsidP="00656C7C">
      <w:pPr>
        <w:pStyle w:val="Caption"/>
        <w:keepNext/>
      </w:pPr>
      <w:bookmarkStart w:id="28" w:name="_Ref183681874"/>
      <w:bookmarkStart w:id="29" w:name="_Ref179547809"/>
      <w:r>
        <w:lastRenderedPageBreak/>
        <w:t xml:space="preserve">Figure </w:t>
      </w:r>
      <w:fldSimple w:instr=" SEQ Figure \* ARABIC ">
        <w:r w:rsidR="00AB0A29">
          <w:rPr>
            <w:noProof/>
          </w:rPr>
          <w:t>6</w:t>
        </w:r>
      </w:fldSimple>
      <w:bookmarkEnd w:id="28"/>
      <w:r w:rsidR="008C66E6">
        <w:t>:</w:t>
      </w:r>
      <w:bookmarkEnd w:id="29"/>
      <w:r>
        <w:t xml:space="preserve"> Share of </w:t>
      </w:r>
      <w:r w:rsidR="00EB668A">
        <w:t xml:space="preserve">people </w:t>
      </w:r>
      <w:r w:rsidR="00CB4BB3">
        <w:t>who</w:t>
      </w:r>
      <w:r>
        <w:t xml:space="preserve"> </w:t>
      </w:r>
      <w:r w:rsidR="00EB668A">
        <w:t>view</w:t>
      </w:r>
      <w:r>
        <w:t xml:space="preserve"> internet access at home </w:t>
      </w:r>
      <w:r w:rsidR="00EB668A">
        <w:t>a</w:t>
      </w:r>
      <w:r>
        <w:t xml:space="preserve">s essential by age, </w:t>
      </w:r>
      <w:r w:rsidR="00D8168A">
        <w:t>20</w:t>
      </w:r>
      <w:r>
        <w:t xml:space="preserve">14, </w:t>
      </w:r>
      <w:r w:rsidR="00D8168A">
        <w:t>20</w:t>
      </w:r>
      <w:r>
        <w:t>18</w:t>
      </w:r>
      <w:r w:rsidR="00422CFF">
        <w:t xml:space="preserve"> and</w:t>
      </w:r>
      <w:r>
        <w:t xml:space="preserve"> </w:t>
      </w:r>
      <w:r w:rsidR="00D8168A">
        <w:t>20</w:t>
      </w:r>
      <w:r>
        <w:t>22</w:t>
      </w:r>
    </w:p>
    <w:p w14:paraId="4CBF0173" w14:textId="77777777" w:rsidR="006B1D56" w:rsidRPr="00077F94" w:rsidRDefault="00E774FF" w:rsidP="009545E4">
      <w:pPr>
        <w:ind w:firstLine="720"/>
        <w:jc w:val="center"/>
      </w:pPr>
      <w:r>
        <w:rPr>
          <w:noProof/>
        </w:rPr>
        <w:drawing>
          <wp:inline distT="0" distB="0" distL="0" distR="0" wp14:anchorId="5B40AA3F" wp14:editId="020DE09E">
            <wp:extent cx="4836422" cy="2436029"/>
            <wp:effectExtent l="0" t="0" r="2540" b="2540"/>
            <wp:docPr id="6" name="Chart 6" descr="Figure 6 illustrates the share of people who viewed internet access at home as essential by age in 2014, 2018 and 2022. In 2014, 47% of people aged 65 years and older viewed having the internet at home as being essential, compared to 51% of people aged 15 to 64. By 2022, while there remained a gap in the perceived importance of the internet across age groups, all respondents were more likely to view internet access at home as essential.">
              <a:extLst xmlns:a="http://schemas.openxmlformats.org/drawingml/2006/main">
                <a:ext uri="{FF2B5EF4-FFF2-40B4-BE49-F238E27FC236}">
                  <a16:creationId xmlns:a16="http://schemas.microsoft.com/office/drawing/2014/main" id="{50A8E692-6331-4073-B11C-46D24B0AA7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A7789C" w14:textId="77777777" w:rsidR="0049747E" w:rsidRDefault="0049747E" w:rsidP="0049747E">
      <w:pPr>
        <w:pStyle w:val="Sourcenotes"/>
      </w:pPr>
      <w:r w:rsidRPr="005F794B">
        <w:t>Source</w:t>
      </w:r>
      <w:r>
        <w:t>:</w:t>
      </w:r>
      <w:r w:rsidRPr="005F794B">
        <w:t xml:space="preserve"> </w:t>
      </w:r>
      <w:r>
        <w:t>The HILDA Survey, Release 2</w:t>
      </w:r>
      <w:r>
        <w:rPr>
          <w:lang w:val="en-AU"/>
        </w:rPr>
        <w:t>2</w:t>
      </w:r>
      <w:r>
        <w:t>; BCARR calculations</w:t>
      </w:r>
      <w:r w:rsidRPr="005F794B">
        <w:t>.</w:t>
      </w:r>
    </w:p>
    <w:p w14:paraId="71CADEB9" w14:textId="208B6361" w:rsidR="00A3470A" w:rsidRDefault="001F72E1" w:rsidP="00C15FC3">
      <w:pPr>
        <w:pStyle w:val="Heading2"/>
      </w:pPr>
      <w:bookmarkStart w:id="30" w:name="_Toc206498931"/>
      <w:r>
        <w:t>P</w:t>
      </w:r>
      <w:r w:rsidR="00A3470A">
        <w:t>eople with</w:t>
      </w:r>
      <w:r w:rsidR="00365C5D">
        <w:t xml:space="preserve"> </w:t>
      </w:r>
      <w:r w:rsidR="00A3470A">
        <w:t>disabili</w:t>
      </w:r>
      <w:r w:rsidR="00365C5D">
        <w:t>ty</w:t>
      </w:r>
      <w:bookmarkEnd w:id="30"/>
    </w:p>
    <w:p w14:paraId="0ECF482F" w14:textId="5B99DCF8" w:rsidR="0037411E" w:rsidRPr="00C02E30" w:rsidRDefault="0037411E" w:rsidP="00C02E30">
      <w:pPr>
        <w:suppressAutoHyphens w:val="0"/>
        <w:rPr>
          <w:b/>
          <w:iCs/>
          <w:szCs w:val="18"/>
        </w:rPr>
      </w:pPr>
      <w:r>
        <w:t>People with disability</w:t>
      </w:r>
      <w:r w:rsidR="000708D1">
        <w:t xml:space="preserve">, impairment </w:t>
      </w:r>
      <w:r w:rsidR="00BB55D5">
        <w:t>or long-term health condition</w:t>
      </w:r>
      <w:r w:rsidR="00366131">
        <w:t xml:space="preserve"> </w:t>
      </w:r>
      <w:r w:rsidR="00366131" w:rsidRPr="00366131">
        <w:t xml:space="preserve">(referred </w:t>
      </w:r>
      <w:r w:rsidR="00CD2049">
        <w:t xml:space="preserve">to </w:t>
      </w:r>
      <w:r w:rsidR="00366131" w:rsidRPr="00366131">
        <w:t>hereafter as people with disability)</w:t>
      </w:r>
      <w:r w:rsidR="00387BB5">
        <w:rPr>
          <w:rStyle w:val="FootnoteReference"/>
        </w:rPr>
        <w:footnoteReference w:id="10"/>
      </w:r>
      <w:r w:rsidR="00BB55D5">
        <w:t xml:space="preserve"> </w:t>
      </w:r>
      <w:r>
        <w:t>tend to have l</w:t>
      </w:r>
      <w:r w:rsidR="00BB55D5">
        <w:t>ower</w:t>
      </w:r>
      <w:r>
        <w:t xml:space="preserve"> access to the internet than those without disability. </w:t>
      </w:r>
      <w:r w:rsidR="00D76DD5">
        <w:t>HILDA d</w:t>
      </w:r>
      <w:r w:rsidR="00D62A6C">
        <w:t xml:space="preserve">escriptive statistics </w:t>
      </w:r>
      <w:r w:rsidR="00D76DD5">
        <w:t>reveal</w:t>
      </w:r>
      <w:r w:rsidR="00D62A6C">
        <w:t xml:space="preserve"> that</w:t>
      </w:r>
      <w:r w:rsidR="00BE0399">
        <w:t xml:space="preserve"> the </w:t>
      </w:r>
      <w:r w:rsidR="00D76DD5">
        <w:t>percentage</w:t>
      </w:r>
      <w:r w:rsidR="00BE0399">
        <w:t xml:space="preserve"> of respondents with disability</w:t>
      </w:r>
      <w:r w:rsidR="00366131">
        <w:t xml:space="preserve"> </w:t>
      </w:r>
      <w:r w:rsidR="00D76DD5">
        <w:t xml:space="preserve">who </w:t>
      </w:r>
      <w:r w:rsidR="00BE0399">
        <w:t>lack</w:t>
      </w:r>
      <w:r w:rsidR="00D76DD5">
        <w:t xml:space="preserve"> </w:t>
      </w:r>
      <w:r w:rsidR="00BE0399">
        <w:t>internet</w:t>
      </w:r>
      <w:r w:rsidR="00D76DD5">
        <w:t xml:space="preserve"> access</w:t>
      </w:r>
      <w:r w:rsidR="00BE0399">
        <w:t xml:space="preserve"> </w:t>
      </w:r>
      <w:r w:rsidR="00D76DD5">
        <w:t xml:space="preserve">has </w:t>
      </w:r>
      <w:r w:rsidR="00BE0399">
        <w:t>d</w:t>
      </w:r>
      <w:r w:rsidR="00D76DD5">
        <w:t>ropped</w:t>
      </w:r>
      <w:r w:rsidR="00BE0399">
        <w:t xml:space="preserve"> from </w:t>
      </w:r>
      <w:r w:rsidR="00D76DD5">
        <w:t>29% in 2010 to 7% in 2022.</w:t>
      </w:r>
      <w:r w:rsidR="00D62A6C">
        <w:t xml:space="preserve"> </w:t>
      </w:r>
      <w:r w:rsidR="00D76DD5">
        <w:t>However, as of 2022, it still st</w:t>
      </w:r>
      <w:r w:rsidR="00934E88">
        <w:t>ood</w:t>
      </w:r>
      <w:r w:rsidR="00D76DD5">
        <w:t xml:space="preserve"> 5 percentage point</w:t>
      </w:r>
      <w:r w:rsidR="00A36CD7">
        <w:t>s</w:t>
      </w:r>
      <w:r w:rsidR="00D76DD5">
        <w:t xml:space="preserve"> higher compared to </w:t>
      </w:r>
      <w:r w:rsidR="00CD2049">
        <w:t>those</w:t>
      </w:r>
      <w:r w:rsidR="00D76DD5">
        <w:t xml:space="preserve"> without any health conditions</w:t>
      </w:r>
      <w:r w:rsidR="0072361A">
        <w:t xml:space="preserve"> </w:t>
      </w:r>
      <w:r w:rsidR="001C2FA9">
        <w:rPr>
          <w:lang w:val="en-US"/>
        </w:rPr>
        <w:t>(</w:t>
      </w:r>
      <w:r w:rsidR="001C2FA9">
        <w:rPr>
          <w:lang w:val="en-US"/>
        </w:rPr>
        <w:fldChar w:fldCharType="begin"/>
      </w:r>
      <w:r w:rsidR="001C2FA9">
        <w:rPr>
          <w:lang w:val="en-US"/>
        </w:rPr>
        <w:instrText xml:space="preserve"> REF _Ref198021694 \h </w:instrText>
      </w:r>
      <w:r w:rsidR="001C2FA9">
        <w:rPr>
          <w:lang w:val="en-US"/>
        </w:rPr>
      </w:r>
      <w:r w:rsidR="001C2FA9">
        <w:rPr>
          <w:lang w:val="en-US"/>
        </w:rPr>
        <w:fldChar w:fldCharType="separate"/>
      </w:r>
      <w:r w:rsidR="00AB0A29">
        <w:t xml:space="preserve">Figure </w:t>
      </w:r>
      <w:r w:rsidR="00AB0A29">
        <w:rPr>
          <w:noProof/>
        </w:rPr>
        <w:t>7</w:t>
      </w:r>
      <w:r w:rsidR="001C2FA9">
        <w:rPr>
          <w:lang w:val="en-US"/>
        </w:rPr>
        <w:fldChar w:fldCharType="end"/>
      </w:r>
      <w:r w:rsidR="001C2FA9">
        <w:rPr>
          <w:lang w:val="en-US"/>
        </w:rPr>
        <w:t>)</w:t>
      </w:r>
      <w:r w:rsidRPr="00C15FC3">
        <w:t>.</w:t>
      </w:r>
      <w:r w:rsidR="00F82AE1" w:rsidRPr="00F82AE1">
        <w:rPr>
          <w:lang w:val="en-US"/>
        </w:rPr>
        <w:t xml:space="preserve"> </w:t>
      </w:r>
      <w:r w:rsidR="00F82AE1">
        <w:rPr>
          <w:lang w:val="en-US"/>
        </w:rPr>
        <w:t>This echoes similar research by Thomas et. al</w:t>
      </w:r>
      <w:r w:rsidR="003E3B5F">
        <w:rPr>
          <w:lang w:val="en-US"/>
        </w:rPr>
        <w:t xml:space="preserve"> </w:t>
      </w:r>
      <w:r w:rsidR="00F82AE1" w:rsidRPr="009545E4">
        <w:rPr>
          <w:noProof/>
        </w:rPr>
        <w:t>(2023)</w:t>
      </w:r>
      <w:r w:rsidR="00F82AE1">
        <w:rPr>
          <w:noProof/>
        </w:rPr>
        <w:t xml:space="preserve"> </w:t>
      </w:r>
      <w:r w:rsidR="00F82AE1">
        <w:rPr>
          <w:lang w:val="en-US"/>
        </w:rPr>
        <w:t>who f</w:t>
      </w:r>
      <w:r w:rsidR="00934E88">
        <w:rPr>
          <w:lang w:val="en-US"/>
        </w:rPr>
        <w:t>ound</w:t>
      </w:r>
      <w:r w:rsidR="00F82AE1">
        <w:rPr>
          <w:lang w:val="en-US"/>
        </w:rPr>
        <w:t xml:space="preserve"> that </w:t>
      </w:r>
      <w:r w:rsidR="00C11D44">
        <w:rPr>
          <w:lang w:val="en-US"/>
        </w:rPr>
        <w:t xml:space="preserve">the </w:t>
      </w:r>
      <w:r w:rsidR="00F82AE1" w:rsidRPr="001C6EF0">
        <w:rPr>
          <w:lang w:val="en-US"/>
        </w:rPr>
        <w:t>digital inclusion</w:t>
      </w:r>
      <w:r w:rsidR="00F82AE1">
        <w:rPr>
          <w:lang w:val="en-US"/>
        </w:rPr>
        <w:t xml:space="preserve"> index </w:t>
      </w:r>
      <w:r w:rsidR="006D1207">
        <w:rPr>
          <w:lang w:val="en-US"/>
        </w:rPr>
        <w:t xml:space="preserve">score </w:t>
      </w:r>
      <w:r w:rsidR="00C11D44">
        <w:rPr>
          <w:lang w:val="en-US"/>
        </w:rPr>
        <w:t xml:space="preserve">was 12 points lower </w:t>
      </w:r>
      <w:r w:rsidR="00F82AE1">
        <w:rPr>
          <w:lang w:val="en-US"/>
        </w:rPr>
        <w:t xml:space="preserve">for people with </w:t>
      </w:r>
      <w:r w:rsidR="00F82AE1" w:rsidRPr="001C6EF0">
        <w:rPr>
          <w:lang w:val="en-US"/>
        </w:rPr>
        <w:t>disability</w:t>
      </w:r>
      <w:r w:rsidR="00F82AE1">
        <w:rPr>
          <w:lang w:val="en-US"/>
        </w:rPr>
        <w:t xml:space="preserve"> (61) than </w:t>
      </w:r>
      <w:r w:rsidR="00C11D44">
        <w:rPr>
          <w:lang w:val="en-US"/>
        </w:rPr>
        <w:t xml:space="preserve">the </w:t>
      </w:r>
      <w:r w:rsidR="00F82AE1">
        <w:rPr>
          <w:lang w:val="en-US"/>
        </w:rPr>
        <w:t xml:space="preserve">national average </w:t>
      </w:r>
      <w:r w:rsidR="00C11D44">
        <w:rPr>
          <w:lang w:val="en-US"/>
        </w:rPr>
        <w:t xml:space="preserve">(73) </w:t>
      </w:r>
      <w:r w:rsidR="00F82AE1">
        <w:rPr>
          <w:lang w:val="en-US"/>
        </w:rPr>
        <w:t>in 2022.</w:t>
      </w:r>
      <w:r w:rsidR="00F82AE1" w:rsidRPr="006803FB">
        <w:rPr>
          <w:lang w:val="en-US"/>
        </w:rPr>
        <w:t xml:space="preserve"> </w:t>
      </w:r>
    </w:p>
    <w:p w14:paraId="432CA115" w14:textId="1159E49F" w:rsidR="00F82AE1" w:rsidRPr="00C02E30" w:rsidRDefault="000C022C" w:rsidP="00C02E30">
      <w:pPr>
        <w:suppressAutoHyphens w:val="0"/>
        <w:rPr>
          <w:b/>
          <w:iCs/>
          <w:szCs w:val="18"/>
        </w:rPr>
      </w:pPr>
      <w:r>
        <w:rPr>
          <w:lang w:val="en-US"/>
        </w:rPr>
        <w:t xml:space="preserve">While </w:t>
      </w:r>
      <w:r w:rsidR="001C2FA9">
        <w:rPr>
          <w:lang w:val="en-US"/>
        </w:rPr>
        <w:fldChar w:fldCharType="begin"/>
      </w:r>
      <w:r w:rsidR="001C2FA9">
        <w:rPr>
          <w:lang w:val="en-US"/>
        </w:rPr>
        <w:instrText xml:space="preserve"> REF _Ref198021694 \h </w:instrText>
      </w:r>
      <w:r w:rsidR="001C2FA9">
        <w:rPr>
          <w:lang w:val="en-US"/>
        </w:rPr>
      </w:r>
      <w:r w:rsidR="001C2FA9">
        <w:rPr>
          <w:lang w:val="en-US"/>
        </w:rPr>
        <w:fldChar w:fldCharType="separate"/>
      </w:r>
      <w:r w:rsidR="00AB0A29">
        <w:t xml:space="preserve">Figure </w:t>
      </w:r>
      <w:r w:rsidR="00AB0A29">
        <w:rPr>
          <w:noProof/>
        </w:rPr>
        <w:t>7</w:t>
      </w:r>
      <w:r w:rsidR="001C2FA9">
        <w:rPr>
          <w:lang w:val="en-US"/>
        </w:rPr>
        <w:fldChar w:fldCharType="end"/>
      </w:r>
      <w:r w:rsidR="001C2FA9">
        <w:rPr>
          <w:lang w:val="en-US"/>
        </w:rPr>
        <w:t xml:space="preserve"> </w:t>
      </w:r>
      <w:r w:rsidR="006D1207">
        <w:t>shows</w:t>
      </w:r>
      <w:r>
        <w:t xml:space="preserve"> that people with disabilit</w:t>
      </w:r>
      <w:r w:rsidR="006D1207">
        <w:t>y</w:t>
      </w:r>
      <w:r>
        <w:t xml:space="preserve"> </w:t>
      </w:r>
      <w:r w:rsidR="006D1207">
        <w:t xml:space="preserve">have lower </w:t>
      </w:r>
      <w:r>
        <w:t xml:space="preserve">access to </w:t>
      </w:r>
      <w:r w:rsidR="006D1207">
        <w:t xml:space="preserve">the </w:t>
      </w:r>
      <w:r>
        <w:t>internet</w:t>
      </w:r>
      <w:r w:rsidR="006D1207">
        <w:t xml:space="preserve"> than people </w:t>
      </w:r>
      <w:r w:rsidR="00D95BB8">
        <w:t xml:space="preserve">without </w:t>
      </w:r>
      <w:r w:rsidR="0013399F">
        <w:t>disability</w:t>
      </w:r>
      <w:r>
        <w:t xml:space="preserve">, it does not account for the </w:t>
      </w:r>
      <w:r w:rsidR="00927DC0">
        <w:t xml:space="preserve">additional </w:t>
      </w:r>
      <w:r>
        <w:t xml:space="preserve">effect of </w:t>
      </w:r>
      <w:r w:rsidR="00C11D44">
        <w:t>belonging to more than one socioeconomic group</w:t>
      </w:r>
      <w:r>
        <w:t xml:space="preserve">. </w:t>
      </w:r>
      <w:r w:rsidRPr="009173AA">
        <w:t xml:space="preserve">For example, people with disability </w:t>
      </w:r>
      <w:r w:rsidR="00E27341" w:rsidRPr="009173AA">
        <w:t>tend to</w:t>
      </w:r>
      <w:r w:rsidRPr="009173AA">
        <w:t xml:space="preserve"> have other characteristics which are correlated with lower access to </w:t>
      </w:r>
      <w:r w:rsidR="00EA4C9E" w:rsidRPr="009173AA">
        <w:t xml:space="preserve">the </w:t>
      </w:r>
      <w:r w:rsidRPr="009173AA">
        <w:t xml:space="preserve">internet. </w:t>
      </w:r>
      <w:r w:rsidR="00122828" w:rsidRPr="009173AA">
        <w:t>On average, this group is</w:t>
      </w:r>
      <w:r w:rsidRPr="009173AA">
        <w:t xml:space="preserve"> older,</w:t>
      </w:r>
      <w:r w:rsidR="00F82AE1" w:rsidRPr="009173AA">
        <w:t xml:space="preserve"> </w:t>
      </w:r>
      <w:r w:rsidR="00122828" w:rsidRPr="009173AA">
        <w:t xml:space="preserve">less likely to be </w:t>
      </w:r>
      <w:r w:rsidR="00F82AE1" w:rsidRPr="009173AA">
        <w:t>employed and</w:t>
      </w:r>
      <w:r w:rsidRPr="009173AA">
        <w:t xml:space="preserve"> h</w:t>
      </w:r>
      <w:r w:rsidR="00122828" w:rsidRPr="009173AA">
        <w:t>as</w:t>
      </w:r>
      <w:r w:rsidRPr="009173AA">
        <w:t xml:space="preserve"> lower income</w:t>
      </w:r>
      <w:r w:rsidR="00047BF2" w:rsidRPr="009173AA">
        <w:t>s</w:t>
      </w:r>
      <w:r w:rsidR="00122828" w:rsidRPr="009173AA">
        <w:t xml:space="preserve"> than people without disability</w:t>
      </w:r>
      <w:r w:rsidRPr="009173AA">
        <w:t xml:space="preserve">. </w:t>
      </w:r>
      <w:r w:rsidR="00047BF2" w:rsidRPr="009173AA">
        <w:t>Our regression modelling confirms these additional influences</w:t>
      </w:r>
      <w:r w:rsidR="00F56D51" w:rsidRPr="009173AA">
        <w:t>. A</w:t>
      </w:r>
      <w:r w:rsidR="007A6397" w:rsidRPr="009173AA">
        <w:t>fter controlling for other observable characteristics (such as age, employment status</w:t>
      </w:r>
      <w:r w:rsidR="00047BF2" w:rsidRPr="009173AA">
        <w:t xml:space="preserve"> and</w:t>
      </w:r>
      <w:r w:rsidR="007A6397" w:rsidRPr="009173AA">
        <w:t xml:space="preserve"> income), the impact of </w:t>
      </w:r>
      <w:r w:rsidR="0066509C">
        <w:rPr>
          <w:lang w:val="en-US"/>
        </w:rPr>
        <w:t xml:space="preserve">having </w:t>
      </w:r>
      <w:r w:rsidR="007A6397" w:rsidRPr="009173AA">
        <w:t>disability on</w:t>
      </w:r>
      <w:r w:rsidR="00D62A6C" w:rsidRPr="009173AA">
        <w:t xml:space="preserve"> </w:t>
      </w:r>
      <w:r w:rsidR="00575901" w:rsidRPr="009173AA">
        <w:t xml:space="preserve">the </w:t>
      </w:r>
      <w:r w:rsidR="00D62A6C" w:rsidRPr="009173AA">
        <w:t>probability of getting</w:t>
      </w:r>
      <w:r w:rsidR="007A6397" w:rsidRPr="009173AA">
        <w:t xml:space="preserve"> internet access was relatively small. </w:t>
      </w:r>
      <w:r w:rsidR="00A3470A" w:rsidRPr="009173AA">
        <w:rPr>
          <w:iCs/>
        </w:rPr>
        <w:t xml:space="preserve">Having </w:t>
      </w:r>
      <w:r w:rsidR="00053F9D" w:rsidRPr="009173AA">
        <w:rPr>
          <w:iCs/>
          <w:lang w:val="en-US"/>
        </w:rPr>
        <w:t xml:space="preserve">a </w:t>
      </w:r>
      <w:r w:rsidR="006803FB" w:rsidRPr="009173AA">
        <w:rPr>
          <w:iCs/>
          <w:lang w:val="en-US"/>
        </w:rPr>
        <w:t>disability</w:t>
      </w:r>
      <w:r w:rsidR="00A3470A" w:rsidRPr="009173AA">
        <w:rPr>
          <w:iCs/>
        </w:rPr>
        <w:t xml:space="preserve"> reduce</w:t>
      </w:r>
      <w:r w:rsidR="007A6397" w:rsidRPr="009173AA">
        <w:rPr>
          <w:iCs/>
          <w:lang w:val="en-US"/>
        </w:rPr>
        <w:t>d</w:t>
      </w:r>
      <w:r w:rsidR="00A3470A" w:rsidRPr="009173AA">
        <w:rPr>
          <w:iCs/>
        </w:rPr>
        <w:t xml:space="preserve"> the likelihood of </w:t>
      </w:r>
      <w:r w:rsidR="008D6F02" w:rsidRPr="009173AA">
        <w:rPr>
          <w:iCs/>
          <w:lang w:val="en-US"/>
        </w:rPr>
        <w:t xml:space="preserve">having </w:t>
      </w:r>
      <w:r w:rsidR="00A3470A" w:rsidRPr="009173AA">
        <w:rPr>
          <w:iCs/>
        </w:rPr>
        <w:t>internet</w:t>
      </w:r>
      <w:r w:rsidR="0037411E" w:rsidRPr="009173AA">
        <w:rPr>
          <w:iCs/>
        </w:rPr>
        <w:t xml:space="preserve"> access</w:t>
      </w:r>
      <w:r w:rsidR="00A3470A" w:rsidRPr="009173AA">
        <w:rPr>
          <w:iCs/>
        </w:rPr>
        <w:t xml:space="preserve"> by</w:t>
      </w:r>
      <w:r w:rsidR="00D62A6C" w:rsidRPr="009173AA">
        <w:rPr>
          <w:iCs/>
        </w:rPr>
        <w:t xml:space="preserve"> only</w:t>
      </w:r>
      <w:r w:rsidR="00A3470A" w:rsidRPr="009173AA">
        <w:rPr>
          <w:iCs/>
        </w:rPr>
        <w:t xml:space="preserve"> 2%</w:t>
      </w:r>
      <w:r w:rsidR="00D62A6C" w:rsidRPr="009173AA">
        <w:t>.</w:t>
      </w:r>
      <w:r w:rsidR="00D62A6C">
        <w:t xml:space="preserve"> </w:t>
      </w:r>
    </w:p>
    <w:p w14:paraId="407E1314" w14:textId="3CE7DD22" w:rsidR="001C2FA9" w:rsidRDefault="00D62A6C" w:rsidP="00316515">
      <w:pPr>
        <w:pStyle w:val="Bullet1"/>
        <w:numPr>
          <w:ilvl w:val="0"/>
          <w:numId w:val="0"/>
        </w:numPr>
        <w:spacing w:before="160"/>
        <w:rPr>
          <w:lang w:val="en-AU"/>
        </w:rPr>
      </w:pPr>
      <w:r w:rsidRPr="0066509C">
        <w:rPr>
          <w:lang w:val="en-AU"/>
        </w:rPr>
        <w:t xml:space="preserve">While the impact of disability on the likelihood of having internet access was relatively small, its effect on the </w:t>
      </w:r>
      <w:r w:rsidR="00A3470A" w:rsidRPr="0066509C">
        <w:t>s</w:t>
      </w:r>
      <w:r w:rsidR="00A3470A" w:rsidRPr="0066509C">
        <w:rPr>
          <w:lang w:val="en-AU"/>
        </w:rPr>
        <w:t>peed</w:t>
      </w:r>
      <w:r w:rsidR="00A3470A" w:rsidRPr="0066509C">
        <w:t xml:space="preserve"> of gaining access</w:t>
      </w:r>
      <w:r w:rsidRPr="0066509C">
        <w:rPr>
          <w:lang w:val="en-AU"/>
        </w:rPr>
        <w:t xml:space="preserve"> was </w:t>
      </w:r>
      <w:r w:rsidR="00524AFC" w:rsidRPr="0066509C">
        <w:rPr>
          <w:lang w:val="en-AU"/>
        </w:rPr>
        <w:t xml:space="preserve">quite </w:t>
      </w:r>
      <w:r w:rsidRPr="0066509C">
        <w:rPr>
          <w:lang w:val="en-AU"/>
        </w:rPr>
        <w:t xml:space="preserve">large. </w:t>
      </w:r>
      <w:r w:rsidR="00CD2049">
        <w:rPr>
          <w:lang w:val="en-AU"/>
        </w:rPr>
        <w:t xml:space="preserve">Our </w:t>
      </w:r>
      <w:r w:rsidR="009F1643">
        <w:rPr>
          <w:lang w:val="en-AU"/>
        </w:rPr>
        <w:t>duration modelling of HILDA data show that</w:t>
      </w:r>
      <w:r w:rsidR="0020288C">
        <w:rPr>
          <w:lang w:val="en-AU"/>
        </w:rPr>
        <w:t>,</w:t>
      </w:r>
      <w:r w:rsidR="009F1643">
        <w:rPr>
          <w:lang w:val="en-AU"/>
        </w:rPr>
        <w:t xml:space="preserve"> c</w:t>
      </w:r>
      <w:r w:rsidRPr="0066509C">
        <w:rPr>
          <w:lang w:val="en-AU"/>
        </w:rPr>
        <w:t>ompared to people with</w:t>
      </w:r>
      <w:r w:rsidR="00B93E2D" w:rsidRPr="0066509C">
        <w:rPr>
          <w:lang w:val="en-AU"/>
        </w:rPr>
        <w:t>out</w:t>
      </w:r>
      <w:r w:rsidRPr="0066509C">
        <w:rPr>
          <w:lang w:val="en-AU"/>
        </w:rPr>
        <w:t xml:space="preserve"> </w:t>
      </w:r>
      <w:r w:rsidR="0066509C" w:rsidRPr="0066509C">
        <w:rPr>
          <w:lang w:val="en-AU"/>
        </w:rPr>
        <w:t xml:space="preserve">disability, </w:t>
      </w:r>
      <w:r w:rsidRPr="0066509C">
        <w:rPr>
          <w:lang w:val="en-AU"/>
        </w:rPr>
        <w:t xml:space="preserve">those with </w:t>
      </w:r>
      <w:r w:rsidR="0072361A">
        <w:rPr>
          <w:lang w:val="en-AU"/>
        </w:rPr>
        <w:t xml:space="preserve">health </w:t>
      </w:r>
      <w:r w:rsidR="00283664">
        <w:rPr>
          <w:lang w:val="en-AU"/>
        </w:rPr>
        <w:t>condition</w:t>
      </w:r>
      <w:r w:rsidR="0072361A">
        <w:rPr>
          <w:lang w:val="en-AU"/>
        </w:rPr>
        <w:t>s</w:t>
      </w:r>
      <w:r w:rsidR="00283664">
        <w:rPr>
          <w:lang w:val="en-AU"/>
        </w:rPr>
        <w:t xml:space="preserve"> </w:t>
      </w:r>
      <w:r w:rsidR="00C14BB3" w:rsidRPr="0066509C">
        <w:rPr>
          <w:lang w:val="en-AU"/>
        </w:rPr>
        <w:t>were</w:t>
      </w:r>
      <w:r w:rsidR="00A3470A" w:rsidRPr="0066509C">
        <w:t xml:space="preserve"> 1</w:t>
      </w:r>
      <w:r w:rsidR="009F1643">
        <w:rPr>
          <w:lang w:val="en-AU"/>
        </w:rPr>
        <w:t>2</w:t>
      </w:r>
      <w:r w:rsidR="00A3470A" w:rsidRPr="0066509C">
        <w:t>%</w:t>
      </w:r>
      <w:r w:rsidRPr="0066509C">
        <w:rPr>
          <w:lang w:val="en-AU"/>
        </w:rPr>
        <w:t xml:space="preserve"> slower</w:t>
      </w:r>
      <w:r w:rsidR="00C14BB3" w:rsidRPr="0066509C">
        <w:rPr>
          <w:lang w:val="en-AU"/>
        </w:rPr>
        <w:t xml:space="preserve"> to gain internet access</w:t>
      </w:r>
      <w:r w:rsidR="006803FB" w:rsidRPr="0066509C">
        <w:rPr>
          <w:lang w:val="en-US"/>
        </w:rPr>
        <w:t>,</w:t>
      </w:r>
      <w:r w:rsidR="00A3470A" w:rsidRPr="0066509C">
        <w:t xml:space="preserve"> </w:t>
      </w:r>
      <w:r w:rsidR="001D4A20" w:rsidRPr="0066509C">
        <w:rPr>
          <w:lang w:val="en-US"/>
        </w:rPr>
        <w:t xml:space="preserve">other </w:t>
      </w:r>
      <w:r w:rsidR="00575901" w:rsidRPr="0066509C">
        <w:rPr>
          <w:lang w:val="en-US"/>
        </w:rPr>
        <w:t>factors</w:t>
      </w:r>
      <w:r w:rsidR="001D4A20" w:rsidRPr="0066509C">
        <w:rPr>
          <w:lang w:val="en-US"/>
        </w:rPr>
        <w:t xml:space="preserve"> held constant.</w:t>
      </w:r>
      <w:r w:rsidRPr="0066509C">
        <w:rPr>
          <w:lang w:val="en-US"/>
        </w:rPr>
        <w:t xml:space="preserve"> Th</w:t>
      </w:r>
      <w:r w:rsidRPr="0066509C">
        <w:rPr>
          <w:lang w:val="en-AU"/>
        </w:rPr>
        <w:t>is shows</w:t>
      </w:r>
      <w:r w:rsidRPr="0066509C">
        <w:t xml:space="preserve"> that</w:t>
      </w:r>
      <w:r w:rsidR="009E054A" w:rsidRPr="0066509C">
        <w:rPr>
          <w:lang w:val="en-AU"/>
        </w:rPr>
        <w:t xml:space="preserve"> </w:t>
      </w:r>
      <w:r w:rsidRPr="0066509C">
        <w:rPr>
          <w:lang w:val="en-AU"/>
        </w:rPr>
        <w:t>disability</w:t>
      </w:r>
      <w:r w:rsidRPr="0066509C">
        <w:t xml:space="preserve"> has </w:t>
      </w:r>
      <w:r w:rsidRPr="0066509C">
        <w:rPr>
          <w:lang w:val="en-AU"/>
        </w:rPr>
        <w:t>a persistent influence on</w:t>
      </w:r>
      <w:r w:rsidR="0072361A">
        <w:rPr>
          <w:lang w:val="en-AU"/>
        </w:rPr>
        <w:t xml:space="preserve"> the length of time spent without internet access</w:t>
      </w:r>
      <w:r w:rsidR="00D912F6" w:rsidRPr="0066509C">
        <w:rPr>
          <w:lang w:val="en-AU"/>
        </w:rPr>
        <w:t>.</w:t>
      </w:r>
    </w:p>
    <w:p w14:paraId="2E06DDBE" w14:textId="77777777" w:rsidR="001C2FA9" w:rsidRDefault="001C2FA9">
      <w:pPr>
        <w:suppressAutoHyphens w:val="0"/>
      </w:pPr>
      <w:r>
        <w:br w:type="page"/>
      </w:r>
    </w:p>
    <w:p w14:paraId="3A923796" w14:textId="3E29C537" w:rsidR="00762B57" w:rsidRDefault="00762B57" w:rsidP="00762B57">
      <w:pPr>
        <w:pStyle w:val="Caption"/>
        <w:rPr>
          <w:lang w:val="en-US"/>
        </w:rPr>
      </w:pPr>
      <w:bookmarkStart w:id="31" w:name="_Ref183681909"/>
      <w:bookmarkStart w:id="32" w:name="_Ref198021694"/>
      <w:bookmarkStart w:id="33" w:name="_Ref180402302"/>
      <w:r>
        <w:lastRenderedPageBreak/>
        <w:t xml:space="preserve">Figure </w:t>
      </w:r>
      <w:fldSimple w:instr=" SEQ Figure \* ARABIC ">
        <w:r w:rsidR="00AB0A29">
          <w:rPr>
            <w:noProof/>
          </w:rPr>
          <w:t>7</w:t>
        </w:r>
      </w:fldSimple>
      <w:bookmarkEnd w:id="31"/>
      <w:bookmarkEnd w:id="32"/>
      <w:r w:rsidR="0037411E">
        <w:t>:</w:t>
      </w:r>
      <w:bookmarkEnd w:id="33"/>
      <w:r>
        <w:t xml:space="preserve"> Share of </w:t>
      </w:r>
      <w:r w:rsidR="0004094C">
        <w:t xml:space="preserve">people </w:t>
      </w:r>
      <w:r>
        <w:t>without internet</w:t>
      </w:r>
      <w:r w:rsidR="00D8168A">
        <w:t xml:space="preserve"> access at home</w:t>
      </w:r>
      <w:r>
        <w:t xml:space="preserve"> by health status, 2010</w:t>
      </w:r>
      <w:r w:rsidR="00D8168A">
        <w:t xml:space="preserve"> to </w:t>
      </w:r>
      <w:r>
        <w:t>2022</w:t>
      </w:r>
    </w:p>
    <w:p w14:paraId="166B3C87" w14:textId="42B3493D" w:rsidR="00762B57" w:rsidRDefault="00955F54" w:rsidP="00762B57">
      <w:pPr>
        <w:pStyle w:val="Bullet1"/>
        <w:numPr>
          <w:ilvl w:val="0"/>
          <w:numId w:val="0"/>
        </w:numPr>
        <w:jc w:val="center"/>
        <w:rPr>
          <w:lang w:val="en-US"/>
        </w:rPr>
      </w:pPr>
      <w:r>
        <w:rPr>
          <w:noProof/>
        </w:rPr>
        <w:drawing>
          <wp:inline distT="0" distB="0" distL="0" distR="0" wp14:anchorId="1215F5CF" wp14:editId="768A28E5">
            <wp:extent cx="4238626" cy="2557463"/>
            <wp:effectExtent l="0" t="0" r="0" b="0"/>
            <wp:docPr id="20" name="Chart 20" descr="Figure 7 depicts the change in the share of people without internet access at home by health status between 2010 and 2022. The percentage of respondents with disability who lack internet access has dropped from 29% in 2010 to 7% in 2022. However, as of 2022, it still stood 5 percentage points higher compared to those without any health conditions.">
              <a:extLst xmlns:a="http://schemas.openxmlformats.org/drawingml/2006/main">
                <a:ext uri="{FF2B5EF4-FFF2-40B4-BE49-F238E27FC236}">
                  <a16:creationId xmlns:a16="http://schemas.microsoft.com/office/drawing/2014/main" id="{741A2D3C-7175-460E-AC9B-EB46FB5573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Del="00955F54">
        <w:rPr>
          <w:noProof/>
        </w:rPr>
        <w:t xml:space="preserve"> </w:t>
      </w:r>
    </w:p>
    <w:p w14:paraId="2AFDC203" w14:textId="77777777" w:rsidR="00762B57" w:rsidRDefault="00762B57" w:rsidP="00762B57">
      <w:pPr>
        <w:pStyle w:val="Sourcenotes"/>
      </w:pPr>
      <w:r w:rsidRPr="005F794B">
        <w:t>Source</w:t>
      </w:r>
      <w:r>
        <w:t>:</w:t>
      </w:r>
      <w:r w:rsidRPr="005F794B">
        <w:t xml:space="preserve"> </w:t>
      </w:r>
      <w:r>
        <w:t>The HILDA Survey, Release 2</w:t>
      </w:r>
      <w:r>
        <w:rPr>
          <w:lang w:val="en-AU"/>
        </w:rPr>
        <w:t>2</w:t>
      </w:r>
      <w:r>
        <w:t>; BCARR calculations</w:t>
      </w:r>
      <w:r w:rsidRPr="005F794B">
        <w:t>.</w:t>
      </w:r>
    </w:p>
    <w:p w14:paraId="3F7C8D5E" w14:textId="2F805621" w:rsidR="00B669A6" w:rsidRDefault="0004094C" w:rsidP="00316515">
      <w:pPr>
        <w:pStyle w:val="Bullet1"/>
        <w:numPr>
          <w:ilvl w:val="0"/>
          <w:numId w:val="0"/>
        </w:numPr>
        <w:spacing w:before="160"/>
        <w:rPr>
          <w:noProof/>
          <w:lang w:val="en-AU"/>
        </w:rPr>
      </w:pPr>
      <w:r>
        <w:rPr>
          <w:lang w:val="en-US"/>
        </w:rPr>
        <w:t>The h</w:t>
      </w:r>
      <w:r w:rsidR="00536C2D">
        <w:rPr>
          <w:lang w:val="en-US"/>
        </w:rPr>
        <w:t>igh</w:t>
      </w:r>
      <w:r w:rsidR="00C873A2">
        <w:rPr>
          <w:lang w:val="en-US"/>
        </w:rPr>
        <w:t>er</w:t>
      </w:r>
      <w:r w:rsidR="00536C2D">
        <w:rPr>
          <w:lang w:val="en-US"/>
        </w:rPr>
        <w:t xml:space="preserve"> share of </w:t>
      </w:r>
      <w:r>
        <w:rPr>
          <w:lang w:val="en-US"/>
        </w:rPr>
        <w:t>people</w:t>
      </w:r>
      <w:r w:rsidR="00536C2D">
        <w:rPr>
          <w:lang w:val="en-US"/>
        </w:rPr>
        <w:t xml:space="preserve"> with </w:t>
      </w:r>
      <w:r w:rsidR="009A22C7">
        <w:rPr>
          <w:lang w:val="en-US"/>
        </w:rPr>
        <w:t>disability</w:t>
      </w:r>
      <w:r w:rsidR="00536C2D">
        <w:rPr>
          <w:lang w:val="en-US"/>
        </w:rPr>
        <w:t xml:space="preserve"> </w:t>
      </w:r>
      <w:r>
        <w:rPr>
          <w:lang w:val="en-US"/>
        </w:rPr>
        <w:t>who did</w:t>
      </w:r>
      <w:r w:rsidR="002E2409">
        <w:rPr>
          <w:lang w:val="en-US"/>
        </w:rPr>
        <w:t xml:space="preserve"> not hav</w:t>
      </w:r>
      <w:r>
        <w:rPr>
          <w:lang w:val="en-US"/>
        </w:rPr>
        <w:t>e</w:t>
      </w:r>
      <w:r w:rsidR="002E2409">
        <w:rPr>
          <w:lang w:val="en-US"/>
        </w:rPr>
        <w:t xml:space="preserve"> access to </w:t>
      </w:r>
      <w:r>
        <w:rPr>
          <w:lang w:val="en-US"/>
        </w:rPr>
        <w:t xml:space="preserve">the </w:t>
      </w:r>
      <w:r w:rsidR="002E2409">
        <w:rPr>
          <w:lang w:val="en-US"/>
        </w:rPr>
        <w:t xml:space="preserve">internet could </w:t>
      </w:r>
      <w:r>
        <w:rPr>
          <w:lang w:val="en-US"/>
        </w:rPr>
        <w:t xml:space="preserve">relate to </w:t>
      </w:r>
      <w:r w:rsidR="00583292">
        <w:rPr>
          <w:lang w:val="en-US"/>
        </w:rPr>
        <w:t xml:space="preserve">their </w:t>
      </w:r>
      <w:r>
        <w:rPr>
          <w:lang w:val="en-US"/>
        </w:rPr>
        <w:t xml:space="preserve">lower </w:t>
      </w:r>
      <w:r w:rsidR="002E2409">
        <w:rPr>
          <w:lang w:val="en-US"/>
        </w:rPr>
        <w:t>confidence</w:t>
      </w:r>
      <w:r>
        <w:rPr>
          <w:lang w:val="en-US"/>
        </w:rPr>
        <w:t xml:space="preserve"> online or </w:t>
      </w:r>
      <w:r w:rsidR="002E2409">
        <w:rPr>
          <w:lang w:val="en-US"/>
        </w:rPr>
        <w:t>digital ability. Good Things Australia found that</w:t>
      </w:r>
      <w:r w:rsidR="00536C2D">
        <w:rPr>
          <w:lang w:val="en-US"/>
        </w:rPr>
        <w:t xml:space="preserve"> </w:t>
      </w:r>
      <w:r w:rsidR="000F13F2">
        <w:rPr>
          <w:lang w:val="en-US"/>
        </w:rPr>
        <w:t xml:space="preserve">in 2024 </w:t>
      </w:r>
      <w:r w:rsidR="00536C2D">
        <w:rPr>
          <w:lang w:val="en-US"/>
        </w:rPr>
        <w:t xml:space="preserve">almost three quarters (73%) </w:t>
      </w:r>
      <w:r w:rsidR="002E2409">
        <w:rPr>
          <w:lang w:val="en-US"/>
        </w:rPr>
        <w:t>of</w:t>
      </w:r>
      <w:r w:rsidR="00FA18FB">
        <w:rPr>
          <w:lang w:val="en-US"/>
        </w:rPr>
        <w:t xml:space="preserve"> </w:t>
      </w:r>
      <w:r w:rsidR="002E2409">
        <w:rPr>
          <w:lang w:val="en-US"/>
        </w:rPr>
        <w:t xml:space="preserve">people living with disability </w:t>
      </w:r>
      <w:r w:rsidR="00536C2D">
        <w:rPr>
          <w:lang w:val="en-US"/>
        </w:rPr>
        <w:t>d</w:t>
      </w:r>
      <w:r w:rsidR="00E035A0">
        <w:rPr>
          <w:lang w:val="en-US"/>
        </w:rPr>
        <w:t>id</w:t>
      </w:r>
      <w:r w:rsidR="00536C2D">
        <w:rPr>
          <w:lang w:val="en-US"/>
        </w:rPr>
        <w:t xml:space="preserve"> not</w:t>
      </w:r>
      <w:r w:rsidR="002E2409">
        <w:rPr>
          <w:lang w:val="en-US"/>
        </w:rPr>
        <w:t xml:space="preserve"> feel comfortable keeping up with changes in technology and internet, with 38% needing help to keep up with </w:t>
      </w:r>
      <w:r w:rsidR="005F3888">
        <w:rPr>
          <w:lang w:val="en-US"/>
        </w:rPr>
        <w:t>these changes</w:t>
      </w:r>
      <w:r w:rsidR="005F3888">
        <w:rPr>
          <w:noProof/>
          <w:lang w:val="en-AU"/>
        </w:rPr>
        <w:t xml:space="preserve"> </w:t>
      </w:r>
      <w:r w:rsidR="002E2409" w:rsidRPr="0074209C">
        <w:rPr>
          <w:noProof/>
          <w:lang w:val="en-AU"/>
        </w:rPr>
        <w:t>(</w:t>
      </w:r>
      <w:r w:rsidR="00FA5CA1">
        <w:rPr>
          <w:noProof/>
          <w:lang w:val="en-AU"/>
        </w:rPr>
        <w:t xml:space="preserve">Good Things Australia </w:t>
      </w:r>
      <w:r w:rsidR="002E2409" w:rsidRPr="0074209C">
        <w:rPr>
          <w:noProof/>
          <w:lang w:val="en-AU"/>
        </w:rPr>
        <w:t>2024)</w:t>
      </w:r>
      <w:r w:rsidR="002E2409">
        <w:rPr>
          <w:noProof/>
          <w:lang w:val="en-AU"/>
        </w:rPr>
        <w:t>.</w:t>
      </w:r>
      <w:r w:rsidR="00B669A6">
        <w:rPr>
          <w:noProof/>
          <w:lang w:val="en-AU"/>
        </w:rPr>
        <w:t xml:space="preserve"> </w:t>
      </w:r>
    </w:p>
    <w:p w14:paraId="28481C7A" w14:textId="0E032138" w:rsidR="00536C2D" w:rsidRDefault="00B669A6" w:rsidP="00316515">
      <w:pPr>
        <w:pStyle w:val="Bullet1"/>
        <w:numPr>
          <w:ilvl w:val="0"/>
          <w:numId w:val="0"/>
        </w:numPr>
        <w:spacing w:before="160"/>
        <w:rPr>
          <w:lang w:val="en-US"/>
        </w:rPr>
      </w:pPr>
      <w:r>
        <w:rPr>
          <w:noProof/>
          <w:lang w:val="en-AU"/>
        </w:rPr>
        <w:t xml:space="preserve">People with </w:t>
      </w:r>
      <w:r w:rsidRPr="009A22C7">
        <w:rPr>
          <w:noProof/>
          <w:lang w:val="en-AU"/>
        </w:rPr>
        <w:t>disability</w:t>
      </w:r>
      <w:r>
        <w:rPr>
          <w:noProof/>
          <w:lang w:val="en-AU"/>
        </w:rPr>
        <w:t xml:space="preserve"> can also face affordability barriers. BCARR research found that</w:t>
      </w:r>
      <w:r w:rsidR="009D1FA3">
        <w:rPr>
          <w:noProof/>
          <w:lang w:val="en-AU"/>
        </w:rPr>
        <w:t>, when controlling for other factors,</w:t>
      </w:r>
      <w:r w:rsidR="00C62DA9">
        <w:rPr>
          <w:noProof/>
          <w:lang w:val="en-AU"/>
        </w:rPr>
        <w:t xml:space="preserve"> </w:t>
      </w:r>
      <w:r w:rsidR="009D1FA3">
        <w:rPr>
          <w:noProof/>
          <w:lang w:val="en-AU"/>
        </w:rPr>
        <w:t>people with disability</w:t>
      </w:r>
      <w:r w:rsidR="005F3888">
        <w:rPr>
          <w:noProof/>
          <w:lang w:val="en-AU"/>
        </w:rPr>
        <w:t xml:space="preserve"> </w:t>
      </w:r>
      <w:r w:rsidR="009D1FA3">
        <w:rPr>
          <w:noProof/>
          <w:lang w:val="en-AU"/>
        </w:rPr>
        <w:t>spent less on telecommunications as a share of income</w:t>
      </w:r>
      <w:r w:rsidR="00C14BB3">
        <w:rPr>
          <w:noProof/>
          <w:lang w:val="en-AU"/>
        </w:rPr>
        <w:t xml:space="preserve"> tha</w:t>
      </w:r>
      <w:r w:rsidR="00524AFC">
        <w:rPr>
          <w:noProof/>
          <w:lang w:val="en-AU"/>
        </w:rPr>
        <w:t>n</w:t>
      </w:r>
      <w:r w:rsidR="00C14BB3">
        <w:rPr>
          <w:noProof/>
          <w:lang w:val="en-AU"/>
        </w:rPr>
        <w:t xml:space="preserve"> people without </w:t>
      </w:r>
      <w:r w:rsidR="009A22C7">
        <w:rPr>
          <w:noProof/>
          <w:lang w:val="en-AU"/>
        </w:rPr>
        <w:t xml:space="preserve">disability </w:t>
      </w:r>
      <w:sdt>
        <w:sdtPr>
          <w:rPr>
            <w:noProof/>
            <w:lang w:val="en-AU"/>
          </w:rPr>
          <w:id w:val="1282916442"/>
          <w:citation/>
        </w:sdtPr>
        <w:sdtContent>
          <w:r w:rsidR="000F13F2">
            <w:rPr>
              <w:noProof/>
              <w:lang w:val="en-AU"/>
            </w:rPr>
            <w:fldChar w:fldCharType="begin"/>
          </w:r>
          <w:r w:rsidR="000F13F2">
            <w:rPr>
              <w:noProof/>
              <w:lang w:val="en-AU"/>
            </w:rPr>
            <w:instrText xml:space="preserve"> CITATION BCA23 \l 3081 </w:instrText>
          </w:r>
          <w:r w:rsidR="000F13F2">
            <w:rPr>
              <w:noProof/>
              <w:lang w:val="en-AU"/>
            </w:rPr>
            <w:fldChar w:fldCharType="separate"/>
          </w:r>
          <w:r w:rsidR="00AB0A29" w:rsidRPr="00AB0A29">
            <w:rPr>
              <w:noProof/>
              <w:lang w:val="en-AU"/>
            </w:rPr>
            <w:t>(BCARR 2023)</w:t>
          </w:r>
          <w:r w:rsidR="000F13F2">
            <w:rPr>
              <w:noProof/>
              <w:lang w:val="en-AU"/>
            </w:rPr>
            <w:fldChar w:fldCharType="end"/>
          </w:r>
        </w:sdtContent>
      </w:sdt>
      <w:r w:rsidR="00C62DA9">
        <w:rPr>
          <w:noProof/>
          <w:lang w:val="en-AU"/>
        </w:rPr>
        <w:t xml:space="preserve">. </w:t>
      </w:r>
      <w:r w:rsidR="006C6275">
        <w:rPr>
          <w:noProof/>
          <w:lang w:val="en-AU"/>
        </w:rPr>
        <w:t xml:space="preserve">Good Things Australia </w:t>
      </w:r>
      <w:r w:rsidR="00C62DA9">
        <w:rPr>
          <w:noProof/>
          <w:lang w:val="en-AU"/>
        </w:rPr>
        <w:t>found that</w:t>
      </w:r>
      <w:r w:rsidR="0054029E">
        <w:rPr>
          <w:noProof/>
          <w:lang w:val="en-AU"/>
        </w:rPr>
        <w:t>,</w:t>
      </w:r>
      <w:r w:rsidR="00C62DA9">
        <w:rPr>
          <w:noProof/>
          <w:lang w:val="en-AU"/>
        </w:rPr>
        <w:t xml:space="preserve"> </w:t>
      </w:r>
      <w:r w:rsidR="006C6275">
        <w:rPr>
          <w:noProof/>
          <w:lang w:val="en-AU"/>
        </w:rPr>
        <w:t>in 2024</w:t>
      </w:r>
      <w:r w:rsidR="0054029E">
        <w:rPr>
          <w:noProof/>
          <w:lang w:val="en-AU"/>
        </w:rPr>
        <w:t>,</w:t>
      </w:r>
      <w:r w:rsidR="006C6275">
        <w:rPr>
          <w:noProof/>
          <w:lang w:val="en-AU"/>
        </w:rPr>
        <w:t xml:space="preserve"> </w:t>
      </w:r>
      <w:r w:rsidR="00C62DA9">
        <w:rPr>
          <w:noProof/>
          <w:lang w:val="en-AU"/>
        </w:rPr>
        <w:t>26%</w:t>
      </w:r>
      <w:r w:rsidR="00C873A2">
        <w:rPr>
          <w:noProof/>
          <w:lang w:val="en-AU"/>
        </w:rPr>
        <w:t xml:space="preserve"> of people</w:t>
      </w:r>
      <w:r w:rsidR="00C62DA9">
        <w:rPr>
          <w:noProof/>
          <w:lang w:val="en-AU"/>
        </w:rPr>
        <w:t xml:space="preserve"> </w:t>
      </w:r>
      <w:r w:rsidR="00E86F7A">
        <w:rPr>
          <w:noProof/>
          <w:lang w:val="en-AU"/>
        </w:rPr>
        <w:t xml:space="preserve">living </w:t>
      </w:r>
      <w:r w:rsidR="00C62DA9">
        <w:rPr>
          <w:noProof/>
          <w:lang w:val="en-AU"/>
        </w:rPr>
        <w:t>with disability</w:t>
      </w:r>
      <w:r w:rsidR="00570816">
        <w:rPr>
          <w:noProof/>
          <w:lang w:val="en-AU"/>
        </w:rPr>
        <w:t xml:space="preserve"> reported </w:t>
      </w:r>
      <w:r w:rsidR="00C62DA9">
        <w:rPr>
          <w:noProof/>
          <w:lang w:val="en-AU"/>
        </w:rPr>
        <w:t>struggl</w:t>
      </w:r>
      <w:r w:rsidR="0020288C">
        <w:rPr>
          <w:noProof/>
          <w:lang w:val="en-AU"/>
        </w:rPr>
        <w:t>ing</w:t>
      </w:r>
      <w:r w:rsidR="00C62DA9">
        <w:rPr>
          <w:noProof/>
          <w:lang w:val="en-AU"/>
        </w:rPr>
        <w:t xml:space="preserve"> to affor</w:t>
      </w:r>
      <w:r w:rsidR="00E86F7A">
        <w:rPr>
          <w:noProof/>
          <w:lang w:val="en-AU"/>
        </w:rPr>
        <w:t>d</w:t>
      </w:r>
      <w:r w:rsidR="00C62DA9">
        <w:rPr>
          <w:noProof/>
          <w:lang w:val="en-AU"/>
        </w:rPr>
        <w:t xml:space="preserve"> thei</w:t>
      </w:r>
      <w:r w:rsidR="00E86F7A">
        <w:rPr>
          <w:noProof/>
          <w:lang w:val="en-AU"/>
        </w:rPr>
        <w:t>r</w:t>
      </w:r>
      <w:r w:rsidR="00C62DA9">
        <w:rPr>
          <w:noProof/>
          <w:lang w:val="en-AU"/>
        </w:rPr>
        <w:t xml:space="preserve"> internet bills </w:t>
      </w:r>
      <w:r w:rsidR="00C873A2">
        <w:rPr>
          <w:noProof/>
          <w:lang w:val="en-AU"/>
        </w:rPr>
        <w:t>–</w:t>
      </w:r>
      <w:r w:rsidR="005F3888">
        <w:rPr>
          <w:noProof/>
          <w:lang w:val="en-AU"/>
        </w:rPr>
        <w:t xml:space="preserve"> </w:t>
      </w:r>
      <w:r w:rsidR="00C62DA9">
        <w:rPr>
          <w:noProof/>
          <w:lang w:val="en-AU"/>
        </w:rPr>
        <w:t>considerabl</w:t>
      </w:r>
      <w:r w:rsidR="000F13F2">
        <w:rPr>
          <w:noProof/>
          <w:lang w:val="en-AU"/>
        </w:rPr>
        <w:t>y</w:t>
      </w:r>
      <w:r w:rsidR="00C62DA9">
        <w:rPr>
          <w:noProof/>
          <w:lang w:val="en-AU"/>
        </w:rPr>
        <w:t xml:space="preserve"> higher th</w:t>
      </w:r>
      <w:r w:rsidR="00524AFC">
        <w:rPr>
          <w:noProof/>
          <w:lang w:val="en-AU"/>
        </w:rPr>
        <w:t>an</w:t>
      </w:r>
      <w:r w:rsidR="00C62DA9">
        <w:rPr>
          <w:noProof/>
          <w:lang w:val="en-AU"/>
        </w:rPr>
        <w:t xml:space="preserve"> the </w:t>
      </w:r>
      <w:r w:rsidR="00B26026">
        <w:rPr>
          <w:noProof/>
          <w:lang w:val="en-AU"/>
        </w:rPr>
        <w:t xml:space="preserve">Australian </w:t>
      </w:r>
      <w:r w:rsidR="00C62DA9">
        <w:rPr>
          <w:noProof/>
          <w:lang w:val="en-AU"/>
        </w:rPr>
        <w:t>average (14%)</w:t>
      </w:r>
      <w:r w:rsidR="00E86F7A">
        <w:rPr>
          <w:noProof/>
          <w:lang w:val="en-AU"/>
        </w:rPr>
        <w:t xml:space="preserve">. </w:t>
      </w:r>
      <w:r w:rsidR="006C6275">
        <w:rPr>
          <w:noProof/>
          <w:lang w:val="en-AU"/>
        </w:rPr>
        <w:t>Fu</w:t>
      </w:r>
      <w:r w:rsidR="00C873A2">
        <w:rPr>
          <w:noProof/>
          <w:lang w:val="en-AU"/>
        </w:rPr>
        <w:t>r</w:t>
      </w:r>
      <w:r w:rsidR="006C6275">
        <w:rPr>
          <w:noProof/>
          <w:lang w:val="en-AU"/>
        </w:rPr>
        <w:t xml:space="preserve">ther, </w:t>
      </w:r>
      <w:r w:rsidR="00E86F7A">
        <w:rPr>
          <w:noProof/>
          <w:lang w:val="en-AU"/>
        </w:rPr>
        <w:t xml:space="preserve">29% of people with disability stated having to make difficult choices between paying for </w:t>
      </w:r>
      <w:r w:rsidR="0020288C">
        <w:rPr>
          <w:noProof/>
          <w:lang w:val="en-AU"/>
        </w:rPr>
        <w:t xml:space="preserve">their </w:t>
      </w:r>
      <w:r w:rsidR="00E86F7A">
        <w:rPr>
          <w:noProof/>
          <w:lang w:val="en-AU"/>
        </w:rPr>
        <w:t>intern</w:t>
      </w:r>
      <w:r w:rsidR="00C873A2">
        <w:rPr>
          <w:noProof/>
          <w:lang w:val="en-AU"/>
        </w:rPr>
        <w:t>e</w:t>
      </w:r>
      <w:r w:rsidR="00E86F7A">
        <w:rPr>
          <w:noProof/>
          <w:lang w:val="en-AU"/>
        </w:rPr>
        <w:t>t and phone bills and other essential expen</w:t>
      </w:r>
      <w:r w:rsidR="00C873A2">
        <w:rPr>
          <w:noProof/>
          <w:lang w:val="en-AU"/>
        </w:rPr>
        <w:t>s</w:t>
      </w:r>
      <w:r w:rsidR="00E86F7A">
        <w:rPr>
          <w:noProof/>
          <w:lang w:val="en-AU"/>
        </w:rPr>
        <w:t>es</w:t>
      </w:r>
      <w:r w:rsidR="00524AFC">
        <w:rPr>
          <w:noProof/>
          <w:lang w:val="en-AU"/>
        </w:rPr>
        <w:t>,</w:t>
      </w:r>
      <w:r w:rsidR="00E86F7A">
        <w:rPr>
          <w:noProof/>
          <w:lang w:val="en-AU"/>
        </w:rPr>
        <w:t xml:space="preserve"> such as food and housing </w:t>
      </w:r>
      <w:sdt>
        <w:sdtPr>
          <w:rPr>
            <w:noProof/>
            <w:lang w:val="en-AU"/>
          </w:rPr>
          <w:id w:val="-1395347106"/>
          <w:citation/>
        </w:sdtPr>
        <w:sdtContent>
          <w:r w:rsidR="007D4C9C">
            <w:rPr>
              <w:noProof/>
              <w:lang w:val="en-AU"/>
            </w:rPr>
            <w:fldChar w:fldCharType="begin"/>
          </w:r>
          <w:r w:rsidR="007D4C9C">
            <w:rPr>
              <w:noProof/>
              <w:lang w:val="en-US"/>
            </w:rPr>
            <w:instrText xml:space="preserve"> CITATION Goo24 \l 1033 </w:instrText>
          </w:r>
          <w:r w:rsidR="007D4C9C">
            <w:rPr>
              <w:noProof/>
              <w:lang w:val="en-AU"/>
            </w:rPr>
            <w:fldChar w:fldCharType="separate"/>
          </w:r>
          <w:r w:rsidR="00AB0A29">
            <w:rPr>
              <w:noProof/>
              <w:lang w:val="en-US"/>
            </w:rPr>
            <w:t>(Good Things Australia 2024)</w:t>
          </w:r>
          <w:r w:rsidR="007D4C9C">
            <w:rPr>
              <w:noProof/>
              <w:lang w:val="en-AU"/>
            </w:rPr>
            <w:fldChar w:fldCharType="end"/>
          </w:r>
        </w:sdtContent>
      </w:sdt>
      <w:r w:rsidR="00524AFC">
        <w:rPr>
          <w:noProof/>
          <w:lang w:val="en-AU"/>
        </w:rPr>
        <w:t>.</w:t>
      </w:r>
    </w:p>
    <w:p w14:paraId="7179392D" w14:textId="468DD4F9" w:rsidR="00A3470A" w:rsidRDefault="001F72E1" w:rsidP="00316515">
      <w:pPr>
        <w:pStyle w:val="Bullet1"/>
        <w:numPr>
          <w:ilvl w:val="0"/>
          <w:numId w:val="0"/>
        </w:numPr>
        <w:spacing w:before="160"/>
        <w:rPr>
          <w:lang w:val="en-US"/>
        </w:rPr>
      </w:pPr>
      <w:r>
        <w:rPr>
          <w:lang w:val="en-AU"/>
        </w:rPr>
        <w:t xml:space="preserve">Lower internet access rates </w:t>
      </w:r>
      <w:r w:rsidR="00C873A2">
        <w:rPr>
          <w:lang w:val="en-AU"/>
        </w:rPr>
        <w:t xml:space="preserve">for </w:t>
      </w:r>
      <w:r>
        <w:rPr>
          <w:lang w:val="en-AU"/>
        </w:rPr>
        <w:t>people with disabilit</w:t>
      </w:r>
      <w:r w:rsidR="009D1FA3">
        <w:rPr>
          <w:lang w:val="en-AU"/>
        </w:rPr>
        <w:t>y</w:t>
      </w:r>
      <w:r w:rsidR="00366131">
        <w:rPr>
          <w:noProof/>
          <w:lang w:val="en-AU"/>
        </w:rPr>
        <w:t xml:space="preserve"> </w:t>
      </w:r>
      <w:r>
        <w:rPr>
          <w:lang w:val="en-AU"/>
        </w:rPr>
        <w:t xml:space="preserve">could </w:t>
      </w:r>
      <w:r w:rsidR="002E2409">
        <w:rPr>
          <w:lang w:val="en-AU"/>
        </w:rPr>
        <w:t xml:space="preserve">also </w:t>
      </w:r>
      <w:r>
        <w:rPr>
          <w:lang w:val="en-AU"/>
        </w:rPr>
        <w:t>be due to poor tailoring of digital technologies to their needs</w:t>
      </w:r>
      <w:r w:rsidRPr="005A32B2">
        <w:t>.</w:t>
      </w:r>
      <w:r w:rsidR="00F35B90" w:rsidRPr="00F35B90">
        <w:t xml:space="preserve"> </w:t>
      </w:r>
      <w:r w:rsidR="005A32B2" w:rsidRPr="005A32B2">
        <w:t xml:space="preserve">Anwar, </w:t>
      </w:r>
      <w:proofErr w:type="spellStart"/>
      <w:r w:rsidR="005A32B2" w:rsidRPr="005A32B2">
        <w:t>Areni</w:t>
      </w:r>
      <w:proofErr w:type="spellEnd"/>
      <w:r w:rsidR="005A32B2" w:rsidRPr="005A32B2">
        <w:t xml:space="preserve">, </w:t>
      </w:r>
      <w:proofErr w:type="spellStart"/>
      <w:r w:rsidR="005A32B2" w:rsidRPr="005A32B2">
        <w:t>Fadilah</w:t>
      </w:r>
      <w:proofErr w:type="spellEnd"/>
      <w:r w:rsidR="005A32B2" w:rsidRPr="005A32B2">
        <w:t>,</w:t>
      </w:r>
      <w:r w:rsidR="005A32B2">
        <w:rPr>
          <w:lang w:val="en-AU"/>
        </w:rPr>
        <w:t xml:space="preserve"> </w:t>
      </w:r>
      <w:proofErr w:type="spellStart"/>
      <w:r w:rsidR="005A32B2" w:rsidRPr="005A32B2">
        <w:t>Indrabayu</w:t>
      </w:r>
      <w:proofErr w:type="spellEnd"/>
      <w:r w:rsidR="005A32B2" w:rsidRPr="005A32B2">
        <w:t xml:space="preserve"> and Erika</w:t>
      </w:r>
      <w:r w:rsidR="00F35B90">
        <w:t xml:space="preserve"> </w:t>
      </w:r>
      <w:r w:rsidR="00F35B90" w:rsidRPr="005A32B2">
        <w:t>(2023</w:t>
      </w:r>
      <w:r w:rsidR="00F35B90">
        <w:rPr>
          <w:noProof/>
          <w:lang w:val="en-US"/>
        </w:rPr>
        <w:t>)</w:t>
      </w:r>
      <w:r w:rsidR="00AA1620" w:rsidRPr="00C15FC3">
        <w:rPr>
          <w:lang w:val="en-US"/>
        </w:rPr>
        <w:t xml:space="preserve"> </w:t>
      </w:r>
      <w:r w:rsidR="00AA1620">
        <w:rPr>
          <w:lang w:val="en-US"/>
        </w:rPr>
        <w:t>fo</w:t>
      </w:r>
      <w:r w:rsidR="00AA1620" w:rsidRPr="00C15FC3">
        <w:rPr>
          <w:lang w:val="en-US"/>
        </w:rPr>
        <w:t>und that m</w:t>
      </w:r>
      <w:r w:rsidR="00B00608" w:rsidRPr="00AC64A7">
        <w:rPr>
          <w:lang w:val="en-US"/>
        </w:rPr>
        <w:t>any</w:t>
      </w:r>
      <w:r w:rsidR="00B00608" w:rsidRPr="00B00608">
        <w:rPr>
          <w:lang w:val="en-US"/>
        </w:rPr>
        <w:t xml:space="preserve"> forms of technology are insufficiently tailored for</w:t>
      </w:r>
      <w:r w:rsidR="00AA1620">
        <w:rPr>
          <w:lang w:val="en-US"/>
        </w:rPr>
        <w:t xml:space="preserve"> people with disabilit</w:t>
      </w:r>
      <w:r w:rsidR="00524AFC">
        <w:rPr>
          <w:lang w:val="en-US"/>
        </w:rPr>
        <w:t>y</w:t>
      </w:r>
      <w:r w:rsidR="00AA1620">
        <w:rPr>
          <w:lang w:val="en-US"/>
        </w:rPr>
        <w:t xml:space="preserve"> </w:t>
      </w:r>
      <w:r w:rsidR="00B00608" w:rsidRPr="00B00608">
        <w:rPr>
          <w:lang w:val="en-US"/>
        </w:rPr>
        <w:t>in terms of information</w:t>
      </w:r>
      <w:r w:rsidR="00B00608">
        <w:rPr>
          <w:lang w:val="en-US"/>
        </w:rPr>
        <w:t xml:space="preserve"> </w:t>
      </w:r>
      <w:r w:rsidR="00B00608" w:rsidRPr="00B00608">
        <w:rPr>
          <w:lang w:val="en-US"/>
        </w:rPr>
        <w:t>needs, usability and accessibility. The</w:t>
      </w:r>
      <w:r>
        <w:rPr>
          <w:lang w:val="en-US"/>
        </w:rPr>
        <w:t>y found also</w:t>
      </w:r>
      <w:r w:rsidR="00B00608" w:rsidRPr="00B00608">
        <w:rPr>
          <w:lang w:val="en-US"/>
        </w:rPr>
        <w:t xml:space="preserve"> a lack of content</w:t>
      </w:r>
      <w:r w:rsidR="00B00608">
        <w:rPr>
          <w:lang w:val="en-US"/>
        </w:rPr>
        <w:t xml:space="preserve"> </w:t>
      </w:r>
      <w:r w:rsidR="00B00608" w:rsidRPr="00B00608">
        <w:rPr>
          <w:lang w:val="en-US"/>
        </w:rPr>
        <w:t xml:space="preserve">tailored for the needs of </w:t>
      </w:r>
      <w:r w:rsidR="00B00608">
        <w:rPr>
          <w:lang w:val="en-US"/>
        </w:rPr>
        <w:t>people with disabilit</w:t>
      </w:r>
      <w:r w:rsidR="00524AFC">
        <w:rPr>
          <w:lang w:val="en-US"/>
        </w:rPr>
        <w:t>y</w:t>
      </w:r>
      <w:r w:rsidR="00B00608">
        <w:rPr>
          <w:lang w:val="en-US"/>
        </w:rPr>
        <w:t>.</w:t>
      </w:r>
      <w:r w:rsidR="00A3470A">
        <w:rPr>
          <w:lang w:val="en-US"/>
        </w:rPr>
        <w:t xml:space="preserve"> </w:t>
      </w:r>
      <w:r w:rsidR="00C636B7">
        <w:rPr>
          <w:lang w:val="en-US"/>
        </w:rPr>
        <w:t xml:space="preserve">This was also </w:t>
      </w:r>
      <w:proofErr w:type="spellStart"/>
      <w:r w:rsidR="00C636B7">
        <w:rPr>
          <w:lang w:val="en-US"/>
        </w:rPr>
        <w:t>recogni</w:t>
      </w:r>
      <w:r w:rsidR="0020288C">
        <w:rPr>
          <w:lang w:val="en-US"/>
        </w:rPr>
        <w:t>s</w:t>
      </w:r>
      <w:r w:rsidR="00C636B7">
        <w:rPr>
          <w:lang w:val="en-US"/>
        </w:rPr>
        <w:t>ed</w:t>
      </w:r>
      <w:proofErr w:type="spellEnd"/>
      <w:r w:rsidR="00C636B7">
        <w:rPr>
          <w:lang w:val="en-US"/>
        </w:rPr>
        <w:t xml:space="preserve"> by the </w:t>
      </w:r>
      <w:r w:rsidR="00C42492">
        <w:rPr>
          <w:lang w:val="en-US"/>
        </w:rPr>
        <w:t>Australian Di</w:t>
      </w:r>
      <w:r w:rsidR="00C636B7">
        <w:rPr>
          <w:lang w:val="en-US"/>
        </w:rPr>
        <w:t xml:space="preserve">gital </w:t>
      </w:r>
      <w:r w:rsidR="00C42492">
        <w:rPr>
          <w:lang w:val="en-US"/>
        </w:rPr>
        <w:t>Inclusion Alliance</w:t>
      </w:r>
      <w:r w:rsidR="00C636B7">
        <w:rPr>
          <w:lang w:val="en-US"/>
        </w:rPr>
        <w:t xml:space="preserve">, who noted the importance of ensuring government websites are accessible to those living with disability in their Digital Inclusion Roadmap </w:t>
      </w:r>
      <w:sdt>
        <w:sdtPr>
          <w:rPr>
            <w:lang w:val="en-US"/>
          </w:rPr>
          <w:id w:val="335969988"/>
          <w:citation/>
        </w:sdtPr>
        <w:sdtContent>
          <w:r w:rsidR="00C636B7">
            <w:rPr>
              <w:lang w:val="en-US"/>
            </w:rPr>
            <w:fldChar w:fldCharType="begin"/>
          </w:r>
          <w:r w:rsidR="00C636B7">
            <w:rPr>
              <w:lang w:val="en-US"/>
            </w:rPr>
            <w:instrText xml:space="preserve">CITATION Aus20 \n  \t  \l 1033 </w:instrText>
          </w:r>
          <w:r w:rsidR="00C636B7">
            <w:rPr>
              <w:lang w:val="en-US"/>
            </w:rPr>
            <w:fldChar w:fldCharType="separate"/>
          </w:r>
          <w:r w:rsidR="00AB0A29">
            <w:rPr>
              <w:noProof/>
              <w:lang w:val="en-US"/>
            </w:rPr>
            <w:t>(2020)</w:t>
          </w:r>
          <w:r w:rsidR="00C636B7">
            <w:rPr>
              <w:lang w:val="en-US"/>
            </w:rPr>
            <w:fldChar w:fldCharType="end"/>
          </w:r>
        </w:sdtContent>
      </w:sdt>
      <w:r w:rsidR="00C636B7">
        <w:rPr>
          <w:lang w:val="en-US"/>
        </w:rPr>
        <w:t>.</w:t>
      </w:r>
    </w:p>
    <w:p w14:paraId="529370C7" w14:textId="5CB7344B" w:rsidR="009A1F0D" w:rsidRDefault="0007563D" w:rsidP="00316515">
      <w:pPr>
        <w:pStyle w:val="Bullet1"/>
        <w:numPr>
          <w:ilvl w:val="0"/>
          <w:numId w:val="0"/>
        </w:numPr>
        <w:spacing w:before="160"/>
        <w:rPr>
          <w:lang w:val="en-US"/>
        </w:rPr>
      </w:pPr>
      <w:r>
        <w:rPr>
          <w:lang w:val="en-US"/>
        </w:rPr>
        <w:t>HILDA</w:t>
      </w:r>
      <w:r w:rsidR="001F72E1">
        <w:rPr>
          <w:lang w:val="en-US"/>
        </w:rPr>
        <w:t xml:space="preserve"> data support these findings</w:t>
      </w:r>
      <w:r>
        <w:rPr>
          <w:lang w:val="en-US"/>
        </w:rPr>
        <w:t xml:space="preserve">. People were more likely to rate the devices they use to access </w:t>
      </w:r>
      <w:r w:rsidR="00F64B04">
        <w:rPr>
          <w:lang w:val="en-US"/>
        </w:rPr>
        <w:t xml:space="preserve">the </w:t>
      </w:r>
      <w:r>
        <w:rPr>
          <w:lang w:val="en-US"/>
        </w:rPr>
        <w:t>internet as</w:t>
      </w:r>
      <w:r w:rsidR="00AE5D48">
        <w:rPr>
          <w:lang w:val="en-US"/>
        </w:rPr>
        <w:t xml:space="preserve"> ‘excellent’ or</w:t>
      </w:r>
      <w:r>
        <w:rPr>
          <w:lang w:val="en-US"/>
        </w:rPr>
        <w:t xml:space="preserve"> </w:t>
      </w:r>
      <w:r w:rsidR="00FA5CA1">
        <w:rPr>
          <w:lang w:val="en-US"/>
        </w:rPr>
        <w:t>‘</w:t>
      </w:r>
      <w:r w:rsidR="00A24795">
        <w:rPr>
          <w:lang w:val="en-US"/>
        </w:rPr>
        <w:t>good</w:t>
      </w:r>
      <w:r w:rsidR="00FA5CA1">
        <w:rPr>
          <w:lang w:val="en-US"/>
        </w:rPr>
        <w:t>’</w:t>
      </w:r>
      <w:r w:rsidR="00A24795">
        <w:rPr>
          <w:lang w:val="en-US"/>
        </w:rPr>
        <w:t xml:space="preserve"> </w:t>
      </w:r>
      <w:r>
        <w:rPr>
          <w:lang w:val="en-US"/>
        </w:rPr>
        <w:t>if they did not have disability</w:t>
      </w:r>
      <w:r w:rsidR="00B56929">
        <w:rPr>
          <w:lang w:val="en-US"/>
        </w:rPr>
        <w:t xml:space="preserve">. </w:t>
      </w:r>
      <w:r>
        <w:rPr>
          <w:lang w:val="en-US"/>
        </w:rPr>
        <w:t xml:space="preserve">In 2020, </w:t>
      </w:r>
      <w:r w:rsidR="00A24795">
        <w:rPr>
          <w:lang w:val="en-US"/>
        </w:rPr>
        <w:t>90</w:t>
      </w:r>
      <w:r>
        <w:rPr>
          <w:lang w:val="en-US"/>
        </w:rPr>
        <w:t>% of people without disability rated their internet-accessing devices as</w:t>
      </w:r>
      <w:r w:rsidR="00AE5D48">
        <w:rPr>
          <w:lang w:val="en-US"/>
        </w:rPr>
        <w:t xml:space="preserve"> ‘excellent’ or</w:t>
      </w:r>
      <w:r>
        <w:rPr>
          <w:lang w:val="en-US"/>
        </w:rPr>
        <w:t xml:space="preserve"> </w:t>
      </w:r>
      <w:r w:rsidR="00FA5CA1">
        <w:rPr>
          <w:lang w:val="en-US"/>
        </w:rPr>
        <w:t>‘</w:t>
      </w:r>
      <w:r w:rsidR="00A24795">
        <w:rPr>
          <w:lang w:val="en-US"/>
        </w:rPr>
        <w:t>good</w:t>
      </w:r>
      <w:r w:rsidR="00FA5CA1">
        <w:rPr>
          <w:lang w:val="en-US"/>
        </w:rPr>
        <w:t>’</w:t>
      </w:r>
      <w:r>
        <w:rPr>
          <w:lang w:val="en-US"/>
        </w:rPr>
        <w:t xml:space="preserve">, compared to </w:t>
      </w:r>
      <w:r w:rsidR="00A24795">
        <w:rPr>
          <w:lang w:val="en-US"/>
        </w:rPr>
        <w:t>85</w:t>
      </w:r>
      <w:r>
        <w:rPr>
          <w:lang w:val="en-US"/>
        </w:rPr>
        <w:t xml:space="preserve">% of people with </w:t>
      </w:r>
      <w:r w:rsidR="00405016">
        <w:rPr>
          <w:lang w:val="en-US"/>
        </w:rPr>
        <w:t>disability</w:t>
      </w:r>
      <w:r w:rsidR="009A22C7">
        <w:rPr>
          <w:lang w:val="en-US"/>
        </w:rPr>
        <w:t xml:space="preserve"> </w:t>
      </w:r>
      <w:r w:rsidR="001F72E1">
        <w:rPr>
          <w:lang w:val="en-US"/>
        </w:rPr>
        <w:t>(</w:t>
      </w:r>
      <w:r w:rsidR="00F82AE1">
        <w:rPr>
          <w:lang w:val="en-US"/>
        </w:rPr>
        <w:fldChar w:fldCharType="begin"/>
      </w:r>
      <w:r w:rsidR="00F82AE1">
        <w:rPr>
          <w:lang w:val="en-US"/>
        </w:rPr>
        <w:instrText xml:space="preserve"> REF _Ref183683183 \h </w:instrText>
      </w:r>
      <w:r w:rsidR="00F82AE1">
        <w:rPr>
          <w:lang w:val="en-US"/>
        </w:rPr>
      </w:r>
      <w:r w:rsidR="00F82AE1">
        <w:rPr>
          <w:lang w:val="en-US"/>
        </w:rPr>
        <w:fldChar w:fldCharType="separate"/>
      </w:r>
      <w:r w:rsidR="00AB0A29">
        <w:t xml:space="preserve">Figure </w:t>
      </w:r>
      <w:r w:rsidR="00AB0A29">
        <w:rPr>
          <w:noProof/>
        </w:rPr>
        <w:t>8</w:t>
      </w:r>
      <w:r w:rsidR="00F82AE1">
        <w:rPr>
          <w:lang w:val="en-US"/>
        </w:rPr>
        <w:fldChar w:fldCharType="end"/>
      </w:r>
      <w:r w:rsidR="001F72E1">
        <w:rPr>
          <w:lang w:val="en-US"/>
        </w:rPr>
        <w:t>)</w:t>
      </w:r>
      <w:r>
        <w:rPr>
          <w:lang w:val="en-US"/>
        </w:rPr>
        <w:t>.</w:t>
      </w:r>
    </w:p>
    <w:p w14:paraId="7D5A5ED3" w14:textId="4CB5D4F2" w:rsidR="0007563D" w:rsidRDefault="0007563D" w:rsidP="0007563D">
      <w:pPr>
        <w:pStyle w:val="Caption"/>
        <w:keepNext/>
      </w:pPr>
      <w:bookmarkStart w:id="34" w:name="_Ref183683183"/>
      <w:bookmarkStart w:id="35" w:name="_Ref179553096"/>
      <w:r>
        <w:t xml:space="preserve">Figure </w:t>
      </w:r>
      <w:fldSimple w:instr=" SEQ Figure \* ARABIC ">
        <w:r w:rsidR="00AB0A29">
          <w:rPr>
            <w:noProof/>
          </w:rPr>
          <w:t>8</w:t>
        </w:r>
      </w:fldSimple>
      <w:bookmarkEnd w:id="34"/>
      <w:r w:rsidR="006A62A9">
        <w:t>:</w:t>
      </w:r>
      <w:bookmarkEnd w:id="35"/>
      <w:r>
        <w:t xml:space="preserve"> </w:t>
      </w:r>
      <w:r w:rsidR="001A3390">
        <w:t xml:space="preserve">Satisfaction with the quality of </w:t>
      </w:r>
      <w:r w:rsidR="007D4C9C" w:rsidRPr="00D9716E">
        <w:t>devices use</w:t>
      </w:r>
      <w:r w:rsidR="001A3390">
        <w:t>d</w:t>
      </w:r>
      <w:r w:rsidR="007D4C9C" w:rsidRPr="00D9716E">
        <w:t xml:space="preserve"> to </w:t>
      </w:r>
      <w:r w:rsidR="007D4C9C">
        <w:t>access</w:t>
      </w:r>
      <w:r w:rsidR="001C2DE6">
        <w:t xml:space="preserve"> the internet</w:t>
      </w:r>
      <w:r w:rsidR="007D4C9C" w:rsidRPr="00D9716E">
        <w:t xml:space="preserve"> </w:t>
      </w:r>
      <w:r w:rsidRPr="00B46EC0">
        <w:t xml:space="preserve">by health status, </w:t>
      </w:r>
      <w:r w:rsidR="00D8168A">
        <w:t>20</w:t>
      </w:r>
      <w:r w:rsidRPr="00B46EC0">
        <w:t>20</w:t>
      </w:r>
    </w:p>
    <w:p w14:paraId="0EF4D15F" w14:textId="05CD55C6" w:rsidR="0007563D" w:rsidRDefault="00AF61E0" w:rsidP="009545E4">
      <w:pPr>
        <w:pStyle w:val="Bullet1"/>
        <w:keepNext/>
        <w:numPr>
          <w:ilvl w:val="0"/>
          <w:numId w:val="0"/>
        </w:numPr>
        <w:ind w:left="284" w:hanging="284"/>
        <w:jc w:val="center"/>
      </w:pPr>
      <w:r>
        <w:rPr>
          <w:noProof/>
        </w:rPr>
        <w:drawing>
          <wp:inline distT="0" distB="0" distL="0" distR="0" wp14:anchorId="3C354E73" wp14:editId="4CC579D8">
            <wp:extent cx="5791200" cy="1731170"/>
            <wp:effectExtent l="0" t="0" r="0" b="2540"/>
            <wp:docPr id="55" name="Chart 55" descr="Figure 8 displays the satisfaction of Australians with the quality of devices used to access the internet by health status in 2020. In 2020, 90% of Australians without disability rated their internet-accessing devices as ‘excellent’ or ‘good’, compared to 85% of Australians with disability.">
              <a:extLst xmlns:a="http://schemas.openxmlformats.org/drawingml/2006/main">
                <a:ext uri="{FF2B5EF4-FFF2-40B4-BE49-F238E27FC236}">
                  <a16:creationId xmlns:a16="http://schemas.microsoft.com/office/drawing/2014/main" id="{4990E4AB-E1CD-4CE2-8118-785D02347B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110E1C8" w14:textId="316049EC" w:rsidR="0007563D" w:rsidRDefault="0007563D" w:rsidP="00D26060">
      <w:pPr>
        <w:pStyle w:val="Bullet1"/>
        <w:numPr>
          <w:ilvl w:val="0"/>
          <w:numId w:val="0"/>
        </w:numPr>
        <w:rPr>
          <w:noProof/>
          <w:sz w:val="16"/>
          <w:szCs w:val="18"/>
          <w:lang w:val="en-US"/>
        </w:rPr>
      </w:pPr>
      <w:r w:rsidRPr="00C15FC3">
        <w:rPr>
          <w:noProof/>
          <w:sz w:val="16"/>
          <w:szCs w:val="18"/>
          <w:lang w:val="en-US"/>
        </w:rPr>
        <w:t xml:space="preserve">Source: The HILDA Survey, </w:t>
      </w:r>
      <w:r w:rsidR="003F180A">
        <w:rPr>
          <w:noProof/>
          <w:sz w:val="16"/>
          <w:szCs w:val="18"/>
          <w:lang w:val="en-US"/>
        </w:rPr>
        <w:t>R</w:t>
      </w:r>
      <w:r w:rsidRPr="00C15FC3">
        <w:rPr>
          <w:noProof/>
          <w:sz w:val="16"/>
          <w:szCs w:val="18"/>
          <w:lang w:val="en-US"/>
        </w:rPr>
        <w:t>elease 22; BCARR calculations</w:t>
      </w:r>
      <w:r w:rsidR="006A62A9">
        <w:rPr>
          <w:noProof/>
          <w:sz w:val="16"/>
          <w:szCs w:val="18"/>
          <w:lang w:val="en-US"/>
        </w:rPr>
        <w:t>.</w:t>
      </w:r>
    </w:p>
    <w:p w14:paraId="5FB29F4E" w14:textId="77777777" w:rsidR="00A3470A" w:rsidRDefault="00365C5D" w:rsidP="00C15FC3">
      <w:pPr>
        <w:pStyle w:val="Heading2"/>
      </w:pPr>
      <w:bookmarkStart w:id="36" w:name="_Toc206498932"/>
      <w:r>
        <w:lastRenderedPageBreak/>
        <w:t>No</w:t>
      </w:r>
      <w:r w:rsidR="00C873A2">
        <w:t>n-</w:t>
      </w:r>
      <w:r>
        <w:t>employed people</w:t>
      </w:r>
      <w:bookmarkEnd w:id="36"/>
    </w:p>
    <w:p w14:paraId="2D126B72" w14:textId="52760289" w:rsidR="001E6AE2" w:rsidRDefault="00B2146E" w:rsidP="00D94C2B">
      <w:pPr>
        <w:pStyle w:val="Bullet1"/>
        <w:numPr>
          <w:ilvl w:val="0"/>
          <w:numId w:val="0"/>
        </w:numPr>
        <w:rPr>
          <w:lang w:val="en-US"/>
        </w:rPr>
      </w:pPr>
      <w:r>
        <w:rPr>
          <w:lang w:val="en-US"/>
        </w:rPr>
        <w:t xml:space="preserve">The internet is a key means for accessing job opportunities. </w:t>
      </w:r>
      <w:r w:rsidR="00A73E50">
        <w:rPr>
          <w:lang w:val="en-US"/>
        </w:rPr>
        <w:t>Research has shown that p</w:t>
      </w:r>
      <w:r w:rsidR="00C873A2">
        <w:rPr>
          <w:lang w:val="en-US"/>
        </w:rPr>
        <w:t>eople</w:t>
      </w:r>
      <w:r w:rsidR="00AC64A7" w:rsidRPr="00AC64A7">
        <w:rPr>
          <w:lang w:val="en-US"/>
        </w:rPr>
        <w:t xml:space="preserve"> with internet access have a job-finding advantage</w:t>
      </w:r>
      <w:r w:rsidR="00AC64A7">
        <w:rPr>
          <w:lang w:val="en-US"/>
        </w:rPr>
        <w:t xml:space="preserve"> over </w:t>
      </w:r>
      <w:r w:rsidR="006A62A9">
        <w:rPr>
          <w:lang w:val="en-US"/>
        </w:rPr>
        <w:t xml:space="preserve">those </w:t>
      </w:r>
      <w:r w:rsidR="00AC64A7">
        <w:rPr>
          <w:lang w:val="en-US"/>
        </w:rPr>
        <w:t xml:space="preserve">without </w:t>
      </w:r>
      <w:sdt>
        <w:sdtPr>
          <w:rPr>
            <w:lang w:val="en-US"/>
          </w:rPr>
          <w:id w:val="-841152872"/>
          <w:citation/>
        </w:sdtPr>
        <w:sdtContent>
          <w:r w:rsidR="00AC64A7">
            <w:rPr>
              <w:lang w:val="en-US"/>
            </w:rPr>
            <w:fldChar w:fldCharType="begin"/>
          </w:r>
          <w:r w:rsidR="005A32B2">
            <w:rPr>
              <w:lang w:val="en-US"/>
            </w:rPr>
            <w:instrText xml:space="preserve">CITATION Den21 \l 1033 </w:instrText>
          </w:r>
          <w:r w:rsidR="00AC64A7">
            <w:rPr>
              <w:lang w:val="en-US"/>
            </w:rPr>
            <w:fldChar w:fldCharType="separate"/>
          </w:r>
          <w:r w:rsidR="00AB0A29">
            <w:rPr>
              <w:noProof/>
              <w:lang w:val="en-US"/>
            </w:rPr>
            <w:t>(Denzer, Schank and Upward 2021)</w:t>
          </w:r>
          <w:r w:rsidR="00AC64A7">
            <w:rPr>
              <w:lang w:val="en-US"/>
            </w:rPr>
            <w:fldChar w:fldCharType="end"/>
          </w:r>
        </w:sdtContent>
      </w:sdt>
      <w:r w:rsidR="00AC64A7">
        <w:rPr>
          <w:lang w:val="en-US"/>
        </w:rPr>
        <w:t xml:space="preserve">. </w:t>
      </w:r>
      <w:r w:rsidR="00D76DD5">
        <w:rPr>
          <w:lang w:val="en-US"/>
        </w:rPr>
        <w:t>HILDA data show</w:t>
      </w:r>
      <w:r w:rsidR="001E6AE2">
        <w:rPr>
          <w:lang w:val="en-US"/>
        </w:rPr>
        <w:t xml:space="preserve"> that from 2010 to 2022, the percentage</w:t>
      </w:r>
      <w:r w:rsidR="00A73E50">
        <w:rPr>
          <w:lang w:val="en-US"/>
        </w:rPr>
        <w:t xml:space="preserve"> of </w:t>
      </w:r>
      <w:r w:rsidR="001E6AE2">
        <w:rPr>
          <w:lang w:val="en-US"/>
        </w:rPr>
        <w:t xml:space="preserve">non-employed </w:t>
      </w:r>
      <w:r w:rsidR="00972FE1">
        <w:rPr>
          <w:lang w:val="en-US"/>
        </w:rPr>
        <w:t>people</w:t>
      </w:r>
      <w:r w:rsidR="001E6AE2">
        <w:rPr>
          <w:lang w:val="en-US"/>
        </w:rPr>
        <w:t xml:space="preserve"> </w:t>
      </w:r>
      <w:r w:rsidR="00D027B0">
        <w:rPr>
          <w:lang w:val="en-US"/>
        </w:rPr>
        <w:t>without</w:t>
      </w:r>
      <w:r w:rsidR="00A73E50">
        <w:rPr>
          <w:lang w:val="en-US"/>
        </w:rPr>
        <w:t xml:space="preserve"> internet</w:t>
      </w:r>
      <w:r w:rsidR="00D027B0">
        <w:rPr>
          <w:lang w:val="en-US"/>
        </w:rPr>
        <w:t xml:space="preserve"> access</w:t>
      </w:r>
      <w:r w:rsidR="001E6AE2">
        <w:rPr>
          <w:lang w:val="en-US"/>
        </w:rPr>
        <w:t xml:space="preserve"> decline</w:t>
      </w:r>
      <w:r w:rsidR="00972FE1">
        <w:rPr>
          <w:lang w:val="en-US"/>
        </w:rPr>
        <w:t xml:space="preserve">d significantly, but </w:t>
      </w:r>
      <w:r w:rsidR="0020288C">
        <w:rPr>
          <w:lang w:val="en-US"/>
        </w:rPr>
        <w:t xml:space="preserve">the proportion </w:t>
      </w:r>
      <w:r w:rsidR="00972FE1">
        <w:rPr>
          <w:lang w:val="en-US"/>
        </w:rPr>
        <w:t xml:space="preserve">without internet access still </w:t>
      </w:r>
      <w:r w:rsidR="001E6AE2">
        <w:rPr>
          <w:lang w:val="en-US"/>
        </w:rPr>
        <w:t>remained</w:t>
      </w:r>
      <w:r w:rsidR="00A73E50">
        <w:rPr>
          <w:lang w:val="en-US"/>
        </w:rPr>
        <w:t xml:space="preserve"> higher </w:t>
      </w:r>
      <w:r w:rsidR="00972FE1">
        <w:rPr>
          <w:lang w:val="en-US"/>
        </w:rPr>
        <w:t xml:space="preserve">among </w:t>
      </w:r>
      <w:r w:rsidR="00A73E50">
        <w:rPr>
          <w:lang w:val="en-US"/>
        </w:rPr>
        <w:t>no</w:t>
      </w:r>
      <w:r w:rsidR="00D027B0">
        <w:rPr>
          <w:lang w:val="en-US"/>
        </w:rPr>
        <w:t>n-</w:t>
      </w:r>
      <w:r w:rsidR="00A73E50">
        <w:rPr>
          <w:lang w:val="en-US"/>
        </w:rPr>
        <w:t>employed</w:t>
      </w:r>
      <w:r w:rsidR="00394BA0">
        <w:rPr>
          <w:lang w:val="en-US"/>
        </w:rPr>
        <w:t xml:space="preserve"> </w:t>
      </w:r>
      <w:r w:rsidR="00A669C9">
        <w:rPr>
          <w:lang w:val="en-US"/>
        </w:rPr>
        <w:t>Australians</w:t>
      </w:r>
      <w:r w:rsidR="00972FE1">
        <w:rPr>
          <w:lang w:val="en-US"/>
        </w:rPr>
        <w:t xml:space="preserve"> </w:t>
      </w:r>
      <w:r w:rsidR="00BC6D15">
        <w:rPr>
          <w:lang w:val="en-US"/>
        </w:rPr>
        <w:t xml:space="preserve">compared to employed Australians </w:t>
      </w:r>
      <w:r w:rsidR="00972FE1">
        <w:rPr>
          <w:lang w:val="en-US"/>
        </w:rPr>
        <w:t xml:space="preserve">– </w:t>
      </w:r>
      <w:r w:rsidR="00BC6D15">
        <w:rPr>
          <w:lang w:val="en-US"/>
        </w:rPr>
        <w:t xml:space="preserve">at </w:t>
      </w:r>
      <w:r w:rsidR="001E6AE2">
        <w:rPr>
          <w:lang w:val="en-US"/>
        </w:rPr>
        <w:t>7</w:t>
      </w:r>
      <w:r w:rsidR="00A73E50">
        <w:rPr>
          <w:lang w:val="en-US"/>
        </w:rPr>
        <w:t>%</w:t>
      </w:r>
      <w:r w:rsidR="00972FE1">
        <w:rPr>
          <w:lang w:val="en-US"/>
        </w:rPr>
        <w:t xml:space="preserve"> in 2022</w:t>
      </w:r>
      <w:r w:rsidR="00A73E50">
        <w:rPr>
          <w:lang w:val="en-US"/>
        </w:rPr>
        <w:t xml:space="preserve"> (</w:t>
      </w:r>
      <w:r w:rsidR="00B0510A">
        <w:rPr>
          <w:lang w:val="en-US"/>
        </w:rPr>
        <w:fldChar w:fldCharType="begin"/>
      </w:r>
      <w:r w:rsidR="00B0510A">
        <w:rPr>
          <w:lang w:val="en-US"/>
        </w:rPr>
        <w:instrText xml:space="preserve"> REF _Ref183685566 \h </w:instrText>
      </w:r>
      <w:r w:rsidR="00B0510A">
        <w:rPr>
          <w:lang w:val="en-US"/>
        </w:rPr>
      </w:r>
      <w:r w:rsidR="00B0510A">
        <w:rPr>
          <w:lang w:val="en-US"/>
        </w:rPr>
        <w:fldChar w:fldCharType="separate"/>
      </w:r>
      <w:r w:rsidR="00AB0A29">
        <w:t xml:space="preserve">Figure </w:t>
      </w:r>
      <w:r w:rsidR="00AB0A29">
        <w:rPr>
          <w:noProof/>
        </w:rPr>
        <w:t>9</w:t>
      </w:r>
      <w:r w:rsidR="00B0510A">
        <w:rPr>
          <w:lang w:val="en-US"/>
        </w:rPr>
        <w:fldChar w:fldCharType="end"/>
      </w:r>
      <w:r w:rsidR="00A73E50">
        <w:rPr>
          <w:lang w:val="en-US"/>
        </w:rPr>
        <w:t>)</w:t>
      </w:r>
      <w:r w:rsidR="00972FE1">
        <w:rPr>
          <w:lang w:val="en-US"/>
        </w:rPr>
        <w:t>.</w:t>
      </w:r>
      <w:r w:rsidR="00394BA0">
        <w:rPr>
          <w:rStyle w:val="FootnoteReference"/>
          <w:lang w:val="en-US"/>
        </w:rPr>
        <w:footnoteReference w:id="11"/>
      </w:r>
    </w:p>
    <w:p w14:paraId="26585BDE" w14:textId="2F2F69C5" w:rsidR="00077F94" w:rsidRDefault="00077F94" w:rsidP="00556B6F">
      <w:pPr>
        <w:pStyle w:val="Caption"/>
        <w:keepNext/>
        <w:spacing w:before="120"/>
      </w:pPr>
      <w:bookmarkStart w:id="37" w:name="_Ref183685566"/>
      <w:bookmarkStart w:id="38" w:name="_Ref179547940"/>
      <w:r>
        <w:t xml:space="preserve">Figure </w:t>
      </w:r>
      <w:fldSimple w:instr=" SEQ Figure \* ARABIC ">
        <w:r w:rsidR="00AB0A29">
          <w:rPr>
            <w:noProof/>
          </w:rPr>
          <w:t>9</w:t>
        </w:r>
      </w:fldSimple>
      <w:bookmarkEnd w:id="37"/>
      <w:r w:rsidR="006A62A9">
        <w:t>:</w:t>
      </w:r>
      <w:bookmarkEnd w:id="38"/>
      <w:r>
        <w:t xml:space="preserve"> </w:t>
      </w:r>
      <w:r w:rsidR="00D8168A">
        <w:t xml:space="preserve">Share of </w:t>
      </w:r>
      <w:r w:rsidR="006A62A9">
        <w:t>people</w:t>
      </w:r>
      <w:r w:rsidR="00D8168A">
        <w:t xml:space="preserve"> without internet access at home by employment status</w:t>
      </w:r>
      <w:r w:rsidR="006A62A9">
        <w:t>, 2010 to 2022</w:t>
      </w:r>
    </w:p>
    <w:p w14:paraId="26C9113E" w14:textId="747A6EA4" w:rsidR="001C6EF0" w:rsidRDefault="00955F54" w:rsidP="00D8168A">
      <w:pPr>
        <w:pStyle w:val="Bullet1"/>
        <w:numPr>
          <w:ilvl w:val="0"/>
          <w:numId w:val="0"/>
        </w:numPr>
        <w:jc w:val="center"/>
      </w:pPr>
      <w:r>
        <w:rPr>
          <w:noProof/>
        </w:rPr>
        <w:drawing>
          <wp:inline distT="0" distB="0" distL="0" distR="0" wp14:anchorId="23AAE673" wp14:editId="5012581A">
            <wp:extent cx="4238626" cy="2557463"/>
            <wp:effectExtent l="0" t="0" r="0" b="0"/>
            <wp:docPr id="21" name="Chart 21" descr="Figure 9 illustrates the change in the share of people without internet access at home by employment status over the 2010-22 period. From 2010 to 2022, the percentage of non-employed people without internet access declined significantly, but the proportion without internet access still remained higher among non-employed Australians compared to employed Australians – at 7% in 2022.">
              <a:extLst xmlns:a="http://schemas.openxmlformats.org/drawingml/2006/main">
                <a:ext uri="{FF2B5EF4-FFF2-40B4-BE49-F238E27FC236}">
                  <a16:creationId xmlns:a16="http://schemas.microsoft.com/office/drawing/2014/main" id="{FD1B5BFF-4B89-41CB-A3EC-B4CD36B52E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Del="00955F54">
        <w:rPr>
          <w:noProof/>
        </w:rPr>
        <w:t xml:space="preserve"> </w:t>
      </w:r>
    </w:p>
    <w:p w14:paraId="0AA736D7" w14:textId="17F38763" w:rsidR="007F0499" w:rsidRDefault="007F0499" w:rsidP="00D94C2B">
      <w:pPr>
        <w:pStyle w:val="Bullet1"/>
        <w:numPr>
          <w:ilvl w:val="0"/>
          <w:numId w:val="0"/>
        </w:numPr>
        <w:rPr>
          <w:noProof/>
          <w:sz w:val="16"/>
          <w:szCs w:val="18"/>
          <w:lang w:val="en-US"/>
        </w:rPr>
      </w:pPr>
      <w:r w:rsidRPr="00C15FC3">
        <w:rPr>
          <w:noProof/>
          <w:sz w:val="16"/>
          <w:szCs w:val="18"/>
          <w:lang w:val="en-US"/>
        </w:rPr>
        <w:t xml:space="preserve">Source: </w:t>
      </w:r>
      <w:r w:rsidR="003473D9" w:rsidRPr="00C15FC3">
        <w:rPr>
          <w:noProof/>
          <w:sz w:val="16"/>
          <w:szCs w:val="18"/>
          <w:lang w:val="en-US"/>
        </w:rPr>
        <w:t xml:space="preserve">The </w:t>
      </w:r>
      <w:r w:rsidRPr="00C15FC3">
        <w:rPr>
          <w:noProof/>
          <w:sz w:val="16"/>
          <w:szCs w:val="18"/>
          <w:lang w:val="en-US"/>
        </w:rPr>
        <w:t>HILDA Survey</w:t>
      </w:r>
      <w:r w:rsidR="003473D9" w:rsidRPr="00C15FC3">
        <w:rPr>
          <w:noProof/>
          <w:sz w:val="16"/>
          <w:szCs w:val="18"/>
          <w:lang w:val="en-US"/>
        </w:rPr>
        <w:t>,</w:t>
      </w:r>
      <w:r w:rsidRPr="00C15FC3">
        <w:rPr>
          <w:noProof/>
          <w:sz w:val="16"/>
          <w:szCs w:val="18"/>
          <w:lang w:val="en-US"/>
        </w:rPr>
        <w:t xml:space="preserve"> </w:t>
      </w:r>
      <w:r w:rsidR="003F180A">
        <w:rPr>
          <w:noProof/>
          <w:sz w:val="16"/>
          <w:szCs w:val="18"/>
          <w:lang w:val="en-US"/>
        </w:rPr>
        <w:t>R</w:t>
      </w:r>
      <w:r w:rsidRPr="00C15FC3">
        <w:rPr>
          <w:noProof/>
          <w:sz w:val="16"/>
          <w:szCs w:val="18"/>
          <w:lang w:val="en-US"/>
        </w:rPr>
        <w:t>elease 22</w:t>
      </w:r>
      <w:r w:rsidR="003473D9" w:rsidRPr="00C15FC3">
        <w:rPr>
          <w:noProof/>
          <w:sz w:val="16"/>
          <w:szCs w:val="18"/>
          <w:lang w:val="en-US"/>
        </w:rPr>
        <w:t>;</w:t>
      </w:r>
      <w:r w:rsidRPr="00C15FC3">
        <w:rPr>
          <w:noProof/>
          <w:sz w:val="16"/>
          <w:szCs w:val="18"/>
          <w:lang w:val="en-US"/>
        </w:rPr>
        <w:t xml:space="preserve"> BCARR </w:t>
      </w:r>
      <w:r w:rsidR="003473D9" w:rsidRPr="00C15FC3">
        <w:rPr>
          <w:noProof/>
          <w:sz w:val="16"/>
          <w:szCs w:val="18"/>
          <w:lang w:val="en-US"/>
        </w:rPr>
        <w:t>calculations</w:t>
      </w:r>
      <w:r w:rsidR="006A62A9">
        <w:rPr>
          <w:noProof/>
          <w:sz w:val="16"/>
          <w:szCs w:val="18"/>
          <w:lang w:val="en-US"/>
        </w:rPr>
        <w:t>.</w:t>
      </w:r>
    </w:p>
    <w:p w14:paraId="56BEAF34" w14:textId="1FF3DBE6" w:rsidR="007D3A68" w:rsidRPr="00281123" w:rsidRDefault="007D3A68" w:rsidP="00C02E30">
      <w:pPr>
        <w:rPr>
          <w:lang w:val="en-US"/>
        </w:rPr>
      </w:pPr>
      <w:r>
        <w:rPr>
          <w:lang w:val="en-US"/>
        </w:rPr>
        <w:t>The logistic regression modelling</w:t>
      </w:r>
      <w:r w:rsidR="00347172">
        <w:rPr>
          <w:lang w:val="en-US"/>
        </w:rPr>
        <w:t>,</w:t>
      </w:r>
      <w:r>
        <w:rPr>
          <w:lang w:val="en-US"/>
        </w:rPr>
        <w:t xml:space="preserve"> where we controlled for other characteristics of non-employed individuals (such as income, age and education), estimated that non-employed people were only 3% less likely to have access to the internet at home compared to those who were employed. Further, the duration modelling of HILDA data, showed that, keeping other characteristics constant, being non-employed did not have a statistically significant impact on the speed of getting access to the internet for the first time (</w:t>
      </w:r>
      <w:r w:rsidR="00BF11B4" w:rsidRPr="00BF11B4">
        <w:rPr>
          <w:i/>
          <w:lang w:val="en-US"/>
        </w:rPr>
        <w:fldChar w:fldCharType="begin"/>
      </w:r>
      <w:r w:rsidR="00BF11B4" w:rsidRPr="00BF11B4">
        <w:rPr>
          <w:i/>
          <w:lang w:val="en-US"/>
        </w:rPr>
        <w:instrText xml:space="preserve"> REF _Ref184824258 \h </w:instrText>
      </w:r>
      <w:r w:rsidR="00BF11B4" w:rsidRPr="00BF11B4">
        <w:rPr>
          <w:i/>
          <w:lang w:val="en-US"/>
        </w:rPr>
      </w:r>
      <w:r w:rsidR="00BF11B4">
        <w:rPr>
          <w:i/>
          <w:lang w:val="en-US"/>
        </w:rPr>
        <w:instrText xml:space="preserve"> \* MERGEFORMAT </w:instrText>
      </w:r>
      <w:r w:rsidR="00BF11B4" w:rsidRPr="00BF11B4">
        <w:rPr>
          <w:i/>
          <w:lang w:val="en-US"/>
        </w:rPr>
        <w:fldChar w:fldCharType="separate"/>
      </w:r>
      <w:r w:rsidR="00AB0A29" w:rsidRPr="00AB0A29">
        <w:rPr>
          <w:i/>
        </w:rPr>
        <w:t>Attachment C - Duration modelling</w:t>
      </w:r>
      <w:r w:rsidR="00BF11B4" w:rsidRPr="00BF11B4">
        <w:rPr>
          <w:i/>
          <w:lang w:val="en-US"/>
        </w:rPr>
        <w:fldChar w:fldCharType="end"/>
      </w:r>
      <w:r w:rsidR="00BF11B4">
        <w:rPr>
          <w:lang w:val="en-US"/>
        </w:rPr>
        <w:t xml:space="preserve">). </w:t>
      </w:r>
      <w:r>
        <w:rPr>
          <w:lang w:val="en-US"/>
        </w:rPr>
        <w:t xml:space="preserve">These modelling results indicate that other factors are more important determinants of access to </w:t>
      </w:r>
      <w:r w:rsidR="0020288C">
        <w:rPr>
          <w:lang w:val="en-US"/>
        </w:rPr>
        <w:t xml:space="preserve">the </w:t>
      </w:r>
      <w:r>
        <w:rPr>
          <w:lang w:val="en-US"/>
        </w:rPr>
        <w:t xml:space="preserve">internet and the length of time spent without it. </w:t>
      </w:r>
    </w:p>
    <w:p w14:paraId="4249AA99" w14:textId="5059CCB6" w:rsidR="00660882" w:rsidRDefault="00660882" w:rsidP="00CB6C6A">
      <w:pPr>
        <w:rPr>
          <w:lang w:val="en-US"/>
        </w:rPr>
      </w:pPr>
      <w:r>
        <w:rPr>
          <w:lang w:val="en-US"/>
        </w:rPr>
        <w:t>Households with at least one</w:t>
      </w:r>
      <w:r w:rsidR="003F497B" w:rsidRPr="003F497B">
        <w:rPr>
          <w:lang w:val="en-US"/>
        </w:rPr>
        <w:t xml:space="preserve"> </w:t>
      </w:r>
      <w:r w:rsidR="003F497B">
        <w:rPr>
          <w:lang w:val="en-US"/>
        </w:rPr>
        <w:t>non-employed</w:t>
      </w:r>
      <w:r>
        <w:rPr>
          <w:lang w:val="en-US"/>
        </w:rPr>
        <w:t xml:space="preserve"> member </w:t>
      </w:r>
      <w:r w:rsidR="00FA18FB">
        <w:rPr>
          <w:lang w:val="en-US"/>
        </w:rPr>
        <w:t xml:space="preserve">were </w:t>
      </w:r>
      <w:r w:rsidR="003F497B">
        <w:rPr>
          <w:lang w:val="en-US"/>
        </w:rPr>
        <w:t xml:space="preserve">also </w:t>
      </w:r>
      <w:r w:rsidR="00FA18FB">
        <w:rPr>
          <w:lang w:val="en-US"/>
        </w:rPr>
        <w:t xml:space="preserve">found to </w:t>
      </w:r>
      <w:r>
        <w:rPr>
          <w:lang w:val="en-US"/>
        </w:rPr>
        <w:t>spen</w:t>
      </w:r>
      <w:r w:rsidR="00FA18FB">
        <w:rPr>
          <w:lang w:val="en-US"/>
        </w:rPr>
        <w:t>d</w:t>
      </w:r>
      <w:r>
        <w:rPr>
          <w:lang w:val="en-US"/>
        </w:rPr>
        <w:t xml:space="preserve"> less on</w:t>
      </w:r>
      <w:r w:rsidR="0002426D">
        <w:rPr>
          <w:lang w:val="en-US"/>
        </w:rPr>
        <w:t xml:space="preserve"> telecommunications</w:t>
      </w:r>
      <w:r>
        <w:rPr>
          <w:lang w:val="en-US"/>
        </w:rPr>
        <w:t xml:space="preserve"> than households where all members are employed</w:t>
      </w:r>
      <w:r w:rsidR="0002426D">
        <w:rPr>
          <w:lang w:val="en-US"/>
        </w:rPr>
        <w:t xml:space="preserve"> </w:t>
      </w:r>
      <w:sdt>
        <w:sdtPr>
          <w:rPr>
            <w:lang w:val="en-US"/>
          </w:rPr>
          <w:id w:val="1671678698"/>
          <w:citation/>
        </w:sdtPr>
        <w:sdtContent>
          <w:r w:rsidR="0002426D">
            <w:rPr>
              <w:lang w:val="en-US"/>
            </w:rPr>
            <w:fldChar w:fldCharType="begin"/>
          </w:r>
          <w:r w:rsidR="0002426D">
            <w:rPr>
              <w:lang w:val="en-US"/>
            </w:rPr>
            <w:instrText xml:space="preserve"> CITATION BCA23 \l 1033 </w:instrText>
          </w:r>
          <w:r w:rsidR="0002426D">
            <w:rPr>
              <w:lang w:val="en-US"/>
            </w:rPr>
            <w:fldChar w:fldCharType="separate"/>
          </w:r>
          <w:r w:rsidR="00AB0A29">
            <w:rPr>
              <w:noProof/>
              <w:lang w:val="en-US"/>
            </w:rPr>
            <w:t>(BCARR 2023)</w:t>
          </w:r>
          <w:r w:rsidR="0002426D">
            <w:rPr>
              <w:lang w:val="en-US"/>
            </w:rPr>
            <w:fldChar w:fldCharType="end"/>
          </w:r>
        </w:sdtContent>
      </w:sdt>
      <w:r>
        <w:rPr>
          <w:lang w:val="en-US"/>
        </w:rPr>
        <w:t xml:space="preserve">. This </w:t>
      </w:r>
      <w:r w:rsidR="00B850D1">
        <w:rPr>
          <w:lang w:val="en-US"/>
        </w:rPr>
        <w:t>indicates</w:t>
      </w:r>
      <w:r w:rsidR="0002426D">
        <w:rPr>
          <w:lang w:val="en-US"/>
        </w:rPr>
        <w:t xml:space="preserve"> limited, or potentially insufficient, expenditure on telecommunications by this group.</w:t>
      </w:r>
    </w:p>
    <w:p w14:paraId="1F2292A4" w14:textId="6FD17C66" w:rsidR="00A3470A" w:rsidRDefault="00A3470A" w:rsidP="00C15FC3">
      <w:pPr>
        <w:pStyle w:val="Heading2"/>
      </w:pPr>
      <w:bookmarkStart w:id="39" w:name="_Hlk199153107"/>
      <w:bookmarkStart w:id="40" w:name="_Toc206498933"/>
      <w:r>
        <w:t xml:space="preserve">Aboriginal </w:t>
      </w:r>
      <w:r w:rsidR="00B2146E">
        <w:t>and/</w:t>
      </w:r>
      <w:r>
        <w:t>or Torres Strait Islander</w:t>
      </w:r>
      <w:r w:rsidR="005A543F">
        <w:t xml:space="preserve"> </w:t>
      </w:r>
      <w:bookmarkEnd w:id="39"/>
      <w:r w:rsidR="005A543F">
        <w:t>people</w:t>
      </w:r>
      <w:r w:rsidR="0002149F">
        <w:t>s</w:t>
      </w:r>
      <w:bookmarkEnd w:id="40"/>
      <w:r w:rsidR="00837BBD">
        <w:t xml:space="preserve"> </w:t>
      </w:r>
    </w:p>
    <w:p w14:paraId="117B6598" w14:textId="70BB762C" w:rsidR="000E20E8" w:rsidRDefault="00A65E56" w:rsidP="00556B6F">
      <w:pPr>
        <w:pStyle w:val="Bullet1"/>
        <w:numPr>
          <w:ilvl w:val="0"/>
          <w:numId w:val="0"/>
        </w:numPr>
        <w:spacing w:before="0" w:after="0"/>
        <w:rPr>
          <w:lang w:val="en-US"/>
        </w:rPr>
      </w:pPr>
      <w:r w:rsidRPr="005C34A9">
        <w:t xml:space="preserve">The HILDA survey is not </w:t>
      </w:r>
      <w:r w:rsidR="00B56929">
        <w:rPr>
          <w:lang w:val="en-AU"/>
        </w:rPr>
        <w:t xml:space="preserve">fully </w:t>
      </w:r>
      <w:r w:rsidRPr="005C34A9">
        <w:t xml:space="preserve">representative of the entire </w:t>
      </w:r>
      <w:r>
        <w:t xml:space="preserve">Australian </w:t>
      </w:r>
      <w:r w:rsidRPr="005C34A9">
        <w:t xml:space="preserve">Aboriginal and/or Torres Strait Islander population as the </w:t>
      </w:r>
      <w:bookmarkStart w:id="41" w:name="_Hlk202868260"/>
      <w:r w:rsidRPr="005C34A9">
        <w:t xml:space="preserve">survey does not sample very remote areas </w:t>
      </w:r>
      <w:bookmarkEnd w:id="41"/>
      <w:r w:rsidRPr="005C34A9">
        <w:t>(where 9.4% of Aboriginal and/or Torres Strait Islander people</w:t>
      </w:r>
      <w:r w:rsidR="00347172">
        <w:rPr>
          <w:lang w:val="en-AU"/>
        </w:rPr>
        <w:t>s</w:t>
      </w:r>
      <w:r w:rsidRPr="005C34A9">
        <w:t xml:space="preserve"> live, and where internet access is more limited) (BCARR 2024). </w:t>
      </w:r>
      <w:r w:rsidR="00402B78">
        <w:rPr>
          <w:lang w:val="en-US"/>
        </w:rPr>
        <w:t xml:space="preserve">For </w:t>
      </w:r>
      <w:r w:rsidR="005A543F">
        <w:rPr>
          <w:lang w:val="en-AU"/>
        </w:rPr>
        <w:t xml:space="preserve">Aboriginal and/or Torres Strait Islander </w:t>
      </w:r>
      <w:r w:rsidR="00402B78">
        <w:rPr>
          <w:lang w:val="en-US"/>
        </w:rPr>
        <w:t>people</w:t>
      </w:r>
      <w:r w:rsidR="00347172">
        <w:rPr>
          <w:lang w:val="en-US"/>
        </w:rPr>
        <w:t>s</w:t>
      </w:r>
      <w:r w:rsidR="00402B78">
        <w:rPr>
          <w:lang w:val="en-US"/>
        </w:rPr>
        <w:t xml:space="preserve"> </w:t>
      </w:r>
      <w:r w:rsidR="00924747">
        <w:rPr>
          <w:lang w:val="en-US"/>
        </w:rPr>
        <w:t xml:space="preserve">who </w:t>
      </w:r>
      <w:r w:rsidR="00402B78">
        <w:rPr>
          <w:lang w:val="en-US"/>
        </w:rPr>
        <w:t xml:space="preserve">are </w:t>
      </w:r>
      <w:r w:rsidR="00ED2259">
        <w:rPr>
          <w:lang w:val="en-US"/>
        </w:rPr>
        <w:t>represented</w:t>
      </w:r>
      <w:r w:rsidR="00BA2C66">
        <w:rPr>
          <w:lang w:val="en-US"/>
        </w:rPr>
        <w:t xml:space="preserve"> in HILDA</w:t>
      </w:r>
      <w:r w:rsidR="00FA1D92">
        <w:rPr>
          <w:lang w:val="en-US"/>
        </w:rPr>
        <w:t xml:space="preserve"> data</w:t>
      </w:r>
      <w:r w:rsidR="00AE5D48">
        <w:rPr>
          <w:lang w:val="en-US"/>
        </w:rPr>
        <w:t>,</w:t>
      </w:r>
      <w:r w:rsidR="00BA2C66">
        <w:rPr>
          <w:lang w:val="en-US"/>
        </w:rPr>
        <w:t xml:space="preserve"> internet access has improved significantly </w:t>
      </w:r>
      <w:r w:rsidR="00E63191">
        <w:rPr>
          <w:lang w:val="en-US"/>
        </w:rPr>
        <w:t xml:space="preserve">over </w:t>
      </w:r>
      <w:r w:rsidR="00BA2C66">
        <w:rPr>
          <w:lang w:val="en-US"/>
        </w:rPr>
        <w:t>the last decade,</w:t>
      </w:r>
      <w:r w:rsidR="00FA1D92">
        <w:rPr>
          <w:lang w:val="en-US"/>
        </w:rPr>
        <w:t xml:space="preserve"> and</w:t>
      </w:r>
      <w:r w:rsidR="00AE5D48">
        <w:rPr>
          <w:lang w:val="en-US"/>
        </w:rPr>
        <w:t xml:space="preserve"> </w:t>
      </w:r>
      <w:r w:rsidR="00BA2C66">
        <w:rPr>
          <w:lang w:val="en-US"/>
        </w:rPr>
        <w:t xml:space="preserve">the share of </w:t>
      </w:r>
      <w:r w:rsidR="00B32F3E">
        <w:rPr>
          <w:lang w:val="en-US"/>
        </w:rPr>
        <w:t xml:space="preserve">not </w:t>
      </w:r>
      <w:r w:rsidR="00BA2C66">
        <w:rPr>
          <w:lang w:val="en-US"/>
        </w:rPr>
        <w:t xml:space="preserve">connected </w:t>
      </w:r>
      <w:r w:rsidR="00C873A2">
        <w:rPr>
          <w:lang w:val="en-US"/>
        </w:rPr>
        <w:t>people</w:t>
      </w:r>
      <w:r w:rsidR="00BA2C66">
        <w:rPr>
          <w:lang w:val="en-US"/>
        </w:rPr>
        <w:t xml:space="preserve"> </w:t>
      </w:r>
      <w:r w:rsidR="00AE5D48">
        <w:rPr>
          <w:lang w:val="en-US"/>
        </w:rPr>
        <w:t xml:space="preserve">has declined </w:t>
      </w:r>
      <w:r w:rsidR="00BA2C66">
        <w:rPr>
          <w:lang w:val="en-US"/>
        </w:rPr>
        <w:t xml:space="preserve">from </w:t>
      </w:r>
      <w:r w:rsidR="00B32F3E">
        <w:rPr>
          <w:lang w:val="en-US"/>
        </w:rPr>
        <w:t>33</w:t>
      </w:r>
      <w:r w:rsidR="00402B78">
        <w:rPr>
          <w:lang w:val="en-US"/>
        </w:rPr>
        <w:t xml:space="preserve">% </w:t>
      </w:r>
      <w:r w:rsidR="00E63191">
        <w:rPr>
          <w:lang w:val="en-US"/>
        </w:rPr>
        <w:t xml:space="preserve">in 2010 </w:t>
      </w:r>
      <w:r w:rsidR="00402B78">
        <w:rPr>
          <w:lang w:val="en-US"/>
        </w:rPr>
        <w:t xml:space="preserve">to </w:t>
      </w:r>
      <w:r w:rsidR="00B32F3E">
        <w:rPr>
          <w:lang w:val="en-US"/>
        </w:rPr>
        <w:t>4</w:t>
      </w:r>
      <w:r w:rsidR="00402B78">
        <w:rPr>
          <w:lang w:val="en-US"/>
        </w:rPr>
        <w:t xml:space="preserve">% </w:t>
      </w:r>
      <w:r w:rsidR="00E63191">
        <w:rPr>
          <w:lang w:val="en-US"/>
        </w:rPr>
        <w:t xml:space="preserve">in </w:t>
      </w:r>
      <w:r w:rsidR="00BA2C66" w:rsidRPr="00077F94">
        <w:rPr>
          <w:lang w:val="en-US"/>
        </w:rPr>
        <w:t>20</w:t>
      </w:r>
      <w:r w:rsidR="00ED2259">
        <w:rPr>
          <w:lang w:val="en-US"/>
        </w:rPr>
        <w:t>2</w:t>
      </w:r>
      <w:r w:rsidR="00BA2C66" w:rsidRPr="00077F94">
        <w:rPr>
          <w:lang w:val="en-US"/>
        </w:rPr>
        <w:t>2</w:t>
      </w:r>
      <w:r w:rsidR="000E20E8">
        <w:rPr>
          <w:lang w:val="en-US"/>
        </w:rPr>
        <w:t xml:space="preserve"> (</w:t>
      </w:r>
      <w:r w:rsidR="000E20E8">
        <w:rPr>
          <w:lang w:val="en-US"/>
        </w:rPr>
        <w:fldChar w:fldCharType="begin"/>
      </w:r>
      <w:r w:rsidR="000E20E8">
        <w:rPr>
          <w:lang w:val="en-US"/>
        </w:rPr>
        <w:instrText xml:space="preserve"> REF _Ref199159905 \h </w:instrText>
      </w:r>
      <w:r w:rsidR="000E20E8">
        <w:rPr>
          <w:lang w:val="en-US"/>
        </w:rPr>
      </w:r>
      <w:r w:rsidR="000E20E8">
        <w:rPr>
          <w:lang w:val="en-US"/>
        </w:rPr>
        <w:fldChar w:fldCharType="separate"/>
      </w:r>
      <w:r w:rsidR="00AB0A29">
        <w:t xml:space="preserve">Figure </w:t>
      </w:r>
      <w:r w:rsidR="00AB0A29">
        <w:rPr>
          <w:noProof/>
        </w:rPr>
        <w:t>10</w:t>
      </w:r>
      <w:r w:rsidR="000E20E8">
        <w:rPr>
          <w:lang w:val="en-US"/>
        </w:rPr>
        <w:fldChar w:fldCharType="end"/>
      </w:r>
      <w:r w:rsidR="000E20E8">
        <w:rPr>
          <w:lang w:val="en-US"/>
        </w:rPr>
        <w:t>).</w:t>
      </w:r>
    </w:p>
    <w:p w14:paraId="6A04788C" w14:textId="77777777" w:rsidR="000E20E8" w:rsidRDefault="000E20E8">
      <w:pPr>
        <w:suppressAutoHyphens w:val="0"/>
        <w:rPr>
          <w:lang w:val="en-US"/>
        </w:rPr>
      </w:pPr>
      <w:r>
        <w:rPr>
          <w:lang w:val="en-US"/>
        </w:rPr>
        <w:br w:type="page"/>
      </w:r>
    </w:p>
    <w:p w14:paraId="6E1B551E" w14:textId="2C8B9B6B" w:rsidR="00846D89" w:rsidRDefault="00846D89" w:rsidP="00846D89">
      <w:pPr>
        <w:pStyle w:val="Caption"/>
      </w:pPr>
      <w:bookmarkStart w:id="42" w:name="_Ref199159905"/>
      <w:r>
        <w:lastRenderedPageBreak/>
        <w:t xml:space="preserve">Figure </w:t>
      </w:r>
      <w:fldSimple w:instr=" SEQ Figure \* ARABIC ">
        <w:r w:rsidR="00AB0A29">
          <w:rPr>
            <w:noProof/>
          </w:rPr>
          <w:t>10</w:t>
        </w:r>
      </w:fldSimple>
      <w:bookmarkEnd w:id="42"/>
      <w:r>
        <w:rPr>
          <w:noProof/>
        </w:rPr>
        <w:t>:</w:t>
      </w:r>
      <w:r>
        <w:t xml:space="preserve"> Share of population without internet access at home by Aboriginal and/or Torres Strait Islander status, 2010 to 2022</w:t>
      </w:r>
    </w:p>
    <w:p w14:paraId="299D5623" w14:textId="36CE671E" w:rsidR="00846D89" w:rsidRDefault="00955F54" w:rsidP="00846D89">
      <w:pPr>
        <w:jc w:val="center"/>
      </w:pPr>
      <w:r w:rsidDel="00955F54">
        <w:rPr>
          <w:noProof/>
        </w:rPr>
        <w:t xml:space="preserve"> </w:t>
      </w:r>
      <w:r w:rsidR="00AF61E0">
        <w:rPr>
          <w:noProof/>
        </w:rPr>
        <w:drawing>
          <wp:inline distT="0" distB="0" distL="0" distR="0" wp14:anchorId="4883952D" wp14:editId="3FB1FE71">
            <wp:extent cx="4238626" cy="2557463"/>
            <wp:effectExtent l="0" t="0" r="0" b="0"/>
            <wp:docPr id="54" name="Chart 54" descr="Figure 10 shows the change in the share of population without internet access at home by Aboriginal and/or Torres Strait Islander status over the 2010-2022 period. For Aboriginal and/or Torres Strait Islander people internet access has improved significantly over the last decade with the share of not connected people declining from 33% in 2010 to 4% in 2022.  ">
              <a:extLst xmlns:a="http://schemas.openxmlformats.org/drawingml/2006/main">
                <a:ext uri="{FF2B5EF4-FFF2-40B4-BE49-F238E27FC236}">
                  <a16:creationId xmlns:a16="http://schemas.microsoft.com/office/drawing/2014/main" id="{C936D07C-EFC2-499A-896F-E437E76D0C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3FE4878" w14:textId="6F7F6589" w:rsidR="00846D89" w:rsidRDefault="00846D89" w:rsidP="00846D89">
      <w:pPr>
        <w:pStyle w:val="Bullet1"/>
        <w:numPr>
          <w:ilvl w:val="0"/>
          <w:numId w:val="0"/>
        </w:numPr>
        <w:rPr>
          <w:noProof/>
          <w:sz w:val="16"/>
          <w:szCs w:val="18"/>
          <w:lang w:val="en-US"/>
        </w:rPr>
      </w:pPr>
      <w:r w:rsidRPr="00580922">
        <w:rPr>
          <w:noProof/>
          <w:sz w:val="16"/>
          <w:szCs w:val="18"/>
          <w:lang w:val="en-US"/>
        </w:rPr>
        <w:t xml:space="preserve">Source: The HILDA Survey, </w:t>
      </w:r>
      <w:r w:rsidR="003F180A">
        <w:rPr>
          <w:noProof/>
          <w:sz w:val="16"/>
          <w:szCs w:val="18"/>
          <w:lang w:val="en-US"/>
        </w:rPr>
        <w:t>R</w:t>
      </w:r>
      <w:r w:rsidRPr="00580922">
        <w:rPr>
          <w:noProof/>
          <w:sz w:val="16"/>
          <w:szCs w:val="18"/>
          <w:lang w:val="en-US"/>
        </w:rPr>
        <w:t>elease 22; BCARR calculations</w:t>
      </w:r>
      <w:r w:rsidR="00447DD9">
        <w:rPr>
          <w:noProof/>
          <w:sz w:val="16"/>
          <w:szCs w:val="18"/>
          <w:lang w:val="en-US"/>
        </w:rPr>
        <w:t>.</w:t>
      </w:r>
    </w:p>
    <w:p w14:paraId="1D2EEF93" w14:textId="0F3B0278" w:rsidR="00846D89" w:rsidRPr="009545E4" w:rsidRDefault="00846D89" w:rsidP="00846D89">
      <w:pPr>
        <w:pStyle w:val="Bullet1"/>
        <w:numPr>
          <w:ilvl w:val="0"/>
          <w:numId w:val="0"/>
        </w:numPr>
        <w:spacing w:before="0" w:after="0"/>
        <w:rPr>
          <w:sz w:val="16"/>
          <w:lang w:val="en-US"/>
        </w:rPr>
      </w:pPr>
      <w:r w:rsidRPr="00C15FC3">
        <w:rPr>
          <w:noProof/>
          <w:sz w:val="16"/>
          <w:szCs w:val="18"/>
          <w:lang w:val="en-US"/>
        </w:rPr>
        <w:t>Note: HILDA</w:t>
      </w:r>
      <w:r w:rsidR="00FA1D92">
        <w:rPr>
          <w:noProof/>
          <w:sz w:val="16"/>
          <w:szCs w:val="18"/>
          <w:lang w:val="en-US"/>
        </w:rPr>
        <w:t xml:space="preserve"> data</w:t>
      </w:r>
      <w:r w:rsidRPr="00C15FC3">
        <w:rPr>
          <w:noProof/>
          <w:sz w:val="16"/>
          <w:szCs w:val="18"/>
          <w:lang w:val="en-US"/>
        </w:rPr>
        <w:t xml:space="preserve"> </w:t>
      </w:r>
      <w:r w:rsidR="00A13B7D">
        <w:rPr>
          <w:noProof/>
          <w:sz w:val="16"/>
          <w:szCs w:val="18"/>
          <w:lang w:val="en-US"/>
        </w:rPr>
        <w:t>are</w:t>
      </w:r>
      <w:r w:rsidRPr="00C15FC3">
        <w:rPr>
          <w:noProof/>
          <w:sz w:val="16"/>
          <w:szCs w:val="18"/>
          <w:lang w:val="en-US"/>
        </w:rPr>
        <w:t xml:space="preserve"> not nationally representative of the </w:t>
      </w:r>
      <w:r>
        <w:rPr>
          <w:noProof/>
          <w:sz w:val="16"/>
          <w:szCs w:val="18"/>
          <w:lang w:val="en-US"/>
        </w:rPr>
        <w:t xml:space="preserve">entire Australian </w:t>
      </w:r>
      <w:r w:rsidRPr="005A543F">
        <w:rPr>
          <w:noProof/>
          <w:sz w:val="16"/>
          <w:szCs w:val="18"/>
          <w:lang w:val="en-US"/>
        </w:rPr>
        <w:t>Aboriginal and/or Torres Strait Islander</w:t>
      </w:r>
      <w:r w:rsidRPr="00C15FC3">
        <w:rPr>
          <w:noProof/>
          <w:sz w:val="16"/>
          <w:szCs w:val="18"/>
          <w:lang w:val="en-US"/>
        </w:rPr>
        <w:t xml:space="preserve"> population as it does not sample very remote areas and</w:t>
      </w:r>
      <w:r w:rsidR="00FA1D92">
        <w:rPr>
          <w:noProof/>
          <w:sz w:val="16"/>
          <w:szCs w:val="18"/>
          <w:lang w:val="en-US"/>
        </w:rPr>
        <w:t>,</w:t>
      </w:r>
      <w:r w:rsidRPr="00C15FC3">
        <w:rPr>
          <w:noProof/>
          <w:sz w:val="16"/>
          <w:szCs w:val="18"/>
          <w:lang w:val="en-US"/>
        </w:rPr>
        <w:t xml:space="preserve"> therefore</w:t>
      </w:r>
      <w:r w:rsidR="00FA1D92">
        <w:rPr>
          <w:noProof/>
          <w:sz w:val="16"/>
          <w:szCs w:val="18"/>
          <w:lang w:val="en-US"/>
        </w:rPr>
        <w:t>,</w:t>
      </w:r>
      <w:r w:rsidRPr="00C15FC3">
        <w:rPr>
          <w:noProof/>
          <w:sz w:val="16"/>
          <w:szCs w:val="18"/>
          <w:lang w:val="en-US"/>
        </w:rPr>
        <w:t xml:space="preserve"> overestimates connectivity.</w:t>
      </w:r>
    </w:p>
    <w:p w14:paraId="22B5DCCF" w14:textId="3A601F58" w:rsidR="008A46A9" w:rsidRDefault="007D3A68" w:rsidP="00C15FC3">
      <w:r>
        <w:t>While</w:t>
      </w:r>
      <w:r w:rsidR="00B32F3E">
        <w:t xml:space="preserve"> the gap in internet access </w:t>
      </w:r>
      <w:r w:rsidR="00846D89">
        <w:t>between</w:t>
      </w:r>
      <w:r w:rsidR="00B32F3E">
        <w:t xml:space="preserve"> Aboriginal </w:t>
      </w:r>
      <w:r w:rsidR="00AE5D48">
        <w:t>and/</w:t>
      </w:r>
      <w:r w:rsidR="00B32F3E">
        <w:t>or Torres Strait Islander and non</w:t>
      </w:r>
      <w:r w:rsidR="00846D89">
        <w:t>-</w:t>
      </w:r>
      <w:r w:rsidR="00B32F3E">
        <w:t xml:space="preserve">Aboriginal </w:t>
      </w:r>
      <w:r w:rsidR="00AE5D48">
        <w:t>and/</w:t>
      </w:r>
      <w:r w:rsidR="00B32F3E">
        <w:t>or Torres Strait Islander people</w:t>
      </w:r>
      <w:r w:rsidR="00347172">
        <w:t>s</w:t>
      </w:r>
      <w:r w:rsidR="00B32F3E">
        <w:t xml:space="preserve"> has </w:t>
      </w:r>
      <w:r w:rsidR="00846D89">
        <w:t xml:space="preserve">significantly narrowed over the research period, in 2022, the proportion of Aboriginal or Torres Strait Islanders without internet access was </w:t>
      </w:r>
      <w:r>
        <w:t xml:space="preserve">still </w:t>
      </w:r>
      <w:r w:rsidR="00846D89">
        <w:t>1 percentage point higher than their non</w:t>
      </w:r>
      <w:r w:rsidR="00AE5D48">
        <w:t>-</w:t>
      </w:r>
      <w:r w:rsidR="00846D89">
        <w:t xml:space="preserve"> Aboriginal or Torres Strait Islander peers.</w:t>
      </w:r>
      <w:r w:rsidR="00633FBB">
        <w:t xml:space="preserve"> </w:t>
      </w:r>
      <w:r w:rsidR="001335D0">
        <w:rPr>
          <w:noProof/>
          <w:lang w:val="en-US"/>
        </w:rPr>
        <w:t xml:space="preserve">The </w:t>
      </w:r>
      <w:r w:rsidR="001335D0">
        <w:rPr>
          <w:iCs/>
          <w:lang w:val="en-US"/>
        </w:rPr>
        <w:t>high</w:t>
      </w:r>
      <w:r w:rsidR="00846D89">
        <w:rPr>
          <w:iCs/>
          <w:lang w:val="en-US"/>
        </w:rPr>
        <w:t>er</w:t>
      </w:r>
      <w:r w:rsidR="001335D0">
        <w:rPr>
          <w:iCs/>
          <w:lang w:val="en-US"/>
        </w:rPr>
        <w:t xml:space="preserve"> share of Aboriginal and/or Torres Strait Islander people</w:t>
      </w:r>
      <w:r w:rsidR="00347172">
        <w:rPr>
          <w:iCs/>
          <w:lang w:val="en-US"/>
        </w:rPr>
        <w:t>s</w:t>
      </w:r>
      <w:r w:rsidR="001335D0">
        <w:rPr>
          <w:iCs/>
          <w:lang w:val="en-US"/>
        </w:rPr>
        <w:t xml:space="preserve"> not having access to </w:t>
      </w:r>
      <w:r w:rsidR="00385285">
        <w:rPr>
          <w:iCs/>
          <w:lang w:val="en-US"/>
        </w:rPr>
        <w:t xml:space="preserve">the </w:t>
      </w:r>
      <w:r w:rsidR="001335D0">
        <w:rPr>
          <w:iCs/>
          <w:lang w:val="en-US"/>
        </w:rPr>
        <w:t>internet</w:t>
      </w:r>
      <w:r>
        <w:rPr>
          <w:iCs/>
          <w:lang w:val="en-US"/>
        </w:rPr>
        <w:t xml:space="preserve"> observed in HILDA </w:t>
      </w:r>
      <w:r w:rsidR="00FA1D92">
        <w:rPr>
          <w:iCs/>
          <w:lang w:val="en-US"/>
        </w:rPr>
        <w:t xml:space="preserve">data </w:t>
      </w:r>
      <w:r>
        <w:rPr>
          <w:iCs/>
          <w:lang w:val="en-US"/>
        </w:rPr>
        <w:t>over the entire research period</w:t>
      </w:r>
      <w:r w:rsidR="00385285">
        <w:rPr>
          <w:iCs/>
          <w:lang w:val="en-US"/>
        </w:rPr>
        <w:t xml:space="preserve"> </w:t>
      </w:r>
      <w:r w:rsidR="001335D0" w:rsidRPr="00507FA7">
        <w:t xml:space="preserve">aligns with other research pointing to </w:t>
      </w:r>
      <w:r w:rsidR="00385285">
        <w:t xml:space="preserve">lower average digital inclusion for </w:t>
      </w:r>
      <w:r w:rsidR="001335D0">
        <w:rPr>
          <w:lang w:val="en-US"/>
        </w:rPr>
        <w:t>Aboriginal and/or Torres Strait Islander</w:t>
      </w:r>
      <w:r w:rsidR="00AE5D48">
        <w:rPr>
          <w:lang w:val="en-US"/>
        </w:rPr>
        <w:t xml:space="preserve"> peoples</w:t>
      </w:r>
      <w:r w:rsidR="001335D0" w:rsidRPr="00507FA7">
        <w:t>. The Australian Digital Inclusion Index shows that in 202</w:t>
      </w:r>
      <w:r w:rsidR="00940E20">
        <w:t>2</w:t>
      </w:r>
      <w:r w:rsidR="001335D0" w:rsidRPr="00507FA7">
        <w:t xml:space="preserve">, the digital </w:t>
      </w:r>
      <w:r w:rsidR="00FA1D92">
        <w:t xml:space="preserve">inclusion </w:t>
      </w:r>
      <w:r w:rsidR="001335D0" w:rsidRPr="00507FA7">
        <w:t xml:space="preserve">gap between </w:t>
      </w:r>
      <w:r w:rsidR="001335D0">
        <w:t>Aboriginal and/or Torres Strait Islander</w:t>
      </w:r>
      <w:r w:rsidR="001335D0" w:rsidRPr="00507FA7" w:rsidDel="00747D50">
        <w:rPr>
          <w:iCs/>
        </w:rPr>
        <w:t xml:space="preserve"> </w:t>
      </w:r>
      <w:r w:rsidR="001335D0" w:rsidRPr="00507FA7">
        <w:t>people</w:t>
      </w:r>
      <w:r w:rsidR="00347172">
        <w:t>s</w:t>
      </w:r>
      <w:r w:rsidR="001335D0" w:rsidRPr="00507FA7">
        <w:t xml:space="preserve"> and other Australians was 7.5</w:t>
      </w:r>
      <w:r w:rsidR="00F17F0B">
        <w:t xml:space="preserve"> points</w:t>
      </w:r>
      <w:r w:rsidR="001335D0" w:rsidRPr="00507FA7">
        <w:t>. This gap was particularly pronounced in remote (24.4 points) and very remote (25.3</w:t>
      </w:r>
      <w:r w:rsidR="0020239B" w:rsidRPr="0020239B">
        <w:t xml:space="preserve"> </w:t>
      </w:r>
      <w:r w:rsidR="0020239B" w:rsidRPr="00507FA7">
        <w:t>points</w:t>
      </w:r>
      <w:r w:rsidR="001335D0" w:rsidRPr="00507FA7">
        <w:t>) parts of Australia</w:t>
      </w:r>
      <w:r w:rsidR="001335D0" w:rsidRPr="00507FA7">
        <w:rPr>
          <w:noProof/>
        </w:rPr>
        <w:t xml:space="preserve"> (Thomas et al 2023)</w:t>
      </w:r>
      <w:r w:rsidR="001335D0">
        <w:rPr>
          <w:noProof/>
          <w:lang w:val="en-US"/>
        </w:rPr>
        <w:t>.</w:t>
      </w:r>
    </w:p>
    <w:p w14:paraId="35E4BA7B" w14:textId="78C67580" w:rsidR="00D8168A" w:rsidRPr="00422282" w:rsidRDefault="001335D0" w:rsidP="00D8168A">
      <w:pPr>
        <w:pStyle w:val="Bullet1"/>
        <w:numPr>
          <w:ilvl w:val="0"/>
          <w:numId w:val="0"/>
        </w:numPr>
        <w:rPr>
          <w:iCs/>
          <w:lang w:val="en-US"/>
        </w:rPr>
      </w:pPr>
      <w:r>
        <w:rPr>
          <w:iCs/>
          <w:lang w:val="en-AU"/>
        </w:rPr>
        <w:t>The logistic regression analysis</w:t>
      </w:r>
      <w:r w:rsidR="00846D89">
        <w:rPr>
          <w:iCs/>
          <w:lang w:val="en-AU"/>
        </w:rPr>
        <w:t>, where we control for other observable characteristics</w:t>
      </w:r>
      <w:r w:rsidR="005314B7">
        <w:rPr>
          <w:iCs/>
          <w:lang w:val="en-AU"/>
        </w:rPr>
        <w:t xml:space="preserve"> of Aboriginal and/or Torres Strait people</w:t>
      </w:r>
      <w:r w:rsidR="00347172">
        <w:rPr>
          <w:iCs/>
          <w:lang w:val="en-AU"/>
        </w:rPr>
        <w:t>s</w:t>
      </w:r>
      <w:r w:rsidR="00846D89">
        <w:rPr>
          <w:iCs/>
          <w:lang w:val="en-AU"/>
        </w:rPr>
        <w:t xml:space="preserve">, </w:t>
      </w:r>
      <w:r w:rsidR="00F17F0B">
        <w:rPr>
          <w:iCs/>
          <w:lang w:val="en-AU"/>
        </w:rPr>
        <w:t xml:space="preserve">indicates </w:t>
      </w:r>
      <w:r>
        <w:rPr>
          <w:iCs/>
          <w:lang w:val="en-AU"/>
        </w:rPr>
        <w:t xml:space="preserve">that </w:t>
      </w:r>
      <w:r w:rsidR="005A543F">
        <w:rPr>
          <w:lang w:val="en-AU"/>
        </w:rPr>
        <w:t>Aboriginal and/or Torres Strait Islander</w:t>
      </w:r>
      <w:r w:rsidR="00F17F0B">
        <w:rPr>
          <w:lang w:val="en-AU"/>
        </w:rPr>
        <w:t xml:space="preserve"> people</w:t>
      </w:r>
      <w:r w:rsidR="00347172">
        <w:rPr>
          <w:lang w:val="en-AU"/>
        </w:rPr>
        <w:t>s</w:t>
      </w:r>
      <w:r>
        <w:rPr>
          <w:iCs/>
          <w:lang w:val="en-US"/>
        </w:rPr>
        <w:t xml:space="preserve"> were </w:t>
      </w:r>
      <w:r w:rsidR="00D8168A" w:rsidRPr="00FD72FC">
        <w:rPr>
          <w:iCs/>
        </w:rPr>
        <w:t>7%</w:t>
      </w:r>
      <w:r>
        <w:rPr>
          <w:iCs/>
          <w:lang w:val="en-AU"/>
        </w:rPr>
        <w:t xml:space="preserve"> less likely to have internet access at home</w:t>
      </w:r>
      <w:r w:rsidR="00D8168A">
        <w:rPr>
          <w:iCs/>
          <w:lang w:val="en-US"/>
        </w:rPr>
        <w:t xml:space="preserve">. </w:t>
      </w:r>
    </w:p>
    <w:p w14:paraId="51CB82F0" w14:textId="710C2E86" w:rsidR="00A3470A" w:rsidRPr="00F64B04" w:rsidRDefault="002E2409" w:rsidP="008A46A9">
      <w:pPr>
        <w:pStyle w:val="Bullet1"/>
        <w:numPr>
          <w:ilvl w:val="0"/>
          <w:numId w:val="0"/>
        </w:numPr>
        <w:rPr>
          <w:iCs/>
          <w:lang w:val="en-US"/>
        </w:rPr>
      </w:pPr>
      <w:r>
        <w:rPr>
          <w:noProof/>
          <w:lang w:val="en-US"/>
        </w:rPr>
        <w:t>The lower</w:t>
      </w:r>
      <w:r w:rsidR="00E97EE1">
        <w:rPr>
          <w:noProof/>
          <w:lang w:val="en-US"/>
        </w:rPr>
        <w:t xml:space="preserve"> likelihood of accessing </w:t>
      </w:r>
      <w:r w:rsidR="00B702D8">
        <w:rPr>
          <w:noProof/>
          <w:lang w:val="en-US"/>
        </w:rPr>
        <w:t xml:space="preserve">the </w:t>
      </w:r>
      <w:r w:rsidR="00E97EE1">
        <w:rPr>
          <w:noProof/>
          <w:lang w:val="en-US"/>
        </w:rPr>
        <w:t>internet for</w:t>
      </w:r>
      <w:r>
        <w:rPr>
          <w:noProof/>
          <w:lang w:val="en-US"/>
        </w:rPr>
        <w:t xml:space="preserve"> </w:t>
      </w:r>
      <w:r w:rsidR="005A543F">
        <w:rPr>
          <w:lang w:val="en-AU"/>
        </w:rPr>
        <w:t xml:space="preserve">Aboriginal and/or Torres Strait Islander </w:t>
      </w:r>
      <w:r>
        <w:rPr>
          <w:noProof/>
          <w:lang w:val="en-US"/>
        </w:rPr>
        <w:t>people</w:t>
      </w:r>
      <w:r w:rsidR="00347172">
        <w:rPr>
          <w:noProof/>
          <w:lang w:val="en-US"/>
        </w:rPr>
        <w:t>s</w:t>
      </w:r>
      <w:r>
        <w:rPr>
          <w:noProof/>
          <w:lang w:val="en-US"/>
        </w:rPr>
        <w:t xml:space="preserve"> </w:t>
      </w:r>
      <w:r w:rsidR="00E97EE1">
        <w:rPr>
          <w:noProof/>
          <w:lang w:val="en-US"/>
        </w:rPr>
        <w:t xml:space="preserve">may be </w:t>
      </w:r>
      <w:r w:rsidR="00B702D8">
        <w:rPr>
          <w:noProof/>
          <w:lang w:val="en-US"/>
        </w:rPr>
        <w:t>for</w:t>
      </w:r>
      <w:r w:rsidR="00E97EE1">
        <w:rPr>
          <w:noProof/>
          <w:lang w:val="en-US"/>
        </w:rPr>
        <w:t xml:space="preserve"> </w:t>
      </w:r>
      <w:r w:rsidR="007B2E3D">
        <w:rPr>
          <w:noProof/>
          <w:lang w:val="en-US"/>
        </w:rPr>
        <w:t>a range of factors</w:t>
      </w:r>
      <w:r>
        <w:rPr>
          <w:noProof/>
          <w:lang w:val="en-US"/>
        </w:rPr>
        <w:t>.</w:t>
      </w:r>
      <w:r w:rsidR="00B669A6">
        <w:rPr>
          <w:noProof/>
          <w:lang w:val="en-US"/>
        </w:rPr>
        <w:t xml:space="preserve"> Good Things Australia </w:t>
      </w:r>
      <w:sdt>
        <w:sdtPr>
          <w:rPr>
            <w:noProof/>
            <w:lang w:val="en-US"/>
          </w:rPr>
          <w:id w:val="512892552"/>
          <w:citation/>
        </w:sdtPr>
        <w:sdtContent>
          <w:r w:rsidR="009D1FA3">
            <w:rPr>
              <w:noProof/>
              <w:lang w:val="en-US"/>
            </w:rPr>
            <w:fldChar w:fldCharType="begin"/>
          </w:r>
          <w:r w:rsidR="009D1FA3">
            <w:rPr>
              <w:noProof/>
              <w:lang w:val="en-US"/>
            </w:rPr>
            <w:instrText xml:space="preserve">CITATION Goo24 \n  \t  \l 1033 </w:instrText>
          </w:r>
          <w:r w:rsidR="009D1FA3">
            <w:rPr>
              <w:noProof/>
              <w:lang w:val="en-US"/>
            </w:rPr>
            <w:fldChar w:fldCharType="separate"/>
          </w:r>
          <w:r w:rsidR="00AB0A29">
            <w:rPr>
              <w:noProof/>
              <w:lang w:val="en-US"/>
            </w:rPr>
            <w:t>(2024)</w:t>
          </w:r>
          <w:r w:rsidR="009D1FA3">
            <w:rPr>
              <w:noProof/>
              <w:lang w:val="en-US"/>
            </w:rPr>
            <w:fldChar w:fldCharType="end"/>
          </w:r>
        </w:sdtContent>
      </w:sdt>
      <w:r w:rsidR="009D1FA3">
        <w:rPr>
          <w:noProof/>
          <w:lang w:val="en-US"/>
        </w:rPr>
        <w:t xml:space="preserve"> </w:t>
      </w:r>
      <w:r w:rsidR="00B669A6">
        <w:rPr>
          <w:noProof/>
          <w:lang w:val="en-US"/>
        </w:rPr>
        <w:t>found that</w:t>
      </w:r>
      <w:r w:rsidR="007B2E3D">
        <w:rPr>
          <w:noProof/>
          <w:lang w:val="en-US"/>
        </w:rPr>
        <w:t>,</w:t>
      </w:r>
      <w:r w:rsidR="00B669A6">
        <w:rPr>
          <w:noProof/>
          <w:lang w:val="en-US"/>
        </w:rPr>
        <w:t xml:space="preserve"> in 2024</w:t>
      </w:r>
      <w:r w:rsidR="007B2E3D">
        <w:rPr>
          <w:noProof/>
          <w:lang w:val="en-US"/>
        </w:rPr>
        <w:t>,</w:t>
      </w:r>
      <w:r w:rsidR="00B669A6">
        <w:rPr>
          <w:noProof/>
          <w:lang w:val="en-US"/>
        </w:rPr>
        <w:t xml:space="preserve"> 28% of surveyed </w:t>
      </w:r>
      <w:r w:rsidR="00747D50">
        <w:rPr>
          <w:lang w:val="en-AU"/>
        </w:rPr>
        <w:t xml:space="preserve">Aboriginal and/or Torres Strait Islander </w:t>
      </w:r>
      <w:r w:rsidR="00B669A6">
        <w:rPr>
          <w:noProof/>
          <w:lang w:val="en-US"/>
        </w:rPr>
        <w:t>people</w:t>
      </w:r>
      <w:r w:rsidR="00347172">
        <w:rPr>
          <w:noProof/>
          <w:lang w:val="en-US"/>
        </w:rPr>
        <w:t>s</w:t>
      </w:r>
      <w:r w:rsidR="00B669A6">
        <w:rPr>
          <w:noProof/>
          <w:lang w:val="en-US"/>
        </w:rPr>
        <w:t xml:space="preserve"> needed help keeping up with rapid changes in technolo</w:t>
      </w:r>
      <w:r w:rsidR="009D1FA3">
        <w:rPr>
          <w:noProof/>
          <w:lang w:val="en-US"/>
        </w:rPr>
        <w:t>g</w:t>
      </w:r>
      <w:r w:rsidR="00B669A6">
        <w:rPr>
          <w:noProof/>
          <w:lang w:val="en-US"/>
        </w:rPr>
        <w:t>y and 1 in 3 stated feeling anxious when unable to complete online task</w:t>
      </w:r>
      <w:r w:rsidR="00714F2A">
        <w:rPr>
          <w:noProof/>
          <w:lang w:val="en-US"/>
        </w:rPr>
        <w:t>s</w:t>
      </w:r>
      <w:r w:rsidR="00B669A6">
        <w:rPr>
          <w:noProof/>
          <w:lang w:val="en-US"/>
        </w:rPr>
        <w:t xml:space="preserve"> without assistance.</w:t>
      </w:r>
    </w:p>
    <w:p w14:paraId="076B1A17" w14:textId="02CB86EA" w:rsidR="007F0499" w:rsidRPr="009545E4" w:rsidRDefault="00AE5D48" w:rsidP="007F0499">
      <w:pPr>
        <w:pStyle w:val="Bullet1"/>
        <w:numPr>
          <w:ilvl w:val="0"/>
          <w:numId w:val="0"/>
        </w:numPr>
        <w:rPr>
          <w:lang w:val="en-AU"/>
        </w:rPr>
      </w:pPr>
      <w:r>
        <w:rPr>
          <w:noProof/>
          <w:lang w:val="en-AU"/>
        </w:rPr>
        <w:t>HILDA data show that b</w:t>
      </w:r>
      <w:proofErr w:type="spellStart"/>
      <w:r w:rsidR="00B934F4" w:rsidRPr="009545E4">
        <w:rPr>
          <w:lang w:val="en-AU"/>
        </w:rPr>
        <w:t>eing</w:t>
      </w:r>
      <w:proofErr w:type="spellEnd"/>
      <w:r w:rsidR="00B934F4" w:rsidRPr="009545E4">
        <w:rPr>
          <w:lang w:val="en-AU"/>
        </w:rPr>
        <w:t xml:space="preserve"> </w:t>
      </w:r>
      <w:r w:rsidR="009C2763">
        <w:rPr>
          <w:lang w:val="en-AU"/>
        </w:rPr>
        <w:t>un</w:t>
      </w:r>
      <w:r w:rsidR="00B934F4" w:rsidRPr="009545E4">
        <w:rPr>
          <w:lang w:val="en-AU"/>
        </w:rPr>
        <w:t xml:space="preserve">able to afford </w:t>
      </w:r>
      <w:r w:rsidR="00475B7E">
        <w:rPr>
          <w:lang w:val="en-AU"/>
        </w:rPr>
        <w:t xml:space="preserve">the </w:t>
      </w:r>
      <w:r w:rsidR="00B934F4" w:rsidRPr="009545E4">
        <w:rPr>
          <w:lang w:val="en-AU"/>
        </w:rPr>
        <w:t>internet was the reason why</w:t>
      </w:r>
      <w:r w:rsidR="00B934F4">
        <w:rPr>
          <w:lang w:val="en-AU"/>
        </w:rPr>
        <w:t xml:space="preserve"> </w:t>
      </w:r>
      <w:r w:rsidR="00C940F5">
        <w:rPr>
          <w:lang w:val="en-AU"/>
        </w:rPr>
        <w:t>almost</w:t>
      </w:r>
      <w:r w:rsidR="00B934F4" w:rsidRPr="009545E4">
        <w:rPr>
          <w:lang w:val="en-AU"/>
        </w:rPr>
        <w:t xml:space="preserve"> 1 in </w:t>
      </w:r>
      <w:r w:rsidR="00937841">
        <w:rPr>
          <w:lang w:val="en-AU"/>
        </w:rPr>
        <w:t>2</w:t>
      </w:r>
      <w:r w:rsidR="00B934F4" w:rsidRPr="009545E4">
        <w:rPr>
          <w:lang w:val="en-AU"/>
        </w:rPr>
        <w:t xml:space="preserve"> Aboriginal and/or Torres Strait </w:t>
      </w:r>
      <w:r w:rsidR="00475B7E">
        <w:rPr>
          <w:lang w:val="en-AU"/>
        </w:rPr>
        <w:t>I</w:t>
      </w:r>
      <w:r w:rsidR="00475B7E" w:rsidRPr="009545E4">
        <w:rPr>
          <w:lang w:val="en-AU"/>
        </w:rPr>
        <w:t xml:space="preserve">slander </w:t>
      </w:r>
      <w:r w:rsidR="00B934F4" w:rsidRPr="009545E4">
        <w:rPr>
          <w:lang w:val="en-AU"/>
        </w:rPr>
        <w:t>people</w:t>
      </w:r>
      <w:r w:rsidR="00347172">
        <w:rPr>
          <w:lang w:val="en-AU"/>
        </w:rPr>
        <w:t>s</w:t>
      </w:r>
      <w:r w:rsidR="00B934F4" w:rsidRPr="009545E4">
        <w:rPr>
          <w:lang w:val="en-AU"/>
        </w:rPr>
        <w:t xml:space="preserve"> did not have internet at home in 2022, compared to 1 in 5 non-Aboriginal and/or Torres Strait </w:t>
      </w:r>
      <w:r w:rsidR="00475B7E">
        <w:rPr>
          <w:lang w:val="en-AU"/>
        </w:rPr>
        <w:t>I</w:t>
      </w:r>
      <w:r w:rsidR="00B934F4" w:rsidRPr="009545E4">
        <w:rPr>
          <w:lang w:val="en-AU"/>
        </w:rPr>
        <w:t>slander people</w:t>
      </w:r>
      <w:r w:rsidR="00347172">
        <w:rPr>
          <w:lang w:val="en-AU"/>
        </w:rPr>
        <w:t>s</w:t>
      </w:r>
      <w:r w:rsidR="00B934F4" w:rsidRPr="009545E4">
        <w:rPr>
          <w:lang w:val="en-AU"/>
        </w:rPr>
        <w:t>.</w:t>
      </w:r>
      <w:r w:rsidR="00F95233">
        <w:rPr>
          <w:lang w:val="en-AU"/>
        </w:rPr>
        <w:t xml:space="preserve"> </w:t>
      </w:r>
      <w:r w:rsidR="006C6275">
        <w:rPr>
          <w:lang w:val="en-US"/>
        </w:rPr>
        <w:t>Good Things Australia</w:t>
      </w:r>
      <w:r w:rsidR="00A03D5B">
        <w:rPr>
          <w:lang w:val="en-US"/>
        </w:rPr>
        <w:t xml:space="preserve"> </w:t>
      </w:r>
      <w:sdt>
        <w:sdtPr>
          <w:rPr>
            <w:lang w:val="en-US"/>
          </w:rPr>
          <w:id w:val="302587940"/>
          <w:citation/>
        </w:sdtPr>
        <w:sdtContent>
          <w:r w:rsidR="00A03D5B">
            <w:rPr>
              <w:lang w:val="en-US"/>
            </w:rPr>
            <w:fldChar w:fldCharType="begin"/>
          </w:r>
          <w:r w:rsidR="00A03D5B">
            <w:rPr>
              <w:lang w:val="en-US"/>
            </w:rPr>
            <w:instrText xml:space="preserve">CITATION Goo24 \n  \t  \l 1033 </w:instrText>
          </w:r>
          <w:r w:rsidR="00A03D5B">
            <w:rPr>
              <w:lang w:val="en-US"/>
            </w:rPr>
            <w:fldChar w:fldCharType="separate"/>
          </w:r>
          <w:r w:rsidR="00AB0A29">
            <w:rPr>
              <w:noProof/>
              <w:lang w:val="en-US"/>
            </w:rPr>
            <w:t>(2024)</w:t>
          </w:r>
          <w:r w:rsidR="00A03D5B">
            <w:rPr>
              <w:lang w:val="en-US"/>
            </w:rPr>
            <w:fldChar w:fldCharType="end"/>
          </w:r>
        </w:sdtContent>
      </w:sdt>
      <w:r w:rsidR="007B2E3D">
        <w:rPr>
          <w:lang w:val="en-US"/>
        </w:rPr>
        <w:t xml:space="preserve"> </w:t>
      </w:r>
      <w:r w:rsidR="00C849BB">
        <w:rPr>
          <w:lang w:val="en-US"/>
        </w:rPr>
        <w:t>also identified</w:t>
      </w:r>
      <w:r w:rsidR="007B2E3D">
        <w:rPr>
          <w:lang w:val="en-US"/>
        </w:rPr>
        <w:t xml:space="preserve"> affordability </w:t>
      </w:r>
      <w:r w:rsidR="00C849BB">
        <w:rPr>
          <w:lang w:val="en-US"/>
        </w:rPr>
        <w:t>as</w:t>
      </w:r>
      <w:r w:rsidR="007B2E3D">
        <w:rPr>
          <w:lang w:val="en-US"/>
        </w:rPr>
        <w:t xml:space="preserve"> a barrier</w:t>
      </w:r>
      <w:r w:rsidR="003725F0">
        <w:rPr>
          <w:lang w:val="en-US"/>
        </w:rPr>
        <w:t xml:space="preserve"> to </w:t>
      </w:r>
      <w:r w:rsidR="00C849BB">
        <w:rPr>
          <w:lang w:val="en-US"/>
        </w:rPr>
        <w:t>digital</w:t>
      </w:r>
      <w:r w:rsidR="003725F0">
        <w:rPr>
          <w:lang w:val="en-US"/>
        </w:rPr>
        <w:t xml:space="preserve"> </w:t>
      </w:r>
      <w:r w:rsidR="00475B7E">
        <w:rPr>
          <w:lang w:val="en-US"/>
        </w:rPr>
        <w:t>connec</w:t>
      </w:r>
      <w:r w:rsidR="00BE52BE">
        <w:rPr>
          <w:lang w:val="en-US"/>
        </w:rPr>
        <w:t>t</w:t>
      </w:r>
      <w:r w:rsidR="00475B7E">
        <w:rPr>
          <w:lang w:val="en-US"/>
        </w:rPr>
        <w:t>ivity</w:t>
      </w:r>
      <w:r w:rsidR="007B2E3D">
        <w:rPr>
          <w:lang w:val="en-US"/>
        </w:rPr>
        <w:t>, with</w:t>
      </w:r>
      <w:r w:rsidR="000F13F2">
        <w:rPr>
          <w:lang w:val="en-US"/>
        </w:rPr>
        <w:t xml:space="preserve"> 36% of </w:t>
      </w:r>
      <w:r w:rsidR="005A543F">
        <w:rPr>
          <w:lang w:val="en-AU"/>
        </w:rPr>
        <w:t xml:space="preserve">Aboriginal and/or Torres Strait Islander </w:t>
      </w:r>
      <w:r w:rsidR="000F13F2">
        <w:rPr>
          <w:lang w:val="en-US"/>
        </w:rPr>
        <w:t xml:space="preserve">respondents </w:t>
      </w:r>
      <w:r w:rsidR="007B2E3D">
        <w:rPr>
          <w:lang w:val="en-US"/>
        </w:rPr>
        <w:t xml:space="preserve">stating that they </w:t>
      </w:r>
      <w:r w:rsidR="000F13F2">
        <w:rPr>
          <w:lang w:val="en-US"/>
        </w:rPr>
        <w:t>struggled to afford their internet bill</w:t>
      </w:r>
      <w:r w:rsidR="007B2E3D">
        <w:rPr>
          <w:lang w:val="en-US"/>
        </w:rPr>
        <w:t>,</w:t>
      </w:r>
      <w:r w:rsidR="000F13F2">
        <w:rPr>
          <w:lang w:val="en-US"/>
        </w:rPr>
        <w:t xml:space="preserve"> </w:t>
      </w:r>
      <w:r w:rsidR="003725F0">
        <w:rPr>
          <w:lang w:val="en-US"/>
        </w:rPr>
        <w:t>and</w:t>
      </w:r>
      <w:r w:rsidR="000F13F2">
        <w:rPr>
          <w:lang w:val="en-US"/>
        </w:rPr>
        <w:t xml:space="preserve"> 44% saying that they had to choose between paying for </w:t>
      </w:r>
      <w:r w:rsidR="0020239B">
        <w:rPr>
          <w:lang w:val="en-US"/>
        </w:rPr>
        <w:t xml:space="preserve">the </w:t>
      </w:r>
      <w:r w:rsidR="000F13F2">
        <w:rPr>
          <w:lang w:val="en-US"/>
        </w:rPr>
        <w:t>internet and/or phone bills and other essentials</w:t>
      </w:r>
      <w:r w:rsidR="00475B7E">
        <w:rPr>
          <w:lang w:val="en-US"/>
        </w:rPr>
        <w:t>,</w:t>
      </w:r>
      <w:r w:rsidR="000F13F2">
        <w:rPr>
          <w:lang w:val="en-US"/>
        </w:rPr>
        <w:t xml:space="preserve"> such as food and housing</w:t>
      </w:r>
      <w:r w:rsidR="00A03D5B">
        <w:rPr>
          <w:noProof/>
          <w:lang w:val="en-AU"/>
        </w:rPr>
        <w:t>.</w:t>
      </w:r>
    </w:p>
    <w:p w14:paraId="32D4A339" w14:textId="0765C549" w:rsidR="00A3470A" w:rsidRDefault="00FA1D92" w:rsidP="00C15FC3">
      <w:pPr>
        <w:pStyle w:val="Bullet1"/>
        <w:numPr>
          <w:ilvl w:val="0"/>
          <w:numId w:val="0"/>
        </w:numPr>
        <w:rPr>
          <w:lang w:val="en-US"/>
        </w:rPr>
      </w:pPr>
      <w:r>
        <w:rPr>
          <w:lang w:val="en-US"/>
        </w:rPr>
        <w:t>However</w:t>
      </w:r>
      <w:r w:rsidR="009540BB">
        <w:rPr>
          <w:lang w:val="en-US"/>
        </w:rPr>
        <w:t xml:space="preserve">, the duration modelling of HILDA data showed that, keeping other factors constant, being </w:t>
      </w:r>
      <w:r w:rsidR="009540BB">
        <w:rPr>
          <w:lang w:val="en-AU"/>
        </w:rPr>
        <w:t xml:space="preserve">Aboriginal and/or Torres Strait Islander </w:t>
      </w:r>
      <w:r w:rsidR="009540BB">
        <w:rPr>
          <w:lang w:val="en-US"/>
        </w:rPr>
        <w:t>did not have a statistically significant impact on the speed of getting access to the internet for the first time (</w:t>
      </w:r>
      <w:r w:rsidR="007A1672" w:rsidRPr="007A1672">
        <w:rPr>
          <w:i/>
          <w:lang w:val="en-US"/>
        </w:rPr>
        <w:fldChar w:fldCharType="begin"/>
      </w:r>
      <w:r w:rsidR="007A1672" w:rsidRPr="007A1672">
        <w:rPr>
          <w:i/>
          <w:lang w:val="en-US"/>
        </w:rPr>
        <w:instrText xml:space="preserve"> REF _Ref184824258 \h </w:instrText>
      </w:r>
      <w:r w:rsidR="007A1672" w:rsidRPr="007A1672">
        <w:rPr>
          <w:i/>
          <w:lang w:val="en-US"/>
        </w:rPr>
      </w:r>
      <w:r w:rsidR="007A1672" w:rsidRPr="007A1672">
        <w:rPr>
          <w:i/>
          <w:lang w:val="en-US"/>
        </w:rPr>
        <w:instrText xml:space="preserve"> \* MERGEFORMAT </w:instrText>
      </w:r>
      <w:r w:rsidR="007A1672" w:rsidRPr="007A1672">
        <w:rPr>
          <w:i/>
          <w:lang w:val="en-US"/>
        </w:rPr>
        <w:fldChar w:fldCharType="separate"/>
      </w:r>
      <w:r w:rsidR="00AB0A29" w:rsidRPr="00AB0A29">
        <w:rPr>
          <w:i/>
        </w:rPr>
        <w:t>Attachment C - Duration modelling</w:t>
      </w:r>
      <w:r w:rsidR="007A1672" w:rsidRPr="007A1672">
        <w:rPr>
          <w:i/>
          <w:lang w:val="en-US"/>
        </w:rPr>
        <w:fldChar w:fldCharType="end"/>
      </w:r>
      <w:r w:rsidR="009540BB">
        <w:rPr>
          <w:lang w:val="en-US"/>
        </w:rPr>
        <w:t>).</w:t>
      </w:r>
      <w:r w:rsidR="009C2763">
        <w:rPr>
          <w:lang w:val="en-US"/>
        </w:rPr>
        <w:t xml:space="preserve"> </w:t>
      </w:r>
      <w:r w:rsidR="00B934F4">
        <w:rPr>
          <w:lang w:val="en-US"/>
        </w:rPr>
        <w:t>This</w:t>
      </w:r>
      <w:r w:rsidR="009540BB">
        <w:rPr>
          <w:lang w:val="en-US"/>
        </w:rPr>
        <w:t xml:space="preserve"> may</w:t>
      </w:r>
      <w:r w:rsidR="00B934F4">
        <w:rPr>
          <w:lang w:val="en-US"/>
        </w:rPr>
        <w:t xml:space="preserve"> point to the digital disadvantage </w:t>
      </w:r>
      <w:r w:rsidR="009540BB">
        <w:rPr>
          <w:lang w:val="en-US"/>
        </w:rPr>
        <w:t xml:space="preserve">not </w:t>
      </w:r>
      <w:r w:rsidR="00B934F4">
        <w:rPr>
          <w:lang w:val="en-US"/>
        </w:rPr>
        <w:t xml:space="preserve">being </w:t>
      </w:r>
      <w:r w:rsidR="009540BB">
        <w:rPr>
          <w:lang w:val="en-US"/>
        </w:rPr>
        <w:t xml:space="preserve">so </w:t>
      </w:r>
      <w:r w:rsidR="00B934F4">
        <w:rPr>
          <w:lang w:val="en-US"/>
        </w:rPr>
        <w:t xml:space="preserve">persistent </w:t>
      </w:r>
      <w:r w:rsidR="00475B7E">
        <w:rPr>
          <w:lang w:val="en-US"/>
        </w:rPr>
        <w:t>for</w:t>
      </w:r>
      <w:r w:rsidR="00B934F4">
        <w:rPr>
          <w:lang w:val="en-US"/>
        </w:rPr>
        <w:t xml:space="preserve"> this group</w:t>
      </w:r>
      <w:r w:rsidR="007D3A68">
        <w:rPr>
          <w:lang w:val="en-US"/>
        </w:rPr>
        <w:t xml:space="preserve"> and other factors being more important determinants of the length of </w:t>
      </w:r>
      <w:r w:rsidR="009C2763">
        <w:rPr>
          <w:lang w:val="en-US"/>
        </w:rPr>
        <w:t xml:space="preserve">time </w:t>
      </w:r>
      <w:r w:rsidR="007D3A68">
        <w:rPr>
          <w:lang w:val="en-US"/>
        </w:rPr>
        <w:t xml:space="preserve">without access to </w:t>
      </w:r>
      <w:r w:rsidR="00AF61E0">
        <w:rPr>
          <w:lang w:val="en-US"/>
        </w:rPr>
        <w:t xml:space="preserve">the </w:t>
      </w:r>
      <w:r w:rsidR="007D3A68">
        <w:rPr>
          <w:lang w:val="en-US"/>
        </w:rPr>
        <w:t>internet.</w:t>
      </w:r>
    </w:p>
    <w:p w14:paraId="5F95CE28" w14:textId="67029BF7" w:rsidR="000D0781" w:rsidRPr="00B14AB1" w:rsidRDefault="000D0781" w:rsidP="00B14AB1">
      <w:pPr>
        <w:pStyle w:val="Box2Text"/>
        <w:rPr>
          <w:lang w:val="en-US"/>
        </w:rPr>
      </w:pPr>
      <w:r>
        <w:t xml:space="preserve">While every effort has been made to interpret the data within </w:t>
      </w:r>
      <w:r w:rsidR="009F1643" w:rsidRPr="009F1643">
        <w:t xml:space="preserve">Aboriginal and/or Torres Strait Islander </w:t>
      </w:r>
      <w:r>
        <w:t xml:space="preserve">contexts, there may be instances in which a greater understanding of </w:t>
      </w:r>
      <w:r w:rsidR="009F1643">
        <w:t xml:space="preserve">Aboriginal and/or Torres Strait Islander </w:t>
      </w:r>
      <w:r>
        <w:t>cultures might aid this interpretation</w:t>
      </w:r>
      <w:r>
        <w:rPr>
          <w:lang w:val="en-US"/>
        </w:rPr>
        <w:t>.</w:t>
      </w:r>
    </w:p>
    <w:p w14:paraId="22868465" w14:textId="77777777" w:rsidR="00A3470A" w:rsidRDefault="00A3470A" w:rsidP="00C15FC3">
      <w:pPr>
        <w:pStyle w:val="Heading2"/>
      </w:pPr>
      <w:bookmarkStart w:id="43" w:name="_Toc206498934"/>
      <w:r>
        <w:lastRenderedPageBreak/>
        <w:t xml:space="preserve">Rural </w:t>
      </w:r>
      <w:r w:rsidR="007B2E3D">
        <w:t>Australians</w:t>
      </w:r>
      <w:bookmarkEnd w:id="43"/>
    </w:p>
    <w:p w14:paraId="1D91E37F" w14:textId="1C821027" w:rsidR="00F64B04" w:rsidRPr="00C02E30" w:rsidRDefault="007239A8" w:rsidP="009545E4">
      <w:pPr>
        <w:pStyle w:val="Bullet1"/>
        <w:numPr>
          <w:ilvl w:val="0"/>
          <w:numId w:val="0"/>
        </w:numPr>
        <w:rPr>
          <w:iCs/>
          <w:lang w:val="en-AU"/>
        </w:rPr>
      </w:pPr>
      <w:bookmarkStart w:id="44" w:name="_Ref179553652"/>
      <w:r>
        <w:rPr>
          <w:iCs/>
          <w:lang w:val="en-AU"/>
        </w:rPr>
        <w:t>Australians</w:t>
      </w:r>
      <w:r w:rsidR="00F71326" w:rsidRPr="009545E4">
        <w:rPr>
          <w:iCs/>
        </w:rPr>
        <w:t xml:space="preserve"> living in</w:t>
      </w:r>
      <w:r w:rsidR="00297CCA" w:rsidRPr="009545E4">
        <w:rPr>
          <w:iCs/>
        </w:rPr>
        <w:t xml:space="preserve"> rural</w:t>
      </w:r>
      <w:r w:rsidR="00C54A41">
        <w:rPr>
          <w:iCs/>
          <w:lang w:val="en-AU"/>
        </w:rPr>
        <w:t xml:space="preserve"> areas</w:t>
      </w:r>
      <w:r w:rsidR="00297CCA" w:rsidRPr="009545E4">
        <w:rPr>
          <w:iCs/>
        </w:rPr>
        <w:t xml:space="preserve"> </w:t>
      </w:r>
      <w:r>
        <w:rPr>
          <w:iCs/>
          <w:lang w:val="en-AU"/>
        </w:rPr>
        <w:t>tended to have</w:t>
      </w:r>
      <w:r w:rsidR="00297CCA" w:rsidRPr="009545E4">
        <w:rPr>
          <w:iCs/>
        </w:rPr>
        <w:t xml:space="preserve"> lower levels of connectivity and l</w:t>
      </w:r>
      <w:r>
        <w:rPr>
          <w:iCs/>
          <w:lang w:val="en-AU"/>
        </w:rPr>
        <w:t>ess</w:t>
      </w:r>
      <w:r w:rsidR="00297CCA" w:rsidRPr="009545E4">
        <w:rPr>
          <w:iCs/>
        </w:rPr>
        <w:t xml:space="preserve"> satisfaction with their internet and internet-accessing devices.</w:t>
      </w:r>
      <w:r w:rsidR="00312DF0">
        <w:rPr>
          <w:rStyle w:val="FootnoteReference"/>
          <w:iCs/>
        </w:rPr>
        <w:footnoteReference w:id="12"/>
      </w:r>
      <w:r w:rsidR="00297CCA" w:rsidRPr="009545E4">
        <w:rPr>
          <w:iCs/>
        </w:rPr>
        <w:t xml:space="preserve"> </w:t>
      </w:r>
      <w:r w:rsidR="005314B7">
        <w:rPr>
          <w:iCs/>
          <w:lang w:val="en-AU"/>
        </w:rPr>
        <w:t xml:space="preserve">While the proportion </w:t>
      </w:r>
      <w:r w:rsidR="002D1537" w:rsidRPr="009545E4">
        <w:rPr>
          <w:iCs/>
        </w:rPr>
        <w:t>of rural</w:t>
      </w:r>
      <w:r>
        <w:rPr>
          <w:iCs/>
          <w:lang w:val="en-AU"/>
        </w:rPr>
        <w:t xml:space="preserve"> Australians</w:t>
      </w:r>
      <w:r w:rsidR="005314B7">
        <w:rPr>
          <w:iCs/>
          <w:lang w:val="en-AU"/>
        </w:rPr>
        <w:t xml:space="preserve"> not having internet access has decreased significantly from 22% in 2010 to just 5% in 2022</w:t>
      </w:r>
      <w:r w:rsidR="003F75B8">
        <w:rPr>
          <w:iCs/>
          <w:lang w:val="en-AU"/>
        </w:rPr>
        <w:t>,</w:t>
      </w:r>
      <w:r w:rsidR="004846D6" w:rsidRPr="009545E4">
        <w:rPr>
          <w:rStyle w:val="FootnoteReference"/>
          <w:iCs/>
        </w:rPr>
        <w:footnoteReference w:id="13"/>
      </w:r>
      <w:r w:rsidR="003F75B8">
        <w:rPr>
          <w:iCs/>
          <w:lang w:val="en-AU"/>
        </w:rPr>
        <w:t xml:space="preserve"> these Australians</w:t>
      </w:r>
      <w:r w:rsidR="005314B7">
        <w:rPr>
          <w:iCs/>
          <w:lang w:val="en-AU"/>
        </w:rPr>
        <w:t xml:space="preserve"> </w:t>
      </w:r>
      <w:r w:rsidR="003F75B8">
        <w:rPr>
          <w:iCs/>
          <w:lang w:val="en-AU"/>
        </w:rPr>
        <w:t>without internet access remained</w:t>
      </w:r>
      <w:r w:rsidR="005314B7">
        <w:rPr>
          <w:iCs/>
          <w:lang w:val="en-AU"/>
        </w:rPr>
        <w:t xml:space="preserve"> 2 percentage points higher </w:t>
      </w:r>
      <w:r w:rsidR="003F75B8">
        <w:rPr>
          <w:iCs/>
          <w:lang w:val="en-AU"/>
        </w:rPr>
        <w:t>than</w:t>
      </w:r>
      <w:r w:rsidR="005314B7">
        <w:rPr>
          <w:iCs/>
          <w:lang w:val="en-AU"/>
        </w:rPr>
        <w:t xml:space="preserve"> </w:t>
      </w:r>
      <w:r w:rsidR="003F75B8">
        <w:rPr>
          <w:iCs/>
          <w:lang w:val="en-AU"/>
        </w:rPr>
        <w:t>people</w:t>
      </w:r>
      <w:r w:rsidR="005314B7">
        <w:rPr>
          <w:iCs/>
          <w:lang w:val="en-AU"/>
        </w:rPr>
        <w:t xml:space="preserve"> living in urban areas</w:t>
      </w:r>
      <w:r w:rsidR="007D3A68">
        <w:rPr>
          <w:iCs/>
          <w:lang w:val="en-AU"/>
        </w:rPr>
        <w:t xml:space="preserve"> (</w:t>
      </w:r>
      <w:r w:rsidR="00BF1E05">
        <w:rPr>
          <w:iCs/>
        </w:rPr>
        <w:fldChar w:fldCharType="begin"/>
      </w:r>
      <w:r w:rsidR="00BF1E05">
        <w:rPr>
          <w:iCs/>
        </w:rPr>
        <w:instrText xml:space="preserve"> REF _Ref183684230 \h </w:instrText>
      </w:r>
      <w:r w:rsidR="00BF1E05">
        <w:rPr>
          <w:iCs/>
        </w:rPr>
      </w:r>
      <w:r w:rsidR="00BF1E05">
        <w:rPr>
          <w:iCs/>
        </w:rPr>
        <w:fldChar w:fldCharType="separate"/>
      </w:r>
      <w:r w:rsidR="00AB0A29">
        <w:t xml:space="preserve">Figure </w:t>
      </w:r>
      <w:r w:rsidR="00AB0A29">
        <w:rPr>
          <w:noProof/>
        </w:rPr>
        <w:t>11</w:t>
      </w:r>
      <w:r w:rsidR="00BF1E05">
        <w:rPr>
          <w:iCs/>
        </w:rPr>
        <w:fldChar w:fldCharType="end"/>
      </w:r>
      <w:r w:rsidR="00893F3D" w:rsidRPr="009545E4">
        <w:rPr>
          <w:iCs/>
        </w:rPr>
        <w:t>).</w:t>
      </w:r>
      <w:bookmarkStart w:id="45" w:name="_Ref179548081"/>
      <w:r w:rsidR="007D3A68">
        <w:rPr>
          <w:lang w:val="en-AU"/>
        </w:rPr>
        <w:t xml:space="preserve"> </w:t>
      </w:r>
      <w:proofErr w:type="spellStart"/>
      <w:r w:rsidR="00EA6FF3">
        <w:rPr>
          <w:lang w:val="en-AU"/>
        </w:rPr>
        <w:t>T</w:t>
      </w:r>
      <w:r w:rsidR="00EA6FF3">
        <w:t>he</w:t>
      </w:r>
      <w:proofErr w:type="spellEnd"/>
      <w:r w:rsidR="00EA6FF3">
        <w:rPr>
          <w:lang w:val="en-AU"/>
        </w:rPr>
        <w:t xml:space="preserve"> higher share of rural</w:t>
      </w:r>
      <w:r w:rsidR="00044213">
        <w:rPr>
          <w:lang w:val="en-AU"/>
        </w:rPr>
        <w:t xml:space="preserve"> Australians</w:t>
      </w:r>
      <w:r w:rsidR="00EA6FF3">
        <w:rPr>
          <w:lang w:val="en-AU"/>
        </w:rPr>
        <w:t xml:space="preserve"> not</w:t>
      </w:r>
      <w:r w:rsidR="00EA6FF3">
        <w:t xml:space="preserve"> having access </w:t>
      </w:r>
      <w:r w:rsidR="00EA4C9E">
        <w:t>to the internet</w:t>
      </w:r>
      <w:r w:rsidR="00EA6FF3">
        <w:t xml:space="preserve"> </w:t>
      </w:r>
      <w:r w:rsidR="00EA6FF3">
        <w:rPr>
          <w:lang w:val="en-AU"/>
        </w:rPr>
        <w:t>could indicate</w:t>
      </w:r>
      <w:r w:rsidR="00EA6FF3">
        <w:t xml:space="preserve"> lower digital connectivity of the rural areas compared to urban areas </w:t>
      </w:r>
      <w:r w:rsidR="00EA6FF3">
        <w:rPr>
          <w:noProof/>
        </w:rPr>
        <w:t>(Thomas at al 2023)</w:t>
      </w:r>
      <w:r w:rsidR="00EA6FF3">
        <w:t xml:space="preserve"> and the cost of internet access being higher in these areas</w:t>
      </w:r>
      <w:r>
        <w:rPr>
          <w:lang w:val="en-AU"/>
        </w:rPr>
        <w:t>.</w:t>
      </w:r>
      <w:r w:rsidR="00EA6FF3">
        <w:rPr>
          <w:rStyle w:val="FootnoteReference"/>
        </w:rPr>
        <w:footnoteReference w:id="14"/>
      </w:r>
    </w:p>
    <w:p w14:paraId="502AAAFA" w14:textId="3CC8C720" w:rsidR="00077F94" w:rsidRDefault="00077F94" w:rsidP="00E84DFD">
      <w:pPr>
        <w:pStyle w:val="Caption"/>
        <w:keepNext/>
      </w:pPr>
      <w:bookmarkStart w:id="46" w:name="_Ref183684230"/>
      <w:bookmarkStart w:id="47" w:name="_Ref179799559"/>
      <w:r>
        <w:t xml:space="preserve">Figure </w:t>
      </w:r>
      <w:fldSimple w:instr=" SEQ Figure \* ARABIC ">
        <w:r w:rsidR="00AB0A29">
          <w:rPr>
            <w:noProof/>
          </w:rPr>
          <w:t>11</w:t>
        </w:r>
      </w:fldSimple>
      <w:bookmarkEnd w:id="46"/>
      <w:r w:rsidR="00F455BF">
        <w:t>:</w:t>
      </w:r>
      <w:bookmarkEnd w:id="44"/>
      <w:bookmarkEnd w:id="45"/>
      <w:bookmarkEnd w:id="47"/>
      <w:r>
        <w:t xml:space="preserve"> </w:t>
      </w:r>
      <w:r w:rsidR="004A64FB">
        <w:t xml:space="preserve">Share of </w:t>
      </w:r>
      <w:r w:rsidR="00F455BF">
        <w:t xml:space="preserve">people </w:t>
      </w:r>
      <w:r w:rsidR="004A64FB">
        <w:t>without internet access at home by household location</w:t>
      </w:r>
      <w:r>
        <w:t xml:space="preserve">, </w:t>
      </w:r>
      <w:r w:rsidR="004A64FB">
        <w:t>20</w:t>
      </w:r>
      <w:r>
        <w:t>10</w:t>
      </w:r>
      <w:r w:rsidR="004A64FB">
        <w:t xml:space="preserve"> to 20</w:t>
      </w:r>
      <w:r>
        <w:t>22.</w:t>
      </w:r>
    </w:p>
    <w:p w14:paraId="0FEE0F11" w14:textId="567C323A" w:rsidR="002D1537" w:rsidRDefault="00955F54" w:rsidP="00E84DFD">
      <w:pPr>
        <w:pStyle w:val="Sourcenotes"/>
        <w:keepNext/>
        <w:jc w:val="center"/>
      </w:pPr>
      <w:r>
        <w:rPr>
          <w:noProof/>
        </w:rPr>
        <w:drawing>
          <wp:inline distT="0" distB="0" distL="0" distR="0" wp14:anchorId="71C255C7" wp14:editId="05F690B0">
            <wp:extent cx="4238626" cy="2557463"/>
            <wp:effectExtent l="0" t="0" r="0" b="0"/>
            <wp:docPr id="30" name="Chart 30" descr="Figure 11 illustrates the change in the share of people without internet access at home by household location over the 2010-2022 period. The proportion of rural Australians without internet access  decreased significantly from 22% in 2010 to just 5% in 2022. However, the percentage of these Australians without internet access remained in 2022 2 percentage points higher than that of people living in urban areas.">
              <a:extLst xmlns:a="http://schemas.openxmlformats.org/drawingml/2006/main">
                <a:ext uri="{FF2B5EF4-FFF2-40B4-BE49-F238E27FC236}">
                  <a16:creationId xmlns:a16="http://schemas.microsoft.com/office/drawing/2014/main" id="{71B9F0BA-720D-4911-A240-5BC85A654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Del="00955F54">
        <w:rPr>
          <w:noProof/>
        </w:rPr>
        <w:t xml:space="preserve"> </w:t>
      </w:r>
    </w:p>
    <w:p w14:paraId="3AC4B546" w14:textId="77777777" w:rsidR="002D1537" w:rsidRDefault="002D1537" w:rsidP="00E84DFD">
      <w:pPr>
        <w:pStyle w:val="Sourcenotes"/>
        <w:keepNext/>
      </w:pPr>
      <w:r w:rsidRPr="005F794B">
        <w:t>Source</w:t>
      </w:r>
      <w:r>
        <w:t>:</w:t>
      </w:r>
      <w:r w:rsidRPr="005F794B">
        <w:t xml:space="preserve"> </w:t>
      </w:r>
      <w:r>
        <w:t>The HILDA Survey, Release 2</w:t>
      </w:r>
      <w:r>
        <w:rPr>
          <w:lang w:val="en-AU"/>
        </w:rPr>
        <w:t>2</w:t>
      </w:r>
      <w:r>
        <w:t>; BCARR calculations</w:t>
      </w:r>
      <w:r w:rsidRPr="005F794B">
        <w:t>.</w:t>
      </w:r>
    </w:p>
    <w:p w14:paraId="5363972B" w14:textId="77777777" w:rsidR="00A3470A" w:rsidRPr="00656C7C" w:rsidRDefault="00085851" w:rsidP="00C15FC3">
      <w:pPr>
        <w:pStyle w:val="Caption"/>
      </w:pPr>
      <w:r w:rsidRPr="00085851">
        <w:rPr>
          <w:b w:val="0"/>
          <w:iCs w:val="0"/>
          <w:szCs w:val="22"/>
        </w:rPr>
        <w:t xml:space="preserve">However, when </w:t>
      </w:r>
      <w:r w:rsidR="004722A3">
        <w:rPr>
          <w:b w:val="0"/>
          <w:iCs w:val="0"/>
          <w:szCs w:val="22"/>
        </w:rPr>
        <w:t xml:space="preserve">also </w:t>
      </w:r>
      <w:r w:rsidRPr="00085851">
        <w:rPr>
          <w:b w:val="0"/>
          <w:iCs w:val="0"/>
          <w:szCs w:val="22"/>
        </w:rPr>
        <w:t xml:space="preserve">considering other socioeconomic characteristics, living in rural areas resulted in only a 1% lower likelihood of having access to the internet. This suggests </w:t>
      </w:r>
      <w:r w:rsidR="004722A3">
        <w:rPr>
          <w:b w:val="0"/>
          <w:iCs w:val="0"/>
          <w:szCs w:val="22"/>
        </w:rPr>
        <w:t>that</w:t>
      </w:r>
      <w:r w:rsidRPr="00085851">
        <w:rPr>
          <w:b w:val="0"/>
          <w:iCs w:val="0"/>
          <w:szCs w:val="22"/>
        </w:rPr>
        <w:t xml:space="preserve"> factors</w:t>
      </w:r>
      <w:r w:rsidR="004722A3">
        <w:rPr>
          <w:b w:val="0"/>
          <w:iCs w:val="0"/>
          <w:szCs w:val="22"/>
        </w:rPr>
        <w:t xml:space="preserve"> other than location</w:t>
      </w:r>
      <w:r w:rsidRPr="00085851">
        <w:rPr>
          <w:b w:val="0"/>
          <w:iCs w:val="0"/>
          <w:szCs w:val="22"/>
        </w:rPr>
        <w:t xml:space="preserve"> are more significant in explaining the lack of internet access. </w:t>
      </w:r>
    </w:p>
    <w:p w14:paraId="2EAB27F6" w14:textId="4B4F7A96" w:rsidR="008314EC" w:rsidRPr="00C15FC3" w:rsidRDefault="00D3483F" w:rsidP="00C15FC3">
      <w:pPr>
        <w:rPr>
          <w:highlight w:val="yellow"/>
        </w:rPr>
      </w:pPr>
      <w:r>
        <w:rPr>
          <w:iCs/>
        </w:rPr>
        <w:t>In addition to being less satisfied with their internet connection, p</w:t>
      </w:r>
      <w:r w:rsidR="002D1537" w:rsidRPr="008314EC">
        <w:rPr>
          <w:iCs/>
        </w:rPr>
        <w:t xml:space="preserve">eople in rural areas were also </w:t>
      </w:r>
      <w:r w:rsidR="007C144D">
        <w:rPr>
          <w:iCs/>
        </w:rPr>
        <w:t>less</w:t>
      </w:r>
      <w:r w:rsidR="002D1537" w:rsidRPr="008314EC">
        <w:rPr>
          <w:iCs/>
        </w:rPr>
        <w:t xml:space="preserve"> </w:t>
      </w:r>
      <w:r w:rsidR="00DC0EAD">
        <w:rPr>
          <w:iCs/>
        </w:rPr>
        <w:t xml:space="preserve">positive about the quality of </w:t>
      </w:r>
      <w:r w:rsidR="002D1537" w:rsidRPr="008314EC">
        <w:rPr>
          <w:iCs/>
        </w:rPr>
        <w:t xml:space="preserve">the devices </w:t>
      </w:r>
      <w:r w:rsidR="00610BB4">
        <w:rPr>
          <w:iCs/>
        </w:rPr>
        <w:t xml:space="preserve">that </w:t>
      </w:r>
      <w:r w:rsidR="002D1537" w:rsidRPr="008314EC">
        <w:rPr>
          <w:iCs/>
        </w:rPr>
        <w:t>they use to connect to the internet. In 2020</w:t>
      </w:r>
      <w:r w:rsidR="00F455BF">
        <w:rPr>
          <w:iCs/>
        </w:rPr>
        <w:t>,</w:t>
      </w:r>
      <w:r w:rsidR="00AF61E0">
        <w:rPr>
          <w:iCs/>
        </w:rPr>
        <w:t xml:space="preserve"> only</w:t>
      </w:r>
      <w:r w:rsidR="002D1537" w:rsidRPr="008314EC">
        <w:rPr>
          <w:iCs/>
        </w:rPr>
        <w:t xml:space="preserve"> </w:t>
      </w:r>
      <w:r w:rsidR="00AF61E0">
        <w:rPr>
          <w:iCs/>
        </w:rPr>
        <w:t>82</w:t>
      </w:r>
      <w:r w:rsidR="002D1537" w:rsidRPr="008314EC">
        <w:rPr>
          <w:iCs/>
        </w:rPr>
        <w:t>% of rural households ranked the</w:t>
      </w:r>
      <w:r w:rsidR="008F14C9">
        <w:rPr>
          <w:iCs/>
        </w:rPr>
        <w:t xml:space="preserve"> devices they use to access the internet</w:t>
      </w:r>
      <w:r w:rsidR="002D1537" w:rsidRPr="008314EC">
        <w:rPr>
          <w:iCs/>
        </w:rPr>
        <w:t xml:space="preserve"> as </w:t>
      </w:r>
      <w:r w:rsidR="00AF61E0">
        <w:rPr>
          <w:iCs/>
        </w:rPr>
        <w:t>‘excellent’</w:t>
      </w:r>
      <w:r w:rsidR="002D1537" w:rsidRPr="008314EC">
        <w:rPr>
          <w:iCs/>
        </w:rPr>
        <w:t xml:space="preserve"> or </w:t>
      </w:r>
      <w:r w:rsidR="00AF61E0">
        <w:rPr>
          <w:iCs/>
        </w:rPr>
        <w:t>‘g</w:t>
      </w:r>
      <w:r w:rsidR="002D1537" w:rsidRPr="008314EC">
        <w:rPr>
          <w:iCs/>
        </w:rPr>
        <w:t>oo</w:t>
      </w:r>
      <w:r w:rsidR="00AF61E0">
        <w:rPr>
          <w:iCs/>
        </w:rPr>
        <w:t>d’</w:t>
      </w:r>
      <w:r w:rsidR="002D1537" w:rsidRPr="008314EC">
        <w:rPr>
          <w:iCs/>
        </w:rPr>
        <w:t xml:space="preserve">, compared to </w:t>
      </w:r>
      <w:r w:rsidR="00AF61E0">
        <w:rPr>
          <w:iCs/>
        </w:rPr>
        <w:t>89</w:t>
      </w:r>
      <w:r w:rsidR="002D1537" w:rsidRPr="008314EC">
        <w:rPr>
          <w:iCs/>
        </w:rPr>
        <w:t xml:space="preserve">% of urban </w:t>
      </w:r>
      <w:r w:rsidR="002D1537" w:rsidRPr="00D77464">
        <w:t>households</w:t>
      </w:r>
      <w:r w:rsidR="00EC36A5">
        <w:t xml:space="preserve"> </w:t>
      </w:r>
      <w:r w:rsidR="00893F3D" w:rsidRPr="00D77464">
        <w:t>(</w:t>
      </w:r>
      <w:r w:rsidR="00BF1E05">
        <w:fldChar w:fldCharType="begin"/>
      </w:r>
      <w:r w:rsidR="00BF1E05">
        <w:instrText xml:space="preserve"> REF _Ref183684247 \h </w:instrText>
      </w:r>
      <w:r w:rsidR="00BF1E05">
        <w:fldChar w:fldCharType="separate"/>
      </w:r>
      <w:r w:rsidR="00AB0A29">
        <w:t xml:space="preserve">Figure </w:t>
      </w:r>
      <w:r w:rsidR="00AB0A29">
        <w:rPr>
          <w:noProof/>
        </w:rPr>
        <w:t>12</w:t>
      </w:r>
      <w:r w:rsidR="00BF1E05">
        <w:fldChar w:fldCharType="end"/>
      </w:r>
      <w:r w:rsidR="00893F3D" w:rsidRPr="00C15FC3">
        <w:t>)</w:t>
      </w:r>
      <w:r w:rsidR="00A732D9">
        <w:t>.</w:t>
      </w:r>
      <w:r w:rsidR="001745EC">
        <w:t xml:space="preserve"> </w:t>
      </w:r>
      <w:r w:rsidR="00F10F1C">
        <w:t>HILDA data show that</w:t>
      </w:r>
      <w:r w:rsidR="00C849BB">
        <w:t xml:space="preserve"> people in rural areas</w:t>
      </w:r>
      <w:r w:rsidR="00F10F1C">
        <w:t>,</w:t>
      </w:r>
      <w:r w:rsidR="00C849BB">
        <w:t xml:space="preserve"> have lower </w:t>
      </w:r>
      <w:r w:rsidR="00F10F1C">
        <w:t xml:space="preserve">average </w:t>
      </w:r>
      <w:r w:rsidR="00C849BB">
        <w:t>median incomes</w:t>
      </w:r>
      <w:r w:rsidR="00F10F1C">
        <w:t xml:space="preserve"> than people living in urban centres. A</w:t>
      </w:r>
      <w:r w:rsidR="00C849BB">
        <w:t>s a result</w:t>
      </w:r>
      <w:r w:rsidR="00F10F1C">
        <w:t>,</w:t>
      </w:r>
      <w:r w:rsidR="00C849BB">
        <w:t xml:space="preserve"> may be less able to </w:t>
      </w:r>
      <w:r w:rsidR="00823375">
        <w:t>afford upgrad</w:t>
      </w:r>
      <w:r w:rsidR="00C849BB">
        <w:t>ing their device</w:t>
      </w:r>
      <w:r w:rsidR="00823375">
        <w:t xml:space="preserve"> to a new or more advanced </w:t>
      </w:r>
      <w:r w:rsidR="004C405D">
        <w:t>model</w:t>
      </w:r>
      <w:r w:rsidR="00823375">
        <w:t>.</w:t>
      </w:r>
      <w:r w:rsidR="00AA6146">
        <w:t xml:space="preserve"> </w:t>
      </w:r>
      <w:r w:rsidR="001745EC">
        <w:t>However</w:t>
      </w:r>
      <w:r w:rsidR="00D97950">
        <w:t>,</w:t>
      </w:r>
      <w:r w:rsidR="001745EC">
        <w:t xml:space="preserve"> </w:t>
      </w:r>
      <w:r w:rsidR="00734C7B">
        <w:t>any device could be considered ‘poor’ at meeting the users’ needs if a strong, stable internet connection cannot be access</w:t>
      </w:r>
      <w:r w:rsidR="002B58AD">
        <w:t>ed</w:t>
      </w:r>
      <w:r w:rsidR="00734C7B">
        <w:t>, which is more commonly experienced by people in rural areas.</w:t>
      </w:r>
      <w:r w:rsidR="00EC36A5">
        <w:rPr>
          <w:rStyle w:val="FootnoteReference"/>
        </w:rPr>
        <w:footnoteReference w:id="15"/>
      </w:r>
    </w:p>
    <w:p w14:paraId="73252355" w14:textId="0A0018D5" w:rsidR="0006659E" w:rsidRDefault="0006659E" w:rsidP="00C15FC3">
      <w:pPr>
        <w:pStyle w:val="Caption"/>
        <w:keepNext/>
      </w:pPr>
      <w:bookmarkStart w:id="48" w:name="_Ref183684247"/>
      <w:bookmarkStart w:id="49" w:name="_Ref179547704"/>
      <w:r>
        <w:lastRenderedPageBreak/>
        <w:t xml:space="preserve">Figure </w:t>
      </w:r>
      <w:fldSimple w:instr=" SEQ Figure \* ARABIC ">
        <w:r w:rsidR="00AB0A29">
          <w:rPr>
            <w:noProof/>
          </w:rPr>
          <w:t>12</w:t>
        </w:r>
      </w:fldSimple>
      <w:bookmarkEnd w:id="48"/>
      <w:r w:rsidR="00F455BF">
        <w:t>:</w:t>
      </w:r>
      <w:bookmarkEnd w:id="49"/>
      <w:r>
        <w:t xml:space="preserve"> </w:t>
      </w:r>
      <w:r w:rsidR="00BA0174">
        <w:t>Satisfaction with the quality of</w:t>
      </w:r>
      <w:r w:rsidRPr="00D9716E">
        <w:t xml:space="preserve"> devices</w:t>
      </w:r>
      <w:r w:rsidR="00BA0174">
        <w:t xml:space="preserve"> </w:t>
      </w:r>
      <w:r w:rsidRPr="00D9716E">
        <w:t>use</w:t>
      </w:r>
      <w:r w:rsidR="00BA0174">
        <w:t>d</w:t>
      </w:r>
      <w:r w:rsidRPr="00D9716E">
        <w:t xml:space="preserve"> to </w:t>
      </w:r>
      <w:r w:rsidR="007F2B28">
        <w:t>access</w:t>
      </w:r>
      <w:r w:rsidR="007F2B28" w:rsidRPr="00D9716E">
        <w:t xml:space="preserve"> </w:t>
      </w:r>
      <w:r w:rsidRPr="00D9716E">
        <w:t>the internet</w:t>
      </w:r>
      <w:r w:rsidR="00D72C2D">
        <w:t xml:space="preserve"> by location,</w:t>
      </w:r>
      <w:r w:rsidRPr="00D9716E">
        <w:t xml:space="preserve"> 20</w:t>
      </w:r>
      <w:r w:rsidR="00D72C2D">
        <w:t>20</w:t>
      </w:r>
    </w:p>
    <w:p w14:paraId="72C97008" w14:textId="77777777" w:rsidR="003473D9" w:rsidRDefault="00890A31" w:rsidP="009545E4">
      <w:pPr>
        <w:pStyle w:val="Bullet1"/>
        <w:numPr>
          <w:ilvl w:val="0"/>
          <w:numId w:val="0"/>
        </w:numPr>
        <w:ind w:firstLine="720"/>
        <w:rPr>
          <w:rFonts w:ascii="Calibri" w:hAnsi="Calibri"/>
          <w:color w:val="auto"/>
          <w:lang w:val="en-AU" w:eastAsia="zh-TW"/>
        </w:rPr>
      </w:pPr>
      <w:r>
        <w:rPr>
          <w:noProof/>
        </w:rPr>
        <w:drawing>
          <wp:inline distT="0" distB="0" distL="0" distR="0" wp14:anchorId="60EAAC34" wp14:editId="3AC4C0D7">
            <wp:extent cx="5527675" cy="1463040"/>
            <wp:effectExtent l="0" t="0" r="0" b="3810"/>
            <wp:docPr id="4" name="Chart 4" descr="Figure 12 shows the Australians’ satisfaction with the quality of devices they use to access the internet by location in 2020. In 2020, only 82% of rural households ranked the devices they use to access the internet as ‘excellent’ or ‘good’, compared to 89% of urban households.">
              <a:extLst xmlns:a="http://schemas.openxmlformats.org/drawingml/2006/main">
                <a:ext uri="{FF2B5EF4-FFF2-40B4-BE49-F238E27FC236}">
                  <a16:creationId xmlns:a16="http://schemas.microsoft.com/office/drawing/2014/main" id="{01D4A1DE-F1B7-4D84-A07E-3A2AFE0CB6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4DBE25C" w14:textId="2ED5C81E" w:rsidR="003473D9" w:rsidRPr="00580922" w:rsidRDefault="003473D9" w:rsidP="003473D9">
      <w:pPr>
        <w:pStyle w:val="Bullet1"/>
        <w:numPr>
          <w:ilvl w:val="0"/>
          <w:numId w:val="0"/>
        </w:numPr>
        <w:rPr>
          <w:noProof/>
          <w:sz w:val="16"/>
          <w:szCs w:val="18"/>
          <w:lang w:val="en-US"/>
        </w:rPr>
      </w:pPr>
      <w:r w:rsidRPr="00580922">
        <w:rPr>
          <w:noProof/>
          <w:sz w:val="16"/>
          <w:szCs w:val="18"/>
          <w:lang w:val="en-US"/>
        </w:rPr>
        <w:t xml:space="preserve">Source: The HILDA Survey, </w:t>
      </w:r>
      <w:r w:rsidR="00AF61E0">
        <w:rPr>
          <w:noProof/>
          <w:sz w:val="16"/>
          <w:szCs w:val="18"/>
          <w:lang w:val="en-US"/>
        </w:rPr>
        <w:t>R</w:t>
      </w:r>
      <w:r w:rsidRPr="00580922">
        <w:rPr>
          <w:noProof/>
          <w:sz w:val="16"/>
          <w:szCs w:val="18"/>
          <w:lang w:val="en-US"/>
        </w:rPr>
        <w:t>elease 22; BCARR calculations</w:t>
      </w:r>
      <w:r w:rsidR="00447DD9">
        <w:rPr>
          <w:noProof/>
          <w:sz w:val="16"/>
          <w:szCs w:val="18"/>
          <w:lang w:val="en-US"/>
        </w:rPr>
        <w:t>.</w:t>
      </w:r>
    </w:p>
    <w:p w14:paraId="7287BC36" w14:textId="77777777" w:rsidR="00B75D7B" w:rsidRPr="00452041" w:rsidRDefault="007B2E3D" w:rsidP="00C15FC3">
      <w:pPr>
        <w:pStyle w:val="Heading2"/>
      </w:pPr>
      <w:bookmarkStart w:id="50" w:name="_Toc206498935"/>
      <w:r>
        <w:t>L</w:t>
      </w:r>
      <w:r w:rsidR="00404A6D">
        <w:t xml:space="preserve">ow </w:t>
      </w:r>
      <w:r w:rsidR="0055272C">
        <w:t>income</w:t>
      </w:r>
      <w:r w:rsidR="00F71326">
        <w:t xml:space="preserve"> households and less advantaged areas</w:t>
      </w:r>
      <w:bookmarkEnd w:id="50"/>
      <w:r w:rsidR="005F7DFB">
        <w:t xml:space="preserve"> </w:t>
      </w:r>
    </w:p>
    <w:p w14:paraId="5C4C46D2" w14:textId="36C7D910" w:rsidR="00D757E0" w:rsidRDefault="00504EFA" w:rsidP="00D757E0">
      <w:r>
        <w:t>People living</w:t>
      </w:r>
      <w:r w:rsidR="00F71326">
        <w:t xml:space="preserve"> in low income</w:t>
      </w:r>
      <w:r w:rsidR="00330A45">
        <w:t xml:space="preserve"> </w:t>
      </w:r>
      <w:r w:rsidR="00F71326">
        <w:t>h</w:t>
      </w:r>
      <w:r w:rsidR="00A03D5B">
        <w:t xml:space="preserve">ouseholds or in </w:t>
      </w:r>
      <w:r w:rsidR="00146098">
        <w:t xml:space="preserve">areas with </w:t>
      </w:r>
      <w:r w:rsidR="0080201B">
        <w:t xml:space="preserve">a </w:t>
      </w:r>
      <w:r w:rsidR="00146098">
        <w:t xml:space="preserve">lower </w:t>
      </w:r>
      <w:r w:rsidR="007D3A68">
        <w:t>s</w:t>
      </w:r>
      <w:r w:rsidR="00146098">
        <w:t xml:space="preserve">ocioeconomic </w:t>
      </w:r>
      <w:r w:rsidR="007D3A68">
        <w:t>i</w:t>
      </w:r>
      <w:r w:rsidR="00146098">
        <w:t>ndex (SEIFA)</w:t>
      </w:r>
      <w:r w:rsidR="00A03D5B">
        <w:t xml:space="preserve"> </w:t>
      </w:r>
      <w:r w:rsidR="00262014">
        <w:t xml:space="preserve">tend </w:t>
      </w:r>
      <w:r>
        <w:t xml:space="preserve">to be </w:t>
      </w:r>
      <w:r w:rsidR="00A03D5B">
        <w:t xml:space="preserve">less digitally connected. </w:t>
      </w:r>
      <w:r w:rsidR="00146098">
        <w:t>Over the entire research period, t</w:t>
      </w:r>
      <w:r w:rsidR="00555EB9">
        <w:t xml:space="preserve">he average income of a digitally </w:t>
      </w:r>
      <w:r w:rsidR="00404A6D">
        <w:t>dis</w:t>
      </w:r>
      <w:r w:rsidR="00555EB9">
        <w:t>connected household was</w:t>
      </w:r>
      <w:r w:rsidR="00146098">
        <w:t xml:space="preserve"> much lower, less than</w:t>
      </w:r>
      <w:r w:rsidR="00146098" w:rsidRPr="00404A6D">
        <w:t xml:space="preserve"> half</w:t>
      </w:r>
      <w:r w:rsidR="00146098">
        <w:t xml:space="preserve"> of</w:t>
      </w:r>
      <w:r w:rsidR="00146098" w:rsidRPr="00404A6D">
        <w:t xml:space="preserve"> the average </w:t>
      </w:r>
      <w:r w:rsidR="00AC5284">
        <w:t xml:space="preserve">disposable </w:t>
      </w:r>
      <w:r w:rsidR="00146098" w:rsidRPr="00404A6D">
        <w:t>income of a household with internet</w:t>
      </w:r>
      <w:r w:rsidR="00AC5284">
        <w:t xml:space="preserve"> connectivity</w:t>
      </w:r>
      <w:r w:rsidR="00262014">
        <w:t>.</w:t>
      </w:r>
      <w:r w:rsidR="000E20E8">
        <w:t xml:space="preserve"> </w:t>
      </w:r>
      <w:r w:rsidR="00B64E36">
        <w:t>Similarly,</w:t>
      </w:r>
      <w:r w:rsidR="00555EB9">
        <w:t xml:space="preserve"> </w:t>
      </w:r>
      <w:r w:rsidR="00330A45">
        <w:t xml:space="preserve">the share </w:t>
      </w:r>
      <w:r w:rsidR="00AC5284">
        <w:t xml:space="preserve">of these households </w:t>
      </w:r>
      <w:r w:rsidR="00555EB9">
        <w:t>with</w:t>
      </w:r>
      <w:r w:rsidR="00FA7B98">
        <w:t>out</w:t>
      </w:r>
      <w:r w:rsidR="00555EB9">
        <w:t xml:space="preserve"> </w:t>
      </w:r>
      <w:r w:rsidR="00AF61E0">
        <w:t>access to the</w:t>
      </w:r>
      <w:r w:rsidR="00934E88">
        <w:t xml:space="preserve"> </w:t>
      </w:r>
      <w:r w:rsidR="00555EB9">
        <w:t xml:space="preserve">internet at home </w:t>
      </w:r>
      <w:r w:rsidR="00330A45">
        <w:t>was higher</w:t>
      </w:r>
      <w:r w:rsidR="00112E5D">
        <w:t xml:space="preserve"> in</w:t>
      </w:r>
      <w:r w:rsidR="00555EB9">
        <w:t xml:space="preserve"> </w:t>
      </w:r>
      <w:r w:rsidR="00404A6D">
        <w:t>less</w:t>
      </w:r>
      <w:r w:rsidR="0025021B">
        <w:t xml:space="preserve"> </w:t>
      </w:r>
      <w:r w:rsidR="00555EB9">
        <w:t>advantaged areas</w:t>
      </w:r>
      <w:r w:rsidR="00437B8A">
        <w:t xml:space="preserve"> (that is</w:t>
      </w:r>
      <w:r w:rsidR="00146098">
        <w:t xml:space="preserve">, areas with </w:t>
      </w:r>
      <w:r w:rsidR="00AC5284">
        <w:t xml:space="preserve">a </w:t>
      </w:r>
      <w:r w:rsidR="00146098">
        <w:t>lower SEIFA</w:t>
      </w:r>
      <w:r w:rsidR="00437B8A">
        <w:t>)</w:t>
      </w:r>
      <w:r w:rsidR="00330A45">
        <w:t>.</w:t>
      </w:r>
      <w:r w:rsidR="00146098">
        <w:t xml:space="preserve"> Over the 2010</w:t>
      </w:r>
      <w:r w:rsidR="000E7C01">
        <w:t>–</w:t>
      </w:r>
      <w:r w:rsidR="00146098">
        <w:t>2022 period,</w:t>
      </w:r>
      <w:r w:rsidR="00633FBB">
        <w:t xml:space="preserve"> </w:t>
      </w:r>
      <w:r w:rsidR="00146098">
        <w:t>t</w:t>
      </w:r>
      <w:r w:rsidR="00B64E36">
        <w:t xml:space="preserve">he average </w:t>
      </w:r>
      <w:r w:rsidR="00146098">
        <w:t>SEIFA</w:t>
      </w:r>
      <w:r w:rsidR="00B64E36" w:rsidRPr="0026521A">
        <w:t xml:space="preserve"> was</w:t>
      </w:r>
      <w:r w:rsidR="00B64E36">
        <w:t xml:space="preserve"> </w:t>
      </w:r>
      <w:r w:rsidR="00146098">
        <w:t>around 4</w:t>
      </w:r>
      <w:r w:rsidR="00B64E36">
        <w:t xml:space="preserve"> for </w:t>
      </w:r>
      <w:r w:rsidR="00FA7B98">
        <w:t>people who</w:t>
      </w:r>
      <w:r w:rsidR="00B64E36">
        <w:t xml:space="preserve"> did not have access to </w:t>
      </w:r>
      <w:r w:rsidR="00010DF6">
        <w:t xml:space="preserve">the </w:t>
      </w:r>
      <w:r w:rsidR="00B64E36">
        <w:t>internet</w:t>
      </w:r>
      <w:r w:rsidR="00555EB9">
        <w:t xml:space="preserve"> </w:t>
      </w:r>
      <w:r w:rsidR="00B64E36">
        <w:t>compared</w:t>
      </w:r>
      <w:r w:rsidR="00146098">
        <w:t xml:space="preserve"> 6 for </w:t>
      </w:r>
      <w:r w:rsidR="00B64E36">
        <w:t xml:space="preserve">those </w:t>
      </w:r>
      <w:r w:rsidR="00010DF6">
        <w:t xml:space="preserve">who </w:t>
      </w:r>
      <w:r w:rsidR="00B64E36">
        <w:t>did</w:t>
      </w:r>
      <w:r w:rsidR="00010DF6">
        <w:t xml:space="preserve"> have access</w:t>
      </w:r>
      <w:r w:rsidR="00B64E36">
        <w:t xml:space="preserve"> </w:t>
      </w:r>
      <w:r w:rsidR="00C15FA7">
        <w:t>(</w:t>
      </w:r>
      <w:r w:rsidR="00BF1E05">
        <w:fldChar w:fldCharType="begin"/>
      </w:r>
      <w:r w:rsidR="00BF1E05">
        <w:instrText xml:space="preserve"> REF _Ref183684262 \h </w:instrText>
      </w:r>
      <w:r w:rsidR="00BF1E05">
        <w:fldChar w:fldCharType="separate"/>
      </w:r>
      <w:r w:rsidR="00AB0A29">
        <w:t xml:space="preserve">Figure </w:t>
      </w:r>
      <w:r w:rsidR="00AB0A29">
        <w:rPr>
          <w:noProof/>
        </w:rPr>
        <w:t>13</w:t>
      </w:r>
      <w:r w:rsidR="00BF1E05">
        <w:fldChar w:fldCharType="end"/>
      </w:r>
      <w:r w:rsidR="00C15FA7">
        <w:t>)</w:t>
      </w:r>
      <w:r w:rsidR="00F0420A">
        <w:t>.</w:t>
      </w:r>
    </w:p>
    <w:p w14:paraId="7545D302" w14:textId="5E81061E" w:rsidR="00C15FA7" w:rsidRDefault="00C15FA7" w:rsidP="009545E4">
      <w:pPr>
        <w:pStyle w:val="Caption"/>
        <w:keepNext/>
      </w:pPr>
      <w:bookmarkStart w:id="51" w:name="_Ref183684262"/>
      <w:bookmarkStart w:id="52" w:name="_Ref179803800"/>
      <w:r>
        <w:t xml:space="preserve">Figure </w:t>
      </w:r>
      <w:fldSimple w:instr=" SEQ Figure \* ARABIC ">
        <w:r w:rsidR="00AB0A29">
          <w:rPr>
            <w:noProof/>
          </w:rPr>
          <w:t>13</w:t>
        </w:r>
      </w:fldSimple>
      <w:bookmarkEnd w:id="51"/>
      <w:bookmarkEnd w:id="52"/>
      <w:r w:rsidR="0045530E">
        <w:rPr>
          <w:noProof/>
        </w:rPr>
        <w:t>:</w:t>
      </w:r>
      <w:r>
        <w:t xml:space="preserve"> </w:t>
      </w:r>
      <w:r w:rsidRPr="00C23D13">
        <w:t>Mean disposable</w:t>
      </w:r>
      <w:r w:rsidR="00C54A41">
        <w:t xml:space="preserve"> household</w:t>
      </w:r>
      <w:r w:rsidRPr="00C23D13">
        <w:t xml:space="preserve"> income and SEIFA index for those with and without access to </w:t>
      </w:r>
      <w:r w:rsidR="00EA4C9E">
        <w:t xml:space="preserve">the </w:t>
      </w:r>
      <w:r w:rsidRPr="00C23D13">
        <w:t>internet</w:t>
      </w:r>
      <w:r w:rsidR="00D72C2D">
        <w:t>, 2010 to 2022</w:t>
      </w:r>
    </w:p>
    <w:p w14:paraId="13E045A6" w14:textId="77EA3192" w:rsidR="004E4D92" w:rsidRPr="004E4D92" w:rsidRDefault="004E4D92" w:rsidP="004E4D92">
      <w:pPr>
        <w:jc w:val="center"/>
      </w:pPr>
      <w:r>
        <w:rPr>
          <w:noProof/>
        </w:rPr>
        <mc:AlternateContent>
          <mc:Choice Requires="wpg">
            <w:drawing>
              <wp:inline distT="0" distB="0" distL="0" distR="0" wp14:anchorId="6E7CAC24" wp14:editId="633A1EC8">
                <wp:extent cx="5248275" cy="2028825"/>
                <wp:effectExtent l="0" t="0" r="0" b="0"/>
                <wp:docPr id="32" name="Group 12" descr="Figure 13 illustrates the changes in the mean disposable household income and SEIFA index for those with and without access to the internet over the 2010-2022 period. Between 2020 and 2022 the mean income of a digitally disconnected household remained much lower, less than half of the average disposable income of a household with internet connectivity. Similarly, the share of households without access to the internet at home was higher in less advantaged areas (that is, areas with a lower SEIFA).">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248275" cy="2028825"/>
                          <a:chOff x="0" y="0"/>
                          <a:chExt cx="5248275" cy="2028825"/>
                        </a:xfrm>
                      </wpg:grpSpPr>
                      <wpg:graphicFrame>
                        <wpg:cNvPr id="34" name="Chart 34">
                          <a:extLst/>
                        </wpg:cNvPr>
                        <wpg:cNvFrPr>
                          <a:graphicFrameLocks/>
                        </wpg:cNvFrPr>
                        <wpg:xfrm>
                          <a:off x="0" y="19050"/>
                          <a:ext cx="2781300" cy="2009775"/>
                        </wpg:xfrm>
                        <a:graphic>
                          <a:graphicData uri="http://schemas.openxmlformats.org/drawingml/2006/chart">
                            <c:chart xmlns:c="http://schemas.openxmlformats.org/drawingml/2006/chart" xmlns:r="http://schemas.openxmlformats.org/officeDocument/2006/relationships" r:id="rId32"/>
                          </a:graphicData>
                        </a:graphic>
                      </wpg:graphicFrame>
                      <wpg:graphicFrame>
                        <wpg:cNvPr id="35" name="Chart 35">
                          <a:extLst/>
                        </wpg:cNvPr>
                        <wpg:cNvFrPr>
                          <a:graphicFrameLocks/>
                        </wpg:cNvFrPr>
                        <wpg:xfrm>
                          <a:off x="2781299" y="0"/>
                          <a:ext cx="2466976" cy="2009775"/>
                        </wpg:xfrm>
                        <a:graphic>
                          <a:graphicData uri="http://schemas.openxmlformats.org/drawingml/2006/chart">
                            <c:chart xmlns:c="http://schemas.openxmlformats.org/drawingml/2006/chart" xmlns:r="http://schemas.openxmlformats.org/officeDocument/2006/relationships" r:id="rId33"/>
                          </a:graphicData>
                        </a:graphic>
                      </wpg:graphicFrame>
                    </wpg:wgp>
                  </a:graphicData>
                </a:graphic>
              </wp:inline>
            </w:drawing>
          </mc:Choice>
          <mc:Fallback>
            <w:pict>
              <v:group w14:anchorId="0A17979E" id="Group 12" o:spid="_x0000_s1026" alt="Figure 13 illustrates the changes in the mean disposable household income and SEIFA index for those with and without access to the internet over the 2010-2022 period. Between 2020 and 2022 the mean income of a digitally disconnected household remained much lower, less than half of the average disposable income of a household with internet connectivity. Similarly, the share of households without access to the internet at home was higher in less advantaged areas (that is, areas with a lower SEIFA)." style="width:413.25pt;height:159.75pt;mso-position-horizontal-relative:char;mso-position-vertical-relative:line" coordsize="52482,20288"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4" o:spid="_x0000_s1027" type="#_x0000_t75" style="position:absolute;top:182;width:27797;height:20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">
                  <v:imagedata r:id="rId34" o:title=""/>
                  <o:lock v:ext="edit" aspectratio="f"/>
                </v:shape>
                <v:shape id="Chart 35" o:spid="_x0000_s1028" type="#_x0000_t75" style="position:absolute;left:27797;width:24689;height:20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">
                  <v:imagedata r:id="rId35" o:title=""/>
                  <o:lock v:ext="edit" aspectratio="f"/>
                </v:shape>
                <w10:anchorlock/>
              </v:group>
            </w:pict>
          </mc:Fallback>
        </mc:AlternateContent>
      </w:r>
    </w:p>
    <w:p w14:paraId="6ABD4C20" w14:textId="77777777" w:rsidR="00533F90" w:rsidRDefault="00533F90" w:rsidP="009545E4">
      <w:pPr>
        <w:pStyle w:val="Sourcenotes"/>
        <w:keepNext/>
      </w:pPr>
      <w:r w:rsidRPr="005F794B">
        <w:t>Source</w:t>
      </w:r>
      <w:r>
        <w:t>:</w:t>
      </w:r>
      <w:r w:rsidRPr="005F794B">
        <w:t xml:space="preserve"> </w:t>
      </w:r>
      <w:r>
        <w:t>The HILDA Survey, Release 2</w:t>
      </w:r>
      <w:r>
        <w:rPr>
          <w:lang w:val="en-AU"/>
        </w:rPr>
        <w:t>2</w:t>
      </w:r>
      <w:r>
        <w:t>; BCARR calculations</w:t>
      </w:r>
      <w:r w:rsidRPr="005F794B">
        <w:t>.</w:t>
      </w:r>
    </w:p>
    <w:p w14:paraId="7B1E450F" w14:textId="60E4428F" w:rsidR="00D3483F" w:rsidRPr="00C849BB" w:rsidRDefault="00D3483F" w:rsidP="00C849BB">
      <w:pPr>
        <w:pStyle w:val="Sourcenotes"/>
        <w:keepNext/>
        <w:rPr>
          <w:lang w:val="en-US"/>
        </w:rPr>
      </w:pPr>
      <w:r>
        <w:rPr>
          <w:lang w:val="en-US"/>
        </w:rPr>
        <w:t>Note</w:t>
      </w:r>
      <w:r w:rsidR="00FA7B98">
        <w:rPr>
          <w:lang w:val="en-US"/>
        </w:rPr>
        <w:t>s</w:t>
      </w:r>
      <w:r>
        <w:rPr>
          <w:lang w:val="en-US"/>
        </w:rPr>
        <w:t xml:space="preserve">: </w:t>
      </w:r>
      <w:r w:rsidR="00FA7B98" w:rsidRPr="003E4BD4">
        <w:t xml:space="preserve">Socio-Economic Indexes for Areas (SEIFA) </w:t>
      </w:r>
      <w:r w:rsidR="00FA7B98">
        <w:t>are a</w:t>
      </w:r>
      <w:r w:rsidR="00FA7B98" w:rsidRPr="00DC28B5">
        <w:t>rea-based deciles</w:t>
      </w:r>
      <w:r w:rsidR="00FA7B98">
        <w:t xml:space="preserve">, </w:t>
      </w:r>
      <w:r w:rsidR="00FA7B98" w:rsidRPr="00DC28B5">
        <w:t>calculated by dividing the areas, ordered by disadvantage, into 10 equally</w:t>
      </w:r>
      <w:r w:rsidR="004B0EC4">
        <w:rPr>
          <w:lang w:val="en-AU"/>
        </w:rPr>
        <w:t>-</w:t>
      </w:r>
      <w:r w:rsidR="00FA7B98" w:rsidRPr="00DC28B5">
        <w:t>sized groups. Decile 1 contains the most disadvantaged areas</w:t>
      </w:r>
      <w:r w:rsidR="00010DF6">
        <w:rPr>
          <w:lang w:val="en-AU"/>
        </w:rPr>
        <w:t>, decile 10 contains the most advantaged areas.</w:t>
      </w:r>
    </w:p>
    <w:p w14:paraId="534C3DB2" w14:textId="5EAFFE10" w:rsidR="00555EB9" w:rsidRDefault="00555EB9">
      <w:r>
        <w:t>L</w:t>
      </w:r>
      <w:r w:rsidR="00D757E0" w:rsidRPr="00FD72FC">
        <w:t xml:space="preserve">iving in a household with </w:t>
      </w:r>
      <w:r w:rsidR="00404A6D">
        <w:t>lower</w:t>
      </w:r>
      <w:r w:rsidR="00D757E0" w:rsidRPr="00FD72FC">
        <w:t xml:space="preserve"> disposable income </w:t>
      </w:r>
      <w:r w:rsidR="00112E5D">
        <w:t xml:space="preserve">was </w:t>
      </w:r>
      <w:r w:rsidR="00D757E0" w:rsidRPr="00FD72FC">
        <w:t>correlated with</w:t>
      </w:r>
      <w:r w:rsidR="00112E5D">
        <w:t xml:space="preserve"> a</w:t>
      </w:r>
      <w:r w:rsidR="00D757E0" w:rsidRPr="00FD72FC">
        <w:t xml:space="preserve"> </w:t>
      </w:r>
      <w:r w:rsidR="00404A6D">
        <w:t>lower</w:t>
      </w:r>
      <w:r w:rsidR="00D757E0" w:rsidRPr="00FD72FC">
        <w:t xml:space="preserve"> probability of having access to </w:t>
      </w:r>
      <w:r w:rsidR="000D1563">
        <w:t xml:space="preserve">the </w:t>
      </w:r>
      <w:r w:rsidR="00D757E0" w:rsidRPr="00FD72FC">
        <w:t>internet</w:t>
      </w:r>
      <w:r>
        <w:t>, when controlling for other factors</w:t>
      </w:r>
      <w:r w:rsidR="00D757E0" w:rsidRPr="00ED1F7B">
        <w:t xml:space="preserve">. </w:t>
      </w:r>
      <w:r w:rsidR="00533F90">
        <w:t>However, th</w:t>
      </w:r>
      <w:r w:rsidR="00B12CEA">
        <w:t>is</w:t>
      </w:r>
      <w:r w:rsidR="00533F90">
        <w:t xml:space="preserve"> impact </w:t>
      </w:r>
      <w:r w:rsidR="00B12CEA">
        <w:t>was</w:t>
      </w:r>
      <w:r w:rsidR="00533F90">
        <w:t xml:space="preserve"> modest. </w:t>
      </w:r>
      <w:r w:rsidR="00B75D7B" w:rsidRPr="00C15FC3">
        <w:t xml:space="preserve">A $10,000 </w:t>
      </w:r>
      <w:r w:rsidR="00404A6D">
        <w:t>decrease</w:t>
      </w:r>
      <w:r w:rsidR="00B75D7B" w:rsidRPr="00C15FC3">
        <w:t xml:space="preserve"> in </w:t>
      </w:r>
      <w:r w:rsidR="00533F90">
        <w:t xml:space="preserve">household </w:t>
      </w:r>
      <w:r w:rsidR="00B75D7B" w:rsidRPr="00C15FC3">
        <w:t>disposable income contributed to a 1</w:t>
      </w:r>
      <w:r w:rsidR="00F7113C">
        <w:t>%</w:t>
      </w:r>
      <w:r w:rsidR="00B75D7B" w:rsidRPr="00C15FC3">
        <w:t xml:space="preserve"> </w:t>
      </w:r>
      <w:r w:rsidR="00404A6D">
        <w:t>decline</w:t>
      </w:r>
      <w:r w:rsidR="00B75D7B" w:rsidRPr="00C15FC3">
        <w:t xml:space="preserve"> in the probability of </w:t>
      </w:r>
      <w:r>
        <w:t xml:space="preserve">having </w:t>
      </w:r>
      <w:r w:rsidR="00B75D7B" w:rsidRPr="00C15FC3">
        <w:t>access</w:t>
      </w:r>
      <w:r>
        <w:t xml:space="preserve"> to</w:t>
      </w:r>
      <w:r w:rsidR="00B75D7B" w:rsidRPr="00C15FC3">
        <w:t xml:space="preserve"> </w:t>
      </w:r>
      <w:r w:rsidR="00200E99">
        <w:t xml:space="preserve">the </w:t>
      </w:r>
      <w:r w:rsidR="00B75D7B" w:rsidRPr="00C15FC3">
        <w:t>internet</w:t>
      </w:r>
      <w:r w:rsidR="006F1B72">
        <w:t>, holding other characteristics constant</w:t>
      </w:r>
      <w:r w:rsidR="00B75D7B" w:rsidRPr="00C15FC3">
        <w:t xml:space="preserve">. </w:t>
      </w:r>
      <w:r w:rsidR="006A1020">
        <w:t>This small effect may</w:t>
      </w:r>
      <w:r w:rsidR="00200E99">
        <w:t>,</w:t>
      </w:r>
      <w:r w:rsidR="006A1020">
        <w:t xml:space="preserve"> </w:t>
      </w:r>
      <w:r w:rsidR="000B64D3">
        <w:t>in part</w:t>
      </w:r>
      <w:r w:rsidR="00200E99">
        <w:t>, reflect</w:t>
      </w:r>
      <w:r w:rsidR="0032093A">
        <w:t xml:space="preserve"> the role of </w:t>
      </w:r>
      <w:r w:rsidR="000B64D3">
        <w:t>telecommunications</w:t>
      </w:r>
      <w:r w:rsidR="00200E99">
        <w:t xml:space="preserve"> as an essential service, in </w:t>
      </w:r>
      <w:r w:rsidR="007E2A7A">
        <w:t xml:space="preserve">which spending is less sensitive to changes in </w:t>
      </w:r>
      <w:r w:rsidR="000B64D3">
        <w:t xml:space="preserve">income. BCARR research showed that, in 2021, </w:t>
      </w:r>
      <w:r w:rsidR="006A1020">
        <w:t xml:space="preserve">household </w:t>
      </w:r>
      <w:r w:rsidR="007E2A7A">
        <w:t xml:space="preserve">spending </w:t>
      </w:r>
      <w:r w:rsidR="000B64D3">
        <w:t xml:space="preserve">on telecommunications </w:t>
      </w:r>
      <w:r w:rsidR="0020239B">
        <w:t xml:space="preserve">was </w:t>
      </w:r>
      <w:r w:rsidR="000B64D3">
        <w:t>the fifth largest spending category as a share of disposable income, behind rent, groceries, health insurance and public</w:t>
      </w:r>
      <w:r w:rsidR="00C54A41">
        <w:t xml:space="preserve"> transport</w:t>
      </w:r>
      <w:sdt>
        <w:sdtPr>
          <w:id w:val="2142915726"/>
          <w:citation/>
        </w:sdtPr>
        <w:sdtContent>
          <w:r w:rsidR="000B64D3">
            <w:fldChar w:fldCharType="begin"/>
          </w:r>
          <w:r w:rsidR="000B64D3">
            <w:instrText xml:space="preserve"> CITATION BCA23 \l 3081 </w:instrText>
          </w:r>
          <w:r w:rsidR="000B64D3">
            <w:fldChar w:fldCharType="separate"/>
          </w:r>
          <w:r w:rsidR="00AB0A29">
            <w:rPr>
              <w:noProof/>
            </w:rPr>
            <w:t xml:space="preserve"> (BCARR 2023)</w:t>
          </w:r>
          <w:r w:rsidR="000B64D3">
            <w:fldChar w:fldCharType="end"/>
          </w:r>
        </w:sdtContent>
      </w:sdt>
      <w:r w:rsidR="000B64D3">
        <w:t xml:space="preserve">. </w:t>
      </w:r>
      <w:r w:rsidR="00173065">
        <w:t>The logistic regression estimates</w:t>
      </w:r>
      <w:r w:rsidR="0020239B">
        <w:t xml:space="preserve"> also</w:t>
      </w:r>
      <w:r w:rsidR="00173065">
        <w:t xml:space="preserve"> </w:t>
      </w:r>
      <w:r w:rsidR="00BF2BC8">
        <w:t>indicate</w:t>
      </w:r>
      <w:r w:rsidR="0020239B">
        <w:t>d</w:t>
      </w:r>
      <w:r w:rsidR="00173065">
        <w:t xml:space="preserve"> that</w:t>
      </w:r>
      <w:r w:rsidR="00BF2BC8">
        <w:t xml:space="preserve"> </w:t>
      </w:r>
      <w:r w:rsidR="00173065">
        <w:t>factors other th</w:t>
      </w:r>
      <w:r w:rsidR="00BF2BC8">
        <w:t>a</w:t>
      </w:r>
      <w:r w:rsidR="00173065">
        <w:t>n income, such as age</w:t>
      </w:r>
      <w:r w:rsidR="00DB2967">
        <w:t xml:space="preserve">, </w:t>
      </w:r>
      <w:r w:rsidR="0020239B">
        <w:t xml:space="preserve">were </w:t>
      </w:r>
      <w:r w:rsidR="00DB2967">
        <w:t>a more</w:t>
      </w:r>
      <w:r w:rsidR="00173065">
        <w:t xml:space="preserve"> significant </w:t>
      </w:r>
      <w:r w:rsidR="00DB2967">
        <w:t xml:space="preserve">driver for not having </w:t>
      </w:r>
      <w:r w:rsidR="00173065">
        <w:t xml:space="preserve">access to </w:t>
      </w:r>
      <w:r w:rsidR="00DB2967">
        <w:t xml:space="preserve">the </w:t>
      </w:r>
      <w:r w:rsidR="00173065">
        <w:t>internet</w:t>
      </w:r>
      <w:r w:rsidR="00DB2967">
        <w:t xml:space="preserve"> at home</w:t>
      </w:r>
      <w:r w:rsidR="00173065">
        <w:t xml:space="preserve">. </w:t>
      </w:r>
    </w:p>
    <w:p w14:paraId="2EE7A936" w14:textId="5E397A55" w:rsidR="00B75D7B" w:rsidRPr="00C15FC3" w:rsidRDefault="000B64D3" w:rsidP="00C15FC3">
      <w:r>
        <w:t>When controlling for other factors</w:t>
      </w:r>
      <w:r w:rsidRPr="00AA5276">
        <w:t xml:space="preserve">, </w:t>
      </w:r>
      <w:r w:rsidR="00E42EC9">
        <w:t>people living</w:t>
      </w:r>
      <w:r>
        <w:t xml:space="preserve"> in</w:t>
      </w:r>
      <w:r w:rsidR="00404A6D">
        <w:t xml:space="preserve"> less</w:t>
      </w:r>
      <w:r>
        <w:t xml:space="preserve"> advantaged areas had a </w:t>
      </w:r>
      <w:r w:rsidR="00404A6D">
        <w:t>lower</w:t>
      </w:r>
      <w:r>
        <w:t xml:space="preserve"> probability of </w:t>
      </w:r>
      <w:r w:rsidRPr="00AA5276">
        <w:t xml:space="preserve">having access to </w:t>
      </w:r>
      <w:r w:rsidR="00DB2967">
        <w:t xml:space="preserve">the </w:t>
      </w:r>
      <w:r w:rsidRPr="00AA5276">
        <w:t>internet</w:t>
      </w:r>
      <w:r>
        <w:t xml:space="preserve">, and </w:t>
      </w:r>
      <w:r w:rsidR="00341D5A">
        <w:t xml:space="preserve">were </w:t>
      </w:r>
      <w:r w:rsidR="00404A6D">
        <w:t>slower</w:t>
      </w:r>
      <w:r w:rsidR="00555EB9">
        <w:t xml:space="preserve"> </w:t>
      </w:r>
      <w:r>
        <w:t xml:space="preserve">to gain </w:t>
      </w:r>
      <w:r w:rsidR="006A1020">
        <w:t xml:space="preserve">access to the </w:t>
      </w:r>
      <w:r>
        <w:t xml:space="preserve">internet </w:t>
      </w:r>
      <w:r w:rsidR="00555EB9">
        <w:t xml:space="preserve">than </w:t>
      </w:r>
      <w:r w:rsidR="00E42EC9">
        <w:t>people living</w:t>
      </w:r>
      <w:r w:rsidR="00555EB9">
        <w:t xml:space="preserve"> in advantaged areas</w:t>
      </w:r>
      <w:r w:rsidR="00533F90">
        <w:t>.</w:t>
      </w:r>
      <w:r w:rsidR="00173065">
        <w:t xml:space="preserve"> Th</w:t>
      </w:r>
      <w:r w:rsidR="00B12CEA">
        <w:t>e</w:t>
      </w:r>
      <w:r w:rsidR="00173065">
        <w:t>s</w:t>
      </w:r>
      <w:r w:rsidR="00B12CEA">
        <w:t>e</w:t>
      </w:r>
      <w:r w:rsidR="00173065">
        <w:t xml:space="preserve"> impacts were</w:t>
      </w:r>
      <w:r w:rsidR="0020239B">
        <w:t>,</w:t>
      </w:r>
      <w:r w:rsidR="00173065">
        <w:t xml:space="preserve"> however, minor.</w:t>
      </w:r>
      <w:r w:rsidR="00341D5A">
        <w:t xml:space="preserve"> Modelling of HILDA data show, that, when controlling for other observable characteristics, </w:t>
      </w:r>
      <w:r w:rsidR="0074052F">
        <w:t>being located in</w:t>
      </w:r>
      <w:r w:rsidR="00173065">
        <w:t xml:space="preserve"> an area </w:t>
      </w:r>
      <w:r w:rsidR="0020239B">
        <w:t>with</w:t>
      </w:r>
      <w:r w:rsidR="00173065">
        <w:t xml:space="preserve"> a higher SEIFA index improved the likelihood of </w:t>
      </w:r>
      <w:r w:rsidR="00173065">
        <w:lastRenderedPageBreak/>
        <w:t xml:space="preserve">obtaining internet access </w:t>
      </w:r>
      <w:r w:rsidR="00341D5A">
        <w:t>and</w:t>
      </w:r>
      <w:r w:rsidR="00897AE0">
        <w:t xml:space="preserve"> </w:t>
      </w:r>
      <w:r w:rsidR="00B12CEA">
        <w:t xml:space="preserve">the speed of gaining internet access by only </w:t>
      </w:r>
      <w:r w:rsidR="00341D5A">
        <w:t>1</w:t>
      </w:r>
      <w:r w:rsidR="00B12CEA" w:rsidRPr="009545E4">
        <w:rPr>
          <w:color w:val="auto"/>
        </w:rPr>
        <w:t>%</w:t>
      </w:r>
      <w:r w:rsidR="00341D5A">
        <w:rPr>
          <w:color w:val="auto"/>
        </w:rPr>
        <w:t xml:space="preserve"> (</w:t>
      </w:r>
      <w:r w:rsidR="007A1672" w:rsidRPr="007A1672">
        <w:rPr>
          <w:i/>
          <w:color w:val="auto"/>
        </w:rPr>
        <w:fldChar w:fldCharType="begin"/>
      </w:r>
      <w:r w:rsidR="007A1672" w:rsidRPr="007A1672">
        <w:rPr>
          <w:i/>
          <w:color w:val="auto"/>
        </w:rPr>
        <w:instrText xml:space="preserve"> REF _Ref166678830 \h </w:instrText>
      </w:r>
      <w:r w:rsidR="007A1672" w:rsidRPr="007A1672">
        <w:rPr>
          <w:i/>
          <w:color w:val="auto"/>
        </w:rPr>
      </w:r>
      <w:r w:rsidR="007A1672">
        <w:rPr>
          <w:i/>
          <w:color w:val="auto"/>
        </w:rPr>
        <w:instrText xml:space="preserve"> \* MERGEFORMAT </w:instrText>
      </w:r>
      <w:r w:rsidR="007A1672" w:rsidRPr="007A1672">
        <w:rPr>
          <w:i/>
          <w:color w:val="auto"/>
        </w:rPr>
        <w:fldChar w:fldCharType="separate"/>
      </w:r>
      <w:r w:rsidR="00AB0A29" w:rsidRPr="00AB0A29">
        <w:rPr>
          <w:i/>
        </w:rPr>
        <w:t>Attachment B - Logistic regression</w:t>
      </w:r>
      <w:r w:rsidR="007A1672" w:rsidRPr="007A1672">
        <w:rPr>
          <w:i/>
          <w:color w:val="auto"/>
        </w:rPr>
        <w:fldChar w:fldCharType="end"/>
      </w:r>
      <w:r w:rsidR="00341D5A">
        <w:rPr>
          <w:color w:val="auto"/>
        </w:rPr>
        <w:t>;</w:t>
      </w:r>
      <w:r w:rsidR="007A1672">
        <w:rPr>
          <w:i/>
          <w:color w:val="auto"/>
        </w:rPr>
        <w:t xml:space="preserve"> </w:t>
      </w:r>
      <w:r w:rsidR="007A1672" w:rsidRPr="007A1672">
        <w:rPr>
          <w:i/>
          <w:color w:val="auto"/>
        </w:rPr>
        <w:fldChar w:fldCharType="begin"/>
      </w:r>
      <w:r w:rsidR="007A1672" w:rsidRPr="007A1672">
        <w:rPr>
          <w:i/>
          <w:color w:val="auto"/>
        </w:rPr>
        <w:instrText xml:space="preserve"> REF _Ref184824258 \h </w:instrText>
      </w:r>
      <w:r w:rsidR="007A1672" w:rsidRPr="007A1672">
        <w:rPr>
          <w:i/>
          <w:color w:val="auto"/>
        </w:rPr>
      </w:r>
      <w:r w:rsidR="007A1672" w:rsidRPr="007A1672">
        <w:rPr>
          <w:i/>
          <w:color w:val="auto"/>
        </w:rPr>
        <w:instrText xml:space="preserve"> \* MERGEFORMAT </w:instrText>
      </w:r>
      <w:r w:rsidR="007A1672" w:rsidRPr="007A1672">
        <w:rPr>
          <w:i/>
          <w:color w:val="auto"/>
        </w:rPr>
        <w:fldChar w:fldCharType="separate"/>
      </w:r>
      <w:r w:rsidR="00AB0A29" w:rsidRPr="00AB0A29">
        <w:rPr>
          <w:i/>
        </w:rPr>
        <w:t>Attachment C - Duration modelling</w:t>
      </w:r>
      <w:r w:rsidR="007A1672" w:rsidRPr="007A1672">
        <w:rPr>
          <w:i/>
          <w:color w:val="auto"/>
        </w:rPr>
        <w:fldChar w:fldCharType="end"/>
      </w:r>
      <w:r w:rsidR="00341D5A">
        <w:rPr>
          <w:color w:val="auto"/>
        </w:rPr>
        <w:t>)</w:t>
      </w:r>
      <w:r w:rsidR="00B12CEA" w:rsidRPr="009545E4">
        <w:rPr>
          <w:color w:val="auto"/>
        </w:rPr>
        <w:t>.</w:t>
      </w:r>
    </w:p>
    <w:p w14:paraId="08534467" w14:textId="174FBF6E" w:rsidR="00822601" w:rsidRDefault="00161F92" w:rsidP="00C15FC3">
      <w:pPr>
        <w:pStyle w:val="Heading2"/>
      </w:pPr>
      <w:bookmarkStart w:id="53" w:name="_Toc206498936"/>
      <w:r>
        <w:t>Australians with low</w:t>
      </w:r>
      <w:r w:rsidR="0080201B">
        <w:t>er</w:t>
      </w:r>
      <w:r>
        <w:t xml:space="preserve"> e</w:t>
      </w:r>
      <w:r w:rsidR="00BC71FC">
        <w:t>ducation</w:t>
      </w:r>
      <w:r w:rsidR="005A543F">
        <w:t>al attainment</w:t>
      </w:r>
      <w:bookmarkEnd w:id="53"/>
    </w:p>
    <w:p w14:paraId="7D73D757" w14:textId="76A033F3" w:rsidR="00A1455F" w:rsidRPr="00A1455F" w:rsidRDefault="00F946EF" w:rsidP="00D930DD">
      <w:pPr>
        <w:rPr>
          <w:lang w:val="en-US"/>
        </w:rPr>
      </w:pPr>
      <w:r>
        <w:t>P</w:t>
      </w:r>
      <w:r w:rsidRPr="009545E4">
        <w:t xml:space="preserve">eople </w:t>
      </w:r>
      <w:r>
        <w:t>with lower level</w:t>
      </w:r>
      <w:r w:rsidR="0020239B">
        <w:t>s</w:t>
      </w:r>
      <w:r>
        <w:t xml:space="preserve"> of educational attainment tended to be less digitally connected</w:t>
      </w:r>
      <w:r w:rsidR="000F71AB" w:rsidRPr="009545E4">
        <w:t xml:space="preserve"> </w:t>
      </w:r>
      <w:r w:rsidR="0025021B" w:rsidRPr="0026521A">
        <w:t>(</w:t>
      </w:r>
      <w:r w:rsidR="00BF1E05" w:rsidRPr="0026521A">
        <w:fldChar w:fldCharType="begin"/>
      </w:r>
      <w:r w:rsidR="00BF1E05" w:rsidRPr="00D67702">
        <w:instrText xml:space="preserve"> REF _Ref183684285 \h </w:instrText>
      </w:r>
      <w:r w:rsidR="00F455DE" w:rsidRPr="009545E4">
        <w:instrText xml:space="preserve"> \* MERGEFORMAT </w:instrText>
      </w:r>
      <w:r w:rsidR="00BF1E05" w:rsidRPr="0026521A">
        <w:fldChar w:fldCharType="separate"/>
      </w:r>
      <w:r w:rsidR="00AB0A29">
        <w:t xml:space="preserve">Figure </w:t>
      </w:r>
      <w:r w:rsidR="00AB0A29">
        <w:rPr>
          <w:noProof/>
        </w:rPr>
        <w:t>14</w:t>
      </w:r>
      <w:r w:rsidR="00BF1E05" w:rsidRPr="0026521A">
        <w:fldChar w:fldCharType="end"/>
      </w:r>
      <w:r w:rsidR="0025021B" w:rsidRPr="0026521A">
        <w:t>)</w:t>
      </w:r>
      <w:r w:rsidR="00BC71FC" w:rsidRPr="0026521A">
        <w:t>.</w:t>
      </w:r>
      <w:r>
        <w:t xml:space="preserve"> </w:t>
      </w:r>
      <w:r w:rsidR="00262014">
        <w:t xml:space="preserve">Even though </w:t>
      </w:r>
      <w:r w:rsidR="00AC5284">
        <w:t xml:space="preserve">the </w:t>
      </w:r>
      <w:r w:rsidR="0074052F">
        <w:t>share</w:t>
      </w:r>
      <w:r w:rsidR="002A4405">
        <w:t xml:space="preserve"> of Australians with a high school or lower qualification who lack internet access has</w:t>
      </w:r>
      <w:r w:rsidR="00262014">
        <w:t xml:space="preserve"> been steadily declining since 2010,</w:t>
      </w:r>
      <w:r w:rsidR="00897AE0">
        <w:t xml:space="preserve"> </w:t>
      </w:r>
      <w:r w:rsidR="002A4405">
        <w:t>it still reached</w:t>
      </w:r>
      <w:r w:rsidR="00897AE0">
        <w:t xml:space="preserve"> </w:t>
      </w:r>
      <w:r w:rsidR="00262014">
        <w:t>6</w:t>
      </w:r>
      <w:r w:rsidR="00822601">
        <w:t>%</w:t>
      </w:r>
      <w:r w:rsidR="00897AE0">
        <w:t xml:space="preserve"> </w:t>
      </w:r>
      <w:r w:rsidR="00E068CA">
        <w:t>in 2022</w:t>
      </w:r>
      <w:r>
        <w:t xml:space="preserve">. </w:t>
      </w:r>
      <w:r w:rsidR="00262014">
        <w:t>By comparison, only 3%</w:t>
      </w:r>
      <w:r>
        <w:t xml:space="preserve"> </w:t>
      </w:r>
      <w:r w:rsidR="00262014">
        <w:t xml:space="preserve">of </w:t>
      </w:r>
      <w:r>
        <w:t xml:space="preserve">those who had completed a </w:t>
      </w:r>
      <w:r w:rsidR="0074052F">
        <w:t>non-university</w:t>
      </w:r>
      <w:r>
        <w:t xml:space="preserve"> qualification did not have </w:t>
      </w:r>
      <w:r w:rsidR="00654BD7">
        <w:t>home internet</w:t>
      </w:r>
      <w:r>
        <w:t xml:space="preserve"> access </w:t>
      </w:r>
      <w:r w:rsidR="00262014">
        <w:t>in</w:t>
      </w:r>
      <w:r w:rsidR="00897AE0">
        <w:t xml:space="preserve"> </w:t>
      </w:r>
      <w:r>
        <w:t>2022</w:t>
      </w:r>
      <w:r w:rsidR="00FE4270" w:rsidRPr="00127128">
        <w:rPr>
          <w:lang w:val="en-US"/>
        </w:rPr>
        <w:t>.</w:t>
      </w:r>
      <w:r w:rsidR="00AC415A">
        <w:rPr>
          <w:lang w:val="en-US"/>
        </w:rPr>
        <w:t xml:space="preserve"> </w:t>
      </w:r>
      <w:r w:rsidR="0074052F">
        <w:rPr>
          <w:lang w:val="en-US"/>
        </w:rPr>
        <w:t>The share of Australian</w:t>
      </w:r>
      <w:r w:rsidR="003D1D89">
        <w:rPr>
          <w:lang w:val="en-US"/>
        </w:rPr>
        <w:t>s</w:t>
      </w:r>
      <w:r w:rsidR="0074052F">
        <w:rPr>
          <w:lang w:val="en-US"/>
        </w:rPr>
        <w:t xml:space="preserve"> with a university qualification </w:t>
      </w:r>
      <w:r w:rsidR="00A2336B">
        <w:rPr>
          <w:lang w:val="en-US"/>
        </w:rPr>
        <w:t>who</w:t>
      </w:r>
      <w:r w:rsidR="0074052F">
        <w:rPr>
          <w:lang w:val="en-US"/>
        </w:rPr>
        <w:t xml:space="preserve"> did not have access to the internet </w:t>
      </w:r>
      <w:r w:rsidR="00A2336B">
        <w:rPr>
          <w:lang w:val="en-US"/>
        </w:rPr>
        <w:t>was at</w:t>
      </w:r>
      <w:r w:rsidR="0074052F">
        <w:rPr>
          <w:lang w:val="en-US"/>
        </w:rPr>
        <w:t xml:space="preserve"> 0%</w:t>
      </w:r>
      <w:r w:rsidR="00A2336B">
        <w:rPr>
          <w:lang w:val="en-US"/>
        </w:rPr>
        <w:t xml:space="preserve"> in 2022</w:t>
      </w:r>
      <w:r w:rsidR="0074052F">
        <w:rPr>
          <w:lang w:val="en-US"/>
        </w:rPr>
        <w:t>.</w:t>
      </w:r>
    </w:p>
    <w:p w14:paraId="60192016" w14:textId="4B1B6AE6" w:rsidR="00822601" w:rsidRDefault="00822601" w:rsidP="00822601">
      <w:pPr>
        <w:pStyle w:val="Caption"/>
      </w:pPr>
      <w:bookmarkStart w:id="54" w:name="_Ref183684285"/>
      <w:bookmarkStart w:id="55" w:name="_Ref179804005"/>
      <w:r>
        <w:t xml:space="preserve">Figure </w:t>
      </w:r>
      <w:fldSimple w:instr=" SEQ Figure \* ARABIC ">
        <w:r w:rsidR="00AB0A29">
          <w:rPr>
            <w:noProof/>
          </w:rPr>
          <w:t>14</w:t>
        </w:r>
      </w:fldSimple>
      <w:bookmarkEnd w:id="54"/>
      <w:bookmarkEnd w:id="55"/>
      <w:r w:rsidR="0045530E">
        <w:rPr>
          <w:noProof/>
        </w:rPr>
        <w:t>:</w:t>
      </w:r>
      <w:r>
        <w:t xml:space="preserve"> Share of population without access to</w:t>
      </w:r>
      <w:r w:rsidR="00EA4C9E">
        <w:t xml:space="preserve"> the</w:t>
      </w:r>
      <w:r>
        <w:t xml:space="preserve"> internet by educational attainment</w:t>
      </w:r>
      <w:r w:rsidR="00D72C2D">
        <w:t xml:space="preserve">, </w:t>
      </w:r>
      <w:r w:rsidR="00F946EF">
        <w:t xml:space="preserve">2010 </w:t>
      </w:r>
      <w:r w:rsidR="00D72C2D">
        <w:t>to 2022</w:t>
      </w:r>
    </w:p>
    <w:p w14:paraId="3EF0D305" w14:textId="2B63AA35" w:rsidR="00822601" w:rsidRDefault="00955F54" w:rsidP="00822601">
      <w:pPr>
        <w:pStyle w:val="Sourcenotes"/>
        <w:jc w:val="center"/>
      </w:pPr>
      <w:r>
        <w:rPr>
          <w:noProof/>
        </w:rPr>
        <w:drawing>
          <wp:inline distT="0" distB="0" distL="0" distR="0" wp14:anchorId="7C868DDB" wp14:editId="10705FF2">
            <wp:extent cx="4238626" cy="2557463"/>
            <wp:effectExtent l="0" t="0" r="0" b="0"/>
            <wp:docPr id="38" name="Chart 38" descr="Figure 14 shows the change in the share of population without access to the internet by educational attainment over the 2010-2022 period. Even though the share of Australians with a high school or lower qualification who lack internet access has been steadily declining since 2010, it still reached 6% in 2022. By comparison, only 3% of those who had completed a non-university qualification did not have home internet access in 2022.">
              <a:extLst xmlns:a="http://schemas.openxmlformats.org/drawingml/2006/main">
                <a:ext uri="{FF2B5EF4-FFF2-40B4-BE49-F238E27FC236}">
                  <a16:creationId xmlns:a16="http://schemas.microsoft.com/office/drawing/2014/main" id="{00C97CF7-388C-4A38-BA56-A75DAC5C0F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Del="00955F54">
        <w:rPr>
          <w:noProof/>
        </w:rPr>
        <w:t xml:space="preserve"> </w:t>
      </w:r>
    </w:p>
    <w:p w14:paraId="37DC374A" w14:textId="77777777" w:rsidR="00822601" w:rsidRDefault="00822601" w:rsidP="00822601">
      <w:pPr>
        <w:pStyle w:val="Sourcenotes"/>
      </w:pPr>
      <w:r w:rsidRPr="005F794B">
        <w:t>Source</w:t>
      </w:r>
      <w:r>
        <w:t>:</w:t>
      </w:r>
      <w:r w:rsidRPr="005F794B">
        <w:t xml:space="preserve"> </w:t>
      </w:r>
      <w:r>
        <w:t>The HILDA Survey, Release 2</w:t>
      </w:r>
      <w:r>
        <w:rPr>
          <w:lang w:val="en-AU"/>
        </w:rPr>
        <w:t>2</w:t>
      </w:r>
      <w:r>
        <w:t>; BCARR calculations</w:t>
      </w:r>
      <w:r w:rsidRPr="005F794B">
        <w:t>.</w:t>
      </w:r>
    </w:p>
    <w:p w14:paraId="7A75A472" w14:textId="061DCC79" w:rsidR="00822601" w:rsidRDefault="00262014" w:rsidP="009545E4">
      <w:r>
        <w:rPr>
          <w:lang w:val="en-US"/>
        </w:rPr>
        <w:t xml:space="preserve">Our logistic regression modelling has shown that, </w:t>
      </w:r>
      <w:r>
        <w:t>w</w:t>
      </w:r>
      <w:r w:rsidR="00822601">
        <w:t>hen controlling for the other socioeconomic characteristics</w:t>
      </w:r>
      <w:r w:rsidR="000557FC">
        <w:t>,</w:t>
      </w:r>
      <w:r w:rsidR="00822601">
        <w:t xml:space="preserve"> </w:t>
      </w:r>
      <w:r w:rsidR="00BC71FC">
        <w:t xml:space="preserve">people </w:t>
      </w:r>
      <w:r w:rsidR="00924747">
        <w:t>w</w:t>
      </w:r>
      <w:r w:rsidR="00CD01B5">
        <w:t xml:space="preserve">ith </w:t>
      </w:r>
      <w:r w:rsidR="00265376">
        <w:t xml:space="preserve">a </w:t>
      </w:r>
      <w:r w:rsidR="0033679C">
        <w:t>high school or lower qualification</w:t>
      </w:r>
      <w:r w:rsidR="00CD01B5">
        <w:t xml:space="preserve"> </w:t>
      </w:r>
      <w:r w:rsidR="00FE4270">
        <w:t xml:space="preserve">had the lowest likelihood of </w:t>
      </w:r>
      <w:r w:rsidR="009A2874">
        <w:t>having internet access</w:t>
      </w:r>
      <w:r w:rsidR="00EB155D">
        <w:t xml:space="preserve"> of all educational </w:t>
      </w:r>
      <w:r w:rsidR="00BC6D15">
        <w:t xml:space="preserve">attainment </w:t>
      </w:r>
      <w:r w:rsidR="00EB155D">
        <w:t>groups</w:t>
      </w:r>
      <w:r w:rsidR="009A2874">
        <w:t>.</w:t>
      </w:r>
      <w:r w:rsidR="00FE4270">
        <w:t xml:space="preserve"> Compared to </w:t>
      </w:r>
      <w:r w:rsidR="00CD01B5">
        <w:t>this group</w:t>
      </w:r>
      <w:r w:rsidR="00FE4270">
        <w:t xml:space="preserve">, people </w:t>
      </w:r>
      <w:r w:rsidR="00822601" w:rsidRPr="00AC7A2C">
        <w:t xml:space="preserve">with </w:t>
      </w:r>
      <w:r w:rsidR="006B7A71">
        <w:t xml:space="preserve">a </w:t>
      </w:r>
      <w:r w:rsidR="00822601" w:rsidRPr="00AC7A2C">
        <w:t>university degree</w:t>
      </w:r>
      <w:r w:rsidR="006B7A71">
        <w:t xml:space="preserve"> were </w:t>
      </w:r>
      <w:r w:rsidR="00822601" w:rsidRPr="00AC7A2C">
        <w:t>8</w:t>
      </w:r>
      <w:r w:rsidR="00FE4270">
        <w:t xml:space="preserve">% </w:t>
      </w:r>
      <w:r w:rsidR="00CD01B5">
        <w:t xml:space="preserve">more likely to have an internet connection at home </w:t>
      </w:r>
      <w:r w:rsidR="00FE4270">
        <w:t xml:space="preserve">and people with </w:t>
      </w:r>
      <w:r w:rsidR="00C53535">
        <w:t xml:space="preserve">a </w:t>
      </w:r>
      <w:r w:rsidR="00FE4270">
        <w:t xml:space="preserve">non-university </w:t>
      </w:r>
      <w:r w:rsidR="00CD01B5">
        <w:t xml:space="preserve">qualification were </w:t>
      </w:r>
      <w:r w:rsidR="00FE4270">
        <w:t>4%</w:t>
      </w:r>
      <w:r w:rsidR="00CD01B5">
        <w:t xml:space="preserve"> more likely to have an internet connection</w:t>
      </w:r>
      <w:r w:rsidR="00FE4270">
        <w:t xml:space="preserve">. </w:t>
      </w:r>
    </w:p>
    <w:p w14:paraId="0E32958A" w14:textId="4AFECB7B" w:rsidR="009739B0" w:rsidRDefault="00AA7DDF">
      <w:pPr>
        <w:rPr>
          <w:noProof/>
        </w:rPr>
      </w:pPr>
      <w:r>
        <w:t>L</w:t>
      </w:r>
      <w:r w:rsidR="00822601">
        <w:t xml:space="preserve">ower </w:t>
      </w:r>
      <w:r w:rsidR="000557FC">
        <w:t xml:space="preserve">uptake of </w:t>
      </w:r>
      <w:r>
        <w:t xml:space="preserve">the </w:t>
      </w:r>
      <w:r w:rsidR="000557FC">
        <w:t>internet for less educated groups</w:t>
      </w:r>
      <w:r w:rsidR="00822601">
        <w:t xml:space="preserve"> could </w:t>
      </w:r>
      <w:r>
        <w:t xml:space="preserve">reflect </w:t>
      </w:r>
      <w:r w:rsidR="0033679C">
        <w:t>their</w:t>
      </w:r>
      <w:r w:rsidR="00822601">
        <w:t xml:space="preserve"> lower digital ability. In 2022, the digital ability component of the Australian Digital Inclusion Index </w:t>
      </w:r>
      <w:r w:rsidR="00EA4C9E">
        <w:t xml:space="preserve">score </w:t>
      </w:r>
      <w:r w:rsidR="00822601">
        <w:t xml:space="preserve">for </w:t>
      </w:r>
      <w:r w:rsidR="00EA4C9E">
        <w:t>people who</w:t>
      </w:r>
      <w:r w:rsidR="00822601">
        <w:t xml:space="preserve"> did not complete secondary school (39) was 26 points lower than the national average (65) </w:t>
      </w:r>
      <w:r w:rsidR="00822601">
        <w:rPr>
          <w:noProof/>
        </w:rPr>
        <w:t xml:space="preserve">(Thomas et al 2023). </w:t>
      </w:r>
      <w:r w:rsidR="0033679C">
        <w:rPr>
          <w:noProof/>
        </w:rPr>
        <w:t>Other</w:t>
      </w:r>
      <w:r w:rsidR="00EA4C9E">
        <w:rPr>
          <w:noProof/>
        </w:rPr>
        <w:t xml:space="preserve"> factors held</w:t>
      </w:r>
      <w:r w:rsidR="0033679C">
        <w:rPr>
          <w:noProof/>
        </w:rPr>
        <w:t xml:space="preserve"> constant, p</w:t>
      </w:r>
      <w:r w:rsidR="00DC2505" w:rsidRPr="009545E4">
        <w:rPr>
          <w:noProof/>
        </w:rPr>
        <w:t>eople</w:t>
      </w:r>
      <w:r w:rsidR="00822601">
        <w:rPr>
          <w:noProof/>
        </w:rPr>
        <w:t xml:space="preserve"> who </w:t>
      </w:r>
      <w:r w:rsidR="0033679C">
        <w:rPr>
          <w:noProof/>
        </w:rPr>
        <w:t>had a high school or lower qualification</w:t>
      </w:r>
      <w:r w:rsidR="00822601">
        <w:rPr>
          <w:noProof/>
        </w:rPr>
        <w:t xml:space="preserve"> were</w:t>
      </w:r>
      <w:r w:rsidR="00822601" w:rsidRPr="009545E4">
        <w:t xml:space="preserve"> </w:t>
      </w:r>
      <w:r w:rsidR="00DC2505" w:rsidRPr="009545E4">
        <w:rPr>
          <w:noProof/>
        </w:rPr>
        <w:t>also</w:t>
      </w:r>
      <w:r w:rsidR="00822601" w:rsidRPr="00DC2505">
        <w:rPr>
          <w:noProof/>
        </w:rPr>
        <w:t xml:space="preserve"> </w:t>
      </w:r>
      <w:r w:rsidR="00822601">
        <w:rPr>
          <w:noProof/>
        </w:rPr>
        <w:t>found to spend less on telecommunciations compared to their counterparts with higher educational attainm</w:t>
      </w:r>
      <w:r w:rsidR="002618E0">
        <w:rPr>
          <w:noProof/>
        </w:rPr>
        <w:t>e</w:t>
      </w:r>
      <w:r w:rsidR="00822601">
        <w:rPr>
          <w:noProof/>
        </w:rPr>
        <w:t>nt</w:t>
      </w:r>
      <w:sdt>
        <w:sdtPr>
          <w:rPr>
            <w:noProof/>
          </w:rPr>
          <w:id w:val="-1979834241"/>
          <w:citation/>
        </w:sdtPr>
        <w:sdtContent>
          <w:r w:rsidR="00822601" w:rsidRPr="009545E4">
            <w:fldChar w:fldCharType="begin"/>
          </w:r>
          <w:r w:rsidR="00822601">
            <w:rPr>
              <w:noProof/>
            </w:rPr>
            <w:instrText xml:space="preserve"> CITATION BCA23 \l 3081 </w:instrText>
          </w:r>
          <w:r w:rsidR="00822601" w:rsidRPr="009545E4">
            <w:fldChar w:fldCharType="separate"/>
          </w:r>
          <w:r w:rsidR="00AB0A29">
            <w:rPr>
              <w:noProof/>
            </w:rPr>
            <w:t xml:space="preserve"> (BCARR 2023)</w:t>
          </w:r>
          <w:r w:rsidR="00822601" w:rsidRPr="009545E4">
            <w:fldChar w:fldCharType="end"/>
          </w:r>
        </w:sdtContent>
      </w:sdt>
      <w:r w:rsidR="00822601">
        <w:rPr>
          <w:noProof/>
        </w:rPr>
        <w:t>.</w:t>
      </w:r>
    </w:p>
    <w:p w14:paraId="459F86CE" w14:textId="77777777" w:rsidR="009739B0" w:rsidRDefault="009739B0">
      <w:pPr>
        <w:suppressAutoHyphens w:val="0"/>
        <w:rPr>
          <w:noProof/>
        </w:rPr>
      </w:pPr>
      <w:r>
        <w:rPr>
          <w:noProof/>
        </w:rPr>
        <w:br w:type="page"/>
      </w:r>
    </w:p>
    <w:p w14:paraId="1403651B" w14:textId="71D0FAC7" w:rsidR="0033679C" w:rsidRDefault="00DD5EFA" w:rsidP="009545E4">
      <w:pPr>
        <w:pStyle w:val="Heading1"/>
      </w:pPr>
      <w:bookmarkStart w:id="56" w:name="_Toc167279199"/>
      <w:bookmarkStart w:id="57" w:name="_Toc206498937"/>
      <w:r w:rsidRPr="00FF5A3A">
        <w:lastRenderedPageBreak/>
        <w:t>Conclusion</w:t>
      </w:r>
      <w:bookmarkEnd w:id="56"/>
      <w:bookmarkEnd w:id="57"/>
    </w:p>
    <w:p w14:paraId="614A6F3C" w14:textId="25396318" w:rsidR="00B04203" w:rsidRDefault="0033679C" w:rsidP="00927DC0">
      <w:r>
        <w:t xml:space="preserve">Our analysis </w:t>
      </w:r>
      <w:r w:rsidR="00D67702">
        <w:t xml:space="preserve">has revealed that </w:t>
      </w:r>
      <w:r>
        <w:t xml:space="preserve">the share of Australians without </w:t>
      </w:r>
      <w:r w:rsidR="004B0EC4">
        <w:t xml:space="preserve">the </w:t>
      </w:r>
      <w:r>
        <w:t xml:space="preserve">internet at home </w:t>
      </w:r>
      <w:r w:rsidR="00D67702">
        <w:t xml:space="preserve">has </w:t>
      </w:r>
      <w:r w:rsidR="007C6982">
        <w:t xml:space="preserve">decreased </w:t>
      </w:r>
      <w:r>
        <w:t>significantly</w:t>
      </w:r>
      <w:r w:rsidR="00D67702">
        <w:t xml:space="preserve"> over the past decade. </w:t>
      </w:r>
      <w:r w:rsidR="004B0EC4">
        <w:t xml:space="preserve">HILDA data show that </w:t>
      </w:r>
      <w:r>
        <w:t xml:space="preserve">only 3% of the Australian population </w:t>
      </w:r>
      <w:r w:rsidR="004B0EC4">
        <w:t xml:space="preserve">did </w:t>
      </w:r>
      <w:r>
        <w:t>not have an internet connection at home</w:t>
      </w:r>
      <w:r w:rsidR="00BC6D15">
        <w:t xml:space="preserve"> in 2022</w:t>
      </w:r>
      <w:r>
        <w:t>, compared to 16% in 2010.</w:t>
      </w:r>
      <w:r w:rsidR="006D2E0D">
        <w:t xml:space="preserve"> </w:t>
      </w:r>
      <w:r>
        <w:t>Australians</w:t>
      </w:r>
      <w:r w:rsidR="006D2E0D">
        <w:t xml:space="preserve"> also</w:t>
      </w:r>
      <w:r>
        <w:t xml:space="preserve"> </w:t>
      </w:r>
      <w:r w:rsidR="00B04203">
        <w:t xml:space="preserve">increasingly </w:t>
      </w:r>
      <w:r>
        <w:t xml:space="preserve">view </w:t>
      </w:r>
      <w:r w:rsidR="004B0EC4">
        <w:t xml:space="preserve">the </w:t>
      </w:r>
      <w:r>
        <w:t>internet</w:t>
      </w:r>
      <w:r w:rsidR="00B04203">
        <w:t xml:space="preserve"> </w:t>
      </w:r>
      <w:r>
        <w:t>as an essential service</w:t>
      </w:r>
      <w:r w:rsidR="00B04203">
        <w:t xml:space="preserve">. </w:t>
      </w:r>
      <w:r>
        <w:t>In 2022, 74% of Australians considered</w:t>
      </w:r>
      <w:r w:rsidR="00B04203">
        <w:t xml:space="preserve"> </w:t>
      </w:r>
      <w:r>
        <w:t>internet access at home as being essential, and something that no household should have to go without.</w:t>
      </w:r>
    </w:p>
    <w:p w14:paraId="54AAE8ED" w14:textId="289BE42F" w:rsidR="00B14AB1" w:rsidRDefault="00A379A1" w:rsidP="00B14AB1">
      <w:r>
        <w:t>That said</w:t>
      </w:r>
      <w:r w:rsidR="00B04203">
        <w:t xml:space="preserve">, </w:t>
      </w:r>
      <w:r w:rsidR="00B04203" w:rsidRPr="00B04203">
        <w:t>persistent barriers to digital inclusion remain</w:t>
      </w:r>
      <w:r w:rsidR="00B04203">
        <w:t xml:space="preserve"> for some</w:t>
      </w:r>
      <w:r>
        <w:t xml:space="preserve"> Australians</w:t>
      </w:r>
      <w:r w:rsidR="00B04203" w:rsidRPr="00B04203">
        <w:t>.</w:t>
      </w:r>
      <w:r w:rsidR="00B04203">
        <w:t xml:space="preserve"> </w:t>
      </w:r>
      <w:r w:rsidR="00265376">
        <w:t xml:space="preserve">The </w:t>
      </w:r>
      <w:r w:rsidR="00C509EC">
        <w:t xml:space="preserve">less </w:t>
      </w:r>
      <w:r w:rsidR="00C92D41">
        <w:t>digitally connected</w:t>
      </w:r>
      <w:r w:rsidR="00C07961">
        <w:t xml:space="preserve"> </w:t>
      </w:r>
      <w:r w:rsidR="00265376">
        <w:t xml:space="preserve">groups </w:t>
      </w:r>
      <w:r w:rsidR="004B0EC4">
        <w:t>include</w:t>
      </w:r>
      <w:r w:rsidR="00B14AB1">
        <w:t>:</w:t>
      </w:r>
    </w:p>
    <w:p w14:paraId="5568E572" w14:textId="7F8DB577" w:rsidR="00B14AB1" w:rsidRPr="005C3B84" w:rsidRDefault="00E73A1F" w:rsidP="00B14AB1">
      <w:pPr>
        <w:pStyle w:val="Bullet1"/>
      </w:pPr>
      <w:r>
        <w:rPr>
          <w:lang w:val="en-AU"/>
        </w:rPr>
        <w:t>p</w:t>
      </w:r>
      <w:r w:rsidR="00B14AB1" w:rsidRPr="005C3B84">
        <w:rPr>
          <w:lang w:val="en-AU"/>
        </w:rPr>
        <w:t xml:space="preserve">eople </w:t>
      </w:r>
      <w:r w:rsidR="00B14AB1" w:rsidRPr="005C3B84">
        <w:t>aged 65</w:t>
      </w:r>
      <w:r w:rsidR="00B14AB1">
        <w:rPr>
          <w:lang w:val="en-AU"/>
        </w:rPr>
        <w:t xml:space="preserve"> years and older</w:t>
      </w:r>
    </w:p>
    <w:p w14:paraId="34373948" w14:textId="7A8882C8" w:rsidR="00B14AB1" w:rsidRPr="005C3B84" w:rsidRDefault="00B14AB1" w:rsidP="00B14AB1">
      <w:pPr>
        <w:pStyle w:val="Bullet1"/>
      </w:pPr>
      <w:r w:rsidRPr="005C3B84">
        <w:t xml:space="preserve">Aboriginal </w:t>
      </w:r>
      <w:r w:rsidRPr="005C3B84">
        <w:rPr>
          <w:lang w:val="en-US"/>
        </w:rPr>
        <w:t>and/</w:t>
      </w:r>
      <w:r w:rsidRPr="005C3B84">
        <w:t>or Torres Strait Islander</w:t>
      </w:r>
      <w:r>
        <w:rPr>
          <w:lang w:val="en-AU"/>
        </w:rPr>
        <w:t xml:space="preserve"> people</w:t>
      </w:r>
      <w:r w:rsidR="00A376C4">
        <w:rPr>
          <w:lang w:val="en-AU"/>
        </w:rPr>
        <w:t>s</w:t>
      </w:r>
    </w:p>
    <w:p w14:paraId="459D4417" w14:textId="7A7780A0" w:rsidR="00B14AB1" w:rsidRPr="005C3B84" w:rsidRDefault="00E73A1F" w:rsidP="00B14AB1">
      <w:pPr>
        <w:pStyle w:val="Bullet1"/>
      </w:pPr>
      <w:r>
        <w:rPr>
          <w:lang w:val="en-AU"/>
        </w:rPr>
        <w:t>n</w:t>
      </w:r>
      <w:r w:rsidR="00B14AB1" w:rsidRPr="005C3B84">
        <w:rPr>
          <w:lang w:val="en-AU"/>
        </w:rPr>
        <w:t>on-</w:t>
      </w:r>
      <w:r w:rsidR="00B14AB1" w:rsidRPr="005C3B84">
        <w:t>employed</w:t>
      </w:r>
      <w:r w:rsidR="00B14AB1" w:rsidRPr="005C3B84">
        <w:rPr>
          <w:lang w:val="en-AU"/>
        </w:rPr>
        <w:t xml:space="preserve"> people</w:t>
      </w:r>
    </w:p>
    <w:p w14:paraId="3D4A0464" w14:textId="55903EEB" w:rsidR="00B14AB1" w:rsidRPr="005C3B84" w:rsidRDefault="00E73A1F" w:rsidP="00B14AB1">
      <w:pPr>
        <w:pStyle w:val="Bullet1"/>
      </w:pPr>
      <w:r>
        <w:rPr>
          <w:lang w:val="en-AU"/>
        </w:rPr>
        <w:t>p</w:t>
      </w:r>
      <w:r w:rsidR="00B14AB1" w:rsidRPr="005C3B84">
        <w:rPr>
          <w:lang w:val="en-AU"/>
        </w:rPr>
        <w:t>eople with disability</w:t>
      </w:r>
    </w:p>
    <w:p w14:paraId="5B974898" w14:textId="19CA98A3" w:rsidR="00B14AB1" w:rsidRPr="005C3B84" w:rsidRDefault="00E73A1F" w:rsidP="00B14AB1">
      <w:pPr>
        <w:pStyle w:val="Bullet1"/>
      </w:pPr>
      <w:r>
        <w:rPr>
          <w:lang w:val="en-AU"/>
        </w:rPr>
        <w:t>r</w:t>
      </w:r>
      <w:proofErr w:type="spellStart"/>
      <w:r w:rsidR="00B14AB1" w:rsidRPr="005C3B84">
        <w:t>ural</w:t>
      </w:r>
      <w:proofErr w:type="spellEnd"/>
      <w:r w:rsidR="00B14AB1" w:rsidRPr="005C3B84">
        <w:t xml:space="preserve"> Australia</w:t>
      </w:r>
      <w:r w:rsidR="00B14AB1" w:rsidRPr="005C3B84">
        <w:rPr>
          <w:lang w:val="en-AU"/>
        </w:rPr>
        <w:t>ns</w:t>
      </w:r>
    </w:p>
    <w:p w14:paraId="55C8C802" w14:textId="360C0032" w:rsidR="00B14AB1" w:rsidRPr="005C3B84" w:rsidRDefault="00E73A1F" w:rsidP="00B14AB1">
      <w:pPr>
        <w:pStyle w:val="Bullet1"/>
      </w:pPr>
      <w:r>
        <w:rPr>
          <w:lang w:val="en-AU"/>
        </w:rPr>
        <w:t>l</w:t>
      </w:r>
      <w:r w:rsidR="00B14AB1" w:rsidRPr="005C3B84">
        <w:rPr>
          <w:lang w:val="en-AU"/>
        </w:rPr>
        <w:t>ow</w:t>
      </w:r>
      <w:r w:rsidR="00B14AB1" w:rsidRPr="005C3B84">
        <w:t xml:space="preserve"> incom</w:t>
      </w:r>
      <w:r w:rsidR="00B14AB1">
        <w:rPr>
          <w:lang w:val="en-AU"/>
        </w:rPr>
        <w:t>e households</w:t>
      </w:r>
    </w:p>
    <w:p w14:paraId="12ADD7EF" w14:textId="61409138" w:rsidR="00B14AB1" w:rsidRPr="00C02E30" w:rsidRDefault="00E73A1F" w:rsidP="00B14AB1">
      <w:pPr>
        <w:pStyle w:val="Bullet1"/>
      </w:pPr>
      <w:r>
        <w:rPr>
          <w:lang w:val="en-AU"/>
        </w:rPr>
        <w:t>p</w:t>
      </w:r>
      <w:r w:rsidR="00B14AB1">
        <w:rPr>
          <w:lang w:val="en-AU"/>
        </w:rPr>
        <w:t>eople living in a</w:t>
      </w:r>
      <w:r w:rsidR="00B14AB1" w:rsidRPr="005C3B84">
        <w:rPr>
          <w:lang w:val="en-AU"/>
        </w:rPr>
        <w:t xml:space="preserve">reas of </w:t>
      </w:r>
      <w:r w:rsidR="00B14AB1" w:rsidRPr="005C3B84">
        <w:t xml:space="preserve">socioeconomic </w:t>
      </w:r>
      <w:r w:rsidR="00B14AB1" w:rsidRPr="005C3B84">
        <w:rPr>
          <w:lang w:val="en-AU"/>
        </w:rPr>
        <w:t>dis</w:t>
      </w:r>
      <w:r w:rsidR="00B14AB1" w:rsidRPr="005C3B84">
        <w:t>advantage</w:t>
      </w:r>
    </w:p>
    <w:p w14:paraId="2DD970F7" w14:textId="66AE73A3" w:rsidR="00E73A1F" w:rsidRPr="00F93C3E" w:rsidRDefault="00E73A1F" w:rsidP="00B14AB1">
      <w:pPr>
        <w:pStyle w:val="Bullet1"/>
      </w:pPr>
      <w:r>
        <w:rPr>
          <w:lang w:val="en-AU"/>
        </w:rPr>
        <w:t>Australians with low</w:t>
      </w:r>
      <w:r w:rsidR="002A4405">
        <w:rPr>
          <w:lang w:val="en-AU"/>
        </w:rPr>
        <w:t>er</w:t>
      </w:r>
      <w:r>
        <w:rPr>
          <w:lang w:val="en-AU"/>
        </w:rPr>
        <w:t xml:space="preserve"> educational attainment.</w:t>
      </w:r>
    </w:p>
    <w:p w14:paraId="3217F1B1" w14:textId="052EBCDE" w:rsidR="00A96B1F" w:rsidRDefault="00E05286" w:rsidP="009545E4">
      <w:pPr>
        <w:pStyle w:val="Bullet1"/>
        <w:numPr>
          <w:ilvl w:val="0"/>
          <w:numId w:val="0"/>
        </w:numPr>
      </w:pPr>
      <w:r>
        <w:rPr>
          <w:lang w:val="en-AU"/>
        </w:rPr>
        <w:t>O</w:t>
      </w:r>
      <w:proofErr w:type="spellStart"/>
      <w:r w:rsidR="00A379A1">
        <w:t>ur</w:t>
      </w:r>
      <w:proofErr w:type="spellEnd"/>
      <w:r w:rsidR="00A379A1" w:rsidRPr="00971C69">
        <w:t xml:space="preserve"> research </w:t>
      </w:r>
      <w:r w:rsidR="00A379A1">
        <w:rPr>
          <w:lang w:val="en-AU"/>
        </w:rPr>
        <w:t xml:space="preserve">contributes to the </w:t>
      </w:r>
      <w:r w:rsidR="00A379A1">
        <w:t xml:space="preserve">evidence on </w:t>
      </w:r>
      <w:r w:rsidR="00A379A1" w:rsidRPr="00971C69">
        <w:t>digitally</w:t>
      </w:r>
      <w:r w:rsidR="00A379A1">
        <w:rPr>
          <w:lang w:val="en-AU"/>
        </w:rPr>
        <w:noBreakHyphen/>
      </w:r>
      <w:r w:rsidR="00A379A1" w:rsidRPr="00971C69">
        <w:t xml:space="preserve">excluded </w:t>
      </w:r>
      <w:r w:rsidR="00A379A1">
        <w:rPr>
          <w:lang w:val="en-AU"/>
        </w:rPr>
        <w:t xml:space="preserve">segments of </w:t>
      </w:r>
      <w:r w:rsidR="00D04202">
        <w:rPr>
          <w:lang w:val="en-AU"/>
        </w:rPr>
        <w:t xml:space="preserve">the </w:t>
      </w:r>
      <w:r w:rsidR="00A379A1">
        <w:rPr>
          <w:lang w:val="en-AU"/>
        </w:rPr>
        <w:t xml:space="preserve">Australian population </w:t>
      </w:r>
      <w:r>
        <w:rPr>
          <w:lang w:val="en-AU"/>
        </w:rPr>
        <w:t>to help inform policies</w:t>
      </w:r>
      <w:r w:rsidR="00A379A1">
        <w:t xml:space="preserve"> </w:t>
      </w:r>
      <w:r w:rsidR="00A379A1">
        <w:rPr>
          <w:lang w:val="en-AU"/>
        </w:rPr>
        <w:t xml:space="preserve">that </w:t>
      </w:r>
      <w:r>
        <w:rPr>
          <w:lang w:val="en-AU"/>
        </w:rPr>
        <w:t>target</w:t>
      </w:r>
      <w:r w:rsidR="00A379A1">
        <w:rPr>
          <w:lang w:val="en-AU"/>
        </w:rPr>
        <w:t xml:space="preserve"> </w:t>
      </w:r>
      <w:r w:rsidR="00A379A1">
        <w:t xml:space="preserve">digital </w:t>
      </w:r>
      <w:r w:rsidR="00A379A1" w:rsidRPr="00971C69">
        <w:t>connect</w:t>
      </w:r>
      <w:r w:rsidR="00A379A1">
        <w:t>edness</w:t>
      </w:r>
      <w:r w:rsidR="00A379A1" w:rsidRPr="00971C69">
        <w:t>.</w:t>
      </w:r>
      <w:r w:rsidR="00A379A1">
        <w:rPr>
          <w:lang w:val="en-AU"/>
        </w:rPr>
        <w:t xml:space="preserve"> Beyond descriptive </w:t>
      </w:r>
      <w:r w:rsidR="00E21BB1">
        <w:rPr>
          <w:lang w:val="en-AU"/>
        </w:rPr>
        <w:t>statistics</w:t>
      </w:r>
      <w:r w:rsidR="00A379A1">
        <w:rPr>
          <w:lang w:val="en-AU"/>
        </w:rPr>
        <w:t>, our analysis examines the i</w:t>
      </w:r>
      <w:r w:rsidR="00D04202">
        <w:rPr>
          <w:lang w:val="en-AU"/>
        </w:rPr>
        <w:t>nfluence</w:t>
      </w:r>
      <w:r w:rsidR="00A379A1">
        <w:rPr>
          <w:lang w:val="en-AU"/>
        </w:rPr>
        <w:t xml:space="preserve"> of particular characteristic</w:t>
      </w:r>
      <w:r w:rsidR="00D04202">
        <w:rPr>
          <w:lang w:val="en-AU"/>
        </w:rPr>
        <w:t>s</w:t>
      </w:r>
      <w:r w:rsidR="00A379A1">
        <w:rPr>
          <w:lang w:val="en-AU"/>
        </w:rPr>
        <w:t xml:space="preserve">, holding </w:t>
      </w:r>
      <w:proofErr w:type="gramStart"/>
      <w:r w:rsidR="00A379A1">
        <w:rPr>
          <w:lang w:val="en-AU"/>
        </w:rPr>
        <w:t>other</w:t>
      </w:r>
      <w:proofErr w:type="gramEnd"/>
      <w:r w:rsidR="00A379A1">
        <w:rPr>
          <w:lang w:val="en-AU"/>
        </w:rPr>
        <w:t xml:space="preserve"> observable factors constant. However, a</w:t>
      </w:r>
      <w:r w:rsidR="006D2E0D">
        <w:rPr>
          <w:lang w:val="en-AU"/>
        </w:rPr>
        <w:t xml:space="preserve">s people can be </w:t>
      </w:r>
      <w:r w:rsidR="00A379A1">
        <w:rPr>
          <w:lang w:val="en-AU"/>
        </w:rPr>
        <w:t xml:space="preserve">in </w:t>
      </w:r>
      <w:r w:rsidR="006D2E0D">
        <w:rPr>
          <w:lang w:val="en-AU"/>
        </w:rPr>
        <w:t>more than one of the groups listed above, o</w:t>
      </w:r>
      <w:proofErr w:type="spellStart"/>
      <w:r w:rsidR="006D2E0D">
        <w:t>ur</w:t>
      </w:r>
      <w:proofErr w:type="spellEnd"/>
      <w:r w:rsidR="006D2E0D">
        <w:t xml:space="preserve"> analysis</w:t>
      </w:r>
      <w:r w:rsidR="006D2E0D">
        <w:rPr>
          <w:lang w:val="en-AU"/>
        </w:rPr>
        <w:t xml:space="preserve"> also indicates that some Australians will have multiple </w:t>
      </w:r>
      <w:r w:rsidR="00A379A1">
        <w:rPr>
          <w:lang w:val="en-AU"/>
        </w:rPr>
        <w:t>barriers to internet access – such as being older, not employed and in a low</w:t>
      </w:r>
      <w:r w:rsidR="00B14AB1">
        <w:rPr>
          <w:lang w:val="en-AU"/>
        </w:rPr>
        <w:t>-</w:t>
      </w:r>
      <w:r w:rsidR="00A379A1">
        <w:rPr>
          <w:lang w:val="en-AU"/>
        </w:rPr>
        <w:t>income household</w:t>
      </w:r>
      <w:r w:rsidR="006D2E0D">
        <w:t>.</w:t>
      </w:r>
    </w:p>
    <w:p w14:paraId="5B9FDC81" w14:textId="77777777" w:rsidR="007B1DAA" w:rsidRDefault="002C0499" w:rsidP="00C509EC">
      <w:r>
        <w:t>Our</w:t>
      </w:r>
      <w:r w:rsidR="00C91D04">
        <w:t xml:space="preserve"> analysis is </w:t>
      </w:r>
      <w:r>
        <w:t xml:space="preserve">limited by the data </w:t>
      </w:r>
      <w:r w:rsidR="00C91D04">
        <w:t>that was available to us. Our primary data source, the</w:t>
      </w:r>
      <w:r>
        <w:t xml:space="preserve"> HILDA </w:t>
      </w:r>
      <w:r w:rsidR="00C91D04">
        <w:t xml:space="preserve">survey, </w:t>
      </w:r>
      <w:r>
        <w:t>collects information</w:t>
      </w:r>
      <w:r w:rsidR="00C91D04">
        <w:t xml:space="preserve"> only</w:t>
      </w:r>
      <w:r>
        <w:t xml:space="preserve"> on whether </w:t>
      </w:r>
      <w:r w:rsidR="00DE59CB">
        <w:t xml:space="preserve">or not a </w:t>
      </w:r>
      <w:r>
        <w:t xml:space="preserve">respondent had access </w:t>
      </w:r>
      <w:r w:rsidR="00EA4C9E">
        <w:t>to the internet</w:t>
      </w:r>
      <w:r w:rsidR="007B1DAA">
        <w:t>. It does not</w:t>
      </w:r>
      <w:r>
        <w:t xml:space="preserve"> specify</w:t>
      </w:r>
      <w:r w:rsidR="007B1DAA">
        <w:t xml:space="preserve"> the</w:t>
      </w:r>
      <w:r>
        <w:t xml:space="preserve"> frequency and intensity of </w:t>
      </w:r>
      <w:r w:rsidR="007B1DAA">
        <w:t xml:space="preserve">internet </w:t>
      </w:r>
      <w:r>
        <w:t xml:space="preserve">use, </w:t>
      </w:r>
      <w:r w:rsidR="007B1DAA">
        <w:t xml:space="preserve">the </w:t>
      </w:r>
      <w:r>
        <w:t>connection type, data allowance</w:t>
      </w:r>
      <w:r w:rsidR="00662504">
        <w:t>s</w:t>
      </w:r>
      <w:r>
        <w:t xml:space="preserve"> </w:t>
      </w:r>
      <w:r w:rsidR="00662504">
        <w:t>or the</w:t>
      </w:r>
      <w:r>
        <w:t xml:space="preserve"> speed or type of devices used to access </w:t>
      </w:r>
      <w:r w:rsidR="00DE59CB">
        <w:t xml:space="preserve">the </w:t>
      </w:r>
      <w:r>
        <w:t xml:space="preserve">internet. Having this additional information would allow more detailed and nuanced analysis of access </w:t>
      </w:r>
      <w:r w:rsidR="00EA4C9E">
        <w:t>to the internet</w:t>
      </w:r>
      <w:r w:rsidR="007B1DAA">
        <w:t>.</w:t>
      </w:r>
    </w:p>
    <w:p w14:paraId="1EDB2C76" w14:textId="5702F036" w:rsidR="00AC4723" w:rsidRDefault="00DE59CB" w:rsidP="00C509EC">
      <w:r>
        <w:t>We</w:t>
      </w:r>
      <w:r w:rsidR="00AC4723">
        <w:t xml:space="preserve"> were not able to supplement our analysis with the digital connectivity data from other </w:t>
      </w:r>
      <w:r w:rsidR="002A4405">
        <w:t xml:space="preserve">data </w:t>
      </w:r>
      <w:r w:rsidR="00AC4723">
        <w:t xml:space="preserve">sources. </w:t>
      </w:r>
      <w:r>
        <w:t xml:space="preserve">The </w:t>
      </w:r>
      <w:r w:rsidR="00AC4723">
        <w:t xml:space="preserve">Census </w:t>
      </w:r>
      <w:r>
        <w:t xml:space="preserve">of Population and Housing </w:t>
      </w:r>
      <w:r w:rsidR="00AC4723">
        <w:t>stopped collect</w:t>
      </w:r>
      <w:r>
        <w:t>ing</w:t>
      </w:r>
      <w:r w:rsidR="00AC4723">
        <w:t xml:space="preserve"> information on </w:t>
      </w:r>
      <w:r w:rsidR="00EB2CA3">
        <w:t xml:space="preserve">access to the </w:t>
      </w:r>
      <w:r w:rsidR="00AC4723">
        <w:t xml:space="preserve">internet in 2016. </w:t>
      </w:r>
      <w:r>
        <w:t>Other longitudinal surveys, such as t</w:t>
      </w:r>
      <w:r w:rsidR="00AC4723">
        <w:t>he Longitudinal Study of Indigenous Children (LSIC) and the Longitudinal Study of Australian Children (LS</w:t>
      </w:r>
      <w:r w:rsidR="00EB2CA3">
        <w:t>AC</w:t>
      </w:r>
      <w:r w:rsidR="00AC4723">
        <w:t>) ceased collecting information on children</w:t>
      </w:r>
      <w:r w:rsidR="0080201B">
        <w:t>’</w:t>
      </w:r>
      <w:r w:rsidR="00AC4723">
        <w:t>s use of digital technologies in 2019 and 2014</w:t>
      </w:r>
      <w:r>
        <w:t>,</w:t>
      </w:r>
      <w:r w:rsidR="00AC4723">
        <w:t xml:space="preserve"> respectively. This makes </w:t>
      </w:r>
      <w:r>
        <w:t xml:space="preserve">the </w:t>
      </w:r>
      <w:r w:rsidR="00AC4723">
        <w:t xml:space="preserve">monitoring of groups </w:t>
      </w:r>
      <w:r>
        <w:t>without</w:t>
      </w:r>
      <w:r w:rsidR="00AC4723">
        <w:t xml:space="preserve"> internet access much more difficult. While not</w:t>
      </w:r>
      <w:r w:rsidR="00EB2CA3">
        <w:t xml:space="preserve"> free of limitations, </w:t>
      </w:r>
      <w:r>
        <w:t xml:space="preserve">the </w:t>
      </w:r>
      <w:r w:rsidR="00EB2CA3">
        <w:t>HILDA</w:t>
      </w:r>
      <w:r>
        <w:t xml:space="preserve"> survey</w:t>
      </w:r>
      <w:r w:rsidR="00EB2CA3">
        <w:t xml:space="preserve"> data </w:t>
      </w:r>
      <w:r w:rsidR="00AC4723">
        <w:t>and this study provide unique insights in this regard.</w:t>
      </w:r>
    </w:p>
    <w:p w14:paraId="718AEF44" w14:textId="36310515" w:rsidR="00E73A1F" w:rsidRDefault="00E73A1F" w:rsidP="00C509EC"/>
    <w:p w14:paraId="119CB832" w14:textId="37F7A195" w:rsidR="00E73A1F" w:rsidRDefault="00E73A1F" w:rsidP="00474F5E">
      <w:pPr>
        <w:pStyle w:val="Heading2"/>
      </w:pPr>
      <w:bookmarkStart w:id="58" w:name="_Toc201247455"/>
      <w:bookmarkStart w:id="59" w:name="_Toc206498938"/>
      <w:r>
        <w:t>Acknowledgement</w:t>
      </w:r>
      <w:bookmarkEnd w:id="58"/>
      <w:bookmarkEnd w:id="59"/>
    </w:p>
    <w:p w14:paraId="59457E69" w14:textId="6B90FD47" w:rsidR="00C509EC" w:rsidRDefault="00E73A1F">
      <w:pPr>
        <w:suppressAutoHyphens w:val="0"/>
      </w:pPr>
      <w:r>
        <w:t xml:space="preserve">We would like to acknowledge and thank Professor Robert Breunig for his advice and expertise </w:t>
      </w:r>
      <w:r w:rsidR="0010290F">
        <w:t>in his</w:t>
      </w:r>
      <w:r>
        <w:t xml:space="preserve"> peer review of </w:t>
      </w:r>
      <w:r w:rsidR="0010290F">
        <w:t>this</w:t>
      </w:r>
      <w:r>
        <w:t xml:space="preserve"> analysis.</w:t>
      </w:r>
      <w:r w:rsidR="00C509EC">
        <w:br w:type="page"/>
      </w:r>
    </w:p>
    <w:bookmarkStart w:id="60" w:name="_Toc206498939" w:displacedByCustomXml="next"/>
    <w:bookmarkStart w:id="61" w:name="_Toc167279200" w:displacedByCustomXml="next"/>
    <w:sdt>
      <w:sdtPr>
        <w:rPr>
          <w:rFonts w:asciiTheme="minorHAnsi" w:eastAsiaTheme="minorHAnsi" w:hAnsiTheme="minorHAnsi" w:cstheme="minorBidi"/>
          <w:color w:val="000000" w:themeColor="text1"/>
          <w:sz w:val="22"/>
          <w:szCs w:val="22"/>
        </w:rPr>
        <w:id w:val="-505132654"/>
        <w:docPartObj>
          <w:docPartGallery w:val="Bibliographies"/>
          <w:docPartUnique/>
        </w:docPartObj>
      </w:sdtPr>
      <w:sdtContent>
        <w:p w14:paraId="5A0F704A" w14:textId="7BEAF26F" w:rsidR="00FA34A8" w:rsidRDefault="002A4405">
          <w:pPr>
            <w:pStyle w:val="Heading1"/>
          </w:pPr>
          <w:r>
            <w:t>References</w:t>
          </w:r>
          <w:bookmarkEnd w:id="61"/>
          <w:bookmarkEnd w:id="60"/>
        </w:p>
        <w:sdt>
          <w:sdtPr>
            <w:id w:val="111145805"/>
            <w:bibliography/>
          </w:sdtPr>
          <w:sdtContent>
            <w:p w14:paraId="7B7D05F6" w14:textId="77777777" w:rsidR="00AB0A29" w:rsidRDefault="00FA34A8" w:rsidP="00AB0A29">
              <w:pPr>
                <w:pStyle w:val="Bibliography"/>
                <w:ind w:left="720" w:hanging="720"/>
                <w:rPr>
                  <w:noProof/>
                  <w:sz w:val="24"/>
                  <w:szCs w:val="24"/>
                </w:rPr>
              </w:pPr>
              <w:r>
                <w:fldChar w:fldCharType="begin"/>
              </w:r>
              <w:r>
                <w:instrText xml:space="preserve"> BIBLIOGRAPHY </w:instrText>
              </w:r>
              <w:r>
                <w:fldChar w:fldCharType="separate"/>
              </w:r>
              <w:r w:rsidR="00AB0A29">
                <w:rPr>
                  <w:noProof/>
                </w:rPr>
                <w:t xml:space="preserve">Office of the eSafety Commissioner. 2018. </w:t>
              </w:r>
              <w:r w:rsidR="00AB0A29">
                <w:rPr>
                  <w:i/>
                  <w:iCs/>
                  <w:noProof/>
                </w:rPr>
                <w:t>Understanding the digital behaviours of older Australian. Summary of national survey and qualitative research.</w:t>
              </w:r>
              <w:r w:rsidR="00AB0A29">
                <w:rPr>
                  <w:noProof/>
                </w:rPr>
                <w:t xml:space="preserve"> https://www.esafety.gov.au/sites/default/files/2019-08/Understanding-digital-behaviours-older-Australians-summary-report-2018.pdf?v=1727666244154.</w:t>
              </w:r>
            </w:p>
            <w:p w14:paraId="065AA98E" w14:textId="77777777" w:rsidR="00AB0A29" w:rsidRDefault="00AB0A29" w:rsidP="00AB0A29">
              <w:pPr>
                <w:pStyle w:val="Bibliography"/>
                <w:ind w:left="720" w:hanging="720"/>
                <w:rPr>
                  <w:noProof/>
                </w:rPr>
              </w:pPr>
              <w:r>
                <w:rPr>
                  <w:noProof/>
                </w:rPr>
                <w:t xml:space="preserve">ACMA. 2024. </w:t>
              </w:r>
              <w:r>
                <w:rPr>
                  <w:i/>
                  <w:iCs/>
                  <w:noProof/>
                </w:rPr>
                <w:t>Communications and media in Australia: How we use internet.</w:t>
              </w:r>
              <w:r>
                <w:rPr>
                  <w:noProof/>
                </w:rPr>
                <w:t xml:space="preserve"> https://www.acma.gov.au/sites/default/files/2024-12/How%20we%20use%20the%20internet%20-%20Executive%20summary%20and%20key%20findings.pdf.</w:t>
              </w:r>
            </w:p>
            <w:p w14:paraId="5F275160" w14:textId="77777777" w:rsidR="00AB0A29" w:rsidRDefault="00AB0A29" w:rsidP="00AB0A29">
              <w:pPr>
                <w:pStyle w:val="Bibliography"/>
                <w:ind w:left="720" w:hanging="720"/>
                <w:rPr>
                  <w:noProof/>
                </w:rPr>
              </w:pPr>
              <w:r>
                <w:rPr>
                  <w:noProof/>
                </w:rPr>
                <w:t xml:space="preserve">Ali M.A., Alam K., Taylor B., Rafiq S. 2019. “Do income distribution and socio-economic inequality affect ICT affordability? Evidence from Australian household panel. Evidence from Australian household panel data.” </w:t>
              </w:r>
              <w:r>
                <w:rPr>
                  <w:i/>
                  <w:iCs/>
                  <w:noProof/>
                </w:rPr>
                <w:t>Economic Analysis and Policy</w:t>
              </w:r>
              <w:r>
                <w:rPr>
                  <w:noProof/>
                </w:rPr>
                <w:t xml:space="preserve"> 317-328.</w:t>
              </w:r>
            </w:p>
            <w:p w14:paraId="0269B0D6" w14:textId="77777777" w:rsidR="00AB0A29" w:rsidRDefault="00AB0A29" w:rsidP="00AB0A29">
              <w:pPr>
                <w:pStyle w:val="Bibliography"/>
                <w:ind w:left="720" w:hanging="720"/>
                <w:rPr>
                  <w:noProof/>
                </w:rPr>
              </w:pPr>
              <w:r>
                <w:rPr>
                  <w:noProof/>
                </w:rPr>
                <w:t xml:space="preserve">Anwar, M., I. S. Areni, N. Fadilah, Indrabayu, and K. A Erika. 2023. “Inclusive digital health: Empowering people with disabilities.” </w:t>
              </w:r>
              <w:r>
                <w:rPr>
                  <w:i/>
                  <w:iCs/>
                  <w:noProof/>
                </w:rPr>
                <w:t>Partnership for Australia-Indonesia Research (PAIR).</w:t>
              </w:r>
              <w:r>
                <w:rPr>
                  <w:noProof/>
                </w:rPr>
                <w:t xml:space="preserve"> </w:t>
              </w:r>
            </w:p>
            <w:p w14:paraId="2BB1B6DE" w14:textId="77777777" w:rsidR="00AB0A29" w:rsidRDefault="00AB0A29" w:rsidP="00AB0A29">
              <w:pPr>
                <w:pStyle w:val="Bibliography"/>
                <w:ind w:left="720" w:hanging="720"/>
                <w:rPr>
                  <w:noProof/>
                </w:rPr>
              </w:pPr>
              <w:r>
                <w:rPr>
                  <w:noProof/>
                </w:rPr>
                <w:t>Australian Digital Inclusion Alliance. 2020. “A National Digital Inclusion Roadmap.” https://www.digitalinclusion.org.au/wp-content/uploads/2020/10/ADIA-A-National-Digital-Inclusion-Roadmap.pdf.</w:t>
              </w:r>
            </w:p>
            <w:p w14:paraId="5BC1342C" w14:textId="77777777" w:rsidR="00AB0A29" w:rsidRDefault="00AB0A29" w:rsidP="00AB0A29">
              <w:pPr>
                <w:pStyle w:val="Bibliography"/>
                <w:ind w:left="720" w:hanging="720"/>
                <w:rPr>
                  <w:noProof/>
                </w:rPr>
              </w:pPr>
              <w:r>
                <w:rPr>
                  <w:noProof/>
                </w:rPr>
                <w:t xml:space="preserve">BCARR. 2023. </w:t>
              </w:r>
              <w:r>
                <w:rPr>
                  <w:i/>
                  <w:iCs/>
                  <w:noProof/>
                </w:rPr>
                <w:t>Australian households and the affordability of telecommunications. Evidence from Household Income and Labour Dynamics in Australia (HILDA) data.</w:t>
              </w:r>
              <w:r>
                <w:rPr>
                  <w:noProof/>
                </w:rPr>
                <w:t xml:space="preserve"> https://www.infrastructure.gov.au/sites/default/files/documents/australian-households_-affordability-telecommunications-evidence-household-income-labour-dynamics-australia-hilda-data-working-paper-november2023.pdf.</w:t>
              </w:r>
            </w:p>
            <w:p w14:paraId="1DFB5E71" w14:textId="77777777" w:rsidR="00AB0A29" w:rsidRDefault="00AB0A29" w:rsidP="00AB0A29">
              <w:pPr>
                <w:pStyle w:val="Bibliography"/>
                <w:ind w:left="720" w:hanging="720"/>
                <w:rPr>
                  <w:noProof/>
                </w:rPr>
              </w:pPr>
              <w:r>
                <w:rPr>
                  <w:noProof/>
                </w:rPr>
                <w:t>BCARR. 2024. “Telecommunications affordability and access for First Nations households: Learnings from the HILDA survey.” https://www.infrastructure.gov.au/sites/default/files/documents/telco-affordability-access-first-nations-households-june-2024-hilda.pdf.</w:t>
              </w:r>
            </w:p>
            <w:p w14:paraId="4F62E273" w14:textId="77777777" w:rsidR="00AB0A29" w:rsidRDefault="00AB0A29" w:rsidP="00AB0A29">
              <w:pPr>
                <w:pStyle w:val="Bibliography"/>
                <w:ind w:left="720" w:hanging="720"/>
                <w:rPr>
                  <w:noProof/>
                </w:rPr>
              </w:pPr>
              <w:r>
                <w:rPr>
                  <w:noProof/>
                </w:rPr>
                <w:t xml:space="preserve">Cleves M., Gould W., Marchenko Y. 2016. </w:t>
              </w:r>
              <w:r>
                <w:rPr>
                  <w:i/>
                  <w:iCs/>
                  <w:noProof/>
                </w:rPr>
                <w:t>An Introduction to Survival Analysis Using Stata, Revised Third Edition.</w:t>
              </w:r>
              <w:r>
                <w:rPr>
                  <w:noProof/>
                </w:rPr>
                <w:t xml:space="preserve"> US: Stata Press.</w:t>
              </w:r>
            </w:p>
            <w:p w14:paraId="1F9647F8" w14:textId="77777777" w:rsidR="00AB0A29" w:rsidRDefault="00AB0A29" w:rsidP="00AB0A29">
              <w:pPr>
                <w:pStyle w:val="Bibliography"/>
                <w:ind w:left="720" w:hanging="720"/>
                <w:rPr>
                  <w:noProof/>
                </w:rPr>
              </w:pPr>
              <w:r>
                <w:rPr>
                  <w:noProof/>
                </w:rPr>
                <w:t>Denzer, M., T. Schank, and R. Upward. 2021. “Does the internet increase the job finding rate? Evidence from a period of expansion in internet use.” doi:https://doi.org/10.1016/j.infoecopol.2020.100900.</w:t>
              </w:r>
            </w:p>
            <w:p w14:paraId="6353C80A" w14:textId="77777777" w:rsidR="00AB0A29" w:rsidRDefault="00AB0A29" w:rsidP="00AB0A29">
              <w:pPr>
                <w:pStyle w:val="Bibliography"/>
                <w:ind w:left="720" w:hanging="720"/>
                <w:rPr>
                  <w:noProof/>
                </w:rPr>
              </w:pPr>
              <w:r>
                <w:rPr>
                  <w:noProof/>
                </w:rPr>
                <w:t>Good Things Australia. 2024. “Australian attitudes to getting online 2024. Consumer research by Good Things Australia. October 2024.” https://goodthingsaustralia.org/wp-content/uploads/2024/10/Aus-Attitudes-to-Getting-Online-Report-2024-.pdf.</w:t>
              </w:r>
            </w:p>
            <w:p w14:paraId="202E0465" w14:textId="77777777" w:rsidR="00AB0A29" w:rsidRDefault="00AB0A29" w:rsidP="00AB0A29">
              <w:pPr>
                <w:pStyle w:val="Bibliography"/>
                <w:ind w:left="720" w:hanging="720"/>
                <w:rPr>
                  <w:noProof/>
                </w:rPr>
              </w:pPr>
              <w:r>
                <w:rPr>
                  <w:noProof/>
                </w:rPr>
                <w:t xml:space="preserve">Kenny R., Kenny Ch., Gehan Z. 2023. “What Drives Broadband Traffic.” </w:t>
              </w:r>
              <w:r>
                <w:rPr>
                  <w:i/>
                  <w:iCs/>
                  <w:noProof/>
                </w:rPr>
                <w:t>Telecommunications Policy</w:t>
              </w:r>
              <w:r>
                <w:rPr>
                  <w:noProof/>
                </w:rPr>
                <w:t xml:space="preserve"> Volume 47, Issue 9.</w:t>
              </w:r>
            </w:p>
            <w:p w14:paraId="206B6B96" w14:textId="77777777" w:rsidR="00AB0A29" w:rsidRDefault="00AB0A29" w:rsidP="00AB0A29">
              <w:pPr>
                <w:pStyle w:val="Bibliography"/>
                <w:ind w:left="720" w:hanging="720"/>
                <w:rPr>
                  <w:noProof/>
                </w:rPr>
              </w:pPr>
              <w:r>
                <w:rPr>
                  <w:noProof/>
                </w:rPr>
                <w:t>Moxley, J., J. Sharit, and S. J. Czaja. 2022. “The Factors Influencing Older Adults’ Decisions Surrounding Adoption of Technology: Quantitative Experimental Study.” doi:https://doi.org/10.2196%2F39890.</w:t>
              </w:r>
            </w:p>
            <w:p w14:paraId="540B2B9D" w14:textId="77777777" w:rsidR="00AB0A29" w:rsidRDefault="00AB0A29" w:rsidP="00AB0A29">
              <w:pPr>
                <w:pStyle w:val="Bibliography"/>
                <w:ind w:left="720" w:hanging="720"/>
                <w:rPr>
                  <w:noProof/>
                </w:rPr>
              </w:pPr>
              <w:r>
                <w:rPr>
                  <w:noProof/>
                </w:rPr>
                <w:t xml:space="preserve">Nicole Watson, Mark Wooden. 2010. “THe HILDA Survey: Progress and Future Developments.” </w:t>
              </w:r>
              <w:r>
                <w:rPr>
                  <w:i/>
                  <w:iCs/>
                  <w:noProof/>
                </w:rPr>
                <w:t>Australian Economic Review</w:t>
              </w:r>
              <w:r>
                <w:rPr>
                  <w:noProof/>
                </w:rPr>
                <w:t xml:space="preserve"> 326-336.</w:t>
              </w:r>
            </w:p>
            <w:p w14:paraId="4B9502DF" w14:textId="77777777" w:rsidR="00AB0A29" w:rsidRDefault="00AB0A29" w:rsidP="00AB0A29">
              <w:pPr>
                <w:pStyle w:val="Bibliography"/>
                <w:ind w:left="720" w:hanging="720"/>
                <w:rPr>
                  <w:noProof/>
                </w:rPr>
              </w:pPr>
              <w:r>
                <w:rPr>
                  <w:noProof/>
                </w:rPr>
                <w:t>Regional Telecommunications Review. 2024. “2024 Regional Telecommunications Review.” doi:https://www.infrastructure.gov.au/sites/default/files/documents/2024-regional-telecommunications-review.pdf.</w:t>
              </w:r>
            </w:p>
            <w:p w14:paraId="2E9C00E0" w14:textId="77777777" w:rsidR="00AB0A29" w:rsidRDefault="00AB0A29" w:rsidP="00AB0A29">
              <w:pPr>
                <w:pStyle w:val="Bibliography"/>
                <w:ind w:left="720" w:hanging="720"/>
                <w:rPr>
                  <w:noProof/>
                </w:rPr>
              </w:pPr>
              <w:r>
                <w:rPr>
                  <w:noProof/>
                </w:rPr>
                <w:t xml:space="preserve">Summerfield M., Garrard B., Kamath R., Macalalad N., Nesa M., Watson N., Wilkins R., Wooden M. 2023. </w:t>
              </w:r>
              <w:r>
                <w:rPr>
                  <w:i/>
                  <w:iCs/>
                  <w:noProof/>
                </w:rPr>
                <w:t>HILDA User Manual – Release 22.</w:t>
              </w:r>
              <w:r>
                <w:rPr>
                  <w:noProof/>
                </w:rPr>
                <w:t xml:space="preserve"> https://melbourneinstitute.unimelb.edu.au/__data/assets/pdf_file/0020/4815110/HILDA-User-Manual-Release-22.0.pdf.</w:t>
              </w:r>
            </w:p>
            <w:p w14:paraId="31DA5F60" w14:textId="77777777" w:rsidR="00AB0A29" w:rsidRDefault="00AB0A29" w:rsidP="00AB0A29">
              <w:pPr>
                <w:pStyle w:val="Bibliography"/>
                <w:ind w:left="720" w:hanging="720"/>
                <w:rPr>
                  <w:noProof/>
                </w:rPr>
              </w:pPr>
              <w:r>
                <w:rPr>
                  <w:noProof/>
                </w:rPr>
                <w:lastRenderedPageBreak/>
                <w:t xml:space="preserve">Thomas J., McCosker, A., Parkinson, S. Hegarty, K., Featherstone, D., Kennedy, J. Holcombe-James, I., Ormond-Parker, L. , Ganley, L. 2023. </w:t>
              </w:r>
              <w:r>
                <w:rPr>
                  <w:i/>
                  <w:iCs/>
                  <w:noProof/>
                </w:rPr>
                <w:t>Measuring Australia's Digital Divide: Australian Digital Inclusion Index 2023.</w:t>
              </w:r>
              <w:r>
                <w:rPr>
                  <w:noProof/>
                </w:rPr>
                <w:t xml:space="preserve"> https://www.digitalinclusionindex.org.au/.</w:t>
              </w:r>
            </w:p>
            <w:p w14:paraId="2189C317" w14:textId="77777777" w:rsidR="00AB0A29" w:rsidRDefault="00AB0A29" w:rsidP="00AB0A29">
              <w:pPr>
                <w:pStyle w:val="Bibliography"/>
                <w:ind w:left="720" w:hanging="720"/>
                <w:rPr>
                  <w:noProof/>
                </w:rPr>
              </w:pPr>
              <w:r>
                <w:rPr>
                  <w:noProof/>
                </w:rPr>
                <w:t>Thomas, J., J. Barraket, S. Ewing, Ch. Wilson, E. Rennie, and J. MacDonald T. Tucker. 2017. “Measuring Australia’s Digital Divide: The Australian Digital Inclusion Index 2017.” doi:http://www.dx.doi.org/10.4225/50/596473db69505.</w:t>
              </w:r>
            </w:p>
            <w:p w14:paraId="074661A8" w14:textId="77777777" w:rsidR="00FA34A8" w:rsidRDefault="00FA34A8" w:rsidP="00AB0A29">
              <w:r>
                <w:rPr>
                  <w:b/>
                  <w:bCs/>
                  <w:noProof/>
                </w:rPr>
                <w:fldChar w:fldCharType="end"/>
              </w:r>
            </w:p>
          </w:sdtContent>
        </w:sdt>
      </w:sdtContent>
    </w:sdt>
    <w:p w14:paraId="6BE1F2E1" w14:textId="77777777" w:rsidR="00830113" w:rsidRDefault="00830113" w:rsidP="00971C69">
      <w:pPr>
        <w:pStyle w:val="AttachmentHeading1"/>
        <w:sectPr w:rsidR="00830113" w:rsidSect="0066319D">
          <w:headerReference w:type="default" r:id="rId37"/>
          <w:headerReference w:type="first" r:id="rId38"/>
          <w:type w:val="continuous"/>
          <w:pgSz w:w="11906" w:h="16838" w:code="9"/>
          <w:pgMar w:top="1021" w:right="1021" w:bottom="1021" w:left="1021" w:header="340" w:footer="397" w:gutter="0"/>
          <w:pgNumType w:start="1"/>
          <w:cols w:space="708"/>
          <w:docGrid w:linePitch="360"/>
        </w:sectPr>
      </w:pPr>
      <w:bookmarkStart w:id="63" w:name="_Ref177458206"/>
      <w:bookmarkStart w:id="64" w:name="_Ref165459807"/>
      <w:bookmarkStart w:id="65" w:name="_Toc167279201"/>
    </w:p>
    <w:p w14:paraId="321D1950" w14:textId="591BF229" w:rsidR="005F484C" w:rsidRPr="00C15E68" w:rsidRDefault="00F05F2B" w:rsidP="00F05F2B">
      <w:pPr>
        <w:pStyle w:val="Heading1"/>
      </w:pPr>
      <w:bookmarkStart w:id="66" w:name="_Ref197077554"/>
      <w:bookmarkStart w:id="67" w:name="_Toc206498940"/>
      <w:r>
        <w:lastRenderedPageBreak/>
        <w:t xml:space="preserve">Attachment A - </w:t>
      </w:r>
      <w:r w:rsidR="004153E1" w:rsidRPr="00C15E68">
        <w:t>Data and sample</w:t>
      </w:r>
      <w:bookmarkEnd w:id="63"/>
      <w:bookmarkEnd w:id="64"/>
      <w:bookmarkEnd w:id="65"/>
      <w:bookmarkEnd w:id="66"/>
      <w:bookmarkEnd w:id="67"/>
    </w:p>
    <w:p w14:paraId="2160DD25" w14:textId="4E1D2AE3" w:rsidR="004153E1" w:rsidRDefault="004153E1" w:rsidP="0041612B">
      <w:r w:rsidRPr="00971C69">
        <w:t>Household</w:t>
      </w:r>
      <w:r>
        <w:t>,</w:t>
      </w:r>
      <w:r w:rsidRPr="00971C69">
        <w:t xml:space="preserve"> Income and Labour Dynamics in Australia (HILDA) </w:t>
      </w:r>
      <w:r>
        <w:t xml:space="preserve">is a longitudinal survey which follows the same people and households over an extended period and collects information about them and their activities each year (or ‘wave’). </w:t>
      </w:r>
      <w:r w:rsidR="0041612B">
        <w:t>The survey started in 2001 and has been collected annually since</w:t>
      </w:r>
      <w:r w:rsidR="005B799E">
        <w:t xml:space="preserve"> this time</w:t>
      </w:r>
      <w:r w:rsidR="0041612B">
        <w:t>.</w:t>
      </w:r>
    </w:p>
    <w:p w14:paraId="1C108812" w14:textId="6AF86A5E" w:rsidR="004153E1" w:rsidRDefault="004153E1">
      <w:r>
        <w:t>The question on access to the internet (</w:t>
      </w:r>
      <w:r w:rsidRPr="00C15FC3">
        <w:rPr>
          <w:i/>
        </w:rPr>
        <w:t>_</w:t>
      </w:r>
      <w:proofErr w:type="spellStart"/>
      <w:r w:rsidRPr="00C15FC3">
        <w:rPr>
          <w:i/>
        </w:rPr>
        <w:t>lsinthm</w:t>
      </w:r>
      <w:proofErr w:type="spellEnd"/>
      <w:r>
        <w:t xml:space="preserve">) was collected annually from 2010, through a self-completion questionnaire in the first year and through a continuing person questionnaire in subsequent years, allowing for 12 years of data to be analysed (Summerfield, </w:t>
      </w:r>
      <w:proofErr w:type="spellStart"/>
      <w:r>
        <w:t>Garrard</w:t>
      </w:r>
      <w:proofErr w:type="spellEnd"/>
      <w:r>
        <w:t xml:space="preserve">, Kamath, </w:t>
      </w:r>
      <w:proofErr w:type="spellStart"/>
      <w:r>
        <w:t>Macalalad</w:t>
      </w:r>
      <w:proofErr w:type="spellEnd"/>
      <w:r>
        <w:t xml:space="preserve">, </w:t>
      </w:r>
      <w:proofErr w:type="spellStart"/>
      <w:r>
        <w:t>Nesa</w:t>
      </w:r>
      <w:proofErr w:type="spellEnd"/>
      <w:r>
        <w:t>, Watson, Wilkins, Wooden 2023).</w:t>
      </w:r>
      <w:r w:rsidR="00633FBB">
        <w:t xml:space="preserve"> </w:t>
      </w:r>
      <w:r w:rsidR="005A7152">
        <w:t>Missing values were higher in 2010 (</w:t>
      </w:r>
      <w:r w:rsidR="005A7152">
        <w:fldChar w:fldCharType="begin"/>
      </w:r>
      <w:r w:rsidR="005A7152">
        <w:instrText xml:space="preserve"> REF _Ref177455836 \h </w:instrText>
      </w:r>
      <w:r w:rsidR="005A7152">
        <w:fldChar w:fldCharType="separate"/>
      </w:r>
      <w:r w:rsidR="00AB0A29">
        <w:t xml:space="preserve">Table </w:t>
      </w:r>
      <w:r w:rsidR="00AB0A29">
        <w:rPr>
          <w:noProof/>
        </w:rPr>
        <w:t>1</w:t>
      </w:r>
      <w:r w:rsidR="005A7152">
        <w:fldChar w:fldCharType="end"/>
      </w:r>
      <w:r w:rsidR="005A7152">
        <w:t xml:space="preserve">) than </w:t>
      </w:r>
      <w:r w:rsidR="00DF51E8">
        <w:t xml:space="preserve">in </w:t>
      </w:r>
      <w:r w:rsidR="005A7152">
        <w:t>subsequent years as the self-completion questionnaire</w:t>
      </w:r>
      <w:r w:rsidR="002651E8">
        <w:t xml:space="preserve"> is completed and returned in the respondents’ own time, where the continuing person questionnaire is completed and collected at the time of interview</w:t>
      </w:r>
      <w:r w:rsidR="005A7152">
        <w:t xml:space="preserve">. </w:t>
      </w:r>
      <w:r w:rsidR="002651E8">
        <w:t>A</w:t>
      </w:r>
      <w:r w:rsidR="005A7152">
        <w:t>s our analysis excludes missing values, and the share of the respondents without internet aligned with subsequent years</w:t>
      </w:r>
      <w:r w:rsidR="002651E8">
        <w:t xml:space="preserve"> of the survey</w:t>
      </w:r>
      <w:r w:rsidR="005A7152">
        <w:t xml:space="preserve">, we included 2010 in our </w:t>
      </w:r>
      <w:r w:rsidR="00BC6D15">
        <w:t xml:space="preserve">descriptive </w:t>
      </w:r>
      <w:r w:rsidR="005A7152">
        <w:t>analysis</w:t>
      </w:r>
      <w:r w:rsidR="00480CC6">
        <w:t xml:space="preserve"> and logistic regression</w:t>
      </w:r>
      <w:r w:rsidR="005A7152">
        <w:t xml:space="preserve">. </w:t>
      </w:r>
    </w:p>
    <w:p w14:paraId="31E6DFCC" w14:textId="1C6BEC51" w:rsidR="002E5DC6" w:rsidRDefault="002E5DC6">
      <w:r>
        <w:t>The HILDA sample was topped up in 2011 with an additional 4,009 individuals added.</w:t>
      </w:r>
      <w:r w:rsidR="0041612B">
        <w:t xml:space="preserve"> In 2022, the most recent year of HILDA data this study uses</w:t>
      </w:r>
      <w:r w:rsidR="00DF51E8">
        <w:t>,</w:t>
      </w:r>
      <w:r w:rsidR="0041612B">
        <w:t xml:space="preserve"> the sample comprised of 15,954 individuals. See Watson and Wooden</w:t>
      </w:r>
      <w:sdt>
        <w:sdtPr>
          <w:id w:val="2060283028"/>
          <w:citation/>
        </w:sdtPr>
        <w:sdtContent>
          <w:r w:rsidR="0041612B">
            <w:fldChar w:fldCharType="begin"/>
          </w:r>
          <w:r w:rsidR="0041612B">
            <w:instrText xml:space="preserve">CITATION Nic10 \n  \t  \l 3081 </w:instrText>
          </w:r>
          <w:r w:rsidR="0041612B">
            <w:fldChar w:fldCharType="separate"/>
          </w:r>
          <w:r w:rsidR="00AB0A29">
            <w:rPr>
              <w:noProof/>
            </w:rPr>
            <w:t xml:space="preserve"> (2010)</w:t>
          </w:r>
          <w:r w:rsidR="0041612B">
            <w:fldChar w:fldCharType="end"/>
          </w:r>
        </w:sdtContent>
      </w:sdt>
      <w:r w:rsidR="0041612B">
        <w:t xml:space="preserve"> for an in-depth discussion of HILDA data.</w:t>
      </w:r>
    </w:p>
    <w:p w14:paraId="4140D3C9" w14:textId="69DA8879" w:rsidR="004C3E9F" w:rsidRDefault="004C3E9F" w:rsidP="00C15FC3">
      <w:r>
        <w:t>Our key variable of interest – internet access at home</w:t>
      </w:r>
      <w:r w:rsidR="00566A41">
        <w:t xml:space="preserve"> (</w:t>
      </w:r>
      <w:r w:rsidR="00566A41" w:rsidRPr="00C15FC3">
        <w:rPr>
          <w:i/>
        </w:rPr>
        <w:t>_</w:t>
      </w:r>
      <w:proofErr w:type="spellStart"/>
      <w:r w:rsidR="00566A41" w:rsidRPr="00C15FC3">
        <w:rPr>
          <w:i/>
        </w:rPr>
        <w:t>lsinthm</w:t>
      </w:r>
      <w:proofErr w:type="spellEnd"/>
      <w:r w:rsidR="00566A41">
        <w:t>)</w:t>
      </w:r>
      <w:r>
        <w:t xml:space="preserve"> – is a variable within</w:t>
      </w:r>
      <w:r w:rsidR="00E612E3">
        <w:t xml:space="preserve"> the</w:t>
      </w:r>
      <w:r>
        <w:t xml:space="preserve"> HILDA</w:t>
      </w:r>
      <w:r w:rsidR="00E612E3">
        <w:t xml:space="preserve"> survey</w:t>
      </w:r>
      <w:r>
        <w:t xml:space="preserve">, </w:t>
      </w:r>
      <w:r w:rsidRPr="00465C5E">
        <w:t xml:space="preserve">which </w:t>
      </w:r>
      <w:r w:rsidRPr="00900668">
        <w:t>captur</w:t>
      </w:r>
      <w:r>
        <w:t>es</w:t>
      </w:r>
      <w:r w:rsidRPr="00900668">
        <w:t xml:space="preserve"> </w:t>
      </w:r>
      <w:r>
        <w:t>information on respondents</w:t>
      </w:r>
      <w:r w:rsidR="00041348">
        <w:t>’</w:t>
      </w:r>
      <w:r>
        <w:t xml:space="preserve"> access to</w:t>
      </w:r>
      <w:r w:rsidR="00041348">
        <w:t xml:space="preserve"> the</w:t>
      </w:r>
      <w:r>
        <w:t xml:space="preserve"> internet at home irrespective of</w:t>
      </w:r>
      <w:r w:rsidR="007E7462">
        <w:t xml:space="preserve"> </w:t>
      </w:r>
      <w:r w:rsidR="00CB62D6">
        <w:t xml:space="preserve">the </w:t>
      </w:r>
      <w:r w:rsidR="007E7462">
        <w:t>connection type or</w:t>
      </w:r>
      <w:r>
        <w:t xml:space="preserve"> </w:t>
      </w:r>
      <w:r w:rsidR="00041348">
        <w:t xml:space="preserve">the </w:t>
      </w:r>
      <w:r>
        <w:t>digital device used (</w:t>
      </w:r>
      <w:r w:rsidR="00BC6D15">
        <w:t xml:space="preserve">e.g., </w:t>
      </w:r>
      <w:r>
        <w:t xml:space="preserve">a computer, mobile phone or other device). </w:t>
      </w:r>
    </w:p>
    <w:p w14:paraId="6F09972A" w14:textId="12924FB5" w:rsidR="005F484C" w:rsidRDefault="005F484C" w:rsidP="005F484C">
      <w:pPr>
        <w:pStyle w:val="Caption"/>
      </w:pPr>
      <w:bookmarkStart w:id="68" w:name="_Ref177455836"/>
      <w:r>
        <w:t xml:space="preserve">Table </w:t>
      </w:r>
      <w:fldSimple w:instr=" SEQ Table \* ARABIC ">
        <w:r w:rsidR="00AB0A29">
          <w:rPr>
            <w:noProof/>
          </w:rPr>
          <w:t>1</w:t>
        </w:r>
      </w:fldSimple>
      <w:bookmarkEnd w:id="68"/>
      <w:r w:rsidR="00EA4C9E">
        <w:rPr>
          <w:noProof/>
        </w:rPr>
        <w:t>:</w:t>
      </w:r>
      <w:r>
        <w:t xml:space="preserve"> Sample size and </w:t>
      </w:r>
      <w:r w:rsidR="008230FD">
        <w:t xml:space="preserve">the </w:t>
      </w:r>
      <w:r>
        <w:t xml:space="preserve">number of respondents not having access </w:t>
      </w:r>
      <w:r w:rsidR="00EA4C9E">
        <w:t>to the internet</w:t>
      </w:r>
    </w:p>
    <w:tbl>
      <w:tblPr>
        <w:tblStyle w:val="DefaultTable1"/>
        <w:tblW w:w="0" w:type="auto"/>
        <w:tblLook w:val="04E0" w:firstRow="1" w:lastRow="1" w:firstColumn="1" w:lastColumn="0" w:noHBand="0" w:noVBand="1"/>
        <w:tblCaption w:val="Table 1: Sample size and the number of respondents not having access to the internet"/>
        <w:tblDescription w:val="Table 1 shows the HILDA sample size and the number and share of respondents not having access to the internet across all waves of HILDA."/>
      </w:tblPr>
      <w:tblGrid>
        <w:gridCol w:w="817"/>
        <w:gridCol w:w="676"/>
        <w:gridCol w:w="1768"/>
        <w:gridCol w:w="1417"/>
        <w:gridCol w:w="1418"/>
        <w:gridCol w:w="1365"/>
        <w:gridCol w:w="1470"/>
        <w:gridCol w:w="933"/>
      </w:tblGrid>
      <w:tr w:rsidR="00275978" w14:paraId="25C15943" w14:textId="77777777" w:rsidTr="00927B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5DF91B98" w14:textId="77777777" w:rsidR="00275978" w:rsidRDefault="00275978" w:rsidP="00275978">
            <w:r>
              <w:t>Wave</w:t>
            </w:r>
          </w:p>
        </w:tc>
        <w:tc>
          <w:tcPr>
            <w:tcW w:w="676" w:type="dxa"/>
          </w:tcPr>
          <w:p w14:paraId="38A48171" w14:textId="77777777" w:rsidR="00275978" w:rsidRDefault="00275978" w:rsidP="00275978">
            <w:pPr>
              <w:jc w:val="center"/>
              <w:cnfStyle w:val="100000000000" w:firstRow="1" w:lastRow="0" w:firstColumn="0" w:lastColumn="0" w:oddVBand="0" w:evenVBand="0" w:oddHBand="0" w:evenHBand="0" w:firstRowFirstColumn="0" w:firstRowLastColumn="0" w:lastRowFirstColumn="0" w:lastRowLastColumn="0"/>
            </w:pPr>
            <w:r>
              <w:t>Year</w:t>
            </w:r>
          </w:p>
        </w:tc>
        <w:tc>
          <w:tcPr>
            <w:tcW w:w="1768" w:type="dxa"/>
          </w:tcPr>
          <w:p w14:paraId="1A06A31F" w14:textId="31AA1491" w:rsidR="00275978" w:rsidRDefault="00275978" w:rsidP="00275978">
            <w:pPr>
              <w:jc w:val="center"/>
              <w:cnfStyle w:val="100000000000" w:firstRow="1" w:lastRow="0" w:firstColumn="0" w:lastColumn="0" w:oddVBand="0" w:evenVBand="0" w:oddHBand="0" w:evenHBand="0" w:firstRowFirstColumn="0" w:firstRowLastColumn="0" w:lastRowFirstColumn="0" w:lastRowLastColumn="0"/>
            </w:pPr>
            <w:r>
              <w:t>Total respondents (No)</w:t>
            </w:r>
          </w:p>
        </w:tc>
        <w:tc>
          <w:tcPr>
            <w:tcW w:w="1417" w:type="dxa"/>
          </w:tcPr>
          <w:p w14:paraId="4A55C3B3" w14:textId="7002ED81" w:rsidR="00275978" w:rsidRDefault="00275978" w:rsidP="00275978">
            <w:pPr>
              <w:jc w:val="center"/>
              <w:cnfStyle w:val="100000000000" w:firstRow="1" w:lastRow="0" w:firstColumn="0" w:lastColumn="0" w:oddVBand="0" w:evenVBand="0" w:oddHBand="0" w:evenHBand="0" w:firstRowFirstColumn="0" w:firstRowLastColumn="0" w:lastRowFirstColumn="0" w:lastRowLastColumn="0"/>
              <w:rPr>
                <w:b w:val="0"/>
              </w:rPr>
            </w:pPr>
            <w:r>
              <w:t>No internet</w:t>
            </w:r>
          </w:p>
          <w:p w14:paraId="6442734F" w14:textId="08302AD8" w:rsidR="00275978" w:rsidRDefault="00275978" w:rsidP="00275978">
            <w:pPr>
              <w:jc w:val="center"/>
              <w:cnfStyle w:val="100000000000" w:firstRow="1" w:lastRow="0" w:firstColumn="0" w:lastColumn="0" w:oddVBand="0" w:evenVBand="0" w:oddHBand="0" w:evenHBand="0" w:firstRowFirstColumn="0" w:firstRowLastColumn="0" w:lastRowFirstColumn="0" w:lastRowLastColumn="0"/>
            </w:pPr>
            <w:r>
              <w:t>access  (No)</w:t>
            </w:r>
          </w:p>
        </w:tc>
        <w:tc>
          <w:tcPr>
            <w:tcW w:w="1418" w:type="dxa"/>
          </w:tcPr>
          <w:p w14:paraId="54139DAA" w14:textId="77777777" w:rsidR="00275978" w:rsidRDefault="00275978" w:rsidP="00275978">
            <w:pPr>
              <w:jc w:val="center"/>
              <w:cnfStyle w:val="100000000000" w:firstRow="1" w:lastRow="0" w:firstColumn="0" w:lastColumn="0" w:oddVBand="0" w:evenVBand="0" w:oddHBand="0" w:evenHBand="0" w:firstRowFirstColumn="0" w:firstRowLastColumn="0" w:lastRowFirstColumn="0" w:lastRowLastColumn="0"/>
              <w:rPr>
                <w:b w:val="0"/>
              </w:rPr>
            </w:pPr>
            <w:r>
              <w:t>No internet</w:t>
            </w:r>
          </w:p>
          <w:p w14:paraId="3AA8ED96" w14:textId="2CD2AD72" w:rsidR="00275978" w:rsidRDefault="00275978" w:rsidP="00275978">
            <w:pPr>
              <w:jc w:val="center"/>
              <w:cnfStyle w:val="100000000000" w:firstRow="1" w:lastRow="0" w:firstColumn="0" w:lastColumn="0" w:oddVBand="0" w:evenVBand="0" w:oddHBand="0" w:evenHBand="0" w:firstRowFirstColumn="0" w:firstRowLastColumn="0" w:lastRowFirstColumn="0" w:lastRowLastColumn="0"/>
            </w:pPr>
            <w:r>
              <w:t>Access (%)</w:t>
            </w:r>
          </w:p>
        </w:tc>
        <w:tc>
          <w:tcPr>
            <w:tcW w:w="1365" w:type="dxa"/>
          </w:tcPr>
          <w:p w14:paraId="31F554F4" w14:textId="659476A9" w:rsidR="00275978" w:rsidRDefault="00275978" w:rsidP="00275978">
            <w:pPr>
              <w:cnfStyle w:val="100000000000" w:firstRow="1" w:lastRow="0" w:firstColumn="0" w:lastColumn="0" w:oddVBand="0" w:evenVBand="0" w:oddHBand="0" w:evenHBand="0" w:firstRowFirstColumn="0" w:firstRowLastColumn="0" w:lastRowFirstColumn="0" w:lastRowLastColumn="0"/>
              <w:rPr>
                <w:b w:val="0"/>
              </w:rPr>
            </w:pPr>
            <w:r>
              <w:t>Internet</w:t>
            </w:r>
          </w:p>
          <w:p w14:paraId="59BD391F" w14:textId="2BC8F4C6" w:rsidR="00275978" w:rsidRDefault="00275978" w:rsidP="00275978">
            <w:pPr>
              <w:jc w:val="center"/>
              <w:cnfStyle w:val="100000000000" w:firstRow="1" w:lastRow="0" w:firstColumn="0" w:lastColumn="0" w:oddVBand="0" w:evenVBand="0" w:oddHBand="0" w:evenHBand="0" w:firstRowFirstColumn="0" w:firstRowLastColumn="0" w:lastRowFirstColumn="0" w:lastRowLastColumn="0"/>
            </w:pPr>
            <w:r>
              <w:t>access  (No)</w:t>
            </w:r>
          </w:p>
        </w:tc>
        <w:tc>
          <w:tcPr>
            <w:tcW w:w="1470" w:type="dxa"/>
          </w:tcPr>
          <w:p w14:paraId="57632B7E" w14:textId="7EEE3E53" w:rsidR="00275978" w:rsidRDefault="00275978" w:rsidP="00275978">
            <w:pPr>
              <w:jc w:val="center"/>
              <w:cnfStyle w:val="100000000000" w:firstRow="1" w:lastRow="0" w:firstColumn="0" w:lastColumn="0" w:oddVBand="0" w:evenVBand="0" w:oddHBand="0" w:evenHBand="0" w:firstRowFirstColumn="0" w:firstRowLastColumn="0" w:lastRowFirstColumn="0" w:lastRowLastColumn="0"/>
              <w:rPr>
                <w:b w:val="0"/>
              </w:rPr>
            </w:pPr>
            <w:r>
              <w:t>Internet</w:t>
            </w:r>
          </w:p>
          <w:p w14:paraId="0217C65D" w14:textId="12885944" w:rsidR="00275978" w:rsidRDefault="00275978" w:rsidP="00275978">
            <w:pPr>
              <w:jc w:val="center"/>
              <w:cnfStyle w:val="100000000000" w:firstRow="1" w:lastRow="0" w:firstColumn="0" w:lastColumn="0" w:oddVBand="0" w:evenVBand="0" w:oddHBand="0" w:evenHBand="0" w:firstRowFirstColumn="0" w:firstRowLastColumn="0" w:lastRowFirstColumn="0" w:lastRowLastColumn="0"/>
            </w:pPr>
            <w:r>
              <w:t>Access (%)</w:t>
            </w:r>
          </w:p>
        </w:tc>
        <w:tc>
          <w:tcPr>
            <w:tcW w:w="933" w:type="dxa"/>
          </w:tcPr>
          <w:p w14:paraId="7ACD018C" w14:textId="58B13177" w:rsidR="00275978" w:rsidRDefault="00275978" w:rsidP="00275978">
            <w:pPr>
              <w:jc w:val="center"/>
              <w:cnfStyle w:val="100000000000" w:firstRow="1" w:lastRow="0" w:firstColumn="0" w:lastColumn="0" w:oddVBand="0" w:evenVBand="0" w:oddHBand="0" w:evenHBand="0" w:firstRowFirstColumn="0" w:firstRowLastColumn="0" w:lastRowFirstColumn="0" w:lastRowLastColumn="0"/>
            </w:pPr>
            <w:r>
              <w:t>Missing (No)</w:t>
            </w:r>
          </w:p>
        </w:tc>
      </w:tr>
      <w:tr w:rsidR="00275978" w14:paraId="249C61C4" w14:textId="77777777" w:rsidTr="00927B08">
        <w:tc>
          <w:tcPr>
            <w:cnfStyle w:val="001000000000" w:firstRow="0" w:lastRow="0" w:firstColumn="1" w:lastColumn="0" w:oddVBand="0" w:evenVBand="0" w:oddHBand="0" w:evenHBand="0" w:firstRowFirstColumn="0" w:firstRowLastColumn="0" w:lastRowFirstColumn="0" w:lastRowLastColumn="0"/>
            <w:tcW w:w="817" w:type="dxa"/>
          </w:tcPr>
          <w:p w14:paraId="058A2D7E" w14:textId="77777777" w:rsidR="00275978" w:rsidRPr="00727BC0" w:rsidRDefault="00275978" w:rsidP="00275978">
            <w:pPr>
              <w:jc w:val="center"/>
            </w:pPr>
            <w:r w:rsidRPr="00727BC0">
              <w:t>10</w:t>
            </w:r>
          </w:p>
        </w:tc>
        <w:tc>
          <w:tcPr>
            <w:tcW w:w="676" w:type="dxa"/>
          </w:tcPr>
          <w:p w14:paraId="20FFFF8F" w14:textId="77777777" w:rsidR="00275978" w:rsidRPr="00727BC0"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727BC0">
              <w:t>2010</w:t>
            </w:r>
          </w:p>
        </w:tc>
        <w:tc>
          <w:tcPr>
            <w:tcW w:w="1768" w:type="dxa"/>
          </w:tcPr>
          <w:p w14:paraId="17FBE10D" w14:textId="657839B0"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13,526</w:t>
            </w:r>
          </w:p>
        </w:tc>
        <w:tc>
          <w:tcPr>
            <w:tcW w:w="1417" w:type="dxa"/>
          </w:tcPr>
          <w:p w14:paraId="76B1069A" w14:textId="4A04BC12"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1,915</w:t>
            </w:r>
          </w:p>
        </w:tc>
        <w:tc>
          <w:tcPr>
            <w:tcW w:w="1418" w:type="dxa"/>
          </w:tcPr>
          <w:p w14:paraId="305DF206" w14:textId="32AFDF93"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2E6CD7">
              <w:t>16%</w:t>
            </w:r>
          </w:p>
        </w:tc>
        <w:tc>
          <w:tcPr>
            <w:tcW w:w="1365" w:type="dxa"/>
          </w:tcPr>
          <w:p w14:paraId="4270529E" w14:textId="0B030259"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9,741</w:t>
            </w:r>
          </w:p>
        </w:tc>
        <w:tc>
          <w:tcPr>
            <w:tcW w:w="1470" w:type="dxa"/>
          </w:tcPr>
          <w:p w14:paraId="3C5B801F" w14:textId="0D7DD2B9"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4D29BD">
              <w:t>84%</w:t>
            </w:r>
          </w:p>
        </w:tc>
        <w:tc>
          <w:tcPr>
            <w:tcW w:w="933" w:type="dxa"/>
          </w:tcPr>
          <w:p w14:paraId="2D5EB040" w14:textId="35654CF6"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1,870</w:t>
            </w:r>
          </w:p>
        </w:tc>
      </w:tr>
      <w:tr w:rsidR="00275978" w14:paraId="1D724880" w14:textId="77777777" w:rsidTr="00927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E5F5FDE" w14:textId="77777777" w:rsidR="00275978" w:rsidRPr="00727BC0" w:rsidRDefault="00275978" w:rsidP="00275978">
            <w:pPr>
              <w:jc w:val="center"/>
            </w:pPr>
            <w:r w:rsidRPr="00727BC0">
              <w:t>11</w:t>
            </w:r>
          </w:p>
        </w:tc>
        <w:tc>
          <w:tcPr>
            <w:tcW w:w="676" w:type="dxa"/>
          </w:tcPr>
          <w:p w14:paraId="4BED7BF3" w14:textId="77777777" w:rsidR="00275978" w:rsidRPr="00727BC0"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727BC0">
              <w:t>2011</w:t>
            </w:r>
          </w:p>
        </w:tc>
        <w:tc>
          <w:tcPr>
            <w:tcW w:w="1768" w:type="dxa"/>
          </w:tcPr>
          <w:p w14:paraId="70B8EADF" w14:textId="4654D10A"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17,612</w:t>
            </w:r>
          </w:p>
        </w:tc>
        <w:tc>
          <w:tcPr>
            <w:tcW w:w="1417" w:type="dxa"/>
          </w:tcPr>
          <w:p w14:paraId="0BCE53DC" w14:textId="2020C67F"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2,604</w:t>
            </w:r>
          </w:p>
        </w:tc>
        <w:tc>
          <w:tcPr>
            <w:tcW w:w="1418" w:type="dxa"/>
          </w:tcPr>
          <w:p w14:paraId="151E8DEC" w14:textId="246BC38A"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2E6CD7">
              <w:t>15%</w:t>
            </w:r>
          </w:p>
        </w:tc>
        <w:tc>
          <w:tcPr>
            <w:tcW w:w="1365" w:type="dxa"/>
          </w:tcPr>
          <w:p w14:paraId="44C70851" w14:textId="2F09B423"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14,997</w:t>
            </w:r>
          </w:p>
        </w:tc>
        <w:tc>
          <w:tcPr>
            <w:tcW w:w="1470" w:type="dxa"/>
          </w:tcPr>
          <w:p w14:paraId="4487293F" w14:textId="22506DA5"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4D29BD">
              <w:t>85%</w:t>
            </w:r>
          </w:p>
        </w:tc>
        <w:tc>
          <w:tcPr>
            <w:tcW w:w="933" w:type="dxa"/>
          </w:tcPr>
          <w:p w14:paraId="4D4CFC27" w14:textId="5C843522"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11</w:t>
            </w:r>
          </w:p>
        </w:tc>
      </w:tr>
      <w:tr w:rsidR="00275978" w14:paraId="1D819E36" w14:textId="77777777" w:rsidTr="00927B08">
        <w:tc>
          <w:tcPr>
            <w:cnfStyle w:val="001000000000" w:firstRow="0" w:lastRow="0" w:firstColumn="1" w:lastColumn="0" w:oddVBand="0" w:evenVBand="0" w:oddHBand="0" w:evenHBand="0" w:firstRowFirstColumn="0" w:firstRowLastColumn="0" w:lastRowFirstColumn="0" w:lastRowLastColumn="0"/>
            <w:tcW w:w="817" w:type="dxa"/>
          </w:tcPr>
          <w:p w14:paraId="4454124B" w14:textId="77777777" w:rsidR="00275978" w:rsidRPr="00727BC0" w:rsidRDefault="00275978" w:rsidP="00275978">
            <w:pPr>
              <w:jc w:val="center"/>
            </w:pPr>
            <w:r w:rsidRPr="00727BC0">
              <w:t>12</w:t>
            </w:r>
          </w:p>
        </w:tc>
        <w:tc>
          <w:tcPr>
            <w:tcW w:w="676" w:type="dxa"/>
          </w:tcPr>
          <w:p w14:paraId="684E9F23" w14:textId="77777777" w:rsidR="00275978" w:rsidRPr="00727BC0"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727BC0">
              <w:t>2012</w:t>
            </w:r>
          </w:p>
        </w:tc>
        <w:tc>
          <w:tcPr>
            <w:tcW w:w="1768" w:type="dxa"/>
          </w:tcPr>
          <w:p w14:paraId="2B3BDE07" w14:textId="64375330"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17,475</w:t>
            </w:r>
          </w:p>
        </w:tc>
        <w:tc>
          <w:tcPr>
            <w:tcW w:w="1417" w:type="dxa"/>
          </w:tcPr>
          <w:p w14:paraId="372371AD" w14:textId="553950F6"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2,213</w:t>
            </w:r>
          </w:p>
        </w:tc>
        <w:tc>
          <w:tcPr>
            <w:tcW w:w="1418" w:type="dxa"/>
          </w:tcPr>
          <w:p w14:paraId="256A8C1D" w14:textId="12E3C051"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2E6CD7">
              <w:t>13%</w:t>
            </w:r>
          </w:p>
        </w:tc>
        <w:tc>
          <w:tcPr>
            <w:tcW w:w="1365" w:type="dxa"/>
          </w:tcPr>
          <w:p w14:paraId="420DD92C" w14:textId="028B1EFF"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15,254</w:t>
            </w:r>
          </w:p>
        </w:tc>
        <w:tc>
          <w:tcPr>
            <w:tcW w:w="1470" w:type="dxa"/>
          </w:tcPr>
          <w:p w14:paraId="220E7324" w14:textId="2E30DE20"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4D29BD">
              <w:t>87%</w:t>
            </w:r>
          </w:p>
        </w:tc>
        <w:tc>
          <w:tcPr>
            <w:tcW w:w="933" w:type="dxa"/>
          </w:tcPr>
          <w:p w14:paraId="76B51F60" w14:textId="0E3A500B"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8</w:t>
            </w:r>
          </w:p>
        </w:tc>
      </w:tr>
      <w:tr w:rsidR="00275978" w14:paraId="32773A1F" w14:textId="77777777" w:rsidTr="00927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109F4CAB" w14:textId="77777777" w:rsidR="00275978" w:rsidRPr="00727BC0" w:rsidRDefault="00275978" w:rsidP="00275978">
            <w:pPr>
              <w:jc w:val="center"/>
            </w:pPr>
            <w:r w:rsidRPr="00727BC0">
              <w:t>13</w:t>
            </w:r>
          </w:p>
        </w:tc>
        <w:tc>
          <w:tcPr>
            <w:tcW w:w="676" w:type="dxa"/>
          </w:tcPr>
          <w:p w14:paraId="4A4D07CC" w14:textId="77777777" w:rsidR="00275978" w:rsidRPr="00727BC0"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727BC0">
              <w:t>2013</w:t>
            </w:r>
          </w:p>
        </w:tc>
        <w:tc>
          <w:tcPr>
            <w:tcW w:w="1768" w:type="dxa"/>
          </w:tcPr>
          <w:p w14:paraId="0831087C" w14:textId="7B0AA59D"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17,500</w:t>
            </w:r>
          </w:p>
        </w:tc>
        <w:tc>
          <w:tcPr>
            <w:tcW w:w="1417" w:type="dxa"/>
          </w:tcPr>
          <w:p w14:paraId="3EEA994E" w14:textId="465599D3"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2,015</w:t>
            </w:r>
          </w:p>
        </w:tc>
        <w:tc>
          <w:tcPr>
            <w:tcW w:w="1418" w:type="dxa"/>
          </w:tcPr>
          <w:p w14:paraId="2357AA69" w14:textId="5CFB088B"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2E6CD7">
              <w:t>12%</w:t>
            </w:r>
          </w:p>
        </w:tc>
        <w:tc>
          <w:tcPr>
            <w:tcW w:w="1365" w:type="dxa"/>
          </w:tcPr>
          <w:p w14:paraId="780BC6C0" w14:textId="23C64207"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15,480</w:t>
            </w:r>
          </w:p>
        </w:tc>
        <w:tc>
          <w:tcPr>
            <w:tcW w:w="1470" w:type="dxa"/>
          </w:tcPr>
          <w:p w14:paraId="7BFCF1F1" w14:textId="07DFCD34"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4D29BD">
              <w:t>88%</w:t>
            </w:r>
          </w:p>
        </w:tc>
        <w:tc>
          <w:tcPr>
            <w:tcW w:w="933" w:type="dxa"/>
          </w:tcPr>
          <w:p w14:paraId="21AE3014" w14:textId="7C6D914D"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5</w:t>
            </w:r>
          </w:p>
        </w:tc>
      </w:tr>
      <w:tr w:rsidR="00275978" w14:paraId="24172726" w14:textId="77777777" w:rsidTr="00927B08">
        <w:tc>
          <w:tcPr>
            <w:cnfStyle w:val="001000000000" w:firstRow="0" w:lastRow="0" w:firstColumn="1" w:lastColumn="0" w:oddVBand="0" w:evenVBand="0" w:oddHBand="0" w:evenHBand="0" w:firstRowFirstColumn="0" w:firstRowLastColumn="0" w:lastRowFirstColumn="0" w:lastRowLastColumn="0"/>
            <w:tcW w:w="817" w:type="dxa"/>
          </w:tcPr>
          <w:p w14:paraId="22FD7C59" w14:textId="77777777" w:rsidR="00275978" w:rsidRPr="00727BC0" w:rsidRDefault="00275978" w:rsidP="00275978">
            <w:pPr>
              <w:jc w:val="center"/>
            </w:pPr>
            <w:r w:rsidRPr="00727BC0">
              <w:t>14</w:t>
            </w:r>
          </w:p>
        </w:tc>
        <w:tc>
          <w:tcPr>
            <w:tcW w:w="676" w:type="dxa"/>
          </w:tcPr>
          <w:p w14:paraId="719827F0" w14:textId="77777777" w:rsidR="00275978" w:rsidRPr="00727BC0"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727BC0">
              <w:t>2014</w:t>
            </w:r>
          </w:p>
        </w:tc>
        <w:tc>
          <w:tcPr>
            <w:tcW w:w="1768" w:type="dxa"/>
          </w:tcPr>
          <w:p w14:paraId="75411892" w14:textId="5A6883B8"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17,511</w:t>
            </w:r>
          </w:p>
        </w:tc>
        <w:tc>
          <w:tcPr>
            <w:tcW w:w="1417" w:type="dxa"/>
          </w:tcPr>
          <w:p w14:paraId="4E5046B4" w14:textId="2583B4FC"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1,746</w:t>
            </w:r>
          </w:p>
        </w:tc>
        <w:tc>
          <w:tcPr>
            <w:tcW w:w="1418" w:type="dxa"/>
          </w:tcPr>
          <w:p w14:paraId="3612F022" w14:textId="48C2DE05"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2E6CD7">
              <w:t>10%</w:t>
            </w:r>
          </w:p>
        </w:tc>
        <w:tc>
          <w:tcPr>
            <w:tcW w:w="1365" w:type="dxa"/>
          </w:tcPr>
          <w:p w14:paraId="01642105" w14:textId="2FD00262"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15,757</w:t>
            </w:r>
          </w:p>
        </w:tc>
        <w:tc>
          <w:tcPr>
            <w:tcW w:w="1470" w:type="dxa"/>
          </w:tcPr>
          <w:p w14:paraId="03C685B3" w14:textId="59F82FCF"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4D29BD">
              <w:t>90%</w:t>
            </w:r>
          </w:p>
        </w:tc>
        <w:tc>
          <w:tcPr>
            <w:tcW w:w="933" w:type="dxa"/>
          </w:tcPr>
          <w:p w14:paraId="7ADA4F0A" w14:textId="0FF1E2FE"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8</w:t>
            </w:r>
          </w:p>
        </w:tc>
      </w:tr>
      <w:tr w:rsidR="00275978" w14:paraId="47BF82CD" w14:textId="77777777" w:rsidTr="00927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745A1AA" w14:textId="77777777" w:rsidR="00275978" w:rsidRPr="00727BC0" w:rsidRDefault="00275978" w:rsidP="00275978">
            <w:pPr>
              <w:jc w:val="center"/>
            </w:pPr>
            <w:r w:rsidRPr="00727BC0">
              <w:t>15</w:t>
            </w:r>
          </w:p>
        </w:tc>
        <w:tc>
          <w:tcPr>
            <w:tcW w:w="676" w:type="dxa"/>
          </w:tcPr>
          <w:p w14:paraId="3557CDD3" w14:textId="77777777" w:rsidR="00275978" w:rsidRPr="00727BC0"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727BC0">
              <w:t>2015</w:t>
            </w:r>
          </w:p>
        </w:tc>
        <w:tc>
          <w:tcPr>
            <w:tcW w:w="1768" w:type="dxa"/>
          </w:tcPr>
          <w:p w14:paraId="047FF40B" w14:textId="3ACFB1C1"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17,605</w:t>
            </w:r>
          </w:p>
        </w:tc>
        <w:tc>
          <w:tcPr>
            <w:tcW w:w="1417" w:type="dxa"/>
          </w:tcPr>
          <w:p w14:paraId="0B9A3C60" w14:textId="76CC41AD"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1,741</w:t>
            </w:r>
          </w:p>
        </w:tc>
        <w:tc>
          <w:tcPr>
            <w:tcW w:w="1418" w:type="dxa"/>
          </w:tcPr>
          <w:p w14:paraId="57FFA3F5" w14:textId="15007E37"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2E6CD7">
              <w:t>10%</w:t>
            </w:r>
          </w:p>
        </w:tc>
        <w:tc>
          <w:tcPr>
            <w:tcW w:w="1365" w:type="dxa"/>
          </w:tcPr>
          <w:p w14:paraId="5C46870C" w14:textId="214EF99C"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15,860</w:t>
            </w:r>
          </w:p>
        </w:tc>
        <w:tc>
          <w:tcPr>
            <w:tcW w:w="1470" w:type="dxa"/>
          </w:tcPr>
          <w:p w14:paraId="34E57957" w14:textId="6DCA8E3E"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4D29BD">
              <w:t>90%</w:t>
            </w:r>
          </w:p>
        </w:tc>
        <w:tc>
          <w:tcPr>
            <w:tcW w:w="933" w:type="dxa"/>
          </w:tcPr>
          <w:p w14:paraId="3C5FF179" w14:textId="451D1A76"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4</w:t>
            </w:r>
          </w:p>
        </w:tc>
      </w:tr>
      <w:tr w:rsidR="00275978" w14:paraId="20F15A54" w14:textId="77777777" w:rsidTr="00927B08">
        <w:tc>
          <w:tcPr>
            <w:cnfStyle w:val="001000000000" w:firstRow="0" w:lastRow="0" w:firstColumn="1" w:lastColumn="0" w:oddVBand="0" w:evenVBand="0" w:oddHBand="0" w:evenHBand="0" w:firstRowFirstColumn="0" w:firstRowLastColumn="0" w:lastRowFirstColumn="0" w:lastRowLastColumn="0"/>
            <w:tcW w:w="817" w:type="dxa"/>
          </w:tcPr>
          <w:p w14:paraId="1909D621" w14:textId="77777777" w:rsidR="00275978" w:rsidRPr="00727BC0" w:rsidRDefault="00275978" w:rsidP="00275978">
            <w:pPr>
              <w:jc w:val="center"/>
            </w:pPr>
            <w:r w:rsidRPr="00727BC0">
              <w:t>16</w:t>
            </w:r>
          </w:p>
        </w:tc>
        <w:tc>
          <w:tcPr>
            <w:tcW w:w="676" w:type="dxa"/>
          </w:tcPr>
          <w:p w14:paraId="296879CB" w14:textId="77777777" w:rsidR="00275978" w:rsidRPr="00727BC0"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727BC0">
              <w:t>2016</w:t>
            </w:r>
          </w:p>
        </w:tc>
        <w:tc>
          <w:tcPr>
            <w:tcW w:w="1768" w:type="dxa"/>
          </w:tcPr>
          <w:p w14:paraId="2815375D" w14:textId="221093B9"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17,693</w:t>
            </w:r>
          </w:p>
        </w:tc>
        <w:tc>
          <w:tcPr>
            <w:tcW w:w="1417" w:type="dxa"/>
          </w:tcPr>
          <w:p w14:paraId="049A64DE" w14:textId="4EF6BAE7"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1,625</w:t>
            </w:r>
          </w:p>
        </w:tc>
        <w:tc>
          <w:tcPr>
            <w:tcW w:w="1418" w:type="dxa"/>
          </w:tcPr>
          <w:p w14:paraId="3D5CE3A6" w14:textId="6A6D0F39"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2E6CD7">
              <w:t>9%</w:t>
            </w:r>
          </w:p>
        </w:tc>
        <w:tc>
          <w:tcPr>
            <w:tcW w:w="1365" w:type="dxa"/>
          </w:tcPr>
          <w:p w14:paraId="74A95C3F" w14:textId="0EBFBFB0"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16,063</w:t>
            </w:r>
          </w:p>
        </w:tc>
        <w:tc>
          <w:tcPr>
            <w:tcW w:w="1470" w:type="dxa"/>
          </w:tcPr>
          <w:p w14:paraId="2E442FF7" w14:textId="6D296A6C"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4D29BD">
              <w:t>91%</w:t>
            </w:r>
          </w:p>
        </w:tc>
        <w:tc>
          <w:tcPr>
            <w:tcW w:w="933" w:type="dxa"/>
          </w:tcPr>
          <w:p w14:paraId="4ED01CE5" w14:textId="7B401D58"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5</w:t>
            </w:r>
          </w:p>
        </w:tc>
      </w:tr>
      <w:tr w:rsidR="00275978" w14:paraId="04C1B881" w14:textId="77777777" w:rsidTr="00927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662319E3" w14:textId="77777777" w:rsidR="00275978" w:rsidRPr="00727BC0" w:rsidRDefault="00275978" w:rsidP="00275978">
            <w:pPr>
              <w:jc w:val="center"/>
            </w:pPr>
            <w:r w:rsidRPr="00727BC0">
              <w:t>17</w:t>
            </w:r>
          </w:p>
        </w:tc>
        <w:tc>
          <w:tcPr>
            <w:tcW w:w="676" w:type="dxa"/>
          </w:tcPr>
          <w:p w14:paraId="6BA4FD58" w14:textId="77777777" w:rsidR="00275978" w:rsidRPr="00727BC0"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727BC0">
              <w:t>2017</w:t>
            </w:r>
          </w:p>
        </w:tc>
        <w:tc>
          <w:tcPr>
            <w:tcW w:w="1768" w:type="dxa"/>
          </w:tcPr>
          <w:p w14:paraId="3397F7AE" w14:textId="14F5190B"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17,570</w:t>
            </w:r>
          </w:p>
        </w:tc>
        <w:tc>
          <w:tcPr>
            <w:tcW w:w="1417" w:type="dxa"/>
          </w:tcPr>
          <w:p w14:paraId="1448F762" w14:textId="74EDFFB4"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1,434</w:t>
            </w:r>
          </w:p>
        </w:tc>
        <w:tc>
          <w:tcPr>
            <w:tcW w:w="1418" w:type="dxa"/>
          </w:tcPr>
          <w:p w14:paraId="6F164ABD" w14:textId="6977A236"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2E6CD7">
              <w:t>8%</w:t>
            </w:r>
          </w:p>
        </w:tc>
        <w:tc>
          <w:tcPr>
            <w:tcW w:w="1365" w:type="dxa"/>
          </w:tcPr>
          <w:p w14:paraId="3D190268" w14:textId="68E4A6DF"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16,127</w:t>
            </w:r>
          </w:p>
        </w:tc>
        <w:tc>
          <w:tcPr>
            <w:tcW w:w="1470" w:type="dxa"/>
          </w:tcPr>
          <w:p w14:paraId="27B8E2EA" w14:textId="26E299BF"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4D29BD">
              <w:t>92%</w:t>
            </w:r>
          </w:p>
        </w:tc>
        <w:tc>
          <w:tcPr>
            <w:tcW w:w="933" w:type="dxa"/>
          </w:tcPr>
          <w:p w14:paraId="3100BF90" w14:textId="5C846AC9"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9</w:t>
            </w:r>
          </w:p>
        </w:tc>
      </w:tr>
      <w:tr w:rsidR="00275978" w14:paraId="0863D450" w14:textId="77777777" w:rsidTr="00927B08">
        <w:tc>
          <w:tcPr>
            <w:cnfStyle w:val="001000000000" w:firstRow="0" w:lastRow="0" w:firstColumn="1" w:lastColumn="0" w:oddVBand="0" w:evenVBand="0" w:oddHBand="0" w:evenHBand="0" w:firstRowFirstColumn="0" w:firstRowLastColumn="0" w:lastRowFirstColumn="0" w:lastRowLastColumn="0"/>
            <w:tcW w:w="817" w:type="dxa"/>
          </w:tcPr>
          <w:p w14:paraId="16CFE164" w14:textId="77777777" w:rsidR="00275978" w:rsidRPr="00727BC0" w:rsidRDefault="00275978" w:rsidP="00275978">
            <w:pPr>
              <w:jc w:val="center"/>
            </w:pPr>
            <w:r w:rsidRPr="00727BC0">
              <w:t>18</w:t>
            </w:r>
          </w:p>
        </w:tc>
        <w:tc>
          <w:tcPr>
            <w:tcW w:w="676" w:type="dxa"/>
          </w:tcPr>
          <w:p w14:paraId="40067978" w14:textId="77777777" w:rsidR="00275978" w:rsidRPr="00727BC0"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727BC0">
              <w:t>2018</w:t>
            </w:r>
          </w:p>
        </w:tc>
        <w:tc>
          <w:tcPr>
            <w:tcW w:w="1768" w:type="dxa"/>
          </w:tcPr>
          <w:p w14:paraId="536EB6A7" w14:textId="585CE9E0"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17,434</w:t>
            </w:r>
          </w:p>
        </w:tc>
        <w:tc>
          <w:tcPr>
            <w:tcW w:w="1417" w:type="dxa"/>
          </w:tcPr>
          <w:p w14:paraId="5A70CD83" w14:textId="2D96DB58"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1,203</w:t>
            </w:r>
          </w:p>
        </w:tc>
        <w:tc>
          <w:tcPr>
            <w:tcW w:w="1418" w:type="dxa"/>
          </w:tcPr>
          <w:p w14:paraId="18ED1526" w14:textId="0F697DC3"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2E6CD7">
              <w:t>7%</w:t>
            </w:r>
          </w:p>
        </w:tc>
        <w:tc>
          <w:tcPr>
            <w:tcW w:w="1365" w:type="dxa"/>
          </w:tcPr>
          <w:p w14:paraId="1B460211" w14:textId="5E30FAF8"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16,225</w:t>
            </w:r>
          </w:p>
        </w:tc>
        <w:tc>
          <w:tcPr>
            <w:tcW w:w="1470" w:type="dxa"/>
          </w:tcPr>
          <w:p w14:paraId="0E49D3B2" w14:textId="1818D9FB"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4D29BD">
              <w:t>93%</w:t>
            </w:r>
          </w:p>
        </w:tc>
        <w:tc>
          <w:tcPr>
            <w:tcW w:w="933" w:type="dxa"/>
          </w:tcPr>
          <w:p w14:paraId="1493E278" w14:textId="72A9001E"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6</w:t>
            </w:r>
          </w:p>
        </w:tc>
      </w:tr>
      <w:tr w:rsidR="00275978" w14:paraId="612D4FF3" w14:textId="77777777" w:rsidTr="00927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8D4B5CF" w14:textId="77777777" w:rsidR="00275978" w:rsidRPr="00727BC0" w:rsidRDefault="00275978" w:rsidP="00275978">
            <w:pPr>
              <w:jc w:val="center"/>
            </w:pPr>
            <w:r w:rsidRPr="00727BC0">
              <w:t>19</w:t>
            </w:r>
          </w:p>
        </w:tc>
        <w:tc>
          <w:tcPr>
            <w:tcW w:w="676" w:type="dxa"/>
          </w:tcPr>
          <w:p w14:paraId="134FC19C" w14:textId="77777777" w:rsidR="00275978" w:rsidRPr="00727BC0"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727BC0">
              <w:t>2019</w:t>
            </w:r>
          </w:p>
        </w:tc>
        <w:tc>
          <w:tcPr>
            <w:tcW w:w="1768" w:type="dxa"/>
          </w:tcPr>
          <w:p w14:paraId="75C33770" w14:textId="5444A236"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17,462</w:t>
            </w:r>
          </w:p>
        </w:tc>
        <w:tc>
          <w:tcPr>
            <w:tcW w:w="1417" w:type="dxa"/>
          </w:tcPr>
          <w:p w14:paraId="58DE97D0" w14:textId="5D0A5D8E"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1,028</w:t>
            </w:r>
          </w:p>
        </w:tc>
        <w:tc>
          <w:tcPr>
            <w:tcW w:w="1418" w:type="dxa"/>
          </w:tcPr>
          <w:p w14:paraId="69F271BC" w14:textId="71B407DE"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2E6CD7">
              <w:t>6%</w:t>
            </w:r>
          </w:p>
        </w:tc>
        <w:tc>
          <w:tcPr>
            <w:tcW w:w="1365" w:type="dxa"/>
          </w:tcPr>
          <w:p w14:paraId="564DE423" w14:textId="0C6F3C84"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16,432</w:t>
            </w:r>
          </w:p>
        </w:tc>
        <w:tc>
          <w:tcPr>
            <w:tcW w:w="1470" w:type="dxa"/>
          </w:tcPr>
          <w:p w14:paraId="09ADCB83" w14:textId="22714EA0"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4D29BD">
              <w:t>94%</w:t>
            </w:r>
          </w:p>
        </w:tc>
        <w:tc>
          <w:tcPr>
            <w:tcW w:w="933" w:type="dxa"/>
          </w:tcPr>
          <w:p w14:paraId="1128B17A" w14:textId="312A7F76"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2</w:t>
            </w:r>
          </w:p>
        </w:tc>
      </w:tr>
      <w:tr w:rsidR="00275978" w14:paraId="5EA1844D" w14:textId="77777777" w:rsidTr="00927B08">
        <w:tc>
          <w:tcPr>
            <w:cnfStyle w:val="001000000000" w:firstRow="0" w:lastRow="0" w:firstColumn="1" w:lastColumn="0" w:oddVBand="0" w:evenVBand="0" w:oddHBand="0" w:evenHBand="0" w:firstRowFirstColumn="0" w:firstRowLastColumn="0" w:lastRowFirstColumn="0" w:lastRowLastColumn="0"/>
            <w:tcW w:w="817" w:type="dxa"/>
          </w:tcPr>
          <w:p w14:paraId="22610F6F" w14:textId="77777777" w:rsidR="00275978" w:rsidRPr="00727BC0" w:rsidRDefault="00275978" w:rsidP="00275978">
            <w:pPr>
              <w:jc w:val="center"/>
            </w:pPr>
            <w:r w:rsidRPr="00727BC0">
              <w:t>20</w:t>
            </w:r>
          </w:p>
        </w:tc>
        <w:tc>
          <w:tcPr>
            <w:tcW w:w="676" w:type="dxa"/>
          </w:tcPr>
          <w:p w14:paraId="0099D192" w14:textId="77777777" w:rsidR="00275978" w:rsidRPr="00727BC0"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727BC0">
              <w:t>2020</w:t>
            </w:r>
          </w:p>
        </w:tc>
        <w:tc>
          <w:tcPr>
            <w:tcW w:w="1768" w:type="dxa"/>
          </w:tcPr>
          <w:p w14:paraId="28098304" w14:textId="383134B2"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17,070</w:t>
            </w:r>
          </w:p>
        </w:tc>
        <w:tc>
          <w:tcPr>
            <w:tcW w:w="1417" w:type="dxa"/>
          </w:tcPr>
          <w:p w14:paraId="639CF311" w14:textId="229ED672"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991</w:t>
            </w:r>
          </w:p>
        </w:tc>
        <w:tc>
          <w:tcPr>
            <w:tcW w:w="1418" w:type="dxa"/>
          </w:tcPr>
          <w:p w14:paraId="73843DD3" w14:textId="4295A490"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2E6CD7">
              <w:t>6%</w:t>
            </w:r>
          </w:p>
        </w:tc>
        <w:tc>
          <w:tcPr>
            <w:tcW w:w="1365" w:type="dxa"/>
          </w:tcPr>
          <w:p w14:paraId="367551BB" w14:textId="6FE20C37"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16,070</w:t>
            </w:r>
          </w:p>
        </w:tc>
        <w:tc>
          <w:tcPr>
            <w:tcW w:w="1470" w:type="dxa"/>
          </w:tcPr>
          <w:p w14:paraId="7CEF6422" w14:textId="4DFB8DBF"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4D29BD">
              <w:t>94%</w:t>
            </w:r>
          </w:p>
        </w:tc>
        <w:tc>
          <w:tcPr>
            <w:tcW w:w="933" w:type="dxa"/>
          </w:tcPr>
          <w:p w14:paraId="573D1D7F" w14:textId="17FDD3CB"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rsidRPr="00835F75">
              <w:t>9</w:t>
            </w:r>
          </w:p>
        </w:tc>
      </w:tr>
      <w:tr w:rsidR="00275978" w14:paraId="0BFAB998" w14:textId="77777777" w:rsidTr="00927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755D5EC7" w14:textId="77777777" w:rsidR="00275978" w:rsidRPr="00727BC0" w:rsidRDefault="00275978" w:rsidP="00275978">
            <w:pPr>
              <w:jc w:val="center"/>
            </w:pPr>
            <w:r w:rsidRPr="00727BC0">
              <w:t>21</w:t>
            </w:r>
          </w:p>
        </w:tc>
        <w:tc>
          <w:tcPr>
            <w:tcW w:w="676" w:type="dxa"/>
          </w:tcPr>
          <w:p w14:paraId="1A09EC36" w14:textId="77777777" w:rsidR="00275978" w:rsidRPr="00727BC0"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727BC0">
              <w:t>2021</w:t>
            </w:r>
          </w:p>
        </w:tc>
        <w:tc>
          <w:tcPr>
            <w:tcW w:w="1768" w:type="dxa"/>
          </w:tcPr>
          <w:p w14:paraId="09B78719" w14:textId="0B5F485F"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16,549</w:t>
            </w:r>
          </w:p>
        </w:tc>
        <w:tc>
          <w:tcPr>
            <w:tcW w:w="1417" w:type="dxa"/>
          </w:tcPr>
          <w:p w14:paraId="7C9CE39B" w14:textId="01D6F74B"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675</w:t>
            </w:r>
          </w:p>
        </w:tc>
        <w:tc>
          <w:tcPr>
            <w:tcW w:w="1418" w:type="dxa"/>
          </w:tcPr>
          <w:p w14:paraId="10F91652" w14:textId="2ED99698"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2E6CD7">
              <w:t>4%</w:t>
            </w:r>
          </w:p>
        </w:tc>
        <w:tc>
          <w:tcPr>
            <w:tcW w:w="1365" w:type="dxa"/>
          </w:tcPr>
          <w:p w14:paraId="7C13CF0F" w14:textId="4679A44A"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15,869</w:t>
            </w:r>
          </w:p>
        </w:tc>
        <w:tc>
          <w:tcPr>
            <w:tcW w:w="1470" w:type="dxa"/>
          </w:tcPr>
          <w:p w14:paraId="61A8390E" w14:textId="43A084CC"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4D29BD">
              <w:t>96%</w:t>
            </w:r>
          </w:p>
        </w:tc>
        <w:tc>
          <w:tcPr>
            <w:tcW w:w="933" w:type="dxa"/>
          </w:tcPr>
          <w:p w14:paraId="0DC9A63A" w14:textId="100D5ACF" w:rsidR="00275978" w:rsidRPr="00835F75" w:rsidRDefault="00275978" w:rsidP="00275978">
            <w:pPr>
              <w:jc w:val="center"/>
              <w:cnfStyle w:val="000000010000" w:firstRow="0" w:lastRow="0" w:firstColumn="0" w:lastColumn="0" w:oddVBand="0" w:evenVBand="0" w:oddHBand="0" w:evenHBand="1" w:firstRowFirstColumn="0" w:firstRowLastColumn="0" w:lastRowFirstColumn="0" w:lastRowLastColumn="0"/>
            </w:pPr>
            <w:r w:rsidRPr="00835F75">
              <w:t>5</w:t>
            </w:r>
          </w:p>
        </w:tc>
      </w:tr>
      <w:tr w:rsidR="00275978" w14:paraId="4D43B7CC" w14:textId="77777777" w:rsidTr="00927B08">
        <w:tc>
          <w:tcPr>
            <w:cnfStyle w:val="001000000000" w:firstRow="0" w:lastRow="0" w:firstColumn="1" w:lastColumn="0" w:oddVBand="0" w:evenVBand="0" w:oddHBand="0" w:evenHBand="0" w:firstRowFirstColumn="0" w:firstRowLastColumn="0" w:lastRowFirstColumn="0" w:lastRowLastColumn="0"/>
            <w:tcW w:w="817" w:type="dxa"/>
          </w:tcPr>
          <w:p w14:paraId="2CAEAA60" w14:textId="77777777" w:rsidR="00275978" w:rsidRPr="00727BC0" w:rsidRDefault="00275978" w:rsidP="00275978">
            <w:pPr>
              <w:jc w:val="center"/>
            </w:pPr>
            <w:r>
              <w:t>22</w:t>
            </w:r>
          </w:p>
        </w:tc>
        <w:tc>
          <w:tcPr>
            <w:tcW w:w="676" w:type="dxa"/>
          </w:tcPr>
          <w:p w14:paraId="43CAFA85" w14:textId="77777777" w:rsidR="00275978" w:rsidRPr="00727BC0" w:rsidRDefault="00275978" w:rsidP="00275978">
            <w:pPr>
              <w:jc w:val="center"/>
              <w:cnfStyle w:val="000000000000" w:firstRow="0" w:lastRow="0" w:firstColumn="0" w:lastColumn="0" w:oddVBand="0" w:evenVBand="0" w:oddHBand="0" w:evenHBand="0" w:firstRowFirstColumn="0" w:firstRowLastColumn="0" w:lastRowFirstColumn="0" w:lastRowLastColumn="0"/>
            </w:pPr>
            <w:r>
              <w:t>2022</w:t>
            </w:r>
          </w:p>
        </w:tc>
        <w:tc>
          <w:tcPr>
            <w:tcW w:w="1768" w:type="dxa"/>
          </w:tcPr>
          <w:p w14:paraId="5CF98B65" w14:textId="6B616B32"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t>15,954</w:t>
            </w:r>
          </w:p>
        </w:tc>
        <w:tc>
          <w:tcPr>
            <w:tcW w:w="1417" w:type="dxa"/>
          </w:tcPr>
          <w:p w14:paraId="4073B5DC" w14:textId="6C730E59" w:rsidR="00275978" w:rsidRDefault="00275978" w:rsidP="00275978">
            <w:pPr>
              <w:jc w:val="center"/>
              <w:cnfStyle w:val="000000000000" w:firstRow="0" w:lastRow="0" w:firstColumn="0" w:lastColumn="0" w:oddVBand="0" w:evenVBand="0" w:oddHBand="0" w:evenHBand="0" w:firstRowFirstColumn="0" w:firstRowLastColumn="0" w:lastRowFirstColumn="0" w:lastRowLastColumn="0"/>
            </w:pPr>
            <w:r>
              <w:t>556</w:t>
            </w:r>
          </w:p>
        </w:tc>
        <w:tc>
          <w:tcPr>
            <w:tcW w:w="1418" w:type="dxa"/>
          </w:tcPr>
          <w:p w14:paraId="34AEF3CD" w14:textId="14FA67F7" w:rsidR="00275978" w:rsidRDefault="00275978" w:rsidP="00275978">
            <w:pPr>
              <w:jc w:val="center"/>
              <w:cnfStyle w:val="000000000000" w:firstRow="0" w:lastRow="0" w:firstColumn="0" w:lastColumn="0" w:oddVBand="0" w:evenVBand="0" w:oddHBand="0" w:evenHBand="0" w:firstRowFirstColumn="0" w:firstRowLastColumn="0" w:lastRowFirstColumn="0" w:lastRowLastColumn="0"/>
            </w:pPr>
            <w:r>
              <w:t>3%</w:t>
            </w:r>
          </w:p>
        </w:tc>
        <w:tc>
          <w:tcPr>
            <w:tcW w:w="1365" w:type="dxa"/>
          </w:tcPr>
          <w:p w14:paraId="790FA57C" w14:textId="00135EC1" w:rsidR="00275978" w:rsidRDefault="00275978" w:rsidP="00275978">
            <w:pPr>
              <w:jc w:val="center"/>
              <w:cnfStyle w:val="000000000000" w:firstRow="0" w:lastRow="0" w:firstColumn="0" w:lastColumn="0" w:oddVBand="0" w:evenVBand="0" w:oddHBand="0" w:evenHBand="0" w:firstRowFirstColumn="0" w:firstRowLastColumn="0" w:lastRowFirstColumn="0" w:lastRowLastColumn="0"/>
            </w:pPr>
            <w:r>
              <w:t>15,395</w:t>
            </w:r>
          </w:p>
        </w:tc>
        <w:tc>
          <w:tcPr>
            <w:tcW w:w="1470" w:type="dxa"/>
          </w:tcPr>
          <w:p w14:paraId="5D2169A9" w14:textId="0226C106" w:rsidR="00275978" w:rsidRDefault="00275978" w:rsidP="00275978">
            <w:pPr>
              <w:jc w:val="center"/>
              <w:cnfStyle w:val="000000000000" w:firstRow="0" w:lastRow="0" w:firstColumn="0" w:lastColumn="0" w:oddVBand="0" w:evenVBand="0" w:oddHBand="0" w:evenHBand="0" w:firstRowFirstColumn="0" w:firstRowLastColumn="0" w:lastRowFirstColumn="0" w:lastRowLastColumn="0"/>
            </w:pPr>
            <w:r>
              <w:t>97%</w:t>
            </w:r>
          </w:p>
        </w:tc>
        <w:tc>
          <w:tcPr>
            <w:tcW w:w="933" w:type="dxa"/>
          </w:tcPr>
          <w:p w14:paraId="76238F77" w14:textId="2A1B8A45" w:rsidR="00275978" w:rsidRPr="00835F75" w:rsidRDefault="00275978" w:rsidP="00275978">
            <w:pPr>
              <w:jc w:val="center"/>
              <w:cnfStyle w:val="000000000000" w:firstRow="0" w:lastRow="0" w:firstColumn="0" w:lastColumn="0" w:oddVBand="0" w:evenVBand="0" w:oddHBand="0" w:evenHBand="0" w:firstRowFirstColumn="0" w:firstRowLastColumn="0" w:lastRowFirstColumn="0" w:lastRowLastColumn="0"/>
            </w:pPr>
            <w:r>
              <w:t>3</w:t>
            </w:r>
          </w:p>
        </w:tc>
      </w:tr>
      <w:tr w:rsidR="00927B08" w14:paraId="59531486" w14:textId="77777777" w:rsidTr="00927B0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5E09E6E" w14:textId="0A3DEFE1" w:rsidR="00927B08" w:rsidRDefault="00927B08" w:rsidP="00275978">
            <w:pPr>
              <w:jc w:val="center"/>
            </w:pPr>
            <w:r>
              <w:t>Total</w:t>
            </w:r>
          </w:p>
        </w:tc>
        <w:tc>
          <w:tcPr>
            <w:tcW w:w="676" w:type="dxa"/>
          </w:tcPr>
          <w:p w14:paraId="352AA9F8" w14:textId="77777777" w:rsidR="00927B08" w:rsidRDefault="00927B08" w:rsidP="00275978">
            <w:pPr>
              <w:jc w:val="center"/>
              <w:cnfStyle w:val="010000000000" w:firstRow="0" w:lastRow="1" w:firstColumn="0" w:lastColumn="0" w:oddVBand="0" w:evenVBand="0" w:oddHBand="0" w:evenHBand="0" w:firstRowFirstColumn="0" w:firstRowLastColumn="0" w:lastRowFirstColumn="0" w:lastRowLastColumn="0"/>
            </w:pPr>
          </w:p>
        </w:tc>
        <w:tc>
          <w:tcPr>
            <w:tcW w:w="1768" w:type="dxa"/>
          </w:tcPr>
          <w:p w14:paraId="40C757ED" w14:textId="2675ED52" w:rsidR="00927B08" w:rsidRDefault="00927B08" w:rsidP="00275978">
            <w:pPr>
              <w:jc w:val="center"/>
              <w:cnfStyle w:val="010000000000" w:firstRow="0" w:lastRow="1" w:firstColumn="0" w:lastColumn="0" w:oddVBand="0" w:evenVBand="0" w:oddHBand="0" w:evenHBand="0" w:firstRowFirstColumn="0" w:firstRowLastColumn="0" w:lastRowFirstColumn="0" w:lastRowLastColumn="0"/>
            </w:pPr>
            <w:r w:rsidRPr="009C6B52">
              <w:t>220,961</w:t>
            </w:r>
          </w:p>
        </w:tc>
        <w:tc>
          <w:tcPr>
            <w:tcW w:w="1417" w:type="dxa"/>
          </w:tcPr>
          <w:p w14:paraId="3A84E7DB" w14:textId="77D0905C" w:rsidR="00927B08" w:rsidRDefault="00927B08" w:rsidP="00275978">
            <w:pPr>
              <w:jc w:val="center"/>
              <w:cnfStyle w:val="010000000000" w:firstRow="0" w:lastRow="1" w:firstColumn="0" w:lastColumn="0" w:oddVBand="0" w:evenVBand="0" w:oddHBand="0" w:evenHBand="0" w:firstRowFirstColumn="0" w:firstRowLastColumn="0" w:lastRowFirstColumn="0" w:lastRowLastColumn="0"/>
            </w:pPr>
            <w:r w:rsidRPr="009C6B52">
              <w:t>19,746</w:t>
            </w:r>
          </w:p>
        </w:tc>
        <w:tc>
          <w:tcPr>
            <w:tcW w:w="1418" w:type="dxa"/>
          </w:tcPr>
          <w:p w14:paraId="17BF7E59" w14:textId="77777777" w:rsidR="00927B08" w:rsidRDefault="00927B08" w:rsidP="00275978">
            <w:pPr>
              <w:jc w:val="center"/>
              <w:cnfStyle w:val="010000000000" w:firstRow="0" w:lastRow="1" w:firstColumn="0" w:lastColumn="0" w:oddVBand="0" w:evenVBand="0" w:oddHBand="0" w:evenHBand="0" w:firstRowFirstColumn="0" w:firstRowLastColumn="0" w:lastRowFirstColumn="0" w:lastRowLastColumn="0"/>
            </w:pPr>
          </w:p>
        </w:tc>
        <w:tc>
          <w:tcPr>
            <w:tcW w:w="1365" w:type="dxa"/>
          </w:tcPr>
          <w:p w14:paraId="285EE23E" w14:textId="0D983974" w:rsidR="00927B08" w:rsidRDefault="00927B08" w:rsidP="00275978">
            <w:pPr>
              <w:jc w:val="center"/>
              <w:cnfStyle w:val="010000000000" w:firstRow="0" w:lastRow="1" w:firstColumn="0" w:lastColumn="0" w:oddVBand="0" w:evenVBand="0" w:oddHBand="0" w:evenHBand="0" w:firstRowFirstColumn="0" w:firstRowLastColumn="0" w:lastRowFirstColumn="0" w:lastRowLastColumn="0"/>
            </w:pPr>
            <w:r w:rsidRPr="00927B08">
              <w:t>199,270</w:t>
            </w:r>
          </w:p>
        </w:tc>
        <w:tc>
          <w:tcPr>
            <w:tcW w:w="1470" w:type="dxa"/>
          </w:tcPr>
          <w:p w14:paraId="5B1A2A0E" w14:textId="77777777" w:rsidR="00927B08" w:rsidRDefault="00927B08" w:rsidP="00275978">
            <w:pPr>
              <w:jc w:val="center"/>
              <w:cnfStyle w:val="010000000000" w:firstRow="0" w:lastRow="1" w:firstColumn="0" w:lastColumn="0" w:oddVBand="0" w:evenVBand="0" w:oddHBand="0" w:evenHBand="0" w:firstRowFirstColumn="0" w:firstRowLastColumn="0" w:lastRowFirstColumn="0" w:lastRowLastColumn="0"/>
            </w:pPr>
          </w:p>
        </w:tc>
        <w:tc>
          <w:tcPr>
            <w:tcW w:w="933" w:type="dxa"/>
          </w:tcPr>
          <w:p w14:paraId="15CC4A82" w14:textId="3BBAC282" w:rsidR="00927B08" w:rsidRDefault="00927B08" w:rsidP="00275978">
            <w:pPr>
              <w:jc w:val="center"/>
              <w:cnfStyle w:val="010000000000" w:firstRow="0" w:lastRow="1" w:firstColumn="0" w:lastColumn="0" w:oddVBand="0" w:evenVBand="0" w:oddHBand="0" w:evenHBand="0" w:firstRowFirstColumn="0" w:firstRowLastColumn="0" w:lastRowFirstColumn="0" w:lastRowLastColumn="0"/>
            </w:pPr>
            <w:r w:rsidRPr="009C6B52">
              <w:t>1,945</w:t>
            </w:r>
          </w:p>
        </w:tc>
      </w:tr>
    </w:tbl>
    <w:p w14:paraId="179B90A9" w14:textId="506CE115" w:rsidR="00B14AB1" w:rsidRPr="00B14AB1" w:rsidRDefault="008230FD" w:rsidP="008230FD">
      <w:pPr>
        <w:pStyle w:val="Sourcenotes"/>
      </w:pPr>
      <w:r w:rsidRPr="005F794B">
        <w:t>Source</w:t>
      </w:r>
      <w:r>
        <w:t>:</w:t>
      </w:r>
      <w:r w:rsidRPr="005F794B">
        <w:t xml:space="preserve"> </w:t>
      </w:r>
      <w:r>
        <w:t>The HILDA Survey, Release 2</w:t>
      </w:r>
      <w:r>
        <w:rPr>
          <w:lang w:val="en-AU"/>
        </w:rPr>
        <w:t>2</w:t>
      </w:r>
      <w:r>
        <w:t>; BCARR calculations</w:t>
      </w:r>
      <w:r w:rsidRPr="005F794B">
        <w:t>.</w:t>
      </w:r>
    </w:p>
    <w:p w14:paraId="6B9231CA" w14:textId="77777777" w:rsidR="00792C1D" w:rsidRDefault="00792C1D">
      <w:pPr>
        <w:suppressAutoHyphens w:val="0"/>
      </w:pPr>
      <w:r>
        <w:br w:type="page"/>
      </w:r>
    </w:p>
    <w:p w14:paraId="31AAD80E" w14:textId="2429E08F" w:rsidR="00E20160" w:rsidRDefault="00E20160" w:rsidP="00792C1D">
      <w:r>
        <w:lastRenderedPageBreak/>
        <w:t>In wave 2020, HILDA collected information on respondent’s satisfaction with the quality of internet connection. The answers to t</w:t>
      </w:r>
      <w:r w:rsidRPr="00E20160">
        <w:t>he question ‘How satisfied are you with the speed and reliability of your internet connection?’ w</w:t>
      </w:r>
      <w:r w:rsidR="00ED3161">
        <w:t xml:space="preserve">ere captured using </w:t>
      </w:r>
      <w:r w:rsidRPr="00E20160">
        <w:t xml:space="preserve">a 0 to 10-point Likert scale, where a value of 0 was totally dissatisfied and 10 was totally satisfied. </w:t>
      </w:r>
      <w:r>
        <w:t>In o</w:t>
      </w:r>
      <w:r w:rsidRPr="00E20160">
        <w:t>ur analysis</w:t>
      </w:r>
      <w:r>
        <w:t xml:space="preserve"> </w:t>
      </w:r>
      <w:r w:rsidR="00ED3161">
        <w:t>in this paper we</w:t>
      </w:r>
      <w:r w:rsidRPr="00E20160">
        <w:t xml:space="preserve"> categorised values 0</w:t>
      </w:r>
      <w:r w:rsidR="000E7C01">
        <w:t>–</w:t>
      </w:r>
      <w:r w:rsidR="0025085F">
        <w:t>2</w:t>
      </w:r>
      <w:r w:rsidRPr="00E20160">
        <w:t xml:space="preserve"> as </w:t>
      </w:r>
      <w:r w:rsidR="0025085F">
        <w:t xml:space="preserve">very </w:t>
      </w:r>
      <w:r w:rsidRPr="00E20160">
        <w:t>dissatisfied,</w:t>
      </w:r>
      <w:r w:rsidR="0025085F">
        <w:t xml:space="preserve"> 3</w:t>
      </w:r>
      <w:r w:rsidR="000E7C01">
        <w:t>–</w:t>
      </w:r>
      <w:r w:rsidR="0025085F">
        <w:t>4 as dissatisfied,</w:t>
      </w:r>
      <w:r w:rsidRPr="00E20160">
        <w:t xml:space="preserve"> 5 as neutral</w:t>
      </w:r>
      <w:r w:rsidR="00C5156E">
        <w:t>,</w:t>
      </w:r>
      <w:r w:rsidRPr="00E20160">
        <w:t xml:space="preserve"> 6</w:t>
      </w:r>
      <w:r w:rsidR="000E7C01">
        <w:t>–</w:t>
      </w:r>
      <w:r w:rsidRPr="00E20160">
        <w:t>7 as satisfied and 8</w:t>
      </w:r>
      <w:r w:rsidR="000E7C01">
        <w:t>–</w:t>
      </w:r>
      <w:r w:rsidRPr="00E20160">
        <w:t>10 as very satisfied.</w:t>
      </w:r>
      <w:r w:rsidR="00ED3161">
        <w:t xml:space="preserve"> Below</w:t>
      </w:r>
      <w:r w:rsidR="00C5156E">
        <w:t xml:space="preserve"> table shows </w:t>
      </w:r>
      <w:r w:rsidR="00ED3161">
        <w:t>the full Likert scale distribution of this variable.</w:t>
      </w:r>
    </w:p>
    <w:p w14:paraId="748370A1" w14:textId="65EA7E29" w:rsidR="00ED3161" w:rsidRDefault="00ED3161" w:rsidP="00ED3161">
      <w:pPr>
        <w:pStyle w:val="Caption"/>
      </w:pPr>
      <w:r>
        <w:t xml:space="preserve">Table </w:t>
      </w:r>
      <w:fldSimple w:instr=" SEQ Table \* ARABIC ">
        <w:r w:rsidR="00AB0A29">
          <w:rPr>
            <w:noProof/>
          </w:rPr>
          <w:t>2</w:t>
        </w:r>
      </w:fldSimple>
      <w:r w:rsidR="00E00DA2">
        <w:t>:</w:t>
      </w:r>
      <w:r>
        <w:t xml:space="preserve"> Satisfaction with</w:t>
      </w:r>
      <w:r w:rsidR="00955F54">
        <w:t xml:space="preserve"> the</w:t>
      </w:r>
      <w:r>
        <w:t xml:space="preserve"> internet at home</w:t>
      </w:r>
      <w:r w:rsidR="00955F54">
        <w:t xml:space="preserve"> (detailed)</w:t>
      </w:r>
      <w:r>
        <w:t>, 2020</w:t>
      </w:r>
    </w:p>
    <w:tbl>
      <w:tblPr>
        <w:tblStyle w:val="DefaultTable1"/>
        <w:tblW w:w="0" w:type="auto"/>
        <w:tblLook w:val="04E0" w:firstRow="1" w:lastRow="1" w:firstColumn="1" w:lastColumn="0" w:noHBand="0" w:noVBand="1"/>
        <w:tblCaption w:val="Table 2: Satisfaction with the internet at home (detailed), 2020"/>
        <w:tblDescription w:val="Table 2 shows Australians’ satisfaction with the internet at home in 2020. The table shows the full Likert scale distribution of this variable."/>
      </w:tblPr>
      <w:tblGrid>
        <w:gridCol w:w="1706"/>
        <w:gridCol w:w="1940"/>
        <w:gridCol w:w="2247"/>
      </w:tblGrid>
      <w:tr w:rsidR="00ED3161" w14:paraId="07E9CD2D" w14:textId="77777777" w:rsidTr="004E4D92">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06" w:type="dxa"/>
          </w:tcPr>
          <w:p w14:paraId="59C53FC0" w14:textId="56E5D89D" w:rsidR="00ED3161" w:rsidRDefault="00ED3161" w:rsidP="00C02E30">
            <w:pPr>
              <w:jc w:val="center"/>
            </w:pPr>
            <w:r>
              <w:t>Likert scale</w:t>
            </w:r>
          </w:p>
        </w:tc>
        <w:tc>
          <w:tcPr>
            <w:tcW w:w="1940" w:type="dxa"/>
          </w:tcPr>
          <w:p w14:paraId="7F2B8DAD" w14:textId="2D91C110" w:rsidR="00ED3161" w:rsidRDefault="00ED3161" w:rsidP="00ED3161">
            <w:pPr>
              <w:jc w:val="center"/>
              <w:cnfStyle w:val="100000000000" w:firstRow="1" w:lastRow="0" w:firstColumn="0" w:lastColumn="0" w:oddVBand="0" w:evenVBand="0" w:oddHBand="0" w:evenHBand="0" w:firstRowFirstColumn="0" w:firstRowLastColumn="0" w:lastRowFirstColumn="0" w:lastRowLastColumn="0"/>
            </w:pPr>
            <w:r>
              <w:t>Population</w:t>
            </w:r>
          </w:p>
        </w:tc>
        <w:tc>
          <w:tcPr>
            <w:tcW w:w="2247" w:type="dxa"/>
          </w:tcPr>
          <w:p w14:paraId="44E71963" w14:textId="2BF0E76F" w:rsidR="00ED3161" w:rsidRDefault="00ED3161" w:rsidP="00C5156E">
            <w:pPr>
              <w:jc w:val="center"/>
              <w:cnfStyle w:val="100000000000" w:firstRow="1" w:lastRow="0" w:firstColumn="0" w:lastColumn="0" w:oddVBand="0" w:evenVBand="0" w:oddHBand="0" w:evenHBand="0" w:firstRowFirstColumn="0" w:firstRowLastColumn="0" w:lastRowFirstColumn="0" w:lastRowLastColumn="0"/>
            </w:pPr>
            <w:r>
              <w:t xml:space="preserve">Share </w:t>
            </w:r>
            <w:r w:rsidR="00045512">
              <w:t>of</w:t>
            </w:r>
            <w:r>
              <w:t xml:space="preserve"> total</w:t>
            </w:r>
          </w:p>
        </w:tc>
      </w:tr>
      <w:tr w:rsidR="00ED3161" w14:paraId="1B6212B1" w14:textId="77777777" w:rsidTr="004E4D92">
        <w:trPr>
          <w:trHeight w:val="522"/>
        </w:trPr>
        <w:tc>
          <w:tcPr>
            <w:cnfStyle w:val="001000000000" w:firstRow="0" w:lastRow="0" w:firstColumn="1" w:lastColumn="0" w:oddVBand="0" w:evenVBand="0" w:oddHBand="0" w:evenHBand="0" w:firstRowFirstColumn="0" w:firstRowLastColumn="0" w:lastRowFirstColumn="0" w:lastRowLastColumn="0"/>
            <w:tcW w:w="1706" w:type="dxa"/>
          </w:tcPr>
          <w:p w14:paraId="2F70F251" w14:textId="1991B2C0" w:rsidR="00ED3161" w:rsidRPr="00727BC0" w:rsidRDefault="00ED3161" w:rsidP="00C02E30">
            <w:pPr>
              <w:jc w:val="center"/>
            </w:pPr>
            <w:r w:rsidRPr="00727BC0">
              <w:t>0</w:t>
            </w:r>
            <w:r>
              <w:t xml:space="preserve"> </w:t>
            </w:r>
            <w:r w:rsidR="00045512">
              <w:t xml:space="preserve">– </w:t>
            </w:r>
            <w:r>
              <w:t>Totally dissatisfied</w:t>
            </w:r>
          </w:p>
        </w:tc>
        <w:tc>
          <w:tcPr>
            <w:tcW w:w="1940" w:type="dxa"/>
          </w:tcPr>
          <w:p w14:paraId="1B0CE565" w14:textId="2888EF45" w:rsidR="00ED3161" w:rsidRPr="00727BC0"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137</w:t>
            </w:r>
            <w:r>
              <w:t>,</w:t>
            </w:r>
            <w:r w:rsidRPr="0021694F">
              <w:t>701</w:t>
            </w:r>
          </w:p>
        </w:tc>
        <w:tc>
          <w:tcPr>
            <w:tcW w:w="2247" w:type="dxa"/>
          </w:tcPr>
          <w:p w14:paraId="58C9109B" w14:textId="12FB91FE" w:rsidR="00ED3161" w:rsidRPr="00835F75"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0.7%</w:t>
            </w:r>
          </w:p>
        </w:tc>
      </w:tr>
      <w:tr w:rsidR="00ED3161" w14:paraId="0A4A3D87" w14:textId="77777777" w:rsidTr="004E4D92">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706" w:type="dxa"/>
          </w:tcPr>
          <w:p w14:paraId="1C73C5A7" w14:textId="4A08D170" w:rsidR="00ED3161" w:rsidRPr="00727BC0" w:rsidRDefault="00ED3161" w:rsidP="00C02E30">
            <w:pPr>
              <w:jc w:val="center"/>
            </w:pPr>
            <w:r w:rsidRPr="00727BC0">
              <w:t>1</w:t>
            </w:r>
          </w:p>
        </w:tc>
        <w:tc>
          <w:tcPr>
            <w:tcW w:w="1940" w:type="dxa"/>
          </w:tcPr>
          <w:p w14:paraId="207257BC" w14:textId="7ABD435B" w:rsidR="00ED3161" w:rsidRPr="00727BC0" w:rsidRDefault="00ED3161" w:rsidP="00C02E30">
            <w:pPr>
              <w:jc w:val="center"/>
              <w:cnfStyle w:val="000000010000" w:firstRow="0" w:lastRow="0" w:firstColumn="0" w:lastColumn="0" w:oddVBand="0" w:evenVBand="0" w:oddHBand="0" w:evenHBand="1" w:firstRowFirstColumn="0" w:firstRowLastColumn="0" w:lastRowFirstColumn="0" w:lastRowLastColumn="0"/>
            </w:pPr>
            <w:r w:rsidRPr="0021694F">
              <w:t>135</w:t>
            </w:r>
            <w:r>
              <w:t>,</w:t>
            </w:r>
            <w:r w:rsidRPr="0021694F">
              <w:t>696</w:t>
            </w:r>
          </w:p>
        </w:tc>
        <w:tc>
          <w:tcPr>
            <w:tcW w:w="2247" w:type="dxa"/>
          </w:tcPr>
          <w:p w14:paraId="5D9C8663" w14:textId="5C04F9E0" w:rsidR="00ED3161" w:rsidRPr="00835F75" w:rsidRDefault="00ED3161" w:rsidP="00C02E30">
            <w:pPr>
              <w:jc w:val="center"/>
              <w:cnfStyle w:val="000000010000" w:firstRow="0" w:lastRow="0" w:firstColumn="0" w:lastColumn="0" w:oddVBand="0" w:evenVBand="0" w:oddHBand="0" w:evenHBand="1" w:firstRowFirstColumn="0" w:firstRowLastColumn="0" w:lastRowFirstColumn="0" w:lastRowLastColumn="0"/>
            </w:pPr>
            <w:r w:rsidRPr="0021694F">
              <w:t>0.7%</w:t>
            </w:r>
          </w:p>
        </w:tc>
      </w:tr>
      <w:tr w:rsidR="00ED3161" w14:paraId="16C0D463" w14:textId="77777777" w:rsidTr="004E4D92">
        <w:trPr>
          <w:trHeight w:val="326"/>
        </w:trPr>
        <w:tc>
          <w:tcPr>
            <w:cnfStyle w:val="001000000000" w:firstRow="0" w:lastRow="0" w:firstColumn="1" w:lastColumn="0" w:oddVBand="0" w:evenVBand="0" w:oddHBand="0" w:evenHBand="0" w:firstRowFirstColumn="0" w:firstRowLastColumn="0" w:lastRowFirstColumn="0" w:lastRowLastColumn="0"/>
            <w:tcW w:w="1706" w:type="dxa"/>
          </w:tcPr>
          <w:p w14:paraId="5D270CBA" w14:textId="206D4D8E" w:rsidR="00ED3161" w:rsidRPr="00727BC0" w:rsidRDefault="00ED3161" w:rsidP="00C02E30">
            <w:pPr>
              <w:jc w:val="center"/>
            </w:pPr>
            <w:r w:rsidRPr="00727BC0">
              <w:t>2</w:t>
            </w:r>
          </w:p>
        </w:tc>
        <w:tc>
          <w:tcPr>
            <w:tcW w:w="1940" w:type="dxa"/>
          </w:tcPr>
          <w:p w14:paraId="3E202D9D" w14:textId="4A6E2D2C" w:rsidR="00ED3161" w:rsidRPr="00727BC0"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342</w:t>
            </w:r>
            <w:r>
              <w:t>,</w:t>
            </w:r>
            <w:r w:rsidRPr="0021694F">
              <w:t>072</w:t>
            </w:r>
          </w:p>
        </w:tc>
        <w:tc>
          <w:tcPr>
            <w:tcW w:w="2247" w:type="dxa"/>
          </w:tcPr>
          <w:p w14:paraId="7382A50B" w14:textId="1069703C" w:rsidR="00ED3161" w:rsidRPr="00835F75"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1.8%</w:t>
            </w:r>
          </w:p>
        </w:tc>
      </w:tr>
      <w:tr w:rsidR="00ED3161" w14:paraId="0A89EB51" w14:textId="77777777" w:rsidTr="004E4D92">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706" w:type="dxa"/>
          </w:tcPr>
          <w:p w14:paraId="7EA0A9E9" w14:textId="57F1ED10" w:rsidR="00ED3161" w:rsidRPr="00727BC0" w:rsidRDefault="00ED3161" w:rsidP="00C02E30">
            <w:pPr>
              <w:jc w:val="center"/>
            </w:pPr>
            <w:r w:rsidRPr="00727BC0">
              <w:t>3</w:t>
            </w:r>
          </w:p>
        </w:tc>
        <w:tc>
          <w:tcPr>
            <w:tcW w:w="1940" w:type="dxa"/>
          </w:tcPr>
          <w:p w14:paraId="74A34893" w14:textId="3FDBCB95" w:rsidR="00ED3161" w:rsidRPr="00727BC0" w:rsidRDefault="00ED3161" w:rsidP="00C02E30">
            <w:pPr>
              <w:jc w:val="center"/>
              <w:cnfStyle w:val="000000010000" w:firstRow="0" w:lastRow="0" w:firstColumn="0" w:lastColumn="0" w:oddVBand="0" w:evenVBand="0" w:oddHBand="0" w:evenHBand="1" w:firstRowFirstColumn="0" w:firstRowLastColumn="0" w:lastRowFirstColumn="0" w:lastRowLastColumn="0"/>
            </w:pPr>
            <w:r w:rsidRPr="0021694F">
              <w:t>419</w:t>
            </w:r>
            <w:r>
              <w:t>,</w:t>
            </w:r>
            <w:r w:rsidRPr="0021694F">
              <w:t>207</w:t>
            </w:r>
          </w:p>
        </w:tc>
        <w:tc>
          <w:tcPr>
            <w:tcW w:w="2247" w:type="dxa"/>
          </w:tcPr>
          <w:p w14:paraId="37243633" w14:textId="2E575BD0" w:rsidR="00ED3161" w:rsidRPr="00835F75" w:rsidRDefault="00ED3161" w:rsidP="00C02E30">
            <w:pPr>
              <w:jc w:val="center"/>
              <w:cnfStyle w:val="000000010000" w:firstRow="0" w:lastRow="0" w:firstColumn="0" w:lastColumn="0" w:oddVBand="0" w:evenVBand="0" w:oddHBand="0" w:evenHBand="1" w:firstRowFirstColumn="0" w:firstRowLastColumn="0" w:lastRowFirstColumn="0" w:lastRowLastColumn="0"/>
            </w:pPr>
            <w:r w:rsidRPr="0021694F">
              <w:t>2.2%</w:t>
            </w:r>
          </w:p>
        </w:tc>
      </w:tr>
      <w:tr w:rsidR="00ED3161" w14:paraId="37557321" w14:textId="77777777" w:rsidTr="004E4D92">
        <w:trPr>
          <w:trHeight w:val="326"/>
        </w:trPr>
        <w:tc>
          <w:tcPr>
            <w:cnfStyle w:val="001000000000" w:firstRow="0" w:lastRow="0" w:firstColumn="1" w:lastColumn="0" w:oddVBand="0" w:evenVBand="0" w:oddHBand="0" w:evenHBand="0" w:firstRowFirstColumn="0" w:firstRowLastColumn="0" w:lastRowFirstColumn="0" w:lastRowLastColumn="0"/>
            <w:tcW w:w="1706" w:type="dxa"/>
          </w:tcPr>
          <w:p w14:paraId="681549C1" w14:textId="4A24E1D9" w:rsidR="00ED3161" w:rsidRPr="00727BC0" w:rsidRDefault="00ED3161" w:rsidP="00C02E30">
            <w:pPr>
              <w:jc w:val="center"/>
            </w:pPr>
            <w:r w:rsidRPr="00727BC0">
              <w:t>4</w:t>
            </w:r>
          </w:p>
        </w:tc>
        <w:tc>
          <w:tcPr>
            <w:tcW w:w="1940" w:type="dxa"/>
          </w:tcPr>
          <w:p w14:paraId="13BB6E52" w14:textId="242929CA" w:rsidR="00ED3161" w:rsidRPr="00727BC0"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753</w:t>
            </w:r>
            <w:r>
              <w:t>,</w:t>
            </w:r>
            <w:r w:rsidRPr="0021694F">
              <w:t>053</w:t>
            </w:r>
          </w:p>
        </w:tc>
        <w:tc>
          <w:tcPr>
            <w:tcW w:w="2247" w:type="dxa"/>
          </w:tcPr>
          <w:p w14:paraId="18840746" w14:textId="46C60FE1" w:rsidR="00ED3161" w:rsidRPr="00835F75"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4.0%</w:t>
            </w:r>
          </w:p>
        </w:tc>
      </w:tr>
      <w:tr w:rsidR="00ED3161" w14:paraId="733002EA" w14:textId="77777777" w:rsidTr="004E4D92">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706" w:type="dxa"/>
          </w:tcPr>
          <w:p w14:paraId="642E7873" w14:textId="3CEB7907" w:rsidR="00ED3161" w:rsidRPr="00727BC0" w:rsidRDefault="00ED3161" w:rsidP="00C02E30">
            <w:pPr>
              <w:jc w:val="center"/>
            </w:pPr>
            <w:r w:rsidRPr="00727BC0">
              <w:t>5</w:t>
            </w:r>
          </w:p>
        </w:tc>
        <w:tc>
          <w:tcPr>
            <w:tcW w:w="1940" w:type="dxa"/>
          </w:tcPr>
          <w:p w14:paraId="65CFCE35" w14:textId="18A2EE2D" w:rsidR="00ED3161" w:rsidRPr="00727BC0" w:rsidRDefault="00ED3161" w:rsidP="00C02E30">
            <w:pPr>
              <w:jc w:val="center"/>
              <w:cnfStyle w:val="000000010000" w:firstRow="0" w:lastRow="0" w:firstColumn="0" w:lastColumn="0" w:oddVBand="0" w:evenVBand="0" w:oddHBand="0" w:evenHBand="1" w:firstRowFirstColumn="0" w:firstRowLastColumn="0" w:lastRowFirstColumn="0" w:lastRowLastColumn="0"/>
            </w:pPr>
            <w:r w:rsidRPr="0021694F">
              <w:t>1</w:t>
            </w:r>
            <w:r>
              <w:t>,</w:t>
            </w:r>
            <w:r w:rsidRPr="0021694F">
              <w:t>504</w:t>
            </w:r>
            <w:r>
              <w:t>,</w:t>
            </w:r>
            <w:r w:rsidRPr="0021694F">
              <w:t>365</w:t>
            </w:r>
          </w:p>
        </w:tc>
        <w:tc>
          <w:tcPr>
            <w:tcW w:w="2247" w:type="dxa"/>
          </w:tcPr>
          <w:p w14:paraId="7026BFD0" w14:textId="467F368C" w:rsidR="00ED3161" w:rsidRPr="00835F75" w:rsidRDefault="00ED3161" w:rsidP="00C02E30">
            <w:pPr>
              <w:jc w:val="center"/>
              <w:cnfStyle w:val="000000010000" w:firstRow="0" w:lastRow="0" w:firstColumn="0" w:lastColumn="0" w:oddVBand="0" w:evenVBand="0" w:oddHBand="0" w:evenHBand="1" w:firstRowFirstColumn="0" w:firstRowLastColumn="0" w:lastRowFirstColumn="0" w:lastRowLastColumn="0"/>
            </w:pPr>
            <w:r w:rsidRPr="0021694F">
              <w:t>7.9%</w:t>
            </w:r>
          </w:p>
        </w:tc>
      </w:tr>
      <w:tr w:rsidR="00ED3161" w14:paraId="591CEEB3" w14:textId="77777777" w:rsidTr="004E4D92">
        <w:trPr>
          <w:trHeight w:val="326"/>
        </w:trPr>
        <w:tc>
          <w:tcPr>
            <w:cnfStyle w:val="001000000000" w:firstRow="0" w:lastRow="0" w:firstColumn="1" w:lastColumn="0" w:oddVBand="0" w:evenVBand="0" w:oddHBand="0" w:evenHBand="0" w:firstRowFirstColumn="0" w:firstRowLastColumn="0" w:lastRowFirstColumn="0" w:lastRowLastColumn="0"/>
            <w:tcW w:w="1706" w:type="dxa"/>
          </w:tcPr>
          <w:p w14:paraId="13ECBEDA" w14:textId="2768635E" w:rsidR="00ED3161" w:rsidRPr="00727BC0" w:rsidRDefault="00ED3161" w:rsidP="00C02E30">
            <w:pPr>
              <w:jc w:val="center"/>
            </w:pPr>
            <w:r w:rsidRPr="00727BC0">
              <w:t>6</w:t>
            </w:r>
          </w:p>
        </w:tc>
        <w:tc>
          <w:tcPr>
            <w:tcW w:w="1940" w:type="dxa"/>
          </w:tcPr>
          <w:p w14:paraId="7C625DC6" w14:textId="016FBB65" w:rsidR="00ED3161" w:rsidRPr="00727BC0"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1</w:t>
            </w:r>
            <w:r>
              <w:t>,</w:t>
            </w:r>
            <w:r w:rsidRPr="0021694F">
              <w:t>957</w:t>
            </w:r>
            <w:r>
              <w:t>,</w:t>
            </w:r>
            <w:r w:rsidRPr="0021694F">
              <w:t>177</w:t>
            </w:r>
          </w:p>
        </w:tc>
        <w:tc>
          <w:tcPr>
            <w:tcW w:w="2247" w:type="dxa"/>
          </w:tcPr>
          <w:p w14:paraId="64B4780D" w14:textId="251FBC03" w:rsidR="00ED3161" w:rsidRPr="00835F75"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10.3%</w:t>
            </w:r>
          </w:p>
        </w:tc>
      </w:tr>
      <w:tr w:rsidR="00ED3161" w14:paraId="440F0BF8" w14:textId="77777777" w:rsidTr="004E4D92">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706" w:type="dxa"/>
          </w:tcPr>
          <w:p w14:paraId="45FE1E72" w14:textId="5D85542A" w:rsidR="00ED3161" w:rsidRPr="00727BC0" w:rsidRDefault="00ED3161" w:rsidP="00C02E30">
            <w:pPr>
              <w:jc w:val="center"/>
            </w:pPr>
            <w:r w:rsidRPr="00727BC0">
              <w:t>7</w:t>
            </w:r>
          </w:p>
        </w:tc>
        <w:tc>
          <w:tcPr>
            <w:tcW w:w="1940" w:type="dxa"/>
          </w:tcPr>
          <w:p w14:paraId="40E2D7F3" w14:textId="0B7BACCD" w:rsidR="00ED3161" w:rsidRPr="00727BC0" w:rsidRDefault="00ED3161" w:rsidP="00C02E30">
            <w:pPr>
              <w:jc w:val="center"/>
              <w:cnfStyle w:val="000000010000" w:firstRow="0" w:lastRow="0" w:firstColumn="0" w:lastColumn="0" w:oddVBand="0" w:evenVBand="0" w:oddHBand="0" w:evenHBand="1" w:firstRowFirstColumn="0" w:firstRowLastColumn="0" w:lastRowFirstColumn="0" w:lastRowLastColumn="0"/>
            </w:pPr>
            <w:r w:rsidRPr="0021694F">
              <w:t>3</w:t>
            </w:r>
            <w:r>
              <w:t>,</w:t>
            </w:r>
            <w:r w:rsidRPr="0021694F">
              <w:t>629</w:t>
            </w:r>
            <w:r>
              <w:t>,</w:t>
            </w:r>
            <w:r w:rsidRPr="0021694F">
              <w:t>509</w:t>
            </w:r>
          </w:p>
        </w:tc>
        <w:tc>
          <w:tcPr>
            <w:tcW w:w="2247" w:type="dxa"/>
          </w:tcPr>
          <w:p w14:paraId="59836BA1" w14:textId="7C0C9315" w:rsidR="00ED3161" w:rsidRPr="00835F75" w:rsidRDefault="00ED3161" w:rsidP="00C02E30">
            <w:pPr>
              <w:jc w:val="center"/>
              <w:cnfStyle w:val="000000010000" w:firstRow="0" w:lastRow="0" w:firstColumn="0" w:lastColumn="0" w:oddVBand="0" w:evenVBand="0" w:oddHBand="0" w:evenHBand="1" w:firstRowFirstColumn="0" w:firstRowLastColumn="0" w:lastRowFirstColumn="0" w:lastRowLastColumn="0"/>
            </w:pPr>
            <w:r w:rsidRPr="0021694F">
              <w:t>19.1%</w:t>
            </w:r>
          </w:p>
        </w:tc>
      </w:tr>
      <w:tr w:rsidR="00ED3161" w14:paraId="34F936E6" w14:textId="77777777" w:rsidTr="004E4D92">
        <w:trPr>
          <w:trHeight w:val="326"/>
        </w:trPr>
        <w:tc>
          <w:tcPr>
            <w:cnfStyle w:val="001000000000" w:firstRow="0" w:lastRow="0" w:firstColumn="1" w:lastColumn="0" w:oddVBand="0" w:evenVBand="0" w:oddHBand="0" w:evenHBand="0" w:firstRowFirstColumn="0" w:firstRowLastColumn="0" w:lastRowFirstColumn="0" w:lastRowLastColumn="0"/>
            <w:tcW w:w="1706" w:type="dxa"/>
          </w:tcPr>
          <w:p w14:paraId="104B0B07" w14:textId="560D6538" w:rsidR="00ED3161" w:rsidRPr="00727BC0" w:rsidRDefault="00ED3161" w:rsidP="00C02E30">
            <w:pPr>
              <w:jc w:val="center"/>
            </w:pPr>
            <w:r w:rsidRPr="00727BC0">
              <w:t>8</w:t>
            </w:r>
          </w:p>
        </w:tc>
        <w:tc>
          <w:tcPr>
            <w:tcW w:w="1940" w:type="dxa"/>
          </w:tcPr>
          <w:p w14:paraId="29F2CE88" w14:textId="232FB0A0" w:rsidR="00ED3161" w:rsidRPr="00727BC0"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5</w:t>
            </w:r>
            <w:r>
              <w:t>,</w:t>
            </w:r>
            <w:r w:rsidRPr="0021694F">
              <w:t>152</w:t>
            </w:r>
            <w:r>
              <w:t>,</w:t>
            </w:r>
            <w:r w:rsidRPr="0021694F">
              <w:t>364</w:t>
            </w:r>
          </w:p>
        </w:tc>
        <w:tc>
          <w:tcPr>
            <w:tcW w:w="2247" w:type="dxa"/>
          </w:tcPr>
          <w:p w14:paraId="62E9F9B7" w14:textId="05E8E11F" w:rsidR="00ED3161" w:rsidRPr="00835F75"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27.1%</w:t>
            </w:r>
          </w:p>
        </w:tc>
      </w:tr>
      <w:tr w:rsidR="00ED3161" w14:paraId="471276D7" w14:textId="77777777" w:rsidTr="004E4D92">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706" w:type="dxa"/>
          </w:tcPr>
          <w:p w14:paraId="57BBEEB8" w14:textId="4980036F" w:rsidR="00ED3161" w:rsidRPr="00727BC0" w:rsidRDefault="00ED3161" w:rsidP="00C02E30">
            <w:pPr>
              <w:jc w:val="center"/>
            </w:pPr>
            <w:r w:rsidRPr="00727BC0">
              <w:t>9</w:t>
            </w:r>
          </w:p>
        </w:tc>
        <w:tc>
          <w:tcPr>
            <w:tcW w:w="1940" w:type="dxa"/>
          </w:tcPr>
          <w:p w14:paraId="5FC1E887" w14:textId="6B2C010A" w:rsidR="00ED3161" w:rsidRPr="00727BC0" w:rsidRDefault="00ED3161" w:rsidP="00C02E30">
            <w:pPr>
              <w:jc w:val="center"/>
              <w:cnfStyle w:val="000000010000" w:firstRow="0" w:lastRow="0" w:firstColumn="0" w:lastColumn="0" w:oddVBand="0" w:evenVBand="0" w:oddHBand="0" w:evenHBand="1" w:firstRowFirstColumn="0" w:firstRowLastColumn="0" w:lastRowFirstColumn="0" w:lastRowLastColumn="0"/>
            </w:pPr>
            <w:r w:rsidRPr="0021694F">
              <w:t>2</w:t>
            </w:r>
            <w:r>
              <w:t>,</w:t>
            </w:r>
            <w:r w:rsidRPr="0021694F">
              <w:t>909</w:t>
            </w:r>
            <w:r>
              <w:t>,</w:t>
            </w:r>
            <w:r w:rsidRPr="0021694F">
              <w:t>056</w:t>
            </w:r>
          </w:p>
        </w:tc>
        <w:tc>
          <w:tcPr>
            <w:tcW w:w="2247" w:type="dxa"/>
          </w:tcPr>
          <w:p w14:paraId="2D025B29" w14:textId="71560ECC" w:rsidR="00ED3161" w:rsidRPr="00835F75" w:rsidRDefault="00ED3161" w:rsidP="00C02E30">
            <w:pPr>
              <w:jc w:val="center"/>
              <w:cnfStyle w:val="000000010000" w:firstRow="0" w:lastRow="0" w:firstColumn="0" w:lastColumn="0" w:oddVBand="0" w:evenVBand="0" w:oddHBand="0" w:evenHBand="1" w:firstRowFirstColumn="0" w:firstRowLastColumn="0" w:lastRowFirstColumn="0" w:lastRowLastColumn="0"/>
            </w:pPr>
            <w:r w:rsidRPr="0021694F">
              <w:t>15.3%</w:t>
            </w:r>
          </w:p>
        </w:tc>
      </w:tr>
      <w:tr w:rsidR="00ED3161" w14:paraId="5158D710" w14:textId="77777777" w:rsidTr="004E4D92">
        <w:trPr>
          <w:trHeight w:val="326"/>
        </w:trPr>
        <w:tc>
          <w:tcPr>
            <w:cnfStyle w:val="001000000000" w:firstRow="0" w:lastRow="0" w:firstColumn="1" w:lastColumn="0" w:oddVBand="0" w:evenVBand="0" w:oddHBand="0" w:evenHBand="0" w:firstRowFirstColumn="0" w:firstRowLastColumn="0" w:lastRowFirstColumn="0" w:lastRowLastColumn="0"/>
            <w:tcW w:w="1706" w:type="dxa"/>
          </w:tcPr>
          <w:p w14:paraId="2A65E096" w14:textId="538D1D39" w:rsidR="00ED3161" w:rsidRPr="00727BC0" w:rsidRDefault="00ED3161" w:rsidP="00C02E30">
            <w:pPr>
              <w:jc w:val="center"/>
            </w:pPr>
            <w:r>
              <w:t>1</w:t>
            </w:r>
            <w:r w:rsidRPr="00727BC0">
              <w:t>0</w:t>
            </w:r>
            <w:r>
              <w:t xml:space="preserve"> – Totally satisfied</w:t>
            </w:r>
          </w:p>
        </w:tc>
        <w:tc>
          <w:tcPr>
            <w:tcW w:w="1940" w:type="dxa"/>
          </w:tcPr>
          <w:p w14:paraId="2165A31A" w14:textId="7E568B5E" w:rsidR="00ED3161" w:rsidRPr="00727BC0"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2</w:t>
            </w:r>
            <w:r>
              <w:t>,</w:t>
            </w:r>
            <w:r w:rsidRPr="0021694F">
              <w:t>063</w:t>
            </w:r>
            <w:r>
              <w:t>,</w:t>
            </w:r>
            <w:r w:rsidRPr="0021694F">
              <w:t>734</w:t>
            </w:r>
          </w:p>
        </w:tc>
        <w:tc>
          <w:tcPr>
            <w:tcW w:w="2247" w:type="dxa"/>
          </w:tcPr>
          <w:p w14:paraId="532ED04B" w14:textId="6607071E" w:rsidR="00ED3161" w:rsidRPr="00835F75" w:rsidRDefault="00ED3161" w:rsidP="00C02E30">
            <w:pPr>
              <w:jc w:val="center"/>
              <w:cnfStyle w:val="000000000000" w:firstRow="0" w:lastRow="0" w:firstColumn="0" w:lastColumn="0" w:oddVBand="0" w:evenVBand="0" w:oddHBand="0" w:evenHBand="0" w:firstRowFirstColumn="0" w:firstRowLastColumn="0" w:lastRowFirstColumn="0" w:lastRowLastColumn="0"/>
            </w:pPr>
            <w:r w:rsidRPr="0021694F">
              <w:t>10.9%</w:t>
            </w:r>
          </w:p>
        </w:tc>
      </w:tr>
      <w:tr w:rsidR="00ED3161" w14:paraId="7A047C57" w14:textId="77777777" w:rsidTr="004E4D92">
        <w:trPr>
          <w:cnfStyle w:val="010000000000" w:firstRow="0" w:lastRow="1"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0" w:type="dxa"/>
          </w:tcPr>
          <w:p w14:paraId="0A00F5C4" w14:textId="289B4E76" w:rsidR="00ED3161" w:rsidRDefault="00ED3161" w:rsidP="00C02E30">
            <w:pPr>
              <w:jc w:val="center"/>
            </w:pPr>
            <w:r>
              <w:t>Total</w:t>
            </w:r>
          </w:p>
        </w:tc>
        <w:tc>
          <w:tcPr>
            <w:tcW w:w="0" w:type="dxa"/>
          </w:tcPr>
          <w:p w14:paraId="61E108D0" w14:textId="7A020845" w:rsidR="00ED3161" w:rsidRPr="00727BC0" w:rsidRDefault="00ED3161" w:rsidP="00C02E30">
            <w:pPr>
              <w:jc w:val="center"/>
              <w:cnfStyle w:val="010000000000" w:firstRow="0" w:lastRow="1" w:firstColumn="0" w:lastColumn="0" w:oddVBand="0" w:evenVBand="0" w:oddHBand="0" w:evenHBand="0" w:firstRowFirstColumn="0" w:firstRowLastColumn="0" w:lastRowFirstColumn="0" w:lastRowLastColumn="0"/>
            </w:pPr>
            <w:r w:rsidRPr="0021694F">
              <w:t>19</w:t>
            </w:r>
            <w:r>
              <w:t>,</w:t>
            </w:r>
            <w:r w:rsidRPr="0021694F">
              <w:t>003</w:t>
            </w:r>
            <w:r>
              <w:t>,</w:t>
            </w:r>
            <w:r w:rsidRPr="0021694F">
              <w:t>934</w:t>
            </w:r>
          </w:p>
        </w:tc>
        <w:tc>
          <w:tcPr>
            <w:tcW w:w="0" w:type="dxa"/>
          </w:tcPr>
          <w:p w14:paraId="111BFEA3" w14:textId="7F69F68F" w:rsidR="00ED3161" w:rsidRPr="00835F75" w:rsidRDefault="00ED3161" w:rsidP="00C02E30">
            <w:pPr>
              <w:jc w:val="center"/>
              <w:cnfStyle w:val="010000000000" w:firstRow="0" w:lastRow="1" w:firstColumn="0" w:lastColumn="0" w:oddVBand="0" w:evenVBand="0" w:oddHBand="0" w:evenHBand="0" w:firstRowFirstColumn="0" w:firstRowLastColumn="0" w:lastRowFirstColumn="0" w:lastRowLastColumn="0"/>
            </w:pPr>
            <w:r w:rsidRPr="0021694F">
              <w:t>100%</w:t>
            </w:r>
          </w:p>
        </w:tc>
      </w:tr>
    </w:tbl>
    <w:p w14:paraId="619BCBE2" w14:textId="53A550F3" w:rsidR="00E20160" w:rsidRDefault="00C5156E" w:rsidP="00C02E30">
      <w:pPr>
        <w:pStyle w:val="Sourcenotes"/>
      </w:pPr>
      <w:r w:rsidRPr="005F794B">
        <w:t>Source</w:t>
      </w:r>
      <w:r>
        <w:t>:</w:t>
      </w:r>
      <w:r w:rsidRPr="005F794B">
        <w:t xml:space="preserve"> </w:t>
      </w:r>
      <w:r>
        <w:t>The HILDA Survey, Release 2</w:t>
      </w:r>
      <w:r>
        <w:rPr>
          <w:lang w:val="en-AU"/>
        </w:rPr>
        <w:t>2</w:t>
      </w:r>
      <w:r>
        <w:t>; BCARR calculations</w:t>
      </w:r>
      <w:r w:rsidRPr="005F794B">
        <w:t>.</w:t>
      </w:r>
    </w:p>
    <w:p w14:paraId="74472A5C" w14:textId="77777777" w:rsidR="0025085F" w:rsidRDefault="0025085F">
      <w:pPr>
        <w:suppressAutoHyphens w:val="0"/>
      </w:pPr>
      <w:r>
        <w:br w:type="page"/>
      </w:r>
    </w:p>
    <w:p w14:paraId="628CF9A2" w14:textId="55A6DFF1" w:rsidR="00B56929" w:rsidRDefault="00325CBA" w:rsidP="00792C1D">
      <w:r>
        <w:lastRenderedPageBreak/>
        <w:t>When analysing all years of data from 2010 to 2022, internet access at home varied significantly across Australians</w:t>
      </w:r>
      <w:r w:rsidR="00792C1D">
        <w:t xml:space="preserve"> </w:t>
      </w:r>
      <w:r w:rsidR="00D77464">
        <w:t>(</w:t>
      </w:r>
      <w:r w:rsidR="00B0510A">
        <w:fldChar w:fldCharType="begin"/>
      </w:r>
      <w:r w:rsidR="00B0510A">
        <w:instrText xml:space="preserve"> REF _Ref183685604 \h </w:instrText>
      </w:r>
      <w:r w:rsidR="00B0510A">
        <w:fldChar w:fldCharType="separate"/>
      </w:r>
      <w:r w:rsidR="00AB0A29">
        <w:t xml:space="preserve">Figure </w:t>
      </w:r>
      <w:r w:rsidR="00AB0A29">
        <w:rPr>
          <w:noProof/>
        </w:rPr>
        <w:t>15</w:t>
      </w:r>
      <w:r w:rsidR="00B0510A">
        <w:fldChar w:fldCharType="end"/>
      </w:r>
      <w:r w:rsidR="00D77464">
        <w:t>).</w:t>
      </w:r>
    </w:p>
    <w:p w14:paraId="37A8E4CC" w14:textId="734134C8" w:rsidR="00325CBA" w:rsidRPr="005F26D2" w:rsidRDefault="00325CBA" w:rsidP="00CD3D66">
      <w:pPr>
        <w:pStyle w:val="Caption"/>
      </w:pPr>
      <w:bookmarkStart w:id="69" w:name="_Ref183685604"/>
      <w:bookmarkStart w:id="70" w:name="_Ref179805835"/>
      <w:bookmarkStart w:id="71" w:name="_Ref177562169"/>
      <w:r>
        <w:t xml:space="preserve">Figure </w:t>
      </w:r>
      <w:fldSimple w:instr=" SEQ Figure \* ARABIC ">
        <w:r w:rsidR="00AB0A29">
          <w:rPr>
            <w:noProof/>
          </w:rPr>
          <w:t>15</w:t>
        </w:r>
      </w:fldSimple>
      <w:bookmarkEnd w:id="69"/>
      <w:bookmarkEnd w:id="70"/>
      <w:bookmarkEnd w:id="71"/>
      <w:r w:rsidR="0045530E">
        <w:rPr>
          <w:noProof/>
        </w:rPr>
        <w:t>:</w:t>
      </w:r>
      <w:r>
        <w:t xml:space="preserve"> The share of p</w:t>
      </w:r>
      <w:r w:rsidR="00D15281">
        <w:t>eople</w:t>
      </w:r>
      <w:r>
        <w:t xml:space="preserve"> without </w:t>
      </w:r>
      <w:r w:rsidR="00D15281">
        <w:t xml:space="preserve">access to the </w:t>
      </w:r>
      <w:r>
        <w:t xml:space="preserve">internet at home by </w:t>
      </w:r>
      <w:r w:rsidR="00D15281">
        <w:t>characteristic</w:t>
      </w:r>
      <w:r w:rsidR="005E78E1" w:rsidDel="004C4D83">
        <w:rPr>
          <w:noProof/>
        </w:rPr>
        <w:t xml:space="preserve"> </w:t>
      </w:r>
      <w:r w:rsidR="00CD3D66">
        <w:rPr>
          <w:noProof/>
        </w:rPr>
        <w:drawing>
          <wp:inline distT="0" distB="0" distL="0" distR="0" wp14:anchorId="53EDC412" wp14:editId="65C68F3D">
            <wp:extent cx="6263640" cy="7113905"/>
            <wp:effectExtent l="0" t="0" r="3810" b="0"/>
            <wp:docPr id="1" name="Chart 1" descr="Figure 15 shows the share of various groups of Australian population without access to the internet at home by characteristic in 2010 and 2022. The figure shows that while the digital access has improved markedly for all groups since 2010, groups who were less digitally connected in 2010 tended to also be less digitally connected in 2022.">
              <a:extLst xmlns:a="http://schemas.openxmlformats.org/drawingml/2006/main">
                <a:ext uri="{FF2B5EF4-FFF2-40B4-BE49-F238E27FC236}">
                  <a16:creationId xmlns:a16="http://schemas.microsoft.com/office/drawing/2014/main" id="{60003FBA-2DED-4ADD-8FE5-B4138D0BC7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55E48CA" w14:textId="77777777" w:rsidR="00041348" w:rsidRDefault="00041348" w:rsidP="00041348">
      <w:pPr>
        <w:pStyle w:val="Sourcenotes"/>
        <w:spacing w:before="0"/>
      </w:pPr>
      <w:r w:rsidRPr="008142E6">
        <w:t>Source: The HILDA Survey, Release 2</w:t>
      </w:r>
      <w:r>
        <w:rPr>
          <w:lang w:val="en-AU"/>
        </w:rPr>
        <w:t>2</w:t>
      </w:r>
      <w:r w:rsidRPr="008142E6">
        <w:t>; BCARR calculations.</w:t>
      </w:r>
      <w:r w:rsidRPr="008142E6" w:rsidDel="005460D4">
        <w:t xml:space="preserve"> </w:t>
      </w:r>
    </w:p>
    <w:p w14:paraId="4BCCF8C4" w14:textId="11309132" w:rsidR="00514E4B" w:rsidRPr="00C15FC3" w:rsidRDefault="00325CBA">
      <w:pPr>
        <w:pStyle w:val="Sourcenotes"/>
        <w:rPr>
          <w:lang w:val="en-US"/>
        </w:rPr>
      </w:pPr>
      <w:r w:rsidRPr="008142E6">
        <w:t>Note:</w:t>
      </w:r>
      <w:r w:rsidR="00D15281" w:rsidRPr="00D15281">
        <w:rPr>
          <w:lang w:val="en-US"/>
        </w:rPr>
        <w:t xml:space="preserve"> </w:t>
      </w:r>
      <w:r w:rsidR="00514E4B">
        <w:rPr>
          <w:lang w:val="en-US"/>
        </w:rPr>
        <w:t>The low share of people without internet access in the Northern Territory</w:t>
      </w:r>
      <w:r w:rsidR="005E78E1">
        <w:rPr>
          <w:lang w:val="en-US"/>
        </w:rPr>
        <w:t xml:space="preserve"> (NT)</w:t>
      </w:r>
      <w:r w:rsidR="00514E4B">
        <w:rPr>
          <w:lang w:val="en-US"/>
        </w:rPr>
        <w:t xml:space="preserve"> should be considered as indicative only, as HILDA did not sample very remote areas.</w:t>
      </w:r>
    </w:p>
    <w:p w14:paraId="11704B5A" w14:textId="0A2DD941" w:rsidR="00325CBA" w:rsidRDefault="00325CBA" w:rsidP="00325CBA">
      <w:r>
        <w:t xml:space="preserve">While </w:t>
      </w:r>
      <w:r w:rsidR="001E3734">
        <w:fldChar w:fldCharType="begin"/>
      </w:r>
      <w:r w:rsidR="001E3734">
        <w:instrText xml:space="preserve"> REF _Ref183685604 \h </w:instrText>
      </w:r>
      <w:r w:rsidR="001E3734">
        <w:fldChar w:fldCharType="separate"/>
      </w:r>
      <w:r w:rsidR="00AB0A29">
        <w:t xml:space="preserve">Figure </w:t>
      </w:r>
      <w:r w:rsidR="00AB0A29">
        <w:rPr>
          <w:noProof/>
        </w:rPr>
        <w:t>15</w:t>
      </w:r>
      <w:r w:rsidR="001E3734">
        <w:fldChar w:fldCharType="end"/>
      </w:r>
      <w:r w:rsidR="00250957">
        <w:t xml:space="preserve"> </w:t>
      </w:r>
      <w:r>
        <w:t>is helpful in identifying the characteristics of people more commonly associated with</w:t>
      </w:r>
      <w:r w:rsidR="000A6103">
        <w:t xml:space="preserve"> not</w:t>
      </w:r>
      <w:r>
        <w:t xml:space="preserve"> having access to </w:t>
      </w:r>
      <w:r w:rsidR="00D15281">
        <w:t xml:space="preserve">the </w:t>
      </w:r>
      <w:r>
        <w:t xml:space="preserve">internet, it does not account for the </w:t>
      </w:r>
      <w:r w:rsidR="002C0236">
        <w:t xml:space="preserve">additional </w:t>
      </w:r>
      <w:r>
        <w:t xml:space="preserve">effect of having more than one of these characteristics. For example, respondents who are </w:t>
      </w:r>
      <w:bookmarkStart w:id="72" w:name="_GoBack"/>
      <w:bookmarkEnd w:id="72"/>
      <w:r>
        <w:t xml:space="preserve">not employed may be more likely to </w:t>
      </w:r>
      <w:r w:rsidR="00321336">
        <w:t>be without</w:t>
      </w:r>
      <w:r>
        <w:t xml:space="preserve"> access </w:t>
      </w:r>
      <w:r w:rsidR="00EA4C9E">
        <w:t>to the internet</w:t>
      </w:r>
      <w:r>
        <w:t xml:space="preserve"> not because they do not work but because they live in a household with a lower disposable income. </w:t>
      </w:r>
    </w:p>
    <w:p w14:paraId="1C076E80" w14:textId="77777777" w:rsidR="00325CBA" w:rsidRDefault="00325CBA" w:rsidP="00325CBA">
      <w:r>
        <w:lastRenderedPageBreak/>
        <w:t xml:space="preserve">The next section estimates a simple logistic regression model </w:t>
      </w:r>
      <w:r w:rsidR="00321336">
        <w:t>which examines</w:t>
      </w:r>
      <w:r>
        <w:t xml:space="preserve"> the likelihood of internet access when controlling for the characteristics that we have considered above. Model estimates enable us to isolate the independent contribution of a given characteristic to respondents’ likelihood of having internet access, while controlling for other characteristics</w:t>
      </w:r>
      <w:r w:rsidR="00321336">
        <w:t xml:space="preserve"> included in the regression model</w:t>
      </w:r>
      <w:r>
        <w:t xml:space="preserve">. </w:t>
      </w:r>
    </w:p>
    <w:p w14:paraId="6426DDD1" w14:textId="553BAC21" w:rsidR="00DD5EFA" w:rsidRDefault="00C15E68" w:rsidP="00C15E68">
      <w:pPr>
        <w:pStyle w:val="Heading1"/>
      </w:pPr>
      <w:bookmarkStart w:id="73" w:name="_Ref166678830"/>
      <w:bookmarkStart w:id="74" w:name="_Toc167279202"/>
      <w:bookmarkStart w:id="75" w:name="_Ref177459098"/>
      <w:bookmarkStart w:id="76" w:name="_Ref177459104"/>
      <w:bookmarkStart w:id="77" w:name="_Toc206498941"/>
      <w:r>
        <w:t xml:space="preserve">Attachment B - </w:t>
      </w:r>
      <w:r w:rsidR="00A4115B">
        <w:t>L</w:t>
      </w:r>
      <w:r w:rsidR="00DD5EFA">
        <w:t>ogistic regression</w:t>
      </w:r>
      <w:bookmarkEnd w:id="73"/>
      <w:bookmarkEnd w:id="74"/>
      <w:bookmarkEnd w:id="75"/>
      <w:bookmarkEnd w:id="76"/>
      <w:bookmarkEnd w:id="77"/>
    </w:p>
    <w:p w14:paraId="42189968" w14:textId="5467A743" w:rsidR="00326854" w:rsidRDefault="00D074D6" w:rsidP="00D074D6">
      <w:r w:rsidRPr="00D074D6">
        <w:t xml:space="preserve">We </w:t>
      </w:r>
      <w:r w:rsidR="005F1D3B">
        <w:t xml:space="preserve">estimate </w:t>
      </w:r>
      <w:r w:rsidRPr="00D074D6">
        <w:t>our model on</w:t>
      </w:r>
      <w:r w:rsidR="00564EA8">
        <w:t xml:space="preserve"> </w:t>
      </w:r>
      <w:r w:rsidR="00527C3D">
        <w:t>197,432</w:t>
      </w:r>
      <w:r w:rsidR="00DA47E4" w:rsidRPr="00DA47E4" w:rsidDel="00DA47E4">
        <w:t xml:space="preserve"> </w:t>
      </w:r>
      <w:r w:rsidR="00564EA8">
        <w:t xml:space="preserve">observations across </w:t>
      </w:r>
      <w:r w:rsidRPr="00D074D6">
        <w:t>waves</w:t>
      </w:r>
      <w:r w:rsidR="00564EA8">
        <w:t xml:space="preserve"> 10 to 22</w:t>
      </w:r>
      <w:r w:rsidRPr="00D074D6">
        <w:t xml:space="preserve"> of </w:t>
      </w:r>
      <w:r>
        <w:t>HILDA</w:t>
      </w:r>
      <w:r w:rsidRPr="00D074D6">
        <w:t xml:space="preserve"> data</w:t>
      </w:r>
      <w:r w:rsidR="00564EA8">
        <w:t xml:space="preserve">. As a longitudinal </w:t>
      </w:r>
      <w:r w:rsidR="00321336">
        <w:t xml:space="preserve">survey, </w:t>
      </w:r>
      <w:r w:rsidR="00564EA8">
        <w:t xml:space="preserve">HILDA collects </w:t>
      </w:r>
      <w:r w:rsidR="008331CB">
        <w:t>i</w:t>
      </w:r>
      <w:r w:rsidR="00564EA8">
        <w:t xml:space="preserve">nformation </w:t>
      </w:r>
      <w:r w:rsidRPr="00D074D6">
        <w:t>fr</w:t>
      </w:r>
      <w:r w:rsidR="008331CB">
        <w:t>om</w:t>
      </w:r>
      <w:r w:rsidRPr="00D074D6">
        <w:t xml:space="preserve"> the same </w:t>
      </w:r>
      <w:r w:rsidR="00C873A2">
        <w:t>people</w:t>
      </w:r>
      <w:r w:rsidR="00564EA8">
        <w:t xml:space="preserve"> </w:t>
      </w:r>
      <w:r w:rsidR="008331CB">
        <w:t>over time</w:t>
      </w:r>
      <w:r w:rsidR="00564EA8">
        <w:t>.</w:t>
      </w:r>
      <w:r w:rsidR="00B41094">
        <w:t xml:space="preserve"> In our analysis we use</w:t>
      </w:r>
      <w:r w:rsidR="00244B59">
        <w:t>d</w:t>
      </w:r>
      <w:r w:rsidR="00B41094">
        <w:t xml:space="preserve"> multiple responses from the same individual</w:t>
      </w:r>
      <w:r w:rsidR="00244B59">
        <w:t>s</w:t>
      </w:r>
      <w:r w:rsidR="00B41094">
        <w:t xml:space="preserve"> who </w:t>
      </w:r>
      <w:r w:rsidR="00244B59">
        <w:t xml:space="preserve">share </w:t>
      </w:r>
      <w:r w:rsidR="00B41094">
        <w:t>unobserved fixed characteristics</w:t>
      </w:r>
      <w:r w:rsidR="00BA0174">
        <w:t xml:space="preserve"> (such as </w:t>
      </w:r>
      <w:r w:rsidR="00B41094">
        <w:t>personality, attitude, ability</w:t>
      </w:r>
      <w:r w:rsidR="00BA0174">
        <w:t>)</w:t>
      </w:r>
      <w:r w:rsidR="00B41094">
        <w:t xml:space="preserve"> </w:t>
      </w:r>
      <w:r w:rsidR="00244B59">
        <w:t xml:space="preserve">resulting in </w:t>
      </w:r>
      <w:r w:rsidR="00B41094">
        <w:t>highly correlated</w:t>
      </w:r>
      <w:r w:rsidR="00244B59">
        <w:t xml:space="preserve"> observations. To adjust our standard errors</w:t>
      </w:r>
      <w:r w:rsidR="00633FBB">
        <w:t xml:space="preserve"> </w:t>
      </w:r>
      <w:r w:rsidR="00244B59">
        <w:t>for this correlation</w:t>
      </w:r>
      <w:r w:rsidR="00633FBB">
        <w:t xml:space="preserve"> </w:t>
      </w:r>
      <w:r w:rsidR="00244B59">
        <w:t>we appl</w:t>
      </w:r>
      <w:r w:rsidR="00527C3D">
        <w:t>y</w:t>
      </w:r>
      <w:r>
        <w:t xml:space="preserve"> the </w:t>
      </w:r>
      <w:r w:rsidR="00321336">
        <w:t>‘</w:t>
      </w:r>
      <w:proofErr w:type="spellStart"/>
      <w:r>
        <w:t>vce</w:t>
      </w:r>
      <w:proofErr w:type="spellEnd"/>
      <w:r>
        <w:t xml:space="preserve"> cluster</w:t>
      </w:r>
      <w:r w:rsidR="00321336">
        <w:t>’</w:t>
      </w:r>
      <w:r>
        <w:t xml:space="preserve"> function </w:t>
      </w:r>
      <w:r w:rsidR="00976838">
        <w:t xml:space="preserve">in </w:t>
      </w:r>
      <w:r>
        <w:t>STATA</w:t>
      </w:r>
      <w:r w:rsidR="00527C3D">
        <w:t xml:space="preserve"> to our model</w:t>
      </w:r>
      <w:r w:rsidRPr="00D074D6">
        <w:t>.</w:t>
      </w:r>
    </w:p>
    <w:p w14:paraId="44C1F5A2" w14:textId="3E6A4C69" w:rsidR="00E70436" w:rsidRPr="00E70436" w:rsidRDefault="00E70436" w:rsidP="00C15FC3">
      <w:pPr>
        <w:pStyle w:val="Bullet1"/>
        <w:numPr>
          <w:ilvl w:val="0"/>
          <w:numId w:val="0"/>
        </w:numPr>
      </w:pPr>
      <w:r w:rsidRPr="00334219">
        <w:t xml:space="preserve">The </w:t>
      </w:r>
      <w:r>
        <w:rPr>
          <w:lang w:val="en-AU"/>
        </w:rPr>
        <w:t>dependent</w:t>
      </w:r>
      <w:r w:rsidRPr="00334219">
        <w:t xml:space="preserve"> variable used in </w:t>
      </w:r>
      <w:r>
        <w:rPr>
          <w:lang w:val="en-AU"/>
        </w:rPr>
        <w:t>our</w:t>
      </w:r>
      <w:r w:rsidRPr="00334219">
        <w:t xml:space="preserve"> regression </w:t>
      </w:r>
      <w:r>
        <w:rPr>
          <w:lang w:val="en-AU"/>
        </w:rPr>
        <w:t>is</w:t>
      </w:r>
      <w:r w:rsidRPr="00334219">
        <w:t xml:space="preserve"> coded 1 if </w:t>
      </w:r>
      <w:r>
        <w:rPr>
          <w:lang w:val="en-US"/>
        </w:rPr>
        <w:t xml:space="preserve">a </w:t>
      </w:r>
      <w:r w:rsidR="00C873A2">
        <w:rPr>
          <w:lang w:val="en-US"/>
        </w:rPr>
        <w:t xml:space="preserve">person </w:t>
      </w:r>
      <w:r>
        <w:rPr>
          <w:lang w:val="en-US"/>
        </w:rPr>
        <w:t xml:space="preserve">had access </w:t>
      </w:r>
      <w:r w:rsidR="00EA4C9E">
        <w:rPr>
          <w:lang w:val="en-US"/>
        </w:rPr>
        <w:t>to the internet</w:t>
      </w:r>
      <w:r>
        <w:t>,</w:t>
      </w:r>
      <w:r w:rsidRPr="00334219">
        <w:t xml:space="preserve"> and 0 otherwise.</w:t>
      </w:r>
      <w:r>
        <w:rPr>
          <w:lang w:val="en-AU"/>
        </w:rPr>
        <w:t xml:space="preserve"> With the exception of household disposable income and SEIFA deciles of economic advantage, which are continuous variables, all of the explanatory variables used in our models are grouped </w:t>
      </w:r>
      <w:r w:rsidRPr="006E6971">
        <w:rPr>
          <w:lang w:val="en-AU"/>
        </w:rPr>
        <w:t>into</w:t>
      </w:r>
      <w:r>
        <w:rPr>
          <w:lang w:val="en-AU"/>
        </w:rPr>
        <w:t xml:space="preserve"> categorical variables. Some of our categorical variables are binary. For example, the employment status of a</w:t>
      </w:r>
      <w:r w:rsidR="00C873A2">
        <w:rPr>
          <w:lang w:val="en-AU"/>
        </w:rPr>
        <w:t xml:space="preserve"> person</w:t>
      </w:r>
      <w:r>
        <w:rPr>
          <w:lang w:val="en-AU"/>
        </w:rPr>
        <w:t xml:space="preserve"> is captured by a binary variable coded 1 if a</w:t>
      </w:r>
      <w:r w:rsidR="00C873A2">
        <w:rPr>
          <w:lang w:val="en-AU"/>
        </w:rPr>
        <w:t xml:space="preserve"> person</w:t>
      </w:r>
      <w:r>
        <w:rPr>
          <w:lang w:val="en-AU"/>
        </w:rPr>
        <w:t xml:space="preserve"> was employed, and 0 otherwise. While in our regression model we test all of the explanatory variables described i</w:t>
      </w:r>
      <w:r w:rsidRPr="00321336">
        <w:rPr>
          <w:lang w:val="en-AU"/>
        </w:rPr>
        <w:t>n</w:t>
      </w:r>
      <w:r w:rsidR="00BA0174">
        <w:rPr>
          <w:lang w:val="en-AU"/>
        </w:rPr>
        <w:t xml:space="preserve"> </w:t>
      </w:r>
      <w:r w:rsidR="009A2702" w:rsidRPr="00BF11B4">
        <w:rPr>
          <w:i/>
          <w:lang w:val="en-AU"/>
        </w:rPr>
        <w:fldChar w:fldCharType="begin"/>
      </w:r>
      <w:r w:rsidR="009A2702" w:rsidRPr="00BF11B4">
        <w:rPr>
          <w:i/>
          <w:lang w:val="en-AU"/>
        </w:rPr>
        <w:instrText xml:space="preserve"> REF _Ref197077554 \h </w:instrText>
      </w:r>
      <w:r w:rsidR="009A2702" w:rsidRPr="00BF11B4">
        <w:rPr>
          <w:i/>
          <w:lang w:val="en-AU"/>
        </w:rPr>
      </w:r>
      <w:r w:rsidR="00BF11B4" w:rsidRPr="00BF11B4">
        <w:rPr>
          <w:i/>
          <w:lang w:val="en-AU"/>
        </w:rPr>
        <w:instrText xml:space="preserve"> \* MERGEFORMAT </w:instrText>
      </w:r>
      <w:r w:rsidR="009A2702" w:rsidRPr="00BF11B4">
        <w:rPr>
          <w:i/>
          <w:lang w:val="en-AU"/>
        </w:rPr>
        <w:fldChar w:fldCharType="separate"/>
      </w:r>
      <w:r w:rsidR="00AB0A29" w:rsidRPr="00AB0A29">
        <w:rPr>
          <w:i/>
        </w:rPr>
        <w:t>Attachment A - Data and sample</w:t>
      </w:r>
      <w:r w:rsidR="009A2702" w:rsidRPr="00BF11B4">
        <w:rPr>
          <w:i/>
          <w:lang w:val="en-AU"/>
        </w:rPr>
        <w:fldChar w:fldCharType="end"/>
      </w:r>
      <w:r w:rsidR="009A2702">
        <w:rPr>
          <w:i/>
          <w:lang w:val="en-AU"/>
        </w:rPr>
        <w:t xml:space="preserve"> </w:t>
      </w:r>
      <w:r>
        <w:rPr>
          <w:lang w:val="en-AU"/>
        </w:rPr>
        <w:t>in our final model we include only the explanatory variables that were statistically significant.</w:t>
      </w:r>
      <w:r>
        <w:rPr>
          <w:rStyle w:val="FootnoteReference"/>
          <w:lang w:val="en-AU"/>
        </w:rPr>
        <w:footnoteReference w:id="16"/>
      </w:r>
      <w:r w:rsidRPr="00E70436">
        <w:rPr>
          <w:lang w:val="en-AU"/>
        </w:rPr>
        <w:t xml:space="preserve"> </w:t>
      </w:r>
    </w:p>
    <w:p w14:paraId="7631D694" w14:textId="77777777" w:rsidR="00D3555A" w:rsidRDefault="00D3555A" w:rsidP="00D074D6">
      <w:r>
        <w:t>Our model includes</w:t>
      </w:r>
      <w:r w:rsidR="008A222B">
        <w:t xml:space="preserve"> two</w:t>
      </w:r>
      <w:r>
        <w:t xml:space="preserve"> interaction</w:t>
      </w:r>
      <w:r w:rsidR="008A222B">
        <w:t xml:space="preserve"> terms which were found to be significant,</w:t>
      </w:r>
      <w:r>
        <w:t xml:space="preserve"> </w:t>
      </w:r>
      <w:r w:rsidR="008A222B">
        <w:t xml:space="preserve">household </w:t>
      </w:r>
      <w:r>
        <w:t xml:space="preserve">income </w:t>
      </w:r>
      <w:r w:rsidR="008A222B">
        <w:t xml:space="preserve">and </w:t>
      </w:r>
      <w:r>
        <w:t>educational attainment</w:t>
      </w:r>
      <w:r w:rsidR="008A222B">
        <w:t>,</w:t>
      </w:r>
      <w:r>
        <w:t xml:space="preserve"> </w:t>
      </w:r>
      <w:r w:rsidR="008A222B">
        <w:t>and</w:t>
      </w:r>
      <w:r>
        <w:t xml:space="preserve"> </w:t>
      </w:r>
      <w:r w:rsidR="008A222B">
        <w:t xml:space="preserve">household income and </w:t>
      </w:r>
      <w:r w:rsidR="00C7468D">
        <w:t xml:space="preserve">employment </w:t>
      </w:r>
      <w:r w:rsidR="008A222B">
        <w:t>status.</w:t>
      </w:r>
    </w:p>
    <w:p w14:paraId="7101E226" w14:textId="77777777" w:rsidR="004E208F" w:rsidRDefault="004E208F" w:rsidP="00C15FC3">
      <w:pPr>
        <w:pStyle w:val="Heading2"/>
      </w:pPr>
      <w:bookmarkStart w:id="78" w:name="_Toc201247459"/>
      <w:bookmarkStart w:id="79" w:name="_Hlk145688065"/>
      <w:bookmarkStart w:id="80" w:name="_Toc206498942"/>
      <w:r>
        <w:t>Odds ratio estimates</w:t>
      </w:r>
      <w:bookmarkEnd w:id="78"/>
      <w:bookmarkEnd w:id="80"/>
    </w:p>
    <w:p w14:paraId="704DCBB4" w14:textId="7C795B95" w:rsidR="000B1FB1" w:rsidRDefault="000B1FB1" w:rsidP="00326854">
      <w:r>
        <w:fldChar w:fldCharType="begin"/>
      </w:r>
      <w:r>
        <w:instrText xml:space="preserve"> REF _Ref167356778 \h </w:instrText>
      </w:r>
      <w:r>
        <w:fldChar w:fldCharType="separate"/>
      </w:r>
      <w:r w:rsidR="00AB0A29">
        <w:t xml:space="preserve">Table </w:t>
      </w:r>
      <w:r w:rsidR="00AB0A29">
        <w:rPr>
          <w:noProof/>
        </w:rPr>
        <w:t>3</w:t>
      </w:r>
      <w:r>
        <w:fldChar w:fldCharType="end"/>
      </w:r>
      <w:r w:rsidR="00326854">
        <w:t xml:space="preserve"> report</w:t>
      </w:r>
      <w:r>
        <w:t>s</w:t>
      </w:r>
      <w:r w:rsidR="00326854">
        <w:t xml:space="preserve"> the estimates of the logistic regression in the form of odds ratios, which is the ratio </w:t>
      </w:r>
      <w:r w:rsidR="00321336">
        <w:t xml:space="preserve">that quantifies the association between </w:t>
      </w:r>
      <w:r w:rsidR="00326854">
        <w:t xml:space="preserve">two </w:t>
      </w:r>
      <w:r w:rsidR="00321336">
        <w:t>events</w:t>
      </w:r>
      <w:r w:rsidR="00326854">
        <w:t xml:space="preserve">. </w:t>
      </w:r>
      <w:r w:rsidR="00C93961" w:rsidRPr="00C93961">
        <w:t>For example, the odds ratio refers to the probability of accessing internet when exhibiting a characteristic, over the probability of having access to the internet when not exhibiting that same characteristic</w:t>
      </w:r>
      <w:r w:rsidR="00326854">
        <w:t>. An odd</w:t>
      </w:r>
      <w:r w:rsidR="008126D6">
        <w:t>s</w:t>
      </w:r>
      <w:r w:rsidR="00326854">
        <w:t xml:space="preserve"> ratio greater than </w:t>
      </w:r>
      <w:r w:rsidR="00CD2D2C">
        <w:t xml:space="preserve">1 </w:t>
      </w:r>
      <w:r w:rsidR="00326854">
        <w:t xml:space="preserve">means </w:t>
      </w:r>
      <w:r w:rsidR="00910642">
        <w:t xml:space="preserve">the </w:t>
      </w:r>
      <w:r w:rsidR="002B27F8">
        <w:t xml:space="preserve">respondent </w:t>
      </w:r>
      <w:r w:rsidR="00326854">
        <w:t>exhibiting the given characteristic is more likely to</w:t>
      </w:r>
      <w:r w:rsidR="002B27F8">
        <w:t xml:space="preserve"> access the internet</w:t>
      </w:r>
      <w:r w:rsidR="00326854">
        <w:t>. An odd</w:t>
      </w:r>
      <w:r w:rsidR="00910642">
        <w:t>s</w:t>
      </w:r>
      <w:r w:rsidR="00326854">
        <w:t xml:space="preserve"> ratio less than </w:t>
      </w:r>
      <w:r w:rsidR="00CD2D2C">
        <w:t xml:space="preserve">1 </w:t>
      </w:r>
      <w:r w:rsidR="00326854">
        <w:t xml:space="preserve">means the </w:t>
      </w:r>
      <w:r w:rsidR="002B27F8">
        <w:t>respondent</w:t>
      </w:r>
      <w:r w:rsidR="00326854">
        <w:t xml:space="preserve"> exhibiting the given characteristic is less likely to </w:t>
      </w:r>
      <w:r w:rsidR="002B27F8">
        <w:t>access the internet</w:t>
      </w:r>
      <w:r w:rsidR="00326854">
        <w:t>.</w:t>
      </w:r>
      <w:bookmarkEnd w:id="79"/>
      <w:r w:rsidR="00F55AA3">
        <w:t xml:space="preserve"> An odds ratio o</w:t>
      </w:r>
      <w:r w:rsidR="00E363BB">
        <w:t xml:space="preserve">f </w:t>
      </w:r>
      <w:r w:rsidR="00CD2D2C">
        <w:t>1</w:t>
      </w:r>
      <w:r w:rsidR="00E363BB">
        <w:t xml:space="preserve"> means that there is no association between the respondent’s characteristic and</w:t>
      </w:r>
      <w:r w:rsidR="0025085F">
        <w:t xml:space="preserve"> their</w:t>
      </w:r>
      <w:r w:rsidR="00E363BB">
        <w:t xml:space="preserve"> likelihood of accessing the internet. </w:t>
      </w:r>
      <w:r w:rsidR="00527C3D">
        <w:t xml:space="preserve">So, for the variable to have </w:t>
      </w:r>
      <w:r w:rsidR="0080201B">
        <w:t xml:space="preserve">a </w:t>
      </w:r>
      <w:r w:rsidR="00527C3D">
        <w:t xml:space="preserve">statistically significant effect on the likelihood of accessing the internet, its odds must be different from </w:t>
      </w:r>
      <w:r w:rsidR="00CD2D2C">
        <w:t>1</w:t>
      </w:r>
      <w:r w:rsidR="00527C3D">
        <w:t xml:space="preserve"> and be statistically significant</w:t>
      </w:r>
      <w:r w:rsidR="00874263">
        <w:t xml:space="preserve"> </w:t>
      </w:r>
      <w:r w:rsidR="00874263" w:rsidRPr="008142E6">
        <w:t>(</w:t>
      </w:r>
      <w:r w:rsidR="00437B8A">
        <w:t>that is</w:t>
      </w:r>
      <w:r w:rsidR="00874263" w:rsidRPr="008142E6">
        <w:t xml:space="preserve">, </w:t>
      </w:r>
      <w:r w:rsidR="00874263">
        <w:t xml:space="preserve">its </w:t>
      </w:r>
      <w:r w:rsidR="00874263" w:rsidRPr="008142E6">
        <w:t xml:space="preserve">p-values </w:t>
      </w:r>
      <w:r w:rsidR="00874263">
        <w:t>must be</w:t>
      </w:r>
      <w:r w:rsidR="00874263" w:rsidRPr="008142E6">
        <w:t xml:space="preserve"> above 10</w:t>
      </w:r>
      <w:r w:rsidR="00874263">
        <w:t>%</w:t>
      </w:r>
      <w:r w:rsidR="00874263" w:rsidRPr="008142E6">
        <w:t>)</w:t>
      </w:r>
      <w:r w:rsidR="00527C3D">
        <w:t>.</w:t>
      </w:r>
      <w:r w:rsidR="00527C3D">
        <w:rPr>
          <w:rStyle w:val="FootnoteReference"/>
        </w:rPr>
        <w:footnoteReference w:id="17"/>
      </w:r>
      <w:r w:rsidR="00527C3D">
        <w:t xml:space="preserve"> </w:t>
      </w:r>
    </w:p>
    <w:p w14:paraId="738CBAFD" w14:textId="77777777" w:rsidR="008A222B" w:rsidRDefault="002B27F8" w:rsidP="00326854">
      <w:r>
        <w:t xml:space="preserve">The </w:t>
      </w:r>
      <w:r w:rsidR="008A222B">
        <w:t>results</w:t>
      </w:r>
      <w:r>
        <w:t xml:space="preserve"> </w:t>
      </w:r>
      <w:r w:rsidRPr="00311186">
        <w:t>for non-binary categorical variables are reported in comparison to the following reference categories:</w:t>
      </w:r>
    </w:p>
    <w:p w14:paraId="78EE6CD3" w14:textId="77777777" w:rsidR="008A222B" w:rsidRDefault="00D77464" w:rsidP="008A222B">
      <w:pPr>
        <w:pStyle w:val="Bullet1"/>
      </w:pPr>
      <w:r>
        <w:rPr>
          <w:lang w:val="en-US"/>
        </w:rPr>
        <w:t>w</w:t>
      </w:r>
      <w:r w:rsidR="008A222B">
        <w:rPr>
          <w:lang w:val="en-US"/>
        </w:rPr>
        <w:t xml:space="preserve">ave, relative to </w:t>
      </w:r>
      <w:r w:rsidR="002B27F8">
        <w:t xml:space="preserve">wave 10 </w:t>
      </w:r>
    </w:p>
    <w:p w14:paraId="6DD1D0A9" w14:textId="77777777" w:rsidR="008A222B" w:rsidRDefault="00D77464" w:rsidP="008A222B">
      <w:pPr>
        <w:pStyle w:val="Bullet1"/>
      </w:pPr>
      <w:r>
        <w:rPr>
          <w:lang w:val="en-US"/>
        </w:rPr>
        <w:t>h</w:t>
      </w:r>
      <w:r w:rsidR="008A222B">
        <w:rPr>
          <w:lang w:val="en-US"/>
        </w:rPr>
        <w:t>ighest level of education, relative t</w:t>
      </w:r>
      <w:r w:rsidR="00D15281">
        <w:rPr>
          <w:lang w:val="en-AU"/>
        </w:rPr>
        <w:t>o high school or lower qualification</w:t>
      </w:r>
    </w:p>
    <w:p w14:paraId="253EE6E5" w14:textId="7A9D92DE" w:rsidR="002B27F8" w:rsidRDefault="00D15281" w:rsidP="00C15FC3">
      <w:pPr>
        <w:pStyle w:val="Bullet1"/>
      </w:pPr>
      <w:r>
        <w:rPr>
          <w:lang w:val="en-AU"/>
        </w:rPr>
        <w:t>age</w:t>
      </w:r>
      <w:r w:rsidR="00BA0174">
        <w:rPr>
          <w:lang w:val="en-AU"/>
        </w:rPr>
        <w:t>,</w:t>
      </w:r>
      <w:r w:rsidR="002B27F8">
        <w:t xml:space="preserve"> </w:t>
      </w:r>
      <w:r w:rsidR="008A222B">
        <w:rPr>
          <w:lang w:val="en-US"/>
        </w:rPr>
        <w:t xml:space="preserve">relative to </w:t>
      </w:r>
      <w:r w:rsidR="00480CC6">
        <w:rPr>
          <w:lang w:val="en-US"/>
        </w:rPr>
        <w:t xml:space="preserve">those </w:t>
      </w:r>
      <w:r w:rsidR="002B27F8" w:rsidRPr="00311186">
        <w:t xml:space="preserve">aged </w:t>
      </w:r>
      <w:r w:rsidR="00B87FB0">
        <w:rPr>
          <w:lang w:val="en-AU"/>
        </w:rPr>
        <w:t>21</w:t>
      </w:r>
      <w:r w:rsidR="002B27F8" w:rsidRPr="00311186">
        <w:t xml:space="preserve"> to 30</w:t>
      </w:r>
      <w:r w:rsidR="005F7A06">
        <w:rPr>
          <w:lang w:val="en-AU"/>
        </w:rPr>
        <w:t xml:space="preserve"> years</w:t>
      </w:r>
      <w:r w:rsidR="002B27F8">
        <w:t>.</w:t>
      </w:r>
    </w:p>
    <w:p w14:paraId="23753BE8" w14:textId="777EBAB2" w:rsidR="00B87FB0" w:rsidRDefault="00326854" w:rsidP="00D074D6">
      <w:r>
        <w:t xml:space="preserve">For example, </w:t>
      </w:r>
      <w:r w:rsidR="0025085F">
        <w:t>the odds of having the internet access</w:t>
      </w:r>
      <w:r w:rsidR="00EB45B9">
        <w:t xml:space="preserve"> for</w:t>
      </w:r>
      <w:r w:rsidR="0025085F">
        <w:t xml:space="preserve"> </w:t>
      </w:r>
      <w:r w:rsidR="002B27F8">
        <w:t>those aged 65</w:t>
      </w:r>
      <w:r w:rsidR="003F5E8C">
        <w:t>+ years</w:t>
      </w:r>
      <w:r w:rsidR="005F7A06">
        <w:t xml:space="preserve"> </w:t>
      </w:r>
      <w:r w:rsidR="00EB45B9">
        <w:t>were 0.26 times the odds for those aged 21</w:t>
      </w:r>
      <w:r w:rsidR="000E7C01">
        <w:t>–</w:t>
      </w:r>
      <w:r w:rsidR="00EB45B9">
        <w:t>30</w:t>
      </w:r>
      <w:r w:rsidR="003F5E8C">
        <w:t xml:space="preserve"> years</w:t>
      </w:r>
      <w:r w:rsidR="00EB45B9">
        <w:t xml:space="preserve">. In other words, the odds of having the internet access was 74% </w:t>
      </w:r>
      <w:r w:rsidR="002B27F8">
        <w:t>lower</w:t>
      </w:r>
      <w:r>
        <w:t xml:space="preserve"> </w:t>
      </w:r>
      <w:r w:rsidR="00EB45B9">
        <w:t>for th</w:t>
      </w:r>
      <w:r w:rsidR="003F5E8C">
        <w:t>ose aged</w:t>
      </w:r>
      <w:r w:rsidR="00EB45B9">
        <w:t xml:space="preserve"> 65+</w:t>
      </w:r>
      <w:r w:rsidR="003F5E8C">
        <w:t xml:space="preserve"> years</w:t>
      </w:r>
      <w:r w:rsidR="00EB45B9">
        <w:t xml:space="preserve"> compared</w:t>
      </w:r>
      <w:r>
        <w:t xml:space="preserve"> </w:t>
      </w:r>
      <w:r w:rsidR="002B27F8">
        <w:t xml:space="preserve">to </w:t>
      </w:r>
      <w:r w:rsidR="00EB45B9">
        <w:t>th</w:t>
      </w:r>
      <w:r w:rsidR="003F5E8C">
        <w:t>ose aged</w:t>
      </w:r>
      <w:r w:rsidR="00EB45B9">
        <w:t xml:space="preserve"> 21</w:t>
      </w:r>
      <w:r w:rsidR="000E7C01">
        <w:t>–</w:t>
      </w:r>
      <w:r w:rsidR="00EB45B9">
        <w:t>30</w:t>
      </w:r>
      <w:r w:rsidR="003F5E8C">
        <w:t xml:space="preserve"> years</w:t>
      </w:r>
      <w:r w:rsidR="00EB45B9">
        <w:t>, holding other variables constant</w:t>
      </w:r>
      <w:r>
        <w:t xml:space="preserve">. </w:t>
      </w:r>
      <w:r w:rsidR="008126D6">
        <w:t>In contrast</w:t>
      </w:r>
      <w:r>
        <w:t xml:space="preserve">, </w:t>
      </w:r>
      <w:r w:rsidR="002B27F8">
        <w:t>those studying full-time</w:t>
      </w:r>
      <w:r>
        <w:t xml:space="preserve"> </w:t>
      </w:r>
      <w:r w:rsidR="00564EA8">
        <w:t xml:space="preserve">had </w:t>
      </w:r>
      <w:r w:rsidR="00BA0174">
        <w:t>more than double</w:t>
      </w:r>
      <w:r w:rsidR="00377A9A">
        <w:t xml:space="preserve"> the odds of accessing the internet compared to those </w:t>
      </w:r>
      <w:r w:rsidR="00C873A2">
        <w:t xml:space="preserve">who </w:t>
      </w:r>
      <w:r w:rsidR="002B27F8">
        <w:t xml:space="preserve">were not studying </w:t>
      </w:r>
      <w:r w:rsidR="002B27F8">
        <w:lastRenderedPageBreak/>
        <w:t>full-time</w:t>
      </w:r>
      <w:r>
        <w:t>.</w:t>
      </w:r>
      <w:r w:rsidR="0065506A">
        <w:t xml:space="preserve"> </w:t>
      </w:r>
      <w:r w:rsidR="00B87FB0">
        <w:t xml:space="preserve">Household income has its odds equal to </w:t>
      </w:r>
      <w:r w:rsidR="00CD2D2C">
        <w:t>1</w:t>
      </w:r>
      <w:r w:rsidR="00B87FB0">
        <w:t>, which mean</w:t>
      </w:r>
      <w:r w:rsidR="00377A9A">
        <w:t>s</w:t>
      </w:r>
      <w:r w:rsidR="00B87FB0">
        <w:t xml:space="preserve"> that is does not have statistically significant impact on the respondents</w:t>
      </w:r>
      <w:r w:rsidR="0065506A">
        <w:t>’</w:t>
      </w:r>
      <w:r w:rsidR="00B87FB0">
        <w:t xml:space="preserve"> likelihood of owning internet.</w:t>
      </w:r>
    </w:p>
    <w:p w14:paraId="42814810" w14:textId="5F10D64B" w:rsidR="00D074D6" w:rsidRDefault="00D074D6" w:rsidP="002651E8">
      <w:pPr>
        <w:pStyle w:val="Caption"/>
        <w:keepNext/>
        <w:keepLines/>
      </w:pPr>
      <w:bookmarkStart w:id="81" w:name="_Ref167356778"/>
      <w:r>
        <w:t xml:space="preserve">Table </w:t>
      </w:r>
      <w:fldSimple w:instr=" SEQ Table \* ARABIC ">
        <w:r w:rsidR="00AB0A29">
          <w:rPr>
            <w:noProof/>
          </w:rPr>
          <w:t>3</w:t>
        </w:r>
      </w:fldSimple>
      <w:bookmarkEnd w:id="81"/>
      <w:r w:rsidR="0045530E">
        <w:rPr>
          <w:noProof/>
        </w:rPr>
        <w:t>:</w:t>
      </w:r>
      <w:r>
        <w:t xml:space="preserve"> Logistic regression results</w:t>
      </w:r>
    </w:p>
    <w:tbl>
      <w:tblPr>
        <w:tblStyle w:val="DefaultTable111"/>
        <w:tblW w:w="0" w:type="auto"/>
        <w:tblLook w:val="04A0" w:firstRow="1" w:lastRow="0" w:firstColumn="1" w:lastColumn="0" w:noHBand="0" w:noVBand="1"/>
        <w:tblCaption w:val="Table 3: Logistic regression results"/>
        <w:tblDescription w:val="Table 3 presents logistic regression results."/>
      </w:tblPr>
      <w:tblGrid>
        <w:gridCol w:w="6237"/>
        <w:gridCol w:w="1843"/>
        <w:gridCol w:w="1784"/>
      </w:tblGrid>
      <w:tr w:rsidR="00927B08" w:rsidRPr="00D074D6" w14:paraId="4336CFA4" w14:textId="77777777" w:rsidTr="002E490E">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6237" w:type="dxa"/>
            <w:shd w:val="clear" w:color="auto" w:fill="081E3E" w:themeFill="text2"/>
          </w:tcPr>
          <w:p w14:paraId="0FEB6807" w14:textId="310A080E" w:rsidR="00927B08" w:rsidRPr="00D074D6" w:rsidRDefault="00927B08" w:rsidP="007D36C9">
            <w:bookmarkStart w:id="82" w:name="_Hlk174967777"/>
            <w:r w:rsidRPr="00D074D6">
              <w:rPr>
                <w:bCs/>
              </w:rPr>
              <w:t xml:space="preserve">Does </w:t>
            </w:r>
            <w:r>
              <w:rPr>
                <w:bCs/>
              </w:rPr>
              <w:t>a person have access to the internet at home?</w:t>
            </w:r>
          </w:p>
        </w:tc>
        <w:tc>
          <w:tcPr>
            <w:tcW w:w="1843" w:type="dxa"/>
            <w:shd w:val="clear" w:color="auto" w:fill="081E3E" w:themeFill="text2"/>
          </w:tcPr>
          <w:p w14:paraId="55028146" w14:textId="77777777" w:rsidR="00927B08" w:rsidRPr="00D074D6" w:rsidRDefault="00927B08" w:rsidP="003F0A35">
            <w:pPr>
              <w:jc w:val="center"/>
              <w:cnfStyle w:val="100000000000" w:firstRow="1" w:lastRow="0" w:firstColumn="0" w:lastColumn="0" w:oddVBand="0" w:evenVBand="0" w:oddHBand="0" w:evenHBand="0" w:firstRowFirstColumn="0" w:firstRowLastColumn="0" w:lastRowFirstColumn="0" w:lastRowLastColumn="0"/>
              <w:rPr>
                <w:b w:val="0"/>
              </w:rPr>
            </w:pPr>
          </w:p>
        </w:tc>
        <w:tc>
          <w:tcPr>
            <w:tcW w:w="1784" w:type="dxa"/>
            <w:shd w:val="clear" w:color="auto" w:fill="081E3E" w:themeFill="text2"/>
          </w:tcPr>
          <w:p w14:paraId="5C264520" w14:textId="77777777" w:rsidR="00927B08" w:rsidRDefault="00927B08" w:rsidP="003F0A35">
            <w:pPr>
              <w:jc w:val="center"/>
              <w:cnfStyle w:val="100000000000" w:firstRow="1" w:lastRow="0" w:firstColumn="0" w:lastColumn="0" w:oddVBand="0" w:evenVBand="0" w:oddHBand="0" w:evenHBand="0" w:firstRowFirstColumn="0" w:firstRowLastColumn="0" w:lastRowFirstColumn="0" w:lastRowLastColumn="0"/>
              <w:rPr>
                <w:b w:val="0"/>
              </w:rPr>
            </w:pPr>
          </w:p>
        </w:tc>
      </w:tr>
      <w:tr w:rsidR="005427AF" w:rsidRPr="00D074D6" w14:paraId="05D88826" w14:textId="77777777" w:rsidTr="002E490E">
        <w:trPr>
          <w:trHeight w:val="377"/>
        </w:trPr>
        <w:tc>
          <w:tcPr>
            <w:cnfStyle w:val="001000000000" w:firstRow="0" w:lastRow="0" w:firstColumn="1" w:lastColumn="0" w:oddVBand="0" w:evenVBand="0" w:oddHBand="0" w:evenHBand="0" w:firstRowFirstColumn="0" w:firstRowLastColumn="0" w:lastRowFirstColumn="0" w:lastRowLastColumn="0"/>
            <w:tcW w:w="6237" w:type="dxa"/>
            <w:tcBorders>
              <w:top w:val="nil"/>
            </w:tcBorders>
            <w:shd w:val="clear" w:color="auto" w:fill="081E3E" w:themeFill="text2"/>
            <w:hideMark/>
          </w:tcPr>
          <w:p w14:paraId="08F63C0A" w14:textId="77777777" w:rsidR="005427AF" w:rsidRPr="00D074D6" w:rsidRDefault="005427AF" w:rsidP="007D36C9">
            <w:r w:rsidRPr="00D074D6">
              <w:t> </w:t>
            </w:r>
            <w:r>
              <w:t>Variable</w:t>
            </w:r>
          </w:p>
        </w:tc>
        <w:tc>
          <w:tcPr>
            <w:tcW w:w="1843" w:type="dxa"/>
            <w:tcBorders>
              <w:top w:val="nil"/>
            </w:tcBorders>
            <w:shd w:val="clear" w:color="auto" w:fill="081E3E" w:themeFill="text2"/>
            <w:hideMark/>
          </w:tcPr>
          <w:p w14:paraId="696A0B3F" w14:textId="77777777" w:rsidR="005427AF" w:rsidRPr="00D074D6" w:rsidRDefault="005427AF" w:rsidP="002E490E">
            <w:pPr>
              <w:jc w:val="both"/>
              <w:cnfStyle w:val="000000000000" w:firstRow="0" w:lastRow="0" w:firstColumn="0" w:lastColumn="0" w:oddVBand="0" w:evenVBand="0" w:oddHBand="0" w:evenHBand="0" w:firstRowFirstColumn="0" w:firstRowLastColumn="0" w:lastRowFirstColumn="0" w:lastRowLastColumn="0"/>
              <w:rPr>
                <w:b/>
              </w:rPr>
            </w:pPr>
            <w:r w:rsidRPr="00D074D6">
              <w:t>Odds Ratio</w:t>
            </w:r>
          </w:p>
        </w:tc>
        <w:tc>
          <w:tcPr>
            <w:tcW w:w="1784" w:type="dxa"/>
            <w:tcBorders>
              <w:top w:val="nil"/>
            </w:tcBorders>
            <w:shd w:val="clear" w:color="auto" w:fill="081E3E" w:themeFill="text2"/>
            <w:hideMark/>
          </w:tcPr>
          <w:p w14:paraId="243E51E5" w14:textId="5352BAED" w:rsidR="005427AF" w:rsidRPr="00D074D6" w:rsidRDefault="00C96EF3" w:rsidP="002E490E">
            <w:pPr>
              <w:jc w:val="both"/>
              <w:cnfStyle w:val="000000000000" w:firstRow="0" w:lastRow="0" w:firstColumn="0" w:lastColumn="0" w:oddVBand="0" w:evenVBand="0" w:oddHBand="0" w:evenHBand="0" w:firstRowFirstColumn="0" w:firstRowLastColumn="0" w:lastRowFirstColumn="0" w:lastRowLastColumn="0"/>
              <w:rPr>
                <w:b/>
              </w:rPr>
            </w:pPr>
            <w:r>
              <w:t>Robu</w:t>
            </w:r>
            <w:r w:rsidR="002E490E">
              <w:t xml:space="preserve">st </w:t>
            </w:r>
            <w:r w:rsidR="005427AF" w:rsidRPr="00D074D6">
              <w:t>Std Error</w:t>
            </w:r>
          </w:p>
        </w:tc>
      </w:tr>
      <w:tr w:rsidR="005427AF" w:rsidRPr="00D074D6" w14:paraId="53214B00"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5EEBD7FE" w14:textId="77777777" w:rsidR="005427AF" w:rsidRPr="00D074D6" w:rsidRDefault="005427AF" w:rsidP="007D36C9">
            <w:pPr>
              <w:rPr>
                <w:bCs/>
                <w:sz w:val="20"/>
                <w:szCs w:val="20"/>
              </w:rPr>
            </w:pPr>
            <w:r w:rsidRPr="00DC0CCF">
              <w:t>Wave (relative to wave 10)</w:t>
            </w:r>
          </w:p>
        </w:tc>
        <w:tc>
          <w:tcPr>
            <w:tcW w:w="1843" w:type="dxa"/>
          </w:tcPr>
          <w:p w14:paraId="18CA2256"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lang w:val="x-none"/>
              </w:rPr>
            </w:pPr>
          </w:p>
        </w:tc>
        <w:tc>
          <w:tcPr>
            <w:tcW w:w="1784" w:type="dxa"/>
          </w:tcPr>
          <w:p w14:paraId="1D9408C6"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lang w:val="x-none"/>
              </w:rPr>
            </w:pPr>
          </w:p>
        </w:tc>
      </w:tr>
      <w:tr w:rsidR="00B87FB0" w:rsidRPr="00D074D6" w14:paraId="0162D452"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3F472C3F" w14:textId="77777777" w:rsidR="00B87FB0" w:rsidRPr="00EF22C5" w:rsidRDefault="00B87FB0" w:rsidP="00B87FB0">
            <w:pPr>
              <w:rPr>
                <w:b w:val="0"/>
                <w:bCs/>
                <w:sz w:val="20"/>
                <w:szCs w:val="20"/>
              </w:rPr>
            </w:pPr>
            <w:r w:rsidRPr="00EF22C5">
              <w:rPr>
                <w:b w:val="0"/>
              </w:rPr>
              <w:t>wave 11</w:t>
            </w:r>
          </w:p>
        </w:tc>
        <w:tc>
          <w:tcPr>
            <w:tcW w:w="1843" w:type="dxa"/>
          </w:tcPr>
          <w:p w14:paraId="28794049" w14:textId="1495C052"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0E99">
              <w:t>1.158***</w:t>
            </w:r>
          </w:p>
        </w:tc>
        <w:tc>
          <w:tcPr>
            <w:tcW w:w="1784" w:type="dxa"/>
          </w:tcPr>
          <w:p w14:paraId="4EA3EA5D" w14:textId="4FFFC98D"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0E99">
              <w:t>0.034</w:t>
            </w:r>
          </w:p>
        </w:tc>
      </w:tr>
      <w:tr w:rsidR="00B87FB0" w:rsidRPr="00D074D6" w14:paraId="48834F57"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4777FBCB" w14:textId="77777777" w:rsidR="00B87FB0" w:rsidRPr="00EF22C5" w:rsidRDefault="00B87FB0" w:rsidP="00B87FB0">
            <w:pPr>
              <w:rPr>
                <w:b w:val="0"/>
                <w:bCs/>
                <w:sz w:val="20"/>
                <w:szCs w:val="20"/>
              </w:rPr>
            </w:pPr>
            <w:r w:rsidRPr="00EF22C5">
              <w:rPr>
                <w:b w:val="0"/>
              </w:rPr>
              <w:t>wave 12</w:t>
            </w:r>
          </w:p>
        </w:tc>
        <w:tc>
          <w:tcPr>
            <w:tcW w:w="1843" w:type="dxa"/>
          </w:tcPr>
          <w:p w14:paraId="610388D1" w14:textId="22E4162B"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8C0E99">
              <w:t>1.416***</w:t>
            </w:r>
          </w:p>
        </w:tc>
        <w:tc>
          <w:tcPr>
            <w:tcW w:w="1784" w:type="dxa"/>
          </w:tcPr>
          <w:p w14:paraId="5FA498B5" w14:textId="23333156"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8C0E99">
              <w:t>0.045</w:t>
            </w:r>
          </w:p>
        </w:tc>
      </w:tr>
      <w:tr w:rsidR="00B87FB0" w:rsidRPr="00D074D6" w14:paraId="22D7B107"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7087928C" w14:textId="77777777" w:rsidR="00B87FB0" w:rsidRPr="00EF22C5" w:rsidRDefault="00B87FB0" w:rsidP="00B87FB0">
            <w:pPr>
              <w:rPr>
                <w:b w:val="0"/>
                <w:bCs/>
                <w:sz w:val="20"/>
                <w:szCs w:val="20"/>
              </w:rPr>
            </w:pPr>
            <w:r w:rsidRPr="00EF22C5">
              <w:rPr>
                <w:b w:val="0"/>
              </w:rPr>
              <w:t>wave 13</w:t>
            </w:r>
          </w:p>
        </w:tc>
        <w:tc>
          <w:tcPr>
            <w:tcW w:w="1843" w:type="dxa"/>
          </w:tcPr>
          <w:p w14:paraId="1C0DEBD0" w14:textId="7DF86F2E"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lang w:val="x-none"/>
              </w:rPr>
            </w:pPr>
            <w:r w:rsidRPr="008C0E99">
              <w:t>1.612***</w:t>
            </w:r>
          </w:p>
        </w:tc>
        <w:tc>
          <w:tcPr>
            <w:tcW w:w="1784" w:type="dxa"/>
          </w:tcPr>
          <w:p w14:paraId="5D1C5437" w14:textId="3ECE27BB"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lang w:val="x-none"/>
              </w:rPr>
            </w:pPr>
            <w:r w:rsidRPr="008C0E99">
              <w:t>0.054</w:t>
            </w:r>
          </w:p>
        </w:tc>
      </w:tr>
      <w:tr w:rsidR="00B87FB0" w:rsidRPr="00D074D6" w14:paraId="391A1892"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47AF145D" w14:textId="77777777" w:rsidR="00B87FB0" w:rsidRPr="00EF22C5" w:rsidRDefault="00B87FB0" w:rsidP="00B87FB0">
            <w:pPr>
              <w:rPr>
                <w:b w:val="0"/>
                <w:sz w:val="20"/>
                <w:szCs w:val="20"/>
              </w:rPr>
            </w:pPr>
            <w:r w:rsidRPr="00EF22C5">
              <w:rPr>
                <w:b w:val="0"/>
              </w:rPr>
              <w:t>wave 14</w:t>
            </w:r>
          </w:p>
        </w:tc>
        <w:tc>
          <w:tcPr>
            <w:tcW w:w="1843" w:type="dxa"/>
          </w:tcPr>
          <w:p w14:paraId="22ACFDD1" w14:textId="2335BD17"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8C0E99">
              <w:t>1.953***</w:t>
            </w:r>
          </w:p>
        </w:tc>
        <w:tc>
          <w:tcPr>
            <w:tcW w:w="1784" w:type="dxa"/>
          </w:tcPr>
          <w:p w14:paraId="61920015" w14:textId="5FA3E143"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8C0E99">
              <w:t>0.069</w:t>
            </w:r>
          </w:p>
        </w:tc>
      </w:tr>
      <w:tr w:rsidR="00B87FB0" w:rsidRPr="00D074D6" w14:paraId="4BD0FC48"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392D64F1" w14:textId="77777777" w:rsidR="00B87FB0" w:rsidRPr="00EF22C5" w:rsidRDefault="00B87FB0" w:rsidP="00B87FB0">
            <w:pPr>
              <w:rPr>
                <w:b w:val="0"/>
                <w:sz w:val="20"/>
                <w:szCs w:val="20"/>
              </w:rPr>
            </w:pPr>
            <w:r w:rsidRPr="00EF22C5">
              <w:rPr>
                <w:b w:val="0"/>
              </w:rPr>
              <w:t>wave 15</w:t>
            </w:r>
          </w:p>
        </w:tc>
        <w:tc>
          <w:tcPr>
            <w:tcW w:w="1843" w:type="dxa"/>
          </w:tcPr>
          <w:p w14:paraId="1D864B78" w14:textId="2D05B33D"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0E99">
              <w:t>1.949***</w:t>
            </w:r>
          </w:p>
        </w:tc>
        <w:tc>
          <w:tcPr>
            <w:tcW w:w="1784" w:type="dxa"/>
          </w:tcPr>
          <w:p w14:paraId="4409ECDF" w14:textId="4EB9F437"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0E99">
              <w:t>0.072</w:t>
            </w:r>
          </w:p>
        </w:tc>
      </w:tr>
      <w:tr w:rsidR="00B87FB0" w:rsidRPr="00D074D6" w14:paraId="013A652B"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2B6B24C2" w14:textId="77777777" w:rsidR="00B87FB0" w:rsidRPr="00EF22C5" w:rsidRDefault="00B87FB0" w:rsidP="00B87FB0">
            <w:pPr>
              <w:rPr>
                <w:b w:val="0"/>
                <w:bCs/>
                <w:sz w:val="20"/>
                <w:szCs w:val="20"/>
              </w:rPr>
            </w:pPr>
            <w:r w:rsidRPr="00EF22C5">
              <w:rPr>
                <w:b w:val="0"/>
              </w:rPr>
              <w:t>wave 16</w:t>
            </w:r>
          </w:p>
        </w:tc>
        <w:tc>
          <w:tcPr>
            <w:tcW w:w="1843" w:type="dxa"/>
          </w:tcPr>
          <w:p w14:paraId="486DEEB5" w14:textId="4EDABFA4"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lang w:val="en-US"/>
              </w:rPr>
            </w:pPr>
            <w:r w:rsidRPr="008C0E99">
              <w:t>2.142***</w:t>
            </w:r>
          </w:p>
        </w:tc>
        <w:tc>
          <w:tcPr>
            <w:tcW w:w="1784" w:type="dxa"/>
          </w:tcPr>
          <w:p w14:paraId="3C6B737D" w14:textId="38F6D25E"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lang w:val="en-US"/>
              </w:rPr>
            </w:pPr>
            <w:r w:rsidRPr="008C0E99">
              <w:t>0.081</w:t>
            </w:r>
          </w:p>
        </w:tc>
      </w:tr>
      <w:tr w:rsidR="00B87FB0" w:rsidRPr="00D074D6" w14:paraId="5A934812"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3847E588" w14:textId="77777777" w:rsidR="00B87FB0" w:rsidRPr="00EF22C5" w:rsidRDefault="00B87FB0" w:rsidP="00B87FB0">
            <w:pPr>
              <w:rPr>
                <w:b w:val="0"/>
                <w:sz w:val="20"/>
                <w:szCs w:val="20"/>
              </w:rPr>
            </w:pPr>
            <w:r w:rsidRPr="00EF22C5">
              <w:rPr>
                <w:b w:val="0"/>
              </w:rPr>
              <w:t>wave 17</w:t>
            </w:r>
          </w:p>
        </w:tc>
        <w:tc>
          <w:tcPr>
            <w:tcW w:w="1843" w:type="dxa"/>
          </w:tcPr>
          <w:p w14:paraId="393D741D" w14:textId="6FF1272E"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0E99">
              <w:t>2.594***</w:t>
            </w:r>
          </w:p>
        </w:tc>
        <w:tc>
          <w:tcPr>
            <w:tcW w:w="1784" w:type="dxa"/>
          </w:tcPr>
          <w:p w14:paraId="059C5C72" w14:textId="1178F10C"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0E99">
              <w:t>0.102</w:t>
            </w:r>
          </w:p>
        </w:tc>
      </w:tr>
      <w:tr w:rsidR="00B87FB0" w:rsidRPr="00D074D6" w14:paraId="5C21974D"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5F40BF64" w14:textId="77777777" w:rsidR="00B87FB0" w:rsidRPr="00EF22C5" w:rsidRDefault="00B87FB0" w:rsidP="00B87FB0">
            <w:pPr>
              <w:rPr>
                <w:b w:val="0"/>
                <w:sz w:val="20"/>
                <w:szCs w:val="20"/>
              </w:rPr>
            </w:pPr>
            <w:r w:rsidRPr="00EF22C5">
              <w:rPr>
                <w:b w:val="0"/>
              </w:rPr>
              <w:t>wave 18</w:t>
            </w:r>
          </w:p>
        </w:tc>
        <w:tc>
          <w:tcPr>
            <w:tcW w:w="1843" w:type="dxa"/>
          </w:tcPr>
          <w:p w14:paraId="51FB4BE6" w14:textId="67C40B09"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8C0E99">
              <w:t>3.103***</w:t>
            </w:r>
          </w:p>
        </w:tc>
        <w:tc>
          <w:tcPr>
            <w:tcW w:w="1784" w:type="dxa"/>
          </w:tcPr>
          <w:p w14:paraId="309B97F6" w14:textId="66E84284"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8C0E99">
              <w:t>0.129</w:t>
            </w:r>
          </w:p>
        </w:tc>
      </w:tr>
      <w:tr w:rsidR="00B87FB0" w:rsidRPr="00D074D6" w14:paraId="7569340E"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0FB64423" w14:textId="77777777" w:rsidR="00B87FB0" w:rsidRPr="00EF22C5" w:rsidRDefault="00B87FB0" w:rsidP="00B87FB0">
            <w:pPr>
              <w:rPr>
                <w:b w:val="0"/>
                <w:sz w:val="20"/>
                <w:szCs w:val="20"/>
              </w:rPr>
            </w:pPr>
            <w:r w:rsidRPr="00EF22C5">
              <w:rPr>
                <w:b w:val="0"/>
              </w:rPr>
              <w:t>wave 19</w:t>
            </w:r>
          </w:p>
        </w:tc>
        <w:tc>
          <w:tcPr>
            <w:tcW w:w="1843" w:type="dxa"/>
          </w:tcPr>
          <w:p w14:paraId="5E609A0D" w14:textId="774CB185"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0E99">
              <w:t>3.648***</w:t>
            </w:r>
          </w:p>
        </w:tc>
        <w:tc>
          <w:tcPr>
            <w:tcW w:w="1784" w:type="dxa"/>
          </w:tcPr>
          <w:p w14:paraId="3B02CC6D" w14:textId="544326EA"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0E99">
              <w:t>0.158</w:t>
            </w:r>
          </w:p>
        </w:tc>
      </w:tr>
      <w:tr w:rsidR="00B87FB0" w:rsidRPr="00D074D6" w14:paraId="472B4DCA"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5FFF01B5" w14:textId="77777777" w:rsidR="00B87FB0" w:rsidRPr="00EF22C5" w:rsidRDefault="00B87FB0" w:rsidP="00B87FB0">
            <w:pPr>
              <w:rPr>
                <w:b w:val="0"/>
                <w:sz w:val="20"/>
                <w:szCs w:val="20"/>
              </w:rPr>
            </w:pPr>
            <w:r w:rsidRPr="00EF22C5">
              <w:rPr>
                <w:b w:val="0"/>
              </w:rPr>
              <w:t>wave 20</w:t>
            </w:r>
          </w:p>
        </w:tc>
        <w:tc>
          <w:tcPr>
            <w:tcW w:w="1843" w:type="dxa"/>
          </w:tcPr>
          <w:p w14:paraId="54F16A13" w14:textId="2F38B28E"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8C0E99">
              <w:t>3.561***</w:t>
            </w:r>
          </w:p>
        </w:tc>
        <w:tc>
          <w:tcPr>
            <w:tcW w:w="1784" w:type="dxa"/>
          </w:tcPr>
          <w:p w14:paraId="4C7F3544" w14:textId="2D26B95E"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8C0E99">
              <w:t>0.157</w:t>
            </w:r>
          </w:p>
        </w:tc>
      </w:tr>
      <w:tr w:rsidR="00B87FB0" w:rsidRPr="00D074D6" w14:paraId="2BCB2540"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63542149" w14:textId="77777777" w:rsidR="00B87FB0" w:rsidRPr="00EF22C5" w:rsidRDefault="00B87FB0" w:rsidP="00B87FB0">
            <w:pPr>
              <w:rPr>
                <w:b w:val="0"/>
                <w:bCs/>
                <w:sz w:val="20"/>
                <w:szCs w:val="20"/>
              </w:rPr>
            </w:pPr>
            <w:r w:rsidRPr="00EF22C5">
              <w:rPr>
                <w:b w:val="0"/>
              </w:rPr>
              <w:t>wave 21</w:t>
            </w:r>
          </w:p>
        </w:tc>
        <w:tc>
          <w:tcPr>
            <w:tcW w:w="1843" w:type="dxa"/>
          </w:tcPr>
          <w:p w14:paraId="2D8DE4BB" w14:textId="04830ECF"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0E99">
              <w:t>5.37***</w:t>
            </w:r>
          </w:p>
        </w:tc>
        <w:tc>
          <w:tcPr>
            <w:tcW w:w="1784" w:type="dxa"/>
          </w:tcPr>
          <w:p w14:paraId="378CB366" w14:textId="32DBDBDD"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0E99">
              <w:t>0.259</w:t>
            </w:r>
          </w:p>
        </w:tc>
      </w:tr>
      <w:tr w:rsidR="00B87FB0" w:rsidRPr="00D074D6" w14:paraId="2B387CC7"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2B60CFE2" w14:textId="77777777" w:rsidR="00B87FB0" w:rsidRPr="00D074D6" w:rsidRDefault="00B87FB0" w:rsidP="00B87FB0">
            <w:pPr>
              <w:rPr>
                <w:b w:val="0"/>
                <w:sz w:val="20"/>
                <w:szCs w:val="20"/>
              </w:rPr>
            </w:pPr>
            <w:r>
              <w:rPr>
                <w:b w:val="0"/>
              </w:rPr>
              <w:t>w</w:t>
            </w:r>
            <w:r w:rsidRPr="00EF22C5">
              <w:rPr>
                <w:b w:val="0"/>
              </w:rPr>
              <w:t>ave 22</w:t>
            </w:r>
          </w:p>
        </w:tc>
        <w:tc>
          <w:tcPr>
            <w:tcW w:w="1843" w:type="dxa"/>
          </w:tcPr>
          <w:p w14:paraId="3C13DD74" w14:textId="378E7DC2"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8C0E99">
              <w:t>6.638***</w:t>
            </w:r>
          </w:p>
        </w:tc>
        <w:tc>
          <w:tcPr>
            <w:tcW w:w="1784" w:type="dxa"/>
          </w:tcPr>
          <w:p w14:paraId="61238880" w14:textId="707B5876"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8C0E99">
              <w:t>0.352</w:t>
            </w:r>
          </w:p>
        </w:tc>
      </w:tr>
      <w:tr w:rsidR="005427AF" w:rsidRPr="00D074D6" w14:paraId="4946AE21"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3117B5CF" w14:textId="77777777" w:rsidR="005427AF" w:rsidRPr="00D074D6" w:rsidRDefault="005427AF" w:rsidP="007D36C9">
            <w:pPr>
              <w:rPr>
                <w:b w:val="0"/>
                <w:sz w:val="20"/>
                <w:szCs w:val="20"/>
              </w:rPr>
            </w:pPr>
            <w:r w:rsidRPr="003264CB">
              <w:t>Household disposable income</w:t>
            </w:r>
          </w:p>
        </w:tc>
        <w:tc>
          <w:tcPr>
            <w:tcW w:w="1843" w:type="dxa"/>
          </w:tcPr>
          <w:p w14:paraId="75A6A608"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84" w:type="dxa"/>
          </w:tcPr>
          <w:p w14:paraId="153C66F6"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87FB0" w:rsidRPr="00D074D6" w14:paraId="2C108451"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3792FBC2" w14:textId="77777777" w:rsidR="00B87FB0" w:rsidRPr="00075AEB" w:rsidRDefault="00B87FB0" w:rsidP="00B87FB0">
            <w:pPr>
              <w:rPr>
                <w:b w:val="0"/>
                <w:bCs/>
                <w:sz w:val="20"/>
                <w:szCs w:val="20"/>
              </w:rPr>
            </w:pPr>
            <w:r w:rsidRPr="00075AEB">
              <w:rPr>
                <w:b w:val="0"/>
              </w:rPr>
              <w:t>Household income</w:t>
            </w:r>
          </w:p>
        </w:tc>
        <w:tc>
          <w:tcPr>
            <w:tcW w:w="1843" w:type="dxa"/>
            <w:vAlign w:val="center"/>
          </w:tcPr>
          <w:p w14:paraId="1CD11E2A" w14:textId="7A135B2C"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1.</w:t>
            </w:r>
            <w:r w:rsidR="00480CC6">
              <w:rPr>
                <w:rFonts w:ascii="Calibri" w:hAnsi="Calibri" w:cs="Calibri"/>
                <w:color w:val="000000"/>
              </w:rPr>
              <w:t>000</w:t>
            </w:r>
            <w:r>
              <w:rPr>
                <w:rFonts w:ascii="Calibri" w:hAnsi="Calibri" w:cs="Calibri"/>
                <w:color w:val="000000"/>
              </w:rPr>
              <w:t>***</w:t>
            </w:r>
          </w:p>
        </w:tc>
        <w:tc>
          <w:tcPr>
            <w:tcW w:w="1784" w:type="dxa"/>
            <w:vAlign w:val="center"/>
          </w:tcPr>
          <w:p w14:paraId="1D7EFF30" w14:textId="01066711"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0.000</w:t>
            </w:r>
          </w:p>
        </w:tc>
      </w:tr>
      <w:tr w:rsidR="005427AF" w:rsidRPr="00D074D6" w14:paraId="649A0906"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10B0F3E4" w14:textId="6A2B5F45" w:rsidR="005427AF" w:rsidRPr="00D074D6" w:rsidRDefault="005427AF" w:rsidP="007D36C9">
            <w:pPr>
              <w:rPr>
                <w:sz w:val="20"/>
                <w:szCs w:val="20"/>
              </w:rPr>
            </w:pPr>
            <w:r w:rsidRPr="003264CB">
              <w:t xml:space="preserve">Highest educational level (relative to </w:t>
            </w:r>
            <w:r w:rsidR="00D15281">
              <w:t>high school or</w:t>
            </w:r>
            <w:r w:rsidR="005C5CFD">
              <w:t xml:space="preserve"> lower</w:t>
            </w:r>
            <w:r w:rsidR="00D15281">
              <w:t xml:space="preserve"> qualification</w:t>
            </w:r>
            <w:r w:rsidRPr="003264CB">
              <w:t>)</w:t>
            </w:r>
          </w:p>
        </w:tc>
        <w:tc>
          <w:tcPr>
            <w:tcW w:w="1843" w:type="dxa"/>
          </w:tcPr>
          <w:p w14:paraId="6F892AD9"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84" w:type="dxa"/>
          </w:tcPr>
          <w:p w14:paraId="7C3DA96F"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87FB0" w:rsidRPr="00D074D6" w14:paraId="1F58E87F"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04591535" w14:textId="77777777" w:rsidR="00B87FB0" w:rsidRPr="00075AEB" w:rsidRDefault="00B87FB0" w:rsidP="00B87FB0">
            <w:pPr>
              <w:rPr>
                <w:b w:val="0"/>
                <w:bCs/>
                <w:sz w:val="20"/>
                <w:szCs w:val="20"/>
              </w:rPr>
            </w:pPr>
            <w:r w:rsidRPr="00075AEB">
              <w:rPr>
                <w:b w:val="0"/>
              </w:rPr>
              <w:t>Non-university</w:t>
            </w:r>
            <w:r>
              <w:rPr>
                <w:b w:val="0"/>
              </w:rPr>
              <w:t xml:space="preserve"> qualification</w:t>
            </w:r>
          </w:p>
        </w:tc>
        <w:tc>
          <w:tcPr>
            <w:tcW w:w="1843" w:type="dxa"/>
            <w:vAlign w:val="center"/>
          </w:tcPr>
          <w:p w14:paraId="688F468D" w14:textId="6DACB3A4"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2.221***</w:t>
            </w:r>
          </w:p>
        </w:tc>
        <w:tc>
          <w:tcPr>
            <w:tcW w:w="1784" w:type="dxa"/>
            <w:vAlign w:val="center"/>
          </w:tcPr>
          <w:p w14:paraId="5B92872E" w14:textId="15748AD3"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0.212</w:t>
            </w:r>
          </w:p>
        </w:tc>
      </w:tr>
      <w:tr w:rsidR="00B87FB0" w:rsidRPr="00D074D6" w14:paraId="52840935"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30DC227C" w14:textId="77777777" w:rsidR="00B87FB0" w:rsidRPr="00075AEB" w:rsidRDefault="00B87FB0" w:rsidP="00B87FB0">
            <w:pPr>
              <w:rPr>
                <w:b w:val="0"/>
                <w:sz w:val="20"/>
                <w:szCs w:val="20"/>
              </w:rPr>
            </w:pPr>
            <w:r w:rsidRPr="00075AEB">
              <w:rPr>
                <w:b w:val="0"/>
              </w:rPr>
              <w:t xml:space="preserve">University </w:t>
            </w:r>
            <w:r>
              <w:rPr>
                <w:b w:val="0"/>
              </w:rPr>
              <w:t>qualification</w:t>
            </w:r>
          </w:p>
        </w:tc>
        <w:tc>
          <w:tcPr>
            <w:tcW w:w="1843" w:type="dxa"/>
            <w:vAlign w:val="center"/>
          </w:tcPr>
          <w:p w14:paraId="0823BA6E" w14:textId="32FE836A"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6.851***</w:t>
            </w:r>
          </w:p>
        </w:tc>
        <w:tc>
          <w:tcPr>
            <w:tcW w:w="1784" w:type="dxa"/>
            <w:vAlign w:val="center"/>
          </w:tcPr>
          <w:p w14:paraId="5DB3B718" w14:textId="69044D47"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1.366</w:t>
            </w:r>
          </w:p>
        </w:tc>
      </w:tr>
      <w:tr w:rsidR="005427AF" w:rsidRPr="00D074D6" w14:paraId="01D4389C"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2E6208E7" w14:textId="77777777" w:rsidR="005427AF" w:rsidRPr="00D074D6" w:rsidRDefault="005427AF" w:rsidP="007D36C9">
            <w:pPr>
              <w:rPr>
                <w:bCs/>
                <w:sz w:val="20"/>
                <w:szCs w:val="20"/>
              </w:rPr>
            </w:pPr>
            <w:r w:rsidRPr="003264CB">
              <w:t>Interaction of highest educational level and household income</w:t>
            </w:r>
          </w:p>
        </w:tc>
        <w:tc>
          <w:tcPr>
            <w:tcW w:w="1843" w:type="dxa"/>
          </w:tcPr>
          <w:p w14:paraId="01FC46CF"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84" w:type="dxa"/>
          </w:tcPr>
          <w:p w14:paraId="46353237"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B87FB0" w:rsidRPr="00D074D6" w14:paraId="2108B54E"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458C6DDF" w14:textId="77777777" w:rsidR="00B87FB0" w:rsidRPr="00075AEB" w:rsidRDefault="00B87FB0" w:rsidP="00B87FB0">
            <w:pPr>
              <w:rPr>
                <w:b w:val="0"/>
                <w:sz w:val="20"/>
                <w:szCs w:val="20"/>
              </w:rPr>
            </w:pPr>
            <w:r w:rsidRPr="00075AEB">
              <w:rPr>
                <w:b w:val="0"/>
              </w:rPr>
              <w:t>Non-universit</w:t>
            </w:r>
            <w:r>
              <w:rPr>
                <w:b w:val="0"/>
              </w:rPr>
              <w:t>y qualification</w:t>
            </w:r>
            <w:r w:rsidRPr="00075AEB">
              <w:rPr>
                <w:b w:val="0"/>
              </w:rPr>
              <w:t>* Household income</w:t>
            </w:r>
          </w:p>
        </w:tc>
        <w:tc>
          <w:tcPr>
            <w:tcW w:w="1843" w:type="dxa"/>
          </w:tcPr>
          <w:p w14:paraId="375FDC81" w14:textId="69A5742C"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27B0">
              <w:t>1.</w:t>
            </w:r>
            <w:r w:rsidR="00480CC6">
              <w:t>000</w:t>
            </w:r>
            <w:r w:rsidRPr="004327B0">
              <w:t>*</w:t>
            </w:r>
          </w:p>
        </w:tc>
        <w:tc>
          <w:tcPr>
            <w:tcW w:w="1784" w:type="dxa"/>
          </w:tcPr>
          <w:p w14:paraId="739B1F32" w14:textId="71210477"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27B0">
              <w:t>0.000</w:t>
            </w:r>
          </w:p>
        </w:tc>
      </w:tr>
      <w:tr w:rsidR="00B87FB0" w:rsidRPr="00D074D6" w14:paraId="24782C84"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662039CA" w14:textId="77777777" w:rsidR="00B87FB0" w:rsidRPr="00075AEB" w:rsidRDefault="00B87FB0" w:rsidP="00B87FB0">
            <w:pPr>
              <w:rPr>
                <w:b w:val="0"/>
                <w:sz w:val="20"/>
                <w:szCs w:val="20"/>
              </w:rPr>
            </w:pPr>
            <w:r w:rsidRPr="00075AEB">
              <w:rPr>
                <w:b w:val="0"/>
              </w:rPr>
              <w:t xml:space="preserve">University </w:t>
            </w:r>
            <w:r>
              <w:rPr>
                <w:b w:val="0"/>
              </w:rPr>
              <w:t>qualification</w:t>
            </w:r>
            <w:r w:rsidRPr="00075AEB">
              <w:rPr>
                <w:b w:val="0"/>
              </w:rPr>
              <w:t xml:space="preserve"> * Household income</w:t>
            </w:r>
          </w:p>
        </w:tc>
        <w:tc>
          <w:tcPr>
            <w:tcW w:w="1843" w:type="dxa"/>
          </w:tcPr>
          <w:p w14:paraId="7D55ED05" w14:textId="18330E11"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4327B0">
              <w:t>1.</w:t>
            </w:r>
            <w:r w:rsidR="00480CC6">
              <w:t>000</w:t>
            </w:r>
            <w:r w:rsidRPr="004327B0">
              <w:t>***</w:t>
            </w:r>
          </w:p>
        </w:tc>
        <w:tc>
          <w:tcPr>
            <w:tcW w:w="1784" w:type="dxa"/>
          </w:tcPr>
          <w:p w14:paraId="6472D592" w14:textId="1A0B7CE8"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4327B0">
              <w:t>0.000</w:t>
            </w:r>
          </w:p>
        </w:tc>
      </w:tr>
      <w:tr w:rsidR="005427AF" w:rsidRPr="00D074D6" w14:paraId="7DB55C74"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31507BB3" w14:textId="41222811" w:rsidR="005427AF" w:rsidRPr="00D074D6" w:rsidRDefault="005427AF" w:rsidP="007D36C9">
            <w:pPr>
              <w:rPr>
                <w:b w:val="0"/>
                <w:sz w:val="20"/>
                <w:szCs w:val="20"/>
              </w:rPr>
            </w:pPr>
            <w:r w:rsidRPr="0094149C">
              <w:t>Presence of children in a household</w:t>
            </w:r>
            <w:r w:rsidR="005C5CFD">
              <w:t xml:space="preserve"> (relative to households with no children)</w:t>
            </w:r>
          </w:p>
        </w:tc>
        <w:tc>
          <w:tcPr>
            <w:tcW w:w="1843" w:type="dxa"/>
          </w:tcPr>
          <w:p w14:paraId="77A66142"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84" w:type="dxa"/>
          </w:tcPr>
          <w:p w14:paraId="44EE1C02"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87FB0" w:rsidRPr="00D074D6" w14:paraId="2FB0EE91"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31A8C547" w14:textId="1CF2DBD8" w:rsidR="00B87FB0" w:rsidRPr="00075AEB" w:rsidRDefault="005C5CFD" w:rsidP="00B87FB0">
            <w:pPr>
              <w:rPr>
                <w:b w:val="0"/>
                <w:sz w:val="20"/>
                <w:szCs w:val="20"/>
              </w:rPr>
            </w:pPr>
            <w:r>
              <w:rPr>
                <w:b w:val="0"/>
              </w:rPr>
              <w:t>Child l</w:t>
            </w:r>
            <w:r w:rsidR="003F180A">
              <w:rPr>
                <w:b w:val="0"/>
              </w:rPr>
              <w:t>iving</w:t>
            </w:r>
            <w:r>
              <w:rPr>
                <w:b w:val="0"/>
              </w:rPr>
              <w:t xml:space="preserve"> in the household</w:t>
            </w:r>
          </w:p>
        </w:tc>
        <w:tc>
          <w:tcPr>
            <w:tcW w:w="1843" w:type="dxa"/>
            <w:vAlign w:val="center"/>
          </w:tcPr>
          <w:p w14:paraId="32A50771" w14:textId="45C38315"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1.594***</w:t>
            </w:r>
          </w:p>
        </w:tc>
        <w:tc>
          <w:tcPr>
            <w:tcW w:w="1784" w:type="dxa"/>
            <w:vAlign w:val="center"/>
          </w:tcPr>
          <w:p w14:paraId="001B3AF1" w14:textId="78889C4F"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0.070</w:t>
            </w:r>
          </w:p>
        </w:tc>
      </w:tr>
      <w:tr w:rsidR="005427AF" w:rsidRPr="00D074D6" w14:paraId="7906723E"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31BD014D" w14:textId="7D56D7AD" w:rsidR="005427AF" w:rsidRPr="00D074D6" w:rsidRDefault="005F7A06" w:rsidP="007D36C9">
            <w:pPr>
              <w:rPr>
                <w:b w:val="0"/>
                <w:sz w:val="20"/>
                <w:szCs w:val="20"/>
              </w:rPr>
            </w:pPr>
            <w:r w:rsidRPr="005F7A06">
              <w:t>Aboriginal and/or Torres Strait Islander</w:t>
            </w:r>
            <w:r w:rsidRPr="0094149C" w:rsidDel="005F7A06">
              <w:t xml:space="preserve"> </w:t>
            </w:r>
            <w:r w:rsidR="005C5CFD">
              <w:t>(relative</w:t>
            </w:r>
            <w:r w:rsidR="00812B35">
              <w:t xml:space="preserve"> on non-</w:t>
            </w:r>
            <w:r w:rsidR="00812B35" w:rsidRPr="005F7A06">
              <w:t xml:space="preserve"> Aboriginal and/or Torres Strait Islander</w:t>
            </w:r>
            <w:r w:rsidR="00812B35">
              <w:t>)</w:t>
            </w:r>
          </w:p>
        </w:tc>
        <w:tc>
          <w:tcPr>
            <w:tcW w:w="1843" w:type="dxa"/>
          </w:tcPr>
          <w:p w14:paraId="3AE7B9EB"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84" w:type="dxa"/>
          </w:tcPr>
          <w:p w14:paraId="66D44921"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87FB0" w:rsidRPr="00D074D6" w14:paraId="69B8CE59"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0759AD03" w14:textId="19E88DC2" w:rsidR="00B87FB0" w:rsidRPr="00075AEB" w:rsidRDefault="00B87FB0" w:rsidP="00B87FB0">
            <w:pPr>
              <w:rPr>
                <w:b w:val="0"/>
                <w:sz w:val="20"/>
                <w:szCs w:val="20"/>
              </w:rPr>
            </w:pPr>
            <w:r w:rsidRPr="00075AEB">
              <w:rPr>
                <w:b w:val="0"/>
              </w:rPr>
              <w:t xml:space="preserve">Aboriginal </w:t>
            </w:r>
            <w:r>
              <w:rPr>
                <w:b w:val="0"/>
              </w:rPr>
              <w:t>and/</w:t>
            </w:r>
            <w:r w:rsidRPr="00075AEB">
              <w:rPr>
                <w:b w:val="0"/>
              </w:rPr>
              <w:t>or Torres Strait Islander</w:t>
            </w:r>
          </w:p>
        </w:tc>
        <w:tc>
          <w:tcPr>
            <w:tcW w:w="1843" w:type="dxa"/>
            <w:vAlign w:val="center"/>
          </w:tcPr>
          <w:p w14:paraId="164F0291" w14:textId="2BE1812E"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0.429***</w:t>
            </w:r>
          </w:p>
        </w:tc>
        <w:tc>
          <w:tcPr>
            <w:tcW w:w="1784" w:type="dxa"/>
            <w:vAlign w:val="center"/>
          </w:tcPr>
          <w:p w14:paraId="70222A2C" w14:textId="05258C91"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0.037</w:t>
            </w:r>
          </w:p>
        </w:tc>
      </w:tr>
      <w:tr w:rsidR="005427AF" w:rsidRPr="00D074D6" w14:paraId="1A0F23DD"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71D1099D" w14:textId="53CD405D" w:rsidR="005427AF" w:rsidRPr="00D074D6" w:rsidRDefault="005427AF" w:rsidP="007D36C9">
            <w:pPr>
              <w:rPr>
                <w:b w:val="0"/>
                <w:sz w:val="20"/>
                <w:szCs w:val="20"/>
              </w:rPr>
            </w:pPr>
            <w:r w:rsidRPr="0094149C">
              <w:t xml:space="preserve">Age (relative to </w:t>
            </w:r>
            <w:r>
              <w:t xml:space="preserve">those </w:t>
            </w:r>
            <w:r w:rsidRPr="0094149C">
              <w:t xml:space="preserve">aged </w:t>
            </w:r>
            <w:r w:rsidR="00577886">
              <w:t>21</w:t>
            </w:r>
            <w:r w:rsidR="000E7C01">
              <w:t>–</w:t>
            </w:r>
            <w:r w:rsidRPr="0094149C">
              <w:t>30)</w:t>
            </w:r>
          </w:p>
        </w:tc>
        <w:tc>
          <w:tcPr>
            <w:tcW w:w="1843" w:type="dxa"/>
          </w:tcPr>
          <w:p w14:paraId="7B6AD1B4"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84" w:type="dxa"/>
          </w:tcPr>
          <w:p w14:paraId="4BFBE864"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B87FB0" w:rsidRPr="00D074D6" w14:paraId="566F2CD9"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51DF9F77" w14:textId="042B19D0" w:rsidR="00B87FB0" w:rsidRPr="00075AEB" w:rsidRDefault="00B87FB0" w:rsidP="00B87FB0">
            <w:pPr>
              <w:rPr>
                <w:b w:val="0"/>
                <w:sz w:val="20"/>
                <w:szCs w:val="20"/>
              </w:rPr>
            </w:pPr>
            <w:r w:rsidRPr="00075AEB">
              <w:rPr>
                <w:b w:val="0"/>
              </w:rPr>
              <w:t>Aged 31</w:t>
            </w:r>
            <w:r w:rsidR="000E7C01">
              <w:rPr>
                <w:b w:val="0"/>
              </w:rPr>
              <w:t>–</w:t>
            </w:r>
            <w:r w:rsidRPr="00075AEB">
              <w:rPr>
                <w:b w:val="0"/>
              </w:rPr>
              <w:t>64</w:t>
            </w:r>
          </w:p>
        </w:tc>
        <w:tc>
          <w:tcPr>
            <w:tcW w:w="1843" w:type="dxa"/>
            <w:vAlign w:val="center"/>
          </w:tcPr>
          <w:p w14:paraId="0AF56B54" w14:textId="4C630D73"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0.675***</w:t>
            </w:r>
          </w:p>
        </w:tc>
        <w:tc>
          <w:tcPr>
            <w:tcW w:w="1784" w:type="dxa"/>
            <w:vAlign w:val="center"/>
          </w:tcPr>
          <w:p w14:paraId="042339DB" w14:textId="0F07C4CE" w:rsidR="00B87FB0" w:rsidRPr="00D074D6" w:rsidRDefault="00B87FB0" w:rsidP="00B87FB0">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0.032</w:t>
            </w:r>
          </w:p>
        </w:tc>
      </w:tr>
      <w:tr w:rsidR="00B87FB0" w:rsidRPr="00D074D6" w14:paraId="0088552F"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021853B5" w14:textId="77777777" w:rsidR="00B87FB0" w:rsidRPr="00075AEB" w:rsidRDefault="00B87FB0" w:rsidP="00B87FB0">
            <w:pPr>
              <w:rPr>
                <w:b w:val="0"/>
                <w:sz w:val="20"/>
                <w:szCs w:val="20"/>
              </w:rPr>
            </w:pPr>
            <w:r w:rsidRPr="00075AEB">
              <w:rPr>
                <w:b w:val="0"/>
              </w:rPr>
              <w:lastRenderedPageBreak/>
              <w:t>Aged 65</w:t>
            </w:r>
            <w:r>
              <w:rPr>
                <w:b w:val="0"/>
              </w:rPr>
              <w:t>+</w:t>
            </w:r>
          </w:p>
        </w:tc>
        <w:tc>
          <w:tcPr>
            <w:tcW w:w="1843" w:type="dxa"/>
            <w:vAlign w:val="center"/>
          </w:tcPr>
          <w:p w14:paraId="7A4FF62E" w14:textId="3815C603"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0.26***</w:t>
            </w:r>
          </w:p>
        </w:tc>
        <w:tc>
          <w:tcPr>
            <w:tcW w:w="1784" w:type="dxa"/>
            <w:vAlign w:val="center"/>
          </w:tcPr>
          <w:p w14:paraId="68A44217" w14:textId="365A3D41"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0.015</w:t>
            </w:r>
          </w:p>
        </w:tc>
      </w:tr>
      <w:tr w:rsidR="005427AF" w:rsidRPr="00D074D6" w14:paraId="2275396E"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0938A3F9" w14:textId="35E77D6A" w:rsidR="005427AF" w:rsidRPr="00D074D6" w:rsidRDefault="005427AF" w:rsidP="002651E8">
            <w:pPr>
              <w:keepNext/>
              <w:keepLines/>
              <w:rPr>
                <w:b w:val="0"/>
                <w:sz w:val="20"/>
                <w:szCs w:val="20"/>
              </w:rPr>
            </w:pPr>
            <w:r w:rsidRPr="0094149C">
              <w:t>Immigrant status</w:t>
            </w:r>
            <w:r w:rsidR="00812B35">
              <w:t xml:space="preserve"> (relative to Australian-born)</w:t>
            </w:r>
          </w:p>
        </w:tc>
        <w:tc>
          <w:tcPr>
            <w:tcW w:w="1843" w:type="dxa"/>
          </w:tcPr>
          <w:p w14:paraId="5CF74E44" w14:textId="77777777" w:rsidR="005427AF" w:rsidRPr="00D074D6" w:rsidRDefault="005427AF" w:rsidP="002651E8">
            <w:pPr>
              <w:keepNext/>
              <w:keepLines/>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84" w:type="dxa"/>
          </w:tcPr>
          <w:p w14:paraId="16825EA2" w14:textId="77777777" w:rsidR="005427AF" w:rsidRPr="00D074D6" w:rsidRDefault="005427AF" w:rsidP="002651E8">
            <w:pPr>
              <w:keepNext/>
              <w:keepLines/>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B87FB0" w:rsidRPr="00D074D6" w14:paraId="22EF53F7"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0628FCDE" w14:textId="4B6F2C3A" w:rsidR="00B87FB0" w:rsidRPr="00075AEB" w:rsidRDefault="00812B35" w:rsidP="00B87FB0">
            <w:pPr>
              <w:rPr>
                <w:b w:val="0"/>
                <w:sz w:val="20"/>
                <w:szCs w:val="20"/>
              </w:rPr>
            </w:pPr>
            <w:r>
              <w:rPr>
                <w:b w:val="0"/>
              </w:rPr>
              <w:t>M</w:t>
            </w:r>
            <w:r w:rsidR="00B87FB0" w:rsidRPr="00075AEB">
              <w:rPr>
                <w:b w:val="0"/>
              </w:rPr>
              <w:t>igrant</w:t>
            </w:r>
          </w:p>
        </w:tc>
        <w:tc>
          <w:tcPr>
            <w:tcW w:w="1843" w:type="dxa"/>
          </w:tcPr>
          <w:p w14:paraId="6D798432" w14:textId="3EECAA20"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613C">
              <w:t>1.158***</w:t>
            </w:r>
          </w:p>
        </w:tc>
        <w:tc>
          <w:tcPr>
            <w:tcW w:w="1784" w:type="dxa"/>
          </w:tcPr>
          <w:p w14:paraId="69D1712A" w14:textId="18475A5B"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F613C">
              <w:t>0.058</w:t>
            </w:r>
          </w:p>
        </w:tc>
      </w:tr>
      <w:tr w:rsidR="005427AF" w:rsidRPr="00D074D6" w14:paraId="3E6086E5"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5275004C" w14:textId="43A1DF7B" w:rsidR="005427AF" w:rsidRPr="00D074D6" w:rsidRDefault="005427AF" w:rsidP="007D36C9">
            <w:pPr>
              <w:rPr>
                <w:b w:val="0"/>
                <w:sz w:val="20"/>
                <w:szCs w:val="20"/>
              </w:rPr>
            </w:pPr>
            <w:r w:rsidRPr="00383EDB">
              <w:t>Employment status</w:t>
            </w:r>
            <w:r w:rsidR="00812B35">
              <w:t xml:space="preserve"> (relative to employed or in the labour force)</w:t>
            </w:r>
          </w:p>
        </w:tc>
        <w:tc>
          <w:tcPr>
            <w:tcW w:w="1843" w:type="dxa"/>
          </w:tcPr>
          <w:p w14:paraId="6D994E14"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84" w:type="dxa"/>
          </w:tcPr>
          <w:p w14:paraId="2D5559BE"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B87FB0" w:rsidRPr="00D074D6" w14:paraId="2E751AC4"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1823D3DD" w14:textId="03008F75" w:rsidR="00B87FB0" w:rsidRPr="00075AEB" w:rsidRDefault="00812B35" w:rsidP="00B87FB0">
            <w:pPr>
              <w:rPr>
                <w:b w:val="0"/>
                <w:sz w:val="20"/>
                <w:szCs w:val="20"/>
              </w:rPr>
            </w:pPr>
            <w:r>
              <w:rPr>
                <w:b w:val="0"/>
              </w:rPr>
              <w:t>Non-</w:t>
            </w:r>
            <w:r w:rsidR="00B87FB0" w:rsidRPr="00075AEB">
              <w:rPr>
                <w:b w:val="0"/>
              </w:rPr>
              <w:t>employed or not in the labour force</w:t>
            </w:r>
            <w:r w:rsidR="00B87FB0">
              <w:rPr>
                <w:b w:val="0"/>
              </w:rPr>
              <w:t xml:space="preserve"> </w:t>
            </w:r>
          </w:p>
        </w:tc>
        <w:tc>
          <w:tcPr>
            <w:tcW w:w="1843" w:type="dxa"/>
          </w:tcPr>
          <w:p w14:paraId="31838281" w14:textId="0462088A"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0D22">
              <w:t>0.508***</w:t>
            </w:r>
          </w:p>
        </w:tc>
        <w:tc>
          <w:tcPr>
            <w:tcW w:w="1784" w:type="dxa"/>
          </w:tcPr>
          <w:p w14:paraId="1D3251B4" w14:textId="3FEE4171"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10D22">
              <w:t>0.053</w:t>
            </w:r>
          </w:p>
        </w:tc>
      </w:tr>
      <w:tr w:rsidR="005427AF" w:rsidRPr="00D074D6" w14:paraId="75A0D75D"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5D90A9C4" w14:textId="478C1B93" w:rsidR="005427AF" w:rsidRPr="00D074D6" w:rsidRDefault="005427AF" w:rsidP="007D36C9">
            <w:pPr>
              <w:rPr>
                <w:b w:val="0"/>
                <w:sz w:val="20"/>
                <w:szCs w:val="20"/>
              </w:rPr>
            </w:pPr>
            <w:r w:rsidRPr="00D277B7">
              <w:t>Interaction of no</w:t>
            </w:r>
            <w:r w:rsidR="003F180A">
              <w:t>n-</w:t>
            </w:r>
            <w:r w:rsidRPr="00D277B7">
              <w:t>employed and household income</w:t>
            </w:r>
            <w:r w:rsidRPr="00D277B7">
              <w:tab/>
            </w:r>
            <w:r w:rsidRPr="00D277B7">
              <w:tab/>
            </w:r>
          </w:p>
        </w:tc>
        <w:tc>
          <w:tcPr>
            <w:tcW w:w="1843" w:type="dxa"/>
          </w:tcPr>
          <w:p w14:paraId="11CDB8DF"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84" w:type="dxa"/>
          </w:tcPr>
          <w:p w14:paraId="1C39EF5F"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B87FB0" w:rsidRPr="00D074D6" w14:paraId="5498F28C"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36731268" w14:textId="649CB444" w:rsidR="00B87FB0" w:rsidRPr="00075AEB" w:rsidRDefault="00812B35" w:rsidP="00B87FB0">
            <w:pPr>
              <w:rPr>
                <w:b w:val="0"/>
                <w:sz w:val="20"/>
                <w:szCs w:val="20"/>
              </w:rPr>
            </w:pPr>
            <w:r>
              <w:rPr>
                <w:b w:val="0"/>
              </w:rPr>
              <w:t>Non-</w:t>
            </w:r>
            <w:r w:rsidR="00B87FB0" w:rsidRPr="00D277B7">
              <w:rPr>
                <w:b w:val="0"/>
              </w:rPr>
              <w:t>employed or not in the labour force * Household income</w:t>
            </w:r>
          </w:p>
        </w:tc>
        <w:tc>
          <w:tcPr>
            <w:tcW w:w="1843" w:type="dxa"/>
          </w:tcPr>
          <w:p w14:paraId="7795F0ED" w14:textId="1BA61A7A"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45A5">
              <w:t>1.</w:t>
            </w:r>
            <w:r w:rsidR="00480CC6">
              <w:t>000</w:t>
            </w:r>
            <w:r w:rsidRPr="00C445A5">
              <w:t>**</w:t>
            </w:r>
          </w:p>
        </w:tc>
        <w:tc>
          <w:tcPr>
            <w:tcW w:w="1784" w:type="dxa"/>
          </w:tcPr>
          <w:p w14:paraId="4E48A96F" w14:textId="77AD6E46"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45A5">
              <w:t>0.000</w:t>
            </w:r>
          </w:p>
        </w:tc>
      </w:tr>
      <w:tr w:rsidR="005427AF" w:rsidRPr="00D074D6" w14:paraId="5FBF3598"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0A9DBBEE" w14:textId="64B415B1" w:rsidR="005427AF" w:rsidRPr="00EF233D" w:rsidRDefault="005427AF" w:rsidP="007D36C9">
            <w:r w:rsidRPr="00383EDB">
              <w:t>Student status</w:t>
            </w:r>
            <w:r w:rsidR="00812B35">
              <w:t xml:space="preserve"> (relative to non-students)</w:t>
            </w:r>
          </w:p>
        </w:tc>
        <w:tc>
          <w:tcPr>
            <w:tcW w:w="1843" w:type="dxa"/>
          </w:tcPr>
          <w:p w14:paraId="603F4F7C" w14:textId="77777777" w:rsidR="005427AF" w:rsidRPr="006E6EC4" w:rsidRDefault="005427AF" w:rsidP="007D36C9">
            <w:pPr>
              <w:cnfStyle w:val="000000010000" w:firstRow="0" w:lastRow="0" w:firstColumn="0" w:lastColumn="0" w:oddVBand="0" w:evenVBand="0" w:oddHBand="0" w:evenHBand="1" w:firstRowFirstColumn="0" w:firstRowLastColumn="0" w:lastRowFirstColumn="0" w:lastRowLastColumn="0"/>
            </w:pPr>
          </w:p>
        </w:tc>
        <w:tc>
          <w:tcPr>
            <w:tcW w:w="1784" w:type="dxa"/>
          </w:tcPr>
          <w:p w14:paraId="77D92076" w14:textId="77777777" w:rsidR="005427AF" w:rsidRPr="006E6EC4" w:rsidRDefault="005427AF" w:rsidP="007D36C9">
            <w:pPr>
              <w:cnfStyle w:val="000000010000" w:firstRow="0" w:lastRow="0" w:firstColumn="0" w:lastColumn="0" w:oddVBand="0" w:evenVBand="0" w:oddHBand="0" w:evenHBand="1" w:firstRowFirstColumn="0" w:firstRowLastColumn="0" w:lastRowFirstColumn="0" w:lastRowLastColumn="0"/>
            </w:pPr>
          </w:p>
        </w:tc>
      </w:tr>
      <w:tr w:rsidR="00B87FB0" w:rsidRPr="00D074D6" w14:paraId="15426124"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4577E342" w14:textId="6ABC9248" w:rsidR="00B87FB0" w:rsidRPr="00075AEB" w:rsidRDefault="00812B35" w:rsidP="00B87FB0">
            <w:pPr>
              <w:rPr>
                <w:b w:val="0"/>
              </w:rPr>
            </w:pPr>
            <w:r>
              <w:rPr>
                <w:b w:val="0"/>
              </w:rPr>
              <w:t>F</w:t>
            </w:r>
            <w:r w:rsidR="00B87FB0" w:rsidRPr="00075AEB">
              <w:rPr>
                <w:b w:val="0"/>
              </w:rPr>
              <w:t>ull</w:t>
            </w:r>
            <w:r w:rsidR="00B87FB0">
              <w:rPr>
                <w:b w:val="0"/>
              </w:rPr>
              <w:t>-</w:t>
            </w:r>
            <w:r w:rsidR="00B87FB0" w:rsidRPr="00075AEB">
              <w:rPr>
                <w:b w:val="0"/>
              </w:rPr>
              <w:t>time student</w:t>
            </w:r>
          </w:p>
        </w:tc>
        <w:tc>
          <w:tcPr>
            <w:tcW w:w="1843" w:type="dxa"/>
          </w:tcPr>
          <w:p w14:paraId="2356290E" w14:textId="536C658B" w:rsidR="00B87FB0" w:rsidRPr="006E6EC4" w:rsidRDefault="00B87FB0" w:rsidP="00B87FB0">
            <w:pPr>
              <w:cnfStyle w:val="000000000000" w:firstRow="0" w:lastRow="0" w:firstColumn="0" w:lastColumn="0" w:oddVBand="0" w:evenVBand="0" w:oddHBand="0" w:evenHBand="0" w:firstRowFirstColumn="0" w:firstRowLastColumn="0" w:lastRowFirstColumn="0" w:lastRowLastColumn="0"/>
            </w:pPr>
            <w:r w:rsidRPr="004F06B0">
              <w:t>2.206***</w:t>
            </w:r>
          </w:p>
        </w:tc>
        <w:tc>
          <w:tcPr>
            <w:tcW w:w="1784" w:type="dxa"/>
          </w:tcPr>
          <w:p w14:paraId="3B71BBE7" w14:textId="008077EA" w:rsidR="00B87FB0" w:rsidRPr="006E6EC4" w:rsidRDefault="00B87FB0" w:rsidP="00B87FB0">
            <w:pPr>
              <w:cnfStyle w:val="000000000000" w:firstRow="0" w:lastRow="0" w:firstColumn="0" w:lastColumn="0" w:oddVBand="0" w:evenVBand="0" w:oddHBand="0" w:evenHBand="0" w:firstRowFirstColumn="0" w:firstRowLastColumn="0" w:lastRowFirstColumn="0" w:lastRowLastColumn="0"/>
            </w:pPr>
            <w:r w:rsidRPr="004F06B0">
              <w:t>0.204</w:t>
            </w:r>
          </w:p>
        </w:tc>
      </w:tr>
      <w:tr w:rsidR="005427AF" w:rsidRPr="00D074D6" w14:paraId="2B032868"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2E955BD9" w14:textId="44874B98" w:rsidR="005427AF" w:rsidRPr="00D074D6" w:rsidRDefault="005427AF" w:rsidP="007D36C9">
            <w:pPr>
              <w:rPr>
                <w:b w:val="0"/>
                <w:sz w:val="20"/>
                <w:szCs w:val="20"/>
              </w:rPr>
            </w:pPr>
            <w:r w:rsidRPr="00383EDB">
              <w:t>Health status</w:t>
            </w:r>
            <w:r w:rsidR="00812B35">
              <w:t xml:space="preserve"> (relative to no disability)</w:t>
            </w:r>
          </w:p>
        </w:tc>
        <w:tc>
          <w:tcPr>
            <w:tcW w:w="1843" w:type="dxa"/>
          </w:tcPr>
          <w:p w14:paraId="32F16F65"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84" w:type="dxa"/>
          </w:tcPr>
          <w:p w14:paraId="734B4E2E"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B87FB0" w:rsidRPr="00D074D6" w14:paraId="67BBC198"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3331F4A0" w14:textId="6B4C44DB" w:rsidR="00B87FB0" w:rsidRPr="00075AEB" w:rsidRDefault="00812B35" w:rsidP="00B87FB0">
            <w:pPr>
              <w:rPr>
                <w:b w:val="0"/>
                <w:sz w:val="20"/>
                <w:szCs w:val="20"/>
              </w:rPr>
            </w:pPr>
            <w:r>
              <w:rPr>
                <w:b w:val="0"/>
              </w:rPr>
              <w:t>D</w:t>
            </w:r>
            <w:r w:rsidR="00B87FB0">
              <w:rPr>
                <w:b w:val="0"/>
              </w:rPr>
              <w:t>isabilit</w:t>
            </w:r>
            <w:r w:rsidR="00C80412">
              <w:rPr>
                <w:b w:val="0"/>
              </w:rPr>
              <w:t>y</w:t>
            </w:r>
            <w:r w:rsidR="00B87FB0">
              <w:rPr>
                <w:b w:val="0"/>
              </w:rPr>
              <w:t xml:space="preserve"> </w:t>
            </w:r>
          </w:p>
        </w:tc>
        <w:tc>
          <w:tcPr>
            <w:tcW w:w="1843" w:type="dxa"/>
          </w:tcPr>
          <w:p w14:paraId="1E82659C" w14:textId="78D31640"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37F34">
              <w:t>0.703***</w:t>
            </w:r>
          </w:p>
        </w:tc>
        <w:tc>
          <w:tcPr>
            <w:tcW w:w="1784" w:type="dxa"/>
          </w:tcPr>
          <w:p w14:paraId="0B80D017" w14:textId="55097B27"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37F34">
              <w:t>0.024</w:t>
            </w:r>
          </w:p>
        </w:tc>
      </w:tr>
      <w:tr w:rsidR="005427AF" w:rsidRPr="00D074D6" w14:paraId="04808987"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28FEC9C0" w14:textId="77777777" w:rsidR="005427AF" w:rsidRPr="00D074D6" w:rsidRDefault="005427AF" w:rsidP="007D36C9">
            <w:pPr>
              <w:rPr>
                <w:b w:val="0"/>
                <w:sz w:val="20"/>
                <w:szCs w:val="20"/>
              </w:rPr>
            </w:pPr>
            <w:r w:rsidRPr="00D277B7">
              <w:rPr>
                <w:rFonts w:ascii="Calibri" w:hAnsi="Calibri" w:cs="Calibri"/>
                <w:bCs/>
                <w:color w:val="000000"/>
              </w:rPr>
              <w:t xml:space="preserve">Urban/ rural status (relative to urban) </w:t>
            </w:r>
          </w:p>
        </w:tc>
        <w:tc>
          <w:tcPr>
            <w:tcW w:w="1843" w:type="dxa"/>
          </w:tcPr>
          <w:p w14:paraId="518E82F2"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84" w:type="dxa"/>
          </w:tcPr>
          <w:p w14:paraId="63426098"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B87FB0" w:rsidRPr="00D074D6" w14:paraId="7F89C5A3"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5228BF82" w14:textId="77777777" w:rsidR="00B87FB0" w:rsidRPr="00075AEB" w:rsidRDefault="00B87FB0" w:rsidP="00B87FB0">
            <w:pPr>
              <w:rPr>
                <w:b w:val="0"/>
                <w:sz w:val="20"/>
                <w:szCs w:val="20"/>
              </w:rPr>
            </w:pPr>
            <w:r>
              <w:rPr>
                <w:b w:val="0"/>
              </w:rPr>
              <w:t>Rural</w:t>
            </w:r>
          </w:p>
        </w:tc>
        <w:tc>
          <w:tcPr>
            <w:tcW w:w="1843" w:type="dxa"/>
          </w:tcPr>
          <w:p w14:paraId="0047B24D" w14:textId="67C66234"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C27F1">
              <w:t>0.903*</w:t>
            </w:r>
          </w:p>
        </w:tc>
        <w:tc>
          <w:tcPr>
            <w:tcW w:w="1784" w:type="dxa"/>
          </w:tcPr>
          <w:p w14:paraId="598FDFCE" w14:textId="40B25954" w:rsidR="00B87FB0" w:rsidRPr="00136699" w:rsidRDefault="00B87FB0" w:rsidP="00B87FB0">
            <w:pPr>
              <w:suppressAutoHyphens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C27F1">
              <w:t>0.052</w:t>
            </w:r>
          </w:p>
        </w:tc>
      </w:tr>
      <w:tr w:rsidR="005427AF" w:rsidRPr="00D074D6" w14:paraId="077B96D7"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63700AB4" w14:textId="77777777" w:rsidR="005427AF" w:rsidRPr="00EF233D" w:rsidRDefault="005427AF" w:rsidP="007D36C9">
            <w:pPr>
              <w:suppressAutoHyphens w:val="0"/>
              <w:rPr>
                <w:rFonts w:ascii="Calibri" w:hAnsi="Calibri" w:cs="Calibri"/>
                <w:bCs/>
                <w:color w:val="000000"/>
              </w:rPr>
            </w:pPr>
            <w:r w:rsidRPr="00D65A15">
              <w:t>SEIFA decile</w:t>
            </w:r>
          </w:p>
        </w:tc>
        <w:tc>
          <w:tcPr>
            <w:tcW w:w="1843" w:type="dxa"/>
          </w:tcPr>
          <w:p w14:paraId="5C578B68"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84" w:type="dxa"/>
          </w:tcPr>
          <w:p w14:paraId="258C03D4"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B87FB0" w:rsidRPr="00D074D6" w14:paraId="7B4298B9"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noWrap/>
          </w:tcPr>
          <w:p w14:paraId="2B5659C6" w14:textId="77777777" w:rsidR="00B87FB0" w:rsidRPr="00075AEB" w:rsidRDefault="00B87FB0" w:rsidP="00B87FB0">
            <w:pPr>
              <w:rPr>
                <w:b w:val="0"/>
                <w:sz w:val="20"/>
                <w:szCs w:val="20"/>
              </w:rPr>
            </w:pPr>
            <w:r>
              <w:rPr>
                <w:b w:val="0"/>
              </w:rPr>
              <w:t>SEIFA decile</w:t>
            </w:r>
          </w:p>
        </w:tc>
        <w:tc>
          <w:tcPr>
            <w:tcW w:w="1843" w:type="dxa"/>
          </w:tcPr>
          <w:p w14:paraId="2ABEC617" w14:textId="1519CFB3" w:rsidR="00B87FB0" w:rsidRPr="00D074D6" w:rsidRDefault="00B87FB0" w:rsidP="00B87FB0">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75EA6">
              <w:t>1.097***</w:t>
            </w:r>
          </w:p>
        </w:tc>
        <w:tc>
          <w:tcPr>
            <w:tcW w:w="1784" w:type="dxa"/>
          </w:tcPr>
          <w:p w14:paraId="73C22CEE" w14:textId="1A41B3E3" w:rsidR="00B87FB0" w:rsidRPr="00136699" w:rsidRDefault="00B87FB0" w:rsidP="00B87FB0">
            <w:pPr>
              <w:suppressAutoHyphens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175EA6">
              <w:t>0.009</w:t>
            </w:r>
          </w:p>
        </w:tc>
      </w:tr>
      <w:tr w:rsidR="00B87FB0" w:rsidRPr="00D277B7" w14:paraId="4DC304F2"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8089" w:themeColor="accent2"/>
            </w:tcBorders>
            <w:shd w:val="pct5" w:color="auto" w:fill="auto"/>
            <w:noWrap/>
          </w:tcPr>
          <w:p w14:paraId="44E9F18F" w14:textId="77777777" w:rsidR="00B87FB0" w:rsidRPr="00EF233D" w:rsidRDefault="00B87FB0" w:rsidP="00B87FB0">
            <w:pPr>
              <w:suppressAutoHyphens w:val="0"/>
              <w:rPr>
                <w:rFonts w:ascii="Calibri" w:hAnsi="Calibri" w:cs="Calibri"/>
                <w:bCs/>
                <w:color w:val="000000"/>
              </w:rPr>
            </w:pPr>
            <w:r w:rsidRPr="00383EDB">
              <w:t>Constant</w:t>
            </w:r>
          </w:p>
        </w:tc>
        <w:tc>
          <w:tcPr>
            <w:tcW w:w="1843" w:type="dxa"/>
            <w:tcBorders>
              <w:bottom w:val="single" w:sz="4" w:space="0" w:color="008089" w:themeColor="accent2"/>
            </w:tcBorders>
            <w:shd w:val="pct5" w:color="auto" w:fill="auto"/>
          </w:tcPr>
          <w:p w14:paraId="5DE4DAA2" w14:textId="659EC53C" w:rsidR="00B87FB0" w:rsidRPr="00EF233D" w:rsidRDefault="00B87FB0" w:rsidP="00B87FB0">
            <w:pPr>
              <w:suppressAutoHyphens w:val="0"/>
              <w:cnfStyle w:val="000000010000" w:firstRow="0" w:lastRow="0" w:firstColumn="0" w:lastColumn="0" w:oddVBand="0" w:evenVBand="0" w:oddHBand="0" w:evenHBand="1" w:firstRowFirstColumn="0" w:firstRowLastColumn="0" w:lastRowFirstColumn="0" w:lastRowLastColumn="0"/>
              <w:rPr>
                <w:rFonts w:ascii="Calibri" w:hAnsi="Calibri" w:cs="Calibri"/>
                <w:bCs/>
                <w:color w:val="000000"/>
              </w:rPr>
            </w:pPr>
            <w:r w:rsidRPr="00175EA6">
              <w:t>1.724***</w:t>
            </w:r>
          </w:p>
        </w:tc>
        <w:tc>
          <w:tcPr>
            <w:tcW w:w="1784" w:type="dxa"/>
            <w:tcBorders>
              <w:bottom w:val="single" w:sz="4" w:space="0" w:color="008089" w:themeColor="accent2"/>
            </w:tcBorders>
            <w:shd w:val="pct5" w:color="auto" w:fill="auto"/>
          </w:tcPr>
          <w:p w14:paraId="2FA450F8" w14:textId="17016A5D" w:rsidR="00B87FB0" w:rsidRPr="007B2567" w:rsidRDefault="00B87FB0" w:rsidP="00B87FB0">
            <w:pPr>
              <w:suppressAutoHyphens w:val="0"/>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175EA6">
              <w:t>0.172</w:t>
            </w:r>
          </w:p>
        </w:tc>
      </w:tr>
      <w:tr w:rsidR="00927B08" w:rsidRPr="00D277B7" w14:paraId="09DB1F0A"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8089" w:themeColor="accent2"/>
            </w:tcBorders>
            <w:shd w:val="pct5" w:color="auto" w:fill="auto"/>
            <w:noWrap/>
          </w:tcPr>
          <w:p w14:paraId="226F4227" w14:textId="5AA9C965" w:rsidR="00927B08" w:rsidRPr="00383EDB" w:rsidRDefault="00927B08" w:rsidP="00927B08">
            <w:pPr>
              <w:suppressAutoHyphens w:val="0"/>
            </w:pPr>
            <w:r>
              <w:t>Number of observations</w:t>
            </w:r>
          </w:p>
        </w:tc>
        <w:tc>
          <w:tcPr>
            <w:tcW w:w="1843" w:type="dxa"/>
            <w:tcBorders>
              <w:bottom w:val="single" w:sz="4" w:space="0" w:color="008089" w:themeColor="accent2"/>
            </w:tcBorders>
            <w:shd w:val="pct5" w:color="auto" w:fill="auto"/>
          </w:tcPr>
          <w:p w14:paraId="214987F8" w14:textId="2A7A6040" w:rsidR="00927B08" w:rsidRPr="00927B08" w:rsidRDefault="00927B08" w:rsidP="00927B08">
            <w:pPr>
              <w:suppressAutoHyphens w:val="0"/>
              <w:cnfStyle w:val="000000000000" w:firstRow="0" w:lastRow="0" w:firstColumn="0" w:lastColumn="0" w:oddVBand="0" w:evenVBand="0" w:oddHBand="0" w:evenHBand="0" w:firstRowFirstColumn="0" w:firstRowLastColumn="0" w:lastRowFirstColumn="0" w:lastRowLastColumn="0"/>
              <w:rPr>
                <w:b/>
              </w:rPr>
            </w:pPr>
            <w:r w:rsidRPr="00927B08">
              <w:rPr>
                <w:b/>
              </w:rPr>
              <w:t>197432</w:t>
            </w:r>
          </w:p>
        </w:tc>
        <w:tc>
          <w:tcPr>
            <w:tcW w:w="1784" w:type="dxa"/>
            <w:tcBorders>
              <w:bottom w:val="single" w:sz="4" w:space="0" w:color="008089" w:themeColor="accent2"/>
            </w:tcBorders>
            <w:shd w:val="pct5" w:color="auto" w:fill="auto"/>
          </w:tcPr>
          <w:p w14:paraId="1CF1F89B" w14:textId="77777777" w:rsidR="00927B08" w:rsidRPr="00175EA6" w:rsidRDefault="00927B08" w:rsidP="00927B08">
            <w:pPr>
              <w:suppressAutoHyphens w:val="0"/>
              <w:cnfStyle w:val="000000000000" w:firstRow="0" w:lastRow="0" w:firstColumn="0" w:lastColumn="0" w:oddVBand="0" w:evenVBand="0" w:oddHBand="0" w:evenHBand="0" w:firstRowFirstColumn="0" w:firstRowLastColumn="0" w:lastRowFirstColumn="0" w:lastRowLastColumn="0"/>
            </w:pPr>
          </w:p>
        </w:tc>
      </w:tr>
      <w:tr w:rsidR="00927B08" w:rsidRPr="00D277B7" w14:paraId="7AD36A25"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8089" w:themeColor="accent2"/>
            </w:tcBorders>
            <w:shd w:val="pct5" w:color="auto" w:fill="auto"/>
            <w:noWrap/>
          </w:tcPr>
          <w:p w14:paraId="3642761C" w14:textId="3EA016F6" w:rsidR="00927B08" w:rsidRPr="00383EDB" w:rsidRDefault="00927B08" w:rsidP="00927B08">
            <w:pPr>
              <w:suppressAutoHyphens w:val="0"/>
            </w:pPr>
            <w:r w:rsidRPr="009E7293">
              <w:t>(Pseudo) R2</w:t>
            </w:r>
          </w:p>
        </w:tc>
        <w:tc>
          <w:tcPr>
            <w:tcW w:w="1843" w:type="dxa"/>
            <w:tcBorders>
              <w:bottom w:val="single" w:sz="4" w:space="0" w:color="008089" w:themeColor="accent2"/>
            </w:tcBorders>
            <w:shd w:val="pct5" w:color="auto" w:fill="auto"/>
          </w:tcPr>
          <w:p w14:paraId="2EB9E1D8" w14:textId="33CB37C4" w:rsidR="00927B08" w:rsidRPr="00927B08" w:rsidRDefault="00927B08" w:rsidP="00927B08">
            <w:pPr>
              <w:suppressAutoHyphens w:val="0"/>
              <w:cnfStyle w:val="000000010000" w:firstRow="0" w:lastRow="0" w:firstColumn="0" w:lastColumn="0" w:oddVBand="0" w:evenVBand="0" w:oddHBand="0" w:evenHBand="1" w:firstRowFirstColumn="0" w:firstRowLastColumn="0" w:lastRowFirstColumn="0" w:lastRowLastColumn="0"/>
              <w:rPr>
                <w:b/>
              </w:rPr>
            </w:pPr>
            <w:r w:rsidRPr="00927B08">
              <w:rPr>
                <w:b/>
              </w:rPr>
              <w:t>0.293</w:t>
            </w:r>
          </w:p>
        </w:tc>
        <w:tc>
          <w:tcPr>
            <w:tcW w:w="1784" w:type="dxa"/>
            <w:tcBorders>
              <w:bottom w:val="single" w:sz="4" w:space="0" w:color="008089" w:themeColor="accent2"/>
            </w:tcBorders>
            <w:shd w:val="pct5" w:color="auto" w:fill="auto"/>
          </w:tcPr>
          <w:p w14:paraId="2C19F4DC" w14:textId="77777777" w:rsidR="00927B08" w:rsidRPr="00175EA6" w:rsidRDefault="00927B08" w:rsidP="00927B08">
            <w:pPr>
              <w:suppressAutoHyphens w:val="0"/>
              <w:cnfStyle w:val="000000010000" w:firstRow="0" w:lastRow="0" w:firstColumn="0" w:lastColumn="0" w:oddVBand="0" w:evenVBand="0" w:oddHBand="0" w:evenHBand="1" w:firstRowFirstColumn="0" w:firstRowLastColumn="0" w:lastRowFirstColumn="0" w:lastRowLastColumn="0"/>
            </w:pPr>
          </w:p>
        </w:tc>
      </w:tr>
      <w:tr w:rsidR="00927B08" w:rsidRPr="00D277B7" w14:paraId="481CEB98"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8089" w:themeColor="accent2"/>
            </w:tcBorders>
            <w:shd w:val="pct5" w:color="auto" w:fill="auto"/>
            <w:noWrap/>
          </w:tcPr>
          <w:p w14:paraId="1B9BFF8F" w14:textId="1E9DAB18" w:rsidR="00927B08" w:rsidRPr="00383EDB" w:rsidRDefault="00927B08" w:rsidP="00927B08">
            <w:pPr>
              <w:suppressAutoHyphens w:val="0"/>
            </w:pPr>
            <w:r w:rsidRPr="009E7293">
              <w:t>Log (Pseudo) likelihood</w:t>
            </w:r>
          </w:p>
        </w:tc>
        <w:tc>
          <w:tcPr>
            <w:tcW w:w="1843" w:type="dxa"/>
            <w:tcBorders>
              <w:bottom w:val="single" w:sz="4" w:space="0" w:color="008089" w:themeColor="accent2"/>
            </w:tcBorders>
            <w:shd w:val="pct5" w:color="auto" w:fill="auto"/>
          </w:tcPr>
          <w:p w14:paraId="4AA7DD00" w14:textId="16271CBE" w:rsidR="00927B08" w:rsidRPr="00927B08" w:rsidRDefault="00927B08" w:rsidP="00927B08">
            <w:pPr>
              <w:suppressAutoHyphens w:val="0"/>
              <w:cnfStyle w:val="000000000000" w:firstRow="0" w:lastRow="0" w:firstColumn="0" w:lastColumn="0" w:oddVBand="0" w:evenVBand="0" w:oddHBand="0" w:evenHBand="0" w:firstRowFirstColumn="0" w:firstRowLastColumn="0" w:lastRowFirstColumn="0" w:lastRowLastColumn="0"/>
              <w:rPr>
                <w:b/>
              </w:rPr>
            </w:pPr>
            <w:r w:rsidRPr="00927B08">
              <w:rPr>
                <w:b/>
              </w:rPr>
              <w:t>-43881</w:t>
            </w:r>
          </w:p>
        </w:tc>
        <w:tc>
          <w:tcPr>
            <w:tcW w:w="1784" w:type="dxa"/>
            <w:tcBorders>
              <w:bottom w:val="single" w:sz="4" w:space="0" w:color="008089" w:themeColor="accent2"/>
            </w:tcBorders>
            <w:shd w:val="pct5" w:color="auto" w:fill="auto"/>
          </w:tcPr>
          <w:p w14:paraId="24D630DA" w14:textId="77777777" w:rsidR="00927B08" w:rsidRPr="00175EA6" w:rsidRDefault="00927B08" w:rsidP="00927B08">
            <w:pPr>
              <w:suppressAutoHyphens w:val="0"/>
              <w:cnfStyle w:val="000000000000" w:firstRow="0" w:lastRow="0" w:firstColumn="0" w:lastColumn="0" w:oddVBand="0" w:evenVBand="0" w:oddHBand="0" w:evenHBand="0" w:firstRowFirstColumn="0" w:firstRowLastColumn="0" w:lastRowFirstColumn="0" w:lastRowLastColumn="0"/>
            </w:pPr>
          </w:p>
        </w:tc>
      </w:tr>
      <w:tr w:rsidR="00927B08" w:rsidRPr="00D277B7" w14:paraId="6104F98D" w14:textId="77777777" w:rsidTr="002E490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8089" w:themeColor="accent2"/>
            </w:tcBorders>
            <w:shd w:val="pct5" w:color="auto" w:fill="auto"/>
            <w:noWrap/>
          </w:tcPr>
          <w:p w14:paraId="1886FC3D" w14:textId="21B97563" w:rsidR="00927B08" w:rsidRPr="00383EDB" w:rsidRDefault="00927B08" w:rsidP="00927B08">
            <w:pPr>
              <w:suppressAutoHyphens w:val="0"/>
            </w:pPr>
            <w:r w:rsidRPr="009E7293">
              <w:t>AIC</w:t>
            </w:r>
          </w:p>
        </w:tc>
        <w:tc>
          <w:tcPr>
            <w:tcW w:w="1843" w:type="dxa"/>
            <w:tcBorders>
              <w:bottom w:val="single" w:sz="4" w:space="0" w:color="008089" w:themeColor="accent2"/>
            </w:tcBorders>
            <w:shd w:val="pct5" w:color="auto" w:fill="auto"/>
          </w:tcPr>
          <w:p w14:paraId="0D8777B8" w14:textId="758663E3" w:rsidR="00927B08" w:rsidRPr="00927B08" w:rsidRDefault="00927B08" w:rsidP="00927B08">
            <w:pPr>
              <w:suppressAutoHyphens w:val="0"/>
              <w:cnfStyle w:val="000000010000" w:firstRow="0" w:lastRow="0" w:firstColumn="0" w:lastColumn="0" w:oddVBand="0" w:evenVBand="0" w:oddHBand="0" w:evenHBand="1" w:firstRowFirstColumn="0" w:firstRowLastColumn="0" w:lastRowFirstColumn="0" w:lastRowLastColumn="0"/>
              <w:rPr>
                <w:b/>
              </w:rPr>
            </w:pPr>
            <w:r w:rsidRPr="00927B08">
              <w:rPr>
                <w:b/>
              </w:rPr>
              <w:t>87820</w:t>
            </w:r>
          </w:p>
        </w:tc>
        <w:tc>
          <w:tcPr>
            <w:tcW w:w="1784" w:type="dxa"/>
            <w:tcBorders>
              <w:bottom w:val="single" w:sz="4" w:space="0" w:color="008089" w:themeColor="accent2"/>
            </w:tcBorders>
            <w:shd w:val="pct5" w:color="auto" w:fill="auto"/>
          </w:tcPr>
          <w:p w14:paraId="2108933B" w14:textId="77777777" w:rsidR="00927B08" w:rsidRPr="00175EA6" w:rsidRDefault="00927B08" w:rsidP="00927B08">
            <w:pPr>
              <w:suppressAutoHyphens w:val="0"/>
              <w:cnfStyle w:val="000000010000" w:firstRow="0" w:lastRow="0" w:firstColumn="0" w:lastColumn="0" w:oddVBand="0" w:evenVBand="0" w:oddHBand="0" w:evenHBand="1" w:firstRowFirstColumn="0" w:firstRowLastColumn="0" w:lastRowFirstColumn="0" w:lastRowLastColumn="0"/>
            </w:pPr>
          </w:p>
        </w:tc>
      </w:tr>
      <w:tr w:rsidR="00927B08" w:rsidRPr="00D277B7" w14:paraId="00685C90" w14:textId="77777777" w:rsidTr="002E490E">
        <w:trPr>
          <w:trHeight w:val="340"/>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008089" w:themeColor="accent2"/>
            </w:tcBorders>
            <w:shd w:val="pct5" w:color="auto" w:fill="auto"/>
            <w:noWrap/>
          </w:tcPr>
          <w:p w14:paraId="16E67C21" w14:textId="62D91D3F" w:rsidR="00927B08" w:rsidRPr="00383EDB" w:rsidRDefault="00927B08" w:rsidP="00927B08">
            <w:pPr>
              <w:suppressAutoHyphens w:val="0"/>
            </w:pPr>
            <w:r w:rsidRPr="009E7293">
              <w:t>BIC</w:t>
            </w:r>
          </w:p>
        </w:tc>
        <w:tc>
          <w:tcPr>
            <w:tcW w:w="1843" w:type="dxa"/>
            <w:tcBorders>
              <w:bottom w:val="single" w:sz="4" w:space="0" w:color="008089" w:themeColor="accent2"/>
            </w:tcBorders>
            <w:shd w:val="pct5" w:color="auto" w:fill="auto"/>
          </w:tcPr>
          <w:p w14:paraId="2334B2AA" w14:textId="3FB2E484" w:rsidR="00927B08" w:rsidRPr="00927B08" w:rsidRDefault="00927B08" w:rsidP="00927B08">
            <w:pPr>
              <w:suppressAutoHyphens w:val="0"/>
              <w:cnfStyle w:val="000000000000" w:firstRow="0" w:lastRow="0" w:firstColumn="0" w:lastColumn="0" w:oddVBand="0" w:evenVBand="0" w:oddHBand="0" w:evenHBand="0" w:firstRowFirstColumn="0" w:firstRowLastColumn="0" w:lastRowFirstColumn="0" w:lastRowLastColumn="0"/>
              <w:rPr>
                <w:b/>
              </w:rPr>
            </w:pPr>
            <w:r w:rsidRPr="00927B08">
              <w:rPr>
                <w:b/>
              </w:rPr>
              <w:t>88116</w:t>
            </w:r>
          </w:p>
        </w:tc>
        <w:tc>
          <w:tcPr>
            <w:tcW w:w="1784" w:type="dxa"/>
            <w:tcBorders>
              <w:bottom w:val="single" w:sz="4" w:space="0" w:color="008089" w:themeColor="accent2"/>
            </w:tcBorders>
            <w:shd w:val="pct5" w:color="auto" w:fill="auto"/>
          </w:tcPr>
          <w:p w14:paraId="37B6F1D5" w14:textId="77777777" w:rsidR="00927B08" w:rsidRPr="00175EA6" w:rsidRDefault="00927B08" w:rsidP="00927B08">
            <w:pPr>
              <w:suppressAutoHyphens w:val="0"/>
              <w:cnfStyle w:val="000000000000" w:firstRow="0" w:lastRow="0" w:firstColumn="0" w:lastColumn="0" w:oddVBand="0" w:evenVBand="0" w:oddHBand="0" w:evenHBand="0" w:firstRowFirstColumn="0" w:firstRowLastColumn="0" w:lastRowFirstColumn="0" w:lastRowLastColumn="0"/>
            </w:pPr>
          </w:p>
        </w:tc>
      </w:tr>
    </w:tbl>
    <w:bookmarkEnd w:id="82"/>
    <w:p w14:paraId="32AD6FBE" w14:textId="77777777" w:rsidR="000207A1" w:rsidRDefault="000207A1" w:rsidP="000207A1">
      <w:pPr>
        <w:pStyle w:val="Sourcenotes"/>
      </w:pPr>
      <w:r w:rsidRPr="005F794B">
        <w:t>Source</w:t>
      </w:r>
      <w:r>
        <w:t>:</w:t>
      </w:r>
      <w:r w:rsidRPr="005F794B">
        <w:t xml:space="preserve"> </w:t>
      </w:r>
      <w:r>
        <w:t>The HILDA Survey, Release 2</w:t>
      </w:r>
      <w:r>
        <w:rPr>
          <w:lang w:val="en-AU"/>
        </w:rPr>
        <w:t>2</w:t>
      </w:r>
      <w:r>
        <w:t>; BCARR calculations</w:t>
      </w:r>
      <w:r w:rsidRPr="005F794B">
        <w:t>.</w:t>
      </w:r>
    </w:p>
    <w:p w14:paraId="42A4AABC" w14:textId="5F86F3B7" w:rsidR="00D074D6" w:rsidRPr="00D00CC7" w:rsidRDefault="00D00CC7" w:rsidP="00D074D6">
      <w:pPr>
        <w:rPr>
          <w:sz w:val="16"/>
          <w:lang w:val="x-none"/>
        </w:rPr>
      </w:pPr>
      <w:r w:rsidRPr="00D00CC7">
        <w:rPr>
          <w:sz w:val="16"/>
          <w:lang w:val="x-none"/>
        </w:rPr>
        <w:t xml:space="preserve">Notes: </w:t>
      </w:r>
      <w:r w:rsidR="0019248C" w:rsidRPr="00066813">
        <w:rPr>
          <w:sz w:val="16"/>
          <w:lang w:val="en-US"/>
        </w:rPr>
        <w:t xml:space="preserve">Standard errors adjusted for clustering </w:t>
      </w:r>
      <w:r w:rsidR="005F1D3B">
        <w:rPr>
          <w:sz w:val="16"/>
          <w:lang w:val="en-US"/>
        </w:rPr>
        <w:t>at the level of the individual</w:t>
      </w:r>
      <w:r w:rsidR="0019248C">
        <w:rPr>
          <w:sz w:val="16"/>
          <w:lang w:val="en-US"/>
        </w:rPr>
        <w:t xml:space="preserve">. </w:t>
      </w:r>
      <w:r w:rsidRPr="00D00CC7">
        <w:rPr>
          <w:sz w:val="16"/>
          <w:lang w:val="x-none"/>
        </w:rPr>
        <w:t>*Significant at 10</w:t>
      </w:r>
      <w:r w:rsidR="00F7113C">
        <w:rPr>
          <w:sz w:val="16"/>
          <w:lang w:val="x-none"/>
        </w:rPr>
        <w:t>%</w:t>
      </w:r>
      <w:r w:rsidRPr="00D00CC7">
        <w:rPr>
          <w:sz w:val="16"/>
          <w:lang w:val="x-none"/>
        </w:rPr>
        <w:t xml:space="preserve"> level; **Significant at 5</w:t>
      </w:r>
      <w:r w:rsidR="00F7113C">
        <w:rPr>
          <w:sz w:val="16"/>
          <w:lang w:val="x-none"/>
        </w:rPr>
        <w:t>%</w:t>
      </w:r>
      <w:r w:rsidRPr="00D00CC7">
        <w:rPr>
          <w:sz w:val="16"/>
          <w:lang w:val="x-none"/>
        </w:rPr>
        <w:t xml:space="preserve"> level; ***Significant at 1</w:t>
      </w:r>
      <w:r w:rsidR="00F7113C">
        <w:rPr>
          <w:sz w:val="16"/>
          <w:lang w:val="x-none"/>
        </w:rPr>
        <w:t>%</w:t>
      </w:r>
      <w:r w:rsidRPr="00D00CC7">
        <w:rPr>
          <w:sz w:val="16"/>
          <w:lang w:val="x-none"/>
        </w:rPr>
        <w:t xml:space="preserve"> level</w:t>
      </w:r>
    </w:p>
    <w:p w14:paraId="4236B88D" w14:textId="77777777" w:rsidR="004E208F" w:rsidRPr="00C15FC3" w:rsidRDefault="004E208F" w:rsidP="00C15FC3">
      <w:pPr>
        <w:pStyle w:val="Heading2"/>
      </w:pPr>
      <w:bookmarkStart w:id="83" w:name="_Toc201247460"/>
      <w:bookmarkStart w:id="84" w:name="_Toc206498943"/>
      <w:r>
        <w:t>Marginal effects estimates</w:t>
      </w:r>
      <w:bookmarkEnd w:id="83"/>
      <w:bookmarkEnd w:id="84"/>
    </w:p>
    <w:p w14:paraId="61FA14D8" w14:textId="48ECDAF2" w:rsidR="006D142B" w:rsidRDefault="00B0510A" w:rsidP="00E70436">
      <w:pPr>
        <w:pStyle w:val="Bullet1"/>
        <w:numPr>
          <w:ilvl w:val="0"/>
          <w:numId w:val="0"/>
        </w:numPr>
        <w:rPr>
          <w:lang w:val="en-AU"/>
        </w:rPr>
      </w:pPr>
      <w:r>
        <w:fldChar w:fldCharType="begin"/>
      </w:r>
      <w:r>
        <w:instrText xml:space="preserve"> REF _Ref183685620 \h </w:instrText>
      </w:r>
      <w:r>
        <w:fldChar w:fldCharType="separate"/>
      </w:r>
      <w:r w:rsidR="00AB0A29">
        <w:t xml:space="preserve">Figure </w:t>
      </w:r>
      <w:r w:rsidR="00AB0A29">
        <w:rPr>
          <w:noProof/>
        </w:rPr>
        <w:t>16</w:t>
      </w:r>
      <w:r>
        <w:fldChar w:fldCharType="end"/>
      </w:r>
      <w:r w:rsidR="00E70436">
        <w:rPr>
          <w:lang w:val="en-AU"/>
        </w:rPr>
        <w:t xml:space="preserve"> </w:t>
      </w:r>
      <w:r w:rsidR="0080201B">
        <w:rPr>
          <w:lang w:val="en-AU"/>
        </w:rPr>
        <w:t>reports</w:t>
      </w:r>
      <w:r w:rsidR="00E70436">
        <w:rPr>
          <w:lang w:val="en-AU"/>
        </w:rPr>
        <w:t xml:space="preserve"> the regression results in </w:t>
      </w:r>
      <w:r w:rsidR="001E080D">
        <w:rPr>
          <w:lang w:val="en-AU"/>
        </w:rPr>
        <w:t xml:space="preserve">the </w:t>
      </w:r>
      <w:r w:rsidR="00E70436">
        <w:rPr>
          <w:lang w:val="en-AU"/>
        </w:rPr>
        <w:t xml:space="preserve">form of marginal effects which refer to </w:t>
      </w:r>
      <w:r w:rsidR="00E70436" w:rsidRPr="00433E34">
        <w:t xml:space="preserve">the percentage change in the probability of </w:t>
      </w:r>
      <w:r w:rsidR="00E70436">
        <w:rPr>
          <w:lang w:val="en-AU"/>
        </w:rPr>
        <w:t xml:space="preserve">accessing internet </w:t>
      </w:r>
      <w:r w:rsidR="00E70436" w:rsidRPr="00433E34">
        <w:t>if a given variable is changed by one unit of measure</w:t>
      </w:r>
      <w:r w:rsidR="00E70436">
        <w:t>, holding</w:t>
      </w:r>
      <w:r w:rsidR="00E70436" w:rsidRPr="00433E34">
        <w:t xml:space="preserve"> other variables</w:t>
      </w:r>
      <w:r w:rsidR="001E080D">
        <w:rPr>
          <w:lang w:val="en-AU"/>
        </w:rPr>
        <w:t xml:space="preserve"> used in the regression</w:t>
      </w:r>
      <w:r w:rsidR="00E70436" w:rsidRPr="00433E34">
        <w:t xml:space="preserve"> </w:t>
      </w:r>
      <w:r w:rsidR="001E080D">
        <w:rPr>
          <w:lang w:val="en-AU"/>
        </w:rPr>
        <w:t>model</w:t>
      </w:r>
      <w:r w:rsidR="005F7A06">
        <w:rPr>
          <w:lang w:val="en-AU"/>
        </w:rPr>
        <w:t xml:space="preserve"> constant</w:t>
      </w:r>
      <w:r w:rsidR="00E70436" w:rsidRPr="00433E34">
        <w:t>.</w:t>
      </w:r>
      <w:r w:rsidR="00E70436">
        <w:rPr>
          <w:lang w:val="en-AU"/>
        </w:rPr>
        <w:t xml:space="preserve"> </w:t>
      </w:r>
      <w:r w:rsidR="00224E4F">
        <w:rPr>
          <w:lang w:val="en-AU"/>
        </w:rPr>
        <w:t xml:space="preserve">For the binary variables, it measures the change in probability of having internet access when moving from zero to </w:t>
      </w:r>
      <w:r w:rsidR="003B7B19">
        <w:rPr>
          <w:lang w:val="en-AU"/>
        </w:rPr>
        <w:t xml:space="preserve">a </w:t>
      </w:r>
      <w:r w:rsidR="00224E4F">
        <w:rPr>
          <w:lang w:val="en-AU"/>
        </w:rPr>
        <w:t>one.</w:t>
      </w:r>
    </w:p>
    <w:p w14:paraId="36297D76" w14:textId="77777777" w:rsidR="006D142B" w:rsidRDefault="006D142B">
      <w:pPr>
        <w:suppressAutoHyphens w:val="0"/>
      </w:pPr>
      <w:r>
        <w:br w:type="page"/>
      </w:r>
    </w:p>
    <w:p w14:paraId="34C4CB86" w14:textId="1C8EB532" w:rsidR="00E70436" w:rsidRDefault="00E70436" w:rsidP="00E70436">
      <w:pPr>
        <w:pStyle w:val="Caption"/>
      </w:pPr>
      <w:bookmarkStart w:id="85" w:name="_Ref183685620"/>
      <w:bookmarkStart w:id="86" w:name="_Ref177458495"/>
      <w:r>
        <w:lastRenderedPageBreak/>
        <w:t xml:space="preserve">Figure </w:t>
      </w:r>
      <w:fldSimple w:instr=" SEQ Figure \* ARABIC ">
        <w:r w:rsidR="00AB0A29">
          <w:rPr>
            <w:noProof/>
          </w:rPr>
          <w:t>16</w:t>
        </w:r>
      </w:fldSimple>
      <w:bookmarkEnd w:id="85"/>
      <w:bookmarkEnd w:id="86"/>
      <w:r w:rsidR="009078B3">
        <w:rPr>
          <w:noProof/>
        </w:rPr>
        <w:t>:</w:t>
      </w:r>
      <w:r>
        <w:t xml:space="preserve"> Predicted change in the probability of accessing the internet</w:t>
      </w:r>
    </w:p>
    <w:p w14:paraId="7CC094DD" w14:textId="2983A855" w:rsidR="00E70436" w:rsidRPr="00D06F9E" w:rsidRDefault="00812B35" w:rsidP="00792C1D">
      <w:pPr>
        <w:jc w:val="center"/>
      </w:pPr>
      <w:r>
        <w:rPr>
          <w:noProof/>
        </w:rPr>
        <w:drawing>
          <wp:inline distT="0" distB="0" distL="0" distR="0" wp14:anchorId="0BE65850" wp14:editId="71C15A11">
            <wp:extent cx="5880893" cy="7813675"/>
            <wp:effectExtent l="0" t="0" r="5715" b="0"/>
            <wp:docPr id="39" name="Chart 39" descr="Figure 16 illustrates the predicted change in the probability of accessing the internet for all variables in the logistic regression. Some variables increase the probability of accessing the internet, while others decrease it.">
              <a:extLst xmlns:a="http://schemas.openxmlformats.org/drawingml/2006/main">
                <a:ext uri="{FF2B5EF4-FFF2-40B4-BE49-F238E27FC236}">
                  <a16:creationId xmlns:a16="http://schemas.microsoft.com/office/drawing/2014/main" id="{482E47A8-B104-49FB-A52F-96E87ED068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Del="00812B35">
        <w:rPr>
          <w:noProof/>
        </w:rPr>
        <w:t xml:space="preserve"> </w:t>
      </w:r>
    </w:p>
    <w:p w14:paraId="031BE38A" w14:textId="77777777" w:rsidR="00F56D51" w:rsidRDefault="00F56D51" w:rsidP="00E70436">
      <w:pPr>
        <w:pStyle w:val="Sourcenotes"/>
      </w:pPr>
      <w:r w:rsidRPr="008142E6">
        <w:t>Source: The HILDA Survey, Release 2</w:t>
      </w:r>
      <w:r>
        <w:rPr>
          <w:lang w:val="en-AU"/>
        </w:rPr>
        <w:t>2</w:t>
      </w:r>
      <w:r w:rsidRPr="008142E6">
        <w:t>; BCARR calculations.</w:t>
      </w:r>
      <w:r w:rsidRPr="008142E6" w:rsidDel="005460D4">
        <w:t xml:space="preserve"> </w:t>
      </w:r>
    </w:p>
    <w:p w14:paraId="5FF4E558" w14:textId="0489F4DE" w:rsidR="00E70436" w:rsidRPr="003A4E70" w:rsidRDefault="00E70436" w:rsidP="00E70436">
      <w:pPr>
        <w:pStyle w:val="Sourcenotes"/>
      </w:pPr>
      <w:r w:rsidRPr="008142E6">
        <w:t xml:space="preserve">Note: </w:t>
      </w:r>
      <w:r w:rsidRPr="004D2267">
        <w:t xml:space="preserve">Marginal effects of household income refer to the </w:t>
      </w:r>
      <w:r>
        <w:rPr>
          <w:lang w:val="en-AU"/>
        </w:rPr>
        <w:t xml:space="preserve">percentage </w:t>
      </w:r>
      <w:r w:rsidRPr="004D2267">
        <w:t xml:space="preserve">change in the response variable from a 1 </w:t>
      </w:r>
      <w:r>
        <w:rPr>
          <w:lang w:val="en-AU"/>
        </w:rPr>
        <w:t xml:space="preserve">unit </w:t>
      </w:r>
      <w:r w:rsidRPr="004D2267">
        <w:t xml:space="preserve">change in </w:t>
      </w:r>
      <w:r>
        <w:rPr>
          <w:lang w:val="en-AU"/>
        </w:rPr>
        <w:t xml:space="preserve">household income level </w:t>
      </w:r>
      <w:r w:rsidRPr="004D2267">
        <w:t xml:space="preserve">while holding </w:t>
      </w:r>
      <w:r w:rsidR="00B76057">
        <w:rPr>
          <w:lang w:val="en-AU"/>
        </w:rPr>
        <w:t>constant</w:t>
      </w:r>
      <w:r w:rsidRPr="004D2267">
        <w:t xml:space="preserve"> the other control variables. </w:t>
      </w:r>
      <w:r>
        <w:rPr>
          <w:lang w:val="en-AU"/>
        </w:rPr>
        <w:t>Similarly, for</w:t>
      </w:r>
      <w:r w:rsidRPr="004D2267">
        <w:t xml:space="preserve"> SEIFA the marginal effect refers to the </w:t>
      </w:r>
      <w:r>
        <w:rPr>
          <w:lang w:val="en-AU"/>
        </w:rPr>
        <w:t xml:space="preserve">percentage </w:t>
      </w:r>
      <w:r w:rsidRPr="004D2267">
        <w:t>change in the response variable if the SEIFA index increases by 1 decile.</w:t>
      </w:r>
      <w:r>
        <w:rPr>
          <w:lang w:val="en-AU"/>
        </w:rPr>
        <w:t xml:space="preserve"> </w:t>
      </w:r>
      <w:r w:rsidRPr="004D2267">
        <w:t>For other variables which are binary in nature, marginal effects refer to the</w:t>
      </w:r>
      <w:r>
        <w:rPr>
          <w:lang w:val="en-AU"/>
        </w:rPr>
        <w:t xml:space="preserve"> percentage </w:t>
      </w:r>
      <w:r w:rsidRPr="004D2267">
        <w:t xml:space="preserve">change in the response variable if a given variable changes from 0 to 1 while holding </w:t>
      </w:r>
      <w:r w:rsidR="00B76057">
        <w:rPr>
          <w:lang w:val="en-AU"/>
        </w:rPr>
        <w:t>constant</w:t>
      </w:r>
      <w:r w:rsidRPr="004D2267">
        <w:t xml:space="preserve"> the other variables.</w:t>
      </w:r>
      <w:r>
        <w:rPr>
          <w:lang w:val="en-AU"/>
        </w:rPr>
        <w:t xml:space="preserve"> M</w:t>
      </w:r>
      <w:r w:rsidRPr="00311186">
        <w:rPr>
          <w:lang w:val="en-AU"/>
        </w:rPr>
        <w:t>arginal effects for non-binary categorical variables are reported in comparison to the following reference categories</w:t>
      </w:r>
      <w:r w:rsidR="00081696" w:rsidRPr="00311186">
        <w:rPr>
          <w:lang w:val="en-AU"/>
        </w:rPr>
        <w:t xml:space="preserve">: </w:t>
      </w:r>
      <w:r w:rsidR="00081696">
        <w:rPr>
          <w:lang w:val="en-AU"/>
        </w:rPr>
        <w:t>‘</w:t>
      </w:r>
      <w:r w:rsidR="0053217A">
        <w:rPr>
          <w:lang w:val="en-AU"/>
        </w:rPr>
        <w:t>high school or lower qualification</w:t>
      </w:r>
      <w:r w:rsidRPr="00311186">
        <w:rPr>
          <w:lang w:val="en-AU"/>
        </w:rPr>
        <w:t>’ for the highest level of education attained</w:t>
      </w:r>
      <w:r>
        <w:rPr>
          <w:lang w:val="en-AU"/>
        </w:rPr>
        <w:t xml:space="preserve">; </w:t>
      </w:r>
      <w:r w:rsidRPr="00311186">
        <w:rPr>
          <w:lang w:val="en-AU"/>
        </w:rPr>
        <w:t xml:space="preserve">‘aged </w:t>
      </w:r>
      <w:r w:rsidR="0065506A">
        <w:rPr>
          <w:lang w:val="en-AU"/>
        </w:rPr>
        <w:t>21</w:t>
      </w:r>
      <w:r w:rsidR="000E7C01">
        <w:rPr>
          <w:lang w:val="en-AU"/>
        </w:rPr>
        <w:t>–</w:t>
      </w:r>
      <w:r w:rsidRPr="00311186">
        <w:rPr>
          <w:lang w:val="en-AU"/>
        </w:rPr>
        <w:t>30’ for the age variable and</w:t>
      </w:r>
      <w:r>
        <w:rPr>
          <w:lang w:val="en-AU"/>
        </w:rPr>
        <w:t xml:space="preserve"> </w:t>
      </w:r>
      <w:r w:rsidRPr="00311186">
        <w:rPr>
          <w:lang w:val="en-AU"/>
        </w:rPr>
        <w:t>‘</w:t>
      </w:r>
      <w:r w:rsidR="0053217A">
        <w:rPr>
          <w:lang w:val="en-AU"/>
        </w:rPr>
        <w:t>urban</w:t>
      </w:r>
      <w:r w:rsidRPr="00311186">
        <w:rPr>
          <w:lang w:val="en-AU"/>
        </w:rPr>
        <w:t xml:space="preserve">’ for the </w:t>
      </w:r>
      <w:r w:rsidR="0053217A">
        <w:rPr>
          <w:lang w:val="en-AU"/>
        </w:rPr>
        <w:t>location</w:t>
      </w:r>
      <w:r w:rsidRPr="00311186">
        <w:rPr>
          <w:lang w:val="en-AU"/>
        </w:rPr>
        <w:t xml:space="preserve"> variable</w:t>
      </w:r>
      <w:r>
        <w:rPr>
          <w:lang w:val="en-AU"/>
        </w:rPr>
        <w:t>. They show us the percentage change in the response variable if a given categorical variable moves from the reference category to the category in question, holding other control variables constant.</w:t>
      </w:r>
    </w:p>
    <w:p w14:paraId="510F545C" w14:textId="77777777" w:rsidR="00326854" w:rsidRDefault="004E208F" w:rsidP="00C15FC3">
      <w:pPr>
        <w:pStyle w:val="Heading2"/>
      </w:pPr>
      <w:bookmarkStart w:id="87" w:name="_Ref173498623"/>
      <w:bookmarkStart w:id="88" w:name="_Ref173498629"/>
      <w:bookmarkStart w:id="89" w:name="_Toc201247461"/>
      <w:bookmarkStart w:id="90" w:name="_Toc206498944"/>
      <w:r>
        <w:lastRenderedPageBreak/>
        <w:t>D</w:t>
      </w:r>
      <w:r w:rsidR="00326854">
        <w:t>iagnostics</w:t>
      </w:r>
      <w:bookmarkEnd w:id="87"/>
      <w:bookmarkEnd w:id="88"/>
      <w:r w:rsidR="004820DB">
        <w:t xml:space="preserve"> and limitations</w:t>
      </w:r>
      <w:bookmarkEnd w:id="89"/>
      <w:bookmarkEnd w:id="90"/>
    </w:p>
    <w:p w14:paraId="542433C6" w14:textId="348FDFB4" w:rsidR="00326854" w:rsidRDefault="00326854" w:rsidP="00326854">
      <w:r>
        <w:t>The logistic regression</w:t>
      </w:r>
      <w:r w:rsidR="000B1FB1">
        <w:t xml:space="preserve"> </w:t>
      </w:r>
      <w:r>
        <w:t>estimate</w:t>
      </w:r>
      <w:r w:rsidR="000B1FB1">
        <w:t xml:space="preserve">s </w:t>
      </w:r>
      <w:r w:rsidR="002651E8">
        <w:t xml:space="preserve">the likelihood of </w:t>
      </w:r>
      <w:r>
        <w:t>an outcom</w:t>
      </w:r>
      <w:r w:rsidR="00FC14FE">
        <w:t>e</w:t>
      </w:r>
      <w:r w:rsidR="002651E8">
        <w:t xml:space="preserve"> occurring</w:t>
      </w:r>
      <w:r w:rsidR="00FC14FE">
        <w:t>,</w:t>
      </w:r>
      <w:r w:rsidR="002651E8">
        <w:t xml:space="preserve"> which in our model is the likelihood of</w:t>
      </w:r>
      <w:r w:rsidR="00706C6B">
        <w:t xml:space="preserve"> an individual</w:t>
      </w:r>
      <w:r w:rsidR="00FC14FE">
        <w:t xml:space="preserve"> having access </w:t>
      </w:r>
      <w:r w:rsidR="00EA4C9E">
        <w:t>to the internet</w:t>
      </w:r>
      <w:r w:rsidR="00706C6B">
        <w:t xml:space="preserve"> at home</w:t>
      </w:r>
      <w:r w:rsidR="002651E8">
        <w:t xml:space="preserve">. </w:t>
      </w:r>
      <w:r w:rsidR="00706C6B">
        <w:t>This outcome is common, it occurs in</w:t>
      </w:r>
      <w:r w:rsidR="00B76057">
        <w:t xml:space="preserve"> </w:t>
      </w:r>
      <w:r w:rsidR="00181D09">
        <w:t>91</w:t>
      </w:r>
      <w:r w:rsidR="00FC14FE">
        <w:t>%</w:t>
      </w:r>
      <w:r w:rsidR="000B1FB1">
        <w:t xml:space="preserve"> of all non-missing observations</w:t>
      </w:r>
      <w:r w:rsidR="006A2B1A">
        <w:t xml:space="preserve"> pooled across all the waves</w:t>
      </w:r>
      <w:r w:rsidR="00706C6B">
        <w:t>. The inverse of our outcome, an individual not having access to the internet at home</w:t>
      </w:r>
      <w:r w:rsidR="00EB45B9">
        <w:t xml:space="preserve"> is much less common and</w:t>
      </w:r>
      <w:r w:rsidR="00706C6B">
        <w:t xml:space="preserve"> occurs in </w:t>
      </w:r>
      <w:r w:rsidR="00181D09">
        <w:t>9</w:t>
      </w:r>
      <w:r w:rsidR="00706C6B">
        <w:t xml:space="preserve">% of all non-missing observations. </w:t>
      </w:r>
      <w:r>
        <w:t xml:space="preserve">This makes it difficult </w:t>
      </w:r>
      <w:r w:rsidR="00706C6B">
        <w:t xml:space="preserve">for the model </w:t>
      </w:r>
      <w:r>
        <w:t>to predict the outcome</w:t>
      </w:r>
      <w:r w:rsidR="000B1FB1">
        <w:t xml:space="preserve"> not occurring</w:t>
      </w:r>
      <w:r w:rsidR="002651E8">
        <w:t>, or people not having access to internet</w:t>
      </w:r>
      <w:r w:rsidR="00706C6B">
        <w:t>.</w:t>
      </w:r>
      <w:r w:rsidR="00633FBB">
        <w:t xml:space="preserve"> </w:t>
      </w:r>
      <w:r>
        <w:t>We have taken this into account when running diagnostic tests on our model.</w:t>
      </w:r>
    </w:p>
    <w:p w14:paraId="0BE3116B" w14:textId="16318550" w:rsidR="00326854" w:rsidRDefault="00326854" w:rsidP="00326854">
      <w:r>
        <w:t>We conducted t</w:t>
      </w:r>
      <w:r w:rsidR="00FB4CAA">
        <w:t>wo</w:t>
      </w:r>
      <w:r>
        <w:t xml:space="preserve"> diagnostic tests to assess the validity of our logistic regression model</w:t>
      </w:r>
      <w:r w:rsidR="00FB4CAA">
        <w:t xml:space="preserve"> and </w:t>
      </w:r>
      <w:r>
        <w:t xml:space="preserve">to identify the proportion of observations correctly predicted and the sensitivity and specificity of the model. </w:t>
      </w:r>
      <w:r w:rsidRPr="006A5DD2">
        <w:t>Sensitivity is the fraction of observations that are correctly classified</w:t>
      </w:r>
      <w:r w:rsidR="00224E4F">
        <w:t xml:space="preserve"> predicting the outcome to occur, that is being 1.</w:t>
      </w:r>
      <w:r w:rsidR="00EB45B9">
        <w:t xml:space="preserve"> </w:t>
      </w:r>
      <w:r w:rsidRPr="006A5DD2">
        <w:t>Specificity is the percentage of observations that are correctly classified</w:t>
      </w:r>
      <w:r w:rsidR="00224E4F">
        <w:t xml:space="preserve"> as predicting the outcome not occurring, that is being equal to 0</w:t>
      </w:r>
      <w:r w:rsidRPr="006A5DD2">
        <w:t>.</w:t>
      </w:r>
      <w:r>
        <w:rPr>
          <w:rFonts w:ascii="NimbusRomNo9L" w:hAnsi="NimbusRomNo9L"/>
          <w:sz w:val="20"/>
        </w:rPr>
        <w:t xml:space="preserve"> </w:t>
      </w:r>
    </w:p>
    <w:p w14:paraId="211FEB39" w14:textId="409CFB21" w:rsidR="00326854" w:rsidRDefault="00326854" w:rsidP="000B1FB1">
      <w:r>
        <w:t>The results of the first two tests are summarised in</w:t>
      </w:r>
      <w:r w:rsidR="005C3174">
        <w:t xml:space="preserve"> </w:t>
      </w:r>
      <w:r w:rsidR="005C3174">
        <w:fldChar w:fldCharType="begin"/>
      </w:r>
      <w:r w:rsidR="005C3174">
        <w:instrText xml:space="preserve"> REF _Ref167358409 \h </w:instrText>
      </w:r>
      <w:r w:rsidR="005C3174">
        <w:fldChar w:fldCharType="separate"/>
      </w:r>
      <w:r w:rsidR="00AB0A29">
        <w:t xml:space="preserve">Table </w:t>
      </w:r>
      <w:r w:rsidR="00AB0A29">
        <w:rPr>
          <w:noProof/>
        </w:rPr>
        <w:t>4</w:t>
      </w:r>
      <w:r w:rsidR="005C3174">
        <w:fldChar w:fldCharType="end"/>
      </w:r>
      <w:r>
        <w:t xml:space="preserve">. The proportion of correctly predicted outcomes is </w:t>
      </w:r>
      <w:r w:rsidR="004817CF">
        <w:t>89</w:t>
      </w:r>
      <w:r w:rsidR="00F7113C">
        <w:t>%</w:t>
      </w:r>
      <w:r w:rsidRPr="000627EB">
        <w:t>. Using a cut-off point of 0.</w:t>
      </w:r>
      <w:r w:rsidR="005C3174">
        <w:t>75</w:t>
      </w:r>
      <w:r w:rsidRPr="000627EB">
        <w:t xml:space="preserve"> in the specificity and sensitivity an</w:t>
      </w:r>
      <w:r>
        <w:t xml:space="preserve">alysis, we identified that our model </w:t>
      </w:r>
      <w:r w:rsidR="0053217A">
        <w:t>is</w:t>
      </w:r>
      <w:r>
        <w:t xml:space="preserve"> good at correctly predicting </w:t>
      </w:r>
      <w:r w:rsidR="00C873A2">
        <w:t>people</w:t>
      </w:r>
      <w:r>
        <w:t xml:space="preserve"> </w:t>
      </w:r>
      <w:r w:rsidR="00C873A2">
        <w:t xml:space="preserve">who </w:t>
      </w:r>
      <w:r w:rsidR="005C3174">
        <w:t xml:space="preserve">have access </w:t>
      </w:r>
      <w:r w:rsidR="00EA4C9E">
        <w:t>to the internet</w:t>
      </w:r>
      <w:r>
        <w:t xml:space="preserve">, or specificity, but </w:t>
      </w:r>
      <w:r w:rsidR="005C3174">
        <w:t>not as good</w:t>
      </w:r>
      <w:r>
        <w:t xml:space="preserve"> at correctly predicting </w:t>
      </w:r>
      <w:r w:rsidR="00C873A2">
        <w:t>people who</w:t>
      </w:r>
      <w:r w:rsidR="005C3174">
        <w:t xml:space="preserve"> do not have access </w:t>
      </w:r>
      <w:r w:rsidR="00EA4C9E">
        <w:t>to the internet</w:t>
      </w:r>
      <w:r>
        <w:t>, or sensitivity. To balance the sensitivity and specificity of our predictions</w:t>
      </w:r>
      <w:r w:rsidR="00AC6A86">
        <w:t xml:space="preserve"> and to minimise the total number of miscl</w:t>
      </w:r>
      <w:r w:rsidR="00740160">
        <w:t>assifications</w:t>
      </w:r>
      <w:r>
        <w:t xml:space="preserve"> we </w:t>
      </w:r>
      <w:r w:rsidR="00F47E3E">
        <w:t xml:space="preserve">chose 0.75 as the </w:t>
      </w:r>
      <w:r>
        <w:t>cut-off point for our model</w:t>
      </w:r>
      <w:r w:rsidR="00377A9A">
        <w:rPr>
          <w:rStyle w:val="CommentReference"/>
        </w:rPr>
        <w:t>.</w:t>
      </w:r>
    </w:p>
    <w:p w14:paraId="608FA9C5" w14:textId="3BB4601F" w:rsidR="000B1FB1" w:rsidRPr="000B1FB1" w:rsidRDefault="000B1FB1" w:rsidP="00224467">
      <w:pPr>
        <w:pStyle w:val="Caption"/>
        <w:keepNext/>
        <w:keepLines/>
      </w:pPr>
      <w:bookmarkStart w:id="91" w:name="_Ref167358409"/>
      <w:r>
        <w:t xml:space="preserve">Table </w:t>
      </w:r>
      <w:fldSimple w:instr=" SEQ Table \* ARABIC ">
        <w:r w:rsidR="00AB0A29">
          <w:rPr>
            <w:noProof/>
          </w:rPr>
          <w:t>4</w:t>
        </w:r>
      </w:fldSimple>
      <w:bookmarkEnd w:id="91"/>
      <w:r w:rsidR="001C69C7">
        <w:rPr>
          <w:noProof/>
        </w:rPr>
        <w:t>:</w:t>
      </w:r>
      <w:r>
        <w:t xml:space="preserve"> Diagnostics applied to the logistic regression model</w:t>
      </w:r>
    </w:p>
    <w:tbl>
      <w:tblPr>
        <w:tblStyle w:val="DefaultTable11"/>
        <w:tblW w:w="2668" w:type="pct"/>
        <w:tblCellMar>
          <w:left w:w="85" w:type="dxa"/>
          <w:right w:w="85" w:type="dxa"/>
        </w:tblCellMar>
        <w:tblLook w:val="04A0" w:firstRow="1" w:lastRow="0" w:firstColumn="1" w:lastColumn="0" w:noHBand="0" w:noVBand="1"/>
        <w:tblCaption w:val="Table 4: Diagnostics applied to the logistic regression model"/>
        <w:tblDescription w:val="Table 4 presents diagnostics applied to the logistic regression model."/>
      </w:tblPr>
      <w:tblGrid>
        <w:gridCol w:w="3837"/>
        <w:gridCol w:w="1426"/>
      </w:tblGrid>
      <w:tr w:rsidR="000B1FB1" w:rsidRPr="00654F9E" w14:paraId="5799A796" w14:textId="77777777" w:rsidTr="002759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5" w:type="pct"/>
          </w:tcPr>
          <w:p w14:paraId="0270D006" w14:textId="77777777" w:rsidR="000B1FB1" w:rsidRPr="005C50A1" w:rsidRDefault="000B1FB1" w:rsidP="00475493">
            <w:pPr>
              <w:rPr>
                <w:b w:val="0"/>
              </w:rPr>
            </w:pPr>
            <w:r w:rsidRPr="005C50A1">
              <w:t>Diagnostic indicator</w:t>
            </w:r>
          </w:p>
        </w:tc>
        <w:tc>
          <w:tcPr>
            <w:tcW w:w="1355" w:type="pct"/>
          </w:tcPr>
          <w:p w14:paraId="3CE92768" w14:textId="77777777" w:rsidR="000B1FB1" w:rsidRPr="005C50A1" w:rsidRDefault="005C3174" w:rsidP="00475493">
            <w:pPr>
              <w:jc w:val="center"/>
              <w:cnfStyle w:val="100000000000" w:firstRow="1" w:lastRow="0" w:firstColumn="0" w:lastColumn="0" w:oddVBand="0" w:evenVBand="0" w:oddHBand="0" w:evenHBand="0" w:firstRowFirstColumn="0" w:firstRowLastColumn="0" w:lastRowFirstColumn="0" w:lastRowLastColumn="0"/>
              <w:rPr>
                <w:b w:val="0"/>
              </w:rPr>
            </w:pPr>
            <w:r>
              <w:t>Percent</w:t>
            </w:r>
          </w:p>
        </w:tc>
      </w:tr>
      <w:tr w:rsidR="004817CF" w:rsidRPr="00654F9E" w14:paraId="6B09A837" w14:textId="77777777" w:rsidTr="00E8623C">
        <w:trPr>
          <w:cantSplit/>
        </w:trPr>
        <w:tc>
          <w:tcPr>
            <w:cnfStyle w:val="001000000000" w:firstRow="0" w:lastRow="0" w:firstColumn="1" w:lastColumn="0" w:oddVBand="0" w:evenVBand="0" w:oddHBand="0" w:evenHBand="0" w:firstRowFirstColumn="0" w:firstRowLastColumn="0" w:lastRowFirstColumn="0" w:lastRowLastColumn="0"/>
            <w:tcW w:w="3645" w:type="pct"/>
          </w:tcPr>
          <w:p w14:paraId="3CBEF810" w14:textId="77777777" w:rsidR="004817CF" w:rsidRPr="005C50A1" w:rsidRDefault="004817CF" w:rsidP="004817CF">
            <w:pPr>
              <w:rPr>
                <w:b w:val="0"/>
              </w:rPr>
            </w:pPr>
            <w:r>
              <w:t>Specificity</w:t>
            </w:r>
          </w:p>
        </w:tc>
        <w:tc>
          <w:tcPr>
            <w:tcW w:w="1355" w:type="pct"/>
          </w:tcPr>
          <w:p w14:paraId="053F5E19" w14:textId="0B3A5580" w:rsidR="004817CF" w:rsidRDefault="004817CF" w:rsidP="004817CF">
            <w:pPr>
              <w:jc w:val="center"/>
              <w:cnfStyle w:val="000000000000" w:firstRow="0" w:lastRow="0" w:firstColumn="0" w:lastColumn="0" w:oddVBand="0" w:evenVBand="0" w:oddHBand="0" w:evenHBand="0" w:firstRowFirstColumn="0" w:firstRowLastColumn="0" w:lastRowFirstColumn="0" w:lastRowLastColumn="0"/>
            </w:pPr>
            <w:r w:rsidRPr="00F1473B">
              <w:t>57%</w:t>
            </w:r>
          </w:p>
        </w:tc>
      </w:tr>
      <w:tr w:rsidR="004817CF" w:rsidRPr="00654F9E" w14:paraId="0FBA48B8" w14:textId="77777777" w:rsidTr="00E8623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45" w:type="pct"/>
          </w:tcPr>
          <w:p w14:paraId="6C873C97" w14:textId="77777777" w:rsidR="004817CF" w:rsidRPr="005C50A1" w:rsidRDefault="004817CF" w:rsidP="004817CF">
            <w:pPr>
              <w:rPr>
                <w:b w:val="0"/>
              </w:rPr>
            </w:pPr>
            <w:r>
              <w:t>Sensitivity</w:t>
            </w:r>
          </w:p>
        </w:tc>
        <w:tc>
          <w:tcPr>
            <w:tcW w:w="1355" w:type="pct"/>
          </w:tcPr>
          <w:p w14:paraId="1B2C5B61" w14:textId="57EED662" w:rsidR="004817CF" w:rsidRDefault="004817CF" w:rsidP="004817CF">
            <w:pPr>
              <w:jc w:val="center"/>
              <w:cnfStyle w:val="000000010000" w:firstRow="0" w:lastRow="0" w:firstColumn="0" w:lastColumn="0" w:oddVBand="0" w:evenVBand="0" w:oddHBand="0" w:evenHBand="1" w:firstRowFirstColumn="0" w:firstRowLastColumn="0" w:lastRowFirstColumn="0" w:lastRowLastColumn="0"/>
            </w:pPr>
            <w:r w:rsidRPr="00F1473B">
              <w:t>92%</w:t>
            </w:r>
          </w:p>
        </w:tc>
      </w:tr>
      <w:tr w:rsidR="004817CF" w:rsidRPr="00654F9E" w14:paraId="27E02624" w14:textId="77777777" w:rsidTr="00E8623C">
        <w:trPr>
          <w:cantSplit/>
        </w:trPr>
        <w:tc>
          <w:tcPr>
            <w:cnfStyle w:val="001000000000" w:firstRow="0" w:lastRow="0" w:firstColumn="1" w:lastColumn="0" w:oddVBand="0" w:evenVBand="0" w:oddHBand="0" w:evenHBand="0" w:firstRowFirstColumn="0" w:firstRowLastColumn="0" w:lastRowFirstColumn="0" w:lastRowLastColumn="0"/>
            <w:tcW w:w="3645" w:type="pct"/>
          </w:tcPr>
          <w:p w14:paraId="78848252" w14:textId="77777777" w:rsidR="004817CF" w:rsidRPr="005C50A1" w:rsidRDefault="004817CF" w:rsidP="004817CF">
            <w:pPr>
              <w:rPr>
                <w:b w:val="0"/>
              </w:rPr>
            </w:pPr>
            <w:r>
              <w:t>Correctly predicted</w:t>
            </w:r>
          </w:p>
        </w:tc>
        <w:tc>
          <w:tcPr>
            <w:tcW w:w="1355" w:type="pct"/>
          </w:tcPr>
          <w:p w14:paraId="0E888EEF" w14:textId="00A34100" w:rsidR="004817CF" w:rsidRDefault="004817CF" w:rsidP="004817CF">
            <w:pPr>
              <w:jc w:val="center"/>
              <w:cnfStyle w:val="000000000000" w:firstRow="0" w:lastRow="0" w:firstColumn="0" w:lastColumn="0" w:oddVBand="0" w:evenVBand="0" w:oddHBand="0" w:evenHBand="0" w:firstRowFirstColumn="0" w:firstRowLastColumn="0" w:lastRowFirstColumn="0" w:lastRowLastColumn="0"/>
            </w:pPr>
            <w:r w:rsidRPr="00F1473B">
              <w:t>89%</w:t>
            </w:r>
          </w:p>
        </w:tc>
      </w:tr>
      <w:tr w:rsidR="004817CF" w:rsidRPr="00654F9E" w14:paraId="04AA6725" w14:textId="77777777" w:rsidTr="00E8623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45" w:type="pct"/>
          </w:tcPr>
          <w:p w14:paraId="5D23F936" w14:textId="77777777" w:rsidR="004817CF" w:rsidRDefault="004817CF" w:rsidP="004817CF">
            <w:r w:rsidRPr="00DD54E8">
              <w:t xml:space="preserve">Correctly predicted </w:t>
            </w:r>
            <w:r>
              <w:t>cases</w:t>
            </w:r>
          </w:p>
        </w:tc>
        <w:tc>
          <w:tcPr>
            <w:tcW w:w="1355" w:type="pct"/>
          </w:tcPr>
          <w:p w14:paraId="481C670E" w14:textId="120156D9" w:rsidR="004817CF" w:rsidRDefault="004817CF" w:rsidP="004817CF">
            <w:pPr>
              <w:jc w:val="center"/>
              <w:cnfStyle w:val="000000010000" w:firstRow="0" w:lastRow="0" w:firstColumn="0" w:lastColumn="0" w:oddVBand="0" w:evenVBand="0" w:oddHBand="0" w:evenHBand="1" w:firstRowFirstColumn="0" w:firstRowLastColumn="0" w:lastRowFirstColumn="0" w:lastRowLastColumn="0"/>
            </w:pPr>
            <w:r w:rsidRPr="00F1473B">
              <w:t>9</w:t>
            </w:r>
            <w:r w:rsidR="002244A0">
              <w:t>5</w:t>
            </w:r>
            <w:r w:rsidRPr="00F1473B">
              <w:t>%</w:t>
            </w:r>
          </w:p>
        </w:tc>
      </w:tr>
      <w:tr w:rsidR="004817CF" w:rsidRPr="00654F9E" w14:paraId="22E3C22C" w14:textId="77777777" w:rsidTr="00E8623C">
        <w:trPr>
          <w:cantSplit/>
        </w:trPr>
        <w:tc>
          <w:tcPr>
            <w:cnfStyle w:val="001000000000" w:firstRow="0" w:lastRow="0" w:firstColumn="1" w:lastColumn="0" w:oddVBand="0" w:evenVBand="0" w:oddHBand="0" w:evenHBand="0" w:firstRowFirstColumn="0" w:firstRowLastColumn="0" w:lastRowFirstColumn="0" w:lastRowLastColumn="0"/>
            <w:tcW w:w="3645" w:type="pct"/>
          </w:tcPr>
          <w:p w14:paraId="1843AEDD" w14:textId="77777777" w:rsidR="004817CF" w:rsidRPr="006A5DD2" w:rsidRDefault="004817CF" w:rsidP="004817CF">
            <w:r w:rsidRPr="004A37C0">
              <w:t xml:space="preserve">Correctly predicted </w:t>
            </w:r>
            <w:r>
              <w:t>non-cases</w:t>
            </w:r>
          </w:p>
        </w:tc>
        <w:tc>
          <w:tcPr>
            <w:tcW w:w="1355" w:type="pct"/>
          </w:tcPr>
          <w:p w14:paraId="77982581" w14:textId="586D7F00" w:rsidR="004817CF" w:rsidRDefault="004817CF" w:rsidP="004817CF">
            <w:pPr>
              <w:jc w:val="center"/>
              <w:cnfStyle w:val="000000000000" w:firstRow="0" w:lastRow="0" w:firstColumn="0" w:lastColumn="0" w:oddVBand="0" w:evenVBand="0" w:oddHBand="0" w:evenHBand="0" w:firstRowFirstColumn="0" w:firstRowLastColumn="0" w:lastRowFirstColumn="0" w:lastRowLastColumn="0"/>
            </w:pPr>
            <w:r w:rsidRPr="00F1473B">
              <w:t>44%</w:t>
            </w:r>
          </w:p>
        </w:tc>
      </w:tr>
      <w:tr w:rsidR="004817CF" w:rsidRPr="00654F9E" w14:paraId="46268147" w14:textId="77777777" w:rsidTr="00E8623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45" w:type="pct"/>
          </w:tcPr>
          <w:p w14:paraId="169CD2A6" w14:textId="77777777" w:rsidR="004817CF" w:rsidRPr="006A5DD2" w:rsidRDefault="004817CF" w:rsidP="004817CF">
            <w:r>
              <w:t>Defined c</w:t>
            </w:r>
            <w:r w:rsidRPr="004A37C0">
              <w:t>ut-off point</w:t>
            </w:r>
          </w:p>
        </w:tc>
        <w:tc>
          <w:tcPr>
            <w:tcW w:w="1355" w:type="pct"/>
          </w:tcPr>
          <w:p w14:paraId="1949FAC8" w14:textId="7BAE02DE" w:rsidR="004817CF" w:rsidRDefault="004817CF" w:rsidP="004817CF">
            <w:pPr>
              <w:jc w:val="center"/>
              <w:cnfStyle w:val="000000010000" w:firstRow="0" w:lastRow="0" w:firstColumn="0" w:lastColumn="0" w:oddVBand="0" w:evenVBand="0" w:oddHBand="0" w:evenHBand="1" w:firstRowFirstColumn="0" w:firstRowLastColumn="0" w:lastRowFirstColumn="0" w:lastRowLastColumn="0"/>
            </w:pPr>
            <w:r w:rsidRPr="00F1473B">
              <w:t>0.75</w:t>
            </w:r>
          </w:p>
        </w:tc>
      </w:tr>
    </w:tbl>
    <w:p w14:paraId="4E3A6A97" w14:textId="77777777" w:rsidR="00326854" w:rsidRDefault="00326854" w:rsidP="00326854">
      <w:pPr>
        <w:pStyle w:val="Sourcenotes"/>
      </w:pPr>
      <w:r w:rsidRPr="005F794B">
        <w:t>Source</w:t>
      </w:r>
      <w:r>
        <w:t>:</w:t>
      </w:r>
      <w:r w:rsidRPr="005F794B">
        <w:t xml:space="preserve"> </w:t>
      </w:r>
      <w:r>
        <w:t>The HILDA Survey, Release 2</w:t>
      </w:r>
      <w:r w:rsidR="005C3174">
        <w:rPr>
          <w:lang w:val="en-AU"/>
        </w:rPr>
        <w:t>2</w:t>
      </w:r>
      <w:r>
        <w:t>; BCARR calculations.</w:t>
      </w:r>
      <w:r w:rsidRPr="005F794B" w:rsidDel="005460D4">
        <w:t xml:space="preserve"> </w:t>
      </w:r>
    </w:p>
    <w:p w14:paraId="32180EFA" w14:textId="6DA5F660" w:rsidR="004820DB" w:rsidRDefault="004820DB" w:rsidP="004820DB">
      <w:r>
        <w:t>A limitation of the logistic regression</w:t>
      </w:r>
      <w:r w:rsidR="00D15281">
        <w:t xml:space="preserve"> modelling</w:t>
      </w:r>
      <w:r>
        <w:t xml:space="preserve"> is that it treats the data as pooled cross-sectional, as opposed to longitudinal</w:t>
      </w:r>
      <w:r w:rsidR="00DB1727">
        <w:t xml:space="preserve"> which means it does not fully</w:t>
      </w:r>
      <w:r w:rsidR="00F55AA3">
        <w:t xml:space="preserve"> </w:t>
      </w:r>
      <w:r w:rsidR="00DB1727">
        <w:t xml:space="preserve">utilise the potential of the collected longitudinal information. </w:t>
      </w:r>
      <w:r w:rsidR="00224E4F">
        <w:t>We do include time dummies which partially helps with this problem.</w:t>
      </w:r>
      <w:r w:rsidR="00E0027F">
        <w:t xml:space="preserve"> </w:t>
      </w:r>
      <w:r w:rsidR="00D15281">
        <w:t>Using HILDA dat</w:t>
      </w:r>
      <w:r w:rsidR="00DB1727">
        <w:t>a this way</w:t>
      </w:r>
      <w:r w:rsidR="00D15281">
        <w:t xml:space="preserve"> optimises the number of observations </w:t>
      </w:r>
      <w:r w:rsidR="00DB1727">
        <w:t>we can analyse.</w:t>
      </w:r>
      <w:r w:rsidR="00F55AA3">
        <w:t xml:space="preserve"> </w:t>
      </w:r>
      <w:r w:rsidR="00DB1727">
        <w:t>However,</w:t>
      </w:r>
      <w:r w:rsidR="00D15281">
        <w:t xml:space="preserve"> </w:t>
      </w:r>
      <w:r w:rsidR="00DB1727">
        <w:t xml:space="preserve">it does result in a lot of highly correlated observations since the </w:t>
      </w:r>
      <w:r w:rsidR="00244B59">
        <w:t xml:space="preserve">responses </w:t>
      </w:r>
      <w:r w:rsidR="00DB1727">
        <w:t>come</w:t>
      </w:r>
      <w:r w:rsidR="00244B59">
        <w:t xml:space="preserve"> from the same individuals who</w:t>
      </w:r>
      <w:r w:rsidR="00F55AA3">
        <w:t xml:space="preserve"> have</w:t>
      </w:r>
      <w:r w:rsidR="00244B59">
        <w:t xml:space="preserve"> </w:t>
      </w:r>
      <w:r w:rsidR="00DB1727">
        <w:t xml:space="preserve">the same </w:t>
      </w:r>
      <w:r w:rsidR="00244B59">
        <w:t xml:space="preserve">unobserved fixed </w:t>
      </w:r>
      <w:r w:rsidR="00DB1727">
        <w:t>traits</w:t>
      </w:r>
      <w:r w:rsidR="00F55AA3">
        <w:t xml:space="preserve"> </w:t>
      </w:r>
      <w:r w:rsidR="00377A9A">
        <w:t>such as</w:t>
      </w:r>
      <w:r w:rsidR="00244B59">
        <w:t xml:space="preserve"> personality, attitude, ability</w:t>
      </w:r>
      <w:r w:rsidR="00DB1727">
        <w:t>.</w:t>
      </w:r>
      <w:r w:rsidR="00440E36">
        <w:t xml:space="preserve"> As previously discussed, we adjust the reported standard errors for </w:t>
      </w:r>
      <w:r w:rsidR="00244B59">
        <w:t>this correlation</w:t>
      </w:r>
      <w:r w:rsidR="00440E36">
        <w:t xml:space="preserve"> around individuals.</w:t>
      </w:r>
      <w:r w:rsidR="00D15281">
        <w:t xml:space="preserve"> </w:t>
      </w:r>
      <w:r w:rsidR="00440E36">
        <w:t>In the subsequent section of the paper, w</w:t>
      </w:r>
      <w:r w:rsidR="00D15281">
        <w:t xml:space="preserve">e </w:t>
      </w:r>
      <w:r w:rsidR="00F55AA3">
        <w:t>utilise</w:t>
      </w:r>
      <w:r w:rsidR="00D15281">
        <w:t xml:space="preserve"> the longitudinal nature of HILDA</w:t>
      </w:r>
      <w:r w:rsidR="00440E36">
        <w:t xml:space="preserve"> and describe</w:t>
      </w:r>
      <w:r w:rsidR="00D15281">
        <w:t xml:space="preserve"> </w:t>
      </w:r>
      <w:r w:rsidR="00440E36">
        <w:t xml:space="preserve">our analysis of </w:t>
      </w:r>
      <w:r>
        <w:t xml:space="preserve">duration </w:t>
      </w:r>
      <w:r w:rsidR="00440E36">
        <w:t xml:space="preserve">modelling </w:t>
      </w:r>
      <w:r w:rsidR="00EB3C91">
        <w:t>for</w:t>
      </w:r>
      <w:r>
        <w:t xml:space="preserve"> </w:t>
      </w:r>
      <w:r w:rsidR="00440E36">
        <w:t xml:space="preserve">the </w:t>
      </w:r>
      <w:r>
        <w:t xml:space="preserve">time </w:t>
      </w:r>
      <w:r w:rsidR="00440E36">
        <w:t xml:space="preserve">it took </w:t>
      </w:r>
      <w:r>
        <w:t xml:space="preserve">respondents </w:t>
      </w:r>
      <w:r w:rsidR="00440E36">
        <w:t xml:space="preserve">to </w:t>
      </w:r>
      <w:r>
        <w:t xml:space="preserve">access </w:t>
      </w:r>
      <w:r w:rsidR="00440E36">
        <w:t xml:space="preserve">the </w:t>
      </w:r>
      <w:r>
        <w:t>internet</w:t>
      </w:r>
      <w:r w:rsidR="00EB3C91">
        <w:t xml:space="preserve"> at home</w:t>
      </w:r>
      <w:r>
        <w:t xml:space="preserve"> </w:t>
      </w:r>
      <w:r w:rsidR="00440E36">
        <w:t>for the first time</w:t>
      </w:r>
      <w:r w:rsidR="00672A88">
        <w:t>.</w:t>
      </w:r>
    </w:p>
    <w:p w14:paraId="60036AC7" w14:textId="77777777" w:rsidR="00CC3B5F" w:rsidRDefault="00CC3B5F">
      <w:pPr>
        <w:suppressAutoHyphens w:val="0"/>
      </w:pPr>
      <w:r>
        <w:br w:type="page"/>
      </w:r>
    </w:p>
    <w:p w14:paraId="7E244BF3" w14:textId="6D769204" w:rsidR="000A4BA0" w:rsidRPr="00C15E68" w:rsidRDefault="00C15E68" w:rsidP="00C15E68">
      <w:pPr>
        <w:pStyle w:val="Heading1"/>
      </w:pPr>
      <w:bookmarkStart w:id="92" w:name="_Ref184824258"/>
      <w:bookmarkStart w:id="93" w:name="_Ref184824265"/>
      <w:bookmarkStart w:id="94" w:name="_Toc206498945"/>
      <w:bookmarkEnd w:id="5"/>
      <w:r w:rsidRPr="00C15E68">
        <w:lastRenderedPageBreak/>
        <w:t xml:space="preserve">Attachment C - </w:t>
      </w:r>
      <w:r w:rsidR="0025449A" w:rsidRPr="00C15E68">
        <w:t>Duration modelling</w:t>
      </w:r>
      <w:bookmarkEnd w:id="92"/>
      <w:bookmarkEnd w:id="93"/>
      <w:bookmarkEnd w:id="94"/>
    </w:p>
    <w:p w14:paraId="5182AC8D" w14:textId="4AAB6249" w:rsidR="000A4BA0" w:rsidRDefault="000A4BA0" w:rsidP="000A4BA0">
      <w:r>
        <w:t xml:space="preserve">In this section we analyse the factors that affected the time it took respondents to </w:t>
      </w:r>
      <w:r w:rsidR="00D85675">
        <w:t>first</w:t>
      </w:r>
      <w:r>
        <w:t xml:space="preserve"> access t</w:t>
      </w:r>
      <w:r w:rsidR="00D85675">
        <w:t>he</w:t>
      </w:r>
      <w:r>
        <w:t xml:space="preserve"> internet</w:t>
      </w:r>
      <w:r w:rsidR="00D122A4">
        <w:t xml:space="preserve"> </w:t>
      </w:r>
      <w:r w:rsidR="00D85675">
        <w:t>at home. A longer time spent</w:t>
      </w:r>
      <w:r>
        <w:t xml:space="preserve"> without access to</w:t>
      </w:r>
      <w:r w:rsidR="00D85675">
        <w:t xml:space="preserve"> the</w:t>
      </w:r>
      <w:r>
        <w:t xml:space="preserve"> internet</w:t>
      </w:r>
      <w:r w:rsidR="00D85675">
        <w:t xml:space="preserve"> may indicate </w:t>
      </w:r>
      <w:r w:rsidR="005E23EB">
        <w:t xml:space="preserve">more </w:t>
      </w:r>
      <w:r>
        <w:t xml:space="preserve">persistent disadvantage. Better understanding of </w:t>
      </w:r>
      <w:r w:rsidR="00D85675">
        <w:t xml:space="preserve">the </w:t>
      </w:r>
      <w:r>
        <w:t xml:space="preserve">factors contributing to longer periods without access </w:t>
      </w:r>
      <w:r w:rsidR="00EA4C9E">
        <w:t>to the internet</w:t>
      </w:r>
      <w:r>
        <w:t xml:space="preserve"> is critical for policy design aimed at improving digital inclusion. </w:t>
      </w:r>
    </w:p>
    <w:p w14:paraId="1D22800E" w14:textId="089E6580" w:rsidR="00D06CC1" w:rsidRDefault="006B6E20">
      <w:r>
        <w:t>We apply</w:t>
      </w:r>
      <w:r w:rsidR="000A4BA0">
        <w:t xml:space="preserve"> </w:t>
      </w:r>
      <w:r w:rsidR="00683C7F">
        <w:t>duration modelling</w:t>
      </w:r>
      <w:r w:rsidR="000A4BA0">
        <w:t xml:space="preserve"> </w:t>
      </w:r>
      <w:r>
        <w:t xml:space="preserve">to test </w:t>
      </w:r>
      <w:r w:rsidR="00A82D80">
        <w:t>if</w:t>
      </w:r>
      <w:r w:rsidR="00DC53A5">
        <w:t xml:space="preserve"> respondent’s </w:t>
      </w:r>
      <w:r>
        <w:t xml:space="preserve">socioeconomic </w:t>
      </w:r>
      <w:r w:rsidR="00DC53A5">
        <w:t xml:space="preserve">characteristics </w:t>
      </w:r>
      <w:r w:rsidR="004564E0">
        <w:t>ha</w:t>
      </w:r>
      <w:r w:rsidR="00D9357A">
        <w:t>ve</w:t>
      </w:r>
      <w:r w:rsidR="004564E0">
        <w:t xml:space="preserve"> a</w:t>
      </w:r>
      <w:r w:rsidR="00A82D80">
        <w:t xml:space="preserve"> statistically significant </w:t>
      </w:r>
      <w:r w:rsidR="004564E0">
        <w:t>impact on</w:t>
      </w:r>
      <w:r w:rsidR="00DC53A5">
        <w:t xml:space="preserve"> the</w:t>
      </w:r>
      <w:r w:rsidR="00A82D80">
        <w:t xml:space="preserve"> time it t</w:t>
      </w:r>
      <w:r w:rsidR="00792C1D">
        <w:t>ook</w:t>
      </w:r>
      <w:r w:rsidR="00A82D80">
        <w:t xml:space="preserve"> </w:t>
      </w:r>
      <w:r w:rsidR="00DC53A5">
        <w:t xml:space="preserve">them </w:t>
      </w:r>
      <w:r w:rsidR="000A4BA0">
        <w:t>to obtain</w:t>
      </w:r>
      <w:r w:rsidR="00A82D80">
        <w:t xml:space="preserve"> </w:t>
      </w:r>
      <w:r w:rsidR="000A4BA0">
        <w:t>internet access</w:t>
      </w:r>
      <w:r w:rsidR="00DC53A5">
        <w:t>, and if so</w:t>
      </w:r>
      <w:r w:rsidR="00051DC6">
        <w:t>,</w:t>
      </w:r>
      <w:r w:rsidR="00DC53A5">
        <w:t xml:space="preserve"> to what degree</w:t>
      </w:r>
      <w:r w:rsidR="000A4BA0">
        <w:t xml:space="preserve">. </w:t>
      </w:r>
      <w:r>
        <w:t xml:space="preserve">We use </w:t>
      </w:r>
      <w:r w:rsidR="00F24861">
        <w:t xml:space="preserve">STATA </w:t>
      </w:r>
      <w:r>
        <w:t xml:space="preserve">and its </w:t>
      </w:r>
      <w:proofErr w:type="spellStart"/>
      <w:r>
        <w:t>stset</w:t>
      </w:r>
      <w:proofErr w:type="spellEnd"/>
      <w:r>
        <w:t xml:space="preserve"> command to</w:t>
      </w:r>
      <w:r w:rsidR="00F24861">
        <w:t xml:space="preserve"> set up </w:t>
      </w:r>
      <w:r>
        <w:t>the essential variables</w:t>
      </w:r>
      <w:r w:rsidR="008A3A17">
        <w:t xml:space="preserve"> – ‘failure’ and ‘time of failure’.</w:t>
      </w:r>
      <w:r w:rsidR="008A3A17">
        <w:rPr>
          <w:rStyle w:val="FootnoteReference"/>
        </w:rPr>
        <w:footnoteReference w:id="18"/>
      </w:r>
      <w:r w:rsidR="008A3A17">
        <w:t xml:space="preserve"> F</w:t>
      </w:r>
      <w:r w:rsidR="00DC53A5">
        <w:t xml:space="preserve">ailure </w:t>
      </w:r>
      <w:r w:rsidR="004564E0">
        <w:t xml:space="preserve">is a binary variable set to </w:t>
      </w:r>
      <w:r w:rsidR="00CD2D2C">
        <w:t xml:space="preserve">1 </w:t>
      </w:r>
      <w:r w:rsidR="004564E0">
        <w:t xml:space="preserve">when a respondent </w:t>
      </w:r>
      <w:r w:rsidR="00DC53A5">
        <w:t>gain</w:t>
      </w:r>
      <w:r w:rsidR="004564E0">
        <w:t>s</w:t>
      </w:r>
      <w:r w:rsidR="00DC53A5">
        <w:t xml:space="preserve"> access </w:t>
      </w:r>
      <w:r w:rsidR="00EA4C9E">
        <w:t>to the internet</w:t>
      </w:r>
      <w:r w:rsidR="004564E0">
        <w:t xml:space="preserve">, and </w:t>
      </w:r>
      <w:r w:rsidR="00CD2D2C">
        <w:t xml:space="preserve">0 </w:t>
      </w:r>
      <w:r w:rsidR="004564E0">
        <w:t>otherwise</w:t>
      </w:r>
      <w:r w:rsidR="00541ACA">
        <w:rPr>
          <w:noProof/>
        </w:rPr>
        <w:t xml:space="preserve"> (Cleves, Gould, Marchenko 2016)</w:t>
      </w:r>
      <w:r w:rsidR="004564E0">
        <w:t xml:space="preserve">. </w:t>
      </w:r>
      <w:r w:rsidR="006D07F6">
        <w:t>F</w:t>
      </w:r>
      <w:r w:rsidR="00C609E4">
        <w:t>ailure in the dataset occurs when</w:t>
      </w:r>
      <w:r w:rsidR="00ED2B2B">
        <w:t xml:space="preserve"> a</w:t>
      </w:r>
      <w:r w:rsidR="00C9627B">
        <w:t xml:space="preserve"> respondent gains access </w:t>
      </w:r>
      <w:r w:rsidR="00EA4C9E">
        <w:t>to the internet</w:t>
      </w:r>
      <w:r w:rsidR="00C9627B">
        <w:t xml:space="preserve"> (</w:t>
      </w:r>
      <w:r w:rsidR="00437B8A">
        <w:t>that is,</w:t>
      </w:r>
      <w:r w:rsidR="009D6F1B">
        <w:t xml:space="preserve"> </w:t>
      </w:r>
      <w:r w:rsidR="00C609E4">
        <w:t xml:space="preserve">the failure variable </w:t>
      </w:r>
      <w:r w:rsidR="00D06CC1">
        <w:t>is</w:t>
      </w:r>
      <w:r w:rsidR="00C609E4">
        <w:t xml:space="preserve"> </w:t>
      </w:r>
      <w:r w:rsidR="00CD2D2C">
        <w:t>1</w:t>
      </w:r>
      <w:r w:rsidR="00C9627B">
        <w:t>)</w:t>
      </w:r>
      <w:r w:rsidR="00C609E4">
        <w:t xml:space="preserve"> and censoring</w:t>
      </w:r>
      <w:r w:rsidR="00C9627B">
        <w:t xml:space="preserve"> when </w:t>
      </w:r>
      <w:r w:rsidR="008A3A17">
        <w:t xml:space="preserve">the respondent </w:t>
      </w:r>
      <w:r w:rsidR="00C9627B">
        <w:t>does not</w:t>
      </w:r>
      <w:r w:rsidR="006D07F6">
        <w:t xml:space="preserve"> gain access</w:t>
      </w:r>
      <w:r w:rsidR="00C9627B">
        <w:t xml:space="preserve"> </w:t>
      </w:r>
      <w:r w:rsidR="005F1D3B">
        <w:t xml:space="preserve">in our data window </w:t>
      </w:r>
      <w:r w:rsidR="00C9627B">
        <w:t xml:space="preserve">(the failure </w:t>
      </w:r>
      <w:r w:rsidR="00C609E4">
        <w:t xml:space="preserve">variable is </w:t>
      </w:r>
      <w:r w:rsidR="00CD2D2C">
        <w:t xml:space="preserve">0 </w:t>
      </w:r>
      <w:r w:rsidR="005F1D3B">
        <w:t>in all time periods</w:t>
      </w:r>
      <w:r w:rsidR="00ED2B2B">
        <w:t>)</w:t>
      </w:r>
      <w:r w:rsidR="00C609E4">
        <w:t>.</w:t>
      </w:r>
      <w:r w:rsidR="004F61F5">
        <w:t xml:space="preserve"> For simplicity, we </w:t>
      </w:r>
      <w:r w:rsidR="00670873">
        <w:t>model</w:t>
      </w:r>
      <w:r w:rsidR="00886DE5">
        <w:t xml:space="preserve"> respondents’ first access to the internet</w:t>
      </w:r>
      <w:r w:rsidR="004F61F5">
        <w:t>.</w:t>
      </w:r>
      <w:r w:rsidR="004F61F5">
        <w:rPr>
          <w:rStyle w:val="FootnoteReference"/>
        </w:rPr>
        <w:footnoteReference w:id="19"/>
      </w:r>
    </w:p>
    <w:p w14:paraId="42D3A73F" w14:textId="1A475BBB" w:rsidR="00D06CC1" w:rsidRDefault="00D06CC1" w:rsidP="00F24861">
      <w:r>
        <w:t>The time of failure variable</w:t>
      </w:r>
      <w:r w:rsidR="00850B6B">
        <w:t xml:space="preserve"> </w:t>
      </w:r>
      <w:r>
        <w:t>specif</w:t>
      </w:r>
      <w:r w:rsidRPr="008821A1">
        <w:t>ies when</w:t>
      </w:r>
      <w:r w:rsidRPr="00E41B4B">
        <w:rPr>
          <w:b/>
        </w:rPr>
        <w:t xml:space="preserve"> </w:t>
      </w:r>
      <w:r>
        <w:t xml:space="preserve">the failure or censoring occurs by measuring the survival time </w:t>
      </w:r>
      <w:r w:rsidR="004564E0">
        <w:t xml:space="preserve">until </w:t>
      </w:r>
      <w:r>
        <w:t>the moment of failure. In our analysis</w:t>
      </w:r>
      <w:r w:rsidR="00AE0477">
        <w:t>,</w:t>
      </w:r>
      <w:r>
        <w:t xml:space="preserve"> this is the time it takes for </w:t>
      </w:r>
      <w:r w:rsidR="00DA56C8">
        <w:t>a</w:t>
      </w:r>
      <w:r>
        <w:t xml:space="preserve"> respondent to get access </w:t>
      </w:r>
      <w:r w:rsidR="00EA4C9E">
        <w:t>to the internet</w:t>
      </w:r>
      <w:r>
        <w:t xml:space="preserve"> for the first time. </w:t>
      </w:r>
      <w:r w:rsidR="003147EF">
        <w:t>The window for this analysis spans from 2011 to 2022. We chose to start our analysis in 2011 because this year saw HILDA sample topped up with over 4000 individuals (see:</w:t>
      </w:r>
      <w:r w:rsidR="003147EF" w:rsidRPr="00B70437">
        <w:rPr>
          <w:i/>
        </w:rPr>
        <w:t xml:space="preserve"> </w:t>
      </w:r>
      <w:r w:rsidR="007A1672" w:rsidRPr="007A1672">
        <w:rPr>
          <w:i/>
        </w:rPr>
        <w:fldChar w:fldCharType="begin"/>
      </w:r>
      <w:r w:rsidR="007A1672" w:rsidRPr="007A1672">
        <w:rPr>
          <w:i/>
        </w:rPr>
        <w:instrText xml:space="preserve"> REF _Ref197077554 \h </w:instrText>
      </w:r>
      <w:r w:rsidR="007A1672" w:rsidRPr="007A1672">
        <w:rPr>
          <w:i/>
        </w:rPr>
      </w:r>
      <w:r w:rsidR="007A1672" w:rsidRPr="007A1672">
        <w:rPr>
          <w:i/>
        </w:rPr>
        <w:instrText xml:space="preserve"> \* MERGEFORMAT </w:instrText>
      </w:r>
      <w:r w:rsidR="007A1672" w:rsidRPr="007A1672">
        <w:rPr>
          <w:i/>
        </w:rPr>
        <w:fldChar w:fldCharType="separate"/>
      </w:r>
      <w:r w:rsidR="00AB0A29" w:rsidRPr="00AB0A29">
        <w:rPr>
          <w:i/>
        </w:rPr>
        <w:t>Attachment A - Data and sample</w:t>
      </w:r>
      <w:r w:rsidR="007A1672" w:rsidRPr="007A1672">
        <w:rPr>
          <w:i/>
        </w:rPr>
        <w:fldChar w:fldCharType="end"/>
      </w:r>
      <w:r w:rsidR="007A1672" w:rsidRPr="007A1672">
        <w:rPr>
          <w:i/>
        </w:rPr>
        <w:t xml:space="preserve"> </w:t>
      </w:r>
      <w:r w:rsidR="003147EF">
        <w:t>for more details). The 2011 top up had a significant impact on the total number of people with and without access to internet that year and made a comparison to 2010 difficult.</w:t>
      </w:r>
      <w:r w:rsidR="00F47E3E">
        <w:t xml:space="preserve"> </w:t>
      </w:r>
      <w:r w:rsidR="00786C94">
        <w:t>Starting in wave 11</w:t>
      </w:r>
      <w:r w:rsidR="006C0310">
        <w:t xml:space="preserve">, 2011, </w:t>
      </w:r>
      <w:r w:rsidR="00786C94">
        <w:t xml:space="preserve">our </w:t>
      </w:r>
      <w:r w:rsidR="009707E7">
        <w:t xml:space="preserve">analysis excludes </w:t>
      </w:r>
      <w:r w:rsidR="004F6A03">
        <w:t>individuals</w:t>
      </w:r>
      <w:r w:rsidR="009707E7">
        <w:t xml:space="preserve"> that had internet access in this year and focuses on</w:t>
      </w:r>
      <w:r w:rsidR="004F6A03">
        <w:t xml:space="preserve"> those</w:t>
      </w:r>
      <w:r w:rsidR="009707E7">
        <w:t xml:space="preserve"> </w:t>
      </w:r>
      <w:r w:rsidR="004F6A03">
        <w:t>who</w:t>
      </w:r>
      <w:r w:rsidR="009707E7">
        <w:t xml:space="preserve"> gained access </w:t>
      </w:r>
      <w:r w:rsidR="00886DE5">
        <w:t>after</w:t>
      </w:r>
      <w:r w:rsidR="009707E7">
        <w:t xml:space="preserve"> 2011. </w:t>
      </w:r>
    </w:p>
    <w:p w14:paraId="4CC3E70A" w14:textId="77777777" w:rsidR="0026075C" w:rsidRDefault="0026075C" w:rsidP="00136699">
      <w:pPr>
        <w:pStyle w:val="Heading2"/>
      </w:pPr>
      <w:bookmarkStart w:id="95" w:name="_Toc201247463"/>
      <w:bookmarkStart w:id="96" w:name="_Toc206498946"/>
      <w:r>
        <w:t>Kaplan-Meier survival rates</w:t>
      </w:r>
      <w:bookmarkEnd w:id="95"/>
      <w:bookmarkEnd w:id="96"/>
    </w:p>
    <w:p w14:paraId="12834B98" w14:textId="242678EE" w:rsidR="008821A1" w:rsidRDefault="00AF505D" w:rsidP="00136699">
      <w:r>
        <w:t>W</w:t>
      </w:r>
      <w:r w:rsidR="004F61F5">
        <w:t>e start</w:t>
      </w:r>
      <w:r>
        <w:t xml:space="preserve"> </w:t>
      </w:r>
      <w:r w:rsidR="004F61F5">
        <w:t xml:space="preserve">with </w:t>
      </w:r>
      <w:r w:rsidR="00214B73">
        <w:t>1</w:t>
      </w:r>
      <w:r w:rsidR="009707E7">
        <w:t>1</w:t>
      </w:r>
      <w:r w:rsidR="005E3F12">
        <w:t>,</w:t>
      </w:r>
      <w:r w:rsidR="009707E7">
        <w:t>071</w:t>
      </w:r>
      <w:r w:rsidR="00006596">
        <w:t xml:space="preserve"> respondents</w:t>
      </w:r>
      <w:r w:rsidR="004F61F5">
        <w:t xml:space="preserve">, </w:t>
      </w:r>
      <w:r w:rsidR="009707E7">
        <w:t>1</w:t>
      </w:r>
      <w:r w:rsidR="005E3F12">
        <w:t>,</w:t>
      </w:r>
      <w:r w:rsidR="009707E7">
        <w:t>478</w:t>
      </w:r>
      <w:r w:rsidR="004F61F5">
        <w:t xml:space="preserve"> </w:t>
      </w:r>
      <w:r w:rsidR="006E2D4A">
        <w:t>of whom</w:t>
      </w:r>
      <w:r w:rsidR="004F61F5">
        <w:t xml:space="preserve"> gain access </w:t>
      </w:r>
      <w:r w:rsidR="00EA4C9E">
        <w:t>to the internet</w:t>
      </w:r>
      <w:r w:rsidR="006E2D4A">
        <w:t xml:space="preserve"> </w:t>
      </w:r>
      <w:r w:rsidR="006D07F6">
        <w:t xml:space="preserve">– </w:t>
      </w:r>
      <w:r w:rsidR="0026521A">
        <w:t>that is</w:t>
      </w:r>
      <w:r w:rsidR="00251570">
        <w:t xml:space="preserve">, </w:t>
      </w:r>
      <w:r w:rsidR="004F61F5">
        <w:t>fail</w:t>
      </w:r>
      <w:r w:rsidR="0026521A">
        <w:t>,</w:t>
      </w:r>
      <w:r w:rsidR="008E722F">
        <w:t xml:space="preserve"> in the first year</w:t>
      </w:r>
      <w:r>
        <w:t xml:space="preserve"> of our analysis</w:t>
      </w:r>
      <w:r w:rsidR="008821A1">
        <w:t>. Kaplan-Meier (KM) estimates measure the fraction of respondents who survive an event for a certain amount of survival time</w:t>
      </w:r>
      <w:r w:rsidR="00251570">
        <w:t xml:space="preserve"> t.</w:t>
      </w:r>
      <w:r w:rsidR="008821A1">
        <w:t xml:space="preserve"> In our case, the spell of interest is the period without access </w:t>
      </w:r>
      <w:r w:rsidR="00EA4C9E">
        <w:t>to the internet</w:t>
      </w:r>
      <w:r w:rsidR="008821A1">
        <w:t xml:space="preserve">, </w:t>
      </w:r>
      <w:r w:rsidR="00207973">
        <w:t>that is,</w:t>
      </w:r>
      <w:r w:rsidR="008821A1">
        <w:t xml:space="preserve"> we are modelling the time it takes for respondents to access the internet at home for the first time from the moment they entered </w:t>
      </w:r>
      <w:r w:rsidR="009707E7">
        <w:t>our analysis in</w:t>
      </w:r>
      <w:r w:rsidR="008821A1">
        <w:t xml:space="preserve"> wave 1</w:t>
      </w:r>
      <w:r w:rsidR="009707E7">
        <w:t>1</w:t>
      </w:r>
      <w:r w:rsidR="008821A1">
        <w:t>. This variable can vary from 1 to 1</w:t>
      </w:r>
      <w:r w:rsidR="009707E7">
        <w:t>1</w:t>
      </w:r>
      <w:r w:rsidR="008821A1">
        <w:t xml:space="preserve"> years (</w:t>
      </w:r>
      <w:r w:rsidR="008821A1">
        <w:fldChar w:fldCharType="begin"/>
      </w:r>
      <w:r w:rsidR="008821A1">
        <w:instrText xml:space="preserve"> REF _Ref171413208 \h </w:instrText>
      </w:r>
      <w:r w:rsidR="008821A1">
        <w:fldChar w:fldCharType="separate"/>
      </w:r>
      <w:r w:rsidR="00AB0A29">
        <w:t xml:space="preserve">Table </w:t>
      </w:r>
      <w:r w:rsidR="00AB0A29">
        <w:rPr>
          <w:noProof/>
        </w:rPr>
        <w:t>5</w:t>
      </w:r>
      <w:r w:rsidR="008821A1">
        <w:fldChar w:fldCharType="end"/>
      </w:r>
      <w:r w:rsidR="008821A1">
        <w:t>).</w:t>
      </w:r>
    </w:p>
    <w:p w14:paraId="51F7BB58" w14:textId="23AEC367" w:rsidR="00DC5196" w:rsidRDefault="00A53098" w:rsidP="00136699">
      <w:r>
        <w:t>‘</w:t>
      </w:r>
      <w:r w:rsidR="005F48EE">
        <w:t xml:space="preserve">Net </w:t>
      </w:r>
      <w:r w:rsidR="005E3F12">
        <w:t>L</w:t>
      </w:r>
      <w:r w:rsidR="005F48EE">
        <w:t>ost</w:t>
      </w:r>
      <w:r>
        <w:t>’</w:t>
      </w:r>
      <w:r w:rsidR="005F48EE">
        <w:t xml:space="preserve"> in </w:t>
      </w:r>
      <w:r w:rsidR="00AF505D">
        <w:fldChar w:fldCharType="begin"/>
      </w:r>
      <w:r w:rsidR="00AF505D">
        <w:instrText xml:space="preserve"> REF _Ref171413208 \h </w:instrText>
      </w:r>
      <w:r w:rsidR="00AF505D">
        <w:fldChar w:fldCharType="separate"/>
      </w:r>
      <w:r w:rsidR="00AB0A29">
        <w:t xml:space="preserve">Table </w:t>
      </w:r>
      <w:r w:rsidR="00AB0A29">
        <w:rPr>
          <w:noProof/>
        </w:rPr>
        <w:t>5</w:t>
      </w:r>
      <w:r w:rsidR="00AF505D">
        <w:fldChar w:fldCharType="end"/>
      </w:r>
      <w:r w:rsidR="004F6A03">
        <w:t xml:space="preserve"> </w:t>
      </w:r>
      <w:r w:rsidR="005F48EE">
        <w:t xml:space="preserve">refers to </w:t>
      </w:r>
      <w:r w:rsidR="008E722F">
        <w:t>difference between the number of respondents without</w:t>
      </w:r>
      <w:r w:rsidR="004F61F5">
        <w:t xml:space="preserve"> access </w:t>
      </w:r>
      <w:r w:rsidR="00EA4C9E">
        <w:t>to the internet</w:t>
      </w:r>
      <w:r w:rsidR="00DA56C8">
        <w:t xml:space="preserve"> </w:t>
      </w:r>
      <w:r w:rsidR="008E722F">
        <w:t>who</w:t>
      </w:r>
      <w:r w:rsidR="004F61F5">
        <w:t xml:space="preserve"> </w:t>
      </w:r>
      <w:r w:rsidR="008E722F">
        <w:t>were</w:t>
      </w:r>
      <w:r w:rsidR="004F61F5">
        <w:t xml:space="preserve"> censored</w:t>
      </w:r>
      <w:r w:rsidR="008E722F">
        <w:t xml:space="preserve"> and the number of respondents who entered </w:t>
      </w:r>
      <w:r w:rsidR="00DA56C8">
        <w:t xml:space="preserve">our </w:t>
      </w:r>
      <w:r w:rsidR="008E722F">
        <w:t>analysis in the subsequent year</w:t>
      </w:r>
      <w:r w:rsidR="004F61F5">
        <w:t>.</w:t>
      </w:r>
      <w:r w:rsidR="004F61F5" w:rsidRPr="004F61F5">
        <w:t xml:space="preserve"> </w:t>
      </w:r>
      <w:r w:rsidR="00D06CC1">
        <w:t xml:space="preserve">The survivor function in </w:t>
      </w:r>
      <w:r w:rsidR="00AF505D">
        <w:fldChar w:fldCharType="begin"/>
      </w:r>
      <w:r w:rsidR="00AF505D">
        <w:instrText xml:space="preserve"> REF _Ref171413208 \h </w:instrText>
      </w:r>
      <w:r w:rsidR="00AF505D">
        <w:fldChar w:fldCharType="separate"/>
      </w:r>
      <w:r w:rsidR="00AB0A29">
        <w:t xml:space="preserve">Table </w:t>
      </w:r>
      <w:r w:rsidR="00AB0A29">
        <w:rPr>
          <w:noProof/>
        </w:rPr>
        <w:t>5</w:t>
      </w:r>
      <w:r w:rsidR="00AF505D">
        <w:fldChar w:fldCharType="end"/>
      </w:r>
      <w:r w:rsidR="00AF505D">
        <w:t xml:space="preserve"> </w:t>
      </w:r>
      <w:r w:rsidR="00D06CC1">
        <w:t>refers to</w:t>
      </w:r>
      <w:r w:rsidR="004F61F5">
        <w:t xml:space="preserve"> the</w:t>
      </w:r>
      <w:r w:rsidR="00A04D97">
        <w:t xml:space="preserve"> Kaplan-Meier (KM) </w:t>
      </w:r>
      <w:r w:rsidR="004F61F5">
        <w:t>probability of survival, or in other words, the probability of</w:t>
      </w:r>
      <w:r w:rsidR="00006596">
        <w:t xml:space="preserve"> gaining access </w:t>
      </w:r>
      <w:r w:rsidR="00EA4C9E">
        <w:t>to the internet</w:t>
      </w:r>
      <w:r w:rsidR="00006596">
        <w:t xml:space="preserve"> </w:t>
      </w:r>
      <w:r w:rsidR="00DA56C8">
        <w:t>at a given time</w:t>
      </w:r>
      <w:r w:rsidR="004F61F5">
        <w:t xml:space="preserve">. </w:t>
      </w:r>
      <w:bookmarkStart w:id="97" w:name="_Ref171411661"/>
    </w:p>
    <w:p w14:paraId="2F74C2B3" w14:textId="77777777" w:rsidR="00DC5196" w:rsidRDefault="00DC5196">
      <w:pPr>
        <w:suppressAutoHyphens w:val="0"/>
      </w:pPr>
      <w:r>
        <w:br w:type="page"/>
      </w:r>
    </w:p>
    <w:p w14:paraId="27DAF07E" w14:textId="170C1705" w:rsidR="00F24861" w:rsidRDefault="004F61F5" w:rsidP="00136699">
      <w:pPr>
        <w:pStyle w:val="Caption"/>
      </w:pPr>
      <w:bookmarkStart w:id="98" w:name="_Ref171413208"/>
      <w:r>
        <w:lastRenderedPageBreak/>
        <w:t xml:space="preserve">Table </w:t>
      </w:r>
      <w:fldSimple w:instr=" SEQ Table \* ARABIC ">
        <w:r w:rsidR="00AB0A29">
          <w:rPr>
            <w:noProof/>
          </w:rPr>
          <w:t>5</w:t>
        </w:r>
      </w:fldSimple>
      <w:bookmarkEnd w:id="97"/>
      <w:bookmarkEnd w:id="98"/>
      <w:r w:rsidR="00E00DA2">
        <w:rPr>
          <w:noProof/>
        </w:rPr>
        <w:t>:</w:t>
      </w:r>
      <w:r>
        <w:t xml:space="preserve"> Kaplan-Meier estimator of survivor function</w:t>
      </w:r>
    </w:p>
    <w:tbl>
      <w:tblPr>
        <w:tblStyle w:val="DefaultTable11"/>
        <w:tblW w:w="0" w:type="auto"/>
        <w:tblLook w:val="04A0" w:firstRow="1" w:lastRow="0" w:firstColumn="1" w:lastColumn="0" w:noHBand="0" w:noVBand="1"/>
        <w:tblCaption w:val="Table 5: Kaplan-Meier estimator of survivor function"/>
        <w:tblDescription w:val="Table 5 presents results of  Kaplan-Meier estimator of survivor function."/>
      </w:tblPr>
      <w:tblGrid>
        <w:gridCol w:w="1134"/>
        <w:gridCol w:w="1134"/>
        <w:gridCol w:w="1134"/>
        <w:gridCol w:w="1007"/>
        <w:gridCol w:w="1769"/>
        <w:gridCol w:w="1597"/>
        <w:gridCol w:w="970"/>
        <w:gridCol w:w="1093"/>
      </w:tblGrid>
      <w:tr w:rsidR="00927B08" w:rsidRPr="00927B08" w14:paraId="0C0BAED3" w14:textId="77777777" w:rsidTr="00927B0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shd w:val="clear" w:color="auto" w:fill="081E3E" w:themeFill="text2"/>
            <w:noWrap/>
          </w:tcPr>
          <w:p w14:paraId="76657CBC" w14:textId="179D9B13" w:rsidR="00927B08" w:rsidRPr="00927B08" w:rsidRDefault="00927B08" w:rsidP="00927B08">
            <w:bookmarkStart w:id="99" w:name="OLE_LINK1"/>
            <w:r w:rsidRPr="00927B08">
              <w:t>Time</w:t>
            </w:r>
            <w:r w:rsidR="006D142B">
              <w:t xml:space="preserve"> </w:t>
            </w:r>
            <w:r w:rsidRPr="00927B08">
              <w:t>(in years)</w:t>
            </w:r>
          </w:p>
        </w:tc>
        <w:tc>
          <w:tcPr>
            <w:tcW w:w="1134" w:type="dxa"/>
            <w:shd w:val="clear" w:color="auto" w:fill="081E3E" w:themeFill="text2"/>
          </w:tcPr>
          <w:p w14:paraId="2E6F2445" w14:textId="3FC367FF" w:rsidR="00927B08" w:rsidRPr="00927B08" w:rsidRDefault="00927B08" w:rsidP="00927B08">
            <w:pPr>
              <w:cnfStyle w:val="100000000000" w:firstRow="1" w:lastRow="0" w:firstColumn="0" w:lastColumn="0" w:oddVBand="0" w:evenVBand="0" w:oddHBand="0" w:evenHBand="0" w:firstRowFirstColumn="0" w:firstRowLastColumn="0" w:lastRowFirstColumn="0" w:lastRowLastColumn="0"/>
            </w:pPr>
            <w:r w:rsidRPr="00927B08">
              <w:t>Total</w:t>
            </w:r>
          </w:p>
        </w:tc>
        <w:tc>
          <w:tcPr>
            <w:tcW w:w="1134" w:type="dxa"/>
            <w:shd w:val="clear" w:color="auto" w:fill="081E3E" w:themeFill="text2"/>
          </w:tcPr>
          <w:p w14:paraId="78CF3B29" w14:textId="46796CCA" w:rsidR="00927B08" w:rsidRPr="00927B08" w:rsidRDefault="00927B08" w:rsidP="00927B08">
            <w:pPr>
              <w:cnfStyle w:val="100000000000" w:firstRow="1" w:lastRow="0" w:firstColumn="0" w:lastColumn="0" w:oddVBand="0" w:evenVBand="0" w:oddHBand="0" w:evenHBand="0" w:firstRowFirstColumn="0" w:firstRowLastColumn="0" w:lastRowFirstColumn="0" w:lastRowLastColumn="0"/>
            </w:pPr>
            <w:r w:rsidRPr="00927B08">
              <w:t>Failed</w:t>
            </w:r>
          </w:p>
        </w:tc>
        <w:tc>
          <w:tcPr>
            <w:tcW w:w="1007" w:type="dxa"/>
            <w:shd w:val="clear" w:color="auto" w:fill="081E3E" w:themeFill="text2"/>
          </w:tcPr>
          <w:p w14:paraId="411D9AC4" w14:textId="3B4F6257" w:rsidR="00927B08" w:rsidRPr="00927B08" w:rsidRDefault="00927B08" w:rsidP="00927B08">
            <w:pPr>
              <w:cnfStyle w:val="100000000000" w:firstRow="1" w:lastRow="0" w:firstColumn="0" w:lastColumn="0" w:oddVBand="0" w:evenVBand="0" w:oddHBand="0" w:evenHBand="0" w:firstRowFirstColumn="0" w:firstRowLastColumn="0" w:lastRowFirstColumn="0" w:lastRowLastColumn="0"/>
            </w:pPr>
            <w:r w:rsidRPr="00927B08">
              <w:t>Net Lost</w:t>
            </w:r>
          </w:p>
        </w:tc>
        <w:tc>
          <w:tcPr>
            <w:tcW w:w="1769" w:type="dxa"/>
            <w:shd w:val="clear" w:color="auto" w:fill="081E3E" w:themeFill="text2"/>
          </w:tcPr>
          <w:p w14:paraId="27C7293F" w14:textId="6F7C7F17" w:rsidR="00927B08" w:rsidRPr="00927B08" w:rsidRDefault="00927B08" w:rsidP="00927B08">
            <w:pPr>
              <w:cnfStyle w:val="100000000000" w:firstRow="1" w:lastRow="0" w:firstColumn="0" w:lastColumn="0" w:oddVBand="0" w:evenVBand="0" w:oddHBand="0" w:evenHBand="0" w:firstRowFirstColumn="0" w:firstRowLastColumn="0" w:lastRowFirstColumn="0" w:lastRowLastColumn="0"/>
            </w:pPr>
            <w:r w:rsidRPr="00927B08">
              <w:t>Survivor Function</w:t>
            </w:r>
          </w:p>
        </w:tc>
        <w:tc>
          <w:tcPr>
            <w:tcW w:w="1597" w:type="dxa"/>
            <w:shd w:val="clear" w:color="auto" w:fill="081E3E" w:themeFill="text2"/>
          </w:tcPr>
          <w:p w14:paraId="1E8619C6" w14:textId="16248D3E" w:rsidR="00927B08" w:rsidRPr="00927B08" w:rsidRDefault="00927B08" w:rsidP="00927B08">
            <w:pPr>
              <w:cnfStyle w:val="100000000000" w:firstRow="1" w:lastRow="0" w:firstColumn="0" w:lastColumn="0" w:oddVBand="0" w:evenVBand="0" w:oddHBand="0" w:evenHBand="0" w:firstRowFirstColumn="0" w:firstRowLastColumn="0" w:lastRowFirstColumn="0" w:lastRowLastColumn="0"/>
            </w:pPr>
            <w:r w:rsidRPr="00927B08">
              <w:t>Std Error</w:t>
            </w:r>
          </w:p>
        </w:tc>
        <w:tc>
          <w:tcPr>
            <w:tcW w:w="970" w:type="dxa"/>
            <w:shd w:val="clear" w:color="auto" w:fill="081E3E" w:themeFill="text2"/>
          </w:tcPr>
          <w:p w14:paraId="19978A23" w14:textId="5C8826C7" w:rsidR="00927B08" w:rsidRPr="00927B08" w:rsidRDefault="00927B08" w:rsidP="00927B08">
            <w:pPr>
              <w:cnfStyle w:val="100000000000" w:firstRow="1" w:lastRow="0" w:firstColumn="0" w:lastColumn="0" w:oddVBand="0" w:evenVBand="0" w:oddHBand="0" w:evenHBand="0" w:firstRowFirstColumn="0" w:firstRowLastColumn="0" w:lastRowFirstColumn="0" w:lastRowLastColumn="0"/>
            </w:pPr>
            <w:r w:rsidRPr="00927B08">
              <w:t xml:space="preserve">95% </w:t>
            </w:r>
          </w:p>
        </w:tc>
        <w:tc>
          <w:tcPr>
            <w:tcW w:w="1093" w:type="dxa"/>
            <w:shd w:val="clear" w:color="auto" w:fill="081E3E" w:themeFill="text2"/>
          </w:tcPr>
          <w:p w14:paraId="659B25F2" w14:textId="6E447BB4" w:rsidR="00927B08" w:rsidRPr="00927B08" w:rsidRDefault="00927B08" w:rsidP="00927B08">
            <w:pPr>
              <w:cnfStyle w:val="100000000000" w:firstRow="1" w:lastRow="0" w:firstColumn="0" w:lastColumn="0" w:oddVBand="0" w:evenVBand="0" w:oddHBand="0" w:evenHBand="0" w:firstRowFirstColumn="0" w:firstRowLastColumn="0" w:lastRowFirstColumn="0" w:lastRowLastColumn="0"/>
            </w:pPr>
            <w:r w:rsidRPr="00927B08">
              <w:t>Conf. Int</w:t>
            </w:r>
          </w:p>
        </w:tc>
      </w:tr>
      <w:tr w:rsidR="00927B08" w:rsidRPr="00D074D6" w14:paraId="75798495" w14:textId="77777777" w:rsidTr="008821A1">
        <w:trPr>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7E9C10FA" w14:textId="77777777" w:rsidR="00927B08" w:rsidRPr="00D074D6" w:rsidRDefault="00927B08" w:rsidP="00927B08">
            <w:pPr>
              <w:rPr>
                <w:bCs/>
                <w:sz w:val="20"/>
                <w:szCs w:val="20"/>
              </w:rPr>
            </w:pPr>
            <w:r w:rsidRPr="00BA261D">
              <w:t>1</w:t>
            </w:r>
          </w:p>
        </w:tc>
        <w:tc>
          <w:tcPr>
            <w:tcW w:w="1134" w:type="dxa"/>
          </w:tcPr>
          <w:p w14:paraId="44443D0F" w14:textId="2A1BA2D7"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lang w:val="x-none"/>
              </w:rPr>
            </w:pPr>
            <w:r w:rsidRPr="005E4166">
              <w:t xml:space="preserve"> 11,071 </w:t>
            </w:r>
          </w:p>
        </w:tc>
        <w:tc>
          <w:tcPr>
            <w:tcW w:w="1134" w:type="dxa"/>
          </w:tcPr>
          <w:p w14:paraId="08E73435" w14:textId="3EC79763"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lang w:val="x-none"/>
              </w:rPr>
            </w:pPr>
            <w:r w:rsidRPr="005E4166">
              <w:t xml:space="preserve"> 1,478 </w:t>
            </w:r>
          </w:p>
        </w:tc>
        <w:tc>
          <w:tcPr>
            <w:tcW w:w="1007" w:type="dxa"/>
          </w:tcPr>
          <w:p w14:paraId="28CA7ADF" w14:textId="0A077D52"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lang w:val="x-none"/>
              </w:rPr>
            </w:pPr>
            <w:r w:rsidRPr="005E4166">
              <w:t>155</w:t>
            </w:r>
          </w:p>
        </w:tc>
        <w:tc>
          <w:tcPr>
            <w:tcW w:w="1769" w:type="dxa"/>
          </w:tcPr>
          <w:p w14:paraId="7AD87787" w14:textId="5C5F69C9"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lang w:val="x-none"/>
              </w:rPr>
            </w:pPr>
            <w:r w:rsidRPr="005E4166">
              <w:t>0.867</w:t>
            </w:r>
          </w:p>
        </w:tc>
        <w:tc>
          <w:tcPr>
            <w:tcW w:w="1597" w:type="dxa"/>
          </w:tcPr>
          <w:p w14:paraId="5D6E70ED" w14:textId="536A2A4C"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lang w:val="x-none"/>
              </w:rPr>
            </w:pPr>
            <w:r w:rsidRPr="005E4166">
              <w:t>0.003</w:t>
            </w:r>
          </w:p>
        </w:tc>
        <w:tc>
          <w:tcPr>
            <w:tcW w:w="970" w:type="dxa"/>
          </w:tcPr>
          <w:p w14:paraId="70EF09BD" w14:textId="2AE57D21"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lang w:val="x-none"/>
              </w:rPr>
            </w:pPr>
            <w:r w:rsidRPr="005E4166">
              <w:t>0.860</w:t>
            </w:r>
          </w:p>
        </w:tc>
        <w:tc>
          <w:tcPr>
            <w:tcW w:w="1093" w:type="dxa"/>
          </w:tcPr>
          <w:p w14:paraId="1D55891B" w14:textId="40FE1475"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lang w:val="x-none"/>
              </w:rPr>
            </w:pPr>
            <w:r w:rsidRPr="005E4166">
              <w:t>0.873</w:t>
            </w:r>
          </w:p>
        </w:tc>
      </w:tr>
      <w:tr w:rsidR="00927B08" w:rsidRPr="00D074D6" w14:paraId="6BB739F5" w14:textId="77777777" w:rsidTr="008821A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51E035AC" w14:textId="77777777" w:rsidR="00927B08" w:rsidRPr="00EF22C5" w:rsidRDefault="00927B08" w:rsidP="00927B08">
            <w:pPr>
              <w:rPr>
                <w:b w:val="0"/>
                <w:bCs/>
                <w:sz w:val="20"/>
                <w:szCs w:val="20"/>
              </w:rPr>
            </w:pPr>
            <w:r w:rsidRPr="00BA261D">
              <w:t>2</w:t>
            </w:r>
          </w:p>
        </w:tc>
        <w:tc>
          <w:tcPr>
            <w:tcW w:w="1134" w:type="dxa"/>
          </w:tcPr>
          <w:p w14:paraId="2177F6E8" w14:textId="1E5E8C39" w:rsidR="00927B08" w:rsidRPr="00D074D6" w:rsidRDefault="00927B08" w:rsidP="00927B08">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5E4166">
              <w:t xml:space="preserve"> 9,438 </w:t>
            </w:r>
          </w:p>
        </w:tc>
        <w:tc>
          <w:tcPr>
            <w:tcW w:w="1134" w:type="dxa"/>
          </w:tcPr>
          <w:p w14:paraId="1247D995" w14:textId="4570F6B9"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 xml:space="preserve"> 1,196 </w:t>
            </w:r>
          </w:p>
        </w:tc>
        <w:tc>
          <w:tcPr>
            <w:tcW w:w="1007" w:type="dxa"/>
          </w:tcPr>
          <w:p w14:paraId="6972DE8D" w14:textId="19B5F3D2"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120</w:t>
            </w:r>
          </w:p>
        </w:tc>
        <w:tc>
          <w:tcPr>
            <w:tcW w:w="1769" w:type="dxa"/>
          </w:tcPr>
          <w:p w14:paraId="76D0B49D" w14:textId="7457863E" w:rsidR="00927B08" w:rsidRPr="00D074D6" w:rsidRDefault="00927B08" w:rsidP="00927B08">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5E4166">
              <w:t>0.757</w:t>
            </w:r>
          </w:p>
        </w:tc>
        <w:tc>
          <w:tcPr>
            <w:tcW w:w="1597" w:type="dxa"/>
          </w:tcPr>
          <w:p w14:paraId="3FADF2BB" w14:textId="5CC5F940"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0.004</w:t>
            </w:r>
          </w:p>
        </w:tc>
        <w:tc>
          <w:tcPr>
            <w:tcW w:w="970" w:type="dxa"/>
          </w:tcPr>
          <w:p w14:paraId="0F45C7FA" w14:textId="31F7E87D"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0.749</w:t>
            </w:r>
          </w:p>
        </w:tc>
        <w:tc>
          <w:tcPr>
            <w:tcW w:w="1093" w:type="dxa"/>
          </w:tcPr>
          <w:p w14:paraId="031585B6" w14:textId="0E9ECDE4"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0.765</w:t>
            </w:r>
          </w:p>
        </w:tc>
      </w:tr>
      <w:tr w:rsidR="00927B08" w:rsidRPr="00D074D6" w14:paraId="4AC57BF9" w14:textId="77777777" w:rsidTr="008821A1">
        <w:trPr>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6F37579A" w14:textId="77777777" w:rsidR="00927B08" w:rsidRPr="00EF22C5" w:rsidRDefault="00927B08" w:rsidP="00927B08">
            <w:pPr>
              <w:rPr>
                <w:b w:val="0"/>
                <w:bCs/>
                <w:sz w:val="20"/>
                <w:szCs w:val="20"/>
              </w:rPr>
            </w:pPr>
            <w:r w:rsidRPr="00BA261D">
              <w:t>3</w:t>
            </w:r>
          </w:p>
        </w:tc>
        <w:tc>
          <w:tcPr>
            <w:tcW w:w="1134" w:type="dxa"/>
          </w:tcPr>
          <w:p w14:paraId="39289992" w14:textId="73C55448"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E4166">
              <w:t xml:space="preserve"> 8,122 </w:t>
            </w:r>
          </w:p>
        </w:tc>
        <w:tc>
          <w:tcPr>
            <w:tcW w:w="1134" w:type="dxa"/>
          </w:tcPr>
          <w:p w14:paraId="65983BCC" w14:textId="0FC283A7"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 xml:space="preserve"> 1,089 </w:t>
            </w:r>
          </w:p>
        </w:tc>
        <w:tc>
          <w:tcPr>
            <w:tcW w:w="1007" w:type="dxa"/>
          </w:tcPr>
          <w:p w14:paraId="1C3ADF12" w14:textId="34414E13"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97</w:t>
            </w:r>
          </w:p>
        </w:tc>
        <w:tc>
          <w:tcPr>
            <w:tcW w:w="1769" w:type="dxa"/>
          </w:tcPr>
          <w:p w14:paraId="198C86D7" w14:textId="485CEF6A"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E4166">
              <w:t>0.655</w:t>
            </w:r>
          </w:p>
        </w:tc>
        <w:tc>
          <w:tcPr>
            <w:tcW w:w="1597" w:type="dxa"/>
          </w:tcPr>
          <w:p w14:paraId="3F1D9CA7" w14:textId="30599E69"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0.005</w:t>
            </w:r>
          </w:p>
        </w:tc>
        <w:tc>
          <w:tcPr>
            <w:tcW w:w="970" w:type="dxa"/>
          </w:tcPr>
          <w:p w14:paraId="6E0F957F" w14:textId="791EE102"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0.646</w:t>
            </w:r>
          </w:p>
        </w:tc>
        <w:tc>
          <w:tcPr>
            <w:tcW w:w="1093" w:type="dxa"/>
          </w:tcPr>
          <w:p w14:paraId="66E71961" w14:textId="30AAF2C7"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0.664</w:t>
            </w:r>
          </w:p>
        </w:tc>
      </w:tr>
      <w:tr w:rsidR="00927B08" w:rsidRPr="00D074D6" w14:paraId="660F2B60" w14:textId="77777777" w:rsidTr="008821A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1531E237" w14:textId="77777777" w:rsidR="00927B08" w:rsidRPr="00EF22C5" w:rsidRDefault="00927B08" w:rsidP="00927B08">
            <w:pPr>
              <w:rPr>
                <w:b w:val="0"/>
                <w:bCs/>
                <w:sz w:val="20"/>
                <w:szCs w:val="20"/>
              </w:rPr>
            </w:pPr>
            <w:r w:rsidRPr="00BA261D">
              <w:t>4</w:t>
            </w:r>
          </w:p>
        </w:tc>
        <w:tc>
          <w:tcPr>
            <w:tcW w:w="1134" w:type="dxa"/>
          </w:tcPr>
          <w:p w14:paraId="35C01AE4" w14:textId="21E06261" w:rsidR="00927B08" w:rsidRPr="00D074D6" w:rsidRDefault="00927B08" w:rsidP="00927B08">
            <w:pPr>
              <w:cnfStyle w:val="000000010000" w:firstRow="0" w:lastRow="0" w:firstColumn="0" w:lastColumn="0" w:oddVBand="0" w:evenVBand="0" w:oddHBand="0" w:evenHBand="1" w:firstRowFirstColumn="0" w:firstRowLastColumn="0" w:lastRowFirstColumn="0" w:lastRowLastColumn="0"/>
              <w:rPr>
                <w:rFonts w:cstheme="minorHAnsi"/>
                <w:sz w:val="20"/>
                <w:szCs w:val="20"/>
                <w:lang w:val="x-none"/>
              </w:rPr>
            </w:pPr>
            <w:r w:rsidRPr="005E4166">
              <w:t xml:space="preserve"> 6,936 </w:t>
            </w:r>
          </w:p>
        </w:tc>
        <w:tc>
          <w:tcPr>
            <w:tcW w:w="1134" w:type="dxa"/>
          </w:tcPr>
          <w:p w14:paraId="25D47E89" w14:textId="35FEF693"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 xml:space="preserve"> 979 </w:t>
            </w:r>
          </w:p>
        </w:tc>
        <w:tc>
          <w:tcPr>
            <w:tcW w:w="1007" w:type="dxa"/>
          </w:tcPr>
          <w:p w14:paraId="64072236" w14:textId="11463701"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84</w:t>
            </w:r>
          </w:p>
        </w:tc>
        <w:tc>
          <w:tcPr>
            <w:tcW w:w="1769" w:type="dxa"/>
          </w:tcPr>
          <w:p w14:paraId="00B866A9" w14:textId="4DB8CD6C" w:rsidR="00927B08" w:rsidRPr="00D074D6" w:rsidRDefault="00927B08" w:rsidP="00927B08">
            <w:pPr>
              <w:cnfStyle w:val="000000010000" w:firstRow="0" w:lastRow="0" w:firstColumn="0" w:lastColumn="0" w:oddVBand="0" w:evenVBand="0" w:oddHBand="0" w:evenHBand="1" w:firstRowFirstColumn="0" w:firstRowLastColumn="0" w:lastRowFirstColumn="0" w:lastRowLastColumn="0"/>
              <w:rPr>
                <w:rFonts w:cstheme="minorHAnsi"/>
                <w:sz w:val="20"/>
                <w:szCs w:val="20"/>
                <w:lang w:val="x-none"/>
              </w:rPr>
            </w:pPr>
            <w:r w:rsidRPr="005E4166">
              <w:t>0.563</w:t>
            </w:r>
          </w:p>
        </w:tc>
        <w:tc>
          <w:tcPr>
            <w:tcW w:w="1597" w:type="dxa"/>
          </w:tcPr>
          <w:p w14:paraId="3D470A3B" w14:textId="45AD7A95"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0.005</w:t>
            </w:r>
          </w:p>
        </w:tc>
        <w:tc>
          <w:tcPr>
            <w:tcW w:w="970" w:type="dxa"/>
          </w:tcPr>
          <w:p w14:paraId="6960530C" w14:textId="2B447182"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0.553</w:t>
            </w:r>
          </w:p>
        </w:tc>
        <w:tc>
          <w:tcPr>
            <w:tcW w:w="1093" w:type="dxa"/>
          </w:tcPr>
          <w:p w14:paraId="2F5EE1F4" w14:textId="7BC357B9"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0.572</w:t>
            </w:r>
          </w:p>
        </w:tc>
      </w:tr>
      <w:tr w:rsidR="00927B08" w:rsidRPr="00D074D6" w14:paraId="783BCC7A" w14:textId="77777777" w:rsidTr="008821A1">
        <w:trPr>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6EFFE4A1" w14:textId="77777777" w:rsidR="00927B08" w:rsidRPr="00EF22C5" w:rsidRDefault="00927B08" w:rsidP="00927B08">
            <w:pPr>
              <w:rPr>
                <w:b w:val="0"/>
                <w:sz w:val="20"/>
                <w:szCs w:val="20"/>
              </w:rPr>
            </w:pPr>
            <w:r w:rsidRPr="00BA261D">
              <w:t>5</w:t>
            </w:r>
          </w:p>
        </w:tc>
        <w:tc>
          <w:tcPr>
            <w:tcW w:w="1134" w:type="dxa"/>
          </w:tcPr>
          <w:p w14:paraId="69F2DDC3" w14:textId="3E7B31F3"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E4166">
              <w:t xml:space="preserve"> 5,873 </w:t>
            </w:r>
          </w:p>
        </w:tc>
        <w:tc>
          <w:tcPr>
            <w:tcW w:w="1134" w:type="dxa"/>
          </w:tcPr>
          <w:p w14:paraId="253263A0" w14:textId="17381CA8"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 xml:space="preserve"> 898 </w:t>
            </w:r>
          </w:p>
        </w:tc>
        <w:tc>
          <w:tcPr>
            <w:tcW w:w="1007" w:type="dxa"/>
          </w:tcPr>
          <w:p w14:paraId="1924A62D" w14:textId="5EB029A7"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91</w:t>
            </w:r>
          </w:p>
        </w:tc>
        <w:tc>
          <w:tcPr>
            <w:tcW w:w="1769" w:type="dxa"/>
          </w:tcPr>
          <w:p w14:paraId="2E07D6E7" w14:textId="273AD698"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E4166">
              <w:t>0.477</w:t>
            </w:r>
          </w:p>
        </w:tc>
        <w:tc>
          <w:tcPr>
            <w:tcW w:w="1597" w:type="dxa"/>
          </w:tcPr>
          <w:p w14:paraId="7DCC2B7D" w14:textId="1747406A"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0.005</w:t>
            </w:r>
          </w:p>
        </w:tc>
        <w:tc>
          <w:tcPr>
            <w:tcW w:w="970" w:type="dxa"/>
          </w:tcPr>
          <w:p w14:paraId="1CAD56DE" w14:textId="237EE904"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0.467</w:t>
            </w:r>
          </w:p>
        </w:tc>
        <w:tc>
          <w:tcPr>
            <w:tcW w:w="1093" w:type="dxa"/>
          </w:tcPr>
          <w:p w14:paraId="40EA5140" w14:textId="56BE155E"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0.486</w:t>
            </w:r>
          </w:p>
        </w:tc>
      </w:tr>
      <w:tr w:rsidR="00927B08" w:rsidRPr="00D074D6" w14:paraId="7905D0FF" w14:textId="77777777" w:rsidTr="008821A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2920686C" w14:textId="77777777" w:rsidR="00927B08" w:rsidRPr="00EF22C5" w:rsidRDefault="00927B08" w:rsidP="00927B08">
            <w:pPr>
              <w:rPr>
                <w:b w:val="0"/>
                <w:sz w:val="20"/>
                <w:szCs w:val="20"/>
              </w:rPr>
            </w:pPr>
            <w:r w:rsidRPr="00BA261D">
              <w:t>6</w:t>
            </w:r>
          </w:p>
        </w:tc>
        <w:tc>
          <w:tcPr>
            <w:tcW w:w="1134" w:type="dxa"/>
          </w:tcPr>
          <w:p w14:paraId="5B52B3B3" w14:textId="140F1529" w:rsidR="00927B08" w:rsidRPr="00D074D6" w:rsidRDefault="00927B08" w:rsidP="00927B08">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5E4166">
              <w:t xml:space="preserve"> 4,884 </w:t>
            </w:r>
          </w:p>
        </w:tc>
        <w:tc>
          <w:tcPr>
            <w:tcW w:w="1134" w:type="dxa"/>
          </w:tcPr>
          <w:p w14:paraId="0EC4CA46" w14:textId="21AB818A"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 xml:space="preserve"> 795 </w:t>
            </w:r>
          </w:p>
        </w:tc>
        <w:tc>
          <w:tcPr>
            <w:tcW w:w="1007" w:type="dxa"/>
          </w:tcPr>
          <w:p w14:paraId="2E9096A7" w14:textId="4B955516"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93</w:t>
            </w:r>
          </w:p>
        </w:tc>
        <w:tc>
          <w:tcPr>
            <w:tcW w:w="1769" w:type="dxa"/>
          </w:tcPr>
          <w:p w14:paraId="7BF0597C" w14:textId="3AEE118C" w:rsidR="00927B08" w:rsidRPr="00D074D6" w:rsidRDefault="00927B08" w:rsidP="00927B08">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5E4166">
              <w:t>0.399</w:t>
            </w:r>
          </w:p>
        </w:tc>
        <w:tc>
          <w:tcPr>
            <w:tcW w:w="1597" w:type="dxa"/>
          </w:tcPr>
          <w:p w14:paraId="4EA5DB90" w14:textId="5A23F88E"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0.005</w:t>
            </w:r>
          </w:p>
        </w:tc>
        <w:tc>
          <w:tcPr>
            <w:tcW w:w="970" w:type="dxa"/>
          </w:tcPr>
          <w:p w14:paraId="4BE50458" w14:textId="3103517A"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0.390</w:t>
            </w:r>
          </w:p>
        </w:tc>
        <w:tc>
          <w:tcPr>
            <w:tcW w:w="1093" w:type="dxa"/>
          </w:tcPr>
          <w:p w14:paraId="2BE4866D" w14:textId="675992C1"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0.408</w:t>
            </w:r>
          </w:p>
        </w:tc>
      </w:tr>
      <w:tr w:rsidR="00927B08" w:rsidRPr="00D074D6" w14:paraId="03D41D9B" w14:textId="77777777" w:rsidTr="008821A1">
        <w:trPr>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6F2FB8D3" w14:textId="77777777" w:rsidR="00927B08" w:rsidRPr="00EF22C5" w:rsidRDefault="00927B08" w:rsidP="00927B08">
            <w:pPr>
              <w:rPr>
                <w:b w:val="0"/>
                <w:bCs/>
                <w:sz w:val="20"/>
                <w:szCs w:val="20"/>
              </w:rPr>
            </w:pPr>
            <w:r w:rsidRPr="00BA261D">
              <w:t>7</w:t>
            </w:r>
          </w:p>
        </w:tc>
        <w:tc>
          <w:tcPr>
            <w:tcW w:w="1134" w:type="dxa"/>
          </w:tcPr>
          <w:p w14:paraId="14D26FF7" w14:textId="5BDF1935"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5E4166">
              <w:t xml:space="preserve"> 3,996 </w:t>
            </w:r>
          </w:p>
        </w:tc>
        <w:tc>
          <w:tcPr>
            <w:tcW w:w="1134" w:type="dxa"/>
          </w:tcPr>
          <w:p w14:paraId="681E0D34" w14:textId="18D6EFC1"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 xml:space="preserve"> 798 </w:t>
            </w:r>
          </w:p>
        </w:tc>
        <w:tc>
          <w:tcPr>
            <w:tcW w:w="1007" w:type="dxa"/>
          </w:tcPr>
          <w:p w14:paraId="63ED5FC0" w14:textId="08B88F5D"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59</w:t>
            </w:r>
          </w:p>
        </w:tc>
        <w:tc>
          <w:tcPr>
            <w:tcW w:w="1769" w:type="dxa"/>
          </w:tcPr>
          <w:p w14:paraId="247F3D1E" w14:textId="3687D673" w:rsidR="00927B08" w:rsidRPr="00D074D6" w:rsidRDefault="00927B08" w:rsidP="00927B08">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r w:rsidRPr="005E4166">
              <w:t>0.319</w:t>
            </w:r>
          </w:p>
        </w:tc>
        <w:tc>
          <w:tcPr>
            <w:tcW w:w="1597" w:type="dxa"/>
          </w:tcPr>
          <w:p w14:paraId="40585EBF" w14:textId="143ABE6A"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0.005</w:t>
            </w:r>
          </w:p>
        </w:tc>
        <w:tc>
          <w:tcPr>
            <w:tcW w:w="970" w:type="dxa"/>
          </w:tcPr>
          <w:p w14:paraId="19379DBB" w14:textId="2CA7AAAC"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0.311</w:t>
            </w:r>
          </w:p>
        </w:tc>
        <w:tc>
          <w:tcPr>
            <w:tcW w:w="1093" w:type="dxa"/>
          </w:tcPr>
          <w:p w14:paraId="05AAC855" w14:textId="374B4ADF"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0.328</w:t>
            </w:r>
          </w:p>
        </w:tc>
      </w:tr>
      <w:tr w:rsidR="00927B08" w:rsidRPr="00D074D6" w14:paraId="577BEAB1" w14:textId="77777777" w:rsidTr="008821A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7B8063AD" w14:textId="77777777" w:rsidR="00927B08" w:rsidRPr="00EF22C5" w:rsidRDefault="00927B08" w:rsidP="00927B08">
            <w:pPr>
              <w:rPr>
                <w:b w:val="0"/>
              </w:rPr>
            </w:pPr>
            <w:r w:rsidRPr="00BA261D">
              <w:t>8</w:t>
            </w:r>
          </w:p>
        </w:tc>
        <w:tc>
          <w:tcPr>
            <w:tcW w:w="1134" w:type="dxa"/>
          </w:tcPr>
          <w:p w14:paraId="077CCFAC" w14:textId="3591EFC2"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 xml:space="preserve"> 3,139 </w:t>
            </w:r>
          </w:p>
        </w:tc>
        <w:tc>
          <w:tcPr>
            <w:tcW w:w="1134" w:type="dxa"/>
          </w:tcPr>
          <w:p w14:paraId="5A37BBA5" w14:textId="3AA7A6F7"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 xml:space="preserve"> 831 </w:t>
            </w:r>
          </w:p>
        </w:tc>
        <w:tc>
          <w:tcPr>
            <w:tcW w:w="1007" w:type="dxa"/>
          </w:tcPr>
          <w:p w14:paraId="272691B1" w14:textId="4CBD2221"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70</w:t>
            </w:r>
          </w:p>
        </w:tc>
        <w:tc>
          <w:tcPr>
            <w:tcW w:w="1769" w:type="dxa"/>
          </w:tcPr>
          <w:p w14:paraId="0DB00A98" w14:textId="0ED32202"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0.235</w:t>
            </w:r>
          </w:p>
        </w:tc>
        <w:tc>
          <w:tcPr>
            <w:tcW w:w="1597" w:type="dxa"/>
          </w:tcPr>
          <w:p w14:paraId="35933426" w14:textId="54CC6E48"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0.004</w:t>
            </w:r>
          </w:p>
        </w:tc>
        <w:tc>
          <w:tcPr>
            <w:tcW w:w="970" w:type="dxa"/>
          </w:tcPr>
          <w:p w14:paraId="6B4461DB" w14:textId="41AFABE7"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0.227</w:t>
            </w:r>
          </w:p>
        </w:tc>
        <w:tc>
          <w:tcPr>
            <w:tcW w:w="1093" w:type="dxa"/>
          </w:tcPr>
          <w:p w14:paraId="396AF669" w14:textId="0B629E67"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0.243</w:t>
            </w:r>
          </w:p>
        </w:tc>
      </w:tr>
      <w:tr w:rsidR="00927B08" w:rsidRPr="00D074D6" w14:paraId="34DF0BC6" w14:textId="77777777" w:rsidTr="008821A1">
        <w:trPr>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47E76C41" w14:textId="77777777" w:rsidR="00927B08" w:rsidRPr="00EF22C5" w:rsidRDefault="00927B08" w:rsidP="00927B08">
            <w:pPr>
              <w:rPr>
                <w:b w:val="0"/>
              </w:rPr>
            </w:pPr>
            <w:r w:rsidRPr="00BA261D">
              <w:t>9</w:t>
            </w:r>
          </w:p>
        </w:tc>
        <w:tc>
          <w:tcPr>
            <w:tcW w:w="1134" w:type="dxa"/>
          </w:tcPr>
          <w:p w14:paraId="1430DF4B" w14:textId="3F2FB212"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 xml:space="preserve"> 2,238 </w:t>
            </w:r>
          </w:p>
        </w:tc>
        <w:tc>
          <w:tcPr>
            <w:tcW w:w="1134" w:type="dxa"/>
          </w:tcPr>
          <w:p w14:paraId="31F30661" w14:textId="23CF40B8"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 xml:space="preserve"> 665 </w:t>
            </w:r>
          </w:p>
        </w:tc>
        <w:tc>
          <w:tcPr>
            <w:tcW w:w="1007" w:type="dxa"/>
          </w:tcPr>
          <w:p w14:paraId="534891AD" w14:textId="60F2A710"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54</w:t>
            </w:r>
          </w:p>
        </w:tc>
        <w:tc>
          <w:tcPr>
            <w:tcW w:w="1769" w:type="dxa"/>
          </w:tcPr>
          <w:p w14:paraId="22097CE8" w14:textId="57FFF0F2"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0.165</w:t>
            </w:r>
          </w:p>
        </w:tc>
        <w:tc>
          <w:tcPr>
            <w:tcW w:w="1597" w:type="dxa"/>
          </w:tcPr>
          <w:p w14:paraId="610988B3" w14:textId="10CB4F7B"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0.004</w:t>
            </w:r>
          </w:p>
        </w:tc>
        <w:tc>
          <w:tcPr>
            <w:tcW w:w="970" w:type="dxa"/>
          </w:tcPr>
          <w:p w14:paraId="45CE329D" w14:textId="62B4D3CF"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0.158</w:t>
            </w:r>
          </w:p>
        </w:tc>
        <w:tc>
          <w:tcPr>
            <w:tcW w:w="1093" w:type="dxa"/>
          </w:tcPr>
          <w:p w14:paraId="127886FB" w14:textId="4E2E99E5"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0.172</w:t>
            </w:r>
          </w:p>
        </w:tc>
      </w:tr>
      <w:tr w:rsidR="00927B08" w:rsidRPr="00D074D6" w14:paraId="7A78CC64" w14:textId="77777777" w:rsidTr="008821A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6BD3746F" w14:textId="77777777" w:rsidR="00927B08" w:rsidRPr="00EF22C5" w:rsidRDefault="00927B08" w:rsidP="00927B08">
            <w:pPr>
              <w:rPr>
                <w:b w:val="0"/>
              </w:rPr>
            </w:pPr>
            <w:r w:rsidRPr="00BA261D">
              <w:t>10</w:t>
            </w:r>
          </w:p>
        </w:tc>
        <w:tc>
          <w:tcPr>
            <w:tcW w:w="1134" w:type="dxa"/>
          </w:tcPr>
          <w:p w14:paraId="2A26A76F" w14:textId="120AAFAE"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 xml:space="preserve"> 1,519 </w:t>
            </w:r>
          </w:p>
        </w:tc>
        <w:tc>
          <w:tcPr>
            <w:tcW w:w="1134" w:type="dxa"/>
          </w:tcPr>
          <w:p w14:paraId="27F21063" w14:textId="3F027376"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 xml:space="preserve"> 663 </w:t>
            </w:r>
          </w:p>
        </w:tc>
        <w:tc>
          <w:tcPr>
            <w:tcW w:w="1007" w:type="dxa"/>
          </w:tcPr>
          <w:p w14:paraId="0C6B6F40" w14:textId="5C145A1F"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48</w:t>
            </w:r>
          </w:p>
        </w:tc>
        <w:tc>
          <w:tcPr>
            <w:tcW w:w="1769" w:type="dxa"/>
          </w:tcPr>
          <w:p w14:paraId="10979018" w14:textId="13D23274"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0.093</w:t>
            </w:r>
          </w:p>
        </w:tc>
        <w:tc>
          <w:tcPr>
            <w:tcW w:w="1597" w:type="dxa"/>
          </w:tcPr>
          <w:p w14:paraId="217F91C8" w14:textId="01E641CB"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0.003</w:t>
            </w:r>
          </w:p>
        </w:tc>
        <w:tc>
          <w:tcPr>
            <w:tcW w:w="970" w:type="dxa"/>
          </w:tcPr>
          <w:p w14:paraId="36086DD0" w14:textId="5B7024C2"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0.087</w:t>
            </w:r>
          </w:p>
        </w:tc>
        <w:tc>
          <w:tcPr>
            <w:tcW w:w="1093" w:type="dxa"/>
          </w:tcPr>
          <w:p w14:paraId="7C699B53" w14:textId="783F16A4" w:rsidR="00927B08" w:rsidRPr="006E6EC4" w:rsidRDefault="00927B08" w:rsidP="00927B08">
            <w:pPr>
              <w:cnfStyle w:val="000000010000" w:firstRow="0" w:lastRow="0" w:firstColumn="0" w:lastColumn="0" w:oddVBand="0" w:evenVBand="0" w:oddHBand="0" w:evenHBand="1" w:firstRowFirstColumn="0" w:firstRowLastColumn="0" w:lastRowFirstColumn="0" w:lastRowLastColumn="0"/>
            </w:pPr>
            <w:r w:rsidRPr="005E4166">
              <w:t>0.099</w:t>
            </w:r>
          </w:p>
        </w:tc>
      </w:tr>
      <w:tr w:rsidR="00927B08" w:rsidRPr="00D074D6" w14:paraId="6FAC598D" w14:textId="77777777" w:rsidTr="008821A1">
        <w:trPr>
          <w:trHeight w:val="340"/>
        </w:trPr>
        <w:tc>
          <w:tcPr>
            <w:cnfStyle w:val="001000000000" w:firstRow="0" w:lastRow="0" w:firstColumn="1" w:lastColumn="0" w:oddVBand="0" w:evenVBand="0" w:oddHBand="0" w:evenHBand="0" w:firstRowFirstColumn="0" w:firstRowLastColumn="0" w:lastRowFirstColumn="0" w:lastRowLastColumn="0"/>
            <w:tcW w:w="1134" w:type="dxa"/>
            <w:noWrap/>
          </w:tcPr>
          <w:p w14:paraId="0746014E" w14:textId="77777777" w:rsidR="00927B08" w:rsidRPr="00EF22C5" w:rsidRDefault="00927B08" w:rsidP="00927B08">
            <w:pPr>
              <w:rPr>
                <w:b w:val="0"/>
              </w:rPr>
            </w:pPr>
            <w:r w:rsidRPr="00BA261D">
              <w:t>11</w:t>
            </w:r>
          </w:p>
        </w:tc>
        <w:tc>
          <w:tcPr>
            <w:tcW w:w="1134" w:type="dxa"/>
          </w:tcPr>
          <w:p w14:paraId="23ACD33F" w14:textId="4D3FE19B"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 xml:space="preserve"> 808 </w:t>
            </w:r>
          </w:p>
        </w:tc>
        <w:tc>
          <w:tcPr>
            <w:tcW w:w="1134" w:type="dxa"/>
          </w:tcPr>
          <w:p w14:paraId="3830DD6C" w14:textId="26BEDBF0"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 xml:space="preserve"> 576 </w:t>
            </w:r>
          </w:p>
        </w:tc>
        <w:tc>
          <w:tcPr>
            <w:tcW w:w="1007" w:type="dxa"/>
          </w:tcPr>
          <w:p w14:paraId="45AB414A" w14:textId="03085DDC"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232</w:t>
            </w:r>
          </w:p>
        </w:tc>
        <w:tc>
          <w:tcPr>
            <w:tcW w:w="1769" w:type="dxa"/>
          </w:tcPr>
          <w:p w14:paraId="55F4918B" w14:textId="730561F6"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0.027</w:t>
            </w:r>
          </w:p>
        </w:tc>
        <w:tc>
          <w:tcPr>
            <w:tcW w:w="1597" w:type="dxa"/>
          </w:tcPr>
          <w:p w14:paraId="22805D49" w14:textId="308C1E8B"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0.002</w:t>
            </w:r>
          </w:p>
        </w:tc>
        <w:tc>
          <w:tcPr>
            <w:tcW w:w="970" w:type="dxa"/>
          </w:tcPr>
          <w:p w14:paraId="3187808E" w14:textId="0A7C94F0"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0.024</w:t>
            </w:r>
          </w:p>
        </w:tc>
        <w:tc>
          <w:tcPr>
            <w:tcW w:w="1093" w:type="dxa"/>
          </w:tcPr>
          <w:p w14:paraId="365B828E" w14:textId="686A77E1" w:rsidR="00927B08" w:rsidRPr="006E6EC4" w:rsidRDefault="00927B08" w:rsidP="00927B08">
            <w:pPr>
              <w:cnfStyle w:val="000000000000" w:firstRow="0" w:lastRow="0" w:firstColumn="0" w:lastColumn="0" w:oddVBand="0" w:evenVBand="0" w:oddHBand="0" w:evenHBand="0" w:firstRowFirstColumn="0" w:firstRowLastColumn="0" w:lastRowFirstColumn="0" w:lastRowLastColumn="0"/>
            </w:pPr>
            <w:r w:rsidRPr="005E4166">
              <w:t>0.030</w:t>
            </w:r>
          </w:p>
        </w:tc>
      </w:tr>
    </w:tbl>
    <w:bookmarkEnd w:id="99"/>
    <w:p w14:paraId="3D2E7630" w14:textId="77777777" w:rsidR="00B0013A" w:rsidRDefault="00B0013A" w:rsidP="00136699">
      <w:pPr>
        <w:pStyle w:val="Sourcenotes"/>
      </w:pPr>
      <w:r w:rsidRPr="005F794B">
        <w:t>Source</w:t>
      </w:r>
      <w:r>
        <w:t>:</w:t>
      </w:r>
      <w:r w:rsidRPr="005F794B">
        <w:t xml:space="preserve"> </w:t>
      </w:r>
      <w:r>
        <w:t>The HILDA Survey, Release 2</w:t>
      </w:r>
      <w:r>
        <w:rPr>
          <w:lang w:val="en-AU"/>
        </w:rPr>
        <w:t>2</w:t>
      </w:r>
      <w:r>
        <w:t>; BCARR calculations.</w:t>
      </w:r>
      <w:r w:rsidRPr="005F794B" w:rsidDel="005460D4">
        <w:t xml:space="preserve"> </w:t>
      </w:r>
    </w:p>
    <w:p w14:paraId="3A78ECA6" w14:textId="468ABA5D" w:rsidR="00A76D15" w:rsidRDefault="00AF505D">
      <w:r>
        <w:t>In what follows</w:t>
      </w:r>
      <w:r w:rsidR="00A53098">
        <w:t>,</w:t>
      </w:r>
      <w:r>
        <w:t xml:space="preserve"> we</w:t>
      </w:r>
      <w:r w:rsidR="00372D90">
        <w:t xml:space="preserve"> present</w:t>
      </w:r>
      <w:r>
        <w:t xml:space="preserve"> </w:t>
      </w:r>
      <w:r w:rsidR="00372D90">
        <w:t>estimates of the Kaplan-Meier (KM) survival probabilities for</w:t>
      </w:r>
      <w:r w:rsidR="00B827C2">
        <w:t xml:space="preserve"> the</w:t>
      </w:r>
      <w:r w:rsidR="00372D90">
        <w:t xml:space="preserve"> </w:t>
      </w:r>
      <w:r w:rsidR="00B827C2">
        <w:t>total sample</w:t>
      </w:r>
      <w:r w:rsidR="008C7E95">
        <w:t xml:space="preserve"> </w:t>
      </w:r>
      <w:r w:rsidR="00B827C2">
        <w:t xml:space="preserve">and </w:t>
      </w:r>
      <w:r w:rsidR="0050619A">
        <w:t>the</w:t>
      </w:r>
      <w:r w:rsidR="00B827C2">
        <w:t xml:space="preserve"> </w:t>
      </w:r>
      <w:r w:rsidR="00006596">
        <w:t xml:space="preserve">socioeconomic </w:t>
      </w:r>
      <w:r w:rsidR="00372D90">
        <w:t>groups</w:t>
      </w:r>
      <w:r w:rsidR="0050619A">
        <w:t xml:space="preserve"> analysed</w:t>
      </w:r>
      <w:r w:rsidR="00006596">
        <w:t xml:space="preserve">. </w:t>
      </w:r>
      <w:r w:rsidR="00372D90">
        <w:t>The y-axis</w:t>
      </w:r>
      <w:r w:rsidR="00791873">
        <w:t xml:space="preserve"> in the graphs</w:t>
      </w:r>
      <w:r w:rsidR="00372D90">
        <w:t xml:space="preserve"> refers to the probabilities of surviving the </w:t>
      </w:r>
      <w:r w:rsidR="006E2D4A">
        <w:t>spell of time without internet access</w:t>
      </w:r>
      <w:r w:rsidR="00372D90">
        <w:t>, and the x-axis represents the</w:t>
      </w:r>
      <w:r w:rsidR="001E6243">
        <w:t xml:space="preserve"> years after entering </w:t>
      </w:r>
      <w:r w:rsidR="006E2D4A">
        <w:t>HILDA</w:t>
      </w:r>
      <w:r w:rsidR="001E6243">
        <w:t xml:space="preserve"> sample</w:t>
      </w:r>
      <w:r w:rsidR="00850B6B">
        <w:t xml:space="preserve"> in </w:t>
      </w:r>
      <w:r w:rsidR="007C16BC">
        <w:t>201</w:t>
      </w:r>
      <w:r w:rsidR="00886DE5">
        <w:t>1</w:t>
      </w:r>
      <w:r w:rsidR="00850B6B">
        <w:t>.</w:t>
      </w:r>
      <w:r w:rsidR="006542A0">
        <w:t xml:space="preserve"> </w:t>
      </w:r>
      <w:r w:rsidR="00850B6B">
        <w:t xml:space="preserve">The survival curves are downward sloping step functions, where the rate of decrease is largest in the earliest period and gradually </w:t>
      </w:r>
      <w:r w:rsidR="00B0575B">
        <w:t>declines</w:t>
      </w:r>
      <w:r w:rsidR="00850B6B">
        <w:t xml:space="preserve"> over time. </w:t>
      </w:r>
      <w:r w:rsidR="00473838">
        <w:t>They</w:t>
      </w:r>
      <w:r w:rsidR="00B0575B">
        <w:t xml:space="preserve"> show that the likelihood of respondents getting access </w:t>
      </w:r>
      <w:r w:rsidR="00EA4C9E">
        <w:t>to the internet</w:t>
      </w:r>
      <w:r w:rsidR="00B0575B">
        <w:t xml:space="preserve"> is much lower in the first years of our analysis. </w:t>
      </w:r>
      <w:r w:rsidR="00A76D15">
        <w:t xml:space="preserve">This is consistent with access </w:t>
      </w:r>
      <w:r w:rsidR="00EA4C9E">
        <w:t>to the internet</w:t>
      </w:r>
      <w:r w:rsidR="00A76D15">
        <w:t xml:space="preserve"> being more prevalent in </w:t>
      </w:r>
      <w:r w:rsidR="007C16BC">
        <w:t>more recent</w:t>
      </w:r>
      <w:r w:rsidR="00A76D15">
        <w:t xml:space="preserve"> waves of HILDA. </w:t>
      </w:r>
    </w:p>
    <w:p w14:paraId="4C1B74A5" w14:textId="3B87A8E0" w:rsidR="00DC5196" w:rsidRDefault="00B827C2">
      <w:r>
        <w:t xml:space="preserve">The aggregate survival </w:t>
      </w:r>
      <w:r w:rsidR="00082B42">
        <w:t xml:space="preserve">probability </w:t>
      </w:r>
      <w:r>
        <w:t>estimates for the entire sample are illustrate</w:t>
      </w:r>
      <w:r w:rsidR="00525860">
        <w:t>d</w:t>
      </w:r>
      <w:r>
        <w:t xml:space="preserve"> in</w:t>
      </w:r>
      <w:r w:rsidR="00525860">
        <w:t xml:space="preserve"> </w:t>
      </w:r>
      <w:r w:rsidR="001E3734">
        <w:fldChar w:fldCharType="begin"/>
      </w:r>
      <w:r w:rsidR="001E3734">
        <w:instrText xml:space="preserve"> REF _Ref183685798 \h </w:instrText>
      </w:r>
      <w:r w:rsidR="001E3734">
        <w:fldChar w:fldCharType="separate"/>
      </w:r>
      <w:r w:rsidR="00AB0A29">
        <w:t xml:space="preserve">Figure </w:t>
      </w:r>
      <w:r w:rsidR="00AB0A29">
        <w:rPr>
          <w:noProof/>
        </w:rPr>
        <w:t>17</w:t>
      </w:r>
      <w:r w:rsidR="001E3734">
        <w:fldChar w:fldCharType="end"/>
      </w:r>
      <w:r w:rsidR="00525860">
        <w:t xml:space="preserve">. </w:t>
      </w:r>
      <w:r>
        <w:t xml:space="preserve">They </w:t>
      </w:r>
      <w:r w:rsidR="00B0575B">
        <w:t>show that a respondent entering our analysis</w:t>
      </w:r>
      <w:r w:rsidR="00214B73">
        <w:t xml:space="preserve"> (at time </w:t>
      </w:r>
      <w:r w:rsidR="0050619A">
        <w:t>1</w:t>
      </w:r>
      <w:r w:rsidR="00214B73">
        <w:t>)</w:t>
      </w:r>
      <w:r w:rsidR="00B0575B">
        <w:t xml:space="preserve"> has </w:t>
      </w:r>
      <w:r w:rsidR="00D25D41">
        <w:t>87</w:t>
      </w:r>
      <w:r w:rsidR="00F7113C">
        <w:t xml:space="preserve">% </w:t>
      </w:r>
      <w:r w:rsidR="00B0575B">
        <w:t xml:space="preserve">chance of ‘surviving’ the spell of time without access </w:t>
      </w:r>
      <w:r w:rsidR="00EA4C9E">
        <w:t>to the internet</w:t>
      </w:r>
      <w:r w:rsidR="00B0575B">
        <w:t xml:space="preserve"> in the </w:t>
      </w:r>
      <w:r w:rsidR="00214B73">
        <w:t>first</w:t>
      </w:r>
      <w:r w:rsidR="00B0575B">
        <w:t xml:space="preserve"> year following entering the HILDA dataset falling to</w:t>
      </w:r>
      <w:r w:rsidR="00A76D15">
        <w:t xml:space="preserve"> </w:t>
      </w:r>
      <w:r w:rsidR="00D25D41">
        <w:t>76</w:t>
      </w:r>
      <w:r w:rsidR="00F7113C">
        <w:t>%</w:t>
      </w:r>
      <w:r w:rsidR="00B0575B">
        <w:t xml:space="preserve"> in the </w:t>
      </w:r>
      <w:r w:rsidR="00214B73">
        <w:t>second</w:t>
      </w:r>
      <w:r w:rsidR="00B0575B">
        <w:t xml:space="preserve"> year and then to</w:t>
      </w:r>
      <w:r w:rsidR="00A76D15">
        <w:t xml:space="preserve"> </w:t>
      </w:r>
      <w:r w:rsidR="00D25D41">
        <w:t>66</w:t>
      </w:r>
      <w:r w:rsidR="00F7113C">
        <w:t>%</w:t>
      </w:r>
      <w:r w:rsidR="00A76D15">
        <w:t xml:space="preserve"> </w:t>
      </w:r>
      <w:r w:rsidR="00B0575B">
        <w:t>in the third year an</w:t>
      </w:r>
      <w:r w:rsidR="00A76D15">
        <w:t>d</w:t>
      </w:r>
      <w:r w:rsidR="00B0575B">
        <w:t xml:space="preserve"> so on</w:t>
      </w:r>
      <w:r w:rsidR="00A76D15">
        <w:t>.</w:t>
      </w:r>
      <w:r w:rsidR="00A76D15">
        <w:rPr>
          <w:rStyle w:val="FootnoteReference"/>
        </w:rPr>
        <w:footnoteReference w:id="20"/>
      </w:r>
      <w:r w:rsidR="0008061F">
        <w:t xml:space="preserve"> </w:t>
      </w:r>
    </w:p>
    <w:p w14:paraId="4F6EE215" w14:textId="79F89A21" w:rsidR="00DC5196" w:rsidRDefault="00DC5196">
      <w:r>
        <w:fldChar w:fldCharType="begin"/>
      </w:r>
      <w:r>
        <w:instrText xml:space="preserve"> REF _Ref183685798 \h </w:instrText>
      </w:r>
      <w:r>
        <w:fldChar w:fldCharType="separate"/>
      </w:r>
      <w:r w:rsidR="00AB0A29">
        <w:t xml:space="preserve">Figure </w:t>
      </w:r>
      <w:r w:rsidR="00AB0A29">
        <w:rPr>
          <w:noProof/>
        </w:rPr>
        <w:t>17</w:t>
      </w:r>
      <w:r>
        <w:fldChar w:fldCharType="end"/>
      </w:r>
      <w:r>
        <w:t xml:space="preserve"> is a baseline hazard for our analysis of the survival probabilities by socioeconomic characteristic. In what follows we apply the same KM-based analysis, broken down by socioeconomic characteristics such as age, Aboriginal and/or Torres Strait Islander status, migrant status, employment status, health status, full-time student status, educational attainment, location, presence of children and SEIFA decile. We test the equality of all below described survivorship functions using long rank test in STATA.</w:t>
      </w:r>
      <w:r>
        <w:rPr>
          <w:rStyle w:val="FootnoteReference"/>
        </w:rPr>
        <w:footnoteReference w:id="21"/>
      </w:r>
      <w:r>
        <w:t xml:space="preserve"> </w:t>
      </w:r>
    </w:p>
    <w:p w14:paraId="3D430665" w14:textId="77777777" w:rsidR="00DC5196" w:rsidRDefault="00DC5196">
      <w:pPr>
        <w:suppressAutoHyphens w:val="0"/>
      </w:pPr>
      <w:r>
        <w:br w:type="page"/>
      </w:r>
    </w:p>
    <w:p w14:paraId="1EB85B1D" w14:textId="5B77ED68" w:rsidR="006542A0" w:rsidRDefault="006542A0" w:rsidP="00136699">
      <w:pPr>
        <w:pStyle w:val="Caption"/>
      </w:pPr>
      <w:bookmarkStart w:id="100" w:name="_Ref183685798"/>
      <w:bookmarkStart w:id="101" w:name="_Ref172793594"/>
      <w:r>
        <w:lastRenderedPageBreak/>
        <w:t xml:space="preserve">Figure </w:t>
      </w:r>
      <w:fldSimple w:instr=" SEQ Figure \* ARABIC ">
        <w:r w:rsidR="00AB0A29">
          <w:rPr>
            <w:noProof/>
          </w:rPr>
          <w:t>17</w:t>
        </w:r>
      </w:fldSimple>
      <w:bookmarkEnd w:id="100"/>
      <w:bookmarkEnd w:id="101"/>
      <w:r w:rsidR="00E00DA2">
        <w:rPr>
          <w:noProof/>
        </w:rPr>
        <w:t>:</w:t>
      </w:r>
      <w:r>
        <w:t xml:space="preserve"> Survival probabilities</w:t>
      </w:r>
      <w:r w:rsidR="00B0013A">
        <w:t xml:space="preserve"> for the entire sample</w:t>
      </w:r>
    </w:p>
    <w:p w14:paraId="2E00EAE4" w14:textId="019CC4D0" w:rsidR="006542A0" w:rsidRDefault="005C2BFD" w:rsidP="00C02E30">
      <w:pPr>
        <w:jc w:val="center"/>
      </w:pPr>
      <w:r>
        <w:rPr>
          <w:noProof/>
        </w:rPr>
        <w:drawing>
          <wp:inline distT="0" distB="0" distL="0" distR="0" wp14:anchorId="1B373261" wp14:editId="6F8B0C7A">
            <wp:extent cx="3255264" cy="2325283"/>
            <wp:effectExtent l="0" t="0" r="2540" b="0"/>
            <wp:docPr id="14" name="Picture 14" descr="Figure 17 illustrates survival probabilities for the whole HILDA sample. The survival probabilities gradually decreas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55264" cy="2325283"/>
                    </a:xfrm>
                    <a:prstGeom prst="rect">
                      <a:avLst/>
                    </a:prstGeom>
                  </pic:spPr>
                </pic:pic>
              </a:graphicData>
            </a:graphic>
          </wp:inline>
        </w:drawing>
      </w:r>
    </w:p>
    <w:p w14:paraId="559A9352" w14:textId="77777777" w:rsidR="00B0013A" w:rsidRDefault="00B0013A" w:rsidP="00136699">
      <w:pPr>
        <w:pStyle w:val="Sourcenotes"/>
      </w:pPr>
      <w:r w:rsidRPr="005F794B">
        <w:t>Source</w:t>
      </w:r>
      <w:r>
        <w:t>:</w:t>
      </w:r>
      <w:r w:rsidRPr="005F794B">
        <w:t xml:space="preserve"> </w:t>
      </w:r>
      <w:r>
        <w:t>The HILDA Survey, Release 2</w:t>
      </w:r>
      <w:r>
        <w:rPr>
          <w:lang w:val="en-AU"/>
        </w:rPr>
        <w:t>2</w:t>
      </w:r>
      <w:r>
        <w:t>; BCARR calculations.</w:t>
      </w:r>
      <w:r w:rsidRPr="005F794B" w:rsidDel="005460D4">
        <w:t xml:space="preserve"> </w:t>
      </w:r>
    </w:p>
    <w:p w14:paraId="50720CAD" w14:textId="194D8C3F" w:rsidR="00406349" w:rsidRDefault="00F97601" w:rsidP="00B827C2">
      <w:r>
        <w:t xml:space="preserve">The KM-analysis outlined below, allows us to estimate survival probabilities and compare survival curves across various subgroups of the Australian population. However, it does not control for other characteristics which may be associated with these groups’ survival. To include these factors and evaluate their impact on these groups’ survival, we use the Cox proportional hazard regression which we </w:t>
      </w:r>
      <w:r w:rsidR="00061256">
        <w:t>explain in</w:t>
      </w:r>
      <w:r>
        <w:t xml:space="preserve"> </w:t>
      </w:r>
      <w:r w:rsidR="00061256">
        <w:t>next section.</w:t>
      </w:r>
    </w:p>
    <w:p w14:paraId="087FF7E0" w14:textId="43076CCF" w:rsidR="00DC5196" w:rsidRDefault="001E3734">
      <w:r>
        <w:fldChar w:fldCharType="begin"/>
      </w:r>
      <w:r>
        <w:instrText xml:space="preserve"> REF _Ref183685815 \h </w:instrText>
      </w:r>
      <w:r>
        <w:fldChar w:fldCharType="separate"/>
      </w:r>
      <w:r w:rsidR="00AB0A29">
        <w:t xml:space="preserve">Figure </w:t>
      </w:r>
      <w:r w:rsidR="00AB0A29">
        <w:rPr>
          <w:noProof/>
        </w:rPr>
        <w:t>18</w:t>
      </w:r>
      <w:r>
        <w:fldChar w:fldCharType="end"/>
      </w:r>
      <w:r>
        <w:t xml:space="preserve"> </w:t>
      </w:r>
      <w:r w:rsidR="004B36F7">
        <w:t>presents the KM survival curves for different age groups. It is evident that the curve</w:t>
      </w:r>
      <w:r w:rsidR="00D25D41">
        <w:t>s</w:t>
      </w:r>
      <w:r w:rsidR="004B36F7">
        <w:t xml:space="preserve"> for those aged 31 </w:t>
      </w:r>
      <w:r w:rsidR="00251570">
        <w:t xml:space="preserve">to </w:t>
      </w:r>
      <w:r w:rsidR="004B36F7">
        <w:t xml:space="preserve">64 </w:t>
      </w:r>
      <w:r w:rsidR="0008093B">
        <w:t xml:space="preserve">years </w:t>
      </w:r>
      <w:r w:rsidR="00D25D41">
        <w:t>and those aged 21 to 30</w:t>
      </w:r>
      <w:r w:rsidR="0008093B">
        <w:t xml:space="preserve"> years</w:t>
      </w:r>
      <w:r w:rsidR="00D25D41">
        <w:t xml:space="preserve"> </w:t>
      </w:r>
      <w:r w:rsidR="004B36F7">
        <w:t xml:space="preserve">sit </w:t>
      </w:r>
      <w:r w:rsidR="00F0089E">
        <w:t xml:space="preserve">well </w:t>
      </w:r>
      <w:r w:rsidR="004B36F7">
        <w:t xml:space="preserve">below the curve for </w:t>
      </w:r>
      <w:r w:rsidR="00D25D41">
        <w:t xml:space="preserve">those aged 65 years and </w:t>
      </w:r>
      <w:r w:rsidR="006616ED">
        <w:t>older</w:t>
      </w:r>
      <w:r w:rsidR="004B36F7">
        <w:t xml:space="preserve"> through</w:t>
      </w:r>
      <w:r w:rsidR="006F35AB">
        <w:t>out the</w:t>
      </w:r>
      <w:r w:rsidR="004B36F7">
        <w:t xml:space="preserve"> </w:t>
      </w:r>
      <w:r w:rsidR="004F6A03">
        <w:t xml:space="preserve">entire </w:t>
      </w:r>
      <w:r w:rsidR="004B36F7">
        <w:t>time</w:t>
      </w:r>
      <w:r w:rsidR="006F35AB">
        <w:t xml:space="preserve"> period</w:t>
      </w:r>
      <w:r w:rsidR="004B36F7">
        <w:t xml:space="preserve">. This indicates that respondents </w:t>
      </w:r>
      <w:r w:rsidR="00D25D41">
        <w:t>in these</w:t>
      </w:r>
      <w:r w:rsidR="004B36F7">
        <w:t xml:space="preserve"> age </w:t>
      </w:r>
      <w:r w:rsidR="00D25D41">
        <w:t xml:space="preserve">groups </w:t>
      </w:r>
      <w:r w:rsidR="004B36F7">
        <w:t>have lower ‘survival’ rates at each time point. In other words, prime working age respondents</w:t>
      </w:r>
      <w:r w:rsidR="00D25D41">
        <w:t xml:space="preserve"> and those aged 21 to 30</w:t>
      </w:r>
      <w:r w:rsidR="004B36F7">
        <w:t xml:space="preserve"> </w:t>
      </w:r>
      <w:r w:rsidR="0008093B">
        <w:t xml:space="preserve">years </w:t>
      </w:r>
      <w:r w:rsidR="004B36F7">
        <w:t xml:space="preserve">take significantly less time to get access </w:t>
      </w:r>
      <w:r w:rsidR="00EA4C9E">
        <w:t>to the internet</w:t>
      </w:r>
      <w:r w:rsidR="004B36F7">
        <w:t xml:space="preserve"> compared to</w:t>
      </w:r>
      <w:r w:rsidR="00F34B14">
        <w:t xml:space="preserve"> </w:t>
      </w:r>
      <w:r w:rsidR="00D25D41">
        <w:t>their older counterparts</w:t>
      </w:r>
      <w:r w:rsidR="00F0089E">
        <w:t>. The</w:t>
      </w:r>
      <w:r w:rsidR="00405409">
        <w:t xml:space="preserve"> differences</w:t>
      </w:r>
      <w:r w:rsidR="00F0089E">
        <w:t xml:space="preserve"> in </w:t>
      </w:r>
      <w:r w:rsidR="00F0089E" w:rsidRPr="00F0089E">
        <w:t>the internet access</w:t>
      </w:r>
      <w:r w:rsidR="00F0089E">
        <w:t xml:space="preserve"> </w:t>
      </w:r>
      <w:r w:rsidR="00BF1C70">
        <w:t xml:space="preserve">probabilities </w:t>
      </w:r>
      <w:r w:rsidR="00405409">
        <w:t xml:space="preserve">between these age groups are </w:t>
      </w:r>
      <w:r w:rsidR="00F0089E">
        <w:t>large</w:t>
      </w:r>
      <w:r w:rsidR="00405409">
        <w:t>, statistically significant and are quite</w:t>
      </w:r>
      <w:r w:rsidR="00F0089E">
        <w:t xml:space="preserve"> persistent </w:t>
      </w:r>
      <w:r w:rsidR="00405409">
        <w:t>throughout the entire research period.</w:t>
      </w:r>
    </w:p>
    <w:p w14:paraId="038FEE7B" w14:textId="3B35AFBA" w:rsidR="006542A0" w:rsidRDefault="00B0013A" w:rsidP="00136699">
      <w:pPr>
        <w:pStyle w:val="Caption"/>
      </w:pPr>
      <w:bookmarkStart w:id="102" w:name="_Ref183685815"/>
      <w:bookmarkStart w:id="103" w:name="_Ref172793675"/>
      <w:r>
        <w:t xml:space="preserve">Figure </w:t>
      </w:r>
      <w:fldSimple w:instr=" SEQ Figure \* ARABIC ">
        <w:r w:rsidR="00AB0A29">
          <w:rPr>
            <w:noProof/>
          </w:rPr>
          <w:t>18</w:t>
        </w:r>
      </w:fldSimple>
      <w:bookmarkEnd w:id="102"/>
      <w:bookmarkEnd w:id="103"/>
      <w:r w:rsidR="00E00DA2">
        <w:rPr>
          <w:noProof/>
        </w:rPr>
        <w:t>:</w:t>
      </w:r>
      <w:r>
        <w:t xml:space="preserve"> Survival probabilities for particular age groups</w:t>
      </w:r>
    </w:p>
    <w:p w14:paraId="33B91EFE" w14:textId="02181849" w:rsidR="00D93FBE" w:rsidRDefault="002C3E48" w:rsidP="00C02E30">
      <w:pPr>
        <w:jc w:val="center"/>
      </w:pPr>
      <w:r>
        <w:rPr>
          <w:noProof/>
        </w:rPr>
        <w:drawing>
          <wp:inline distT="0" distB="0" distL="0" distR="0" wp14:anchorId="5A5E0FD7" wp14:editId="5ECC8DB1">
            <wp:extent cx="3388020" cy="2420112"/>
            <wp:effectExtent l="0" t="0" r="3175" b="0"/>
            <wp:docPr id="22" name="Picture 22" descr="Figure 18 shows survival probabilities for particular age groups. Those aged 65+ have the highest survival prob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88020" cy="2420112"/>
                    </a:xfrm>
                    <a:prstGeom prst="rect">
                      <a:avLst/>
                    </a:prstGeom>
                  </pic:spPr>
                </pic:pic>
              </a:graphicData>
            </a:graphic>
          </wp:inline>
        </w:drawing>
      </w:r>
    </w:p>
    <w:p w14:paraId="5FE6C1F3" w14:textId="77777777" w:rsidR="001C0E97" w:rsidRDefault="00B0013A" w:rsidP="00136699">
      <w:pPr>
        <w:pStyle w:val="Sourcenotes"/>
      </w:pPr>
      <w:r w:rsidRPr="005F794B">
        <w:t>Source</w:t>
      </w:r>
      <w:r>
        <w:t>:</w:t>
      </w:r>
      <w:r w:rsidRPr="005F794B">
        <w:t xml:space="preserve"> </w:t>
      </w:r>
      <w:r>
        <w:t>The HILDA Survey, Release 2</w:t>
      </w:r>
      <w:r>
        <w:rPr>
          <w:lang w:val="en-AU"/>
        </w:rPr>
        <w:t>2</w:t>
      </w:r>
      <w:r>
        <w:t>; BCARR calculations.</w:t>
      </w:r>
      <w:r w:rsidRPr="005F794B" w:rsidDel="005460D4">
        <w:t xml:space="preserve"> </w:t>
      </w:r>
    </w:p>
    <w:p w14:paraId="47A1A562" w14:textId="77C61680" w:rsidR="00E8623C" w:rsidRDefault="004B36F7">
      <w:r>
        <w:t>We find that</w:t>
      </w:r>
      <w:r w:rsidR="00B33A69">
        <w:t xml:space="preserve"> </w:t>
      </w:r>
      <w:r w:rsidR="00AC0E35">
        <w:t xml:space="preserve">Aboriginal </w:t>
      </w:r>
      <w:r w:rsidR="005236FC">
        <w:t>and/</w:t>
      </w:r>
      <w:r w:rsidR="00AC0E35">
        <w:t>or Torres Strait Islander</w:t>
      </w:r>
      <w:r w:rsidR="00BF1C70">
        <w:t xml:space="preserve"> status</w:t>
      </w:r>
      <w:r w:rsidR="00B33A69">
        <w:t>, employ</w:t>
      </w:r>
      <w:r w:rsidR="00BF1C70">
        <w:t>ed status</w:t>
      </w:r>
      <w:r w:rsidR="002772C2">
        <w:t>, full-time student</w:t>
      </w:r>
      <w:r w:rsidR="00BF1C70">
        <w:t xml:space="preserve"> status</w:t>
      </w:r>
      <w:r w:rsidR="00B33A69">
        <w:t xml:space="preserve"> and health status </w:t>
      </w:r>
      <w:r w:rsidR="00BF1C70">
        <w:t>are imp</w:t>
      </w:r>
      <w:r w:rsidR="00B33A69">
        <w:t>ortant</w:t>
      </w:r>
      <w:r w:rsidR="00BF1C70">
        <w:t xml:space="preserve"> characteristics</w:t>
      </w:r>
      <w:r w:rsidR="00B33A69">
        <w:t xml:space="preserve"> in determining the time it takes </w:t>
      </w:r>
      <w:r w:rsidR="00BF1C70">
        <w:t xml:space="preserve">for </w:t>
      </w:r>
      <w:r w:rsidR="00B33A69">
        <w:t xml:space="preserve">respondents to get </w:t>
      </w:r>
      <w:r w:rsidR="00BF1C70">
        <w:t xml:space="preserve">access to </w:t>
      </w:r>
      <w:r w:rsidR="007C16BC">
        <w:t>the</w:t>
      </w:r>
      <w:r w:rsidR="00B33A69">
        <w:t xml:space="preserve"> internet</w:t>
      </w:r>
      <w:r w:rsidR="00BF1C70">
        <w:t xml:space="preserve"> at home</w:t>
      </w:r>
      <w:r>
        <w:t xml:space="preserve">. </w:t>
      </w:r>
      <w:r w:rsidR="001E3734">
        <w:fldChar w:fldCharType="begin"/>
      </w:r>
      <w:r w:rsidR="001E3734">
        <w:instrText xml:space="preserve"> REF _Ref183685829 \h </w:instrText>
      </w:r>
      <w:r w:rsidR="001E3734">
        <w:fldChar w:fldCharType="separate"/>
      </w:r>
      <w:r w:rsidR="00AB0A29">
        <w:t xml:space="preserve">Figure </w:t>
      </w:r>
      <w:r w:rsidR="00AB0A29">
        <w:rPr>
          <w:noProof/>
        </w:rPr>
        <w:t>19</w:t>
      </w:r>
      <w:r w:rsidR="001E3734">
        <w:fldChar w:fldCharType="end"/>
      </w:r>
      <w:r w:rsidR="00525860">
        <w:t xml:space="preserve"> </w:t>
      </w:r>
      <w:r>
        <w:t>shows that</w:t>
      </w:r>
      <w:r w:rsidR="00B33A69">
        <w:t xml:space="preserve"> respondents</w:t>
      </w:r>
      <w:r>
        <w:t xml:space="preserve"> who</w:t>
      </w:r>
      <w:r w:rsidR="00B33A69">
        <w:t xml:space="preserve"> were </w:t>
      </w:r>
      <w:r w:rsidR="008821A1">
        <w:t xml:space="preserve">Aboriginal </w:t>
      </w:r>
      <w:r w:rsidR="005236FC">
        <w:t>and/</w:t>
      </w:r>
      <w:r w:rsidR="008821A1">
        <w:t>or Torres Strait Islander</w:t>
      </w:r>
      <w:r w:rsidR="00B33A69">
        <w:t>,</w:t>
      </w:r>
      <w:r w:rsidR="002772C2">
        <w:t xml:space="preserve"> full-time students,</w:t>
      </w:r>
      <w:r w:rsidR="00B33A69">
        <w:t xml:space="preserve"> not employed or had </w:t>
      </w:r>
      <w:r w:rsidR="0048105B">
        <w:t xml:space="preserve">disability </w:t>
      </w:r>
      <w:r w:rsidR="006542A0">
        <w:t>have much higher survival rates</w:t>
      </w:r>
      <w:r w:rsidR="00BF1C70">
        <w:t xml:space="preserve"> than other groups</w:t>
      </w:r>
      <w:r w:rsidR="006542A0">
        <w:t xml:space="preserve">. </w:t>
      </w:r>
      <w:r w:rsidR="00BF1C70">
        <w:t>H</w:t>
      </w:r>
      <w:r w:rsidR="006542A0">
        <w:t>igher survival rates indicate that they</w:t>
      </w:r>
      <w:r>
        <w:t xml:space="preserve"> t</w:t>
      </w:r>
      <w:r w:rsidR="006542A0">
        <w:t>ook</w:t>
      </w:r>
      <w:r>
        <w:t xml:space="preserve"> </w:t>
      </w:r>
      <w:r w:rsidR="009D572F">
        <w:t>l</w:t>
      </w:r>
      <w:r>
        <w:t xml:space="preserve">onger to </w:t>
      </w:r>
      <w:r w:rsidR="00B33A69">
        <w:t xml:space="preserve">access </w:t>
      </w:r>
      <w:r w:rsidR="00EA4C9E">
        <w:t>the internet</w:t>
      </w:r>
      <w:r w:rsidR="00BF1C70">
        <w:t xml:space="preserve"> at home</w:t>
      </w:r>
      <w:r>
        <w:t xml:space="preserve"> compared to those </w:t>
      </w:r>
      <w:r w:rsidR="00B33A69">
        <w:t>who did not display these characteristics</w:t>
      </w:r>
      <w:r>
        <w:t>.</w:t>
      </w:r>
      <w:r w:rsidR="0055019C">
        <w:t xml:space="preserve"> Importantly</w:t>
      </w:r>
      <w:r w:rsidR="009D572F">
        <w:t xml:space="preserve">, </w:t>
      </w:r>
      <w:r w:rsidR="0055019C">
        <w:t xml:space="preserve">we </w:t>
      </w:r>
      <w:r w:rsidR="009D572F">
        <w:t xml:space="preserve">find </w:t>
      </w:r>
      <w:r w:rsidR="0055019C">
        <w:t>that</w:t>
      </w:r>
      <w:r w:rsidR="009D572F">
        <w:t xml:space="preserve">, given time, internet access probabilities </w:t>
      </w:r>
      <w:r w:rsidR="007359B5">
        <w:t xml:space="preserve">for </w:t>
      </w:r>
      <w:r w:rsidR="00CC765E">
        <w:t>Aboriginal and/or Torres Strait Islander</w:t>
      </w:r>
      <w:r w:rsidR="004F6A03">
        <w:t>s</w:t>
      </w:r>
      <w:r w:rsidR="00CC765E" w:rsidDel="00CC765E">
        <w:t xml:space="preserve"> </w:t>
      </w:r>
      <w:r w:rsidR="007359B5">
        <w:t>and student</w:t>
      </w:r>
      <w:r w:rsidR="004F6A03">
        <w:t>s</w:t>
      </w:r>
      <w:r w:rsidR="007359B5">
        <w:t xml:space="preserve">, </w:t>
      </w:r>
      <w:r w:rsidR="009D572F">
        <w:t>but we find no similar convergence among respondents with</w:t>
      </w:r>
      <w:r w:rsidR="004F6A03">
        <w:t xml:space="preserve"> </w:t>
      </w:r>
      <w:r w:rsidR="004F6A03">
        <w:lastRenderedPageBreak/>
        <w:t>varying employment levels with and</w:t>
      </w:r>
      <w:r w:rsidR="009D572F">
        <w:t xml:space="preserve"> without</w:t>
      </w:r>
      <w:r w:rsidR="00F12C1C">
        <w:t xml:space="preserve"> </w:t>
      </w:r>
      <w:r w:rsidR="0048105B">
        <w:t>disability</w:t>
      </w:r>
      <w:r w:rsidR="009D572F">
        <w:t>.</w:t>
      </w:r>
      <w:r w:rsidR="00405409">
        <w:t xml:space="preserve"> </w:t>
      </w:r>
      <w:r w:rsidR="0048105B">
        <w:t>The differences in survival rates were significant for all above groups with</w:t>
      </w:r>
      <w:r w:rsidR="008663BB">
        <w:t xml:space="preserve"> exception of full-time students</w:t>
      </w:r>
      <w:r w:rsidR="0048105B">
        <w:t>.</w:t>
      </w:r>
      <w:r w:rsidR="008663BB">
        <w:t xml:space="preserve"> </w:t>
      </w:r>
    </w:p>
    <w:p w14:paraId="765A2F4E" w14:textId="67F3AD6D" w:rsidR="001C0E97" w:rsidRDefault="00B0013A" w:rsidP="00B0013A">
      <w:pPr>
        <w:pStyle w:val="Caption"/>
      </w:pPr>
      <w:bookmarkStart w:id="104" w:name="_Ref183685829"/>
      <w:bookmarkStart w:id="105" w:name="_Ref172793693"/>
      <w:r>
        <w:t xml:space="preserve">Figure </w:t>
      </w:r>
      <w:fldSimple w:instr=" SEQ Figure \* ARABIC ">
        <w:r w:rsidR="00AB0A29">
          <w:rPr>
            <w:noProof/>
          </w:rPr>
          <w:t>19</w:t>
        </w:r>
      </w:fldSimple>
      <w:bookmarkEnd w:id="104"/>
      <w:bookmarkEnd w:id="105"/>
      <w:r w:rsidR="00E00DA2">
        <w:rPr>
          <w:noProof/>
        </w:rPr>
        <w:t>:</w:t>
      </w:r>
      <w:r>
        <w:t xml:space="preserve"> Survival probabilities by health, employment, student and Aboriginal</w:t>
      </w:r>
      <w:r w:rsidR="00B14AB1">
        <w:t xml:space="preserve"> and/or Torres Strait Islander</w:t>
      </w:r>
      <w:r>
        <w:t xml:space="preserve"> status</w:t>
      </w:r>
    </w:p>
    <w:p w14:paraId="20F85EEE" w14:textId="338700DC" w:rsidR="00D25441" w:rsidRDefault="00E8623C" w:rsidP="002C3E48">
      <w:r>
        <w:rPr>
          <w:noProof/>
        </w:rPr>
        <mc:AlternateContent>
          <mc:Choice Requires="wpg">
            <w:drawing>
              <wp:inline distT="0" distB="0" distL="0" distR="0" wp14:anchorId="5D38CDB7" wp14:editId="185A7417">
                <wp:extent cx="6263640" cy="4509719"/>
                <wp:effectExtent l="0" t="0" r="3810" b="5715"/>
                <wp:docPr id="2" name="Group 2" descr="Figure 19 shows survival probabilities by health, employment, student and Aboriginal and/or Torres Strait Islander status. Respondents who were Aboriginal and/or Torres Strait Islander, full-time students, not employed or had disability have much higher survival rates than other groups."/>
                <wp:cNvGraphicFramePr/>
                <a:graphic xmlns:a="http://schemas.openxmlformats.org/drawingml/2006/main">
                  <a:graphicData uri="http://schemas.microsoft.com/office/word/2010/wordprocessingGroup">
                    <wpg:wgp>
                      <wpg:cNvGrpSpPr/>
                      <wpg:grpSpPr>
                        <a:xfrm>
                          <a:off x="0" y="0"/>
                          <a:ext cx="6263640" cy="4509719"/>
                          <a:chOff x="0" y="0"/>
                          <a:chExt cx="6524625" cy="4697501"/>
                        </a:xfrm>
                      </wpg:grpSpPr>
                      <pic:pic xmlns:pic="http://schemas.openxmlformats.org/drawingml/2006/picture">
                        <pic:nvPicPr>
                          <pic:cNvPr id="44" name="Picture 4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3381375" y="28575"/>
                            <a:ext cx="3117215" cy="2266950"/>
                          </a:xfrm>
                          <a:prstGeom prst="rect">
                            <a:avLst/>
                          </a:prstGeom>
                        </pic:spPr>
                      </pic:pic>
                      <pic:pic xmlns:pic="http://schemas.openxmlformats.org/drawingml/2006/picture">
                        <pic:nvPicPr>
                          <pic:cNvPr id="43" name="Picture 4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2330221"/>
                            <a:ext cx="3295650" cy="2367280"/>
                          </a:xfrm>
                          <a:prstGeom prst="rect">
                            <a:avLst/>
                          </a:prstGeom>
                        </pic:spPr>
                      </pic:pic>
                      <pic:pic xmlns:pic="http://schemas.openxmlformats.org/drawingml/2006/picture">
                        <pic:nvPicPr>
                          <pic:cNvPr id="41" name="Picture 4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3381375" y="2347358"/>
                            <a:ext cx="3143250" cy="2273300"/>
                          </a:xfrm>
                          <a:prstGeom prst="rect">
                            <a:avLst/>
                          </a:prstGeom>
                        </pic:spPr>
                      </pic:pic>
                      <pic:pic xmlns:pic="http://schemas.openxmlformats.org/drawingml/2006/picture">
                        <pic:nvPicPr>
                          <pic:cNvPr id="45" name="Picture 4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14700" cy="2411730"/>
                          </a:xfrm>
                          <a:prstGeom prst="rect">
                            <a:avLst/>
                          </a:prstGeom>
                        </pic:spPr>
                      </pic:pic>
                    </wpg:wgp>
                  </a:graphicData>
                </a:graphic>
              </wp:inline>
            </w:drawing>
          </mc:Choice>
          <mc:Fallback>
            <w:pict>
              <v:group w14:anchorId="75ABF7EE" id="Group 2" o:spid="_x0000_s1026" alt="Figure 19 shows survival probabilities by health, employment, student and Aboriginal and/or Torres Strait Islander status. Respondents who were Aboriginal and/or Torres Strait Islander, full-time students, not employed or had disability have much higher survival rates than other groups." style="width:493.2pt;height:355.1pt;mso-position-horizontal-relative:char;mso-position-vertical-relative:line" coordsize="65246,46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">
                <v:shape id="Picture 44" o:spid="_x0000_s1027" type="#_x0000_t75" style="position:absolute;left:33813;top:285;width:31172;height:2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">
                  <v:imagedata r:id="rId47" o:title=""/>
                </v:shape>
                <v:shape id="Picture 43" o:spid="_x0000_s1028" type="#_x0000_t75" style="position:absolute;top:23302;width:32956;height:23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">
                  <v:imagedata r:id="rId48" o:title=""/>
                </v:shape>
                <v:shape id="Picture 41" o:spid="_x0000_s1029" type="#_x0000_t75" style="position:absolute;left:33813;top:23473;width:31433;height:2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">
                  <v:imagedata r:id="rId49" o:title=""/>
                </v:shape>
                <v:shape id="Picture 45" o:spid="_x0000_s1030" type="#_x0000_t75" style="position:absolute;width:33147;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">
                  <v:imagedata r:id="rId50" o:title=""/>
                </v:shape>
                <w10:anchorlock/>
              </v:group>
            </w:pict>
          </mc:Fallback>
        </mc:AlternateContent>
      </w:r>
    </w:p>
    <w:p w14:paraId="5D7D57A5" w14:textId="0E07E859" w:rsidR="00E64A7F" w:rsidRDefault="00E64A7F" w:rsidP="00177EE0">
      <w:r w:rsidRPr="00177EE0">
        <w:rPr>
          <w:sz w:val="16"/>
          <w:lang w:val="x-none"/>
        </w:rPr>
        <w:t>Source: The HILDA Survey, Release 2</w:t>
      </w:r>
      <w:r w:rsidRPr="00B14AB1">
        <w:rPr>
          <w:sz w:val="16"/>
          <w:szCs w:val="16"/>
        </w:rPr>
        <w:t>2</w:t>
      </w:r>
      <w:r w:rsidRPr="00177EE0">
        <w:rPr>
          <w:sz w:val="16"/>
          <w:lang w:val="x-none"/>
        </w:rPr>
        <w:t>; BCARR calculations.</w:t>
      </w:r>
      <w:r w:rsidRPr="005F794B" w:rsidDel="005460D4">
        <w:t xml:space="preserve"> </w:t>
      </w:r>
    </w:p>
    <w:p w14:paraId="2C98426A" w14:textId="74FE1262" w:rsidR="00E8623C" w:rsidRDefault="00B33A69" w:rsidP="00B33A69">
      <w:r>
        <w:t xml:space="preserve">In contrast, </w:t>
      </w:r>
      <w:r w:rsidR="002772C2">
        <w:t xml:space="preserve">respondents with </w:t>
      </w:r>
      <w:r w:rsidR="001E2C02">
        <w:t>a</w:t>
      </w:r>
      <w:r w:rsidR="002772C2">
        <w:t xml:space="preserve"> </w:t>
      </w:r>
      <w:r w:rsidR="00E64A7F">
        <w:t xml:space="preserve">university </w:t>
      </w:r>
      <w:r w:rsidR="00ED66C2">
        <w:t>qualification</w:t>
      </w:r>
      <w:r w:rsidR="00660123">
        <w:t xml:space="preserve">, </w:t>
      </w:r>
      <w:r w:rsidR="002772C2">
        <w:t xml:space="preserve">those </w:t>
      </w:r>
      <w:r w:rsidR="001E2C02">
        <w:t xml:space="preserve">living </w:t>
      </w:r>
      <w:r w:rsidR="002772C2">
        <w:t>with</w:t>
      </w:r>
      <w:r w:rsidR="00033CB3">
        <w:t xml:space="preserve"> </w:t>
      </w:r>
      <w:r w:rsidR="002772C2">
        <w:t>children</w:t>
      </w:r>
      <w:r w:rsidR="00660123">
        <w:t xml:space="preserve"> and migrants</w:t>
      </w:r>
      <w:r>
        <w:t xml:space="preserve"> appear to </w:t>
      </w:r>
      <w:r w:rsidR="002772C2">
        <w:t>access the internet</w:t>
      </w:r>
      <w:r w:rsidR="00BF1C70">
        <w:t xml:space="preserve"> at home</w:t>
      </w:r>
      <w:r>
        <w:t xml:space="preserve"> quicker than their counterparts</w:t>
      </w:r>
      <w:r w:rsidR="00E64A7F">
        <w:t xml:space="preserve"> </w:t>
      </w:r>
      <w:r w:rsidR="002772C2">
        <w:t>with low educational attainment</w:t>
      </w:r>
      <w:r w:rsidR="00660123">
        <w:t xml:space="preserve">, </w:t>
      </w:r>
      <w:r w:rsidR="002772C2">
        <w:t>with</w:t>
      </w:r>
      <w:r w:rsidR="00F0089E">
        <w:t>out</w:t>
      </w:r>
      <w:r w:rsidR="002772C2">
        <w:t xml:space="preserve"> children</w:t>
      </w:r>
      <w:r w:rsidR="00660123">
        <w:t xml:space="preserve"> and born in Australia</w:t>
      </w:r>
      <w:r w:rsidR="00525860">
        <w:t xml:space="preserve"> (</w:t>
      </w:r>
      <w:r w:rsidR="001E3734">
        <w:fldChar w:fldCharType="begin"/>
      </w:r>
      <w:r w:rsidR="001E3734">
        <w:instrText xml:space="preserve"> REF _Ref183685869 \h </w:instrText>
      </w:r>
      <w:r w:rsidR="001E3734">
        <w:fldChar w:fldCharType="separate"/>
      </w:r>
      <w:r w:rsidR="00AB0A29">
        <w:t xml:space="preserve">Figure </w:t>
      </w:r>
      <w:r w:rsidR="00AB0A29">
        <w:rPr>
          <w:noProof/>
        </w:rPr>
        <w:t>20</w:t>
      </w:r>
      <w:r w:rsidR="001E3734">
        <w:fldChar w:fldCharType="end"/>
      </w:r>
      <w:r w:rsidR="00525860">
        <w:t>)</w:t>
      </w:r>
      <w:r w:rsidR="002772C2">
        <w:t xml:space="preserve">. The </w:t>
      </w:r>
      <w:r>
        <w:t>gap</w:t>
      </w:r>
      <w:r w:rsidR="002772C2">
        <w:t xml:space="preserve"> in the survival probabilities</w:t>
      </w:r>
      <w:r w:rsidR="006C4651">
        <w:t xml:space="preserve"> of respondents w</w:t>
      </w:r>
      <w:r w:rsidR="00E64A7F">
        <w:t xml:space="preserve">ith </w:t>
      </w:r>
      <w:r w:rsidR="00BF1C70">
        <w:t>a</w:t>
      </w:r>
      <w:r w:rsidR="00E64A7F">
        <w:t xml:space="preserve"> university </w:t>
      </w:r>
      <w:r w:rsidR="006875C4">
        <w:t>qualification</w:t>
      </w:r>
      <w:r w:rsidR="00E64A7F">
        <w:t xml:space="preserve"> and those with </w:t>
      </w:r>
      <w:r w:rsidR="00251570">
        <w:t>high school or lower qualification</w:t>
      </w:r>
      <w:r w:rsidR="00660123">
        <w:t xml:space="preserve"> is statistically significant and seem to be quite persistent throughout the entire research period. Similarly, while small, the gap in the survival probabilities between those with and without children shows very little convergence and is statically significant. In contrast</w:t>
      </w:r>
      <w:r w:rsidR="00F0089E">
        <w:t>, the gap in survival probabilities between migrants and respondents born in Australia seem</w:t>
      </w:r>
      <w:r w:rsidR="00BF1C70">
        <w:t>s</w:t>
      </w:r>
      <w:r w:rsidR="00F0089E">
        <w:t xml:space="preserve"> to co</w:t>
      </w:r>
      <w:r w:rsidR="00BF1C70">
        <w:t>nverge</w:t>
      </w:r>
      <w:r w:rsidR="00F0089E">
        <w:t xml:space="preserve"> over time</w:t>
      </w:r>
      <w:r w:rsidR="00660123">
        <w:t xml:space="preserve"> and is not statistically significant.</w:t>
      </w:r>
      <w:r w:rsidR="00F0089E">
        <w:t xml:space="preserve"> </w:t>
      </w:r>
    </w:p>
    <w:p w14:paraId="4A6B31B6" w14:textId="77777777" w:rsidR="00E8623C" w:rsidRDefault="00E8623C">
      <w:pPr>
        <w:suppressAutoHyphens w:val="0"/>
      </w:pPr>
      <w:r>
        <w:br w:type="page"/>
      </w:r>
    </w:p>
    <w:p w14:paraId="68389E71" w14:textId="3FAC5593" w:rsidR="00B33A69" w:rsidRDefault="00B0013A" w:rsidP="00136699">
      <w:pPr>
        <w:pStyle w:val="Caption"/>
      </w:pPr>
      <w:bookmarkStart w:id="106" w:name="_Ref183685869"/>
      <w:bookmarkStart w:id="107" w:name="_Ref172793733"/>
      <w:r>
        <w:lastRenderedPageBreak/>
        <w:t xml:space="preserve">Figure </w:t>
      </w:r>
      <w:fldSimple w:instr=" SEQ Figure \* ARABIC ">
        <w:r w:rsidR="00AB0A29">
          <w:rPr>
            <w:noProof/>
          </w:rPr>
          <w:t>20</w:t>
        </w:r>
      </w:fldSimple>
      <w:bookmarkEnd w:id="106"/>
      <w:bookmarkEnd w:id="107"/>
      <w:r w:rsidR="00E00DA2">
        <w:rPr>
          <w:noProof/>
        </w:rPr>
        <w:t>:</w:t>
      </w:r>
      <w:r>
        <w:t xml:space="preserve"> Survival probabilities by highest educational attainment</w:t>
      </w:r>
      <w:r w:rsidR="009D572F">
        <w:t>, migrant status</w:t>
      </w:r>
      <w:r>
        <w:t xml:space="preserve"> and presence of children in the household</w:t>
      </w:r>
    </w:p>
    <w:p w14:paraId="3476BA17" w14:textId="05510091" w:rsidR="00E8623C" w:rsidRDefault="00E8623C" w:rsidP="00D25441">
      <w:r>
        <w:rPr>
          <w:noProof/>
        </w:rPr>
        <mc:AlternateContent>
          <mc:Choice Requires="wpg">
            <w:drawing>
              <wp:inline distT="0" distB="0" distL="0" distR="0" wp14:anchorId="10E6BD6D" wp14:editId="2CAAB057">
                <wp:extent cx="6388735" cy="4648200"/>
                <wp:effectExtent l="0" t="0" r="0" b="0"/>
                <wp:docPr id="5" name="Group 5" descr="Figure 20 shows survival probabilities by highest educational attainment, migrant status and presence of children in the household. Respondents with a university qualification, those living with children and migrants have lower survival probabilities than their counterparts with low educational attainment, without children and born in Australia."/>
                <wp:cNvGraphicFramePr/>
                <a:graphic xmlns:a="http://schemas.openxmlformats.org/drawingml/2006/main">
                  <a:graphicData uri="http://schemas.microsoft.com/office/word/2010/wordprocessingGroup">
                    <wpg:wgp>
                      <wpg:cNvGrpSpPr/>
                      <wpg:grpSpPr>
                        <a:xfrm>
                          <a:off x="0" y="0"/>
                          <a:ext cx="6388735" cy="4648200"/>
                          <a:chOff x="0" y="0"/>
                          <a:chExt cx="6388735" cy="4648200"/>
                        </a:xfrm>
                      </wpg:grpSpPr>
                      <pic:pic xmlns:pic="http://schemas.openxmlformats.org/drawingml/2006/picture">
                        <pic:nvPicPr>
                          <pic:cNvPr id="57" name="Picture 5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85490" cy="2331720"/>
                          </a:xfrm>
                          <a:prstGeom prst="rect">
                            <a:avLst/>
                          </a:prstGeom>
                        </pic:spPr>
                      </pic:pic>
                      <pic:pic xmlns:pic="http://schemas.openxmlformats.org/drawingml/2006/picture">
                        <pic:nvPicPr>
                          <pic:cNvPr id="58" name="Picture 5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3286125" y="19050"/>
                            <a:ext cx="3102610" cy="2296795"/>
                          </a:xfrm>
                          <a:prstGeom prst="rect">
                            <a:avLst/>
                          </a:prstGeom>
                        </pic:spPr>
                      </pic:pic>
                      <pic:pic xmlns:pic="http://schemas.openxmlformats.org/drawingml/2006/picture">
                        <pic:nvPicPr>
                          <pic:cNvPr id="40" name="Picture 4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1362075" y="2200275"/>
                            <a:ext cx="3394710" cy="2447925"/>
                          </a:xfrm>
                          <a:prstGeom prst="rect">
                            <a:avLst/>
                          </a:prstGeom>
                        </pic:spPr>
                      </pic:pic>
                    </wpg:wgp>
                  </a:graphicData>
                </a:graphic>
              </wp:inline>
            </w:drawing>
          </mc:Choice>
          <mc:Fallback>
            <w:pict>
              <v:group w14:anchorId="6F365047" id="Group 5" o:spid="_x0000_s1026" alt="Figure 20 shows survival probabilities by highest educational attainment, migrant status and presence of children in the household. Respondents with a university qualification, those living with children and migrants have lower survival probabilities than their counterparts with low educational attainment, without children and born in Australia." style="width:503.05pt;height:366pt;mso-position-horizontal-relative:char;mso-position-vertical-relative:line" coordsize="63887,46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">
                <v:shape id="Picture 57" o:spid="_x0000_s1027" type="#_x0000_t75" style="position:absolute;width:32854;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">
                  <v:imagedata r:id="rId54" o:title=""/>
                </v:shape>
                <v:shape id="Picture 58" o:spid="_x0000_s1028" type="#_x0000_t75" style="position:absolute;left:32861;top:190;width:31026;height:22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">
                  <v:imagedata r:id="rId55" o:title=""/>
                </v:shape>
                <v:shape id="Picture 40" o:spid="_x0000_s1029" type="#_x0000_t75" style="position:absolute;left:13620;top:22002;width:33947;height:2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">
                  <v:imagedata r:id="rId56" o:title=""/>
                </v:shape>
                <w10:anchorlock/>
              </v:group>
            </w:pict>
          </mc:Fallback>
        </mc:AlternateContent>
      </w:r>
    </w:p>
    <w:p w14:paraId="541346E1" w14:textId="77777777" w:rsidR="002772C2" w:rsidRDefault="00B0013A" w:rsidP="00136699">
      <w:pPr>
        <w:pStyle w:val="Sourcenotes"/>
      </w:pPr>
      <w:r w:rsidRPr="005F794B">
        <w:t>Source</w:t>
      </w:r>
      <w:r>
        <w:t>:</w:t>
      </w:r>
      <w:r w:rsidRPr="005F794B">
        <w:t xml:space="preserve"> </w:t>
      </w:r>
      <w:r>
        <w:t>The HILDA Survey, Release 2</w:t>
      </w:r>
      <w:r>
        <w:rPr>
          <w:lang w:val="en-AU"/>
        </w:rPr>
        <w:t>2</w:t>
      </w:r>
      <w:r>
        <w:t>; BCARR calculations.</w:t>
      </w:r>
      <w:r w:rsidRPr="005F794B" w:rsidDel="005460D4">
        <w:t xml:space="preserve"> </w:t>
      </w:r>
    </w:p>
    <w:p w14:paraId="02930414" w14:textId="25C85A71" w:rsidR="002772C2" w:rsidRDefault="002772C2" w:rsidP="002772C2">
      <w:r>
        <w:t>With regards to location, we find that</w:t>
      </w:r>
      <w:r w:rsidR="006C4651">
        <w:t xml:space="preserve"> respondents</w:t>
      </w:r>
      <w:r>
        <w:t xml:space="preserve"> living in </w:t>
      </w:r>
      <w:r w:rsidR="006C4651">
        <w:t>r</w:t>
      </w:r>
      <w:r w:rsidR="00A4056E">
        <w:t>ural</w:t>
      </w:r>
      <w:r w:rsidR="006C4651">
        <w:t xml:space="preserve"> areas and lower SEIFA deciles</w:t>
      </w:r>
      <w:r>
        <w:t xml:space="preserve"> take l</w:t>
      </w:r>
      <w:r w:rsidR="006C4651">
        <w:t xml:space="preserve">onger to get access </w:t>
      </w:r>
      <w:r w:rsidR="00EA4C9E">
        <w:t>to the internet</w:t>
      </w:r>
      <w:r w:rsidR="00525860">
        <w:t xml:space="preserve"> (</w:t>
      </w:r>
      <w:r w:rsidR="001E3734">
        <w:fldChar w:fldCharType="begin"/>
      </w:r>
      <w:r w:rsidR="001E3734">
        <w:instrText xml:space="preserve"> REF _Ref183685883 \h </w:instrText>
      </w:r>
      <w:r w:rsidR="001E3734">
        <w:fldChar w:fldCharType="separate"/>
      </w:r>
      <w:r w:rsidR="00AB0A29">
        <w:t xml:space="preserve">Figure </w:t>
      </w:r>
      <w:r w:rsidR="00AB0A29">
        <w:rPr>
          <w:noProof/>
        </w:rPr>
        <w:t>21</w:t>
      </w:r>
      <w:r w:rsidR="001E3734">
        <w:fldChar w:fldCharType="end"/>
      </w:r>
      <w:r w:rsidR="00525860">
        <w:t>)</w:t>
      </w:r>
      <w:r w:rsidR="006C4651">
        <w:t xml:space="preserve">. </w:t>
      </w:r>
      <w:r w:rsidR="00EC70A0">
        <w:t xml:space="preserve">However, </w:t>
      </w:r>
      <w:r w:rsidR="00660123">
        <w:t>while statistically significant, these</w:t>
      </w:r>
      <w:r w:rsidR="00EC70A0">
        <w:t xml:space="preserve"> differences in survival probabilities are </w:t>
      </w:r>
      <w:r w:rsidR="00660123">
        <w:t xml:space="preserve">very </w:t>
      </w:r>
      <w:r w:rsidR="00EC70A0">
        <w:t xml:space="preserve">small. </w:t>
      </w:r>
    </w:p>
    <w:p w14:paraId="5D101AAD" w14:textId="7251D936" w:rsidR="006C4651" w:rsidRDefault="00B0013A" w:rsidP="00136699">
      <w:pPr>
        <w:pStyle w:val="Caption"/>
      </w:pPr>
      <w:bookmarkStart w:id="108" w:name="_Ref183685883"/>
      <w:bookmarkStart w:id="109" w:name="_Ref172793761"/>
      <w:r>
        <w:t xml:space="preserve">Figure </w:t>
      </w:r>
      <w:fldSimple w:instr=" SEQ Figure \* ARABIC ">
        <w:r w:rsidR="00AB0A29">
          <w:rPr>
            <w:noProof/>
          </w:rPr>
          <w:t>21</w:t>
        </w:r>
      </w:fldSimple>
      <w:bookmarkEnd w:id="108"/>
      <w:bookmarkEnd w:id="109"/>
      <w:r w:rsidR="00E00DA2">
        <w:rPr>
          <w:noProof/>
        </w:rPr>
        <w:t>:</w:t>
      </w:r>
      <w:r>
        <w:t xml:space="preserve"> Survival probabilities by household location and SEIFA decile</w:t>
      </w:r>
    </w:p>
    <w:p w14:paraId="02DE5C60" w14:textId="03B578C3" w:rsidR="00D25441" w:rsidRDefault="00E8623C" w:rsidP="00D25441">
      <w:r>
        <w:rPr>
          <w:noProof/>
        </w:rPr>
        <mc:AlternateContent>
          <mc:Choice Requires="wpg">
            <w:drawing>
              <wp:inline distT="0" distB="0" distL="0" distR="0" wp14:anchorId="63E67DA5" wp14:editId="6C86D46B">
                <wp:extent cx="6263640" cy="2431938"/>
                <wp:effectExtent l="0" t="0" r="3810" b="6985"/>
                <wp:docPr id="8" name="Group 8" descr="Figure 21 shows survival probabilities by household location and SEIFA decile. Respondents living in rural areas and lower SEIFA deciles have higher survival probabilities."/>
                <wp:cNvGraphicFramePr/>
                <a:graphic xmlns:a="http://schemas.openxmlformats.org/drawingml/2006/main">
                  <a:graphicData uri="http://schemas.microsoft.com/office/word/2010/wordprocessingGroup">
                    <wpg:wgp>
                      <wpg:cNvGrpSpPr/>
                      <wpg:grpSpPr>
                        <a:xfrm>
                          <a:off x="0" y="0"/>
                          <a:ext cx="6263640" cy="2431938"/>
                          <a:chOff x="0" y="0"/>
                          <a:chExt cx="6535420" cy="2537460"/>
                        </a:xfrm>
                      </wpg:grpSpPr>
                      <pic:pic xmlns:pic="http://schemas.openxmlformats.org/drawingml/2006/picture">
                        <pic:nvPicPr>
                          <pic:cNvPr id="60" name="Picture 60"/>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28575"/>
                            <a:ext cx="3151505" cy="2238375"/>
                          </a:xfrm>
                          <a:prstGeom prst="rect">
                            <a:avLst/>
                          </a:prstGeom>
                        </pic:spPr>
                      </pic:pic>
                      <pic:pic xmlns:pic="http://schemas.openxmlformats.org/drawingml/2006/picture">
                        <pic:nvPicPr>
                          <pic:cNvPr id="62" name="Picture 62"/>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3057525" y="0"/>
                            <a:ext cx="3477895" cy="2537460"/>
                          </a:xfrm>
                          <a:prstGeom prst="rect">
                            <a:avLst/>
                          </a:prstGeom>
                        </pic:spPr>
                      </pic:pic>
                    </wpg:wgp>
                  </a:graphicData>
                </a:graphic>
              </wp:inline>
            </w:drawing>
          </mc:Choice>
          <mc:Fallback>
            <w:pict>
              <v:group w14:anchorId="74C3EE12" id="Group 8" o:spid="_x0000_s1026" alt="Figure 21 shows survival probabilities by household location and SEIFA decile. Respondents living in rural areas and lower SEIFA deciles have higher survival probabilities." style="width:493.2pt;height:191.5pt;mso-position-horizontal-relative:char;mso-position-vertical-relative:line" coordsize="65354,25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">
                <v:shape id="Picture 60" o:spid="_x0000_s1027" type="#_x0000_t75" style="position:absolute;top:285;width:31515;height:2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">
                  <v:imagedata r:id="rId59" o:title=""/>
                </v:shape>
                <v:shape id="Picture 62" o:spid="_x0000_s1028" type="#_x0000_t75" style="position:absolute;left:30575;width:34779;height:25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">
                  <v:imagedata r:id="rId60" o:title=""/>
                </v:shape>
                <w10:anchorlock/>
              </v:group>
            </w:pict>
          </mc:Fallback>
        </mc:AlternateContent>
      </w:r>
    </w:p>
    <w:p w14:paraId="1796BCAA" w14:textId="77777777" w:rsidR="00B0013A" w:rsidRDefault="00B0013A" w:rsidP="00B0013A">
      <w:pPr>
        <w:pStyle w:val="Sourcenotes"/>
      </w:pPr>
      <w:r w:rsidRPr="005F794B">
        <w:t>Source</w:t>
      </w:r>
      <w:r>
        <w:t>:</w:t>
      </w:r>
      <w:r w:rsidRPr="005F794B">
        <w:t xml:space="preserve"> </w:t>
      </w:r>
      <w:r>
        <w:t>The HILDA Survey, Release 2</w:t>
      </w:r>
      <w:r>
        <w:rPr>
          <w:lang w:val="en-AU"/>
        </w:rPr>
        <w:t>2</w:t>
      </w:r>
      <w:r>
        <w:t>; BCARR calculations.</w:t>
      </w:r>
      <w:r w:rsidRPr="005F794B" w:rsidDel="005460D4">
        <w:t xml:space="preserve"> </w:t>
      </w:r>
    </w:p>
    <w:p w14:paraId="0CD074F7" w14:textId="77777777" w:rsidR="002772C2" w:rsidRDefault="0026075C" w:rsidP="00136699">
      <w:pPr>
        <w:pStyle w:val="Heading2"/>
      </w:pPr>
      <w:bookmarkStart w:id="110" w:name="_Toc201247464"/>
      <w:bookmarkStart w:id="111" w:name="_Toc206498947"/>
      <w:r>
        <w:lastRenderedPageBreak/>
        <w:t xml:space="preserve">Cox </w:t>
      </w:r>
      <w:r w:rsidR="00021EDA">
        <w:t>P</w:t>
      </w:r>
      <w:r>
        <w:t xml:space="preserve">roportional </w:t>
      </w:r>
      <w:r w:rsidR="00021EDA">
        <w:t>H</w:t>
      </w:r>
      <w:r>
        <w:t>azard regression model</w:t>
      </w:r>
      <w:bookmarkEnd w:id="110"/>
      <w:bookmarkEnd w:id="111"/>
    </w:p>
    <w:p w14:paraId="3423EBD7" w14:textId="77777777" w:rsidR="00227AE0" w:rsidRDefault="008F09B7" w:rsidP="008F09B7">
      <w:r>
        <w:t xml:space="preserve">The KM analysis in the previous section indicated trends that strongly associate particular socioeconomic groups with </w:t>
      </w:r>
      <w:r w:rsidR="00D80ACE">
        <w:t xml:space="preserve">the </w:t>
      </w:r>
      <w:r>
        <w:t xml:space="preserve">time it takes them to access </w:t>
      </w:r>
      <w:r w:rsidR="00EA4C9E">
        <w:t>the internet</w:t>
      </w:r>
      <w:r w:rsidR="00021EDA">
        <w:t xml:space="preserve"> at home</w:t>
      </w:r>
      <w:r w:rsidR="00D80ACE">
        <w:t>.</w:t>
      </w:r>
      <w:r>
        <w:t xml:space="preserve"> </w:t>
      </w:r>
      <w:r w:rsidR="00941227">
        <w:t>While useful, t</w:t>
      </w:r>
      <w:r w:rsidR="00D80ACE">
        <w:t xml:space="preserve">he KM </w:t>
      </w:r>
      <w:r w:rsidR="002C1BB0">
        <w:t>analysis</w:t>
      </w:r>
      <w:r>
        <w:t xml:space="preserve"> is limited in its ability to determine causation</w:t>
      </w:r>
      <w:r w:rsidR="00227AE0">
        <w:t xml:space="preserve"> and does not account for the </w:t>
      </w:r>
      <w:r w:rsidR="00927DC0">
        <w:t xml:space="preserve">additional </w:t>
      </w:r>
      <w:r w:rsidR="00227AE0">
        <w:t>effect of other variables on the survival times. For example, respondents studying full-time</w:t>
      </w:r>
      <w:r w:rsidR="007B2567">
        <w:t xml:space="preserve"> </w:t>
      </w:r>
      <w:r w:rsidR="00227AE0">
        <w:t>might have higher survival times, not because they are students, but because the</w:t>
      </w:r>
      <w:r w:rsidR="00941227">
        <w:t xml:space="preserve">y </w:t>
      </w:r>
      <w:r w:rsidR="00251570">
        <w:t>are</w:t>
      </w:r>
      <w:r w:rsidR="00941227">
        <w:t xml:space="preserve"> younger</w:t>
      </w:r>
      <w:r w:rsidR="00227AE0">
        <w:t>.</w:t>
      </w:r>
    </w:p>
    <w:p w14:paraId="6A5F740B" w14:textId="05A98765" w:rsidR="00B01E01" w:rsidRDefault="008F09B7" w:rsidP="008F09B7">
      <w:r>
        <w:t xml:space="preserve">In this section, we discuss results from </w:t>
      </w:r>
      <w:r w:rsidR="007B2567">
        <w:t xml:space="preserve">the </w:t>
      </w:r>
      <w:r>
        <w:t>survival analysis using the Cox Proportional Hazard</w:t>
      </w:r>
      <w:r w:rsidR="00441ECF">
        <w:t xml:space="preserve"> (CPH)</w:t>
      </w:r>
      <w:r>
        <w:t xml:space="preserve"> model </w:t>
      </w:r>
      <w:r w:rsidR="00441ECF">
        <w:t>which</w:t>
      </w:r>
      <w:r>
        <w:t xml:space="preserve"> identif</w:t>
      </w:r>
      <w:r w:rsidR="00441ECF">
        <w:t>ies</w:t>
      </w:r>
      <w:r>
        <w:t xml:space="preserve"> </w:t>
      </w:r>
      <w:r w:rsidR="00227AE0">
        <w:t>the impact of a particular socioeconomic characteristic</w:t>
      </w:r>
      <w:r w:rsidR="00441ECF">
        <w:t xml:space="preserve"> on the length of time it takes to get access </w:t>
      </w:r>
      <w:r w:rsidR="00EA4C9E">
        <w:t>to the internet</w:t>
      </w:r>
      <w:r w:rsidR="00441ECF">
        <w:t xml:space="preserve"> while holding all the other characteristics constant.</w:t>
      </w:r>
      <w:r w:rsidR="00441ECF" w:rsidRPr="00441ECF">
        <w:t xml:space="preserve"> </w:t>
      </w:r>
      <w:r w:rsidR="00441ECF">
        <w:t xml:space="preserve">For example, we use CPH regression to estimate whether </w:t>
      </w:r>
      <w:r w:rsidR="00DC5196">
        <w:t>people with disability</w:t>
      </w:r>
      <w:r w:rsidR="00941227">
        <w:t xml:space="preserve"> took</w:t>
      </w:r>
      <w:r w:rsidR="00441ECF">
        <w:t xml:space="preserve"> longer to access internet holding </w:t>
      </w:r>
      <w:r w:rsidR="007B2567">
        <w:t>constant</w:t>
      </w:r>
      <w:r w:rsidR="00441ECF">
        <w:t xml:space="preserve"> other characteristics such as age, </w:t>
      </w:r>
      <w:r w:rsidR="00CC765E">
        <w:t>Aboriginal and/or Torres Strait Island</w:t>
      </w:r>
      <w:r w:rsidR="00CC765E" w:rsidRPr="00CC765E">
        <w:t>er</w:t>
      </w:r>
      <w:r w:rsidR="00CC765E" w:rsidRPr="00D463CF" w:rsidDel="00CC765E">
        <w:t xml:space="preserve"> </w:t>
      </w:r>
      <w:r w:rsidR="00441ECF" w:rsidRPr="00CC765E">
        <w:t>status</w:t>
      </w:r>
      <w:r w:rsidR="007B342B">
        <w:t>,</w:t>
      </w:r>
      <w:r w:rsidR="00441ECF">
        <w:t xml:space="preserve"> income</w:t>
      </w:r>
      <w:r w:rsidR="007B342B">
        <w:t xml:space="preserve"> and so on</w:t>
      </w:r>
      <w:r w:rsidR="00441ECF">
        <w:t>.</w:t>
      </w:r>
    </w:p>
    <w:p w14:paraId="756C9E36" w14:textId="7371E20F" w:rsidR="008F09B7" w:rsidRDefault="008F09B7" w:rsidP="008F09B7">
      <w:r>
        <w:t xml:space="preserve">In </w:t>
      </w:r>
      <w:r w:rsidR="00441ECF">
        <w:t xml:space="preserve">our </w:t>
      </w:r>
      <w:r>
        <w:t>model</w:t>
      </w:r>
      <w:r w:rsidR="00441ECF">
        <w:t xml:space="preserve">, </w:t>
      </w:r>
      <w:r>
        <w:t>the duration spell we wish to analyse is the time</w:t>
      </w:r>
      <w:r w:rsidR="00441ECF">
        <w:t xml:space="preserve"> it takes respondents to obtain access to </w:t>
      </w:r>
      <w:r w:rsidR="00FA4218">
        <w:t xml:space="preserve">the </w:t>
      </w:r>
      <w:r w:rsidR="00441ECF">
        <w:t>internet</w:t>
      </w:r>
      <w:r w:rsidR="00DC5196">
        <w:t xml:space="preserve"> for the first time</w:t>
      </w:r>
      <w:r w:rsidR="00441ECF">
        <w:t xml:space="preserve">. </w:t>
      </w:r>
      <w:r w:rsidR="00A00197">
        <w:t>S</w:t>
      </w:r>
      <w:r>
        <w:t>pell is our dependent variable</w:t>
      </w:r>
      <w:r w:rsidR="007B2567">
        <w:t xml:space="preserve"> </w:t>
      </w:r>
      <w:r>
        <w:t>and</w:t>
      </w:r>
      <w:r w:rsidR="00A00197">
        <w:t xml:space="preserve"> the</w:t>
      </w:r>
      <w:r>
        <w:t xml:space="preserve"> </w:t>
      </w:r>
      <w:r w:rsidR="00441ECF">
        <w:t>regressors are the key socioeconomic factors described in more detail in the KM section</w:t>
      </w:r>
      <w:r w:rsidR="00941227">
        <w:t xml:space="preserve"> of this paper</w:t>
      </w:r>
      <w:r w:rsidR="00B80A15">
        <w:t xml:space="preserve"> such as respondents’ age, </w:t>
      </w:r>
      <w:r w:rsidR="00941227">
        <w:t xml:space="preserve">their </w:t>
      </w:r>
      <w:r w:rsidR="00B80A15">
        <w:t>highest educational attainment,</w:t>
      </w:r>
      <w:r w:rsidR="00B80A15" w:rsidRPr="00B80A15">
        <w:t xml:space="preserve"> </w:t>
      </w:r>
      <w:r w:rsidR="00B80A15">
        <w:t xml:space="preserve">Aboriginal </w:t>
      </w:r>
      <w:r w:rsidR="008D71AD">
        <w:t>status, presence</w:t>
      </w:r>
      <w:r w:rsidR="00B80A15">
        <w:t xml:space="preserve"> of children in the househol</w:t>
      </w:r>
      <w:r w:rsidR="00DC5196">
        <w:t>d and so on</w:t>
      </w:r>
      <w:r w:rsidR="00B80A15">
        <w:t>.</w:t>
      </w:r>
    </w:p>
    <w:p w14:paraId="62FE78A6" w14:textId="28992359" w:rsidR="00466CEC" w:rsidRDefault="008D210D">
      <w:r>
        <w:fldChar w:fldCharType="begin"/>
      </w:r>
      <w:r>
        <w:instrText xml:space="preserve"> REF _Ref174971210 \h </w:instrText>
      </w:r>
      <w:r>
        <w:fldChar w:fldCharType="separate"/>
      </w:r>
      <w:r w:rsidR="00AB0A29">
        <w:t xml:space="preserve">Table </w:t>
      </w:r>
      <w:r w:rsidR="00AB0A29">
        <w:rPr>
          <w:noProof/>
        </w:rPr>
        <w:t>6</w:t>
      </w:r>
      <w:r>
        <w:fldChar w:fldCharType="end"/>
      </w:r>
      <w:r w:rsidR="00B80A15">
        <w:t xml:space="preserve"> show</w:t>
      </w:r>
      <w:r>
        <w:t>s</w:t>
      </w:r>
      <w:r w:rsidR="00B80A15">
        <w:t xml:space="preserve"> the CPH estimates</w:t>
      </w:r>
      <w:r w:rsidR="00441ECF">
        <w:t xml:space="preserve"> </w:t>
      </w:r>
      <w:r w:rsidR="00B80A15">
        <w:t>in form of</w:t>
      </w:r>
      <w:r w:rsidR="00441ECF">
        <w:t xml:space="preserve"> the hazard ratios</w:t>
      </w:r>
      <w:r w:rsidR="004D4B49">
        <w:t xml:space="preserve"> </w:t>
      </w:r>
      <w:r w:rsidR="00941227">
        <w:t xml:space="preserve">which measure the relative speed of gaining access </w:t>
      </w:r>
      <w:r w:rsidR="00EA4C9E">
        <w:t>to the internet</w:t>
      </w:r>
      <w:r w:rsidR="00941227">
        <w:t xml:space="preserve"> </w:t>
      </w:r>
      <w:r w:rsidR="00441ECF">
        <w:t xml:space="preserve">between </w:t>
      </w:r>
      <w:r w:rsidR="00A00197">
        <w:t xml:space="preserve">the </w:t>
      </w:r>
      <w:r w:rsidR="00441ECF">
        <w:t xml:space="preserve">reference group and the group of interest. </w:t>
      </w:r>
      <w:r w:rsidR="00B80A15">
        <w:t xml:space="preserve">A ratio lower than </w:t>
      </w:r>
      <w:r w:rsidR="00CD2D2C">
        <w:t xml:space="preserve">1 </w:t>
      </w:r>
      <w:r w:rsidR="00441ECF">
        <w:t xml:space="preserve">means that </w:t>
      </w:r>
      <w:r w:rsidR="00D80ACE">
        <w:t>the group of interest</w:t>
      </w:r>
      <w:r w:rsidR="00441ECF">
        <w:t xml:space="preserve"> has a lower hazard rate</w:t>
      </w:r>
      <w:r w:rsidR="004D4B49">
        <w:t xml:space="preserve"> (and lower speed of gaining access </w:t>
      </w:r>
      <w:r w:rsidR="00EA4C9E">
        <w:t>to the internet</w:t>
      </w:r>
      <w:r w:rsidR="004D4B49">
        <w:t>)</w:t>
      </w:r>
      <w:r w:rsidR="00441ECF">
        <w:t xml:space="preserve"> compared </w:t>
      </w:r>
      <w:r w:rsidR="00D80ACE">
        <w:t>to the reference group</w:t>
      </w:r>
      <w:r w:rsidR="00441ECF">
        <w:t xml:space="preserve">. </w:t>
      </w:r>
      <w:r w:rsidR="00EB45B9">
        <w:t>A r</w:t>
      </w:r>
      <w:r w:rsidR="00B80A15">
        <w:t>atio higher than</w:t>
      </w:r>
      <w:r w:rsidR="00441ECF">
        <w:t xml:space="preserve"> </w:t>
      </w:r>
      <w:r w:rsidR="00CD2D2C">
        <w:t xml:space="preserve">1 </w:t>
      </w:r>
      <w:r w:rsidR="00441ECF">
        <w:t xml:space="preserve">means that </w:t>
      </w:r>
      <w:r w:rsidR="00D80ACE">
        <w:t>the group of interest</w:t>
      </w:r>
      <w:r w:rsidR="00441ECF">
        <w:t xml:space="preserve"> has a higher valued hazard rate</w:t>
      </w:r>
      <w:r w:rsidR="004D4B49">
        <w:t xml:space="preserve"> (and higher speed of gaining access </w:t>
      </w:r>
      <w:r w:rsidR="00EA4C9E">
        <w:t>to the internet</w:t>
      </w:r>
      <w:r w:rsidR="004D4B49">
        <w:t>)</w:t>
      </w:r>
      <w:r w:rsidR="00441ECF">
        <w:t xml:space="preserve"> </w:t>
      </w:r>
      <w:r w:rsidR="00D80ACE">
        <w:t>compared to</w:t>
      </w:r>
      <w:r w:rsidR="00441ECF">
        <w:t xml:space="preserve"> </w:t>
      </w:r>
      <w:r w:rsidR="00D80ACE">
        <w:t>the reference group</w:t>
      </w:r>
      <w:r w:rsidR="00B80A15">
        <w:t>. For example</w:t>
      </w:r>
      <w:r w:rsidR="004D4B49">
        <w:t xml:space="preserve">, compared to those aged </w:t>
      </w:r>
      <w:r w:rsidR="00DC5196">
        <w:t>21</w:t>
      </w:r>
      <w:r w:rsidR="004D4B49">
        <w:t xml:space="preserve"> to 30, those aged 65</w:t>
      </w:r>
      <w:r w:rsidR="00BF407C">
        <w:t>+</w:t>
      </w:r>
      <w:r w:rsidR="004D4B49">
        <w:t xml:space="preserve">, access the internet on average </w:t>
      </w:r>
      <w:r w:rsidR="00DC5196">
        <w:t>55</w:t>
      </w:r>
      <w:r w:rsidR="004D4B49">
        <w:t>% slower (</w:t>
      </w:r>
      <w:r w:rsidR="007B342B">
        <w:t xml:space="preserve">that is, </w:t>
      </w:r>
      <w:r w:rsidR="004D4B49">
        <w:t>their hazard ratio is 0.</w:t>
      </w:r>
      <w:r w:rsidR="00DC5196">
        <w:t>45</w:t>
      </w:r>
      <w:r w:rsidR="004D4B49">
        <w:t>)</w:t>
      </w:r>
      <w:r w:rsidR="007A27E5">
        <w:t>.</w:t>
      </w:r>
      <w:r w:rsidR="007B342B">
        <w:t xml:space="preserve"> Hazard ratio of </w:t>
      </w:r>
      <w:r w:rsidR="00CD2D2C">
        <w:t>1</w:t>
      </w:r>
      <w:r w:rsidR="007B342B">
        <w:t xml:space="preserve"> means that the variable has no significant impact on the speed of getting internet access.</w:t>
      </w:r>
    </w:p>
    <w:p w14:paraId="26279030" w14:textId="3CD2067D" w:rsidR="00B01E01" w:rsidRDefault="00B01E01">
      <w:r>
        <w:t xml:space="preserve">Importantly, our CPH modelling assumes that the hazard ratios stay constant over time. For </w:t>
      </w:r>
      <w:r w:rsidR="002E5DC6">
        <w:t>instance</w:t>
      </w:r>
      <w:r>
        <w:t xml:space="preserve">, </w:t>
      </w:r>
      <w:r w:rsidR="002E5DC6">
        <w:t>the 0.</w:t>
      </w:r>
      <w:r w:rsidR="00DC5196">
        <w:t>45</w:t>
      </w:r>
      <w:r>
        <w:t xml:space="preserve"> hazard ratio </w:t>
      </w:r>
      <w:r w:rsidR="002E5DC6">
        <w:t>for</w:t>
      </w:r>
      <w:r>
        <w:t xml:space="preserve"> those aged 65 </w:t>
      </w:r>
      <w:r w:rsidR="006616ED">
        <w:t xml:space="preserve">and older </w:t>
      </w:r>
      <w:r>
        <w:t>implies that older</w:t>
      </w:r>
      <w:r w:rsidR="002E5DC6">
        <w:t xml:space="preserve"> individuals</w:t>
      </w:r>
      <w:r>
        <w:t xml:space="preserve"> </w:t>
      </w:r>
      <w:r w:rsidRPr="00B01E01">
        <w:t xml:space="preserve">tend remain without access internet </w:t>
      </w:r>
      <w:r w:rsidR="00DC5196">
        <w:t>55</w:t>
      </w:r>
      <w:r w:rsidRPr="00B01E01">
        <w:t>% longer than their younger counterparts</w:t>
      </w:r>
      <w:r>
        <w:t xml:space="preserve"> at any </w:t>
      </w:r>
      <w:r w:rsidR="002E5DC6">
        <w:t xml:space="preserve">point throughout the </w:t>
      </w:r>
      <w:r>
        <w:t>research period.</w:t>
      </w:r>
    </w:p>
    <w:p w14:paraId="57675C08" w14:textId="393C03AF" w:rsidR="00466CEC" w:rsidRDefault="00466CEC" w:rsidP="00466CEC">
      <w:r>
        <w:fldChar w:fldCharType="begin"/>
      </w:r>
      <w:r>
        <w:instrText xml:space="preserve"> REF _Ref174971210 \h </w:instrText>
      </w:r>
      <w:r>
        <w:fldChar w:fldCharType="separate"/>
      </w:r>
      <w:r w:rsidR="00AB0A29">
        <w:t xml:space="preserve">Table </w:t>
      </w:r>
      <w:r w:rsidR="00AB0A29">
        <w:rPr>
          <w:noProof/>
        </w:rPr>
        <w:t>6</w:t>
      </w:r>
      <w:r>
        <w:fldChar w:fldCharType="end"/>
      </w:r>
      <w:r>
        <w:t xml:space="preserve"> points to specific socioeconomic groups that are much slower in their take up of </w:t>
      </w:r>
      <w:r w:rsidR="00251570">
        <w:t xml:space="preserve">the </w:t>
      </w:r>
      <w:r>
        <w:t>interne</w:t>
      </w:r>
      <w:r w:rsidR="00251570">
        <w:t>t</w:t>
      </w:r>
      <w:r>
        <w:t>. These are:</w:t>
      </w:r>
    </w:p>
    <w:p w14:paraId="3342960B" w14:textId="1DE24FAE" w:rsidR="00466CEC" w:rsidRDefault="00466CEC" w:rsidP="00C02E30">
      <w:pPr>
        <w:pStyle w:val="Listparagraphbullets"/>
      </w:pPr>
      <w:r>
        <w:t xml:space="preserve">people aged </w:t>
      </w:r>
      <w:r w:rsidR="00BF407C">
        <w:t>65</w:t>
      </w:r>
      <w:r w:rsidR="00CC765E">
        <w:t xml:space="preserve"> </w:t>
      </w:r>
      <w:r w:rsidR="006875C4">
        <w:t>+ years</w:t>
      </w:r>
      <w:r>
        <w:t xml:space="preserve"> who tend</w:t>
      </w:r>
      <w:r w:rsidR="00EB45B9">
        <w:t xml:space="preserve"> to</w:t>
      </w:r>
      <w:r>
        <w:t xml:space="preserve"> remain without internet</w:t>
      </w:r>
      <w:r w:rsidR="00EB45B9">
        <w:t xml:space="preserve"> access</w:t>
      </w:r>
      <w:r>
        <w:t xml:space="preserve"> </w:t>
      </w:r>
      <w:r w:rsidR="00365B7D">
        <w:t>55</w:t>
      </w:r>
      <w:r>
        <w:t>% longer than their younger counterparts (aged</w:t>
      </w:r>
      <w:r w:rsidR="00251570">
        <w:t xml:space="preserve"> </w:t>
      </w:r>
      <w:r w:rsidR="00365B7D">
        <w:t>21</w:t>
      </w:r>
      <w:r>
        <w:t xml:space="preserve"> to 30)</w:t>
      </w:r>
    </w:p>
    <w:p w14:paraId="3736ACE9" w14:textId="07547597" w:rsidR="00466CEC" w:rsidRDefault="00466CEC" w:rsidP="00C02E30">
      <w:pPr>
        <w:pStyle w:val="Listparagraphbullets"/>
      </w:pPr>
      <w:r>
        <w:t xml:space="preserve">respondents with </w:t>
      </w:r>
      <w:r w:rsidR="00251570">
        <w:t>disability</w:t>
      </w:r>
      <w:r w:rsidR="007B342B">
        <w:t xml:space="preserve"> </w:t>
      </w:r>
      <w:r>
        <w:t>who are 1</w:t>
      </w:r>
      <w:r w:rsidR="00365B7D">
        <w:t>2</w:t>
      </w:r>
      <w:r>
        <w:t xml:space="preserve">% slower in their internet take up compared to those </w:t>
      </w:r>
      <w:r w:rsidR="00F04D5B">
        <w:t xml:space="preserve">without disability. </w:t>
      </w:r>
    </w:p>
    <w:p w14:paraId="4794323F" w14:textId="48B3242A" w:rsidR="00466CEC" w:rsidRDefault="007B2567" w:rsidP="00466CEC">
      <w:r>
        <w:t xml:space="preserve">Long periods without access </w:t>
      </w:r>
      <w:r w:rsidR="00EA4C9E">
        <w:t>to the internet</w:t>
      </w:r>
      <w:r w:rsidR="00466CEC">
        <w:t xml:space="preserve"> </w:t>
      </w:r>
      <w:r>
        <w:t>for</w:t>
      </w:r>
      <w:r w:rsidR="00466CEC">
        <w:t xml:space="preserve"> the above listed groups </w:t>
      </w:r>
      <w:r>
        <w:t xml:space="preserve">might </w:t>
      </w:r>
      <w:r w:rsidR="00466CEC">
        <w:t>indica</w:t>
      </w:r>
      <w:r>
        <w:t xml:space="preserve">te </w:t>
      </w:r>
      <w:r w:rsidR="00466CEC">
        <w:t>persistent socioeconomic disadvantage</w:t>
      </w:r>
      <w:r w:rsidR="00A00197">
        <w:t xml:space="preserve">, as </w:t>
      </w:r>
      <w:r w:rsidR="007B342B">
        <w:t>they</w:t>
      </w:r>
      <w:r w:rsidR="00A00197">
        <w:t xml:space="preserve"> may </w:t>
      </w:r>
      <w:r w:rsidR="00F04D5B">
        <w:t xml:space="preserve">prevent </w:t>
      </w:r>
      <w:r w:rsidR="00A00197">
        <w:t>these groups</w:t>
      </w:r>
      <w:r w:rsidR="00466CEC">
        <w:t xml:space="preserve"> from fully participating in the digital economy. </w:t>
      </w:r>
    </w:p>
    <w:p w14:paraId="1B587F4B" w14:textId="3FE74556" w:rsidR="00466CEC" w:rsidRDefault="00466CEC" w:rsidP="00466CEC">
      <w:r>
        <w:t xml:space="preserve">On the other hand, </w:t>
      </w:r>
      <w:r>
        <w:fldChar w:fldCharType="begin"/>
      </w:r>
      <w:r>
        <w:instrText xml:space="preserve"> REF _Ref174971210 \h </w:instrText>
      </w:r>
      <w:r>
        <w:fldChar w:fldCharType="separate"/>
      </w:r>
      <w:r w:rsidR="00AB0A29">
        <w:t xml:space="preserve">Table </w:t>
      </w:r>
      <w:r w:rsidR="00AB0A29">
        <w:rPr>
          <w:noProof/>
        </w:rPr>
        <w:t>6</w:t>
      </w:r>
      <w:r>
        <w:fldChar w:fldCharType="end"/>
      </w:r>
      <w:r>
        <w:t xml:space="preserve"> shows that there are groups who on average, gain access to the internet much faster. These are:</w:t>
      </w:r>
    </w:p>
    <w:p w14:paraId="1203D780" w14:textId="0E1794F7" w:rsidR="00466CEC" w:rsidRDefault="00466CEC" w:rsidP="00466CEC">
      <w:pPr>
        <w:pStyle w:val="Listparagraphbullets"/>
      </w:pPr>
      <w:r>
        <w:t>those living in a household with child</w:t>
      </w:r>
      <w:r w:rsidR="00EB45B9">
        <w:t>ren</w:t>
      </w:r>
      <w:r>
        <w:t xml:space="preserve"> </w:t>
      </w:r>
      <w:r w:rsidR="00B43BDF">
        <w:t xml:space="preserve">who connect </w:t>
      </w:r>
      <w:r w:rsidR="00EA4C9E">
        <w:t>to the internet</w:t>
      </w:r>
      <w:r>
        <w:t xml:space="preserve"> 1</w:t>
      </w:r>
      <w:r w:rsidR="00365B7D">
        <w:t>9</w:t>
      </w:r>
      <w:r>
        <w:t>% quicker compared to those that live in households without children</w:t>
      </w:r>
    </w:p>
    <w:p w14:paraId="15590F95" w14:textId="39BA7789" w:rsidR="00466CEC" w:rsidRDefault="00466CEC" w:rsidP="00466CEC">
      <w:pPr>
        <w:pStyle w:val="Listparagraphbullets"/>
      </w:pPr>
      <w:r>
        <w:t xml:space="preserve">migrants to Australia are </w:t>
      </w:r>
      <w:r w:rsidR="00365B7D">
        <w:t>8</w:t>
      </w:r>
      <w:r>
        <w:t xml:space="preserve">% faster in their take up the internet compared to </w:t>
      </w:r>
      <w:r w:rsidR="00B43BDF">
        <w:t xml:space="preserve">the </w:t>
      </w:r>
      <w:r>
        <w:t>Australian</w:t>
      </w:r>
      <w:r w:rsidR="00EB45B9">
        <w:t>-</w:t>
      </w:r>
      <w:r>
        <w:t>born respondents</w:t>
      </w:r>
    </w:p>
    <w:p w14:paraId="14B77703" w14:textId="1A0718C7" w:rsidR="00250E50" w:rsidRDefault="00466CEC" w:rsidP="00466CEC">
      <w:pPr>
        <w:pStyle w:val="Listparagraphbullets"/>
      </w:pPr>
      <w:r>
        <w:t xml:space="preserve">those living in </w:t>
      </w:r>
      <w:r w:rsidR="00F04D5B">
        <w:t xml:space="preserve">areas with </w:t>
      </w:r>
      <w:r>
        <w:t xml:space="preserve">higher SEIFA </w:t>
      </w:r>
      <w:r w:rsidR="00F04D5B">
        <w:t>deciles</w:t>
      </w:r>
      <w:r>
        <w:t xml:space="preserve">. With every increase in SEIFA decile the respondents tended to get access </w:t>
      </w:r>
      <w:r w:rsidR="00EA4C9E">
        <w:t>to the internet</w:t>
      </w:r>
      <w:r>
        <w:t xml:space="preserve"> </w:t>
      </w:r>
      <w:r w:rsidR="00365B7D">
        <w:t>1</w:t>
      </w:r>
      <w:r>
        <w:t>% faster.</w:t>
      </w:r>
    </w:p>
    <w:p w14:paraId="35F118A2" w14:textId="0A797FEA" w:rsidR="007B342B" w:rsidRDefault="007B342B" w:rsidP="00C02E30">
      <w:r>
        <w:t>The CPH results show that the association of household income with the respondent’s length of stay without access to the internet is minimal (hazard ratio of 1). This finding is in line with the logistic regression estimates (disc</w:t>
      </w:r>
      <w:r w:rsidRPr="00321336">
        <w:t>ussed in</w:t>
      </w:r>
      <w:r w:rsidR="007A1672">
        <w:t xml:space="preserve"> </w:t>
      </w:r>
      <w:r w:rsidR="007A1672" w:rsidRPr="007A1672">
        <w:rPr>
          <w:i/>
        </w:rPr>
        <w:fldChar w:fldCharType="begin"/>
      </w:r>
      <w:r w:rsidR="007A1672" w:rsidRPr="007A1672">
        <w:rPr>
          <w:i/>
        </w:rPr>
        <w:instrText xml:space="preserve"> REF _Ref166678830 \h </w:instrText>
      </w:r>
      <w:r w:rsidR="007A1672" w:rsidRPr="007A1672">
        <w:rPr>
          <w:i/>
        </w:rPr>
      </w:r>
      <w:r w:rsidR="007A1672">
        <w:rPr>
          <w:i/>
        </w:rPr>
        <w:instrText xml:space="preserve"> \* MERGEFORMAT </w:instrText>
      </w:r>
      <w:r w:rsidR="007A1672" w:rsidRPr="007A1672">
        <w:rPr>
          <w:i/>
        </w:rPr>
        <w:fldChar w:fldCharType="separate"/>
      </w:r>
      <w:r w:rsidR="00AB0A29" w:rsidRPr="00AB0A29">
        <w:rPr>
          <w:i/>
        </w:rPr>
        <w:t>Attachment B - Logistic regression</w:t>
      </w:r>
      <w:r w:rsidR="007A1672" w:rsidRPr="007A1672">
        <w:rPr>
          <w:i/>
        </w:rPr>
        <w:fldChar w:fldCharType="end"/>
      </w:r>
      <w:r w:rsidRPr="00321336">
        <w:t>)</w:t>
      </w:r>
      <w:r>
        <w:t xml:space="preserve"> which showed that income had a very small, positive impact on the likelihood of respondents gaining access to the internet. The modest impact of income on the probability of accessing the internet and the duration of time spent without it also indicates that other </w:t>
      </w:r>
      <w:r>
        <w:lastRenderedPageBreak/>
        <w:t>socioeconomic factors such as health status or age, which are correlated with income, have more significant influence of people’s digital connectivity.</w:t>
      </w:r>
    </w:p>
    <w:p w14:paraId="48FDAEE5" w14:textId="72C7090C" w:rsidR="008D71AD" w:rsidRDefault="008D71AD" w:rsidP="008D71AD">
      <w:pPr>
        <w:pStyle w:val="Caption"/>
      </w:pPr>
      <w:bookmarkStart w:id="112" w:name="_Ref174971210"/>
      <w:r>
        <w:t xml:space="preserve">Table </w:t>
      </w:r>
      <w:fldSimple w:instr=" SEQ Table \* ARABIC ">
        <w:r w:rsidR="00AB0A29">
          <w:rPr>
            <w:noProof/>
          </w:rPr>
          <w:t>6</w:t>
        </w:r>
      </w:fldSimple>
      <w:bookmarkEnd w:id="112"/>
      <w:r w:rsidR="00E00DA2">
        <w:rPr>
          <w:noProof/>
        </w:rPr>
        <w:t>:</w:t>
      </w:r>
      <w:r>
        <w:t xml:space="preserve"> </w:t>
      </w:r>
      <w:r w:rsidR="00880CC5">
        <w:t>C</w:t>
      </w:r>
      <w:r>
        <w:t>ox proportional hazard regression</w:t>
      </w:r>
      <w:r w:rsidR="00880CC5">
        <w:t xml:space="preserve"> estimates</w:t>
      </w:r>
    </w:p>
    <w:tbl>
      <w:tblPr>
        <w:tblStyle w:val="DefaultTable111"/>
        <w:tblW w:w="9914" w:type="dxa"/>
        <w:tblLook w:val="04A0" w:firstRow="1" w:lastRow="0" w:firstColumn="1" w:lastColumn="0" w:noHBand="0" w:noVBand="1"/>
        <w:tblCaption w:val="Table 6: Cox proportional hazard regression estimates"/>
        <w:tblDescription w:val="Table 6 presents Cox proportional hazard regression estimates."/>
      </w:tblPr>
      <w:tblGrid>
        <w:gridCol w:w="6315"/>
        <w:gridCol w:w="1877"/>
        <w:gridCol w:w="1722"/>
      </w:tblGrid>
      <w:tr w:rsidR="00927B08" w:rsidRPr="00D074D6" w14:paraId="764E8BC6" w14:textId="77777777" w:rsidTr="00927B08">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6315" w:type="dxa"/>
            <w:shd w:val="clear" w:color="auto" w:fill="081E3E" w:themeFill="text2"/>
          </w:tcPr>
          <w:p w14:paraId="753552DF" w14:textId="32409D10" w:rsidR="00927B08" w:rsidRPr="00D074D6" w:rsidRDefault="00927B08" w:rsidP="007D36C9">
            <w:r>
              <w:rPr>
                <w:bCs/>
              </w:rPr>
              <w:t>Length of time it takes to get access to the internet for the first time</w:t>
            </w:r>
          </w:p>
        </w:tc>
        <w:tc>
          <w:tcPr>
            <w:tcW w:w="1877" w:type="dxa"/>
            <w:shd w:val="clear" w:color="auto" w:fill="081E3E" w:themeFill="text2"/>
          </w:tcPr>
          <w:p w14:paraId="19B92628" w14:textId="77777777" w:rsidR="00927B08" w:rsidRDefault="00927B08" w:rsidP="007D36C9">
            <w:pPr>
              <w:cnfStyle w:val="100000000000" w:firstRow="1" w:lastRow="0" w:firstColumn="0" w:lastColumn="0" w:oddVBand="0" w:evenVBand="0" w:oddHBand="0" w:evenHBand="0" w:firstRowFirstColumn="0" w:firstRowLastColumn="0" w:lastRowFirstColumn="0" w:lastRowLastColumn="0"/>
              <w:rPr>
                <w:b w:val="0"/>
              </w:rPr>
            </w:pPr>
          </w:p>
        </w:tc>
        <w:tc>
          <w:tcPr>
            <w:tcW w:w="1722" w:type="dxa"/>
            <w:shd w:val="clear" w:color="auto" w:fill="081E3E" w:themeFill="text2"/>
          </w:tcPr>
          <w:p w14:paraId="6EF98ACB" w14:textId="77777777" w:rsidR="00927B08" w:rsidRDefault="00927B08">
            <w:pPr>
              <w:cnfStyle w:val="100000000000" w:firstRow="1" w:lastRow="0" w:firstColumn="0" w:lastColumn="0" w:oddVBand="0" w:evenVBand="0" w:oddHBand="0" w:evenHBand="0" w:firstRowFirstColumn="0" w:firstRowLastColumn="0" w:lastRowFirstColumn="0" w:lastRowLastColumn="0"/>
              <w:rPr>
                <w:b w:val="0"/>
              </w:rPr>
            </w:pPr>
          </w:p>
        </w:tc>
      </w:tr>
      <w:tr w:rsidR="008D210D" w:rsidRPr="00D074D6" w14:paraId="44AD051E" w14:textId="77777777" w:rsidTr="00927B08">
        <w:trPr>
          <w:trHeight w:val="308"/>
        </w:trPr>
        <w:tc>
          <w:tcPr>
            <w:cnfStyle w:val="001000000000" w:firstRow="0" w:lastRow="0" w:firstColumn="1" w:lastColumn="0" w:oddVBand="0" w:evenVBand="0" w:oddHBand="0" w:evenHBand="0" w:firstRowFirstColumn="0" w:firstRowLastColumn="0" w:lastRowFirstColumn="0" w:lastRowLastColumn="0"/>
            <w:tcW w:w="6315" w:type="dxa"/>
            <w:tcBorders>
              <w:top w:val="nil"/>
            </w:tcBorders>
            <w:shd w:val="clear" w:color="auto" w:fill="081E3E" w:themeFill="text2"/>
            <w:hideMark/>
          </w:tcPr>
          <w:p w14:paraId="3962A4D0" w14:textId="77777777" w:rsidR="005427AF" w:rsidRPr="00D074D6" w:rsidRDefault="005427AF" w:rsidP="007D36C9">
            <w:r w:rsidRPr="00D074D6">
              <w:t> </w:t>
            </w:r>
            <w:r>
              <w:t>Variable</w:t>
            </w:r>
          </w:p>
        </w:tc>
        <w:tc>
          <w:tcPr>
            <w:tcW w:w="1877" w:type="dxa"/>
            <w:tcBorders>
              <w:top w:val="nil"/>
            </w:tcBorders>
            <w:shd w:val="clear" w:color="auto" w:fill="081E3E" w:themeFill="text2"/>
            <w:hideMark/>
          </w:tcPr>
          <w:p w14:paraId="1859919D"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b/>
              </w:rPr>
            </w:pPr>
            <w:r>
              <w:t>Hazard</w:t>
            </w:r>
            <w:r w:rsidRPr="00D074D6">
              <w:t xml:space="preserve"> Ratio</w:t>
            </w:r>
          </w:p>
        </w:tc>
        <w:tc>
          <w:tcPr>
            <w:tcW w:w="1722" w:type="dxa"/>
            <w:tcBorders>
              <w:top w:val="nil"/>
            </w:tcBorders>
            <w:shd w:val="clear" w:color="auto" w:fill="081E3E" w:themeFill="text2"/>
            <w:hideMark/>
          </w:tcPr>
          <w:p w14:paraId="3F33E38A" w14:textId="77777777" w:rsidR="00066813" w:rsidRPr="00D074D6" w:rsidRDefault="00066813">
            <w:pPr>
              <w:cnfStyle w:val="000000000000" w:firstRow="0" w:lastRow="0" w:firstColumn="0" w:lastColumn="0" w:oddVBand="0" w:evenVBand="0" w:oddHBand="0" w:evenHBand="0" w:firstRowFirstColumn="0" w:firstRowLastColumn="0" w:lastRowFirstColumn="0" w:lastRowLastColumn="0"/>
              <w:rPr>
                <w:b/>
              </w:rPr>
            </w:pPr>
            <w:r>
              <w:t xml:space="preserve">Robust </w:t>
            </w:r>
            <w:r w:rsidR="005427AF" w:rsidRPr="00D074D6">
              <w:t>Std Error</w:t>
            </w:r>
            <w:r>
              <w:t xml:space="preserve"> </w:t>
            </w:r>
          </w:p>
        </w:tc>
      </w:tr>
      <w:tr w:rsidR="005427AF" w:rsidRPr="00D074D6" w14:paraId="1F4BA33E" w14:textId="77777777" w:rsidTr="00E45934">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3CAA1D86" w14:textId="77777777" w:rsidR="005427AF" w:rsidRPr="00D074D6" w:rsidRDefault="005427AF" w:rsidP="007D36C9">
            <w:pPr>
              <w:rPr>
                <w:b w:val="0"/>
                <w:sz w:val="20"/>
                <w:szCs w:val="20"/>
              </w:rPr>
            </w:pPr>
            <w:r w:rsidRPr="003264CB">
              <w:t>Household disposable income</w:t>
            </w:r>
          </w:p>
        </w:tc>
        <w:tc>
          <w:tcPr>
            <w:tcW w:w="1877" w:type="dxa"/>
          </w:tcPr>
          <w:p w14:paraId="653B7E69"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22" w:type="dxa"/>
          </w:tcPr>
          <w:p w14:paraId="366D6F17"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E45934" w:rsidRPr="00D074D6" w14:paraId="2F4BD272" w14:textId="77777777" w:rsidTr="00927B08">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33C24BDA" w14:textId="77777777" w:rsidR="00E45934" w:rsidRPr="00075AEB" w:rsidRDefault="00E45934" w:rsidP="00E45934">
            <w:pPr>
              <w:rPr>
                <w:b w:val="0"/>
                <w:bCs/>
                <w:sz w:val="20"/>
                <w:szCs w:val="20"/>
              </w:rPr>
            </w:pPr>
            <w:r w:rsidRPr="00075AEB">
              <w:rPr>
                <w:b w:val="0"/>
              </w:rPr>
              <w:t>Household income</w:t>
            </w:r>
          </w:p>
        </w:tc>
        <w:tc>
          <w:tcPr>
            <w:tcW w:w="1877" w:type="dxa"/>
            <w:vAlign w:val="center"/>
          </w:tcPr>
          <w:p w14:paraId="3FE4CB3A" w14:textId="00CD2846" w:rsidR="00E45934" w:rsidRPr="00D074D6" w:rsidRDefault="00E45934" w:rsidP="00E4593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1.</w:t>
            </w:r>
            <w:r w:rsidR="00886DE5">
              <w:rPr>
                <w:rFonts w:ascii="Calibri" w:hAnsi="Calibri" w:cs="Calibri"/>
                <w:color w:val="000000"/>
              </w:rPr>
              <w:t>000</w:t>
            </w:r>
            <w:r>
              <w:rPr>
                <w:rFonts w:ascii="Calibri" w:hAnsi="Calibri" w:cs="Calibri"/>
                <w:color w:val="000000"/>
              </w:rPr>
              <w:t>***</w:t>
            </w:r>
          </w:p>
        </w:tc>
        <w:tc>
          <w:tcPr>
            <w:tcW w:w="1722" w:type="dxa"/>
            <w:vAlign w:val="center"/>
          </w:tcPr>
          <w:p w14:paraId="47555287" w14:textId="5F7EA413" w:rsidR="00E45934" w:rsidRPr="00D074D6" w:rsidRDefault="00E45934" w:rsidP="00E4593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0.000</w:t>
            </w:r>
          </w:p>
        </w:tc>
      </w:tr>
      <w:tr w:rsidR="005427AF" w:rsidRPr="00D074D6" w14:paraId="74E68BF3" w14:textId="77777777" w:rsidTr="00E45934">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0AD52B3F" w14:textId="41889843" w:rsidR="005427AF" w:rsidRPr="00D074D6" w:rsidRDefault="005427AF" w:rsidP="007D36C9">
            <w:pPr>
              <w:rPr>
                <w:sz w:val="20"/>
                <w:szCs w:val="20"/>
              </w:rPr>
            </w:pPr>
            <w:r w:rsidRPr="003264CB">
              <w:t xml:space="preserve">Highest educational level (relative to </w:t>
            </w:r>
            <w:r w:rsidR="00481EC1">
              <w:t>high-school or lower qualification</w:t>
            </w:r>
            <w:r w:rsidRPr="003264CB">
              <w:t>)</w:t>
            </w:r>
          </w:p>
        </w:tc>
        <w:tc>
          <w:tcPr>
            <w:tcW w:w="1877" w:type="dxa"/>
          </w:tcPr>
          <w:p w14:paraId="2EE8BC78"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22" w:type="dxa"/>
          </w:tcPr>
          <w:p w14:paraId="3193245B"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E45934" w:rsidRPr="00D074D6" w14:paraId="3F259E1F" w14:textId="77777777" w:rsidTr="00E45934">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4B93E1C3" w14:textId="77777777" w:rsidR="00E45934" w:rsidRPr="00075AEB" w:rsidRDefault="00E45934" w:rsidP="00E45934">
            <w:pPr>
              <w:rPr>
                <w:b w:val="0"/>
                <w:bCs/>
                <w:sz w:val="20"/>
                <w:szCs w:val="20"/>
              </w:rPr>
            </w:pPr>
            <w:r w:rsidRPr="00075AEB">
              <w:rPr>
                <w:b w:val="0"/>
              </w:rPr>
              <w:t>Non-university</w:t>
            </w:r>
            <w:r>
              <w:rPr>
                <w:b w:val="0"/>
              </w:rPr>
              <w:t xml:space="preserve"> qualification</w:t>
            </w:r>
          </w:p>
        </w:tc>
        <w:tc>
          <w:tcPr>
            <w:tcW w:w="1877" w:type="dxa"/>
          </w:tcPr>
          <w:p w14:paraId="0348D2AE" w14:textId="18694ED6" w:rsidR="00E45934" w:rsidRPr="00D074D6" w:rsidRDefault="00E45934" w:rsidP="00E4593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86254">
              <w:t xml:space="preserve">1.017 </w:t>
            </w:r>
          </w:p>
        </w:tc>
        <w:tc>
          <w:tcPr>
            <w:tcW w:w="1722" w:type="dxa"/>
          </w:tcPr>
          <w:p w14:paraId="1BC712B6" w14:textId="3D2E0A3F" w:rsidR="00E45934" w:rsidRPr="00D074D6" w:rsidRDefault="00E45934" w:rsidP="00E4593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86254">
              <w:t>0.028</w:t>
            </w:r>
          </w:p>
        </w:tc>
      </w:tr>
      <w:tr w:rsidR="00E45934" w:rsidRPr="00D074D6" w14:paraId="63D4E4AA" w14:textId="77777777" w:rsidTr="00E45934">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212FD91D" w14:textId="77777777" w:rsidR="00E45934" w:rsidRPr="00075AEB" w:rsidRDefault="00E45934" w:rsidP="00E45934">
            <w:pPr>
              <w:rPr>
                <w:b w:val="0"/>
                <w:sz w:val="20"/>
                <w:szCs w:val="20"/>
              </w:rPr>
            </w:pPr>
            <w:r w:rsidRPr="00075AEB">
              <w:rPr>
                <w:b w:val="0"/>
              </w:rPr>
              <w:t xml:space="preserve">University </w:t>
            </w:r>
            <w:r>
              <w:rPr>
                <w:b w:val="0"/>
              </w:rPr>
              <w:t>qualification</w:t>
            </w:r>
          </w:p>
        </w:tc>
        <w:tc>
          <w:tcPr>
            <w:tcW w:w="1877" w:type="dxa"/>
          </w:tcPr>
          <w:p w14:paraId="43A8FCCF" w14:textId="2A4BE336" w:rsidR="00E45934" w:rsidRPr="00D074D6" w:rsidRDefault="00E45934" w:rsidP="00E45934">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986254">
              <w:t xml:space="preserve">1.024 </w:t>
            </w:r>
          </w:p>
        </w:tc>
        <w:tc>
          <w:tcPr>
            <w:tcW w:w="1722" w:type="dxa"/>
          </w:tcPr>
          <w:p w14:paraId="44F771C8" w14:textId="250E34CD" w:rsidR="00E45934" w:rsidRPr="00D074D6" w:rsidRDefault="00E45934" w:rsidP="00E45934">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986254">
              <w:t>0.032</w:t>
            </w:r>
          </w:p>
        </w:tc>
      </w:tr>
      <w:tr w:rsidR="005427AF" w:rsidRPr="00D074D6" w14:paraId="27CAAA96" w14:textId="77777777" w:rsidTr="00E45934">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795533E2" w14:textId="5C8368A0" w:rsidR="005427AF" w:rsidRPr="00D074D6" w:rsidRDefault="005427AF" w:rsidP="007D36C9">
            <w:pPr>
              <w:rPr>
                <w:b w:val="0"/>
                <w:sz w:val="20"/>
                <w:szCs w:val="20"/>
              </w:rPr>
            </w:pPr>
            <w:r w:rsidRPr="0094149C">
              <w:t>Presence of children in a household</w:t>
            </w:r>
            <w:r w:rsidR="00481EC1">
              <w:t xml:space="preserve"> (relative to households with no children)</w:t>
            </w:r>
          </w:p>
        </w:tc>
        <w:tc>
          <w:tcPr>
            <w:tcW w:w="1877" w:type="dxa"/>
          </w:tcPr>
          <w:p w14:paraId="54B4550B"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22" w:type="dxa"/>
          </w:tcPr>
          <w:p w14:paraId="252F6F39"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45934" w:rsidRPr="00D074D6" w14:paraId="097BF129" w14:textId="77777777" w:rsidTr="00927B0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24FEFDE8" w14:textId="7D7BFEE2" w:rsidR="00E45934" w:rsidRPr="00075AEB" w:rsidRDefault="00481EC1" w:rsidP="00E45934">
            <w:pPr>
              <w:rPr>
                <w:b w:val="0"/>
                <w:sz w:val="20"/>
                <w:szCs w:val="20"/>
              </w:rPr>
            </w:pPr>
            <w:r>
              <w:rPr>
                <w:b w:val="0"/>
              </w:rPr>
              <w:t>Child l</w:t>
            </w:r>
            <w:r w:rsidR="003F180A">
              <w:rPr>
                <w:b w:val="0"/>
              </w:rPr>
              <w:t>ivi</w:t>
            </w:r>
            <w:r>
              <w:rPr>
                <w:b w:val="0"/>
              </w:rPr>
              <w:t>ng in the household</w:t>
            </w:r>
          </w:p>
        </w:tc>
        <w:tc>
          <w:tcPr>
            <w:tcW w:w="1877" w:type="dxa"/>
            <w:vAlign w:val="center"/>
          </w:tcPr>
          <w:p w14:paraId="655F76B6" w14:textId="2D0C617C" w:rsidR="00E45934" w:rsidRPr="00D074D6" w:rsidRDefault="00E45934" w:rsidP="00E45934">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1.185***</w:t>
            </w:r>
          </w:p>
        </w:tc>
        <w:tc>
          <w:tcPr>
            <w:tcW w:w="1722" w:type="dxa"/>
            <w:vAlign w:val="center"/>
          </w:tcPr>
          <w:p w14:paraId="1A59FE42" w14:textId="7D2F8414" w:rsidR="00E45934" w:rsidRPr="00D074D6" w:rsidRDefault="00E45934" w:rsidP="00E45934">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0.033</w:t>
            </w:r>
          </w:p>
        </w:tc>
      </w:tr>
      <w:tr w:rsidR="005427AF" w:rsidRPr="00D074D6" w14:paraId="4C4B0873" w14:textId="77777777" w:rsidTr="00E45934">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72DF7ACC" w14:textId="2FE88DE4" w:rsidR="005427AF" w:rsidRPr="00D074D6" w:rsidRDefault="005427AF" w:rsidP="007D36C9">
            <w:pPr>
              <w:rPr>
                <w:b w:val="0"/>
                <w:sz w:val="20"/>
                <w:szCs w:val="20"/>
              </w:rPr>
            </w:pPr>
            <w:r w:rsidRPr="0094149C">
              <w:t>Aboriginal status</w:t>
            </w:r>
            <w:r w:rsidR="00481EC1">
              <w:t xml:space="preserve"> (relative to non-</w:t>
            </w:r>
            <w:r w:rsidR="00481EC1" w:rsidRPr="00481EC1">
              <w:t>Aboriginal and/or Torres Strait Islander)</w:t>
            </w:r>
          </w:p>
        </w:tc>
        <w:tc>
          <w:tcPr>
            <w:tcW w:w="1877" w:type="dxa"/>
          </w:tcPr>
          <w:p w14:paraId="0276DA33"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22" w:type="dxa"/>
          </w:tcPr>
          <w:p w14:paraId="249D9432"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45934" w:rsidRPr="00D074D6" w14:paraId="6D160D53" w14:textId="77777777" w:rsidTr="00927B0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758FFCCA" w14:textId="18EE22A8" w:rsidR="00E45934" w:rsidRPr="00075AEB" w:rsidRDefault="00E45934" w:rsidP="00E45934">
            <w:pPr>
              <w:rPr>
                <w:b w:val="0"/>
                <w:sz w:val="20"/>
                <w:szCs w:val="20"/>
              </w:rPr>
            </w:pPr>
            <w:r w:rsidRPr="00075AEB">
              <w:rPr>
                <w:b w:val="0"/>
              </w:rPr>
              <w:t xml:space="preserve">Aboriginal </w:t>
            </w:r>
            <w:r>
              <w:rPr>
                <w:b w:val="0"/>
              </w:rPr>
              <w:t>and/</w:t>
            </w:r>
            <w:r w:rsidRPr="00075AEB">
              <w:rPr>
                <w:b w:val="0"/>
              </w:rPr>
              <w:t>or Torres Strait Islander</w:t>
            </w:r>
          </w:p>
        </w:tc>
        <w:tc>
          <w:tcPr>
            <w:tcW w:w="1877" w:type="dxa"/>
            <w:vAlign w:val="center"/>
          </w:tcPr>
          <w:p w14:paraId="2FE1C97F" w14:textId="22EAF2CC" w:rsidR="00E45934" w:rsidRPr="00D074D6" w:rsidRDefault="00E45934" w:rsidP="00E45934">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 xml:space="preserve">0.951 </w:t>
            </w:r>
          </w:p>
        </w:tc>
        <w:tc>
          <w:tcPr>
            <w:tcW w:w="1722" w:type="dxa"/>
            <w:vAlign w:val="center"/>
          </w:tcPr>
          <w:p w14:paraId="03FBC736" w14:textId="542154D1" w:rsidR="00E45934" w:rsidRPr="00D074D6" w:rsidRDefault="00E45934" w:rsidP="00E45934">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0.047</w:t>
            </w:r>
          </w:p>
        </w:tc>
      </w:tr>
      <w:tr w:rsidR="005427AF" w:rsidRPr="00D074D6" w14:paraId="08041304" w14:textId="77777777" w:rsidTr="00E45934">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020A1787" w14:textId="644E0C74" w:rsidR="005427AF" w:rsidRPr="00D074D6" w:rsidRDefault="005427AF" w:rsidP="007D36C9">
            <w:pPr>
              <w:rPr>
                <w:b w:val="0"/>
                <w:sz w:val="20"/>
                <w:szCs w:val="20"/>
              </w:rPr>
            </w:pPr>
            <w:r w:rsidRPr="0094149C">
              <w:t xml:space="preserve">Age (relative to </w:t>
            </w:r>
            <w:r>
              <w:t xml:space="preserve">those </w:t>
            </w:r>
            <w:r w:rsidRPr="0094149C">
              <w:t xml:space="preserve">aged </w:t>
            </w:r>
            <w:r w:rsidR="0011593E">
              <w:t>21</w:t>
            </w:r>
            <w:r w:rsidR="000E7C01">
              <w:t>–</w:t>
            </w:r>
            <w:r w:rsidRPr="0094149C">
              <w:t>30)</w:t>
            </w:r>
          </w:p>
        </w:tc>
        <w:tc>
          <w:tcPr>
            <w:tcW w:w="1877" w:type="dxa"/>
          </w:tcPr>
          <w:p w14:paraId="58353895"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22" w:type="dxa"/>
          </w:tcPr>
          <w:p w14:paraId="0CC8A239" w14:textId="77777777" w:rsidR="005427AF" w:rsidRPr="00D074D6" w:rsidRDefault="005427AF" w:rsidP="007D36C9">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45934" w:rsidRPr="00D074D6" w14:paraId="0D6CE99D" w14:textId="77777777" w:rsidTr="00E45934">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1F5A3DAC" w14:textId="21409CED" w:rsidR="00E45934" w:rsidRPr="00075AEB" w:rsidRDefault="00E45934" w:rsidP="00E45934">
            <w:pPr>
              <w:rPr>
                <w:b w:val="0"/>
                <w:sz w:val="20"/>
                <w:szCs w:val="20"/>
              </w:rPr>
            </w:pPr>
            <w:r w:rsidRPr="00075AEB">
              <w:rPr>
                <w:b w:val="0"/>
              </w:rPr>
              <w:t>Aged 31</w:t>
            </w:r>
            <w:r w:rsidR="000E7C01">
              <w:rPr>
                <w:b w:val="0"/>
              </w:rPr>
              <w:t>–</w:t>
            </w:r>
            <w:r w:rsidRPr="00075AEB">
              <w:rPr>
                <w:b w:val="0"/>
              </w:rPr>
              <w:t xml:space="preserve">64 </w:t>
            </w:r>
          </w:p>
        </w:tc>
        <w:tc>
          <w:tcPr>
            <w:tcW w:w="1877" w:type="dxa"/>
            <w:vAlign w:val="center"/>
          </w:tcPr>
          <w:p w14:paraId="63FCB252" w14:textId="1DBFBEE7" w:rsidR="00E45934" w:rsidRPr="00D074D6" w:rsidRDefault="00E45934" w:rsidP="00E45934">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 xml:space="preserve">1.009 </w:t>
            </w:r>
          </w:p>
        </w:tc>
        <w:tc>
          <w:tcPr>
            <w:tcW w:w="1722" w:type="dxa"/>
            <w:vAlign w:val="center"/>
          </w:tcPr>
          <w:p w14:paraId="7051CE86" w14:textId="600B69C0" w:rsidR="00E45934" w:rsidRPr="00D074D6" w:rsidRDefault="00E45934" w:rsidP="00E45934">
            <w:pPr>
              <w:cnfStyle w:val="000000010000" w:firstRow="0" w:lastRow="0" w:firstColumn="0" w:lastColumn="0" w:oddVBand="0" w:evenVBand="0" w:oddHBand="0" w:evenHBand="1" w:firstRowFirstColumn="0" w:firstRowLastColumn="0" w:lastRowFirstColumn="0" w:lastRowLastColumn="0"/>
              <w:rPr>
                <w:rFonts w:cstheme="minorHAnsi"/>
                <w:sz w:val="20"/>
                <w:szCs w:val="20"/>
              </w:rPr>
            </w:pPr>
            <w:r>
              <w:rPr>
                <w:rFonts w:ascii="Calibri" w:hAnsi="Calibri" w:cs="Calibri"/>
                <w:color w:val="000000"/>
              </w:rPr>
              <w:t>0.025</w:t>
            </w:r>
          </w:p>
        </w:tc>
      </w:tr>
      <w:tr w:rsidR="00E45934" w:rsidRPr="00D074D6" w14:paraId="7BEB5256" w14:textId="77777777" w:rsidTr="00E45934">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264AD420" w14:textId="77777777" w:rsidR="00E45934" w:rsidRPr="00075AEB" w:rsidRDefault="00E45934" w:rsidP="00E45934">
            <w:pPr>
              <w:rPr>
                <w:b w:val="0"/>
                <w:sz w:val="20"/>
                <w:szCs w:val="20"/>
              </w:rPr>
            </w:pPr>
            <w:r w:rsidRPr="00075AEB">
              <w:rPr>
                <w:b w:val="0"/>
              </w:rPr>
              <w:t>Aged</w:t>
            </w:r>
            <w:r>
              <w:rPr>
                <w:b w:val="0"/>
              </w:rPr>
              <w:t xml:space="preserve"> 65+</w:t>
            </w:r>
          </w:p>
        </w:tc>
        <w:tc>
          <w:tcPr>
            <w:tcW w:w="1877" w:type="dxa"/>
            <w:vAlign w:val="center"/>
          </w:tcPr>
          <w:p w14:paraId="1FB889EC" w14:textId="30E4CFAE" w:rsidR="00E45934" w:rsidRPr="00D074D6" w:rsidRDefault="00E45934" w:rsidP="00E4593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0.454***</w:t>
            </w:r>
          </w:p>
        </w:tc>
        <w:tc>
          <w:tcPr>
            <w:tcW w:w="1722" w:type="dxa"/>
            <w:vAlign w:val="center"/>
          </w:tcPr>
          <w:p w14:paraId="058FE25A" w14:textId="55001363" w:rsidR="00E45934" w:rsidRPr="00D074D6" w:rsidRDefault="00E45934" w:rsidP="00E4593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0.021</w:t>
            </w:r>
          </w:p>
        </w:tc>
      </w:tr>
      <w:tr w:rsidR="005427AF" w:rsidRPr="00D074D6" w14:paraId="3285ADE2" w14:textId="77777777" w:rsidTr="00E45934">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0DC29D90" w14:textId="2240E777" w:rsidR="005427AF" w:rsidRPr="00D074D6" w:rsidRDefault="005427AF" w:rsidP="007D36C9">
            <w:pPr>
              <w:rPr>
                <w:b w:val="0"/>
                <w:sz w:val="20"/>
                <w:szCs w:val="20"/>
              </w:rPr>
            </w:pPr>
            <w:r w:rsidRPr="0094149C">
              <w:t>Immigrant status</w:t>
            </w:r>
            <w:r w:rsidR="00481EC1">
              <w:t xml:space="preserve"> (relative to Australian</w:t>
            </w:r>
            <w:r w:rsidR="00A200E5">
              <w:t>-</w:t>
            </w:r>
            <w:r w:rsidR="00481EC1">
              <w:t>born)</w:t>
            </w:r>
          </w:p>
        </w:tc>
        <w:tc>
          <w:tcPr>
            <w:tcW w:w="1877" w:type="dxa"/>
          </w:tcPr>
          <w:p w14:paraId="7E235B93"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22" w:type="dxa"/>
          </w:tcPr>
          <w:p w14:paraId="2D7D146F"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E45934" w:rsidRPr="00D074D6" w14:paraId="68C9D0F3" w14:textId="77777777" w:rsidTr="00927B08">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4D6C7C7C" w14:textId="1932668F" w:rsidR="00E45934" w:rsidRPr="00075AEB" w:rsidRDefault="00481EC1" w:rsidP="00E45934">
            <w:pPr>
              <w:rPr>
                <w:b w:val="0"/>
                <w:sz w:val="20"/>
                <w:szCs w:val="20"/>
              </w:rPr>
            </w:pPr>
            <w:r>
              <w:rPr>
                <w:b w:val="0"/>
              </w:rPr>
              <w:t>M</w:t>
            </w:r>
            <w:r w:rsidR="00E45934" w:rsidRPr="00075AEB">
              <w:rPr>
                <w:b w:val="0"/>
              </w:rPr>
              <w:t>igran</w:t>
            </w:r>
            <w:r>
              <w:rPr>
                <w:b w:val="0"/>
              </w:rPr>
              <w:t>t</w:t>
            </w:r>
          </w:p>
        </w:tc>
        <w:tc>
          <w:tcPr>
            <w:tcW w:w="1877" w:type="dxa"/>
            <w:vAlign w:val="center"/>
          </w:tcPr>
          <w:p w14:paraId="55F08287" w14:textId="7EF49A3F" w:rsidR="00E45934" w:rsidRPr="00D074D6" w:rsidRDefault="00E45934" w:rsidP="00E4593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1.079***</w:t>
            </w:r>
          </w:p>
        </w:tc>
        <w:tc>
          <w:tcPr>
            <w:tcW w:w="1722" w:type="dxa"/>
            <w:vAlign w:val="center"/>
          </w:tcPr>
          <w:p w14:paraId="06CC5AF3" w14:textId="718E1195" w:rsidR="00E45934" w:rsidRPr="00D074D6" w:rsidRDefault="00E45934" w:rsidP="00E4593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0.030</w:t>
            </w:r>
          </w:p>
        </w:tc>
      </w:tr>
      <w:tr w:rsidR="005427AF" w:rsidRPr="00D074D6" w14:paraId="3A5B082B" w14:textId="77777777" w:rsidTr="00E45934">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2161EEB8" w14:textId="04E043F0" w:rsidR="005427AF" w:rsidRPr="00D074D6" w:rsidRDefault="005427AF" w:rsidP="007D36C9">
            <w:pPr>
              <w:rPr>
                <w:b w:val="0"/>
                <w:sz w:val="20"/>
                <w:szCs w:val="20"/>
              </w:rPr>
            </w:pPr>
            <w:r w:rsidRPr="00383EDB">
              <w:t>Employment status</w:t>
            </w:r>
            <w:r w:rsidR="00481EC1">
              <w:t xml:space="preserve"> (relative to employed or in the labour force)</w:t>
            </w:r>
          </w:p>
        </w:tc>
        <w:tc>
          <w:tcPr>
            <w:tcW w:w="1877" w:type="dxa"/>
          </w:tcPr>
          <w:p w14:paraId="450FC6A9"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22" w:type="dxa"/>
          </w:tcPr>
          <w:p w14:paraId="0945159E"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E45934" w:rsidRPr="00D074D6" w14:paraId="3B28A192" w14:textId="77777777" w:rsidTr="00E45934">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5155352F" w14:textId="3D953977" w:rsidR="00E45934" w:rsidRPr="00075AEB" w:rsidRDefault="00481EC1" w:rsidP="00E45934">
            <w:pPr>
              <w:rPr>
                <w:b w:val="0"/>
                <w:sz w:val="20"/>
                <w:szCs w:val="20"/>
              </w:rPr>
            </w:pPr>
            <w:r>
              <w:rPr>
                <w:b w:val="0"/>
              </w:rPr>
              <w:t>Non-</w:t>
            </w:r>
            <w:r w:rsidR="00E45934" w:rsidRPr="00075AEB">
              <w:rPr>
                <w:b w:val="0"/>
              </w:rPr>
              <w:t>employed or not in the labour force</w:t>
            </w:r>
            <w:r w:rsidR="00E45934">
              <w:rPr>
                <w:b w:val="0"/>
              </w:rPr>
              <w:t xml:space="preserve"> </w:t>
            </w:r>
          </w:p>
        </w:tc>
        <w:tc>
          <w:tcPr>
            <w:tcW w:w="1877" w:type="dxa"/>
            <w:vAlign w:val="center"/>
          </w:tcPr>
          <w:p w14:paraId="4CE62490" w14:textId="724586F3" w:rsidR="00E45934" w:rsidRPr="00D074D6" w:rsidRDefault="00E45934" w:rsidP="00E4593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 xml:space="preserve">0.965 </w:t>
            </w:r>
          </w:p>
        </w:tc>
        <w:tc>
          <w:tcPr>
            <w:tcW w:w="1722" w:type="dxa"/>
            <w:vAlign w:val="center"/>
          </w:tcPr>
          <w:p w14:paraId="34159602" w14:textId="70570200" w:rsidR="00E45934" w:rsidRPr="00D074D6" w:rsidRDefault="00E45934" w:rsidP="00E4593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0.027</w:t>
            </w:r>
          </w:p>
        </w:tc>
      </w:tr>
      <w:tr w:rsidR="005427AF" w:rsidRPr="00D074D6" w14:paraId="30375951" w14:textId="77777777" w:rsidTr="00E45934">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20CB2586" w14:textId="7323892B" w:rsidR="005427AF" w:rsidRPr="00EF233D" w:rsidRDefault="005427AF" w:rsidP="007D36C9">
            <w:r w:rsidRPr="00383EDB">
              <w:t>Student status</w:t>
            </w:r>
            <w:r w:rsidR="00481EC1">
              <w:t xml:space="preserve"> (relative to non-student)</w:t>
            </w:r>
          </w:p>
        </w:tc>
        <w:tc>
          <w:tcPr>
            <w:tcW w:w="1877" w:type="dxa"/>
          </w:tcPr>
          <w:p w14:paraId="2C6B4419" w14:textId="77777777" w:rsidR="005427AF" w:rsidRPr="006E6EC4" w:rsidRDefault="005427AF" w:rsidP="007D36C9">
            <w:pPr>
              <w:cnfStyle w:val="000000010000" w:firstRow="0" w:lastRow="0" w:firstColumn="0" w:lastColumn="0" w:oddVBand="0" w:evenVBand="0" w:oddHBand="0" w:evenHBand="1" w:firstRowFirstColumn="0" w:firstRowLastColumn="0" w:lastRowFirstColumn="0" w:lastRowLastColumn="0"/>
            </w:pPr>
          </w:p>
        </w:tc>
        <w:tc>
          <w:tcPr>
            <w:tcW w:w="1722" w:type="dxa"/>
          </w:tcPr>
          <w:p w14:paraId="2A203253" w14:textId="77777777" w:rsidR="005427AF" w:rsidRPr="006E6EC4" w:rsidRDefault="005427AF" w:rsidP="007D36C9">
            <w:pPr>
              <w:cnfStyle w:val="000000010000" w:firstRow="0" w:lastRow="0" w:firstColumn="0" w:lastColumn="0" w:oddVBand="0" w:evenVBand="0" w:oddHBand="0" w:evenHBand="1" w:firstRowFirstColumn="0" w:firstRowLastColumn="0" w:lastRowFirstColumn="0" w:lastRowLastColumn="0"/>
            </w:pPr>
          </w:p>
        </w:tc>
      </w:tr>
      <w:tr w:rsidR="00E45934" w:rsidRPr="00D074D6" w14:paraId="6459B3B3" w14:textId="77777777" w:rsidTr="00E45934">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566A56FC" w14:textId="1028AFCF" w:rsidR="00E45934" w:rsidRPr="00075AEB" w:rsidRDefault="00481EC1" w:rsidP="00E45934">
            <w:pPr>
              <w:rPr>
                <w:b w:val="0"/>
              </w:rPr>
            </w:pPr>
            <w:r>
              <w:rPr>
                <w:b w:val="0"/>
              </w:rPr>
              <w:t>F</w:t>
            </w:r>
            <w:r w:rsidR="00E45934" w:rsidRPr="00075AEB">
              <w:rPr>
                <w:b w:val="0"/>
              </w:rPr>
              <w:t>ull</w:t>
            </w:r>
            <w:r w:rsidR="00E45934">
              <w:rPr>
                <w:b w:val="0"/>
              </w:rPr>
              <w:t>-</w:t>
            </w:r>
            <w:r w:rsidR="00E45934" w:rsidRPr="00075AEB">
              <w:rPr>
                <w:b w:val="0"/>
              </w:rPr>
              <w:t>time student</w:t>
            </w:r>
          </w:p>
        </w:tc>
        <w:tc>
          <w:tcPr>
            <w:tcW w:w="1877" w:type="dxa"/>
            <w:vAlign w:val="center"/>
          </w:tcPr>
          <w:p w14:paraId="4897E43A" w14:textId="54F49F3A" w:rsidR="00E45934" w:rsidRPr="006E6EC4" w:rsidRDefault="00E45934" w:rsidP="00E45934">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 xml:space="preserve">0.949 </w:t>
            </w:r>
          </w:p>
        </w:tc>
        <w:tc>
          <w:tcPr>
            <w:tcW w:w="1722" w:type="dxa"/>
            <w:vAlign w:val="center"/>
          </w:tcPr>
          <w:p w14:paraId="061B6761" w14:textId="478D5D32" w:rsidR="00E45934" w:rsidRPr="006E6EC4" w:rsidRDefault="00E45934" w:rsidP="00E45934">
            <w:pPr>
              <w:cnfStyle w:val="000000000000" w:firstRow="0" w:lastRow="0" w:firstColumn="0" w:lastColumn="0" w:oddVBand="0" w:evenVBand="0" w:oddHBand="0" w:evenHBand="0" w:firstRowFirstColumn="0" w:firstRowLastColumn="0" w:lastRowFirstColumn="0" w:lastRowLastColumn="0"/>
            </w:pPr>
            <w:r>
              <w:rPr>
                <w:rFonts w:ascii="Calibri" w:hAnsi="Calibri" w:cs="Calibri"/>
                <w:color w:val="000000"/>
              </w:rPr>
              <w:t>0.037</w:t>
            </w:r>
          </w:p>
        </w:tc>
      </w:tr>
      <w:tr w:rsidR="005427AF" w:rsidRPr="00D074D6" w14:paraId="3EE77724" w14:textId="77777777" w:rsidTr="00E45934">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604FD475" w14:textId="5F530F78" w:rsidR="005427AF" w:rsidRPr="00D074D6" w:rsidRDefault="005427AF" w:rsidP="007D36C9">
            <w:pPr>
              <w:rPr>
                <w:b w:val="0"/>
                <w:sz w:val="20"/>
                <w:szCs w:val="20"/>
              </w:rPr>
            </w:pPr>
            <w:r w:rsidRPr="00383EDB">
              <w:t>Health status</w:t>
            </w:r>
            <w:r w:rsidR="00481EC1">
              <w:t xml:space="preserve"> (relative to no disability)</w:t>
            </w:r>
          </w:p>
        </w:tc>
        <w:tc>
          <w:tcPr>
            <w:tcW w:w="1877" w:type="dxa"/>
          </w:tcPr>
          <w:p w14:paraId="71968510"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22" w:type="dxa"/>
          </w:tcPr>
          <w:p w14:paraId="367B9A9E"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E45934" w:rsidRPr="00D074D6" w14:paraId="619E462A" w14:textId="77777777" w:rsidTr="00927B08">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50D26E74" w14:textId="41859D22" w:rsidR="00E45934" w:rsidRPr="00075AEB" w:rsidRDefault="00481EC1" w:rsidP="00E45934">
            <w:pPr>
              <w:rPr>
                <w:b w:val="0"/>
                <w:sz w:val="20"/>
                <w:szCs w:val="20"/>
              </w:rPr>
            </w:pPr>
            <w:r>
              <w:rPr>
                <w:b w:val="0"/>
              </w:rPr>
              <w:t>D</w:t>
            </w:r>
            <w:r w:rsidR="00E45934">
              <w:rPr>
                <w:b w:val="0"/>
              </w:rPr>
              <w:t>isability</w:t>
            </w:r>
          </w:p>
        </w:tc>
        <w:tc>
          <w:tcPr>
            <w:tcW w:w="1877" w:type="dxa"/>
          </w:tcPr>
          <w:p w14:paraId="33E431D5" w14:textId="36D54832" w:rsidR="00E45934" w:rsidRPr="00D074D6" w:rsidRDefault="00E45934" w:rsidP="00E4593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F333B">
              <w:t>0.879***</w:t>
            </w:r>
          </w:p>
        </w:tc>
        <w:tc>
          <w:tcPr>
            <w:tcW w:w="1722" w:type="dxa"/>
          </w:tcPr>
          <w:p w14:paraId="54587C1D" w14:textId="2F3F82A0" w:rsidR="00E45934" w:rsidRPr="00D074D6" w:rsidRDefault="00E45934" w:rsidP="00E4593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F333B">
              <w:t>0.023</w:t>
            </w:r>
          </w:p>
        </w:tc>
      </w:tr>
      <w:tr w:rsidR="005427AF" w:rsidRPr="00D074D6" w14:paraId="2AF55973" w14:textId="77777777" w:rsidTr="00E45934">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0FF6AD1A" w14:textId="77777777" w:rsidR="005427AF" w:rsidRPr="00D074D6" w:rsidRDefault="005427AF" w:rsidP="007D36C9">
            <w:pPr>
              <w:rPr>
                <w:b w:val="0"/>
                <w:sz w:val="20"/>
                <w:szCs w:val="20"/>
              </w:rPr>
            </w:pPr>
            <w:r w:rsidRPr="00D277B7">
              <w:rPr>
                <w:rFonts w:ascii="Calibri" w:hAnsi="Calibri" w:cs="Calibri"/>
                <w:bCs/>
                <w:color w:val="000000"/>
              </w:rPr>
              <w:t xml:space="preserve">Urban/ rural status (relative to urban) </w:t>
            </w:r>
          </w:p>
        </w:tc>
        <w:tc>
          <w:tcPr>
            <w:tcW w:w="1877" w:type="dxa"/>
          </w:tcPr>
          <w:p w14:paraId="055B6AE2"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22" w:type="dxa"/>
          </w:tcPr>
          <w:p w14:paraId="1F200891"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E45934" w:rsidRPr="00D074D6" w14:paraId="0C4E59C7" w14:textId="77777777" w:rsidTr="00E45934">
        <w:trPr>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21756227" w14:textId="77777777" w:rsidR="00E45934" w:rsidRPr="00075AEB" w:rsidRDefault="00E45934" w:rsidP="00E45934">
            <w:pPr>
              <w:rPr>
                <w:b w:val="0"/>
                <w:sz w:val="20"/>
                <w:szCs w:val="20"/>
              </w:rPr>
            </w:pPr>
            <w:r>
              <w:rPr>
                <w:b w:val="0"/>
              </w:rPr>
              <w:t>Rural</w:t>
            </w:r>
          </w:p>
        </w:tc>
        <w:tc>
          <w:tcPr>
            <w:tcW w:w="1877" w:type="dxa"/>
            <w:vAlign w:val="center"/>
          </w:tcPr>
          <w:p w14:paraId="2F432FAF" w14:textId="32831383" w:rsidR="00E45934" w:rsidRPr="00D074D6" w:rsidRDefault="00E45934" w:rsidP="00E4593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 xml:space="preserve">1.019 </w:t>
            </w:r>
          </w:p>
        </w:tc>
        <w:tc>
          <w:tcPr>
            <w:tcW w:w="1722" w:type="dxa"/>
            <w:vAlign w:val="center"/>
          </w:tcPr>
          <w:p w14:paraId="3F892B49" w14:textId="699044D4" w:rsidR="00E45934" w:rsidRPr="00D074D6" w:rsidRDefault="00E45934" w:rsidP="00E4593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ascii="Calibri" w:hAnsi="Calibri" w:cs="Calibri"/>
                <w:color w:val="000000"/>
              </w:rPr>
              <w:t>0.042</w:t>
            </w:r>
          </w:p>
        </w:tc>
      </w:tr>
      <w:tr w:rsidR="005427AF" w:rsidRPr="00D074D6" w14:paraId="4F8D5A0E" w14:textId="77777777" w:rsidTr="00E45934">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noWrap/>
          </w:tcPr>
          <w:p w14:paraId="34D6DAFF" w14:textId="77777777" w:rsidR="005427AF" w:rsidRPr="00EF233D" w:rsidRDefault="005427AF" w:rsidP="007D36C9">
            <w:pPr>
              <w:suppressAutoHyphens w:val="0"/>
              <w:rPr>
                <w:rFonts w:ascii="Calibri" w:hAnsi="Calibri" w:cs="Calibri"/>
                <w:bCs/>
                <w:color w:val="000000"/>
              </w:rPr>
            </w:pPr>
            <w:r w:rsidRPr="00D65A15">
              <w:t>SEIFA decile</w:t>
            </w:r>
            <w:r w:rsidRPr="00D65A15" w:rsidDel="00D277B7">
              <w:t xml:space="preserve"> </w:t>
            </w:r>
          </w:p>
        </w:tc>
        <w:tc>
          <w:tcPr>
            <w:tcW w:w="1877" w:type="dxa"/>
          </w:tcPr>
          <w:p w14:paraId="319C28DA"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1722" w:type="dxa"/>
          </w:tcPr>
          <w:p w14:paraId="4ED80039" w14:textId="77777777" w:rsidR="005427AF" w:rsidRPr="00D074D6" w:rsidRDefault="005427AF" w:rsidP="007D36C9">
            <w:pP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E45934" w:rsidRPr="00D074D6" w14:paraId="4DC4D135" w14:textId="77777777" w:rsidTr="00927B08">
        <w:trPr>
          <w:trHeight w:val="277"/>
        </w:trPr>
        <w:tc>
          <w:tcPr>
            <w:cnfStyle w:val="001000000000" w:firstRow="0" w:lastRow="0" w:firstColumn="1" w:lastColumn="0" w:oddVBand="0" w:evenVBand="0" w:oddHBand="0" w:evenHBand="0" w:firstRowFirstColumn="0" w:firstRowLastColumn="0" w:lastRowFirstColumn="0" w:lastRowLastColumn="0"/>
            <w:tcW w:w="6315" w:type="dxa"/>
            <w:tcBorders>
              <w:bottom w:val="single" w:sz="4" w:space="0" w:color="008089" w:themeColor="accent2"/>
            </w:tcBorders>
            <w:noWrap/>
          </w:tcPr>
          <w:p w14:paraId="7CC4B2A2" w14:textId="77777777" w:rsidR="00E45934" w:rsidRPr="00075AEB" w:rsidRDefault="00E45934" w:rsidP="00E45934">
            <w:pPr>
              <w:rPr>
                <w:b w:val="0"/>
                <w:sz w:val="20"/>
                <w:szCs w:val="20"/>
              </w:rPr>
            </w:pPr>
            <w:r>
              <w:rPr>
                <w:b w:val="0"/>
              </w:rPr>
              <w:t>SEIFA decile</w:t>
            </w:r>
            <w:r w:rsidRPr="00075AEB" w:rsidDel="00D277B7">
              <w:rPr>
                <w:b w:val="0"/>
              </w:rPr>
              <w:t xml:space="preserve"> </w:t>
            </w:r>
          </w:p>
        </w:tc>
        <w:tc>
          <w:tcPr>
            <w:tcW w:w="1877" w:type="dxa"/>
            <w:tcBorders>
              <w:bottom w:val="single" w:sz="4" w:space="0" w:color="008089" w:themeColor="accent2"/>
            </w:tcBorders>
          </w:tcPr>
          <w:p w14:paraId="2105F21B" w14:textId="5EAD7AB7" w:rsidR="00E45934" w:rsidRPr="00D074D6" w:rsidRDefault="00E45934" w:rsidP="00E4593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D73D9">
              <w:t>1.015***</w:t>
            </w:r>
          </w:p>
        </w:tc>
        <w:tc>
          <w:tcPr>
            <w:tcW w:w="1722" w:type="dxa"/>
            <w:tcBorders>
              <w:bottom w:val="single" w:sz="4" w:space="0" w:color="008089" w:themeColor="accent2"/>
            </w:tcBorders>
          </w:tcPr>
          <w:p w14:paraId="7C25B605" w14:textId="4049A86E" w:rsidR="00E45934" w:rsidRPr="00D074D6" w:rsidRDefault="00E45934" w:rsidP="00E4593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2D73D9">
              <w:t>0.004</w:t>
            </w:r>
          </w:p>
        </w:tc>
      </w:tr>
      <w:tr w:rsidR="006D142B" w:rsidRPr="00D074D6" w14:paraId="04B57088" w14:textId="77777777" w:rsidTr="00927B0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tcBorders>
              <w:bottom w:val="single" w:sz="4" w:space="0" w:color="008089" w:themeColor="accent2"/>
            </w:tcBorders>
            <w:noWrap/>
          </w:tcPr>
          <w:p w14:paraId="436EE4BB" w14:textId="03C72FCF" w:rsidR="006D142B" w:rsidRDefault="006D142B" w:rsidP="006D142B">
            <w:pPr>
              <w:rPr>
                <w:b w:val="0"/>
              </w:rPr>
            </w:pPr>
            <w:r>
              <w:t>Number of observations</w:t>
            </w:r>
          </w:p>
        </w:tc>
        <w:tc>
          <w:tcPr>
            <w:tcW w:w="1877" w:type="dxa"/>
            <w:tcBorders>
              <w:bottom w:val="single" w:sz="4" w:space="0" w:color="008089" w:themeColor="accent2"/>
            </w:tcBorders>
          </w:tcPr>
          <w:p w14:paraId="10499FC5" w14:textId="0B81BB32" w:rsidR="006D142B" w:rsidRPr="002D73D9" w:rsidRDefault="006D142B" w:rsidP="006D142B">
            <w:pPr>
              <w:cnfStyle w:val="000000010000" w:firstRow="0" w:lastRow="0" w:firstColumn="0" w:lastColumn="0" w:oddVBand="0" w:evenVBand="0" w:oddHBand="0" w:evenHBand="1" w:firstRowFirstColumn="0" w:firstRowLastColumn="0" w:lastRowFirstColumn="0" w:lastRowLastColumn="0"/>
            </w:pPr>
            <w:r w:rsidRPr="00C02E30">
              <w:rPr>
                <w:b/>
              </w:rPr>
              <w:t>14559</w:t>
            </w:r>
          </w:p>
        </w:tc>
        <w:tc>
          <w:tcPr>
            <w:tcW w:w="1722" w:type="dxa"/>
            <w:tcBorders>
              <w:bottom w:val="single" w:sz="4" w:space="0" w:color="008089" w:themeColor="accent2"/>
            </w:tcBorders>
          </w:tcPr>
          <w:p w14:paraId="73830721" w14:textId="77777777" w:rsidR="006D142B" w:rsidRPr="002D73D9" w:rsidRDefault="006D142B" w:rsidP="006D142B">
            <w:pPr>
              <w:cnfStyle w:val="000000010000" w:firstRow="0" w:lastRow="0" w:firstColumn="0" w:lastColumn="0" w:oddVBand="0" w:evenVBand="0" w:oddHBand="0" w:evenHBand="1" w:firstRowFirstColumn="0" w:firstRowLastColumn="0" w:lastRowFirstColumn="0" w:lastRowLastColumn="0"/>
            </w:pPr>
          </w:p>
        </w:tc>
      </w:tr>
      <w:tr w:rsidR="006D142B" w:rsidRPr="00D074D6" w14:paraId="7AE8ADBE" w14:textId="77777777" w:rsidTr="00927B08">
        <w:trPr>
          <w:trHeight w:val="277"/>
        </w:trPr>
        <w:tc>
          <w:tcPr>
            <w:cnfStyle w:val="001000000000" w:firstRow="0" w:lastRow="0" w:firstColumn="1" w:lastColumn="0" w:oddVBand="0" w:evenVBand="0" w:oddHBand="0" w:evenHBand="0" w:firstRowFirstColumn="0" w:firstRowLastColumn="0" w:lastRowFirstColumn="0" w:lastRowLastColumn="0"/>
            <w:tcW w:w="6315" w:type="dxa"/>
            <w:tcBorders>
              <w:bottom w:val="single" w:sz="4" w:space="0" w:color="008089" w:themeColor="accent2"/>
            </w:tcBorders>
            <w:noWrap/>
          </w:tcPr>
          <w:p w14:paraId="3FAAC87B" w14:textId="0AF719FA" w:rsidR="006D142B" w:rsidRDefault="006D142B" w:rsidP="006D142B">
            <w:pPr>
              <w:rPr>
                <w:b w:val="0"/>
              </w:rPr>
            </w:pPr>
            <w:r w:rsidRPr="009E7293">
              <w:t xml:space="preserve">Log </w:t>
            </w:r>
            <w:r>
              <w:t xml:space="preserve">(Pseudo) </w:t>
            </w:r>
            <w:r w:rsidRPr="009E7293">
              <w:t>likelihood</w:t>
            </w:r>
          </w:p>
        </w:tc>
        <w:tc>
          <w:tcPr>
            <w:tcW w:w="1877" w:type="dxa"/>
            <w:tcBorders>
              <w:bottom w:val="single" w:sz="4" w:space="0" w:color="008089" w:themeColor="accent2"/>
            </w:tcBorders>
          </w:tcPr>
          <w:p w14:paraId="15D9DD92" w14:textId="44AC30C3" w:rsidR="006D142B" w:rsidRPr="002D73D9" w:rsidRDefault="006D142B" w:rsidP="006D142B">
            <w:pPr>
              <w:cnfStyle w:val="000000000000" w:firstRow="0" w:lastRow="0" w:firstColumn="0" w:lastColumn="0" w:oddVBand="0" w:evenVBand="0" w:oddHBand="0" w:evenHBand="0" w:firstRowFirstColumn="0" w:firstRowLastColumn="0" w:lastRowFirstColumn="0" w:lastRowLastColumn="0"/>
            </w:pPr>
            <w:r w:rsidRPr="00C02E30">
              <w:rPr>
                <w:b/>
              </w:rPr>
              <w:t>-49312</w:t>
            </w:r>
          </w:p>
        </w:tc>
        <w:tc>
          <w:tcPr>
            <w:tcW w:w="1722" w:type="dxa"/>
            <w:tcBorders>
              <w:bottom w:val="single" w:sz="4" w:space="0" w:color="008089" w:themeColor="accent2"/>
            </w:tcBorders>
          </w:tcPr>
          <w:p w14:paraId="6215D712" w14:textId="77777777" w:rsidR="006D142B" w:rsidRPr="002D73D9" w:rsidRDefault="006D142B" w:rsidP="006D142B">
            <w:pPr>
              <w:cnfStyle w:val="000000000000" w:firstRow="0" w:lastRow="0" w:firstColumn="0" w:lastColumn="0" w:oddVBand="0" w:evenVBand="0" w:oddHBand="0" w:evenHBand="0" w:firstRowFirstColumn="0" w:firstRowLastColumn="0" w:lastRowFirstColumn="0" w:lastRowLastColumn="0"/>
            </w:pPr>
          </w:p>
        </w:tc>
      </w:tr>
      <w:tr w:rsidR="006D142B" w:rsidRPr="00D074D6" w14:paraId="69EAE84B" w14:textId="77777777" w:rsidTr="00927B08">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6315" w:type="dxa"/>
            <w:tcBorders>
              <w:bottom w:val="single" w:sz="4" w:space="0" w:color="008089" w:themeColor="accent2"/>
            </w:tcBorders>
            <w:noWrap/>
          </w:tcPr>
          <w:p w14:paraId="4B5E5AEB" w14:textId="1CD7715F" w:rsidR="006D142B" w:rsidRDefault="006D142B" w:rsidP="006D142B">
            <w:pPr>
              <w:rPr>
                <w:b w:val="0"/>
              </w:rPr>
            </w:pPr>
            <w:r w:rsidRPr="009E7293">
              <w:lastRenderedPageBreak/>
              <w:t>AIC</w:t>
            </w:r>
          </w:p>
        </w:tc>
        <w:tc>
          <w:tcPr>
            <w:tcW w:w="1877" w:type="dxa"/>
            <w:tcBorders>
              <w:bottom w:val="single" w:sz="4" w:space="0" w:color="008089" w:themeColor="accent2"/>
            </w:tcBorders>
          </w:tcPr>
          <w:p w14:paraId="7DD2BDD0" w14:textId="10251CC3" w:rsidR="006D142B" w:rsidRPr="002D73D9" w:rsidRDefault="006D142B" w:rsidP="006D142B">
            <w:pPr>
              <w:cnfStyle w:val="000000010000" w:firstRow="0" w:lastRow="0" w:firstColumn="0" w:lastColumn="0" w:oddVBand="0" w:evenVBand="0" w:oddHBand="0" w:evenHBand="1" w:firstRowFirstColumn="0" w:firstRowLastColumn="0" w:lastRowFirstColumn="0" w:lastRowLastColumn="0"/>
            </w:pPr>
            <w:r w:rsidRPr="00C02E30">
              <w:rPr>
                <w:b/>
              </w:rPr>
              <w:t>98649</w:t>
            </w:r>
          </w:p>
        </w:tc>
        <w:tc>
          <w:tcPr>
            <w:tcW w:w="1722" w:type="dxa"/>
            <w:tcBorders>
              <w:bottom w:val="single" w:sz="4" w:space="0" w:color="008089" w:themeColor="accent2"/>
            </w:tcBorders>
          </w:tcPr>
          <w:p w14:paraId="18C8C99A" w14:textId="77777777" w:rsidR="006D142B" w:rsidRPr="002D73D9" w:rsidRDefault="006D142B" w:rsidP="006D142B">
            <w:pPr>
              <w:cnfStyle w:val="000000010000" w:firstRow="0" w:lastRow="0" w:firstColumn="0" w:lastColumn="0" w:oddVBand="0" w:evenVBand="0" w:oddHBand="0" w:evenHBand="1" w:firstRowFirstColumn="0" w:firstRowLastColumn="0" w:lastRowFirstColumn="0" w:lastRowLastColumn="0"/>
            </w:pPr>
          </w:p>
        </w:tc>
      </w:tr>
      <w:tr w:rsidR="006D142B" w:rsidRPr="00D074D6" w14:paraId="16807C02" w14:textId="77777777" w:rsidTr="00927B08">
        <w:trPr>
          <w:trHeight w:val="277"/>
        </w:trPr>
        <w:tc>
          <w:tcPr>
            <w:cnfStyle w:val="001000000000" w:firstRow="0" w:lastRow="0" w:firstColumn="1" w:lastColumn="0" w:oddVBand="0" w:evenVBand="0" w:oddHBand="0" w:evenHBand="0" w:firstRowFirstColumn="0" w:firstRowLastColumn="0" w:lastRowFirstColumn="0" w:lastRowLastColumn="0"/>
            <w:tcW w:w="6315" w:type="dxa"/>
            <w:tcBorders>
              <w:bottom w:val="single" w:sz="4" w:space="0" w:color="008089" w:themeColor="accent2"/>
            </w:tcBorders>
            <w:noWrap/>
          </w:tcPr>
          <w:p w14:paraId="73DE6CCB" w14:textId="7ACD10BF" w:rsidR="006D142B" w:rsidRDefault="006D142B" w:rsidP="006D142B">
            <w:pPr>
              <w:rPr>
                <w:b w:val="0"/>
              </w:rPr>
            </w:pPr>
            <w:r w:rsidRPr="009E7293">
              <w:t>BIC</w:t>
            </w:r>
          </w:p>
        </w:tc>
        <w:tc>
          <w:tcPr>
            <w:tcW w:w="1877" w:type="dxa"/>
            <w:tcBorders>
              <w:bottom w:val="single" w:sz="4" w:space="0" w:color="008089" w:themeColor="accent2"/>
            </w:tcBorders>
          </w:tcPr>
          <w:p w14:paraId="3700A900" w14:textId="28085A29" w:rsidR="006D142B" w:rsidRPr="002D73D9" w:rsidRDefault="006D142B" w:rsidP="006D142B">
            <w:pPr>
              <w:cnfStyle w:val="000000000000" w:firstRow="0" w:lastRow="0" w:firstColumn="0" w:lastColumn="0" w:oddVBand="0" w:evenVBand="0" w:oddHBand="0" w:evenHBand="0" w:firstRowFirstColumn="0" w:firstRowLastColumn="0" w:lastRowFirstColumn="0" w:lastRowLastColumn="0"/>
            </w:pPr>
            <w:r w:rsidRPr="00C02E30">
              <w:rPr>
                <w:b/>
              </w:rPr>
              <w:t>98748</w:t>
            </w:r>
          </w:p>
        </w:tc>
        <w:tc>
          <w:tcPr>
            <w:tcW w:w="1722" w:type="dxa"/>
            <w:tcBorders>
              <w:bottom w:val="single" w:sz="4" w:space="0" w:color="008089" w:themeColor="accent2"/>
            </w:tcBorders>
          </w:tcPr>
          <w:p w14:paraId="2F602537" w14:textId="77777777" w:rsidR="006D142B" w:rsidRPr="002D73D9" w:rsidRDefault="006D142B" w:rsidP="006D142B">
            <w:pPr>
              <w:cnfStyle w:val="000000000000" w:firstRow="0" w:lastRow="0" w:firstColumn="0" w:lastColumn="0" w:oddVBand="0" w:evenVBand="0" w:oddHBand="0" w:evenHBand="0" w:firstRowFirstColumn="0" w:firstRowLastColumn="0" w:lastRowFirstColumn="0" w:lastRowLastColumn="0"/>
            </w:pPr>
          </w:p>
        </w:tc>
      </w:tr>
    </w:tbl>
    <w:p w14:paraId="3AA71AAA" w14:textId="77777777" w:rsidR="00A2500B" w:rsidRPr="007B2567" w:rsidRDefault="00A2500B" w:rsidP="00A2500B">
      <w:pPr>
        <w:pStyle w:val="Sourcenotes"/>
      </w:pPr>
      <w:r w:rsidRPr="005F794B">
        <w:t>Source</w:t>
      </w:r>
      <w:r>
        <w:t>:</w:t>
      </w:r>
      <w:r w:rsidRPr="005F794B">
        <w:t xml:space="preserve"> </w:t>
      </w:r>
      <w:r>
        <w:t>The HILDA Survey, Release 2</w:t>
      </w:r>
      <w:r>
        <w:rPr>
          <w:lang w:val="en-AU"/>
        </w:rPr>
        <w:t>2</w:t>
      </w:r>
      <w:r>
        <w:t>; BCARR calculations</w:t>
      </w:r>
      <w:r w:rsidRPr="005F794B">
        <w:t>.</w:t>
      </w:r>
    </w:p>
    <w:p w14:paraId="37B6C84C" w14:textId="14F86D45" w:rsidR="005427AF" w:rsidRPr="00E035A0" w:rsidRDefault="005427AF" w:rsidP="005427AF">
      <w:pPr>
        <w:rPr>
          <w:sz w:val="16"/>
          <w:lang w:val="en-US"/>
        </w:rPr>
      </w:pPr>
      <w:r w:rsidRPr="00D00CC7">
        <w:rPr>
          <w:sz w:val="16"/>
          <w:lang w:val="x-none"/>
        </w:rPr>
        <w:t xml:space="preserve">Notes: </w:t>
      </w:r>
      <w:r w:rsidR="00C96EF3" w:rsidRPr="00066813">
        <w:rPr>
          <w:sz w:val="16"/>
          <w:lang w:val="en-US"/>
        </w:rPr>
        <w:t xml:space="preserve">Standard errors adjusted for clustering </w:t>
      </w:r>
      <w:r w:rsidR="00F55AA3">
        <w:rPr>
          <w:sz w:val="16"/>
          <w:lang w:val="en-US"/>
        </w:rPr>
        <w:t>at the level of individual</w:t>
      </w:r>
      <w:r w:rsidR="00C96EF3">
        <w:rPr>
          <w:sz w:val="16"/>
          <w:lang w:val="en-US"/>
        </w:rPr>
        <w:t xml:space="preserve">. </w:t>
      </w:r>
      <w:r w:rsidRPr="00D00CC7">
        <w:rPr>
          <w:sz w:val="16"/>
          <w:lang w:val="x-none"/>
        </w:rPr>
        <w:t>*Significant at 10</w:t>
      </w:r>
      <w:r w:rsidR="00F7113C">
        <w:rPr>
          <w:sz w:val="16"/>
          <w:lang w:val="x-none"/>
        </w:rPr>
        <w:t>%</w:t>
      </w:r>
      <w:r w:rsidRPr="00D00CC7">
        <w:rPr>
          <w:sz w:val="16"/>
          <w:lang w:val="x-none"/>
        </w:rPr>
        <w:t xml:space="preserve"> level; **Significant at 5</w:t>
      </w:r>
      <w:r w:rsidR="00F7113C">
        <w:rPr>
          <w:sz w:val="16"/>
          <w:lang w:val="x-none"/>
        </w:rPr>
        <w:t>%</w:t>
      </w:r>
      <w:r w:rsidRPr="00D00CC7">
        <w:rPr>
          <w:sz w:val="16"/>
          <w:lang w:val="x-none"/>
        </w:rPr>
        <w:t xml:space="preserve"> level; ***Significant at 1</w:t>
      </w:r>
      <w:r w:rsidR="00F7113C">
        <w:rPr>
          <w:sz w:val="16"/>
          <w:lang w:val="x-none"/>
        </w:rPr>
        <w:t>%</w:t>
      </w:r>
      <w:r w:rsidRPr="00D00CC7">
        <w:rPr>
          <w:sz w:val="16"/>
          <w:lang w:val="x-none"/>
        </w:rPr>
        <w:t xml:space="preserve"> level</w:t>
      </w:r>
      <w:r w:rsidR="00066813">
        <w:rPr>
          <w:sz w:val="16"/>
          <w:lang w:val="en-US"/>
        </w:rPr>
        <w:t xml:space="preserve">. </w:t>
      </w:r>
    </w:p>
    <w:p w14:paraId="70458B10" w14:textId="258FE6BF" w:rsidR="00A44589" w:rsidRDefault="00A44589" w:rsidP="00136699"/>
    <w:sectPr w:rsidR="00A44589" w:rsidSect="00830113">
      <w:pgSz w:w="11906" w:h="16838" w:code="9"/>
      <w:pgMar w:top="1021" w:right="1021" w:bottom="1021" w:left="1021" w:header="340"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3D6429" w16cex:dateUtc="2025-04-30T22:28:00Z"/>
  <w16cex:commentExtensible w16cex:durableId="15E2D0BC" w16cex:dateUtc="2025-04-30T22:29:00Z"/>
  <w16cex:commentExtensible w16cex:durableId="6DBDBEDD" w16cex:dateUtc="2025-04-30T22:30:00Z"/>
  <w16cex:commentExtensible w16cex:durableId="1188DFFD" w16cex:dateUtc="2025-04-30T22:35:00Z"/>
  <w16cex:commentExtensible w16cex:durableId="2FFFB86F" w16cex:dateUtc="2025-04-30T22:37:00Z"/>
  <w16cex:commentExtensible w16cex:durableId="04E5A68F" w16cex:dateUtc="2025-04-30T22:38:00Z"/>
  <w16cex:commentExtensible w16cex:durableId="7F4C33CB" w16cex:dateUtc="2025-04-30T22:42:00Z"/>
  <w16cex:commentExtensible w16cex:durableId="711E53E0" w16cex:dateUtc="2025-04-30T22:44:00Z"/>
  <w16cex:commentExtensible w16cex:durableId="3E1BA24A" w16cex:dateUtc="2025-04-30T22:45:00Z"/>
  <w16cex:commentExtensible w16cex:durableId="4EF164A9" w16cex:dateUtc="2025-04-30T22:47:00Z"/>
  <w16cex:commentExtensible w16cex:durableId="176B388E" w16cex:dateUtc="2025-04-30T22:51:00Z"/>
  <w16cex:commentExtensible w16cex:durableId="71912CC5" w16cex:dateUtc="2025-04-30T22:52:00Z"/>
  <w16cex:commentExtensible w16cex:durableId="2534860A" w16cex:dateUtc="2025-04-30T22:53:00Z"/>
  <w16cex:commentExtensible w16cex:durableId="0D6A2A02" w16cex:dateUtc="2025-04-30T22:54:00Z"/>
  <w16cex:commentExtensible w16cex:durableId="242B8ADC" w16cex:dateUtc="2025-04-30T22:57:00Z"/>
  <w16cex:commentExtensible w16cex:durableId="165A0E1D" w16cex:dateUtc="2025-04-30T22:57:00Z"/>
  <w16cex:commentExtensible w16cex:durableId="35616FDB" w16cex:dateUtc="2025-04-30T22:58:00Z"/>
  <w16cex:commentExtensible w16cex:durableId="176A62B8" w16cex:dateUtc="2025-04-30T22:59:00Z"/>
  <w16cex:commentExtensible w16cex:durableId="0E7030D9" w16cex:dateUtc="2025-04-30T23:00:00Z"/>
  <w16cex:commentExtensible w16cex:durableId="3275B432" w16cex:dateUtc="2025-04-30T23:01:00Z"/>
  <w16cex:commentExtensible w16cex:durableId="2DA85449" w16cex:dateUtc="2025-04-30T23:01:00Z"/>
  <w16cex:commentExtensible w16cex:durableId="305097E5" w16cex:dateUtc="2025-04-30T23:03:00Z"/>
  <w16cex:commentExtensible w16cex:durableId="2C2C8467" w16cex:dateUtc="2025-04-30T23:03:00Z"/>
  <w16cex:commentExtensible w16cex:durableId="265DF99D" w16cex:dateUtc="2025-04-30T23: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BC3D08" w14:textId="77777777" w:rsidR="005D319E" w:rsidRDefault="005D319E" w:rsidP="008456D5">
      <w:pPr>
        <w:spacing w:before="0" w:after="0"/>
      </w:pPr>
      <w:r>
        <w:separator/>
      </w:r>
    </w:p>
  </w:endnote>
  <w:endnote w:type="continuationSeparator" w:id="0">
    <w:p w14:paraId="56E496FD" w14:textId="77777777" w:rsidR="005D319E" w:rsidRDefault="005D319E" w:rsidP="008456D5">
      <w:pPr>
        <w:spacing w:before="0" w:after="0"/>
      </w:pPr>
      <w:r>
        <w:continuationSeparator/>
      </w:r>
    </w:p>
  </w:endnote>
  <w:endnote w:type="continuationNotice" w:id="1">
    <w:p w14:paraId="6D2B8441" w14:textId="77777777" w:rsidR="005D319E" w:rsidRDefault="005D319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NimbusRomNo9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61EBF" w14:textId="77777777" w:rsidR="005D319E" w:rsidRDefault="005D319E" w:rsidP="00BA24FB">
    <w:pPr>
      <w:pStyle w:val="Footer"/>
      <w:spacing w:before="360"/>
    </w:pPr>
  </w:p>
  <w:p w14:paraId="20F64454" w14:textId="77777777" w:rsidR="005D319E" w:rsidRDefault="005D319E" w:rsidP="00827492">
    <w:pPr>
      <w:pStyle w:val="SecurityMarker"/>
    </w:pPr>
    <w:sdt>
      <w:sdtPr>
        <w:alias w:val="Status"/>
        <w:tag w:val=""/>
        <w:id w:val="-1420637097"/>
        <w:placeholder>
          <w:docPart w:val="3804EAD636F84760AFDB6B9CE498A5BF"/>
        </w:placeholder>
        <w:dataBinding w:prefixMappings="xmlns:ns0='http://purl.org/dc/elements/1.1/' xmlns:ns1='http://schemas.openxmlformats.org/package/2006/metadata/core-properties' " w:xpath="/ns1:coreProperties[1]/ns1:contentStatus[1]" w:storeItemID="{6C3C8BC8-F283-45AE-878A-BAB7291924A1}"/>
        <w:text/>
      </w:sdtPr>
      <w:sdtContent>
        <w:r>
          <w:t>OFFICIAL / OFFICIAL: SENSITIVE / PROTECTEDSELECT THE CLASSIFICATION MARKER ABOVE THAT APPLIES TO YOUR DOCUMENT, THEN DELETE THE OTHERS AND THIS TEXT&gt;</w:t>
        </w:r>
      </w:sdtContent>
    </w:sdt>
    <w:r>
      <w:rPr>
        <w:noProof/>
        <w:lang w:eastAsia="en-AU"/>
      </w:rPr>
      <mc:AlternateContent>
        <mc:Choice Requires="wps">
          <w:drawing>
            <wp:inline distT="0" distB="0" distL="0" distR="0" wp14:anchorId="4B836E68" wp14:editId="11A8F9E1">
              <wp:extent cx="1007640" cy="720000"/>
              <wp:effectExtent l="0" t="0" r="0" b="0"/>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640" cy="720000"/>
                      </a:xfrm>
                      <a:prstGeom prst="rect">
                        <a:avLst/>
                      </a:prstGeom>
                      <a:noFill/>
                      <a:ln w="6350">
                        <a:noFill/>
                      </a:ln>
                    </wps:spPr>
                    <wps:txbx>
                      <w:txbxContent>
                        <w:p w14:paraId="527A5D94" w14:textId="77777777" w:rsidR="005D319E" w:rsidRDefault="005D319E"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3B64E24A" w14:textId="77777777" w:rsidR="005D319E" w:rsidRPr="00077FE0" w:rsidRDefault="005D319E" w:rsidP="00827492">
                          <w:pPr>
                            <w:pStyle w:val="SecurityMarker"/>
                          </w:pPr>
                        </w:p>
                      </w:txbxContent>
                    </wps:txbx>
                    <wps:bodyPr rot="0" spcFirstLastPara="0" vertOverflow="overflow" horzOverflow="overflow" vert="horz" wrap="square" lIns="0" tIns="0" rIns="648000" bIns="252000" numCol="1" spcCol="0" rtlCol="0" fromWordArt="0" anchor="b" anchorCtr="0" forceAA="0" compatLnSpc="1">
                      <a:prstTxWarp prst="textNoShape">
                        <a:avLst/>
                      </a:prstTxWarp>
                      <a:noAutofit/>
                    </wps:bodyPr>
                  </wps:wsp>
                </a:graphicData>
              </a:graphic>
            </wp:inline>
          </w:drawing>
        </mc:Choice>
        <mc:Fallback>
          <w:pict>
            <v:shapetype w14:anchorId="4B836E68" id="_x0000_t202" coordsize="21600,21600" o:spt="202" path="m,l,21600r21600,l21600,xe">
              <v:stroke joinstyle="miter"/>
              <v:path gradientshapeok="t" o:connecttype="rect"/>
            </v:shapetype>
            <v:shape id="Text Box 10" o:spid="_x0000_s1026" type="#_x0000_t202" style="width:79.35pt;height:56.7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" filled="f" stroked="f" strokeweight=".5pt">
              <v:textbox inset="0,0,18mm,7mm">
                <w:txbxContent>
                  <w:p w14:paraId="527A5D94" w14:textId="77777777" w:rsidR="005D319E" w:rsidRDefault="005D319E" w:rsidP="00BA24FB">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p w14:paraId="3B64E24A" w14:textId="77777777" w:rsidR="005D319E" w:rsidRPr="00077FE0" w:rsidRDefault="005D319E" w:rsidP="00827492">
                    <w:pPr>
                      <w:pStyle w:val="SecurityMarker"/>
                    </w:pP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F6651" w14:textId="77777777" w:rsidR="005D319E" w:rsidRDefault="005D319E" w:rsidP="00C3007A">
    <w:pPr>
      <w:framePr w:w="11907" w:h="284" w:hSpace="181" w:wrap="around" w:vAnchor="page" w:hAnchor="page" w:yAlign="bottom"/>
      <w:spacing w:before="0" w:after="0"/>
    </w:pPr>
    <w:r>
      <w:rPr>
        <w:noProof/>
        <w:lang w:eastAsia="en-AU"/>
      </w:rPr>
      <w:drawing>
        <wp:inline distT="0" distB="0" distL="0" distR="0" wp14:anchorId="47CD7299" wp14:editId="2FB23565">
          <wp:extent cx="7562850" cy="179922"/>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61A4FB87" w14:textId="2F335F34" w:rsidR="005D319E" w:rsidRPr="00654E6E" w:rsidRDefault="005D319E" w:rsidP="005A6DAA">
    <w:pPr>
      <w:pStyle w:val="Footer"/>
      <w:tabs>
        <w:tab w:val="clear" w:pos="4513"/>
        <w:tab w:val="clear" w:pos="9026"/>
        <w:tab w:val="center" w:pos="4820"/>
        <w:tab w:val="right" w:pos="14742"/>
      </w:tabs>
      <w:spacing w:after="160"/>
      <w:rPr>
        <w:color w:val="auto"/>
      </w:rPr>
    </w:pPr>
    <w:sdt>
      <w:sdtPr>
        <w:rPr>
          <w:color w:val="auto"/>
          <w:sz w:val="18"/>
          <w:szCs w:val="18"/>
          <w:lang w:val="en-US"/>
        </w:rPr>
        <w:alias w:val="Title"/>
        <w:tag w:val=""/>
        <w:id w:val="874962478"/>
        <w:dataBinding w:prefixMappings="xmlns:ns0='http://purl.org/dc/elements/1.1/' xmlns:ns1='http://schemas.openxmlformats.org/package/2006/metadata/core-properties' " w:xpath="/ns1:coreProperties[1]/ns0:title[1]" w:storeItemID="{6C3C8BC8-F283-45AE-878A-BAB7291924A1}"/>
        <w:text/>
      </w:sdtPr>
      <w:sdtContent>
        <w:r>
          <w:rPr>
            <w:color w:val="auto"/>
            <w:sz w:val="18"/>
            <w:szCs w:val="18"/>
            <w:lang w:val="en-US"/>
          </w:rPr>
          <w:t>Digital exclusion in Australia</w:t>
        </w:r>
      </w:sdtContent>
    </w:sdt>
    <w:r w:rsidRPr="00654E6E">
      <w:rPr>
        <w:color w:val="auto"/>
        <w:sz w:val="18"/>
        <w:szCs w:val="18"/>
        <w:lang w:val="en-US"/>
      </w:rPr>
      <w:tab/>
    </w:r>
    <w:r w:rsidRPr="00654E6E">
      <w:rPr>
        <w:color w:val="auto"/>
        <w:sz w:val="18"/>
        <w:szCs w:val="18"/>
        <w:lang w:val="en-US"/>
      </w:rPr>
      <w:tab/>
    </w:r>
    <w:r w:rsidRPr="00654E6E">
      <w:rPr>
        <w:color w:val="auto"/>
        <w:sz w:val="18"/>
        <w:szCs w:val="18"/>
        <w:lang w:val="en-US"/>
      </w:rPr>
      <w:fldChar w:fldCharType="begin"/>
    </w:r>
    <w:r w:rsidRPr="00654E6E">
      <w:rPr>
        <w:color w:val="auto"/>
        <w:sz w:val="18"/>
        <w:szCs w:val="18"/>
        <w:lang w:val="en-US"/>
      </w:rPr>
      <w:instrText xml:space="preserve"> PAGE   \* MERGEFORMAT </w:instrText>
    </w:r>
    <w:r w:rsidRPr="00654E6E">
      <w:rPr>
        <w:color w:val="auto"/>
        <w:sz w:val="18"/>
        <w:szCs w:val="18"/>
        <w:lang w:val="en-US"/>
      </w:rPr>
      <w:fldChar w:fldCharType="separate"/>
    </w:r>
    <w:r>
      <w:rPr>
        <w:color w:val="auto"/>
        <w:sz w:val="18"/>
        <w:szCs w:val="18"/>
        <w:lang w:val="en-US"/>
      </w:rPr>
      <w:t>2</w:t>
    </w:r>
    <w:r w:rsidRPr="00654E6E">
      <w:rPr>
        <w:noProof/>
        <w:color w:val="auto"/>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CF98F" w14:textId="77777777" w:rsidR="005D319E" w:rsidRPr="005912BE" w:rsidRDefault="005D319E" w:rsidP="005912BE">
      <w:pPr>
        <w:spacing w:before="300"/>
        <w:rPr>
          <w:color w:val="008089" w:themeColor="accent2"/>
        </w:rPr>
      </w:pPr>
      <w:r w:rsidRPr="004063DE">
        <w:rPr>
          <w:color w:val="004044" w:themeColor="accent2" w:themeShade="80"/>
        </w:rPr>
        <w:t>----------</w:t>
      </w:r>
    </w:p>
  </w:footnote>
  <w:footnote w:type="continuationSeparator" w:id="0">
    <w:p w14:paraId="694A93BC" w14:textId="77777777" w:rsidR="005D319E" w:rsidRDefault="005D319E" w:rsidP="008456D5">
      <w:pPr>
        <w:spacing w:before="0" w:after="0"/>
      </w:pPr>
      <w:r>
        <w:continuationSeparator/>
      </w:r>
    </w:p>
  </w:footnote>
  <w:footnote w:type="continuationNotice" w:id="1">
    <w:p w14:paraId="7BCE5163" w14:textId="77777777" w:rsidR="005D319E" w:rsidRDefault="005D319E">
      <w:pPr>
        <w:spacing w:before="0" w:after="0"/>
      </w:pPr>
    </w:p>
  </w:footnote>
  <w:footnote w:id="2">
    <w:p w14:paraId="002F816A" w14:textId="77777777" w:rsidR="005D319E" w:rsidRDefault="005D319E" w:rsidP="00466E50">
      <w:pPr>
        <w:pStyle w:val="FootnoteText"/>
      </w:pPr>
      <w:r>
        <w:rPr>
          <w:rStyle w:val="FootnoteReference"/>
        </w:rPr>
        <w:footnoteRef/>
      </w:r>
      <w:r>
        <w:t xml:space="preserve"> ACMA 2024 – ‘Overall, 98% had access to the internet at home, including via the 4G/5G mobile network.’</w:t>
      </w:r>
    </w:p>
  </w:footnote>
  <w:footnote w:id="3">
    <w:p w14:paraId="1D4E5F85" w14:textId="77777777" w:rsidR="005D319E" w:rsidRDefault="005D319E" w:rsidP="00D4757E">
      <w:pPr>
        <w:pStyle w:val="FootnoteText"/>
      </w:pPr>
      <w:r>
        <w:rPr>
          <w:rStyle w:val="FootnoteReference"/>
        </w:rPr>
        <w:footnoteRef/>
      </w:r>
      <w:r>
        <w:t xml:space="preserve"> </w:t>
      </w:r>
      <w:r w:rsidRPr="00C15FC3">
        <w:t>ADII (2023)</w:t>
      </w:r>
      <w:r>
        <w:t xml:space="preserve"> and </w:t>
      </w:r>
      <w:r w:rsidRPr="00C15FC3">
        <w:t>BCARR (2023)</w:t>
      </w:r>
      <w:r>
        <w:t>.</w:t>
      </w:r>
    </w:p>
  </w:footnote>
  <w:footnote w:id="4">
    <w:p w14:paraId="2AF98B2D" w14:textId="237DBD14" w:rsidR="005D319E" w:rsidRPr="00E170A0" w:rsidRDefault="005D319E" w:rsidP="006738BD">
      <w:pPr>
        <w:pStyle w:val="FootnoteText"/>
        <w:rPr>
          <w:lang w:val="en-US"/>
        </w:rPr>
      </w:pPr>
      <w:r>
        <w:rPr>
          <w:rStyle w:val="FootnoteReference"/>
        </w:rPr>
        <w:footnoteRef/>
      </w:r>
      <w:r>
        <w:t xml:space="preserve"> The HILDA sample is representative of A</w:t>
      </w:r>
      <w:r>
        <w:rPr>
          <w:lang w:val="en-US"/>
        </w:rPr>
        <w:t>ustralians aged 15 years and older in non-remote areas.</w:t>
      </w:r>
    </w:p>
  </w:footnote>
  <w:footnote w:id="5">
    <w:p w14:paraId="425D0C2C" w14:textId="0DADAEED" w:rsidR="005D319E" w:rsidRPr="009545E4" w:rsidRDefault="005D319E" w:rsidP="00C02E30">
      <w:pPr>
        <w:pStyle w:val="FootnoteText"/>
        <w:ind w:left="0" w:firstLine="0"/>
        <w:rPr>
          <w:lang w:val="en-US"/>
        </w:rPr>
      </w:pPr>
      <w:r>
        <w:rPr>
          <w:rStyle w:val="FootnoteReference"/>
        </w:rPr>
        <w:footnoteRef/>
      </w:r>
      <w:r>
        <w:t xml:space="preserve"> </w:t>
      </w:r>
      <w:bookmarkStart w:id="14" w:name="_Hlk199229823"/>
      <w:r>
        <w:rPr>
          <w:lang w:val="en-US"/>
        </w:rPr>
        <w:t xml:space="preserve">The difference in the share of the population without the internet at home between the HILDA survey (3%) and the ACMA data shown earlier (2%) is due to differences in the survey timing and data used. </w:t>
      </w:r>
      <w:r w:rsidRPr="00410EB3">
        <w:rPr>
          <w:lang w:val="en-US"/>
        </w:rPr>
        <w:t>The HILDA survey is</w:t>
      </w:r>
      <w:r w:rsidRPr="009545E4">
        <w:rPr>
          <w:lang w:val="en-US"/>
        </w:rPr>
        <w:t xml:space="preserve"> a nationally representative survey</w:t>
      </w:r>
      <w:r w:rsidRPr="00410EB3">
        <w:rPr>
          <w:lang w:val="en-US"/>
        </w:rPr>
        <w:t xml:space="preserve"> based on 15,954 </w:t>
      </w:r>
      <w:r w:rsidRPr="009545E4">
        <w:rPr>
          <w:lang w:val="en-US"/>
        </w:rPr>
        <w:t>panel respondents in 2022</w:t>
      </w:r>
      <w:r w:rsidRPr="00410EB3">
        <w:rPr>
          <w:lang w:val="en-US"/>
        </w:rPr>
        <w:t xml:space="preserve">, </w:t>
      </w:r>
      <w:r w:rsidRPr="00C83E62">
        <w:rPr>
          <w:lang w:val="en-US"/>
        </w:rPr>
        <w:t xml:space="preserve">while the </w:t>
      </w:r>
      <w:r w:rsidRPr="0008327C">
        <w:rPr>
          <w:lang w:val="en-US"/>
        </w:rPr>
        <w:t xml:space="preserve">ACMA figure is based on a </w:t>
      </w:r>
      <w:r w:rsidRPr="00C02E30">
        <w:rPr>
          <w:lang w:val="en-US"/>
        </w:rPr>
        <w:t>nationally</w:t>
      </w:r>
      <w:r>
        <w:rPr>
          <w:lang w:val="en-US"/>
        </w:rPr>
        <w:t>-</w:t>
      </w:r>
      <w:r w:rsidRPr="00C02E30">
        <w:rPr>
          <w:lang w:val="en-US"/>
        </w:rPr>
        <w:t>representative survey of consumer take-up of communications services with a sample of 3,530 people in 2024.</w:t>
      </w:r>
      <w:bookmarkEnd w:id="14"/>
      <w:r>
        <w:rPr>
          <w:lang w:val="en-US"/>
        </w:rPr>
        <w:t xml:space="preserve"> </w:t>
      </w:r>
    </w:p>
  </w:footnote>
  <w:footnote w:id="6">
    <w:p w14:paraId="68F02088" w14:textId="4695072E" w:rsidR="005D319E" w:rsidRPr="0066509C" w:rsidRDefault="005D319E" w:rsidP="00CD7BBB">
      <w:pPr>
        <w:pStyle w:val="FootnoteText"/>
        <w:ind w:left="0" w:firstLine="0"/>
        <w:rPr>
          <w:lang w:val="en-US"/>
        </w:rPr>
      </w:pPr>
      <w:r>
        <w:rPr>
          <w:rStyle w:val="FootnoteReference"/>
        </w:rPr>
        <w:footnoteRef/>
      </w:r>
      <w:r>
        <w:t xml:space="preserve"> </w:t>
      </w:r>
      <w:r>
        <w:rPr>
          <w:lang w:val="en-US"/>
        </w:rPr>
        <w:t xml:space="preserve">Affordability is measured by looking at changes in the share of disposable income that households spend on telecommunications. </w:t>
      </w:r>
      <w:r w:rsidRPr="008C4FD1">
        <w:rPr>
          <w:lang w:val="en-US"/>
        </w:rPr>
        <w:t xml:space="preserve">Average household expenditure on telecommunications </w:t>
      </w:r>
      <w:r>
        <w:rPr>
          <w:lang w:val="en-US"/>
        </w:rPr>
        <w:t xml:space="preserve">has </w:t>
      </w:r>
      <w:r w:rsidRPr="008C4FD1">
        <w:rPr>
          <w:lang w:val="en-US"/>
        </w:rPr>
        <w:t>declined from a high point of 4.1</w:t>
      </w:r>
      <w:r>
        <w:rPr>
          <w:lang w:val="en-US"/>
        </w:rPr>
        <w:t>%</w:t>
      </w:r>
      <w:r w:rsidRPr="008C4FD1">
        <w:rPr>
          <w:lang w:val="en-US"/>
        </w:rPr>
        <w:t xml:space="preserve"> of disposable income in 2008, down to 3</w:t>
      </w:r>
      <w:r>
        <w:rPr>
          <w:lang w:val="en-US"/>
        </w:rPr>
        <w:t>%</w:t>
      </w:r>
      <w:r w:rsidRPr="008C4FD1">
        <w:rPr>
          <w:lang w:val="en-US"/>
        </w:rPr>
        <w:t xml:space="preserve"> 2021</w:t>
      </w:r>
      <w:r>
        <w:rPr>
          <w:lang w:val="en-US"/>
        </w:rPr>
        <w:t>, indicating telecommunications affordability has improved. For more information, refer to</w:t>
      </w:r>
      <w:r>
        <w:rPr>
          <w:noProof/>
        </w:rPr>
        <w:t xml:space="preserve"> BCARR (2023).</w:t>
      </w:r>
    </w:p>
  </w:footnote>
  <w:footnote w:id="7">
    <w:p w14:paraId="45FD3F58" w14:textId="5B1C5FEF" w:rsidR="005D319E" w:rsidRPr="00103F0B" w:rsidRDefault="005D319E" w:rsidP="00B73438">
      <w:pPr>
        <w:pStyle w:val="FootnoteText"/>
        <w:ind w:left="0" w:firstLine="0"/>
        <w:rPr>
          <w:lang w:val="en-US"/>
        </w:rPr>
      </w:pPr>
      <w:r>
        <w:rPr>
          <w:rStyle w:val="FootnoteReference"/>
        </w:rPr>
        <w:footnoteRef/>
      </w:r>
      <w:r>
        <w:t xml:space="preserve"> COVID-19 and associated lockdowns and travel restrictions are likely to have influenced people’s perception of whether the internet is essential. During the pandemic, </w:t>
      </w:r>
      <w:r>
        <w:rPr>
          <w:lang w:val="en-US"/>
        </w:rPr>
        <w:t>the internet became critical for work, entertainment, accessing services and staying in contact with others.</w:t>
      </w:r>
    </w:p>
  </w:footnote>
  <w:footnote w:id="8">
    <w:p w14:paraId="40A0B277" w14:textId="3AC4E6BE" w:rsidR="005D319E" w:rsidRPr="008C0593" w:rsidRDefault="005D319E" w:rsidP="00827E57">
      <w:pPr>
        <w:pStyle w:val="FootnoteText"/>
        <w:ind w:left="0" w:firstLine="0"/>
        <w:rPr>
          <w:lang w:val="en-US"/>
        </w:rPr>
      </w:pPr>
      <w:r>
        <w:rPr>
          <w:rStyle w:val="FootnoteReference"/>
        </w:rPr>
        <w:footnoteRef/>
      </w:r>
      <w:r>
        <w:t xml:space="preserve"> </w:t>
      </w:r>
      <w:r>
        <w:rPr>
          <w:lang w:val="en-US"/>
        </w:rPr>
        <w:t>HILDA does not collect information on the types of internet access available at the home (for example, fixed-wireless, fixed line or mobile broadband), which may explain some of the variation in satisfaction across rural and urban areas.</w:t>
      </w:r>
    </w:p>
  </w:footnote>
  <w:footnote w:id="9">
    <w:p w14:paraId="06A8D120" w14:textId="77777777" w:rsidR="005D319E" w:rsidRPr="009545E4" w:rsidRDefault="005D319E">
      <w:pPr>
        <w:pStyle w:val="FootnoteText"/>
        <w:rPr>
          <w:lang w:val="en-US"/>
        </w:rPr>
      </w:pPr>
      <w:r>
        <w:rPr>
          <w:rStyle w:val="FootnoteReference"/>
        </w:rPr>
        <w:footnoteRef/>
      </w:r>
      <w:r>
        <w:t xml:space="preserve"> Five</w:t>
      </w:r>
      <w:r>
        <w:rPr>
          <w:lang w:val="en-US"/>
        </w:rPr>
        <w:t xml:space="preserve"> technologies were presented in the study which included apps, an online portal and webpages.</w:t>
      </w:r>
    </w:p>
  </w:footnote>
  <w:footnote w:id="10">
    <w:p w14:paraId="156B63A3" w14:textId="54638020" w:rsidR="005D319E" w:rsidRPr="00047BF2" w:rsidRDefault="005D319E" w:rsidP="00B93E2D">
      <w:pPr>
        <w:pStyle w:val="FootnoteText"/>
        <w:ind w:left="142" w:hanging="142"/>
        <w:rPr>
          <w:rFonts w:ascii="Helvetica" w:hAnsi="Helvetica"/>
          <w:color w:val="auto"/>
          <w:shd w:val="clear" w:color="auto" w:fill="FFFFFF"/>
        </w:rPr>
      </w:pPr>
      <w:r w:rsidRPr="00E774FF">
        <w:rPr>
          <w:rStyle w:val="FootnoteReference"/>
        </w:rPr>
        <w:footnoteRef/>
      </w:r>
      <w:r w:rsidRPr="00E774FF">
        <w:t xml:space="preserve"> </w:t>
      </w:r>
      <w:r w:rsidRPr="0008327C">
        <w:t xml:space="preserve">Information on people with </w:t>
      </w:r>
      <w:r w:rsidRPr="00047BF2">
        <w:rPr>
          <w:color w:val="auto"/>
        </w:rPr>
        <w:t xml:space="preserve">disability and </w:t>
      </w:r>
      <w:r>
        <w:rPr>
          <w:color w:val="auto"/>
        </w:rPr>
        <w:t>those</w:t>
      </w:r>
      <w:r w:rsidRPr="00047BF2">
        <w:rPr>
          <w:color w:val="auto"/>
        </w:rPr>
        <w:t xml:space="preserve"> with long-term health condition</w:t>
      </w:r>
      <w:r>
        <w:rPr>
          <w:color w:val="auto"/>
        </w:rPr>
        <w:t>s</w:t>
      </w:r>
      <w:r w:rsidRPr="00047BF2">
        <w:rPr>
          <w:rFonts w:cstheme="minorHAnsi"/>
          <w:color w:val="auto"/>
          <w:lang w:val="en-US"/>
        </w:rPr>
        <w:t xml:space="preserve"> is collected together in the HILDA survey. Respondents were provided with a list of impairments and asked, ‘</w:t>
      </w:r>
      <w:r w:rsidRPr="00047BF2">
        <w:rPr>
          <w:rFonts w:cstheme="minorHAnsi"/>
          <w:i/>
          <w:color w:val="auto"/>
          <w:shd w:val="clear" w:color="auto" w:fill="FFFFFF"/>
        </w:rPr>
        <w:t xml:space="preserve">Do you have any long-term health condition, impairment or disability (such as [those provided]) that restricts you in your everyday activities, and has lasted or is likely to last, for 6 months or more?’ </w:t>
      </w:r>
      <w:r w:rsidRPr="00047BF2">
        <w:rPr>
          <w:rFonts w:cstheme="minorHAnsi"/>
          <w:color w:val="auto"/>
          <w:shd w:val="clear" w:color="auto" w:fill="FFFFFF"/>
        </w:rPr>
        <w:t>Some example impairments included difficulty gripping things, hearing problems, chronic pain and difficulty breathing.</w:t>
      </w:r>
    </w:p>
  </w:footnote>
  <w:footnote w:id="11">
    <w:p w14:paraId="53DA21BB" w14:textId="01E3FF23" w:rsidR="005D319E" w:rsidRDefault="005D319E" w:rsidP="00394BA0">
      <w:pPr>
        <w:pStyle w:val="FootnoteText"/>
      </w:pPr>
      <w:r w:rsidRPr="00940E20">
        <w:rPr>
          <w:rStyle w:val="FootnoteReference"/>
        </w:rPr>
        <w:footnoteRef/>
      </w:r>
      <w:r w:rsidRPr="00940E20">
        <w:t xml:space="preserve"> Non-employed people refer</w:t>
      </w:r>
      <w:r>
        <w:t>s</w:t>
      </w:r>
      <w:r w:rsidRPr="00940E20">
        <w:t xml:space="preserve"> to anyone aged 15</w:t>
      </w:r>
      <w:r>
        <w:t xml:space="preserve"> years and older</w:t>
      </w:r>
      <w:r w:rsidRPr="00940E20">
        <w:t xml:space="preserve"> who is not in a job, such as unemployed Australians and those not in the labour force, including retirees, students, and those engaged in household duties.</w:t>
      </w:r>
    </w:p>
  </w:footnote>
  <w:footnote w:id="12">
    <w:p w14:paraId="42A6BD58" w14:textId="79769A86" w:rsidR="005D319E" w:rsidRDefault="005D319E">
      <w:pPr>
        <w:pStyle w:val="FootnoteText"/>
      </w:pPr>
      <w:r>
        <w:rPr>
          <w:rStyle w:val="FootnoteReference"/>
        </w:rPr>
        <w:footnoteRef/>
      </w:r>
      <w:r>
        <w:t xml:space="preserve"> HILDA </w:t>
      </w:r>
      <w:r w:rsidRPr="00312DF0">
        <w:t>survey does not sample very remote areas</w:t>
      </w:r>
      <w:r>
        <w:t>, so rural Australians living in these areas may be underrepresented.</w:t>
      </w:r>
    </w:p>
  </w:footnote>
  <w:footnote w:id="13">
    <w:p w14:paraId="0A794133" w14:textId="77777777" w:rsidR="005D319E" w:rsidRPr="009545E4" w:rsidRDefault="005D319E" w:rsidP="00C02E30">
      <w:pPr>
        <w:pStyle w:val="FootnoteText"/>
        <w:ind w:left="0" w:firstLine="0"/>
        <w:rPr>
          <w:lang w:val="en-US"/>
        </w:rPr>
      </w:pPr>
      <w:r w:rsidRPr="00506AE7">
        <w:rPr>
          <w:rStyle w:val="FootnoteReference"/>
        </w:rPr>
        <w:footnoteRef/>
      </w:r>
      <w:r w:rsidRPr="00506AE7">
        <w:t xml:space="preserve"> </w:t>
      </w:r>
      <w:r w:rsidRPr="009545E4">
        <w:t xml:space="preserve">The </w:t>
      </w:r>
      <w:r w:rsidRPr="00506AE7">
        <w:t>ASGC 2001 Section of State variable</w:t>
      </w:r>
      <w:r w:rsidRPr="009545E4">
        <w:t xml:space="preserve"> was</w:t>
      </w:r>
      <w:r w:rsidRPr="00506AE7">
        <w:t xml:space="preserve"> used </w:t>
      </w:r>
      <w:r w:rsidRPr="009545E4">
        <w:t>to categorise</w:t>
      </w:r>
      <w:r w:rsidRPr="00506AE7">
        <w:t xml:space="preserve"> households as either urban or rural. Urban households are those located in </w:t>
      </w:r>
      <w:r w:rsidRPr="00506AE7">
        <w:rPr>
          <w:lang w:val="en-US"/>
        </w:rPr>
        <w:t>major urban or other urban areas, and rural households</w:t>
      </w:r>
      <w:r>
        <w:rPr>
          <w:lang w:val="en-US"/>
        </w:rPr>
        <w:t xml:space="preserve"> are</w:t>
      </w:r>
      <w:r w:rsidRPr="00506AE7">
        <w:rPr>
          <w:lang w:val="en-US"/>
        </w:rPr>
        <w:t xml:space="preserve"> from areas of a bounded locality or rural balance.</w:t>
      </w:r>
    </w:p>
  </w:footnote>
  <w:footnote w:id="14">
    <w:p w14:paraId="68C6F54D" w14:textId="4A258A80" w:rsidR="005D319E" w:rsidRDefault="005D319E" w:rsidP="00C02E30">
      <w:pPr>
        <w:pStyle w:val="FootnoteText"/>
        <w:ind w:left="0" w:firstLine="0"/>
      </w:pPr>
      <w:r>
        <w:rPr>
          <w:rStyle w:val="FootnoteReference"/>
        </w:rPr>
        <w:footnoteRef/>
      </w:r>
      <w:r>
        <w:t xml:space="preserve"> Some parts of rural Australia are more likely to use satellite internet services which cost more than equivalent fixed-line broadband services available in urban areas. In rural Australia, there are fewer telecommunication providers, and therefore less competition.</w:t>
      </w:r>
    </w:p>
  </w:footnote>
  <w:footnote w:id="15">
    <w:p w14:paraId="33BD7885" w14:textId="2F3E3292" w:rsidR="005D319E" w:rsidRPr="00C849BB" w:rsidRDefault="005D319E" w:rsidP="00C849BB">
      <w:pPr>
        <w:rPr>
          <w:sz w:val="18"/>
          <w:szCs w:val="18"/>
          <w:highlight w:val="yellow"/>
        </w:rPr>
      </w:pPr>
      <w:r w:rsidRPr="002019ED">
        <w:rPr>
          <w:rStyle w:val="FootnoteReference"/>
          <w:sz w:val="18"/>
          <w:szCs w:val="18"/>
        </w:rPr>
        <w:footnoteRef/>
      </w:r>
      <w:r w:rsidRPr="002019ED">
        <w:rPr>
          <w:sz w:val="18"/>
          <w:szCs w:val="18"/>
        </w:rPr>
        <w:t xml:space="preserve"> </w:t>
      </w:r>
      <w:r>
        <w:rPr>
          <w:sz w:val="18"/>
          <w:szCs w:val="18"/>
        </w:rPr>
        <w:t>HILDA data show</w:t>
      </w:r>
      <w:r w:rsidRPr="002019ED">
        <w:rPr>
          <w:sz w:val="18"/>
          <w:szCs w:val="18"/>
        </w:rPr>
        <w:t xml:space="preserve"> a clear relationship between people’s satisfaction with their home internet connection, and the perceived quality of the device they use to access the internet. People using a poor-quality device are much more likely to be dissatisfied with their internet connection. This might be expected, as </w:t>
      </w:r>
      <w:r>
        <w:rPr>
          <w:sz w:val="18"/>
          <w:szCs w:val="18"/>
        </w:rPr>
        <w:t xml:space="preserve">persons with lower incomes </w:t>
      </w:r>
      <w:r w:rsidRPr="002019ED">
        <w:rPr>
          <w:sz w:val="18"/>
          <w:szCs w:val="18"/>
        </w:rPr>
        <w:t>who cannot afford a new or high-quality device may also be on a low</w:t>
      </w:r>
      <w:r>
        <w:rPr>
          <w:sz w:val="18"/>
          <w:szCs w:val="18"/>
        </w:rPr>
        <w:t>-</w:t>
      </w:r>
      <w:r w:rsidRPr="002019ED">
        <w:rPr>
          <w:sz w:val="18"/>
          <w:szCs w:val="18"/>
        </w:rPr>
        <w:t xml:space="preserve">speed internet plan. However, this relationship could also demonstrate how slow response times on an older or worn device are potentially mistaken for </w:t>
      </w:r>
      <w:r>
        <w:rPr>
          <w:sz w:val="18"/>
          <w:szCs w:val="18"/>
        </w:rPr>
        <w:t xml:space="preserve">the slower speed or </w:t>
      </w:r>
      <w:r w:rsidRPr="002019ED">
        <w:rPr>
          <w:sz w:val="18"/>
          <w:szCs w:val="18"/>
        </w:rPr>
        <w:t>high latency o</w:t>
      </w:r>
      <w:r>
        <w:rPr>
          <w:sz w:val="18"/>
          <w:szCs w:val="18"/>
        </w:rPr>
        <w:t>f</w:t>
      </w:r>
      <w:r w:rsidRPr="002019ED">
        <w:rPr>
          <w:sz w:val="18"/>
          <w:szCs w:val="18"/>
        </w:rPr>
        <w:t xml:space="preserve"> an internet connection, or vice versa.</w:t>
      </w:r>
    </w:p>
  </w:footnote>
  <w:footnote w:id="16">
    <w:p w14:paraId="06C54F3A" w14:textId="54A4BD10" w:rsidR="005D319E" w:rsidRDefault="005D319E" w:rsidP="00C02E30">
      <w:pPr>
        <w:pStyle w:val="FootnoteText"/>
        <w:ind w:left="0" w:firstLine="0"/>
      </w:pPr>
      <w:r>
        <w:rPr>
          <w:rStyle w:val="FootnoteReference"/>
        </w:rPr>
        <w:footnoteRef/>
      </w:r>
      <w:r>
        <w:t xml:space="preserve"> In practice, this meant excluding the following variables from the final regression model: state or territory of household, number of residents in household, working from home status and English proficiency. Due to sample size issues, a geographic variable on household location was constructed using the ASGS 2021 section of state classification which grouped observations into urban (major city or other urban)</w:t>
      </w:r>
      <w:r w:rsidRPr="00CD5107">
        <w:t xml:space="preserve"> </w:t>
      </w:r>
      <w:r>
        <w:t xml:space="preserve">and rural (bounded locality and rural balance) which represented 88% and 12% of the total sample, respectively. </w:t>
      </w:r>
    </w:p>
  </w:footnote>
  <w:footnote w:id="17">
    <w:p w14:paraId="5C6EA05C" w14:textId="757F75DF" w:rsidR="005D319E" w:rsidRDefault="005D319E" w:rsidP="00C02E30">
      <w:pPr>
        <w:pStyle w:val="FootnoteText"/>
        <w:ind w:left="0" w:firstLine="0"/>
      </w:pPr>
      <w:r>
        <w:rPr>
          <w:rStyle w:val="FootnoteReference"/>
        </w:rPr>
        <w:footnoteRef/>
      </w:r>
      <w:r>
        <w:t xml:space="preserve"> For comparison, in the ordinary least square regression for the explanatory variable to have statistically significant effect on the dependent variable its coefficient must be different from 0 and be statistically significant. </w:t>
      </w:r>
    </w:p>
  </w:footnote>
  <w:footnote w:id="18">
    <w:p w14:paraId="5A7D0D6E" w14:textId="77777777" w:rsidR="005D319E" w:rsidRDefault="005D319E" w:rsidP="00C02E30">
      <w:pPr>
        <w:pStyle w:val="FootnoteText"/>
        <w:ind w:left="0" w:firstLine="0"/>
      </w:pPr>
      <w:r>
        <w:rPr>
          <w:rStyle w:val="FootnoteReference"/>
        </w:rPr>
        <w:footnoteRef/>
      </w:r>
      <w:r>
        <w:t xml:space="preserve"> Duration modelling, also known as ‘survival analysis’, </w:t>
      </w:r>
      <w:r w:rsidRPr="008A3A17">
        <w:t>is a branch of statistics</w:t>
      </w:r>
      <w:r>
        <w:t xml:space="preserve"> used to analyse the</w:t>
      </w:r>
      <w:r w:rsidRPr="008A3A17">
        <w:t xml:space="preserve"> expected duration until</w:t>
      </w:r>
      <w:r>
        <w:t xml:space="preserve"> an</w:t>
      </w:r>
      <w:r w:rsidRPr="008A3A17">
        <w:t xml:space="preserve"> event occurs</w:t>
      </w:r>
      <w:r>
        <w:t xml:space="preserve">. As the events studied in some scientific disciplines often have negative outcomes, such as </w:t>
      </w:r>
      <w:r w:rsidRPr="008A3A17">
        <w:t>death</w:t>
      </w:r>
      <w:r>
        <w:t xml:space="preserve"> or</w:t>
      </w:r>
      <w:r w:rsidRPr="008A3A17">
        <w:t xml:space="preserve"> </w:t>
      </w:r>
      <w:r>
        <w:t xml:space="preserve">mechanical </w:t>
      </w:r>
      <w:r w:rsidRPr="008A3A17">
        <w:t>failure</w:t>
      </w:r>
      <w:r>
        <w:t>, the terminology used for this modelling is also often negative. In contrast, for our study, ‘failure’ occurs when a respondent gains access to the internet, while ‘survival’ and ‘censored’ means that they do not gain access to the internet.</w:t>
      </w:r>
    </w:p>
  </w:footnote>
  <w:footnote w:id="19">
    <w:p w14:paraId="0A7918FE" w14:textId="1CE3B679" w:rsidR="005D319E" w:rsidRDefault="005D319E" w:rsidP="00C02E30">
      <w:pPr>
        <w:pStyle w:val="FootnoteText"/>
        <w:ind w:left="0" w:firstLine="0"/>
      </w:pPr>
      <w:r>
        <w:rPr>
          <w:rStyle w:val="FootnoteReference"/>
        </w:rPr>
        <w:footnoteRef/>
      </w:r>
      <w:r>
        <w:t xml:space="preserve"> HILDA data capture respondents who gained and lost access to the internet multiple times. While STATA allows for the survival analysis of multiple occurrence events, this analysis is restricted to respondents who gained access to the internet for the first time in the period analysed.</w:t>
      </w:r>
    </w:p>
  </w:footnote>
  <w:footnote w:id="20">
    <w:p w14:paraId="62C08E8E" w14:textId="4EF5FB02" w:rsidR="005D319E" w:rsidRDefault="005D319E" w:rsidP="00C02E30">
      <w:pPr>
        <w:pStyle w:val="FootnoteText"/>
        <w:ind w:left="0" w:firstLine="0"/>
      </w:pPr>
      <w:r>
        <w:rPr>
          <w:rStyle w:val="FootnoteReference"/>
        </w:rPr>
        <w:footnoteRef/>
      </w:r>
      <w:r>
        <w:t xml:space="preserve"> In this study, a larger survival rate Pr(S) indicates a longer period without access to the internet, a negative event. It may be easier to interpret this number in terms of ‘failure’ rate Pr(F), which a positive event representing the probability of getting access to the internet such as Pr(F) = 1- Pr(S) where 0 &lt;Pr(F)&lt;1 and 0 &lt;Pr(S)&lt;1. If internet access is viewed as welfare-enhancing, a desired outcome in the analysis is for Pr(S) to be as low as possible and Pr(F) to be high as possible as this would indicate this group’s shorter time spent without access to the internet.</w:t>
      </w:r>
    </w:p>
  </w:footnote>
  <w:footnote w:id="21">
    <w:p w14:paraId="248B609D" w14:textId="36089E3C" w:rsidR="005D319E" w:rsidRDefault="005D319E" w:rsidP="00C02E30">
      <w:pPr>
        <w:pStyle w:val="FootnoteText"/>
        <w:ind w:left="0" w:firstLine="0"/>
      </w:pPr>
      <w:r>
        <w:rPr>
          <w:rStyle w:val="FootnoteReference"/>
        </w:rPr>
        <w:footnoteRef/>
      </w:r>
      <w:r>
        <w:t xml:space="preserve"> The differences in survival rates were considered to be statistically significant if the p-values of the long rank test for equality of survivorship functions was below 10%.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9E128" w14:textId="77777777" w:rsidR="005D319E" w:rsidRDefault="005D319E" w:rsidP="00D86E4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EDB3F" w14:textId="77777777" w:rsidR="005D319E" w:rsidRDefault="005D319E"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C9B37" w14:textId="77777777" w:rsidR="005D319E" w:rsidRDefault="005D319E" w:rsidP="00D86E40">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F20A" w14:textId="77777777" w:rsidR="005D319E" w:rsidRPr="00D86E40" w:rsidRDefault="005D319E" w:rsidP="00D86E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tag w:val=""/>
      <w:id w:val="-1075507228"/>
      <w:dataBinding w:prefixMappings="xmlns:ns0='http://purl.org/dc/elements/1.1/' xmlns:ns1='http://schemas.openxmlformats.org/package/2006/metadata/core-properties' " w:xpath="/ns1:coreProperties[1]/ns1:contentStatus[1]" w:storeItemID="{6C3C8BC8-F283-45AE-878A-BAB7291924A1}"/>
      <w:text/>
    </w:sdtPr>
    <w:sdtContent>
      <w:p w14:paraId="388A12D6" w14:textId="77777777" w:rsidR="005D319E" w:rsidRDefault="005D319E" w:rsidP="00827492">
        <w:pPr>
          <w:pStyle w:val="SecurityMarker"/>
        </w:pPr>
        <w:r>
          <w:t>OFFICIAL / OFFICIAL: SENSITIVE / PROTECTEDSELECT THE CLASSIFICATION MARKER ABOVE THAT APPLIES TO YOUR DOCUMENT, THEN DELETE THE OTHERS AND THIS TEXT&gt;</w:t>
        </w:r>
      </w:p>
    </w:sdtContent>
  </w:sdt>
  <w:p w14:paraId="24016C98" w14:textId="56F8E05D" w:rsidR="005D319E" w:rsidRDefault="005D319E" w:rsidP="00BA24FB">
    <w:pPr>
      <w:pStyle w:val="Header"/>
      <w:spacing w:after="720"/>
    </w:pPr>
    <w:fldSimple w:instr=" STYLEREF  &quot;Heading 1&quot; \l  \* MERGEFORMAT ">
      <w:r w:rsidR="00AB0A29">
        <w:rPr>
          <w:noProof/>
        </w:rPr>
        <w:t>Key findings</w:t>
      </w:r>
    </w:fldSimple>
    <w:bookmarkStart w:id="62" w:name="_Toc175133922"/>
    <w:bookmarkEnd w:id="6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132"/>
        </w:tabs>
        <w:ind w:left="113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9BE6EB5"/>
    <w:multiLevelType w:val="hybridMultilevel"/>
    <w:tmpl w:val="B1022B54"/>
    <w:lvl w:ilvl="0" w:tplc="384642C4">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621AED"/>
    <w:multiLevelType w:val="multilevel"/>
    <w:tmpl w:val="C2EED61A"/>
    <w:numStyleLink w:val="NumberedHeadings"/>
  </w:abstractNum>
  <w:abstractNum w:abstractNumId="13" w15:restartNumberingAfterBreak="0">
    <w:nsid w:val="1B287933"/>
    <w:multiLevelType w:val="hybridMultilevel"/>
    <w:tmpl w:val="C3A41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3F5E5E"/>
    <w:multiLevelType w:val="hybridMultilevel"/>
    <w:tmpl w:val="0D0A8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4CC3C21"/>
    <w:multiLevelType w:val="multilevel"/>
    <w:tmpl w:val="EE48FC9C"/>
    <w:styleLink w:val="Style1"/>
    <w:lvl w:ilvl="0">
      <w:start w:val="1"/>
      <w:numFmt w:val="bullet"/>
      <w:lvlText w:val=""/>
      <w:lvlJc w:val="left"/>
      <w:pPr>
        <w:ind w:left="567" w:hanging="283"/>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567" w:hanging="283"/>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7B72CCB"/>
    <w:multiLevelType w:val="hybridMultilevel"/>
    <w:tmpl w:val="3C6A3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A51938"/>
    <w:multiLevelType w:val="multilevel"/>
    <w:tmpl w:val="298C34E4"/>
    <w:numStyleLink w:val="AppendixNumbers"/>
  </w:abstractNum>
  <w:abstractNum w:abstractNumId="20" w15:restartNumberingAfterBreak="0">
    <w:nsid w:val="3E5B6593"/>
    <w:multiLevelType w:val="hybridMultilevel"/>
    <w:tmpl w:val="76E0D0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019342E"/>
    <w:multiLevelType w:val="hybridMultilevel"/>
    <w:tmpl w:val="200850BC"/>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23"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15:restartNumberingAfterBreak="0">
    <w:nsid w:val="444B2B9E"/>
    <w:multiLevelType w:val="multilevel"/>
    <w:tmpl w:val="EE48FC9C"/>
    <w:numStyleLink w:val="Style1"/>
  </w:abstractNum>
  <w:abstractNum w:abstractNumId="25" w15:restartNumberingAfterBreak="0">
    <w:nsid w:val="4CE3710B"/>
    <w:multiLevelType w:val="hybridMultilevel"/>
    <w:tmpl w:val="F8905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5B01A1"/>
    <w:multiLevelType w:val="hybridMultilevel"/>
    <w:tmpl w:val="4AEE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E46D8F"/>
    <w:multiLevelType w:val="hybridMultilevel"/>
    <w:tmpl w:val="BB6C9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7437F0"/>
    <w:multiLevelType w:val="multilevel"/>
    <w:tmpl w:val="62D850C8"/>
    <w:lvl w:ilvl="0">
      <w:start w:val="1"/>
      <w:numFmt w:val="bullet"/>
      <w:lvlText w:val=""/>
      <w:lvlJc w:val="left"/>
      <w:pPr>
        <w:ind w:left="567" w:hanging="283"/>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567" w:hanging="283"/>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B4F3BFB"/>
    <w:multiLevelType w:val="hybridMultilevel"/>
    <w:tmpl w:val="BAF034B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0" w15:restartNumberingAfterBreak="0">
    <w:nsid w:val="5BC4465F"/>
    <w:multiLevelType w:val="hybridMultilevel"/>
    <w:tmpl w:val="FD146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E821DF"/>
    <w:multiLevelType w:val="hybridMultilevel"/>
    <w:tmpl w:val="76B803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CBF5414"/>
    <w:multiLevelType w:val="hybridMultilevel"/>
    <w:tmpl w:val="84063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B5AA6"/>
    <w:multiLevelType w:val="hybridMultilevel"/>
    <w:tmpl w:val="3F065830"/>
    <w:lvl w:ilvl="0" w:tplc="144E7998">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283"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7612F12"/>
    <w:multiLevelType w:val="multilevel"/>
    <w:tmpl w:val="3AFC2372"/>
    <w:lvl w:ilvl="0">
      <w:start w:val="1"/>
      <w:numFmt w:val="bullet"/>
      <w:lvlText w:val=""/>
      <w:lvlJc w:val="left"/>
      <w:pPr>
        <w:ind w:left="566" w:hanging="283"/>
      </w:pPr>
      <w:rPr>
        <w:rFonts w:ascii="Symbol" w:hAnsi="Symbol" w:hint="default"/>
        <w:color w:val="auto"/>
      </w:rPr>
    </w:lvl>
    <w:lvl w:ilvl="1">
      <w:start w:val="1"/>
      <w:numFmt w:val="bullet"/>
      <w:lvlText w:val=""/>
      <w:lvlJc w:val="left"/>
      <w:pPr>
        <w:ind w:left="566" w:hanging="283"/>
      </w:pPr>
      <w:rPr>
        <w:rFonts w:ascii="Symbol" w:hAnsi="Symbol" w:hint="default"/>
        <w:color w:val="auto"/>
      </w:rPr>
    </w:lvl>
    <w:lvl w:ilvl="2">
      <w:start w:val="1"/>
      <w:numFmt w:val="bullet"/>
      <w:lvlText w:val="□"/>
      <w:lvlJc w:val="left"/>
      <w:pPr>
        <w:ind w:left="566" w:hanging="283"/>
      </w:pPr>
      <w:rPr>
        <w:rFonts w:ascii="Calibri" w:hAnsi="Calibri" w:hint="default"/>
      </w:rPr>
    </w:lvl>
    <w:lvl w:ilvl="3">
      <w:start w:val="1"/>
      <w:numFmt w:val="bullet"/>
      <w:lvlText w:val=""/>
      <w:lvlJc w:val="left"/>
      <w:pPr>
        <w:ind w:left="1439" w:hanging="360"/>
      </w:pPr>
      <w:rPr>
        <w:rFonts w:ascii="Symbol" w:hAnsi="Symbol" w:hint="default"/>
      </w:rPr>
    </w:lvl>
    <w:lvl w:ilvl="4">
      <w:start w:val="1"/>
      <w:numFmt w:val="lowerLetter"/>
      <w:lvlText w:val="(%5)"/>
      <w:lvlJc w:val="left"/>
      <w:pPr>
        <w:ind w:left="1799" w:hanging="360"/>
      </w:pPr>
      <w:rPr>
        <w:rFonts w:hint="default"/>
      </w:rPr>
    </w:lvl>
    <w:lvl w:ilvl="5">
      <w:start w:val="1"/>
      <w:numFmt w:val="lowerRoman"/>
      <w:lvlText w:val="(%6)"/>
      <w:lvlJc w:val="left"/>
      <w:pPr>
        <w:ind w:left="2159" w:hanging="360"/>
      </w:pPr>
      <w:rPr>
        <w:rFonts w:hint="default"/>
      </w:rPr>
    </w:lvl>
    <w:lvl w:ilvl="6">
      <w:start w:val="1"/>
      <w:numFmt w:val="decimal"/>
      <w:lvlText w:val="%7."/>
      <w:lvlJc w:val="left"/>
      <w:pPr>
        <w:ind w:left="2519" w:hanging="360"/>
      </w:pPr>
      <w:rPr>
        <w:rFonts w:hint="default"/>
      </w:rPr>
    </w:lvl>
    <w:lvl w:ilvl="7">
      <w:start w:val="1"/>
      <w:numFmt w:val="lowerLetter"/>
      <w:lvlText w:val="%8."/>
      <w:lvlJc w:val="left"/>
      <w:pPr>
        <w:ind w:left="2879" w:hanging="360"/>
      </w:pPr>
      <w:rPr>
        <w:rFonts w:hint="default"/>
      </w:rPr>
    </w:lvl>
    <w:lvl w:ilvl="8">
      <w:start w:val="1"/>
      <w:numFmt w:val="lowerRoman"/>
      <w:lvlText w:val="%9."/>
      <w:lvlJc w:val="left"/>
      <w:pPr>
        <w:ind w:left="3239" w:hanging="360"/>
      </w:pPr>
      <w:rPr>
        <w:rFonts w:hint="default"/>
      </w:rPr>
    </w:lvl>
  </w:abstractNum>
  <w:abstractNum w:abstractNumId="37" w15:restartNumberingAfterBreak="0">
    <w:nsid w:val="6B893457"/>
    <w:multiLevelType w:val="multilevel"/>
    <w:tmpl w:val="72C2D8CE"/>
    <w:lvl w:ilvl="0">
      <w:start w:val="1"/>
      <w:numFmt w:val="bullet"/>
      <w:lvlText w:val=""/>
      <w:lvlJc w:val="left"/>
      <w:pPr>
        <w:ind w:left="566" w:hanging="283"/>
      </w:pPr>
      <w:rPr>
        <w:rFonts w:ascii="Wingdings" w:hAnsi="Wingdings" w:hint="default"/>
        <w:color w:val="auto"/>
      </w:rPr>
    </w:lvl>
    <w:lvl w:ilvl="1">
      <w:start w:val="1"/>
      <w:numFmt w:val="bullet"/>
      <w:lvlText w:val=""/>
      <w:lvlJc w:val="left"/>
      <w:pPr>
        <w:ind w:left="566" w:hanging="283"/>
      </w:pPr>
      <w:rPr>
        <w:rFonts w:ascii="Symbol" w:hAnsi="Symbol" w:hint="default"/>
        <w:color w:val="auto"/>
      </w:rPr>
    </w:lvl>
    <w:lvl w:ilvl="2">
      <w:start w:val="1"/>
      <w:numFmt w:val="bullet"/>
      <w:lvlText w:val="□"/>
      <w:lvlJc w:val="left"/>
      <w:pPr>
        <w:ind w:left="566" w:hanging="283"/>
      </w:pPr>
      <w:rPr>
        <w:rFonts w:ascii="Calibri" w:hAnsi="Calibri" w:hint="default"/>
      </w:rPr>
    </w:lvl>
    <w:lvl w:ilvl="3">
      <w:start w:val="1"/>
      <w:numFmt w:val="bullet"/>
      <w:lvlText w:val=""/>
      <w:lvlJc w:val="left"/>
      <w:pPr>
        <w:ind w:left="1439" w:hanging="360"/>
      </w:pPr>
      <w:rPr>
        <w:rFonts w:ascii="Symbol" w:hAnsi="Symbol" w:hint="default"/>
      </w:rPr>
    </w:lvl>
    <w:lvl w:ilvl="4">
      <w:start w:val="1"/>
      <w:numFmt w:val="lowerLetter"/>
      <w:lvlText w:val="(%5)"/>
      <w:lvlJc w:val="left"/>
      <w:pPr>
        <w:ind w:left="1799" w:hanging="360"/>
      </w:pPr>
      <w:rPr>
        <w:rFonts w:hint="default"/>
      </w:rPr>
    </w:lvl>
    <w:lvl w:ilvl="5">
      <w:start w:val="1"/>
      <w:numFmt w:val="lowerRoman"/>
      <w:lvlText w:val="(%6)"/>
      <w:lvlJc w:val="left"/>
      <w:pPr>
        <w:ind w:left="2159" w:hanging="360"/>
      </w:pPr>
      <w:rPr>
        <w:rFonts w:hint="default"/>
      </w:rPr>
    </w:lvl>
    <w:lvl w:ilvl="6">
      <w:start w:val="1"/>
      <w:numFmt w:val="decimal"/>
      <w:lvlText w:val="%7."/>
      <w:lvlJc w:val="left"/>
      <w:pPr>
        <w:ind w:left="2519" w:hanging="360"/>
      </w:pPr>
      <w:rPr>
        <w:rFonts w:hint="default"/>
      </w:rPr>
    </w:lvl>
    <w:lvl w:ilvl="7">
      <w:start w:val="1"/>
      <w:numFmt w:val="lowerLetter"/>
      <w:lvlText w:val="%8."/>
      <w:lvlJc w:val="left"/>
      <w:pPr>
        <w:ind w:left="2879" w:hanging="360"/>
      </w:pPr>
      <w:rPr>
        <w:rFonts w:hint="default"/>
      </w:rPr>
    </w:lvl>
    <w:lvl w:ilvl="8">
      <w:start w:val="1"/>
      <w:numFmt w:val="lowerRoman"/>
      <w:lvlText w:val="%9."/>
      <w:lvlJc w:val="left"/>
      <w:pPr>
        <w:ind w:left="3239" w:hanging="360"/>
      </w:pPr>
      <w:rPr>
        <w:rFonts w:hint="default"/>
      </w:rPr>
    </w:lvl>
  </w:abstractNum>
  <w:abstractNum w:abstractNumId="38" w15:restartNumberingAfterBreak="0">
    <w:nsid w:val="7156358B"/>
    <w:multiLevelType w:val="hybridMultilevel"/>
    <w:tmpl w:val="C31EDBFC"/>
    <w:lvl w:ilvl="0" w:tplc="9612A86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58536A2"/>
    <w:multiLevelType w:val="hybridMultilevel"/>
    <w:tmpl w:val="2F6C9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1" w15:restartNumberingAfterBreak="0">
    <w:nsid w:val="7FCC17F9"/>
    <w:multiLevelType w:val="hybridMultilevel"/>
    <w:tmpl w:val="97342FB8"/>
    <w:lvl w:ilvl="0" w:tplc="4F8C2F3C">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2"/>
  </w:num>
  <w:num w:numId="19">
    <w:abstractNumId w:val="16"/>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2"/>
    <w:lvlOverride w:ilvl="0">
      <w:lvl w:ilvl="0">
        <w:start w:val="1"/>
        <w:numFmt w:val="upperLetter"/>
        <w:pStyle w:val="AttachmentHeading1"/>
        <w:suff w:val="space"/>
        <w:lvlText w:val="Attachment %1 –"/>
        <w:lvlJc w:val="left"/>
        <w:pPr>
          <w:ind w:left="0" w:firstLine="0"/>
        </w:pPr>
        <w:rPr>
          <w:rFonts w:hint="default"/>
        </w:rPr>
      </w:lvl>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35"/>
  </w:num>
  <w:num w:numId="26">
    <w:abstractNumId w:val="35"/>
  </w:num>
  <w:num w:numId="27">
    <w:abstractNumId w:val="35"/>
  </w:num>
  <w:num w:numId="28">
    <w:abstractNumId w:val="3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19"/>
  </w:num>
  <w:num w:numId="31">
    <w:abstractNumId w:val="30"/>
  </w:num>
  <w:num w:numId="32">
    <w:abstractNumId w:val="22"/>
  </w:num>
  <w:num w:numId="33">
    <w:abstractNumId w:val="15"/>
  </w:num>
  <w:num w:numId="34">
    <w:abstractNumId w:val="33"/>
  </w:num>
  <w:num w:numId="35">
    <w:abstractNumId w:val="39"/>
  </w:num>
  <w:num w:numId="36">
    <w:abstractNumId w:val="38"/>
  </w:num>
  <w:num w:numId="37">
    <w:abstractNumId w:val="32"/>
  </w:num>
  <w:num w:numId="38">
    <w:abstractNumId w:val="18"/>
  </w:num>
  <w:num w:numId="39">
    <w:abstractNumId w:val="20"/>
  </w:num>
  <w:num w:numId="40">
    <w:abstractNumId w:val="27"/>
  </w:num>
  <w:num w:numId="41">
    <w:abstractNumId w:val="13"/>
  </w:num>
  <w:num w:numId="42">
    <w:abstractNumId w:val="23"/>
  </w:num>
  <w:num w:numId="43">
    <w:abstractNumId w:val="29"/>
  </w:num>
  <w:num w:numId="44">
    <w:abstractNumId w:val="14"/>
  </w:num>
  <w:num w:numId="45">
    <w:abstractNumId w:val="34"/>
  </w:num>
  <w:num w:numId="46">
    <w:abstractNumId w:val="41"/>
  </w:num>
  <w:num w:numId="47">
    <w:abstractNumId w:val="11"/>
  </w:num>
  <w:num w:numId="48">
    <w:abstractNumId w:val="23"/>
  </w:num>
  <w:num w:numId="49">
    <w:abstractNumId w:val="31"/>
  </w:num>
  <w:num w:numId="50">
    <w:abstractNumId w:val="25"/>
  </w:num>
  <w:num w:numId="51">
    <w:abstractNumId w:val="15"/>
  </w:num>
  <w:num w:numId="52">
    <w:abstractNumId w:val="15"/>
  </w:num>
  <w:num w:numId="53">
    <w:abstractNumId w:val="36"/>
  </w:num>
  <w:num w:numId="54">
    <w:abstractNumId w:val="37"/>
  </w:num>
  <w:num w:numId="55">
    <w:abstractNumId w:val="24"/>
  </w:num>
  <w:num w:numId="56">
    <w:abstractNumId w:val="17"/>
  </w:num>
  <w:num w:numId="57">
    <w:abstractNumId w:val="28"/>
  </w:num>
  <w:num w:numId="58">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D3B"/>
    <w:rsid w:val="000016CB"/>
    <w:rsid w:val="000020C9"/>
    <w:rsid w:val="0000224A"/>
    <w:rsid w:val="000023AE"/>
    <w:rsid w:val="0000317A"/>
    <w:rsid w:val="00004D76"/>
    <w:rsid w:val="00006596"/>
    <w:rsid w:val="000075AC"/>
    <w:rsid w:val="00010DF6"/>
    <w:rsid w:val="00013D80"/>
    <w:rsid w:val="00013DFB"/>
    <w:rsid w:val="0001430B"/>
    <w:rsid w:val="00014CB7"/>
    <w:rsid w:val="00016933"/>
    <w:rsid w:val="00020386"/>
    <w:rsid w:val="000207A1"/>
    <w:rsid w:val="0002149F"/>
    <w:rsid w:val="00021630"/>
    <w:rsid w:val="00021EDA"/>
    <w:rsid w:val="0002426D"/>
    <w:rsid w:val="00025D29"/>
    <w:rsid w:val="000273E5"/>
    <w:rsid w:val="0002744A"/>
    <w:rsid w:val="00030859"/>
    <w:rsid w:val="0003256F"/>
    <w:rsid w:val="00033CB3"/>
    <w:rsid w:val="00034084"/>
    <w:rsid w:val="00034260"/>
    <w:rsid w:val="00034B12"/>
    <w:rsid w:val="000378F5"/>
    <w:rsid w:val="0004094C"/>
    <w:rsid w:val="00041240"/>
    <w:rsid w:val="00041348"/>
    <w:rsid w:val="00041E4A"/>
    <w:rsid w:val="000430BA"/>
    <w:rsid w:val="00044213"/>
    <w:rsid w:val="00045512"/>
    <w:rsid w:val="000475C3"/>
    <w:rsid w:val="00047BF2"/>
    <w:rsid w:val="00047D90"/>
    <w:rsid w:val="00051DC6"/>
    <w:rsid w:val="00053F9D"/>
    <w:rsid w:val="00054B74"/>
    <w:rsid w:val="000557FC"/>
    <w:rsid w:val="000574B5"/>
    <w:rsid w:val="00060BC7"/>
    <w:rsid w:val="00060F74"/>
    <w:rsid w:val="00061256"/>
    <w:rsid w:val="00061B65"/>
    <w:rsid w:val="0006206E"/>
    <w:rsid w:val="00064010"/>
    <w:rsid w:val="000644E2"/>
    <w:rsid w:val="000649C6"/>
    <w:rsid w:val="000657DF"/>
    <w:rsid w:val="00065F01"/>
    <w:rsid w:val="0006659E"/>
    <w:rsid w:val="00066813"/>
    <w:rsid w:val="00066BDB"/>
    <w:rsid w:val="000708D1"/>
    <w:rsid w:val="00073C8B"/>
    <w:rsid w:val="000749C1"/>
    <w:rsid w:val="00074DEB"/>
    <w:rsid w:val="0007563D"/>
    <w:rsid w:val="00075AEB"/>
    <w:rsid w:val="000770DB"/>
    <w:rsid w:val="00077F94"/>
    <w:rsid w:val="0008061F"/>
    <w:rsid w:val="000808F3"/>
    <w:rsid w:val="0008093B"/>
    <w:rsid w:val="000811E4"/>
    <w:rsid w:val="000813F5"/>
    <w:rsid w:val="00081696"/>
    <w:rsid w:val="000816FF"/>
    <w:rsid w:val="00081F42"/>
    <w:rsid w:val="00082B42"/>
    <w:rsid w:val="0008318C"/>
    <w:rsid w:val="0008327C"/>
    <w:rsid w:val="00083699"/>
    <w:rsid w:val="00083FA5"/>
    <w:rsid w:val="00085622"/>
    <w:rsid w:val="00085851"/>
    <w:rsid w:val="000859D7"/>
    <w:rsid w:val="0008611B"/>
    <w:rsid w:val="00090951"/>
    <w:rsid w:val="00091516"/>
    <w:rsid w:val="000924B7"/>
    <w:rsid w:val="0009344B"/>
    <w:rsid w:val="00093A5A"/>
    <w:rsid w:val="00093CC2"/>
    <w:rsid w:val="0009428E"/>
    <w:rsid w:val="00095360"/>
    <w:rsid w:val="0009552A"/>
    <w:rsid w:val="00095F96"/>
    <w:rsid w:val="00096246"/>
    <w:rsid w:val="00097CE7"/>
    <w:rsid w:val="000A0BFD"/>
    <w:rsid w:val="000A0DBC"/>
    <w:rsid w:val="000A463E"/>
    <w:rsid w:val="000A4BA0"/>
    <w:rsid w:val="000A5F4D"/>
    <w:rsid w:val="000A6103"/>
    <w:rsid w:val="000A6E76"/>
    <w:rsid w:val="000A6EF3"/>
    <w:rsid w:val="000B1FB1"/>
    <w:rsid w:val="000B39D2"/>
    <w:rsid w:val="000B54F1"/>
    <w:rsid w:val="000B5DDC"/>
    <w:rsid w:val="000B600F"/>
    <w:rsid w:val="000B64D3"/>
    <w:rsid w:val="000C022C"/>
    <w:rsid w:val="000C114C"/>
    <w:rsid w:val="000C7553"/>
    <w:rsid w:val="000C79FE"/>
    <w:rsid w:val="000D0781"/>
    <w:rsid w:val="000D1563"/>
    <w:rsid w:val="000D4EE2"/>
    <w:rsid w:val="000D591D"/>
    <w:rsid w:val="000D6D2F"/>
    <w:rsid w:val="000E11EC"/>
    <w:rsid w:val="000E20E8"/>
    <w:rsid w:val="000E24BA"/>
    <w:rsid w:val="000E40FA"/>
    <w:rsid w:val="000E5523"/>
    <w:rsid w:val="000E5674"/>
    <w:rsid w:val="000E6B66"/>
    <w:rsid w:val="000E7C01"/>
    <w:rsid w:val="000F13F2"/>
    <w:rsid w:val="000F30D7"/>
    <w:rsid w:val="000F66ED"/>
    <w:rsid w:val="000F71AB"/>
    <w:rsid w:val="000F791A"/>
    <w:rsid w:val="001028E2"/>
    <w:rsid w:val="0010290F"/>
    <w:rsid w:val="00103F0B"/>
    <w:rsid w:val="001041F2"/>
    <w:rsid w:val="00105365"/>
    <w:rsid w:val="00107A06"/>
    <w:rsid w:val="00112E5D"/>
    <w:rsid w:val="001147FF"/>
    <w:rsid w:val="0011593E"/>
    <w:rsid w:val="0011641E"/>
    <w:rsid w:val="0011650C"/>
    <w:rsid w:val="00121F79"/>
    <w:rsid w:val="00122828"/>
    <w:rsid w:val="00125C1D"/>
    <w:rsid w:val="00125FC1"/>
    <w:rsid w:val="00126593"/>
    <w:rsid w:val="00127128"/>
    <w:rsid w:val="001278F4"/>
    <w:rsid w:val="0013025B"/>
    <w:rsid w:val="001311B9"/>
    <w:rsid w:val="0013262C"/>
    <w:rsid w:val="00132E4E"/>
    <w:rsid w:val="001335D0"/>
    <w:rsid w:val="0013399F"/>
    <w:rsid w:val="001349C6"/>
    <w:rsid w:val="0013522F"/>
    <w:rsid w:val="00136699"/>
    <w:rsid w:val="00143239"/>
    <w:rsid w:val="0014366C"/>
    <w:rsid w:val="00146098"/>
    <w:rsid w:val="00146B6C"/>
    <w:rsid w:val="00147814"/>
    <w:rsid w:val="00150E7A"/>
    <w:rsid w:val="00152E9A"/>
    <w:rsid w:val="00160A60"/>
    <w:rsid w:val="00161F92"/>
    <w:rsid w:val="001629B9"/>
    <w:rsid w:val="00163A9B"/>
    <w:rsid w:val="00167FBA"/>
    <w:rsid w:val="00170821"/>
    <w:rsid w:val="00170FA3"/>
    <w:rsid w:val="0017201A"/>
    <w:rsid w:val="00173065"/>
    <w:rsid w:val="00173B97"/>
    <w:rsid w:val="00173BCF"/>
    <w:rsid w:val="001745EC"/>
    <w:rsid w:val="0017545C"/>
    <w:rsid w:val="00176512"/>
    <w:rsid w:val="00176611"/>
    <w:rsid w:val="00177EE0"/>
    <w:rsid w:val="001803E3"/>
    <w:rsid w:val="00181046"/>
    <w:rsid w:val="001817ED"/>
    <w:rsid w:val="001819CF"/>
    <w:rsid w:val="00181D09"/>
    <w:rsid w:val="001832D5"/>
    <w:rsid w:val="00190E51"/>
    <w:rsid w:val="001919DC"/>
    <w:rsid w:val="001921EA"/>
    <w:rsid w:val="0019248C"/>
    <w:rsid w:val="00192D8D"/>
    <w:rsid w:val="00196B07"/>
    <w:rsid w:val="00197989"/>
    <w:rsid w:val="001A2B51"/>
    <w:rsid w:val="001A3390"/>
    <w:rsid w:val="001A5C2B"/>
    <w:rsid w:val="001A62D8"/>
    <w:rsid w:val="001B02A5"/>
    <w:rsid w:val="001B3CDA"/>
    <w:rsid w:val="001B4189"/>
    <w:rsid w:val="001B5F34"/>
    <w:rsid w:val="001B6533"/>
    <w:rsid w:val="001B75DB"/>
    <w:rsid w:val="001B77A1"/>
    <w:rsid w:val="001C028A"/>
    <w:rsid w:val="001C0E97"/>
    <w:rsid w:val="001C1FB3"/>
    <w:rsid w:val="001C2DE6"/>
    <w:rsid w:val="001C2F98"/>
    <w:rsid w:val="001C2FA9"/>
    <w:rsid w:val="001C3A0A"/>
    <w:rsid w:val="001C3A79"/>
    <w:rsid w:val="001C40B3"/>
    <w:rsid w:val="001C40D9"/>
    <w:rsid w:val="001C43B3"/>
    <w:rsid w:val="001C69C7"/>
    <w:rsid w:val="001C6EF0"/>
    <w:rsid w:val="001C6FAE"/>
    <w:rsid w:val="001C7D9D"/>
    <w:rsid w:val="001D1F82"/>
    <w:rsid w:val="001D248A"/>
    <w:rsid w:val="001D42C5"/>
    <w:rsid w:val="001D46BB"/>
    <w:rsid w:val="001D4A20"/>
    <w:rsid w:val="001D5891"/>
    <w:rsid w:val="001E080D"/>
    <w:rsid w:val="001E2C02"/>
    <w:rsid w:val="001E3734"/>
    <w:rsid w:val="001E3DDD"/>
    <w:rsid w:val="001E4BBE"/>
    <w:rsid w:val="001E6221"/>
    <w:rsid w:val="001E6243"/>
    <w:rsid w:val="001E6AE2"/>
    <w:rsid w:val="001F00F8"/>
    <w:rsid w:val="001F3446"/>
    <w:rsid w:val="001F4253"/>
    <w:rsid w:val="001F6CAD"/>
    <w:rsid w:val="001F72E1"/>
    <w:rsid w:val="001F7BB6"/>
    <w:rsid w:val="00200E99"/>
    <w:rsid w:val="0020239B"/>
    <w:rsid w:val="0020288C"/>
    <w:rsid w:val="00202EF3"/>
    <w:rsid w:val="002033A6"/>
    <w:rsid w:val="002035D2"/>
    <w:rsid w:val="0020424D"/>
    <w:rsid w:val="00205CD0"/>
    <w:rsid w:val="00206AFF"/>
    <w:rsid w:val="00206DF0"/>
    <w:rsid w:val="00207973"/>
    <w:rsid w:val="002079C6"/>
    <w:rsid w:val="00207B11"/>
    <w:rsid w:val="0021019B"/>
    <w:rsid w:val="0021165C"/>
    <w:rsid w:val="00214B73"/>
    <w:rsid w:val="00216AED"/>
    <w:rsid w:val="00222483"/>
    <w:rsid w:val="00224467"/>
    <w:rsid w:val="002244A0"/>
    <w:rsid w:val="00224CCC"/>
    <w:rsid w:val="00224E4F"/>
    <w:rsid w:val="002254D5"/>
    <w:rsid w:val="00225679"/>
    <w:rsid w:val="0022611D"/>
    <w:rsid w:val="00227A49"/>
    <w:rsid w:val="00227AE0"/>
    <w:rsid w:val="0023002E"/>
    <w:rsid w:val="00233AB4"/>
    <w:rsid w:val="002347D3"/>
    <w:rsid w:val="00234CE9"/>
    <w:rsid w:val="002411B2"/>
    <w:rsid w:val="002413FC"/>
    <w:rsid w:val="00241FE8"/>
    <w:rsid w:val="002425CA"/>
    <w:rsid w:val="00243B48"/>
    <w:rsid w:val="00244B59"/>
    <w:rsid w:val="00245EDB"/>
    <w:rsid w:val="0025021B"/>
    <w:rsid w:val="0025085F"/>
    <w:rsid w:val="00250957"/>
    <w:rsid w:val="00250E50"/>
    <w:rsid w:val="00250E5F"/>
    <w:rsid w:val="00251570"/>
    <w:rsid w:val="002528F7"/>
    <w:rsid w:val="00253237"/>
    <w:rsid w:val="00253A5B"/>
    <w:rsid w:val="0025449A"/>
    <w:rsid w:val="00254568"/>
    <w:rsid w:val="0025645A"/>
    <w:rsid w:val="00257510"/>
    <w:rsid w:val="0026075C"/>
    <w:rsid w:val="002618E0"/>
    <w:rsid w:val="00262014"/>
    <w:rsid w:val="00264723"/>
    <w:rsid w:val="002651E8"/>
    <w:rsid w:val="0026521A"/>
    <w:rsid w:val="00265376"/>
    <w:rsid w:val="002656ED"/>
    <w:rsid w:val="00266012"/>
    <w:rsid w:val="002665B9"/>
    <w:rsid w:val="00266720"/>
    <w:rsid w:val="00267709"/>
    <w:rsid w:val="00271487"/>
    <w:rsid w:val="00273447"/>
    <w:rsid w:val="00274AEC"/>
    <w:rsid w:val="00274BE1"/>
    <w:rsid w:val="00275978"/>
    <w:rsid w:val="002772C2"/>
    <w:rsid w:val="0028132B"/>
    <w:rsid w:val="00283664"/>
    <w:rsid w:val="00284000"/>
    <w:rsid w:val="00284028"/>
    <w:rsid w:val="00284164"/>
    <w:rsid w:val="002866F3"/>
    <w:rsid w:val="00291050"/>
    <w:rsid w:val="002920A0"/>
    <w:rsid w:val="00292B68"/>
    <w:rsid w:val="0029588B"/>
    <w:rsid w:val="00297CCA"/>
    <w:rsid w:val="002A0124"/>
    <w:rsid w:val="002A1972"/>
    <w:rsid w:val="002A4405"/>
    <w:rsid w:val="002A4D21"/>
    <w:rsid w:val="002B0E52"/>
    <w:rsid w:val="002B23F1"/>
    <w:rsid w:val="002B2452"/>
    <w:rsid w:val="002B27F8"/>
    <w:rsid w:val="002B2FCC"/>
    <w:rsid w:val="002B3569"/>
    <w:rsid w:val="002B35B6"/>
    <w:rsid w:val="002B3856"/>
    <w:rsid w:val="002B45C8"/>
    <w:rsid w:val="002B555F"/>
    <w:rsid w:val="002B58AD"/>
    <w:rsid w:val="002B5B94"/>
    <w:rsid w:val="002B5E87"/>
    <w:rsid w:val="002B5FC1"/>
    <w:rsid w:val="002B700E"/>
    <w:rsid w:val="002B7197"/>
    <w:rsid w:val="002B75C6"/>
    <w:rsid w:val="002C0236"/>
    <w:rsid w:val="002C0499"/>
    <w:rsid w:val="002C1BB0"/>
    <w:rsid w:val="002C3727"/>
    <w:rsid w:val="002C3E48"/>
    <w:rsid w:val="002C413E"/>
    <w:rsid w:val="002D01AA"/>
    <w:rsid w:val="002D04D0"/>
    <w:rsid w:val="002D0815"/>
    <w:rsid w:val="002D0ED9"/>
    <w:rsid w:val="002D1537"/>
    <w:rsid w:val="002D1635"/>
    <w:rsid w:val="002D1E26"/>
    <w:rsid w:val="002D442F"/>
    <w:rsid w:val="002D5936"/>
    <w:rsid w:val="002D69B6"/>
    <w:rsid w:val="002E024A"/>
    <w:rsid w:val="002E1ADA"/>
    <w:rsid w:val="002E221C"/>
    <w:rsid w:val="002E2409"/>
    <w:rsid w:val="002E251E"/>
    <w:rsid w:val="002E36BC"/>
    <w:rsid w:val="002E490E"/>
    <w:rsid w:val="002E4C32"/>
    <w:rsid w:val="002E5DC6"/>
    <w:rsid w:val="002F2DF0"/>
    <w:rsid w:val="002F7CAF"/>
    <w:rsid w:val="00302183"/>
    <w:rsid w:val="0030239C"/>
    <w:rsid w:val="00302F2C"/>
    <w:rsid w:val="00303326"/>
    <w:rsid w:val="00311186"/>
    <w:rsid w:val="00312DF0"/>
    <w:rsid w:val="003137A2"/>
    <w:rsid w:val="003147EF"/>
    <w:rsid w:val="00314D2D"/>
    <w:rsid w:val="00316003"/>
    <w:rsid w:val="00316515"/>
    <w:rsid w:val="003172DE"/>
    <w:rsid w:val="0032093A"/>
    <w:rsid w:val="00321336"/>
    <w:rsid w:val="00322DEE"/>
    <w:rsid w:val="0032355C"/>
    <w:rsid w:val="003248DD"/>
    <w:rsid w:val="00325CBA"/>
    <w:rsid w:val="00325CF9"/>
    <w:rsid w:val="003261CF"/>
    <w:rsid w:val="00326285"/>
    <w:rsid w:val="00326854"/>
    <w:rsid w:val="00330A45"/>
    <w:rsid w:val="00330FE2"/>
    <w:rsid w:val="00334495"/>
    <w:rsid w:val="00335704"/>
    <w:rsid w:val="0033679C"/>
    <w:rsid w:val="00336EEC"/>
    <w:rsid w:val="00341D5A"/>
    <w:rsid w:val="00341DDD"/>
    <w:rsid w:val="0034250C"/>
    <w:rsid w:val="00344AD9"/>
    <w:rsid w:val="00347172"/>
    <w:rsid w:val="003473D9"/>
    <w:rsid w:val="00347C78"/>
    <w:rsid w:val="003503D5"/>
    <w:rsid w:val="003534F6"/>
    <w:rsid w:val="003546DF"/>
    <w:rsid w:val="00354A2E"/>
    <w:rsid w:val="0035558D"/>
    <w:rsid w:val="00355989"/>
    <w:rsid w:val="00360B2C"/>
    <w:rsid w:val="003631D3"/>
    <w:rsid w:val="0036460F"/>
    <w:rsid w:val="00364EB8"/>
    <w:rsid w:val="00365B7D"/>
    <w:rsid w:val="00365C5D"/>
    <w:rsid w:val="00366131"/>
    <w:rsid w:val="00367C30"/>
    <w:rsid w:val="003720E9"/>
    <w:rsid w:val="003725F0"/>
    <w:rsid w:val="00372D90"/>
    <w:rsid w:val="003740A0"/>
    <w:rsid w:val="0037411E"/>
    <w:rsid w:val="00377A9A"/>
    <w:rsid w:val="00382702"/>
    <w:rsid w:val="003835C3"/>
    <w:rsid w:val="003837C5"/>
    <w:rsid w:val="00385285"/>
    <w:rsid w:val="003861AC"/>
    <w:rsid w:val="00387A7D"/>
    <w:rsid w:val="00387BB5"/>
    <w:rsid w:val="00391677"/>
    <w:rsid w:val="0039204E"/>
    <w:rsid w:val="003947E4"/>
    <w:rsid w:val="00394BA0"/>
    <w:rsid w:val="00395D07"/>
    <w:rsid w:val="003A1027"/>
    <w:rsid w:val="003A1655"/>
    <w:rsid w:val="003A4E70"/>
    <w:rsid w:val="003A5380"/>
    <w:rsid w:val="003A5548"/>
    <w:rsid w:val="003A6929"/>
    <w:rsid w:val="003A7776"/>
    <w:rsid w:val="003B4D3E"/>
    <w:rsid w:val="003B5137"/>
    <w:rsid w:val="003B552D"/>
    <w:rsid w:val="003B5C15"/>
    <w:rsid w:val="003B5E3B"/>
    <w:rsid w:val="003B7B19"/>
    <w:rsid w:val="003C2574"/>
    <w:rsid w:val="003C3491"/>
    <w:rsid w:val="003C37C0"/>
    <w:rsid w:val="003C56AE"/>
    <w:rsid w:val="003C5D48"/>
    <w:rsid w:val="003C625A"/>
    <w:rsid w:val="003C7B83"/>
    <w:rsid w:val="003C7F90"/>
    <w:rsid w:val="003D0C0B"/>
    <w:rsid w:val="003D1A90"/>
    <w:rsid w:val="003D1D89"/>
    <w:rsid w:val="003D1EFD"/>
    <w:rsid w:val="003D254C"/>
    <w:rsid w:val="003D4D6C"/>
    <w:rsid w:val="003D699C"/>
    <w:rsid w:val="003E014D"/>
    <w:rsid w:val="003E14C0"/>
    <w:rsid w:val="003E362E"/>
    <w:rsid w:val="003E3B5F"/>
    <w:rsid w:val="003E5362"/>
    <w:rsid w:val="003E730A"/>
    <w:rsid w:val="003E7835"/>
    <w:rsid w:val="003F01E5"/>
    <w:rsid w:val="003F033A"/>
    <w:rsid w:val="003F0A35"/>
    <w:rsid w:val="003F180A"/>
    <w:rsid w:val="003F2336"/>
    <w:rsid w:val="003F497B"/>
    <w:rsid w:val="003F5E8C"/>
    <w:rsid w:val="003F75B8"/>
    <w:rsid w:val="003F775D"/>
    <w:rsid w:val="004002F6"/>
    <w:rsid w:val="00402B78"/>
    <w:rsid w:val="00404A6D"/>
    <w:rsid w:val="00405016"/>
    <w:rsid w:val="00405156"/>
    <w:rsid w:val="00405409"/>
    <w:rsid w:val="00406349"/>
    <w:rsid w:val="004063DE"/>
    <w:rsid w:val="00406910"/>
    <w:rsid w:val="0040711E"/>
    <w:rsid w:val="00410EB3"/>
    <w:rsid w:val="00411B50"/>
    <w:rsid w:val="00413D5F"/>
    <w:rsid w:val="004153E1"/>
    <w:rsid w:val="0041612B"/>
    <w:rsid w:val="00416414"/>
    <w:rsid w:val="004166B7"/>
    <w:rsid w:val="00420DD7"/>
    <w:rsid w:val="00420F04"/>
    <w:rsid w:val="004221C6"/>
    <w:rsid w:val="00422282"/>
    <w:rsid w:val="00422345"/>
    <w:rsid w:val="00422CFF"/>
    <w:rsid w:val="0042362C"/>
    <w:rsid w:val="0042391F"/>
    <w:rsid w:val="00430E84"/>
    <w:rsid w:val="00433E65"/>
    <w:rsid w:val="004350DD"/>
    <w:rsid w:val="00437395"/>
    <w:rsid w:val="00437B8A"/>
    <w:rsid w:val="00440E36"/>
    <w:rsid w:val="00441ECF"/>
    <w:rsid w:val="00446218"/>
    <w:rsid w:val="004462ED"/>
    <w:rsid w:val="00447C3C"/>
    <w:rsid w:val="00447DD9"/>
    <w:rsid w:val="004506ED"/>
    <w:rsid w:val="00452041"/>
    <w:rsid w:val="00452152"/>
    <w:rsid w:val="004546D4"/>
    <w:rsid w:val="0045530E"/>
    <w:rsid w:val="004564E0"/>
    <w:rsid w:val="00457D50"/>
    <w:rsid w:val="0046041C"/>
    <w:rsid w:val="004612CE"/>
    <w:rsid w:val="00461814"/>
    <w:rsid w:val="00463376"/>
    <w:rsid w:val="004639D7"/>
    <w:rsid w:val="004639F2"/>
    <w:rsid w:val="00464177"/>
    <w:rsid w:val="00465F04"/>
    <w:rsid w:val="00466CEC"/>
    <w:rsid w:val="00466E50"/>
    <w:rsid w:val="00470A7B"/>
    <w:rsid w:val="00470E0A"/>
    <w:rsid w:val="00470FFB"/>
    <w:rsid w:val="004720C5"/>
    <w:rsid w:val="004722A3"/>
    <w:rsid w:val="004727A8"/>
    <w:rsid w:val="004733CC"/>
    <w:rsid w:val="00473838"/>
    <w:rsid w:val="00474787"/>
    <w:rsid w:val="00474F5E"/>
    <w:rsid w:val="00475493"/>
    <w:rsid w:val="00475B7E"/>
    <w:rsid w:val="00477E77"/>
    <w:rsid w:val="00480CC6"/>
    <w:rsid w:val="0048105B"/>
    <w:rsid w:val="004817CF"/>
    <w:rsid w:val="00481A57"/>
    <w:rsid w:val="00481EC1"/>
    <w:rsid w:val="004820DB"/>
    <w:rsid w:val="004846D6"/>
    <w:rsid w:val="00484C5B"/>
    <w:rsid w:val="004871AA"/>
    <w:rsid w:val="00493957"/>
    <w:rsid w:val="004941A3"/>
    <w:rsid w:val="00495308"/>
    <w:rsid w:val="00495DF8"/>
    <w:rsid w:val="00496E05"/>
    <w:rsid w:val="0049747E"/>
    <w:rsid w:val="004A01F5"/>
    <w:rsid w:val="004A1B9F"/>
    <w:rsid w:val="004A2FA2"/>
    <w:rsid w:val="004A31DC"/>
    <w:rsid w:val="004A3726"/>
    <w:rsid w:val="004A3AFA"/>
    <w:rsid w:val="004A41D2"/>
    <w:rsid w:val="004A64FB"/>
    <w:rsid w:val="004A7E0F"/>
    <w:rsid w:val="004B0EC4"/>
    <w:rsid w:val="004B21EC"/>
    <w:rsid w:val="004B36F7"/>
    <w:rsid w:val="004B5C9B"/>
    <w:rsid w:val="004C2291"/>
    <w:rsid w:val="004C3765"/>
    <w:rsid w:val="004C3E9F"/>
    <w:rsid w:val="004C405D"/>
    <w:rsid w:val="004C4D83"/>
    <w:rsid w:val="004C5652"/>
    <w:rsid w:val="004D1A3A"/>
    <w:rsid w:val="004D276E"/>
    <w:rsid w:val="004D3630"/>
    <w:rsid w:val="004D4B49"/>
    <w:rsid w:val="004D4D67"/>
    <w:rsid w:val="004D5115"/>
    <w:rsid w:val="004D78DC"/>
    <w:rsid w:val="004E16D0"/>
    <w:rsid w:val="004E208F"/>
    <w:rsid w:val="004E4D92"/>
    <w:rsid w:val="004E4E08"/>
    <w:rsid w:val="004E5940"/>
    <w:rsid w:val="004E6BF9"/>
    <w:rsid w:val="004E7EC3"/>
    <w:rsid w:val="004F02C7"/>
    <w:rsid w:val="004F0773"/>
    <w:rsid w:val="004F3234"/>
    <w:rsid w:val="004F565E"/>
    <w:rsid w:val="004F59E8"/>
    <w:rsid w:val="004F61F5"/>
    <w:rsid w:val="004F6A03"/>
    <w:rsid w:val="004F6FD8"/>
    <w:rsid w:val="0050195A"/>
    <w:rsid w:val="00501D5D"/>
    <w:rsid w:val="00502285"/>
    <w:rsid w:val="0050274C"/>
    <w:rsid w:val="00504464"/>
    <w:rsid w:val="00504500"/>
    <w:rsid w:val="00504D19"/>
    <w:rsid w:val="00504EFA"/>
    <w:rsid w:val="005058E6"/>
    <w:rsid w:val="0050619A"/>
    <w:rsid w:val="00506AE7"/>
    <w:rsid w:val="00506BE6"/>
    <w:rsid w:val="00507FA7"/>
    <w:rsid w:val="00514BDC"/>
    <w:rsid w:val="00514E4B"/>
    <w:rsid w:val="0051530F"/>
    <w:rsid w:val="0051567D"/>
    <w:rsid w:val="00515FBD"/>
    <w:rsid w:val="00516162"/>
    <w:rsid w:val="0052047D"/>
    <w:rsid w:val="005206D0"/>
    <w:rsid w:val="00522D77"/>
    <w:rsid w:val="005236FC"/>
    <w:rsid w:val="00523C16"/>
    <w:rsid w:val="00524AFC"/>
    <w:rsid w:val="00525860"/>
    <w:rsid w:val="00525FF0"/>
    <w:rsid w:val="00527085"/>
    <w:rsid w:val="005272A5"/>
    <w:rsid w:val="00527893"/>
    <w:rsid w:val="00527C3D"/>
    <w:rsid w:val="00530E92"/>
    <w:rsid w:val="005314B7"/>
    <w:rsid w:val="00531650"/>
    <w:rsid w:val="005319A1"/>
    <w:rsid w:val="0053217A"/>
    <w:rsid w:val="00533DF7"/>
    <w:rsid w:val="00533F90"/>
    <w:rsid w:val="00534D2D"/>
    <w:rsid w:val="00535938"/>
    <w:rsid w:val="00535AB1"/>
    <w:rsid w:val="00536C2D"/>
    <w:rsid w:val="00537CE6"/>
    <w:rsid w:val="0054029E"/>
    <w:rsid w:val="00540928"/>
    <w:rsid w:val="00541213"/>
    <w:rsid w:val="00541ACA"/>
    <w:rsid w:val="005427AF"/>
    <w:rsid w:val="005428CB"/>
    <w:rsid w:val="00543F81"/>
    <w:rsid w:val="0054410C"/>
    <w:rsid w:val="00546218"/>
    <w:rsid w:val="00546D82"/>
    <w:rsid w:val="0055019C"/>
    <w:rsid w:val="00551788"/>
    <w:rsid w:val="0055272C"/>
    <w:rsid w:val="00555922"/>
    <w:rsid w:val="00555EB9"/>
    <w:rsid w:val="00556B6F"/>
    <w:rsid w:val="00561519"/>
    <w:rsid w:val="00563C7D"/>
    <w:rsid w:val="00563D0C"/>
    <w:rsid w:val="00564EA8"/>
    <w:rsid w:val="00566A41"/>
    <w:rsid w:val="00570816"/>
    <w:rsid w:val="0057502D"/>
    <w:rsid w:val="00575901"/>
    <w:rsid w:val="00577886"/>
    <w:rsid w:val="00580766"/>
    <w:rsid w:val="0058120D"/>
    <w:rsid w:val="00581CE5"/>
    <w:rsid w:val="0058283D"/>
    <w:rsid w:val="00582D08"/>
    <w:rsid w:val="005830EB"/>
    <w:rsid w:val="00583292"/>
    <w:rsid w:val="005869A5"/>
    <w:rsid w:val="005873B7"/>
    <w:rsid w:val="0058783B"/>
    <w:rsid w:val="00590DA7"/>
    <w:rsid w:val="005912BE"/>
    <w:rsid w:val="00591C5A"/>
    <w:rsid w:val="00593B94"/>
    <w:rsid w:val="0059420D"/>
    <w:rsid w:val="005955A0"/>
    <w:rsid w:val="00596628"/>
    <w:rsid w:val="00597848"/>
    <w:rsid w:val="005A2988"/>
    <w:rsid w:val="005A32B2"/>
    <w:rsid w:val="005A543F"/>
    <w:rsid w:val="005A5A2D"/>
    <w:rsid w:val="005A5BF1"/>
    <w:rsid w:val="005A6352"/>
    <w:rsid w:val="005A6DAA"/>
    <w:rsid w:val="005A7152"/>
    <w:rsid w:val="005A7810"/>
    <w:rsid w:val="005B799E"/>
    <w:rsid w:val="005C2BFD"/>
    <w:rsid w:val="005C3174"/>
    <w:rsid w:val="005C34A9"/>
    <w:rsid w:val="005C3B84"/>
    <w:rsid w:val="005C5CFD"/>
    <w:rsid w:val="005C6617"/>
    <w:rsid w:val="005C6793"/>
    <w:rsid w:val="005D3008"/>
    <w:rsid w:val="005D319E"/>
    <w:rsid w:val="005D440B"/>
    <w:rsid w:val="005D70C2"/>
    <w:rsid w:val="005E192C"/>
    <w:rsid w:val="005E1FD3"/>
    <w:rsid w:val="005E23EB"/>
    <w:rsid w:val="005E3014"/>
    <w:rsid w:val="005E3D1E"/>
    <w:rsid w:val="005E3F12"/>
    <w:rsid w:val="005E49D6"/>
    <w:rsid w:val="005E5AF6"/>
    <w:rsid w:val="005E78E1"/>
    <w:rsid w:val="005F027F"/>
    <w:rsid w:val="005F0806"/>
    <w:rsid w:val="005F1D3B"/>
    <w:rsid w:val="005F26D2"/>
    <w:rsid w:val="005F2A12"/>
    <w:rsid w:val="005F3864"/>
    <w:rsid w:val="005F3888"/>
    <w:rsid w:val="005F484C"/>
    <w:rsid w:val="005F48EE"/>
    <w:rsid w:val="005F794B"/>
    <w:rsid w:val="005F7A06"/>
    <w:rsid w:val="005F7DFB"/>
    <w:rsid w:val="006063BB"/>
    <w:rsid w:val="00606C9E"/>
    <w:rsid w:val="00610B5B"/>
    <w:rsid w:val="00610BB4"/>
    <w:rsid w:val="006121CD"/>
    <w:rsid w:val="0061237E"/>
    <w:rsid w:val="006165EB"/>
    <w:rsid w:val="00620A46"/>
    <w:rsid w:val="00621A65"/>
    <w:rsid w:val="00622B81"/>
    <w:rsid w:val="00623171"/>
    <w:rsid w:val="006231F3"/>
    <w:rsid w:val="00623844"/>
    <w:rsid w:val="00625341"/>
    <w:rsid w:val="00627595"/>
    <w:rsid w:val="00633EB3"/>
    <w:rsid w:val="00633FBB"/>
    <w:rsid w:val="00634F3F"/>
    <w:rsid w:val="0063525B"/>
    <w:rsid w:val="00635484"/>
    <w:rsid w:val="00637B24"/>
    <w:rsid w:val="00641BDB"/>
    <w:rsid w:val="00642CBF"/>
    <w:rsid w:val="00646420"/>
    <w:rsid w:val="00646F6F"/>
    <w:rsid w:val="0065028F"/>
    <w:rsid w:val="006542A0"/>
    <w:rsid w:val="00654BD7"/>
    <w:rsid w:val="00654DA9"/>
    <w:rsid w:val="0065506A"/>
    <w:rsid w:val="00655A28"/>
    <w:rsid w:val="00656C7C"/>
    <w:rsid w:val="00657EDA"/>
    <w:rsid w:val="00660123"/>
    <w:rsid w:val="00660882"/>
    <w:rsid w:val="00660D04"/>
    <w:rsid w:val="006616ED"/>
    <w:rsid w:val="006618A2"/>
    <w:rsid w:val="00662504"/>
    <w:rsid w:val="00662F31"/>
    <w:rsid w:val="0066311C"/>
    <w:rsid w:val="0066319D"/>
    <w:rsid w:val="0066429F"/>
    <w:rsid w:val="0066509C"/>
    <w:rsid w:val="00666CF5"/>
    <w:rsid w:val="00666D51"/>
    <w:rsid w:val="00667EEA"/>
    <w:rsid w:val="00670873"/>
    <w:rsid w:val="0067135F"/>
    <w:rsid w:val="006713D9"/>
    <w:rsid w:val="00672A88"/>
    <w:rsid w:val="006738BD"/>
    <w:rsid w:val="00673D98"/>
    <w:rsid w:val="00673E1D"/>
    <w:rsid w:val="00674791"/>
    <w:rsid w:val="00674EE8"/>
    <w:rsid w:val="0067538D"/>
    <w:rsid w:val="00675DE3"/>
    <w:rsid w:val="006770C3"/>
    <w:rsid w:val="00677BFE"/>
    <w:rsid w:val="006803FB"/>
    <w:rsid w:val="00680DBA"/>
    <w:rsid w:val="00682940"/>
    <w:rsid w:val="0068309A"/>
    <w:rsid w:val="00683704"/>
    <w:rsid w:val="00683AC6"/>
    <w:rsid w:val="00683C7F"/>
    <w:rsid w:val="006875C4"/>
    <w:rsid w:val="006942DC"/>
    <w:rsid w:val="006A0FD6"/>
    <w:rsid w:val="006A1020"/>
    <w:rsid w:val="006A2427"/>
    <w:rsid w:val="006A28A6"/>
    <w:rsid w:val="006A2B1A"/>
    <w:rsid w:val="006A2D9E"/>
    <w:rsid w:val="006A30F2"/>
    <w:rsid w:val="006A4ED6"/>
    <w:rsid w:val="006A62A9"/>
    <w:rsid w:val="006B1D56"/>
    <w:rsid w:val="006B247B"/>
    <w:rsid w:val="006B595D"/>
    <w:rsid w:val="006B5F4A"/>
    <w:rsid w:val="006B5FF3"/>
    <w:rsid w:val="006B6961"/>
    <w:rsid w:val="006B6E20"/>
    <w:rsid w:val="006B7A71"/>
    <w:rsid w:val="006C0310"/>
    <w:rsid w:val="006C0331"/>
    <w:rsid w:val="006C0F7A"/>
    <w:rsid w:val="006C0F9B"/>
    <w:rsid w:val="006C2E02"/>
    <w:rsid w:val="006C3387"/>
    <w:rsid w:val="006C3BB6"/>
    <w:rsid w:val="006C4651"/>
    <w:rsid w:val="006C5A5A"/>
    <w:rsid w:val="006C5DDF"/>
    <w:rsid w:val="006C6275"/>
    <w:rsid w:val="006C754A"/>
    <w:rsid w:val="006D07F6"/>
    <w:rsid w:val="006D0F47"/>
    <w:rsid w:val="006D1207"/>
    <w:rsid w:val="006D142B"/>
    <w:rsid w:val="006D2E0D"/>
    <w:rsid w:val="006D4931"/>
    <w:rsid w:val="006D4FF9"/>
    <w:rsid w:val="006D6ABC"/>
    <w:rsid w:val="006E0E51"/>
    <w:rsid w:val="006E1ECA"/>
    <w:rsid w:val="006E242E"/>
    <w:rsid w:val="006E2D4A"/>
    <w:rsid w:val="006E4E95"/>
    <w:rsid w:val="006F1B72"/>
    <w:rsid w:val="006F2DF8"/>
    <w:rsid w:val="006F35AB"/>
    <w:rsid w:val="006F3FBB"/>
    <w:rsid w:val="006F481F"/>
    <w:rsid w:val="006F6A58"/>
    <w:rsid w:val="006F6AB8"/>
    <w:rsid w:val="006F72A4"/>
    <w:rsid w:val="00701000"/>
    <w:rsid w:val="00703712"/>
    <w:rsid w:val="00705583"/>
    <w:rsid w:val="00706C6B"/>
    <w:rsid w:val="00706C9E"/>
    <w:rsid w:val="007110ED"/>
    <w:rsid w:val="0071367F"/>
    <w:rsid w:val="00714C4A"/>
    <w:rsid w:val="00714F2A"/>
    <w:rsid w:val="00720007"/>
    <w:rsid w:val="00721E62"/>
    <w:rsid w:val="0072361A"/>
    <w:rsid w:val="0072391C"/>
    <w:rsid w:val="007239A8"/>
    <w:rsid w:val="00724151"/>
    <w:rsid w:val="00724263"/>
    <w:rsid w:val="0072479C"/>
    <w:rsid w:val="00724800"/>
    <w:rsid w:val="00730D2B"/>
    <w:rsid w:val="0073125E"/>
    <w:rsid w:val="0073372A"/>
    <w:rsid w:val="00733B84"/>
    <w:rsid w:val="00734C7B"/>
    <w:rsid w:val="007359B5"/>
    <w:rsid w:val="007365BB"/>
    <w:rsid w:val="00736F59"/>
    <w:rsid w:val="0073709E"/>
    <w:rsid w:val="00740160"/>
    <w:rsid w:val="007401FC"/>
    <w:rsid w:val="00740289"/>
    <w:rsid w:val="0074052F"/>
    <w:rsid w:val="00740CD1"/>
    <w:rsid w:val="0074209C"/>
    <w:rsid w:val="00747D50"/>
    <w:rsid w:val="00751EB4"/>
    <w:rsid w:val="00752DB3"/>
    <w:rsid w:val="00753D5B"/>
    <w:rsid w:val="007549EF"/>
    <w:rsid w:val="00754A73"/>
    <w:rsid w:val="0076043D"/>
    <w:rsid w:val="00762B57"/>
    <w:rsid w:val="007647B5"/>
    <w:rsid w:val="00766F8B"/>
    <w:rsid w:val="0076727F"/>
    <w:rsid w:val="00767474"/>
    <w:rsid w:val="007703E6"/>
    <w:rsid w:val="00776B5A"/>
    <w:rsid w:val="00776D43"/>
    <w:rsid w:val="00777266"/>
    <w:rsid w:val="007818AC"/>
    <w:rsid w:val="00782F68"/>
    <w:rsid w:val="007845D1"/>
    <w:rsid w:val="00785859"/>
    <w:rsid w:val="00786C94"/>
    <w:rsid w:val="00786EA4"/>
    <w:rsid w:val="00787F5C"/>
    <w:rsid w:val="007911F1"/>
    <w:rsid w:val="00791873"/>
    <w:rsid w:val="00792C1D"/>
    <w:rsid w:val="00792CFB"/>
    <w:rsid w:val="00792E79"/>
    <w:rsid w:val="007933E5"/>
    <w:rsid w:val="00794AF1"/>
    <w:rsid w:val="00795965"/>
    <w:rsid w:val="00797703"/>
    <w:rsid w:val="007A055C"/>
    <w:rsid w:val="007A05BE"/>
    <w:rsid w:val="007A1672"/>
    <w:rsid w:val="007A1E8C"/>
    <w:rsid w:val="007A27E5"/>
    <w:rsid w:val="007A6397"/>
    <w:rsid w:val="007A641B"/>
    <w:rsid w:val="007A6827"/>
    <w:rsid w:val="007A69F5"/>
    <w:rsid w:val="007B1DAA"/>
    <w:rsid w:val="007B238A"/>
    <w:rsid w:val="007B2567"/>
    <w:rsid w:val="007B2E3D"/>
    <w:rsid w:val="007B342B"/>
    <w:rsid w:val="007B385B"/>
    <w:rsid w:val="007B55A8"/>
    <w:rsid w:val="007B6107"/>
    <w:rsid w:val="007B76CD"/>
    <w:rsid w:val="007C0A5E"/>
    <w:rsid w:val="007C0F97"/>
    <w:rsid w:val="007C144D"/>
    <w:rsid w:val="007C16BC"/>
    <w:rsid w:val="007C2990"/>
    <w:rsid w:val="007C2F42"/>
    <w:rsid w:val="007C3A5B"/>
    <w:rsid w:val="007C48D1"/>
    <w:rsid w:val="007C4F7A"/>
    <w:rsid w:val="007C609E"/>
    <w:rsid w:val="007C6982"/>
    <w:rsid w:val="007C6F98"/>
    <w:rsid w:val="007C7E89"/>
    <w:rsid w:val="007D04F5"/>
    <w:rsid w:val="007D0B38"/>
    <w:rsid w:val="007D36C9"/>
    <w:rsid w:val="007D3A68"/>
    <w:rsid w:val="007D4C9C"/>
    <w:rsid w:val="007D75EC"/>
    <w:rsid w:val="007E2A7A"/>
    <w:rsid w:val="007E3EC3"/>
    <w:rsid w:val="007E4697"/>
    <w:rsid w:val="007E654E"/>
    <w:rsid w:val="007E73D3"/>
    <w:rsid w:val="007E7462"/>
    <w:rsid w:val="007F0499"/>
    <w:rsid w:val="007F05B7"/>
    <w:rsid w:val="007F2B28"/>
    <w:rsid w:val="007F30C7"/>
    <w:rsid w:val="007F6024"/>
    <w:rsid w:val="008015D6"/>
    <w:rsid w:val="0080161A"/>
    <w:rsid w:val="0080201B"/>
    <w:rsid w:val="00802D21"/>
    <w:rsid w:val="008067A1"/>
    <w:rsid w:val="00810345"/>
    <w:rsid w:val="008126D6"/>
    <w:rsid w:val="00812B35"/>
    <w:rsid w:val="008142E6"/>
    <w:rsid w:val="00815BDE"/>
    <w:rsid w:val="0081793C"/>
    <w:rsid w:val="00817EA2"/>
    <w:rsid w:val="00821318"/>
    <w:rsid w:val="0082154B"/>
    <w:rsid w:val="00822601"/>
    <w:rsid w:val="008230FD"/>
    <w:rsid w:val="00823375"/>
    <w:rsid w:val="00827492"/>
    <w:rsid w:val="00827E57"/>
    <w:rsid w:val="00830113"/>
    <w:rsid w:val="008308C9"/>
    <w:rsid w:val="00830CDB"/>
    <w:rsid w:val="0083117F"/>
    <w:rsid w:val="008314EC"/>
    <w:rsid w:val="008315AA"/>
    <w:rsid w:val="008331CB"/>
    <w:rsid w:val="00836C03"/>
    <w:rsid w:val="00836DAD"/>
    <w:rsid w:val="008375DE"/>
    <w:rsid w:val="00837BBD"/>
    <w:rsid w:val="0084160B"/>
    <w:rsid w:val="00841773"/>
    <w:rsid w:val="008435E3"/>
    <w:rsid w:val="008456D5"/>
    <w:rsid w:val="0084583B"/>
    <w:rsid w:val="00845C59"/>
    <w:rsid w:val="0084634B"/>
    <w:rsid w:val="00846D89"/>
    <w:rsid w:val="008504C5"/>
    <w:rsid w:val="00850B6B"/>
    <w:rsid w:val="00854AC9"/>
    <w:rsid w:val="00855BCA"/>
    <w:rsid w:val="008570C0"/>
    <w:rsid w:val="00860BA6"/>
    <w:rsid w:val="00862DF6"/>
    <w:rsid w:val="008663BB"/>
    <w:rsid w:val="0086662B"/>
    <w:rsid w:val="008674D7"/>
    <w:rsid w:val="0086771F"/>
    <w:rsid w:val="00870808"/>
    <w:rsid w:val="00871D0A"/>
    <w:rsid w:val="008720E8"/>
    <w:rsid w:val="00872324"/>
    <w:rsid w:val="00874263"/>
    <w:rsid w:val="00880A3F"/>
    <w:rsid w:val="00880AC3"/>
    <w:rsid w:val="00880CC5"/>
    <w:rsid w:val="00881C5F"/>
    <w:rsid w:val="008821A1"/>
    <w:rsid w:val="00882EF8"/>
    <w:rsid w:val="00886DE5"/>
    <w:rsid w:val="0088779D"/>
    <w:rsid w:val="008902A1"/>
    <w:rsid w:val="00890A31"/>
    <w:rsid w:val="00893F3D"/>
    <w:rsid w:val="00897AE0"/>
    <w:rsid w:val="00897F8D"/>
    <w:rsid w:val="008A038D"/>
    <w:rsid w:val="008A1887"/>
    <w:rsid w:val="008A222B"/>
    <w:rsid w:val="008A39D7"/>
    <w:rsid w:val="008A3A17"/>
    <w:rsid w:val="008A46A9"/>
    <w:rsid w:val="008A4D7A"/>
    <w:rsid w:val="008A565E"/>
    <w:rsid w:val="008A6BAA"/>
    <w:rsid w:val="008B0E4E"/>
    <w:rsid w:val="008B1221"/>
    <w:rsid w:val="008B1556"/>
    <w:rsid w:val="008B1D75"/>
    <w:rsid w:val="008B5382"/>
    <w:rsid w:val="008B6A81"/>
    <w:rsid w:val="008B79FC"/>
    <w:rsid w:val="008B7E02"/>
    <w:rsid w:val="008C15D0"/>
    <w:rsid w:val="008C197F"/>
    <w:rsid w:val="008C2EE9"/>
    <w:rsid w:val="008C38E2"/>
    <w:rsid w:val="008C4876"/>
    <w:rsid w:val="008C4FD1"/>
    <w:rsid w:val="008C66E6"/>
    <w:rsid w:val="008C7E95"/>
    <w:rsid w:val="008D210D"/>
    <w:rsid w:val="008D2386"/>
    <w:rsid w:val="008D2443"/>
    <w:rsid w:val="008D6F02"/>
    <w:rsid w:val="008D71AD"/>
    <w:rsid w:val="008D7B75"/>
    <w:rsid w:val="008E0941"/>
    <w:rsid w:val="008E2A0D"/>
    <w:rsid w:val="008E534B"/>
    <w:rsid w:val="008E722F"/>
    <w:rsid w:val="008F09B7"/>
    <w:rsid w:val="008F0EBB"/>
    <w:rsid w:val="008F14C9"/>
    <w:rsid w:val="008F28EB"/>
    <w:rsid w:val="008F3EF6"/>
    <w:rsid w:val="008F5053"/>
    <w:rsid w:val="008F5FFE"/>
    <w:rsid w:val="008F759C"/>
    <w:rsid w:val="00900956"/>
    <w:rsid w:val="009009BC"/>
    <w:rsid w:val="00900D3B"/>
    <w:rsid w:val="0090225C"/>
    <w:rsid w:val="0090289B"/>
    <w:rsid w:val="009074B0"/>
    <w:rsid w:val="009078B3"/>
    <w:rsid w:val="009078C3"/>
    <w:rsid w:val="0091057D"/>
    <w:rsid w:val="00910642"/>
    <w:rsid w:val="00910D57"/>
    <w:rsid w:val="00916BBF"/>
    <w:rsid w:val="009173AA"/>
    <w:rsid w:val="009176BF"/>
    <w:rsid w:val="00920DF9"/>
    <w:rsid w:val="009214AA"/>
    <w:rsid w:val="009243EC"/>
    <w:rsid w:val="00924747"/>
    <w:rsid w:val="00927B08"/>
    <w:rsid w:val="00927B8B"/>
    <w:rsid w:val="00927DC0"/>
    <w:rsid w:val="0093366C"/>
    <w:rsid w:val="00934E88"/>
    <w:rsid w:val="00937841"/>
    <w:rsid w:val="0094073A"/>
    <w:rsid w:val="00940E20"/>
    <w:rsid w:val="00941227"/>
    <w:rsid w:val="0094125A"/>
    <w:rsid w:val="00944124"/>
    <w:rsid w:val="009451B0"/>
    <w:rsid w:val="009474BD"/>
    <w:rsid w:val="009524D5"/>
    <w:rsid w:val="0095369A"/>
    <w:rsid w:val="0095392A"/>
    <w:rsid w:val="009540BB"/>
    <w:rsid w:val="009545E4"/>
    <w:rsid w:val="00955F54"/>
    <w:rsid w:val="00957182"/>
    <w:rsid w:val="00957944"/>
    <w:rsid w:val="009609C5"/>
    <w:rsid w:val="00967BE7"/>
    <w:rsid w:val="009707E7"/>
    <w:rsid w:val="00971C69"/>
    <w:rsid w:val="009726BA"/>
    <w:rsid w:val="00972FE1"/>
    <w:rsid w:val="009739B0"/>
    <w:rsid w:val="00976838"/>
    <w:rsid w:val="0097701B"/>
    <w:rsid w:val="0098408E"/>
    <w:rsid w:val="00985F7D"/>
    <w:rsid w:val="00986D34"/>
    <w:rsid w:val="00991114"/>
    <w:rsid w:val="00992711"/>
    <w:rsid w:val="00993D24"/>
    <w:rsid w:val="00995BE2"/>
    <w:rsid w:val="009A0954"/>
    <w:rsid w:val="009A1F0D"/>
    <w:rsid w:val="009A22C7"/>
    <w:rsid w:val="009A2702"/>
    <w:rsid w:val="009A2874"/>
    <w:rsid w:val="009A2C13"/>
    <w:rsid w:val="009A3C9C"/>
    <w:rsid w:val="009A7F17"/>
    <w:rsid w:val="009B00F2"/>
    <w:rsid w:val="009B0E06"/>
    <w:rsid w:val="009B4485"/>
    <w:rsid w:val="009B4595"/>
    <w:rsid w:val="009B51E1"/>
    <w:rsid w:val="009C0B06"/>
    <w:rsid w:val="009C214A"/>
    <w:rsid w:val="009C2763"/>
    <w:rsid w:val="009C4BC2"/>
    <w:rsid w:val="009C7D97"/>
    <w:rsid w:val="009D0936"/>
    <w:rsid w:val="009D0FB4"/>
    <w:rsid w:val="009D1FA3"/>
    <w:rsid w:val="009D3DCD"/>
    <w:rsid w:val="009D572F"/>
    <w:rsid w:val="009D6F1B"/>
    <w:rsid w:val="009D7CCE"/>
    <w:rsid w:val="009D7F15"/>
    <w:rsid w:val="009E054A"/>
    <w:rsid w:val="009E14FE"/>
    <w:rsid w:val="009E280C"/>
    <w:rsid w:val="009E5363"/>
    <w:rsid w:val="009E6E8A"/>
    <w:rsid w:val="009E7D0E"/>
    <w:rsid w:val="009F1643"/>
    <w:rsid w:val="009F7B34"/>
    <w:rsid w:val="00A00197"/>
    <w:rsid w:val="00A021D2"/>
    <w:rsid w:val="00A02C90"/>
    <w:rsid w:val="00A03BCA"/>
    <w:rsid w:val="00A03D5B"/>
    <w:rsid w:val="00A043BF"/>
    <w:rsid w:val="00A04931"/>
    <w:rsid w:val="00A04D97"/>
    <w:rsid w:val="00A0650A"/>
    <w:rsid w:val="00A070A2"/>
    <w:rsid w:val="00A10AA5"/>
    <w:rsid w:val="00A11760"/>
    <w:rsid w:val="00A117C8"/>
    <w:rsid w:val="00A13B7D"/>
    <w:rsid w:val="00A1455F"/>
    <w:rsid w:val="00A15803"/>
    <w:rsid w:val="00A15890"/>
    <w:rsid w:val="00A178D4"/>
    <w:rsid w:val="00A200E5"/>
    <w:rsid w:val="00A2020A"/>
    <w:rsid w:val="00A20852"/>
    <w:rsid w:val="00A2217B"/>
    <w:rsid w:val="00A2336B"/>
    <w:rsid w:val="00A23DAB"/>
    <w:rsid w:val="00A24795"/>
    <w:rsid w:val="00A2500B"/>
    <w:rsid w:val="00A2606A"/>
    <w:rsid w:val="00A27DC6"/>
    <w:rsid w:val="00A305B9"/>
    <w:rsid w:val="00A33065"/>
    <w:rsid w:val="00A33DC0"/>
    <w:rsid w:val="00A3470A"/>
    <w:rsid w:val="00A3631D"/>
    <w:rsid w:val="00A36CD7"/>
    <w:rsid w:val="00A37555"/>
    <w:rsid w:val="00A37656"/>
    <w:rsid w:val="00A376C4"/>
    <w:rsid w:val="00A379A1"/>
    <w:rsid w:val="00A4056E"/>
    <w:rsid w:val="00A4115B"/>
    <w:rsid w:val="00A42DAD"/>
    <w:rsid w:val="00A44589"/>
    <w:rsid w:val="00A46D10"/>
    <w:rsid w:val="00A50013"/>
    <w:rsid w:val="00A5131A"/>
    <w:rsid w:val="00A52C40"/>
    <w:rsid w:val="00A53098"/>
    <w:rsid w:val="00A5492D"/>
    <w:rsid w:val="00A62584"/>
    <w:rsid w:val="00A62ED4"/>
    <w:rsid w:val="00A63CEA"/>
    <w:rsid w:val="00A65E56"/>
    <w:rsid w:val="00A669C9"/>
    <w:rsid w:val="00A67AF6"/>
    <w:rsid w:val="00A72AD0"/>
    <w:rsid w:val="00A732D9"/>
    <w:rsid w:val="00A73E50"/>
    <w:rsid w:val="00A74324"/>
    <w:rsid w:val="00A755F3"/>
    <w:rsid w:val="00A76D15"/>
    <w:rsid w:val="00A81B3B"/>
    <w:rsid w:val="00A82147"/>
    <w:rsid w:val="00A82D80"/>
    <w:rsid w:val="00A8660A"/>
    <w:rsid w:val="00A9196B"/>
    <w:rsid w:val="00A95970"/>
    <w:rsid w:val="00A96B1F"/>
    <w:rsid w:val="00AA10BF"/>
    <w:rsid w:val="00AA1620"/>
    <w:rsid w:val="00AA6146"/>
    <w:rsid w:val="00AA7452"/>
    <w:rsid w:val="00AA7DDF"/>
    <w:rsid w:val="00AB00C6"/>
    <w:rsid w:val="00AB0A29"/>
    <w:rsid w:val="00AB2A3B"/>
    <w:rsid w:val="00AB32FD"/>
    <w:rsid w:val="00AB5432"/>
    <w:rsid w:val="00AB5595"/>
    <w:rsid w:val="00AC0E35"/>
    <w:rsid w:val="00AC100B"/>
    <w:rsid w:val="00AC1302"/>
    <w:rsid w:val="00AC415A"/>
    <w:rsid w:val="00AC4723"/>
    <w:rsid w:val="00AC5284"/>
    <w:rsid w:val="00AC64A7"/>
    <w:rsid w:val="00AC6A86"/>
    <w:rsid w:val="00AC70AB"/>
    <w:rsid w:val="00AC7A2C"/>
    <w:rsid w:val="00AC7C11"/>
    <w:rsid w:val="00AC7D78"/>
    <w:rsid w:val="00AD2D7B"/>
    <w:rsid w:val="00AD5BDC"/>
    <w:rsid w:val="00AD620D"/>
    <w:rsid w:val="00AD7703"/>
    <w:rsid w:val="00AE0477"/>
    <w:rsid w:val="00AE1143"/>
    <w:rsid w:val="00AE332A"/>
    <w:rsid w:val="00AE4245"/>
    <w:rsid w:val="00AE461C"/>
    <w:rsid w:val="00AE5D48"/>
    <w:rsid w:val="00AF1D40"/>
    <w:rsid w:val="00AF324B"/>
    <w:rsid w:val="00AF44E6"/>
    <w:rsid w:val="00AF505D"/>
    <w:rsid w:val="00AF61E0"/>
    <w:rsid w:val="00B0013A"/>
    <w:rsid w:val="00B00608"/>
    <w:rsid w:val="00B00BD1"/>
    <w:rsid w:val="00B01E01"/>
    <w:rsid w:val="00B03020"/>
    <w:rsid w:val="00B04203"/>
    <w:rsid w:val="00B0510A"/>
    <w:rsid w:val="00B0575B"/>
    <w:rsid w:val="00B06D96"/>
    <w:rsid w:val="00B06E5A"/>
    <w:rsid w:val="00B07FF7"/>
    <w:rsid w:val="00B1029B"/>
    <w:rsid w:val="00B10379"/>
    <w:rsid w:val="00B10F36"/>
    <w:rsid w:val="00B12CEA"/>
    <w:rsid w:val="00B14AB1"/>
    <w:rsid w:val="00B15740"/>
    <w:rsid w:val="00B16105"/>
    <w:rsid w:val="00B17B76"/>
    <w:rsid w:val="00B20A15"/>
    <w:rsid w:val="00B2146E"/>
    <w:rsid w:val="00B23601"/>
    <w:rsid w:val="00B25DBD"/>
    <w:rsid w:val="00B26026"/>
    <w:rsid w:val="00B26408"/>
    <w:rsid w:val="00B27314"/>
    <w:rsid w:val="00B314C2"/>
    <w:rsid w:val="00B32F3E"/>
    <w:rsid w:val="00B33A69"/>
    <w:rsid w:val="00B359C6"/>
    <w:rsid w:val="00B35DB2"/>
    <w:rsid w:val="00B37E8E"/>
    <w:rsid w:val="00B41094"/>
    <w:rsid w:val="00B4140F"/>
    <w:rsid w:val="00B42AC2"/>
    <w:rsid w:val="00B4306B"/>
    <w:rsid w:val="00B43BDF"/>
    <w:rsid w:val="00B44926"/>
    <w:rsid w:val="00B46493"/>
    <w:rsid w:val="00B51A29"/>
    <w:rsid w:val="00B525D8"/>
    <w:rsid w:val="00B53D03"/>
    <w:rsid w:val="00B54BB8"/>
    <w:rsid w:val="00B54E13"/>
    <w:rsid w:val="00B5501D"/>
    <w:rsid w:val="00B56929"/>
    <w:rsid w:val="00B576AF"/>
    <w:rsid w:val="00B60309"/>
    <w:rsid w:val="00B6429A"/>
    <w:rsid w:val="00B64E36"/>
    <w:rsid w:val="00B6671B"/>
    <w:rsid w:val="00B669A6"/>
    <w:rsid w:val="00B702D8"/>
    <w:rsid w:val="00B70437"/>
    <w:rsid w:val="00B70B70"/>
    <w:rsid w:val="00B73438"/>
    <w:rsid w:val="00B75D7B"/>
    <w:rsid w:val="00B76057"/>
    <w:rsid w:val="00B80A15"/>
    <w:rsid w:val="00B814C6"/>
    <w:rsid w:val="00B81A20"/>
    <w:rsid w:val="00B8278F"/>
    <w:rsid w:val="00B827C2"/>
    <w:rsid w:val="00B850D1"/>
    <w:rsid w:val="00B85509"/>
    <w:rsid w:val="00B864B6"/>
    <w:rsid w:val="00B86799"/>
    <w:rsid w:val="00B87030"/>
    <w:rsid w:val="00B872E8"/>
    <w:rsid w:val="00B87FB0"/>
    <w:rsid w:val="00B9278E"/>
    <w:rsid w:val="00B93341"/>
    <w:rsid w:val="00B934F4"/>
    <w:rsid w:val="00B93E2D"/>
    <w:rsid w:val="00B949DA"/>
    <w:rsid w:val="00B95DDA"/>
    <w:rsid w:val="00B9669C"/>
    <w:rsid w:val="00B96BAD"/>
    <w:rsid w:val="00BA0174"/>
    <w:rsid w:val="00BA0731"/>
    <w:rsid w:val="00BA0AB4"/>
    <w:rsid w:val="00BA140C"/>
    <w:rsid w:val="00BA24FB"/>
    <w:rsid w:val="00BA2C66"/>
    <w:rsid w:val="00BA5EF3"/>
    <w:rsid w:val="00BA5FBF"/>
    <w:rsid w:val="00BB2031"/>
    <w:rsid w:val="00BB2EEC"/>
    <w:rsid w:val="00BB3AAC"/>
    <w:rsid w:val="00BB412C"/>
    <w:rsid w:val="00BB55D5"/>
    <w:rsid w:val="00BC1C76"/>
    <w:rsid w:val="00BC22B4"/>
    <w:rsid w:val="00BC4CAD"/>
    <w:rsid w:val="00BC649B"/>
    <w:rsid w:val="00BC6D15"/>
    <w:rsid w:val="00BC71FC"/>
    <w:rsid w:val="00BD2292"/>
    <w:rsid w:val="00BD277C"/>
    <w:rsid w:val="00BD2DFE"/>
    <w:rsid w:val="00BD3AD7"/>
    <w:rsid w:val="00BD3DF2"/>
    <w:rsid w:val="00BD3FF4"/>
    <w:rsid w:val="00BD6719"/>
    <w:rsid w:val="00BE0399"/>
    <w:rsid w:val="00BE10F0"/>
    <w:rsid w:val="00BE140E"/>
    <w:rsid w:val="00BE2B47"/>
    <w:rsid w:val="00BE2B6C"/>
    <w:rsid w:val="00BE3E45"/>
    <w:rsid w:val="00BE40DF"/>
    <w:rsid w:val="00BE50C4"/>
    <w:rsid w:val="00BE50D5"/>
    <w:rsid w:val="00BE52BE"/>
    <w:rsid w:val="00BE5ECA"/>
    <w:rsid w:val="00BF09DF"/>
    <w:rsid w:val="00BF11B4"/>
    <w:rsid w:val="00BF1C70"/>
    <w:rsid w:val="00BF1E05"/>
    <w:rsid w:val="00BF244E"/>
    <w:rsid w:val="00BF2BC8"/>
    <w:rsid w:val="00BF3CE5"/>
    <w:rsid w:val="00BF3EB8"/>
    <w:rsid w:val="00BF3F20"/>
    <w:rsid w:val="00BF407C"/>
    <w:rsid w:val="00BF47DC"/>
    <w:rsid w:val="00BF60DF"/>
    <w:rsid w:val="00BF6D41"/>
    <w:rsid w:val="00BF7C18"/>
    <w:rsid w:val="00C01330"/>
    <w:rsid w:val="00C02000"/>
    <w:rsid w:val="00C02E30"/>
    <w:rsid w:val="00C031A1"/>
    <w:rsid w:val="00C05A2E"/>
    <w:rsid w:val="00C07960"/>
    <w:rsid w:val="00C07961"/>
    <w:rsid w:val="00C10F17"/>
    <w:rsid w:val="00C11D44"/>
    <w:rsid w:val="00C12D71"/>
    <w:rsid w:val="00C13413"/>
    <w:rsid w:val="00C140C3"/>
    <w:rsid w:val="00C14300"/>
    <w:rsid w:val="00C1433E"/>
    <w:rsid w:val="00C14BB3"/>
    <w:rsid w:val="00C151F5"/>
    <w:rsid w:val="00C15E68"/>
    <w:rsid w:val="00C15FA7"/>
    <w:rsid w:val="00C15FC3"/>
    <w:rsid w:val="00C17813"/>
    <w:rsid w:val="00C2062C"/>
    <w:rsid w:val="00C22989"/>
    <w:rsid w:val="00C232E3"/>
    <w:rsid w:val="00C23967"/>
    <w:rsid w:val="00C2571C"/>
    <w:rsid w:val="00C3007A"/>
    <w:rsid w:val="00C3101D"/>
    <w:rsid w:val="00C31559"/>
    <w:rsid w:val="00C324A4"/>
    <w:rsid w:val="00C32F2A"/>
    <w:rsid w:val="00C37F3A"/>
    <w:rsid w:val="00C409DF"/>
    <w:rsid w:val="00C41374"/>
    <w:rsid w:val="00C41386"/>
    <w:rsid w:val="00C4139E"/>
    <w:rsid w:val="00C42492"/>
    <w:rsid w:val="00C42524"/>
    <w:rsid w:val="00C45DCC"/>
    <w:rsid w:val="00C4717A"/>
    <w:rsid w:val="00C5022D"/>
    <w:rsid w:val="00C509EC"/>
    <w:rsid w:val="00C5156E"/>
    <w:rsid w:val="00C516AE"/>
    <w:rsid w:val="00C53535"/>
    <w:rsid w:val="00C54A41"/>
    <w:rsid w:val="00C56469"/>
    <w:rsid w:val="00C57326"/>
    <w:rsid w:val="00C57368"/>
    <w:rsid w:val="00C609E4"/>
    <w:rsid w:val="00C628DC"/>
    <w:rsid w:val="00C62DA9"/>
    <w:rsid w:val="00C636B7"/>
    <w:rsid w:val="00C6432A"/>
    <w:rsid w:val="00C646FB"/>
    <w:rsid w:val="00C65B2C"/>
    <w:rsid w:val="00C660D9"/>
    <w:rsid w:val="00C661CD"/>
    <w:rsid w:val="00C661F0"/>
    <w:rsid w:val="00C74145"/>
    <w:rsid w:val="00C7468D"/>
    <w:rsid w:val="00C74718"/>
    <w:rsid w:val="00C7493B"/>
    <w:rsid w:val="00C75CE4"/>
    <w:rsid w:val="00C80412"/>
    <w:rsid w:val="00C8088A"/>
    <w:rsid w:val="00C80CB6"/>
    <w:rsid w:val="00C83B88"/>
    <w:rsid w:val="00C83E62"/>
    <w:rsid w:val="00C849BB"/>
    <w:rsid w:val="00C873A2"/>
    <w:rsid w:val="00C90BAC"/>
    <w:rsid w:val="00C91D04"/>
    <w:rsid w:val="00C91F68"/>
    <w:rsid w:val="00C92D41"/>
    <w:rsid w:val="00C93961"/>
    <w:rsid w:val="00C940F5"/>
    <w:rsid w:val="00C9627B"/>
    <w:rsid w:val="00C96EF3"/>
    <w:rsid w:val="00CA0ACA"/>
    <w:rsid w:val="00CA17AC"/>
    <w:rsid w:val="00CA219A"/>
    <w:rsid w:val="00CA41CE"/>
    <w:rsid w:val="00CA475E"/>
    <w:rsid w:val="00CA5896"/>
    <w:rsid w:val="00CA677D"/>
    <w:rsid w:val="00CA7A09"/>
    <w:rsid w:val="00CA7D12"/>
    <w:rsid w:val="00CB1E82"/>
    <w:rsid w:val="00CB2553"/>
    <w:rsid w:val="00CB2682"/>
    <w:rsid w:val="00CB298D"/>
    <w:rsid w:val="00CB4BB3"/>
    <w:rsid w:val="00CB5748"/>
    <w:rsid w:val="00CB62D6"/>
    <w:rsid w:val="00CB6C6A"/>
    <w:rsid w:val="00CB6E47"/>
    <w:rsid w:val="00CC02FD"/>
    <w:rsid w:val="00CC11B8"/>
    <w:rsid w:val="00CC12FB"/>
    <w:rsid w:val="00CC1990"/>
    <w:rsid w:val="00CC3B5F"/>
    <w:rsid w:val="00CC765E"/>
    <w:rsid w:val="00CC7C18"/>
    <w:rsid w:val="00CD01B5"/>
    <w:rsid w:val="00CD2049"/>
    <w:rsid w:val="00CD233E"/>
    <w:rsid w:val="00CD2BEC"/>
    <w:rsid w:val="00CD2D2C"/>
    <w:rsid w:val="00CD30DE"/>
    <w:rsid w:val="00CD3B97"/>
    <w:rsid w:val="00CD3D66"/>
    <w:rsid w:val="00CD4807"/>
    <w:rsid w:val="00CD5107"/>
    <w:rsid w:val="00CD68F9"/>
    <w:rsid w:val="00CD7724"/>
    <w:rsid w:val="00CD7BBB"/>
    <w:rsid w:val="00CE1DD0"/>
    <w:rsid w:val="00CE3268"/>
    <w:rsid w:val="00CE4EE0"/>
    <w:rsid w:val="00CE6466"/>
    <w:rsid w:val="00CF05C9"/>
    <w:rsid w:val="00CF1603"/>
    <w:rsid w:val="00CF292E"/>
    <w:rsid w:val="00CF486F"/>
    <w:rsid w:val="00CF5594"/>
    <w:rsid w:val="00CF6CFD"/>
    <w:rsid w:val="00D00CC7"/>
    <w:rsid w:val="00D027B0"/>
    <w:rsid w:val="00D0396F"/>
    <w:rsid w:val="00D04202"/>
    <w:rsid w:val="00D061D9"/>
    <w:rsid w:val="00D06277"/>
    <w:rsid w:val="00D06CC1"/>
    <w:rsid w:val="00D06F9E"/>
    <w:rsid w:val="00D074D6"/>
    <w:rsid w:val="00D11302"/>
    <w:rsid w:val="00D11838"/>
    <w:rsid w:val="00D122A4"/>
    <w:rsid w:val="00D13940"/>
    <w:rsid w:val="00D14877"/>
    <w:rsid w:val="00D15281"/>
    <w:rsid w:val="00D15806"/>
    <w:rsid w:val="00D17F80"/>
    <w:rsid w:val="00D20AE4"/>
    <w:rsid w:val="00D23E89"/>
    <w:rsid w:val="00D24CFD"/>
    <w:rsid w:val="00D24FA9"/>
    <w:rsid w:val="00D25441"/>
    <w:rsid w:val="00D25D41"/>
    <w:rsid w:val="00D26060"/>
    <w:rsid w:val="00D261BC"/>
    <w:rsid w:val="00D26D1C"/>
    <w:rsid w:val="00D277B7"/>
    <w:rsid w:val="00D27927"/>
    <w:rsid w:val="00D3483F"/>
    <w:rsid w:val="00D35348"/>
    <w:rsid w:val="00D3555A"/>
    <w:rsid w:val="00D35826"/>
    <w:rsid w:val="00D37F11"/>
    <w:rsid w:val="00D40EFD"/>
    <w:rsid w:val="00D41626"/>
    <w:rsid w:val="00D439A9"/>
    <w:rsid w:val="00D43C86"/>
    <w:rsid w:val="00D43FE0"/>
    <w:rsid w:val="00D463CF"/>
    <w:rsid w:val="00D467FE"/>
    <w:rsid w:val="00D4757E"/>
    <w:rsid w:val="00D505B8"/>
    <w:rsid w:val="00D53D27"/>
    <w:rsid w:val="00D540B5"/>
    <w:rsid w:val="00D555A3"/>
    <w:rsid w:val="00D5655E"/>
    <w:rsid w:val="00D56A88"/>
    <w:rsid w:val="00D572C7"/>
    <w:rsid w:val="00D61757"/>
    <w:rsid w:val="00D621D3"/>
    <w:rsid w:val="00D62A6C"/>
    <w:rsid w:val="00D63C29"/>
    <w:rsid w:val="00D64EBE"/>
    <w:rsid w:val="00D65A15"/>
    <w:rsid w:val="00D660F9"/>
    <w:rsid w:val="00D670C9"/>
    <w:rsid w:val="00D67702"/>
    <w:rsid w:val="00D704AC"/>
    <w:rsid w:val="00D70B78"/>
    <w:rsid w:val="00D7252E"/>
    <w:rsid w:val="00D726CF"/>
    <w:rsid w:val="00D72C2D"/>
    <w:rsid w:val="00D73B89"/>
    <w:rsid w:val="00D74440"/>
    <w:rsid w:val="00D757E0"/>
    <w:rsid w:val="00D76D7C"/>
    <w:rsid w:val="00D76DD5"/>
    <w:rsid w:val="00D77464"/>
    <w:rsid w:val="00D80ACE"/>
    <w:rsid w:val="00D8150D"/>
    <w:rsid w:val="00D8168A"/>
    <w:rsid w:val="00D83332"/>
    <w:rsid w:val="00D8354C"/>
    <w:rsid w:val="00D83C6B"/>
    <w:rsid w:val="00D85675"/>
    <w:rsid w:val="00D86A37"/>
    <w:rsid w:val="00D86E40"/>
    <w:rsid w:val="00D87AD8"/>
    <w:rsid w:val="00D90596"/>
    <w:rsid w:val="00D90B89"/>
    <w:rsid w:val="00D912F6"/>
    <w:rsid w:val="00D916E9"/>
    <w:rsid w:val="00D9224D"/>
    <w:rsid w:val="00D930DD"/>
    <w:rsid w:val="00D9357A"/>
    <w:rsid w:val="00D93FBE"/>
    <w:rsid w:val="00D94C2B"/>
    <w:rsid w:val="00D95BB8"/>
    <w:rsid w:val="00D97950"/>
    <w:rsid w:val="00D97F5B"/>
    <w:rsid w:val="00DA0496"/>
    <w:rsid w:val="00DA0D11"/>
    <w:rsid w:val="00DA46F1"/>
    <w:rsid w:val="00DA47E4"/>
    <w:rsid w:val="00DA56C8"/>
    <w:rsid w:val="00DA5C76"/>
    <w:rsid w:val="00DA75CB"/>
    <w:rsid w:val="00DA7F75"/>
    <w:rsid w:val="00DB1727"/>
    <w:rsid w:val="00DB2967"/>
    <w:rsid w:val="00DB359E"/>
    <w:rsid w:val="00DB435E"/>
    <w:rsid w:val="00DC0C3E"/>
    <w:rsid w:val="00DC0EAD"/>
    <w:rsid w:val="00DC1325"/>
    <w:rsid w:val="00DC2505"/>
    <w:rsid w:val="00DC377F"/>
    <w:rsid w:val="00DC3B05"/>
    <w:rsid w:val="00DC3B64"/>
    <w:rsid w:val="00DC5196"/>
    <w:rsid w:val="00DC53A5"/>
    <w:rsid w:val="00DC5D0E"/>
    <w:rsid w:val="00DD05CA"/>
    <w:rsid w:val="00DD5367"/>
    <w:rsid w:val="00DD5EFA"/>
    <w:rsid w:val="00DE29B5"/>
    <w:rsid w:val="00DE4362"/>
    <w:rsid w:val="00DE4FE2"/>
    <w:rsid w:val="00DE59CB"/>
    <w:rsid w:val="00DE5B36"/>
    <w:rsid w:val="00DE6BCC"/>
    <w:rsid w:val="00DE7FE3"/>
    <w:rsid w:val="00DF0BC4"/>
    <w:rsid w:val="00DF0C2D"/>
    <w:rsid w:val="00DF1C34"/>
    <w:rsid w:val="00DF51E8"/>
    <w:rsid w:val="00E0027F"/>
    <w:rsid w:val="00E009BF"/>
    <w:rsid w:val="00E00DA2"/>
    <w:rsid w:val="00E030BC"/>
    <w:rsid w:val="00E035A0"/>
    <w:rsid w:val="00E04908"/>
    <w:rsid w:val="00E05286"/>
    <w:rsid w:val="00E0625B"/>
    <w:rsid w:val="00E068CA"/>
    <w:rsid w:val="00E06CF0"/>
    <w:rsid w:val="00E114EE"/>
    <w:rsid w:val="00E11D5C"/>
    <w:rsid w:val="00E14AF7"/>
    <w:rsid w:val="00E1507B"/>
    <w:rsid w:val="00E20160"/>
    <w:rsid w:val="00E21BB1"/>
    <w:rsid w:val="00E23155"/>
    <w:rsid w:val="00E23718"/>
    <w:rsid w:val="00E25350"/>
    <w:rsid w:val="00E25991"/>
    <w:rsid w:val="00E265CF"/>
    <w:rsid w:val="00E27341"/>
    <w:rsid w:val="00E3054E"/>
    <w:rsid w:val="00E30A34"/>
    <w:rsid w:val="00E30BF7"/>
    <w:rsid w:val="00E32CC4"/>
    <w:rsid w:val="00E33173"/>
    <w:rsid w:val="00E331D8"/>
    <w:rsid w:val="00E3401A"/>
    <w:rsid w:val="00E34715"/>
    <w:rsid w:val="00E363BB"/>
    <w:rsid w:val="00E376D6"/>
    <w:rsid w:val="00E40E14"/>
    <w:rsid w:val="00E41BB8"/>
    <w:rsid w:val="00E41F23"/>
    <w:rsid w:val="00E42EC9"/>
    <w:rsid w:val="00E4548A"/>
    <w:rsid w:val="00E45934"/>
    <w:rsid w:val="00E45A23"/>
    <w:rsid w:val="00E46753"/>
    <w:rsid w:val="00E47D30"/>
    <w:rsid w:val="00E47DB0"/>
    <w:rsid w:val="00E50D64"/>
    <w:rsid w:val="00E51C3F"/>
    <w:rsid w:val="00E52B16"/>
    <w:rsid w:val="00E54593"/>
    <w:rsid w:val="00E54C99"/>
    <w:rsid w:val="00E56024"/>
    <w:rsid w:val="00E57F01"/>
    <w:rsid w:val="00E60398"/>
    <w:rsid w:val="00E612E3"/>
    <w:rsid w:val="00E61929"/>
    <w:rsid w:val="00E61FC8"/>
    <w:rsid w:val="00E624C0"/>
    <w:rsid w:val="00E63191"/>
    <w:rsid w:val="00E63332"/>
    <w:rsid w:val="00E63373"/>
    <w:rsid w:val="00E63408"/>
    <w:rsid w:val="00E64A7F"/>
    <w:rsid w:val="00E7030F"/>
    <w:rsid w:val="00E70436"/>
    <w:rsid w:val="00E726A2"/>
    <w:rsid w:val="00E72938"/>
    <w:rsid w:val="00E739D0"/>
    <w:rsid w:val="00E73A1F"/>
    <w:rsid w:val="00E768FD"/>
    <w:rsid w:val="00E774FF"/>
    <w:rsid w:val="00E83925"/>
    <w:rsid w:val="00E84DFD"/>
    <w:rsid w:val="00E8623C"/>
    <w:rsid w:val="00E86F7A"/>
    <w:rsid w:val="00E90FB4"/>
    <w:rsid w:val="00E94A82"/>
    <w:rsid w:val="00E95F4B"/>
    <w:rsid w:val="00E96611"/>
    <w:rsid w:val="00E97716"/>
    <w:rsid w:val="00E97EE1"/>
    <w:rsid w:val="00EA0398"/>
    <w:rsid w:val="00EA0C35"/>
    <w:rsid w:val="00EA1089"/>
    <w:rsid w:val="00EA24F7"/>
    <w:rsid w:val="00EA2504"/>
    <w:rsid w:val="00EA4133"/>
    <w:rsid w:val="00EA4C9E"/>
    <w:rsid w:val="00EA6FF3"/>
    <w:rsid w:val="00EB0DFF"/>
    <w:rsid w:val="00EB155D"/>
    <w:rsid w:val="00EB1B3E"/>
    <w:rsid w:val="00EB2CA3"/>
    <w:rsid w:val="00EB3C91"/>
    <w:rsid w:val="00EB45B9"/>
    <w:rsid w:val="00EB5194"/>
    <w:rsid w:val="00EB5331"/>
    <w:rsid w:val="00EB6074"/>
    <w:rsid w:val="00EB668A"/>
    <w:rsid w:val="00EB70B2"/>
    <w:rsid w:val="00EB7D9B"/>
    <w:rsid w:val="00EC2F42"/>
    <w:rsid w:val="00EC36A5"/>
    <w:rsid w:val="00EC56DD"/>
    <w:rsid w:val="00EC70A0"/>
    <w:rsid w:val="00ED0C83"/>
    <w:rsid w:val="00ED1F7B"/>
    <w:rsid w:val="00ED2259"/>
    <w:rsid w:val="00ED2B2B"/>
    <w:rsid w:val="00ED2D52"/>
    <w:rsid w:val="00ED3161"/>
    <w:rsid w:val="00ED366F"/>
    <w:rsid w:val="00ED46BF"/>
    <w:rsid w:val="00ED66C2"/>
    <w:rsid w:val="00ED67EB"/>
    <w:rsid w:val="00ED6B2E"/>
    <w:rsid w:val="00ED798D"/>
    <w:rsid w:val="00ED7C32"/>
    <w:rsid w:val="00EE20C7"/>
    <w:rsid w:val="00EE2411"/>
    <w:rsid w:val="00EE5A51"/>
    <w:rsid w:val="00EE5EC6"/>
    <w:rsid w:val="00EF0D33"/>
    <w:rsid w:val="00EF1B94"/>
    <w:rsid w:val="00EF204B"/>
    <w:rsid w:val="00EF2084"/>
    <w:rsid w:val="00EF22C5"/>
    <w:rsid w:val="00EF3D90"/>
    <w:rsid w:val="00EF52D5"/>
    <w:rsid w:val="00EF5605"/>
    <w:rsid w:val="00F0089E"/>
    <w:rsid w:val="00F04079"/>
    <w:rsid w:val="00F0420A"/>
    <w:rsid w:val="00F04D5B"/>
    <w:rsid w:val="00F057E9"/>
    <w:rsid w:val="00F05F2B"/>
    <w:rsid w:val="00F06C28"/>
    <w:rsid w:val="00F07478"/>
    <w:rsid w:val="00F10233"/>
    <w:rsid w:val="00F102D1"/>
    <w:rsid w:val="00F10F1C"/>
    <w:rsid w:val="00F12C1C"/>
    <w:rsid w:val="00F1428D"/>
    <w:rsid w:val="00F1507C"/>
    <w:rsid w:val="00F15DAC"/>
    <w:rsid w:val="00F17F0B"/>
    <w:rsid w:val="00F211C5"/>
    <w:rsid w:val="00F21B3D"/>
    <w:rsid w:val="00F229CD"/>
    <w:rsid w:val="00F23512"/>
    <w:rsid w:val="00F23D32"/>
    <w:rsid w:val="00F24370"/>
    <w:rsid w:val="00F24861"/>
    <w:rsid w:val="00F33EF2"/>
    <w:rsid w:val="00F34B14"/>
    <w:rsid w:val="00F35B90"/>
    <w:rsid w:val="00F44040"/>
    <w:rsid w:val="00F4511D"/>
    <w:rsid w:val="00F455BF"/>
    <w:rsid w:val="00F455DE"/>
    <w:rsid w:val="00F47E3E"/>
    <w:rsid w:val="00F53D0A"/>
    <w:rsid w:val="00F5493C"/>
    <w:rsid w:val="00F5496F"/>
    <w:rsid w:val="00F55AA3"/>
    <w:rsid w:val="00F56D51"/>
    <w:rsid w:val="00F56DFF"/>
    <w:rsid w:val="00F6104F"/>
    <w:rsid w:val="00F62B71"/>
    <w:rsid w:val="00F62DB9"/>
    <w:rsid w:val="00F64B04"/>
    <w:rsid w:val="00F64C76"/>
    <w:rsid w:val="00F64D0A"/>
    <w:rsid w:val="00F67CDB"/>
    <w:rsid w:val="00F67FDA"/>
    <w:rsid w:val="00F7113C"/>
    <w:rsid w:val="00F71326"/>
    <w:rsid w:val="00F71EEC"/>
    <w:rsid w:val="00F74F70"/>
    <w:rsid w:val="00F75544"/>
    <w:rsid w:val="00F8044D"/>
    <w:rsid w:val="00F80BD7"/>
    <w:rsid w:val="00F82AE1"/>
    <w:rsid w:val="00F83674"/>
    <w:rsid w:val="00F86759"/>
    <w:rsid w:val="00F86CD6"/>
    <w:rsid w:val="00F91826"/>
    <w:rsid w:val="00F9219D"/>
    <w:rsid w:val="00F93956"/>
    <w:rsid w:val="00F946EF"/>
    <w:rsid w:val="00F95233"/>
    <w:rsid w:val="00F9531E"/>
    <w:rsid w:val="00F96981"/>
    <w:rsid w:val="00F97601"/>
    <w:rsid w:val="00FA18FB"/>
    <w:rsid w:val="00FA1BE3"/>
    <w:rsid w:val="00FA1D92"/>
    <w:rsid w:val="00FA34A8"/>
    <w:rsid w:val="00FA3AFA"/>
    <w:rsid w:val="00FA4218"/>
    <w:rsid w:val="00FA5CA1"/>
    <w:rsid w:val="00FA6DF1"/>
    <w:rsid w:val="00FA7B98"/>
    <w:rsid w:val="00FA7CB4"/>
    <w:rsid w:val="00FA7FF9"/>
    <w:rsid w:val="00FB152A"/>
    <w:rsid w:val="00FB2026"/>
    <w:rsid w:val="00FB4177"/>
    <w:rsid w:val="00FB429A"/>
    <w:rsid w:val="00FB4CAA"/>
    <w:rsid w:val="00FB6886"/>
    <w:rsid w:val="00FC14FE"/>
    <w:rsid w:val="00FC1ECE"/>
    <w:rsid w:val="00FC32B2"/>
    <w:rsid w:val="00FC34AF"/>
    <w:rsid w:val="00FC4DDB"/>
    <w:rsid w:val="00FC649D"/>
    <w:rsid w:val="00FD066B"/>
    <w:rsid w:val="00FD0A53"/>
    <w:rsid w:val="00FD2D71"/>
    <w:rsid w:val="00FD3838"/>
    <w:rsid w:val="00FD43A1"/>
    <w:rsid w:val="00FD43EB"/>
    <w:rsid w:val="00FE02A6"/>
    <w:rsid w:val="00FE06A7"/>
    <w:rsid w:val="00FE1898"/>
    <w:rsid w:val="00FE4270"/>
    <w:rsid w:val="00FE4E15"/>
    <w:rsid w:val="00FF124E"/>
    <w:rsid w:val="00FF20A0"/>
    <w:rsid w:val="00FF2F5F"/>
    <w:rsid w:val="00FF5A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407F6E01"/>
  <w15:chartTrackingRefBased/>
  <w15:docId w15:val="{6C5081E1-F088-43AD-AAD2-AFB819A74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71AD"/>
    <w:pPr>
      <w:suppressAutoHyphens/>
    </w:pPr>
  </w:style>
  <w:style w:type="paragraph" w:styleId="Heading1">
    <w:name w:val="heading 1"/>
    <w:basedOn w:val="Normal"/>
    <w:next w:val="Normal"/>
    <w:link w:val="Heading1Char"/>
    <w:uiPriority w:val="9"/>
    <w:qFormat/>
    <w:rsid w:val="00493957"/>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4063DE"/>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4063DE"/>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4063DE"/>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9"/>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qFormat/>
    <w:rsid w:val="00CF6CFD"/>
    <w:pPr>
      <w:spacing w:before="0"/>
    </w:pPr>
  </w:style>
  <w:style w:type="paragraph" w:customStyle="1" w:styleId="Box1Text">
    <w:name w:val="Box 1 Text"/>
    <w:basedOn w:val="Normal"/>
    <w:uiPriority w:val="23"/>
    <w:qFormat/>
    <w:rsid w:val="00CF6CFD"/>
    <w:pPr>
      <w:pBdr>
        <w:top w:val="single" w:sz="4" w:space="14" w:color="008089" w:themeColor="accent2"/>
        <w:left w:val="single" w:sz="4" w:space="14" w:color="008089" w:themeColor="accent2"/>
        <w:bottom w:val="single" w:sz="4" w:space="14" w:color="008089" w:themeColor="accent2"/>
        <w:right w:val="single" w:sz="4" w:space="14" w:color="008089"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9D7CCE"/>
    <w:pPr>
      <w:numPr>
        <w:numId w:val="27"/>
      </w:numPr>
      <w:spacing w:before="80"/>
    </w:pPr>
    <w:rPr>
      <w:kern w:val="12"/>
      <w:sz w:val="20"/>
      <w:szCs w:val="20"/>
    </w:rPr>
  </w:style>
  <w:style w:type="paragraph" w:customStyle="1" w:styleId="Box2Text">
    <w:name w:val="Box 2 Text"/>
    <w:basedOn w:val="Normal"/>
    <w:uiPriority w:val="24"/>
    <w:qFormat/>
    <w:rsid w:val="009D7CCE"/>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9D7CCE"/>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B06D96"/>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B06D96"/>
    <w:rPr>
      <w:b/>
      <w:iCs/>
      <w:color w:val="404040" w:themeColor="text1" w:themeTint="BF"/>
    </w:rPr>
  </w:style>
  <w:style w:type="paragraph" w:styleId="TOC1">
    <w:name w:val="toc 1"/>
    <w:basedOn w:val="Normal"/>
    <w:next w:val="Normal"/>
    <w:autoRedefine/>
    <w:uiPriority w:val="39"/>
    <w:rsid w:val="00291050"/>
    <w:pPr>
      <w:keepLines/>
      <w:tabs>
        <w:tab w:val="right" w:pos="9854"/>
      </w:tabs>
      <w:ind w:left="567" w:hanging="567"/>
    </w:pPr>
    <w:rPr>
      <w:b/>
      <w:sz w:val="24"/>
      <w:u w:val="single" w:color="008089"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27"/>
      </w:numPr>
    </w:pPr>
    <w:rPr>
      <w:kern w:val="12"/>
      <w:sz w:val="20"/>
      <w:szCs w:val="20"/>
    </w:rPr>
  </w:style>
  <w:style w:type="numbering" w:customStyle="1" w:styleId="BoxedBullets">
    <w:name w:val="Boxed Bullets"/>
    <w:uiPriority w:val="99"/>
    <w:rsid w:val="009D7CCE"/>
    <w:pPr>
      <w:numPr>
        <w:numId w:val="24"/>
      </w:numPr>
    </w:pPr>
  </w:style>
  <w:style w:type="paragraph" w:customStyle="1" w:styleId="SecurityMarker">
    <w:name w:val="Security Marker"/>
    <w:basedOn w:val="Normal"/>
    <w:qFormat/>
    <w:rsid w:val="00827492"/>
    <w:pPr>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unhideWhenUsed/>
    <w:rsid w:val="00666D51"/>
    <w:rPr>
      <w:sz w:val="20"/>
      <w:szCs w:val="20"/>
    </w:rPr>
  </w:style>
  <w:style w:type="character" w:customStyle="1" w:styleId="CommentTextChar">
    <w:name w:val="Comment Text Char"/>
    <w:basedOn w:val="DefaultParagraphFont"/>
    <w:link w:val="CommentText"/>
    <w:uiPriority w:val="99"/>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styleId="ListParagraph">
    <w:name w:val="List Paragraph"/>
    <w:basedOn w:val="Normal"/>
    <w:uiPriority w:val="99"/>
    <w:unhideWhenUsed/>
    <w:qFormat/>
    <w:rsid w:val="000075AC"/>
    <w:pPr>
      <w:ind w:left="720"/>
      <w:contextualSpacing/>
    </w:pPr>
  </w:style>
  <w:style w:type="character" w:styleId="UnresolvedMention">
    <w:name w:val="Unresolved Mention"/>
    <w:basedOn w:val="DefaultParagraphFont"/>
    <w:uiPriority w:val="99"/>
    <w:semiHidden/>
    <w:unhideWhenUsed/>
    <w:rsid w:val="00B53D03"/>
    <w:rPr>
      <w:color w:val="605E5C"/>
      <w:shd w:val="clear" w:color="auto" w:fill="E1DFDD"/>
    </w:rPr>
  </w:style>
  <w:style w:type="character" w:styleId="Emphasis">
    <w:name w:val="Emphasis"/>
    <w:basedOn w:val="DefaultParagraphFont"/>
    <w:uiPriority w:val="20"/>
    <w:qFormat/>
    <w:rsid w:val="00B53D03"/>
    <w:rPr>
      <w:i/>
      <w:iCs/>
    </w:rPr>
  </w:style>
  <w:style w:type="paragraph" w:customStyle="1" w:styleId="Listparagraphbullets">
    <w:name w:val="List paragraph—bullets"/>
    <w:basedOn w:val="ListParagraph"/>
    <w:qFormat/>
    <w:rsid w:val="003F2336"/>
    <w:pPr>
      <w:numPr>
        <w:numId w:val="33"/>
      </w:numPr>
      <w:suppressAutoHyphens w:val="0"/>
      <w:spacing w:before="0" w:after="160"/>
    </w:pPr>
    <w:rPr>
      <w:rFonts w:ascii="Calibri" w:hAnsi="Calibri"/>
      <w:color w:val="auto"/>
      <w:lang w:eastAsia="zh-TW"/>
    </w:rPr>
  </w:style>
  <w:style w:type="paragraph" w:styleId="Revision">
    <w:name w:val="Revision"/>
    <w:hidden/>
    <w:uiPriority w:val="99"/>
    <w:semiHidden/>
    <w:rsid w:val="000A463E"/>
    <w:pPr>
      <w:spacing w:before="0" w:after="0"/>
    </w:pPr>
  </w:style>
  <w:style w:type="paragraph" w:styleId="Bibliography">
    <w:name w:val="Bibliography"/>
    <w:basedOn w:val="Normal"/>
    <w:next w:val="Normal"/>
    <w:uiPriority w:val="37"/>
    <w:unhideWhenUsed/>
    <w:rsid w:val="00FA34A8"/>
  </w:style>
  <w:style w:type="table" w:customStyle="1" w:styleId="DefaultTable11">
    <w:name w:val="Default Table 11"/>
    <w:basedOn w:val="TableNormal"/>
    <w:uiPriority w:val="99"/>
    <w:rsid w:val="00D074D6"/>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figureheading">
    <w:name w:val="Table/figure heading"/>
    <w:basedOn w:val="Normal"/>
    <w:next w:val="Normal"/>
    <w:qFormat/>
    <w:rsid w:val="00326854"/>
    <w:pPr>
      <w:keepNext/>
      <w:suppressAutoHyphens w:val="0"/>
      <w:spacing w:before="0" w:after="0"/>
    </w:pPr>
    <w:rPr>
      <w:rFonts w:ascii="Calibri" w:hAnsi="Calibri"/>
      <w:b/>
      <w:color w:val="002D72"/>
    </w:rPr>
  </w:style>
  <w:style w:type="table" w:customStyle="1" w:styleId="DefaultTable111">
    <w:name w:val="Default Table 111"/>
    <w:basedOn w:val="TableNormal"/>
    <w:uiPriority w:val="99"/>
    <w:rsid w:val="005427AF"/>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numbering" w:customStyle="1" w:styleId="Style1">
    <w:name w:val="Style1"/>
    <w:uiPriority w:val="99"/>
    <w:rsid w:val="00D15806"/>
    <w:pPr>
      <w:numPr>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4916">
      <w:bodyDiv w:val="1"/>
      <w:marLeft w:val="0"/>
      <w:marRight w:val="0"/>
      <w:marTop w:val="0"/>
      <w:marBottom w:val="0"/>
      <w:divBdr>
        <w:top w:val="none" w:sz="0" w:space="0" w:color="auto"/>
        <w:left w:val="none" w:sz="0" w:space="0" w:color="auto"/>
        <w:bottom w:val="none" w:sz="0" w:space="0" w:color="auto"/>
        <w:right w:val="none" w:sz="0" w:space="0" w:color="auto"/>
      </w:divBdr>
    </w:div>
    <w:div w:id="16007866">
      <w:bodyDiv w:val="1"/>
      <w:marLeft w:val="0"/>
      <w:marRight w:val="0"/>
      <w:marTop w:val="0"/>
      <w:marBottom w:val="0"/>
      <w:divBdr>
        <w:top w:val="none" w:sz="0" w:space="0" w:color="auto"/>
        <w:left w:val="none" w:sz="0" w:space="0" w:color="auto"/>
        <w:bottom w:val="none" w:sz="0" w:space="0" w:color="auto"/>
        <w:right w:val="none" w:sz="0" w:space="0" w:color="auto"/>
      </w:divBdr>
    </w:div>
    <w:div w:id="30762252">
      <w:bodyDiv w:val="1"/>
      <w:marLeft w:val="0"/>
      <w:marRight w:val="0"/>
      <w:marTop w:val="0"/>
      <w:marBottom w:val="0"/>
      <w:divBdr>
        <w:top w:val="none" w:sz="0" w:space="0" w:color="auto"/>
        <w:left w:val="none" w:sz="0" w:space="0" w:color="auto"/>
        <w:bottom w:val="none" w:sz="0" w:space="0" w:color="auto"/>
        <w:right w:val="none" w:sz="0" w:space="0" w:color="auto"/>
      </w:divBdr>
    </w:div>
    <w:div w:id="54859304">
      <w:bodyDiv w:val="1"/>
      <w:marLeft w:val="0"/>
      <w:marRight w:val="0"/>
      <w:marTop w:val="0"/>
      <w:marBottom w:val="0"/>
      <w:divBdr>
        <w:top w:val="none" w:sz="0" w:space="0" w:color="auto"/>
        <w:left w:val="none" w:sz="0" w:space="0" w:color="auto"/>
        <w:bottom w:val="none" w:sz="0" w:space="0" w:color="auto"/>
        <w:right w:val="none" w:sz="0" w:space="0" w:color="auto"/>
      </w:divBdr>
    </w:div>
    <w:div w:id="70926961">
      <w:bodyDiv w:val="1"/>
      <w:marLeft w:val="0"/>
      <w:marRight w:val="0"/>
      <w:marTop w:val="0"/>
      <w:marBottom w:val="0"/>
      <w:divBdr>
        <w:top w:val="none" w:sz="0" w:space="0" w:color="auto"/>
        <w:left w:val="none" w:sz="0" w:space="0" w:color="auto"/>
        <w:bottom w:val="none" w:sz="0" w:space="0" w:color="auto"/>
        <w:right w:val="none" w:sz="0" w:space="0" w:color="auto"/>
      </w:divBdr>
    </w:div>
    <w:div w:id="96098340">
      <w:bodyDiv w:val="1"/>
      <w:marLeft w:val="0"/>
      <w:marRight w:val="0"/>
      <w:marTop w:val="0"/>
      <w:marBottom w:val="0"/>
      <w:divBdr>
        <w:top w:val="none" w:sz="0" w:space="0" w:color="auto"/>
        <w:left w:val="none" w:sz="0" w:space="0" w:color="auto"/>
        <w:bottom w:val="none" w:sz="0" w:space="0" w:color="auto"/>
        <w:right w:val="none" w:sz="0" w:space="0" w:color="auto"/>
      </w:divBdr>
    </w:div>
    <w:div w:id="107968265">
      <w:bodyDiv w:val="1"/>
      <w:marLeft w:val="0"/>
      <w:marRight w:val="0"/>
      <w:marTop w:val="0"/>
      <w:marBottom w:val="0"/>
      <w:divBdr>
        <w:top w:val="none" w:sz="0" w:space="0" w:color="auto"/>
        <w:left w:val="none" w:sz="0" w:space="0" w:color="auto"/>
        <w:bottom w:val="none" w:sz="0" w:space="0" w:color="auto"/>
        <w:right w:val="none" w:sz="0" w:space="0" w:color="auto"/>
      </w:divBdr>
    </w:div>
    <w:div w:id="113914465">
      <w:bodyDiv w:val="1"/>
      <w:marLeft w:val="0"/>
      <w:marRight w:val="0"/>
      <w:marTop w:val="0"/>
      <w:marBottom w:val="0"/>
      <w:divBdr>
        <w:top w:val="none" w:sz="0" w:space="0" w:color="auto"/>
        <w:left w:val="none" w:sz="0" w:space="0" w:color="auto"/>
        <w:bottom w:val="none" w:sz="0" w:space="0" w:color="auto"/>
        <w:right w:val="none" w:sz="0" w:space="0" w:color="auto"/>
      </w:divBdr>
    </w:div>
    <w:div w:id="118644405">
      <w:bodyDiv w:val="1"/>
      <w:marLeft w:val="0"/>
      <w:marRight w:val="0"/>
      <w:marTop w:val="0"/>
      <w:marBottom w:val="0"/>
      <w:divBdr>
        <w:top w:val="none" w:sz="0" w:space="0" w:color="auto"/>
        <w:left w:val="none" w:sz="0" w:space="0" w:color="auto"/>
        <w:bottom w:val="none" w:sz="0" w:space="0" w:color="auto"/>
        <w:right w:val="none" w:sz="0" w:space="0" w:color="auto"/>
      </w:divBdr>
    </w:div>
    <w:div w:id="125003504">
      <w:bodyDiv w:val="1"/>
      <w:marLeft w:val="0"/>
      <w:marRight w:val="0"/>
      <w:marTop w:val="0"/>
      <w:marBottom w:val="0"/>
      <w:divBdr>
        <w:top w:val="none" w:sz="0" w:space="0" w:color="auto"/>
        <w:left w:val="none" w:sz="0" w:space="0" w:color="auto"/>
        <w:bottom w:val="none" w:sz="0" w:space="0" w:color="auto"/>
        <w:right w:val="none" w:sz="0" w:space="0" w:color="auto"/>
      </w:divBdr>
    </w:div>
    <w:div w:id="126436375">
      <w:bodyDiv w:val="1"/>
      <w:marLeft w:val="0"/>
      <w:marRight w:val="0"/>
      <w:marTop w:val="0"/>
      <w:marBottom w:val="0"/>
      <w:divBdr>
        <w:top w:val="none" w:sz="0" w:space="0" w:color="auto"/>
        <w:left w:val="none" w:sz="0" w:space="0" w:color="auto"/>
        <w:bottom w:val="none" w:sz="0" w:space="0" w:color="auto"/>
        <w:right w:val="none" w:sz="0" w:space="0" w:color="auto"/>
      </w:divBdr>
    </w:div>
    <w:div w:id="136996050">
      <w:bodyDiv w:val="1"/>
      <w:marLeft w:val="0"/>
      <w:marRight w:val="0"/>
      <w:marTop w:val="0"/>
      <w:marBottom w:val="0"/>
      <w:divBdr>
        <w:top w:val="none" w:sz="0" w:space="0" w:color="auto"/>
        <w:left w:val="none" w:sz="0" w:space="0" w:color="auto"/>
        <w:bottom w:val="none" w:sz="0" w:space="0" w:color="auto"/>
        <w:right w:val="none" w:sz="0" w:space="0" w:color="auto"/>
      </w:divBdr>
    </w:div>
    <w:div w:id="139271609">
      <w:bodyDiv w:val="1"/>
      <w:marLeft w:val="0"/>
      <w:marRight w:val="0"/>
      <w:marTop w:val="0"/>
      <w:marBottom w:val="0"/>
      <w:divBdr>
        <w:top w:val="none" w:sz="0" w:space="0" w:color="auto"/>
        <w:left w:val="none" w:sz="0" w:space="0" w:color="auto"/>
        <w:bottom w:val="none" w:sz="0" w:space="0" w:color="auto"/>
        <w:right w:val="none" w:sz="0" w:space="0" w:color="auto"/>
      </w:divBdr>
    </w:div>
    <w:div w:id="195435629">
      <w:bodyDiv w:val="1"/>
      <w:marLeft w:val="0"/>
      <w:marRight w:val="0"/>
      <w:marTop w:val="0"/>
      <w:marBottom w:val="0"/>
      <w:divBdr>
        <w:top w:val="none" w:sz="0" w:space="0" w:color="auto"/>
        <w:left w:val="none" w:sz="0" w:space="0" w:color="auto"/>
        <w:bottom w:val="none" w:sz="0" w:space="0" w:color="auto"/>
        <w:right w:val="none" w:sz="0" w:space="0" w:color="auto"/>
      </w:divBdr>
    </w:div>
    <w:div w:id="196432604">
      <w:bodyDiv w:val="1"/>
      <w:marLeft w:val="0"/>
      <w:marRight w:val="0"/>
      <w:marTop w:val="0"/>
      <w:marBottom w:val="0"/>
      <w:divBdr>
        <w:top w:val="none" w:sz="0" w:space="0" w:color="auto"/>
        <w:left w:val="none" w:sz="0" w:space="0" w:color="auto"/>
        <w:bottom w:val="none" w:sz="0" w:space="0" w:color="auto"/>
        <w:right w:val="none" w:sz="0" w:space="0" w:color="auto"/>
      </w:divBdr>
    </w:div>
    <w:div w:id="206070425">
      <w:bodyDiv w:val="1"/>
      <w:marLeft w:val="0"/>
      <w:marRight w:val="0"/>
      <w:marTop w:val="0"/>
      <w:marBottom w:val="0"/>
      <w:divBdr>
        <w:top w:val="none" w:sz="0" w:space="0" w:color="auto"/>
        <w:left w:val="none" w:sz="0" w:space="0" w:color="auto"/>
        <w:bottom w:val="none" w:sz="0" w:space="0" w:color="auto"/>
        <w:right w:val="none" w:sz="0" w:space="0" w:color="auto"/>
      </w:divBdr>
    </w:div>
    <w:div w:id="210462730">
      <w:bodyDiv w:val="1"/>
      <w:marLeft w:val="0"/>
      <w:marRight w:val="0"/>
      <w:marTop w:val="0"/>
      <w:marBottom w:val="0"/>
      <w:divBdr>
        <w:top w:val="none" w:sz="0" w:space="0" w:color="auto"/>
        <w:left w:val="none" w:sz="0" w:space="0" w:color="auto"/>
        <w:bottom w:val="none" w:sz="0" w:space="0" w:color="auto"/>
        <w:right w:val="none" w:sz="0" w:space="0" w:color="auto"/>
      </w:divBdr>
    </w:div>
    <w:div w:id="220597245">
      <w:bodyDiv w:val="1"/>
      <w:marLeft w:val="0"/>
      <w:marRight w:val="0"/>
      <w:marTop w:val="0"/>
      <w:marBottom w:val="0"/>
      <w:divBdr>
        <w:top w:val="none" w:sz="0" w:space="0" w:color="auto"/>
        <w:left w:val="none" w:sz="0" w:space="0" w:color="auto"/>
        <w:bottom w:val="none" w:sz="0" w:space="0" w:color="auto"/>
        <w:right w:val="none" w:sz="0" w:space="0" w:color="auto"/>
      </w:divBdr>
    </w:div>
    <w:div w:id="222956365">
      <w:bodyDiv w:val="1"/>
      <w:marLeft w:val="0"/>
      <w:marRight w:val="0"/>
      <w:marTop w:val="0"/>
      <w:marBottom w:val="0"/>
      <w:divBdr>
        <w:top w:val="none" w:sz="0" w:space="0" w:color="auto"/>
        <w:left w:val="none" w:sz="0" w:space="0" w:color="auto"/>
        <w:bottom w:val="none" w:sz="0" w:space="0" w:color="auto"/>
        <w:right w:val="none" w:sz="0" w:space="0" w:color="auto"/>
      </w:divBdr>
    </w:div>
    <w:div w:id="228613060">
      <w:bodyDiv w:val="1"/>
      <w:marLeft w:val="0"/>
      <w:marRight w:val="0"/>
      <w:marTop w:val="0"/>
      <w:marBottom w:val="0"/>
      <w:divBdr>
        <w:top w:val="none" w:sz="0" w:space="0" w:color="auto"/>
        <w:left w:val="none" w:sz="0" w:space="0" w:color="auto"/>
        <w:bottom w:val="none" w:sz="0" w:space="0" w:color="auto"/>
        <w:right w:val="none" w:sz="0" w:space="0" w:color="auto"/>
      </w:divBdr>
    </w:div>
    <w:div w:id="232548401">
      <w:bodyDiv w:val="1"/>
      <w:marLeft w:val="0"/>
      <w:marRight w:val="0"/>
      <w:marTop w:val="0"/>
      <w:marBottom w:val="0"/>
      <w:divBdr>
        <w:top w:val="none" w:sz="0" w:space="0" w:color="auto"/>
        <w:left w:val="none" w:sz="0" w:space="0" w:color="auto"/>
        <w:bottom w:val="none" w:sz="0" w:space="0" w:color="auto"/>
        <w:right w:val="none" w:sz="0" w:space="0" w:color="auto"/>
      </w:divBdr>
    </w:div>
    <w:div w:id="243612909">
      <w:bodyDiv w:val="1"/>
      <w:marLeft w:val="0"/>
      <w:marRight w:val="0"/>
      <w:marTop w:val="0"/>
      <w:marBottom w:val="0"/>
      <w:divBdr>
        <w:top w:val="none" w:sz="0" w:space="0" w:color="auto"/>
        <w:left w:val="none" w:sz="0" w:space="0" w:color="auto"/>
        <w:bottom w:val="none" w:sz="0" w:space="0" w:color="auto"/>
        <w:right w:val="none" w:sz="0" w:space="0" w:color="auto"/>
      </w:divBdr>
    </w:div>
    <w:div w:id="256257063">
      <w:bodyDiv w:val="1"/>
      <w:marLeft w:val="0"/>
      <w:marRight w:val="0"/>
      <w:marTop w:val="0"/>
      <w:marBottom w:val="0"/>
      <w:divBdr>
        <w:top w:val="none" w:sz="0" w:space="0" w:color="auto"/>
        <w:left w:val="none" w:sz="0" w:space="0" w:color="auto"/>
        <w:bottom w:val="none" w:sz="0" w:space="0" w:color="auto"/>
        <w:right w:val="none" w:sz="0" w:space="0" w:color="auto"/>
      </w:divBdr>
    </w:div>
    <w:div w:id="265233902">
      <w:bodyDiv w:val="1"/>
      <w:marLeft w:val="0"/>
      <w:marRight w:val="0"/>
      <w:marTop w:val="0"/>
      <w:marBottom w:val="0"/>
      <w:divBdr>
        <w:top w:val="none" w:sz="0" w:space="0" w:color="auto"/>
        <w:left w:val="none" w:sz="0" w:space="0" w:color="auto"/>
        <w:bottom w:val="none" w:sz="0" w:space="0" w:color="auto"/>
        <w:right w:val="none" w:sz="0" w:space="0" w:color="auto"/>
      </w:divBdr>
    </w:div>
    <w:div w:id="273707046">
      <w:bodyDiv w:val="1"/>
      <w:marLeft w:val="0"/>
      <w:marRight w:val="0"/>
      <w:marTop w:val="0"/>
      <w:marBottom w:val="0"/>
      <w:divBdr>
        <w:top w:val="none" w:sz="0" w:space="0" w:color="auto"/>
        <w:left w:val="none" w:sz="0" w:space="0" w:color="auto"/>
        <w:bottom w:val="none" w:sz="0" w:space="0" w:color="auto"/>
        <w:right w:val="none" w:sz="0" w:space="0" w:color="auto"/>
      </w:divBdr>
    </w:div>
    <w:div w:id="277493095">
      <w:bodyDiv w:val="1"/>
      <w:marLeft w:val="0"/>
      <w:marRight w:val="0"/>
      <w:marTop w:val="0"/>
      <w:marBottom w:val="0"/>
      <w:divBdr>
        <w:top w:val="none" w:sz="0" w:space="0" w:color="auto"/>
        <w:left w:val="none" w:sz="0" w:space="0" w:color="auto"/>
        <w:bottom w:val="none" w:sz="0" w:space="0" w:color="auto"/>
        <w:right w:val="none" w:sz="0" w:space="0" w:color="auto"/>
      </w:divBdr>
    </w:div>
    <w:div w:id="279604538">
      <w:bodyDiv w:val="1"/>
      <w:marLeft w:val="0"/>
      <w:marRight w:val="0"/>
      <w:marTop w:val="0"/>
      <w:marBottom w:val="0"/>
      <w:divBdr>
        <w:top w:val="none" w:sz="0" w:space="0" w:color="auto"/>
        <w:left w:val="none" w:sz="0" w:space="0" w:color="auto"/>
        <w:bottom w:val="none" w:sz="0" w:space="0" w:color="auto"/>
        <w:right w:val="none" w:sz="0" w:space="0" w:color="auto"/>
      </w:divBdr>
    </w:div>
    <w:div w:id="281574081">
      <w:bodyDiv w:val="1"/>
      <w:marLeft w:val="0"/>
      <w:marRight w:val="0"/>
      <w:marTop w:val="0"/>
      <w:marBottom w:val="0"/>
      <w:divBdr>
        <w:top w:val="none" w:sz="0" w:space="0" w:color="auto"/>
        <w:left w:val="none" w:sz="0" w:space="0" w:color="auto"/>
        <w:bottom w:val="none" w:sz="0" w:space="0" w:color="auto"/>
        <w:right w:val="none" w:sz="0" w:space="0" w:color="auto"/>
      </w:divBdr>
    </w:div>
    <w:div w:id="305205771">
      <w:bodyDiv w:val="1"/>
      <w:marLeft w:val="0"/>
      <w:marRight w:val="0"/>
      <w:marTop w:val="0"/>
      <w:marBottom w:val="0"/>
      <w:divBdr>
        <w:top w:val="none" w:sz="0" w:space="0" w:color="auto"/>
        <w:left w:val="none" w:sz="0" w:space="0" w:color="auto"/>
        <w:bottom w:val="none" w:sz="0" w:space="0" w:color="auto"/>
        <w:right w:val="none" w:sz="0" w:space="0" w:color="auto"/>
      </w:divBdr>
    </w:div>
    <w:div w:id="306976518">
      <w:bodyDiv w:val="1"/>
      <w:marLeft w:val="0"/>
      <w:marRight w:val="0"/>
      <w:marTop w:val="0"/>
      <w:marBottom w:val="0"/>
      <w:divBdr>
        <w:top w:val="none" w:sz="0" w:space="0" w:color="auto"/>
        <w:left w:val="none" w:sz="0" w:space="0" w:color="auto"/>
        <w:bottom w:val="none" w:sz="0" w:space="0" w:color="auto"/>
        <w:right w:val="none" w:sz="0" w:space="0" w:color="auto"/>
      </w:divBdr>
    </w:div>
    <w:div w:id="311523821">
      <w:bodyDiv w:val="1"/>
      <w:marLeft w:val="0"/>
      <w:marRight w:val="0"/>
      <w:marTop w:val="0"/>
      <w:marBottom w:val="0"/>
      <w:divBdr>
        <w:top w:val="none" w:sz="0" w:space="0" w:color="auto"/>
        <w:left w:val="none" w:sz="0" w:space="0" w:color="auto"/>
        <w:bottom w:val="none" w:sz="0" w:space="0" w:color="auto"/>
        <w:right w:val="none" w:sz="0" w:space="0" w:color="auto"/>
      </w:divBdr>
    </w:div>
    <w:div w:id="312294160">
      <w:bodyDiv w:val="1"/>
      <w:marLeft w:val="0"/>
      <w:marRight w:val="0"/>
      <w:marTop w:val="0"/>
      <w:marBottom w:val="0"/>
      <w:divBdr>
        <w:top w:val="none" w:sz="0" w:space="0" w:color="auto"/>
        <w:left w:val="none" w:sz="0" w:space="0" w:color="auto"/>
        <w:bottom w:val="none" w:sz="0" w:space="0" w:color="auto"/>
        <w:right w:val="none" w:sz="0" w:space="0" w:color="auto"/>
      </w:divBdr>
    </w:div>
    <w:div w:id="321199729">
      <w:bodyDiv w:val="1"/>
      <w:marLeft w:val="0"/>
      <w:marRight w:val="0"/>
      <w:marTop w:val="0"/>
      <w:marBottom w:val="0"/>
      <w:divBdr>
        <w:top w:val="none" w:sz="0" w:space="0" w:color="auto"/>
        <w:left w:val="none" w:sz="0" w:space="0" w:color="auto"/>
        <w:bottom w:val="none" w:sz="0" w:space="0" w:color="auto"/>
        <w:right w:val="none" w:sz="0" w:space="0" w:color="auto"/>
      </w:divBdr>
    </w:div>
    <w:div w:id="341784165">
      <w:bodyDiv w:val="1"/>
      <w:marLeft w:val="0"/>
      <w:marRight w:val="0"/>
      <w:marTop w:val="0"/>
      <w:marBottom w:val="0"/>
      <w:divBdr>
        <w:top w:val="none" w:sz="0" w:space="0" w:color="auto"/>
        <w:left w:val="none" w:sz="0" w:space="0" w:color="auto"/>
        <w:bottom w:val="none" w:sz="0" w:space="0" w:color="auto"/>
        <w:right w:val="none" w:sz="0" w:space="0" w:color="auto"/>
      </w:divBdr>
    </w:div>
    <w:div w:id="361784665">
      <w:bodyDiv w:val="1"/>
      <w:marLeft w:val="0"/>
      <w:marRight w:val="0"/>
      <w:marTop w:val="0"/>
      <w:marBottom w:val="0"/>
      <w:divBdr>
        <w:top w:val="none" w:sz="0" w:space="0" w:color="auto"/>
        <w:left w:val="none" w:sz="0" w:space="0" w:color="auto"/>
        <w:bottom w:val="none" w:sz="0" w:space="0" w:color="auto"/>
        <w:right w:val="none" w:sz="0" w:space="0" w:color="auto"/>
      </w:divBdr>
    </w:div>
    <w:div w:id="362245089">
      <w:bodyDiv w:val="1"/>
      <w:marLeft w:val="0"/>
      <w:marRight w:val="0"/>
      <w:marTop w:val="0"/>
      <w:marBottom w:val="0"/>
      <w:divBdr>
        <w:top w:val="none" w:sz="0" w:space="0" w:color="auto"/>
        <w:left w:val="none" w:sz="0" w:space="0" w:color="auto"/>
        <w:bottom w:val="none" w:sz="0" w:space="0" w:color="auto"/>
        <w:right w:val="none" w:sz="0" w:space="0" w:color="auto"/>
      </w:divBdr>
    </w:div>
    <w:div w:id="362291171">
      <w:bodyDiv w:val="1"/>
      <w:marLeft w:val="0"/>
      <w:marRight w:val="0"/>
      <w:marTop w:val="0"/>
      <w:marBottom w:val="0"/>
      <w:divBdr>
        <w:top w:val="none" w:sz="0" w:space="0" w:color="auto"/>
        <w:left w:val="none" w:sz="0" w:space="0" w:color="auto"/>
        <w:bottom w:val="none" w:sz="0" w:space="0" w:color="auto"/>
        <w:right w:val="none" w:sz="0" w:space="0" w:color="auto"/>
      </w:divBdr>
    </w:div>
    <w:div w:id="366681126">
      <w:bodyDiv w:val="1"/>
      <w:marLeft w:val="0"/>
      <w:marRight w:val="0"/>
      <w:marTop w:val="0"/>
      <w:marBottom w:val="0"/>
      <w:divBdr>
        <w:top w:val="none" w:sz="0" w:space="0" w:color="auto"/>
        <w:left w:val="none" w:sz="0" w:space="0" w:color="auto"/>
        <w:bottom w:val="none" w:sz="0" w:space="0" w:color="auto"/>
        <w:right w:val="none" w:sz="0" w:space="0" w:color="auto"/>
      </w:divBdr>
    </w:div>
    <w:div w:id="384721571">
      <w:bodyDiv w:val="1"/>
      <w:marLeft w:val="0"/>
      <w:marRight w:val="0"/>
      <w:marTop w:val="0"/>
      <w:marBottom w:val="0"/>
      <w:divBdr>
        <w:top w:val="none" w:sz="0" w:space="0" w:color="auto"/>
        <w:left w:val="none" w:sz="0" w:space="0" w:color="auto"/>
        <w:bottom w:val="none" w:sz="0" w:space="0" w:color="auto"/>
        <w:right w:val="none" w:sz="0" w:space="0" w:color="auto"/>
      </w:divBdr>
    </w:div>
    <w:div w:id="390353082">
      <w:bodyDiv w:val="1"/>
      <w:marLeft w:val="0"/>
      <w:marRight w:val="0"/>
      <w:marTop w:val="0"/>
      <w:marBottom w:val="0"/>
      <w:divBdr>
        <w:top w:val="none" w:sz="0" w:space="0" w:color="auto"/>
        <w:left w:val="none" w:sz="0" w:space="0" w:color="auto"/>
        <w:bottom w:val="none" w:sz="0" w:space="0" w:color="auto"/>
        <w:right w:val="none" w:sz="0" w:space="0" w:color="auto"/>
      </w:divBdr>
    </w:div>
    <w:div w:id="392781246">
      <w:bodyDiv w:val="1"/>
      <w:marLeft w:val="0"/>
      <w:marRight w:val="0"/>
      <w:marTop w:val="0"/>
      <w:marBottom w:val="0"/>
      <w:divBdr>
        <w:top w:val="none" w:sz="0" w:space="0" w:color="auto"/>
        <w:left w:val="none" w:sz="0" w:space="0" w:color="auto"/>
        <w:bottom w:val="none" w:sz="0" w:space="0" w:color="auto"/>
        <w:right w:val="none" w:sz="0" w:space="0" w:color="auto"/>
      </w:divBdr>
    </w:div>
    <w:div w:id="400375868">
      <w:bodyDiv w:val="1"/>
      <w:marLeft w:val="0"/>
      <w:marRight w:val="0"/>
      <w:marTop w:val="0"/>
      <w:marBottom w:val="0"/>
      <w:divBdr>
        <w:top w:val="none" w:sz="0" w:space="0" w:color="auto"/>
        <w:left w:val="none" w:sz="0" w:space="0" w:color="auto"/>
        <w:bottom w:val="none" w:sz="0" w:space="0" w:color="auto"/>
        <w:right w:val="none" w:sz="0" w:space="0" w:color="auto"/>
      </w:divBdr>
    </w:div>
    <w:div w:id="414207709">
      <w:bodyDiv w:val="1"/>
      <w:marLeft w:val="0"/>
      <w:marRight w:val="0"/>
      <w:marTop w:val="0"/>
      <w:marBottom w:val="0"/>
      <w:divBdr>
        <w:top w:val="none" w:sz="0" w:space="0" w:color="auto"/>
        <w:left w:val="none" w:sz="0" w:space="0" w:color="auto"/>
        <w:bottom w:val="none" w:sz="0" w:space="0" w:color="auto"/>
        <w:right w:val="none" w:sz="0" w:space="0" w:color="auto"/>
      </w:divBdr>
    </w:div>
    <w:div w:id="417679589">
      <w:bodyDiv w:val="1"/>
      <w:marLeft w:val="0"/>
      <w:marRight w:val="0"/>
      <w:marTop w:val="0"/>
      <w:marBottom w:val="0"/>
      <w:divBdr>
        <w:top w:val="none" w:sz="0" w:space="0" w:color="auto"/>
        <w:left w:val="none" w:sz="0" w:space="0" w:color="auto"/>
        <w:bottom w:val="none" w:sz="0" w:space="0" w:color="auto"/>
        <w:right w:val="none" w:sz="0" w:space="0" w:color="auto"/>
      </w:divBdr>
    </w:div>
    <w:div w:id="430322815">
      <w:bodyDiv w:val="1"/>
      <w:marLeft w:val="0"/>
      <w:marRight w:val="0"/>
      <w:marTop w:val="0"/>
      <w:marBottom w:val="0"/>
      <w:divBdr>
        <w:top w:val="none" w:sz="0" w:space="0" w:color="auto"/>
        <w:left w:val="none" w:sz="0" w:space="0" w:color="auto"/>
        <w:bottom w:val="none" w:sz="0" w:space="0" w:color="auto"/>
        <w:right w:val="none" w:sz="0" w:space="0" w:color="auto"/>
      </w:divBdr>
    </w:div>
    <w:div w:id="434398703">
      <w:bodyDiv w:val="1"/>
      <w:marLeft w:val="0"/>
      <w:marRight w:val="0"/>
      <w:marTop w:val="0"/>
      <w:marBottom w:val="0"/>
      <w:divBdr>
        <w:top w:val="none" w:sz="0" w:space="0" w:color="auto"/>
        <w:left w:val="none" w:sz="0" w:space="0" w:color="auto"/>
        <w:bottom w:val="none" w:sz="0" w:space="0" w:color="auto"/>
        <w:right w:val="none" w:sz="0" w:space="0" w:color="auto"/>
      </w:divBdr>
    </w:div>
    <w:div w:id="449400237">
      <w:bodyDiv w:val="1"/>
      <w:marLeft w:val="0"/>
      <w:marRight w:val="0"/>
      <w:marTop w:val="0"/>
      <w:marBottom w:val="0"/>
      <w:divBdr>
        <w:top w:val="none" w:sz="0" w:space="0" w:color="auto"/>
        <w:left w:val="none" w:sz="0" w:space="0" w:color="auto"/>
        <w:bottom w:val="none" w:sz="0" w:space="0" w:color="auto"/>
        <w:right w:val="none" w:sz="0" w:space="0" w:color="auto"/>
      </w:divBdr>
    </w:div>
    <w:div w:id="493184298">
      <w:bodyDiv w:val="1"/>
      <w:marLeft w:val="0"/>
      <w:marRight w:val="0"/>
      <w:marTop w:val="0"/>
      <w:marBottom w:val="0"/>
      <w:divBdr>
        <w:top w:val="none" w:sz="0" w:space="0" w:color="auto"/>
        <w:left w:val="none" w:sz="0" w:space="0" w:color="auto"/>
        <w:bottom w:val="none" w:sz="0" w:space="0" w:color="auto"/>
        <w:right w:val="none" w:sz="0" w:space="0" w:color="auto"/>
      </w:divBdr>
    </w:div>
    <w:div w:id="494489885">
      <w:bodyDiv w:val="1"/>
      <w:marLeft w:val="0"/>
      <w:marRight w:val="0"/>
      <w:marTop w:val="0"/>
      <w:marBottom w:val="0"/>
      <w:divBdr>
        <w:top w:val="none" w:sz="0" w:space="0" w:color="auto"/>
        <w:left w:val="none" w:sz="0" w:space="0" w:color="auto"/>
        <w:bottom w:val="none" w:sz="0" w:space="0" w:color="auto"/>
        <w:right w:val="none" w:sz="0" w:space="0" w:color="auto"/>
      </w:divBdr>
    </w:div>
    <w:div w:id="511146038">
      <w:bodyDiv w:val="1"/>
      <w:marLeft w:val="0"/>
      <w:marRight w:val="0"/>
      <w:marTop w:val="0"/>
      <w:marBottom w:val="0"/>
      <w:divBdr>
        <w:top w:val="none" w:sz="0" w:space="0" w:color="auto"/>
        <w:left w:val="none" w:sz="0" w:space="0" w:color="auto"/>
        <w:bottom w:val="none" w:sz="0" w:space="0" w:color="auto"/>
        <w:right w:val="none" w:sz="0" w:space="0" w:color="auto"/>
      </w:divBdr>
    </w:div>
    <w:div w:id="512762476">
      <w:bodyDiv w:val="1"/>
      <w:marLeft w:val="0"/>
      <w:marRight w:val="0"/>
      <w:marTop w:val="0"/>
      <w:marBottom w:val="0"/>
      <w:divBdr>
        <w:top w:val="none" w:sz="0" w:space="0" w:color="auto"/>
        <w:left w:val="none" w:sz="0" w:space="0" w:color="auto"/>
        <w:bottom w:val="none" w:sz="0" w:space="0" w:color="auto"/>
        <w:right w:val="none" w:sz="0" w:space="0" w:color="auto"/>
      </w:divBdr>
    </w:div>
    <w:div w:id="527525441">
      <w:bodyDiv w:val="1"/>
      <w:marLeft w:val="0"/>
      <w:marRight w:val="0"/>
      <w:marTop w:val="0"/>
      <w:marBottom w:val="0"/>
      <w:divBdr>
        <w:top w:val="none" w:sz="0" w:space="0" w:color="auto"/>
        <w:left w:val="none" w:sz="0" w:space="0" w:color="auto"/>
        <w:bottom w:val="none" w:sz="0" w:space="0" w:color="auto"/>
        <w:right w:val="none" w:sz="0" w:space="0" w:color="auto"/>
      </w:divBdr>
    </w:div>
    <w:div w:id="554510774">
      <w:bodyDiv w:val="1"/>
      <w:marLeft w:val="0"/>
      <w:marRight w:val="0"/>
      <w:marTop w:val="0"/>
      <w:marBottom w:val="0"/>
      <w:divBdr>
        <w:top w:val="none" w:sz="0" w:space="0" w:color="auto"/>
        <w:left w:val="none" w:sz="0" w:space="0" w:color="auto"/>
        <w:bottom w:val="none" w:sz="0" w:space="0" w:color="auto"/>
        <w:right w:val="none" w:sz="0" w:space="0" w:color="auto"/>
      </w:divBdr>
    </w:div>
    <w:div w:id="595753236">
      <w:bodyDiv w:val="1"/>
      <w:marLeft w:val="0"/>
      <w:marRight w:val="0"/>
      <w:marTop w:val="0"/>
      <w:marBottom w:val="0"/>
      <w:divBdr>
        <w:top w:val="none" w:sz="0" w:space="0" w:color="auto"/>
        <w:left w:val="none" w:sz="0" w:space="0" w:color="auto"/>
        <w:bottom w:val="none" w:sz="0" w:space="0" w:color="auto"/>
        <w:right w:val="none" w:sz="0" w:space="0" w:color="auto"/>
      </w:divBdr>
    </w:div>
    <w:div w:id="597325464">
      <w:bodyDiv w:val="1"/>
      <w:marLeft w:val="0"/>
      <w:marRight w:val="0"/>
      <w:marTop w:val="0"/>
      <w:marBottom w:val="0"/>
      <w:divBdr>
        <w:top w:val="none" w:sz="0" w:space="0" w:color="auto"/>
        <w:left w:val="none" w:sz="0" w:space="0" w:color="auto"/>
        <w:bottom w:val="none" w:sz="0" w:space="0" w:color="auto"/>
        <w:right w:val="none" w:sz="0" w:space="0" w:color="auto"/>
      </w:divBdr>
    </w:div>
    <w:div w:id="608005913">
      <w:bodyDiv w:val="1"/>
      <w:marLeft w:val="0"/>
      <w:marRight w:val="0"/>
      <w:marTop w:val="0"/>
      <w:marBottom w:val="0"/>
      <w:divBdr>
        <w:top w:val="none" w:sz="0" w:space="0" w:color="auto"/>
        <w:left w:val="none" w:sz="0" w:space="0" w:color="auto"/>
        <w:bottom w:val="none" w:sz="0" w:space="0" w:color="auto"/>
        <w:right w:val="none" w:sz="0" w:space="0" w:color="auto"/>
      </w:divBdr>
    </w:div>
    <w:div w:id="614022991">
      <w:bodyDiv w:val="1"/>
      <w:marLeft w:val="0"/>
      <w:marRight w:val="0"/>
      <w:marTop w:val="0"/>
      <w:marBottom w:val="0"/>
      <w:divBdr>
        <w:top w:val="none" w:sz="0" w:space="0" w:color="auto"/>
        <w:left w:val="none" w:sz="0" w:space="0" w:color="auto"/>
        <w:bottom w:val="none" w:sz="0" w:space="0" w:color="auto"/>
        <w:right w:val="none" w:sz="0" w:space="0" w:color="auto"/>
      </w:divBdr>
    </w:div>
    <w:div w:id="623082540">
      <w:bodyDiv w:val="1"/>
      <w:marLeft w:val="0"/>
      <w:marRight w:val="0"/>
      <w:marTop w:val="0"/>
      <w:marBottom w:val="0"/>
      <w:divBdr>
        <w:top w:val="none" w:sz="0" w:space="0" w:color="auto"/>
        <w:left w:val="none" w:sz="0" w:space="0" w:color="auto"/>
        <w:bottom w:val="none" w:sz="0" w:space="0" w:color="auto"/>
        <w:right w:val="none" w:sz="0" w:space="0" w:color="auto"/>
      </w:divBdr>
    </w:div>
    <w:div w:id="624116285">
      <w:bodyDiv w:val="1"/>
      <w:marLeft w:val="0"/>
      <w:marRight w:val="0"/>
      <w:marTop w:val="0"/>
      <w:marBottom w:val="0"/>
      <w:divBdr>
        <w:top w:val="none" w:sz="0" w:space="0" w:color="auto"/>
        <w:left w:val="none" w:sz="0" w:space="0" w:color="auto"/>
        <w:bottom w:val="none" w:sz="0" w:space="0" w:color="auto"/>
        <w:right w:val="none" w:sz="0" w:space="0" w:color="auto"/>
      </w:divBdr>
    </w:div>
    <w:div w:id="628442065">
      <w:bodyDiv w:val="1"/>
      <w:marLeft w:val="0"/>
      <w:marRight w:val="0"/>
      <w:marTop w:val="0"/>
      <w:marBottom w:val="0"/>
      <w:divBdr>
        <w:top w:val="none" w:sz="0" w:space="0" w:color="auto"/>
        <w:left w:val="none" w:sz="0" w:space="0" w:color="auto"/>
        <w:bottom w:val="none" w:sz="0" w:space="0" w:color="auto"/>
        <w:right w:val="none" w:sz="0" w:space="0" w:color="auto"/>
      </w:divBdr>
    </w:div>
    <w:div w:id="649286322">
      <w:bodyDiv w:val="1"/>
      <w:marLeft w:val="0"/>
      <w:marRight w:val="0"/>
      <w:marTop w:val="0"/>
      <w:marBottom w:val="0"/>
      <w:divBdr>
        <w:top w:val="none" w:sz="0" w:space="0" w:color="auto"/>
        <w:left w:val="none" w:sz="0" w:space="0" w:color="auto"/>
        <w:bottom w:val="none" w:sz="0" w:space="0" w:color="auto"/>
        <w:right w:val="none" w:sz="0" w:space="0" w:color="auto"/>
      </w:divBdr>
    </w:div>
    <w:div w:id="651252972">
      <w:bodyDiv w:val="1"/>
      <w:marLeft w:val="0"/>
      <w:marRight w:val="0"/>
      <w:marTop w:val="0"/>
      <w:marBottom w:val="0"/>
      <w:divBdr>
        <w:top w:val="none" w:sz="0" w:space="0" w:color="auto"/>
        <w:left w:val="none" w:sz="0" w:space="0" w:color="auto"/>
        <w:bottom w:val="none" w:sz="0" w:space="0" w:color="auto"/>
        <w:right w:val="none" w:sz="0" w:space="0" w:color="auto"/>
      </w:divBdr>
    </w:div>
    <w:div w:id="664893562">
      <w:bodyDiv w:val="1"/>
      <w:marLeft w:val="0"/>
      <w:marRight w:val="0"/>
      <w:marTop w:val="0"/>
      <w:marBottom w:val="0"/>
      <w:divBdr>
        <w:top w:val="none" w:sz="0" w:space="0" w:color="auto"/>
        <w:left w:val="none" w:sz="0" w:space="0" w:color="auto"/>
        <w:bottom w:val="none" w:sz="0" w:space="0" w:color="auto"/>
        <w:right w:val="none" w:sz="0" w:space="0" w:color="auto"/>
      </w:divBdr>
    </w:div>
    <w:div w:id="673605641">
      <w:bodyDiv w:val="1"/>
      <w:marLeft w:val="0"/>
      <w:marRight w:val="0"/>
      <w:marTop w:val="0"/>
      <w:marBottom w:val="0"/>
      <w:divBdr>
        <w:top w:val="none" w:sz="0" w:space="0" w:color="auto"/>
        <w:left w:val="none" w:sz="0" w:space="0" w:color="auto"/>
        <w:bottom w:val="none" w:sz="0" w:space="0" w:color="auto"/>
        <w:right w:val="none" w:sz="0" w:space="0" w:color="auto"/>
      </w:divBdr>
    </w:div>
    <w:div w:id="680746074">
      <w:bodyDiv w:val="1"/>
      <w:marLeft w:val="0"/>
      <w:marRight w:val="0"/>
      <w:marTop w:val="0"/>
      <w:marBottom w:val="0"/>
      <w:divBdr>
        <w:top w:val="none" w:sz="0" w:space="0" w:color="auto"/>
        <w:left w:val="none" w:sz="0" w:space="0" w:color="auto"/>
        <w:bottom w:val="none" w:sz="0" w:space="0" w:color="auto"/>
        <w:right w:val="none" w:sz="0" w:space="0" w:color="auto"/>
      </w:divBdr>
    </w:div>
    <w:div w:id="686567200">
      <w:bodyDiv w:val="1"/>
      <w:marLeft w:val="0"/>
      <w:marRight w:val="0"/>
      <w:marTop w:val="0"/>
      <w:marBottom w:val="0"/>
      <w:divBdr>
        <w:top w:val="none" w:sz="0" w:space="0" w:color="auto"/>
        <w:left w:val="none" w:sz="0" w:space="0" w:color="auto"/>
        <w:bottom w:val="none" w:sz="0" w:space="0" w:color="auto"/>
        <w:right w:val="none" w:sz="0" w:space="0" w:color="auto"/>
      </w:divBdr>
    </w:div>
    <w:div w:id="687365328">
      <w:bodyDiv w:val="1"/>
      <w:marLeft w:val="0"/>
      <w:marRight w:val="0"/>
      <w:marTop w:val="0"/>
      <w:marBottom w:val="0"/>
      <w:divBdr>
        <w:top w:val="none" w:sz="0" w:space="0" w:color="auto"/>
        <w:left w:val="none" w:sz="0" w:space="0" w:color="auto"/>
        <w:bottom w:val="none" w:sz="0" w:space="0" w:color="auto"/>
        <w:right w:val="none" w:sz="0" w:space="0" w:color="auto"/>
      </w:divBdr>
    </w:div>
    <w:div w:id="688213186">
      <w:bodyDiv w:val="1"/>
      <w:marLeft w:val="0"/>
      <w:marRight w:val="0"/>
      <w:marTop w:val="0"/>
      <w:marBottom w:val="0"/>
      <w:divBdr>
        <w:top w:val="none" w:sz="0" w:space="0" w:color="auto"/>
        <w:left w:val="none" w:sz="0" w:space="0" w:color="auto"/>
        <w:bottom w:val="none" w:sz="0" w:space="0" w:color="auto"/>
        <w:right w:val="none" w:sz="0" w:space="0" w:color="auto"/>
      </w:divBdr>
    </w:div>
    <w:div w:id="689767629">
      <w:bodyDiv w:val="1"/>
      <w:marLeft w:val="0"/>
      <w:marRight w:val="0"/>
      <w:marTop w:val="0"/>
      <w:marBottom w:val="0"/>
      <w:divBdr>
        <w:top w:val="none" w:sz="0" w:space="0" w:color="auto"/>
        <w:left w:val="none" w:sz="0" w:space="0" w:color="auto"/>
        <w:bottom w:val="none" w:sz="0" w:space="0" w:color="auto"/>
        <w:right w:val="none" w:sz="0" w:space="0" w:color="auto"/>
      </w:divBdr>
    </w:div>
    <w:div w:id="698286771">
      <w:bodyDiv w:val="1"/>
      <w:marLeft w:val="0"/>
      <w:marRight w:val="0"/>
      <w:marTop w:val="0"/>
      <w:marBottom w:val="0"/>
      <w:divBdr>
        <w:top w:val="none" w:sz="0" w:space="0" w:color="auto"/>
        <w:left w:val="none" w:sz="0" w:space="0" w:color="auto"/>
        <w:bottom w:val="none" w:sz="0" w:space="0" w:color="auto"/>
        <w:right w:val="none" w:sz="0" w:space="0" w:color="auto"/>
      </w:divBdr>
    </w:div>
    <w:div w:id="700863036">
      <w:bodyDiv w:val="1"/>
      <w:marLeft w:val="0"/>
      <w:marRight w:val="0"/>
      <w:marTop w:val="0"/>
      <w:marBottom w:val="0"/>
      <w:divBdr>
        <w:top w:val="none" w:sz="0" w:space="0" w:color="auto"/>
        <w:left w:val="none" w:sz="0" w:space="0" w:color="auto"/>
        <w:bottom w:val="none" w:sz="0" w:space="0" w:color="auto"/>
        <w:right w:val="none" w:sz="0" w:space="0" w:color="auto"/>
      </w:divBdr>
    </w:div>
    <w:div w:id="704865872">
      <w:bodyDiv w:val="1"/>
      <w:marLeft w:val="0"/>
      <w:marRight w:val="0"/>
      <w:marTop w:val="0"/>
      <w:marBottom w:val="0"/>
      <w:divBdr>
        <w:top w:val="none" w:sz="0" w:space="0" w:color="auto"/>
        <w:left w:val="none" w:sz="0" w:space="0" w:color="auto"/>
        <w:bottom w:val="none" w:sz="0" w:space="0" w:color="auto"/>
        <w:right w:val="none" w:sz="0" w:space="0" w:color="auto"/>
      </w:divBdr>
    </w:div>
    <w:div w:id="721245955">
      <w:bodyDiv w:val="1"/>
      <w:marLeft w:val="0"/>
      <w:marRight w:val="0"/>
      <w:marTop w:val="0"/>
      <w:marBottom w:val="0"/>
      <w:divBdr>
        <w:top w:val="none" w:sz="0" w:space="0" w:color="auto"/>
        <w:left w:val="none" w:sz="0" w:space="0" w:color="auto"/>
        <w:bottom w:val="none" w:sz="0" w:space="0" w:color="auto"/>
        <w:right w:val="none" w:sz="0" w:space="0" w:color="auto"/>
      </w:divBdr>
    </w:div>
    <w:div w:id="728454834">
      <w:bodyDiv w:val="1"/>
      <w:marLeft w:val="0"/>
      <w:marRight w:val="0"/>
      <w:marTop w:val="0"/>
      <w:marBottom w:val="0"/>
      <w:divBdr>
        <w:top w:val="none" w:sz="0" w:space="0" w:color="auto"/>
        <w:left w:val="none" w:sz="0" w:space="0" w:color="auto"/>
        <w:bottom w:val="none" w:sz="0" w:space="0" w:color="auto"/>
        <w:right w:val="none" w:sz="0" w:space="0" w:color="auto"/>
      </w:divBdr>
    </w:div>
    <w:div w:id="728697632">
      <w:bodyDiv w:val="1"/>
      <w:marLeft w:val="0"/>
      <w:marRight w:val="0"/>
      <w:marTop w:val="0"/>
      <w:marBottom w:val="0"/>
      <w:divBdr>
        <w:top w:val="none" w:sz="0" w:space="0" w:color="auto"/>
        <w:left w:val="none" w:sz="0" w:space="0" w:color="auto"/>
        <w:bottom w:val="none" w:sz="0" w:space="0" w:color="auto"/>
        <w:right w:val="none" w:sz="0" w:space="0" w:color="auto"/>
      </w:divBdr>
    </w:div>
    <w:div w:id="735055476">
      <w:bodyDiv w:val="1"/>
      <w:marLeft w:val="0"/>
      <w:marRight w:val="0"/>
      <w:marTop w:val="0"/>
      <w:marBottom w:val="0"/>
      <w:divBdr>
        <w:top w:val="none" w:sz="0" w:space="0" w:color="auto"/>
        <w:left w:val="none" w:sz="0" w:space="0" w:color="auto"/>
        <w:bottom w:val="none" w:sz="0" w:space="0" w:color="auto"/>
        <w:right w:val="none" w:sz="0" w:space="0" w:color="auto"/>
      </w:divBdr>
    </w:div>
    <w:div w:id="735858399">
      <w:bodyDiv w:val="1"/>
      <w:marLeft w:val="0"/>
      <w:marRight w:val="0"/>
      <w:marTop w:val="0"/>
      <w:marBottom w:val="0"/>
      <w:divBdr>
        <w:top w:val="none" w:sz="0" w:space="0" w:color="auto"/>
        <w:left w:val="none" w:sz="0" w:space="0" w:color="auto"/>
        <w:bottom w:val="none" w:sz="0" w:space="0" w:color="auto"/>
        <w:right w:val="none" w:sz="0" w:space="0" w:color="auto"/>
      </w:divBdr>
    </w:div>
    <w:div w:id="741293725">
      <w:bodyDiv w:val="1"/>
      <w:marLeft w:val="0"/>
      <w:marRight w:val="0"/>
      <w:marTop w:val="0"/>
      <w:marBottom w:val="0"/>
      <w:divBdr>
        <w:top w:val="none" w:sz="0" w:space="0" w:color="auto"/>
        <w:left w:val="none" w:sz="0" w:space="0" w:color="auto"/>
        <w:bottom w:val="none" w:sz="0" w:space="0" w:color="auto"/>
        <w:right w:val="none" w:sz="0" w:space="0" w:color="auto"/>
      </w:divBdr>
    </w:div>
    <w:div w:id="744841805">
      <w:bodyDiv w:val="1"/>
      <w:marLeft w:val="0"/>
      <w:marRight w:val="0"/>
      <w:marTop w:val="0"/>
      <w:marBottom w:val="0"/>
      <w:divBdr>
        <w:top w:val="none" w:sz="0" w:space="0" w:color="auto"/>
        <w:left w:val="none" w:sz="0" w:space="0" w:color="auto"/>
        <w:bottom w:val="none" w:sz="0" w:space="0" w:color="auto"/>
        <w:right w:val="none" w:sz="0" w:space="0" w:color="auto"/>
      </w:divBdr>
    </w:div>
    <w:div w:id="748621653">
      <w:bodyDiv w:val="1"/>
      <w:marLeft w:val="0"/>
      <w:marRight w:val="0"/>
      <w:marTop w:val="0"/>
      <w:marBottom w:val="0"/>
      <w:divBdr>
        <w:top w:val="none" w:sz="0" w:space="0" w:color="auto"/>
        <w:left w:val="none" w:sz="0" w:space="0" w:color="auto"/>
        <w:bottom w:val="none" w:sz="0" w:space="0" w:color="auto"/>
        <w:right w:val="none" w:sz="0" w:space="0" w:color="auto"/>
      </w:divBdr>
    </w:div>
    <w:div w:id="758063897">
      <w:bodyDiv w:val="1"/>
      <w:marLeft w:val="0"/>
      <w:marRight w:val="0"/>
      <w:marTop w:val="0"/>
      <w:marBottom w:val="0"/>
      <w:divBdr>
        <w:top w:val="none" w:sz="0" w:space="0" w:color="auto"/>
        <w:left w:val="none" w:sz="0" w:space="0" w:color="auto"/>
        <w:bottom w:val="none" w:sz="0" w:space="0" w:color="auto"/>
        <w:right w:val="none" w:sz="0" w:space="0" w:color="auto"/>
      </w:divBdr>
    </w:div>
    <w:div w:id="792136473">
      <w:bodyDiv w:val="1"/>
      <w:marLeft w:val="0"/>
      <w:marRight w:val="0"/>
      <w:marTop w:val="0"/>
      <w:marBottom w:val="0"/>
      <w:divBdr>
        <w:top w:val="none" w:sz="0" w:space="0" w:color="auto"/>
        <w:left w:val="none" w:sz="0" w:space="0" w:color="auto"/>
        <w:bottom w:val="none" w:sz="0" w:space="0" w:color="auto"/>
        <w:right w:val="none" w:sz="0" w:space="0" w:color="auto"/>
      </w:divBdr>
    </w:div>
    <w:div w:id="793987004">
      <w:bodyDiv w:val="1"/>
      <w:marLeft w:val="0"/>
      <w:marRight w:val="0"/>
      <w:marTop w:val="0"/>
      <w:marBottom w:val="0"/>
      <w:divBdr>
        <w:top w:val="none" w:sz="0" w:space="0" w:color="auto"/>
        <w:left w:val="none" w:sz="0" w:space="0" w:color="auto"/>
        <w:bottom w:val="none" w:sz="0" w:space="0" w:color="auto"/>
        <w:right w:val="none" w:sz="0" w:space="0" w:color="auto"/>
      </w:divBdr>
    </w:div>
    <w:div w:id="798496032">
      <w:bodyDiv w:val="1"/>
      <w:marLeft w:val="0"/>
      <w:marRight w:val="0"/>
      <w:marTop w:val="0"/>
      <w:marBottom w:val="0"/>
      <w:divBdr>
        <w:top w:val="none" w:sz="0" w:space="0" w:color="auto"/>
        <w:left w:val="none" w:sz="0" w:space="0" w:color="auto"/>
        <w:bottom w:val="none" w:sz="0" w:space="0" w:color="auto"/>
        <w:right w:val="none" w:sz="0" w:space="0" w:color="auto"/>
      </w:divBdr>
    </w:div>
    <w:div w:id="842209952">
      <w:bodyDiv w:val="1"/>
      <w:marLeft w:val="0"/>
      <w:marRight w:val="0"/>
      <w:marTop w:val="0"/>
      <w:marBottom w:val="0"/>
      <w:divBdr>
        <w:top w:val="none" w:sz="0" w:space="0" w:color="auto"/>
        <w:left w:val="none" w:sz="0" w:space="0" w:color="auto"/>
        <w:bottom w:val="none" w:sz="0" w:space="0" w:color="auto"/>
        <w:right w:val="none" w:sz="0" w:space="0" w:color="auto"/>
      </w:divBdr>
    </w:div>
    <w:div w:id="853375297">
      <w:bodyDiv w:val="1"/>
      <w:marLeft w:val="0"/>
      <w:marRight w:val="0"/>
      <w:marTop w:val="0"/>
      <w:marBottom w:val="0"/>
      <w:divBdr>
        <w:top w:val="none" w:sz="0" w:space="0" w:color="auto"/>
        <w:left w:val="none" w:sz="0" w:space="0" w:color="auto"/>
        <w:bottom w:val="none" w:sz="0" w:space="0" w:color="auto"/>
        <w:right w:val="none" w:sz="0" w:space="0" w:color="auto"/>
      </w:divBdr>
    </w:div>
    <w:div w:id="856507754">
      <w:bodyDiv w:val="1"/>
      <w:marLeft w:val="0"/>
      <w:marRight w:val="0"/>
      <w:marTop w:val="0"/>
      <w:marBottom w:val="0"/>
      <w:divBdr>
        <w:top w:val="none" w:sz="0" w:space="0" w:color="auto"/>
        <w:left w:val="none" w:sz="0" w:space="0" w:color="auto"/>
        <w:bottom w:val="none" w:sz="0" w:space="0" w:color="auto"/>
        <w:right w:val="none" w:sz="0" w:space="0" w:color="auto"/>
      </w:divBdr>
    </w:div>
    <w:div w:id="856888850">
      <w:bodyDiv w:val="1"/>
      <w:marLeft w:val="0"/>
      <w:marRight w:val="0"/>
      <w:marTop w:val="0"/>
      <w:marBottom w:val="0"/>
      <w:divBdr>
        <w:top w:val="none" w:sz="0" w:space="0" w:color="auto"/>
        <w:left w:val="none" w:sz="0" w:space="0" w:color="auto"/>
        <w:bottom w:val="none" w:sz="0" w:space="0" w:color="auto"/>
        <w:right w:val="none" w:sz="0" w:space="0" w:color="auto"/>
      </w:divBdr>
    </w:div>
    <w:div w:id="862935246">
      <w:bodyDiv w:val="1"/>
      <w:marLeft w:val="0"/>
      <w:marRight w:val="0"/>
      <w:marTop w:val="0"/>
      <w:marBottom w:val="0"/>
      <w:divBdr>
        <w:top w:val="none" w:sz="0" w:space="0" w:color="auto"/>
        <w:left w:val="none" w:sz="0" w:space="0" w:color="auto"/>
        <w:bottom w:val="none" w:sz="0" w:space="0" w:color="auto"/>
        <w:right w:val="none" w:sz="0" w:space="0" w:color="auto"/>
      </w:divBdr>
    </w:div>
    <w:div w:id="866988343">
      <w:bodyDiv w:val="1"/>
      <w:marLeft w:val="0"/>
      <w:marRight w:val="0"/>
      <w:marTop w:val="0"/>
      <w:marBottom w:val="0"/>
      <w:divBdr>
        <w:top w:val="none" w:sz="0" w:space="0" w:color="auto"/>
        <w:left w:val="none" w:sz="0" w:space="0" w:color="auto"/>
        <w:bottom w:val="none" w:sz="0" w:space="0" w:color="auto"/>
        <w:right w:val="none" w:sz="0" w:space="0" w:color="auto"/>
      </w:divBdr>
    </w:div>
    <w:div w:id="868876603">
      <w:bodyDiv w:val="1"/>
      <w:marLeft w:val="0"/>
      <w:marRight w:val="0"/>
      <w:marTop w:val="0"/>
      <w:marBottom w:val="0"/>
      <w:divBdr>
        <w:top w:val="none" w:sz="0" w:space="0" w:color="auto"/>
        <w:left w:val="none" w:sz="0" w:space="0" w:color="auto"/>
        <w:bottom w:val="none" w:sz="0" w:space="0" w:color="auto"/>
        <w:right w:val="none" w:sz="0" w:space="0" w:color="auto"/>
      </w:divBdr>
    </w:div>
    <w:div w:id="874193566">
      <w:bodyDiv w:val="1"/>
      <w:marLeft w:val="0"/>
      <w:marRight w:val="0"/>
      <w:marTop w:val="0"/>
      <w:marBottom w:val="0"/>
      <w:divBdr>
        <w:top w:val="none" w:sz="0" w:space="0" w:color="auto"/>
        <w:left w:val="none" w:sz="0" w:space="0" w:color="auto"/>
        <w:bottom w:val="none" w:sz="0" w:space="0" w:color="auto"/>
        <w:right w:val="none" w:sz="0" w:space="0" w:color="auto"/>
      </w:divBdr>
    </w:div>
    <w:div w:id="884753033">
      <w:bodyDiv w:val="1"/>
      <w:marLeft w:val="0"/>
      <w:marRight w:val="0"/>
      <w:marTop w:val="0"/>
      <w:marBottom w:val="0"/>
      <w:divBdr>
        <w:top w:val="none" w:sz="0" w:space="0" w:color="auto"/>
        <w:left w:val="none" w:sz="0" w:space="0" w:color="auto"/>
        <w:bottom w:val="none" w:sz="0" w:space="0" w:color="auto"/>
        <w:right w:val="none" w:sz="0" w:space="0" w:color="auto"/>
      </w:divBdr>
    </w:div>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907957792">
      <w:bodyDiv w:val="1"/>
      <w:marLeft w:val="0"/>
      <w:marRight w:val="0"/>
      <w:marTop w:val="0"/>
      <w:marBottom w:val="0"/>
      <w:divBdr>
        <w:top w:val="none" w:sz="0" w:space="0" w:color="auto"/>
        <w:left w:val="none" w:sz="0" w:space="0" w:color="auto"/>
        <w:bottom w:val="none" w:sz="0" w:space="0" w:color="auto"/>
        <w:right w:val="none" w:sz="0" w:space="0" w:color="auto"/>
      </w:divBdr>
    </w:div>
    <w:div w:id="910776300">
      <w:bodyDiv w:val="1"/>
      <w:marLeft w:val="0"/>
      <w:marRight w:val="0"/>
      <w:marTop w:val="0"/>
      <w:marBottom w:val="0"/>
      <w:divBdr>
        <w:top w:val="none" w:sz="0" w:space="0" w:color="auto"/>
        <w:left w:val="none" w:sz="0" w:space="0" w:color="auto"/>
        <w:bottom w:val="none" w:sz="0" w:space="0" w:color="auto"/>
        <w:right w:val="none" w:sz="0" w:space="0" w:color="auto"/>
      </w:divBdr>
    </w:div>
    <w:div w:id="960110570">
      <w:bodyDiv w:val="1"/>
      <w:marLeft w:val="0"/>
      <w:marRight w:val="0"/>
      <w:marTop w:val="0"/>
      <w:marBottom w:val="0"/>
      <w:divBdr>
        <w:top w:val="none" w:sz="0" w:space="0" w:color="auto"/>
        <w:left w:val="none" w:sz="0" w:space="0" w:color="auto"/>
        <w:bottom w:val="none" w:sz="0" w:space="0" w:color="auto"/>
        <w:right w:val="none" w:sz="0" w:space="0" w:color="auto"/>
      </w:divBdr>
    </w:div>
    <w:div w:id="962881735">
      <w:bodyDiv w:val="1"/>
      <w:marLeft w:val="0"/>
      <w:marRight w:val="0"/>
      <w:marTop w:val="0"/>
      <w:marBottom w:val="0"/>
      <w:divBdr>
        <w:top w:val="none" w:sz="0" w:space="0" w:color="auto"/>
        <w:left w:val="none" w:sz="0" w:space="0" w:color="auto"/>
        <w:bottom w:val="none" w:sz="0" w:space="0" w:color="auto"/>
        <w:right w:val="none" w:sz="0" w:space="0" w:color="auto"/>
      </w:divBdr>
    </w:div>
    <w:div w:id="966162438">
      <w:bodyDiv w:val="1"/>
      <w:marLeft w:val="0"/>
      <w:marRight w:val="0"/>
      <w:marTop w:val="0"/>
      <w:marBottom w:val="0"/>
      <w:divBdr>
        <w:top w:val="none" w:sz="0" w:space="0" w:color="auto"/>
        <w:left w:val="none" w:sz="0" w:space="0" w:color="auto"/>
        <w:bottom w:val="none" w:sz="0" w:space="0" w:color="auto"/>
        <w:right w:val="none" w:sz="0" w:space="0" w:color="auto"/>
      </w:divBdr>
    </w:div>
    <w:div w:id="980113935">
      <w:bodyDiv w:val="1"/>
      <w:marLeft w:val="0"/>
      <w:marRight w:val="0"/>
      <w:marTop w:val="0"/>
      <w:marBottom w:val="0"/>
      <w:divBdr>
        <w:top w:val="none" w:sz="0" w:space="0" w:color="auto"/>
        <w:left w:val="none" w:sz="0" w:space="0" w:color="auto"/>
        <w:bottom w:val="none" w:sz="0" w:space="0" w:color="auto"/>
        <w:right w:val="none" w:sz="0" w:space="0" w:color="auto"/>
      </w:divBdr>
    </w:div>
    <w:div w:id="1008216440">
      <w:bodyDiv w:val="1"/>
      <w:marLeft w:val="0"/>
      <w:marRight w:val="0"/>
      <w:marTop w:val="0"/>
      <w:marBottom w:val="0"/>
      <w:divBdr>
        <w:top w:val="none" w:sz="0" w:space="0" w:color="auto"/>
        <w:left w:val="none" w:sz="0" w:space="0" w:color="auto"/>
        <w:bottom w:val="none" w:sz="0" w:space="0" w:color="auto"/>
        <w:right w:val="none" w:sz="0" w:space="0" w:color="auto"/>
      </w:divBdr>
    </w:div>
    <w:div w:id="1016804347">
      <w:bodyDiv w:val="1"/>
      <w:marLeft w:val="0"/>
      <w:marRight w:val="0"/>
      <w:marTop w:val="0"/>
      <w:marBottom w:val="0"/>
      <w:divBdr>
        <w:top w:val="none" w:sz="0" w:space="0" w:color="auto"/>
        <w:left w:val="none" w:sz="0" w:space="0" w:color="auto"/>
        <w:bottom w:val="none" w:sz="0" w:space="0" w:color="auto"/>
        <w:right w:val="none" w:sz="0" w:space="0" w:color="auto"/>
      </w:divBdr>
    </w:div>
    <w:div w:id="1017731056">
      <w:bodyDiv w:val="1"/>
      <w:marLeft w:val="0"/>
      <w:marRight w:val="0"/>
      <w:marTop w:val="0"/>
      <w:marBottom w:val="0"/>
      <w:divBdr>
        <w:top w:val="none" w:sz="0" w:space="0" w:color="auto"/>
        <w:left w:val="none" w:sz="0" w:space="0" w:color="auto"/>
        <w:bottom w:val="none" w:sz="0" w:space="0" w:color="auto"/>
        <w:right w:val="none" w:sz="0" w:space="0" w:color="auto"/>
      </w:divBdr>
    </w:div>
    <w:div w:id="1023171006">
      <w:bodyDiv w:val="1"/>
      <w:marLeft w:val="0"/>
      <w:marRight w:val="0"/>
      <w:marTop w:val="0"/>
      <w:marBottom w:val="0"/>
      <w:divBdr>
        <w:top w:val="none" w:sz="0" w:space="0" w:color="auto"/>
        <w:left w:val="none" w:sz="0" w:space="0" w:color="auto"/>
        <w:bottom w:val="none" w:sz="0" w:space="0" w:color="auto"/>
        <w:right w:val="none" w:sz="0" w:space="0" w:color="auto"/>
      </w:divBdr>
    </w:div>
    <w:div w:id="1024288864">
      <w:bodyDiv w:val="1"/>
      <w:marLeft w:val="0"/>
      <w:marRight w:val="0"/>
      <w:marTop w:val="0"/>
      <w:marBottom w:val="0"/>
      <w:divBdr>
        <w:top w:val="none" w:sz="0" w:space="0" w:color="auto"/>
        <w:left w:val="none" w:sz="0" w:space="0" w:color="auto"/>
        <w:bottom w:val="none" w:sz="0" w:space="0" w:color="auto"/>
        <w:right w:val="none" w:sz="0" w:space="0" w:color="auto"/>
      </w:divBdr>
    </w:div>
    <w:div w:id="1053039324">
      <w:bodyDiv w:val="1"/>
      <w:marLeft w:val="0"/>
      <w:marRight w:val="0"/>
      <w:marTop w:val="0"/>
      <w:marBottom w:val="0"/>
      <w:divBdr>
        <w:top w:val="none" w:sz="0" w:space="0" w:color="auto"/>
        <w:left w:val="none" w:sz="0" w:space="0" w:color="auto"/>
        <w:bottom w:val="none" w:sz="0" w:space="0" w:color="auto"/>
        <w:right w:val="none" w:sz="0" w:space="0" w:color="auto"/>
      </w:divBdr>
    </w:div>
    <w:div w:id="1056129869">
      <w:bodyDiv w:val="1"/>
      <w:marLeft w:val="0"/>
      <w:marRight w:val="0"/>
      <w:marTop w:val="0"/>
      <w:marBottom w:val="0"/>
      <w:divBdr>
        <w:top w:val="none" w:sz="0" w:space="0" w:color="auto"/>
        <w:left w:val="none" w:sz="0" w:space="0" w:color="auto"/>
        <w:bottom w:val="none" w:sz="0" w:space="0" w:color="auto"/>
        <w:right w:val="none" w:sz="0" w:space="0" w:color="auto"/>
      </w:divBdr>
    </w:div>
    <w:div w:id="1064914478">
      <w:bodyDiv w:val="1"/>
      <w:marLeft w:val="0"/>
      <w:marRight w:val="0"/>
      <w:marTop w:val="0"/>
      <w:marBottom w:val="0"/>
      <w:divBdr>
        <w:top w:val="none" w:sz="0" w:space="0" w:color="auto"/>
        <w:left w:val="none" w:sz="0" w:space="0" w:color="auto"/>
        <w:bottom w:val="none" w:sz="0" w:space="0" w:color="auto"/>
        <w:right w:val="none" w:sz="0" w:space="0" w:color="auto"/>
      </w:divBdr>
    </w:div>
    <w:div w:id="1067338150">
      <w:bodyDiv w:val="1"/>
      <w:marLeft w:val="0"/>
      <w:marRight w:val="0"/>
      <w:marTop w:val="0"/>
      <w:marBottom w:val="0"/>
      <w:divBdr>
        <w:top w:val="none" w:sz="0" w:space="0" w:color="auto"/>
        <w:left w:val="none" w:sz="0" w:space="0" w:color="auto"/>
        <w:bottom w:val="none" w:sz="0" w:space="0" w:color="auto"/>
        <w:right w:val="none" w:sz="0" w:space="0" w:color="auto"/>
      </w:divBdr>
    </w:div>
    <w:div w:id="1074862588">
      <w:bodyDiv w:val="1"/>
      <w:marLeft w:val="0"/>
      <w:marRight w:val="0"/>
      <w:marTop w:val="0"/>
      <w:marBottom w:val="0"/>
      <w:divBdr>
        <w:top w:val="none" w:sz="0" w:space="0" w:color="auto"/>
        <w:left w:val="none" w:sz="0" w:space="0" w:color="auto"/>
        <w:bottom w:val="none" w:sz="0" w:space="0" w:color="auto"/>
        <w:right w:val="none" w:sz="0" w:space="0" w:color="auto"/>
      </w:divBdr>
    </w:div>
    <w:div w:id="1077048041">
      <w:bodyDiv w:val="1"/>
      <w:marLeft w:val="0"/>
      <w:marRight w:val="0"/>
      <w:marTop w:val="0"/>
      <w:marBottom w:val="0"/>
      <w:divBdr>
        <w:top w:val="none" w:sz="0" w:space="0" w:color="auto"/>
        <w:left w:val="none" w:sz="0" w:space="0" w:color="auto"/>
        <w:bottom w:val="none" w:sz="0" w:space="0" w:color="auto"/>
        <w:right w:val="none" w:sz="0" w:space="0" w:color="auto"/>
      </w:divBdr>
    </w:div>
    <w:div w:id="1084455949">
      <w:bodyDiv w:val="1"/>
      <w:marLeft w:val="0"/>
      <w:marRight w:val="0"/>
      <w:marTop w:val="0"/>
      <w:marBottom w:val="0"/>
      <w:divBdr>
        <w:top w:val="none" w:sz="0" w:space="0" w:color="auto"/>
        <w:left w:val="none" w:sz="0" w:space="0" w:color="auto"/>
        <w:bottom w:val="none" w:sz="0" w:space="0" w:color="auto"/>
        <w:right w:val="none" w:sz="0" w:space="0" w:color="auto"/>
      </w:divBdr>
    </w:div>
    <w:div w:id="1091438657">
      <w:bodyDiv w:val="1"/>
      <w:marLeft w:val="0"/>
      <w:marRight w:val="0"/>
      <w:marTop w:val="0"/>
      <w:marBottom w:val="0"/>
      <w:divBdr>
        <w:top w:val="none" w:sz="0" w:space="0" w:color="auto"/>
        <w:left w:val="none" w:sz="0" w:space="0" w:color="auto"/>
        <w:bottom w:val="none" w:sz="0" w:space="0" w:color="auto"/>
        <w:right w:val="none" w:sz="0" w:space="0" w:color="auto"/>
      </w:divBdr>
    </w:div>
    <w:div w:id="1094548083">
      <w:bodyDiv w:val="1"/>
      <w:marLeft w:val="0"/>
      <w:marRight w:val="0"/>
      <w:marTop w:val="0"/>
      <w:marBottom w:val="0"/>
      <w:divBdr>
        <w:top w:val="none" w:sz="0" w:space="0" w:color="auto"/>
        <w:left w:val="none" w:sz="0" w:space="0" w:color="auto"/>
        <w:bottom w:val="none" w:sz="0" w:space="0" w:color="auto"/>
        <w:right w:val="none" w:sz="0" w:space="0" w:color="auto"/>
      </w:divBdr>
    </w:div>
    <w:div w:id="1105733578">
      <w:bodyDiv w:val="1"/>
      <w:marLeft w:val="0"/>
      <w:marRight w:val="0"/>
      <w:marTop w:val="0"/>
      <w:marBottom w:val="0"/>
      <w:divBdr>
        <w:top w:val="none" w:sz="0" w:space="0" w:color="auto"/>
        <w:left w:val="none" w:sz="0" w:space="0" w:color="auto"/>
        <w:bottom w:val="none" w:sz="0" w:space="0" w:color="auto"/>
        <w:right w:val="none" w:sz="0" w:space="0" w:color="auto"/>
      </w:divBdr>
    </w:div>
    <w:div w:id="1118836216">
      <w:bodyDiv w:val="1"/>
      <w:marLeft w:val="0"/>
      <w:marRight w:val="0"/>
      <w:marTop w:val="0"/>
      <w:marBottom w:val="0"/>
      <w:divBdr>
        <w:top w:val="none" w:sz="0" w:space="0" w:color="auto"/>
        <w:left w:val="none" w:sz="0" w:space="0" w:color="auto"/>
        <w:bottom w:val="none" w:sz="0" w:space="0" w:color="auto"/>
        <w:right w:val="none" w:sz="0" w:space="0" w:color="auto"/>
      </w:divBdr>
    </w:div>
    <w:div w:id="1124807297">
      <w:bodyDiv w:val="1"/>
      <w:marLeft w:val="0"/>
      <w:marRight w:val="0"/>
      <w:marTop w:val="0"/>
      <w:marBottom w:val="0"/>
      <w:divBdr>
        <w:top w:val="none" w:sz="0" w:space="0" w:color="auto"/>
        <w:left w:val="none" w:sz="0" w:space="0" w:color="auto"/>
        <w:bottom w:val="none" w:sz="0" w:space="0" w:color="auto"/>
        <w:right w:val="none" w:sz="0" w:space="0" w:color="auto"/>
      </w:divBdr>
    </w:div>
    <w:div w:id="1133209352">
      <w:bodyDiv w:val="1"/>
      <w:marLeft w:val="0"/>
      <w:marRight w:val="0"/>
      <w:marTop w:val="0"/>
      <w:marBottom w:val="0"/>
      <w:divBdr>
        <w:top w:val="none" w:sz="0" w:space="0" w:color="auto"/>
        <w:left w:val="none" w:sz="0" w:space="0" w:color="auto"/>
        <w:bottom w:val="none" w:sz="0" w:space="0" w:color="auto"/>
        <w:right w:val="none" w:sz="0" w:space="0" w:color="auto"/>
      </w:divBdr>
    </w:div>
    <w:div w:id="1142962397">
      <w:bodyDiv w:val="1"/>
      <w:marLeft w:val="0"/>
      <w:marRight w:val="0"/>
      <w:marTop w:val="0"/>
      <w:marBottom w:val="0"/>
      <w:divBdr>
        <w:top w:val="none" w:sz="0" w:space="0" w:color="auto"/>
        <w:left w:val="none" w:sz="0" w:space="0" w:color="auto"/>
        <w:bottom w:val="none" w:sz="0" w:space="0" w:color="auto"/>
        <w:right w:val="none" w:sz="0" w:space="0" w:color="auto"/>
      </w:divBdr>
    </w:div>
    <w:div w:id="1176073334">
      <w:bodyDiv w:val="1"/>
      <w:marLeft w:val="0"/>
      <w:marRight w:val="0"/>
      <w:marTop w:val="0"/>
      <w:marBottom w:val="0"/>
      <w:divBdr>
        <w:top w:val="none" w:sz="0" w:space="0" w:color="auto"/>
        <w:left w:val="none" w:sz="0" w:space="0" w:color="auto"/>
        <w:bottom w:val="none" w:sz="0" w:space="0" w:color="auto"/>
        <w:right w:val="none" w:sz="0" w:space="0" w:color="auto"/>
      </w:divBdr>
    </w:div>
    <w:div w:id="1183738044">
      <w:bodyDiv w:val="1"/>
      <w:marLeft w:val="0"/>
      <w:marRight w:val="0"/>
      <w:marTop w:val="0"/>
      <w:marBottom w:val="0"/>
      <w:divBdr>
        <w:top w:val="none" w:sz="0" w:space="0" w:color="auto"/>
        <w:left w:val="none" w:sz="0" w:space="0" w:color="auto"/>
        <w:bottom w:val="none" w:sz="0" w:space="0" w:color="auto"/>
        <w:right w:val="none" w:sz="0" w:space="0" w:color="auto"/>
      </w:divBdr>
    </w:div>
    <w:div w:id="1184126499">
      <w:bodyDiv w:val="1"/>
      <w:marLeft w:val="0"/>
      <w:marRight w:val="0"/>
      <w:marTop w:val="0"/>
      <w:marBottom w:val="0"/>
      <w:divBdr>
        <w:top w:val="none" w:sz="0" w:space="0" w:color="auto"/>
        <w:left w:val="none" w:sz="0" w:space="0" w:color="auto"/>
        <w:bottom w:val="none" w:sz="0" w:space="0" w:color="auto"/>
        <w:right w:val="none" w:sz="0" w:space="0" w:color="auto"/>
      </w:divBdr>
    </w:div>
    <w:div w:id="1213809995">
      <w:bodyDiv w:val="1"/>
      <w:marLeft w:val="0"/>
      <w:marRight w:val="0"/>
      <w:marTop w:val="0"/>
      <w:marBottom w:val="0"/>
      <w:divBdr>
        <w:top w:val="none" w:sz="0" w:space="0" w:color="auto"/>
        <w:left w:val="none" w:sz="0" w:space="0" w:color="auto"/>
        <w:bottom w:val="none" w:sz="0" w:space="0" w:color="auto"/>
        <w:right w:val="none" w:sz="0" w:space="0" w:color="auto"/>
      </w:divBdr>
    </w:div>
    <w:div w:id="1232931659">
      <w:bodyDiv w:val="1"/>
      <w:marLeft w:val="0"/>
      <w:marRight w:val="0"/>
      <w:marTop w:val="0"/>
      <w:marBottom w:val="0"/>
      <w:divBdr>
        <w:top w:val="none" w:sz="0" w:space="0" w:color="auto"/>
        <w:left w:val="none" w:sz="0" w:space="0" w:color="auto"/>
        <w:bottom w:val="none" w:sz="0" w:space="0" w:color="auto"/>
        <w:right w:val="none" w:sz="0" w:space="0" w:color="auto"/>
      </w:divBdr>
    </w:div>
    <w:div w:id="1246721683">
      <w:bodyDiv w:val="1"/>
      <w:marLeft w:val="0"/>
      <w:marRight w:val="0"/>
      <w:marTop w:val="0"/>
      <w:marBottom w:val="0"/>
      <w:divBdr>
        <w:top w:val="none" w:sz="0" w:space="0" w:color="auto"/>
        <w:left w:val="none" w:sz="0" w:space="0" w:color="auto"/>
        <w:bottom w:val="none" w:sz="0" w:space="0" w:color="auto"/>
        <w:right w:val="none" w:sz="0" w:space="0" w:color="auto"/>
      </w:divBdr>
    </w:div>
    <w:div w:id="1254893202">
      <w:bodyDiv w:val="1"/>
      <w:marLeft w:val="0"/>
      <w:marRight w:val="0"/>
      <w:marTop w:val="0"/>
      <w:marBottom w:val="0"/>
      <w:divBdr>
        <w:top w:val="none" w:sz="0" w:space="0" w:color="auto"/>
        <w:left w:val="none" w:sz="0" w:space="0" w:color="auto"/>
        <w:bottom w:val="none" w:sz="0" w:space="0" w:color="auto"/>
        <w:right w:val="none" w:sz="0" w:space="0" w:color="auto"/>
      </w:divBdr>
    </w:div>
    <w:div w:id="1266768241">
      <w:bodyDiv w:val="1"/>
      <w:marLeft w:val="0"/>
      <w:marRight w:val="0"/>
      <w:marTop w:val="0"/>
      <w:marBottom w:val="0"/>
      <w:divBdr>
        <w:top w:val="none" w:sz="0" w:space="0" w:color="auto"/>
        <w:left w:val="none" w:sz="0" w:space="0" w:color="auto"/>
        <w:bottom w:val="none" w:sz="0" w:space="0" w:color="auto"/>
        <w:right w:val="none" w:sz="0" w:space="0" w:color="auto"/>
      </w:divBdr>
    </w:div>
    <w:div w:id="1272470739">
      <w:bodyDiv w:val="1"/>
      <w:marLeft w:val="0"/>
      <w:marRight w:val="0"/>
      <w:marTop w:val="0"/>
      <w:marBottom w:val="0"/>
      <w:divBdr>
        <w:top w:val="none" w:sz="0" w:space="0" w:color="auto"/>
        <w:left w:val="none" w:sz="0" w:space="0" w:color="auto"/>
        <w:bottom w:val="none" w:sz="0" w:space="0" w:color="auto"/>
        <w:right w:val="none" w:sz="0" w:space="0" w:color="auto"/>
      </w:divBdr>
    </w:div>
    <w:div w:id="1282225438">
      <w:bodyDiv w:val="1"/>
      <w:marLeft w:val="0"/>
      <w:marRight w:val="0"/>
      <w:marTop w:val="0"/>
      <w:marBottom w:val="0"/>
      <w:divBdr>
        <w:top w:val="none" w:sz="0" w:space="0" w:color="auto"/>
        <w:left w:val="none" w:sz="0" w:space="0" w:color="auto"/>
        <w:bottom w:val="none" w:sz="0" w:space="0" w:color="auto"/>
        <w:right w:val="none" w:sz="0" w:space="0" w:color="auto"/>
      </w:divBdr>
    </w:div>
    <w:div w:id="1283531664">
      <w:bodyDiv w:val="1"/>
      <w:marLeft w:val="0"/>
      <w:marRight w:val="0"/>
      <w:marTop w:val="0"/>
      <w:marBottom w:val="0"/>
      <w:divBdr>
        <w:top w:val="none" w:sz="0" w:space="0" w:color="auto"/>
        <w:left w:val="none" w:sz="0" w:space="0" w:color="auto"/>
        <w:bottom w:val="none" w:sz="0" w:space="0" w:color="auto"/>
        <w:right w:val="none" w:sz="0" w:space="0" w:color="auto"/>
      </w:divBdr>
    </w:div>
    <w:div w:id="1287926510">
      <w:bodyDiv w:val="1"/>
      <w:marLeft w:val="0"/>
      <w:marRight w:val="0"/>
      <w:marTop w:val="0"/>
      <w:marBottom w:val="0"/>
      <w:divBdr>
        <w:top w:val="none" w:sz="0" w:space="0" w:color="auto"/>
        <w:left w:val="none" w:sz="0" w:space="0" w:color="auto"/>
        <w:bottom w:val="none" w:sz="0" w:space="0" w:color="auto"/>
        <w:right w:val="none" w:sz="0" w:space="0" w:color="auto"/>
      </w:divBdr>
    </w:div>
    <w:div w:id="1292977322">
      <w:bodyDiv w:val="1"/>
      <w:marLeft w:val="0"/>
      <w:marRight w:val="0"/>
      <w:marTop w:val="0"/>
      <w:marBottom w:val="0"/>
      <w:divBdr>
        <w:top w:val="none" w:sz="0" w:space="0" w:color="auto"/>
        <w:left w:val="none" w:sz="0" w:space="0" w:color="auto"/>
        <w:bottom w:val="none" w:sz="0" w:space="0" w:color="auto"/>
        <w:right w:val="none" w:sz="0" w:space="0" w:color="auto"/>
      </w:divBdr>
    </w:div>
    <w:div w:id="1295939844">
      <w:bodyDiv w:val="1"/>
      <w:marLeft w:val="0"/>
      <w:marRight w:val="0"/>
      <w:marTop w:val="0"/>
      <w:marBottom w:val="0"/>
      <w:divBdr>
        <w:top w:val="none" w:sz="0" w:space="0" w:color="auto"/>
        <w:left w:val="none" w:sz="0" w:space="0" w:color="auto"/>
        <w:bottom w:val="none" w:sz="0" w:space="0" w:color="auto"/>
        <w:right w:val="none" w:sz="0" w:space="0" w:color="auto"/>
      </w:divBdr>
    </w:div>
    <w:div w:id="1298989630">
      <w:bodyDiv w:val="1"/>
      <w:marLeft w:val="0"/>
      <w:marRight w:val="0"/>
      <w:marTop w:val="0"/>
      <w:marBottom w:val="0"/>
      <w:divBdr>
        <w:top w:val="none" w:sz="0" w:space="0" w:color="auto"/>
        <w:left w:val="none" w:sz="0" w:space="0" w:color="auto"/>
        <w:bottom w:val="none" w:sz="0" w:space="0" w:color="auto"/>
        <w:right w:val="none" w:sz="0" w:space="0" w:color="auto"/>
      </w:divBdr>
    </w:div>
    <w:div w:id="1312099999">
      <w:bodyDiv w:val="1"/>
      <w:marLeft w:val="0"/>
      <w:marRight w:val="0"/>
      <w:marTop w:val="0"/>
      <w:marBottom w:val="0"/>
      <w:divBdr>
        <w:top w:val="none" w:sz="0" w:space="0" w:color="auto"/>
        <w:left w:val="none" w:sz="0" w:space="0" w:color="auto"/>
        <w:bottom w:val="none" w:sz="0" w:space="0" w:color="auto"/>
        <w:right w:val="none" w:sz="0" w:space="0" w:color="auto"/>
      </w:divBdr>
    </w:div>
    <w:div w:id="1321302049">
      <w:bodyDiv w:val="1"/>
      <w:marLeft w:val="0"/>
      <w:marRight w:val="0"/>
      <w:marTop w:val="0"/>
      <w:marBottom w:val="0"/>
      <w:divBdr>
        <w:top w:val="none" w:sz="0" w:space="0" w:color="auto"/>
        <w:left w:val="none" w:sz="0" w:space="0" w:color="auto"/>
        <w:bottom w:val="none" w:sz="0" w:space="0" w:color="auto"/>
        <w:right w:val="none" w:sz="0" w:space="0" w:color="auto"/>
      </w:divBdr>
    </w:div>
    <w:div w:id="1324697551">
      <w:bodyDiv w:val="1"/>
      <w:marLeft w:val="0"/>
      <w:marRight w:val="0"/>
      <w:marTop w:val="0"/>
      <w:marBottom w:val="0"/>
      <w:divBdr>
        <w:top w:val="none" w:sz="0" w:space="0" w:color="auto"/>
        <w:left w:val="none" w:sz="0" w:space="0" w:color="auto"/>
        <w:bottom w:val="none" w:sz="0" w:space="0" w:color="auto"/>
        <w:right w:val="none" w:sz="0" w:space="0" w:color="auto"/>
      </w:divBdr>
    </w:div>
    <w:div w:id="1327053950">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48944036">
      <w:bodyDiv w:val="1"/>
      <w:marLeft w:val="0"/>
      <w:marRight w:val="0"/>
      <w:marTop w:val="0"/>
      <w:marBottom w:val="0"/>
      <w:divBdr>
        <w:top w:val="none" w:sz="0" w:space="0" w:color="auto"/>
        <w:left w:val="none" w:sz="0" w:space="0" w:color="auto"/>
        <w:bottom w:val="none" w:sz="0" w:space="0" w:color="auto"/>
        <w:right w:val="none" w:sz="0" w:space="0" w:color="auto"/>
      </w:divBdr>
    </w:div>
    <w:div w:id="1349605518">
      <w:bodyDiv w:val="1"/>
      <w:marLeft w:val="0"/>
      <w:marRight w:val="0"/>
      <w:marTop w:val="0"/>
      <w:marBottom w:val="0"/>
      <w:divBdr>
        <w:top w:val="none" w:sz="0" w:space="0" w:color="auto"/>
        <w:left w:val="none" w:sz="0" w:space="0" w:color="auto"/>
        <w:bottom w:val="none" w:sz="0" w:space="0" w:color="auto"/>
        <w:right w:val="none" w:sz="0" w:space="0" w:color="auto"/>
      </w:divBdr>
    </w:div>
    <w:div w:id="1364020249">
      <w:bodyDiv w:val="1"/>
      <w:marLeft w:val="0"/>
      <w:marRight w:val="0"/>
      <w:marTop w:val="0"/>
      <w:marBottom w:val="0"/>
      <w:divBdr>
        <w:top w:val="none" w:sz="0" w:space="0" w:color="auto"/>
        <w:left w:val="none" w:sz="0" w:space="0" w:color="auto"/>
        <w:bottom w:val="none" w:sz="0" w:space="0" w:color="auto"/>
        <w:right w:val="none" w:sz="0" w:space="0" w:color="auto"/>
      </w:divBdr>
    </w:div>
    <w:div w:id="1370912847">
      <w:bodyDiv w:val="1"/>
      <w:marLeft w:val="0"/>
      <w:marRight w:val="0"/>
      <w:marTop w:val="0"/>
      <w:marBottom w:val="0"/>
      <w:divBdr>
        <w:top w:val="none" w:sz="0" w:space="0" w:color="auto"/>
        <w:left w:val="none" w:sz="0" w:space="0" w:color="auto"/>
        <w:bottom w:val="none" w:sz="0" w:space="0" w:color="auto"/>
        <w:right w:val="none" w:sz="0" w:space="0" w:color="auto"/>
      </w:divBdr>
      <w:divsChild>
        <w:div w:id="1978299378">
          <w:marLeft w:val="0"/>
          <w:marRight w:val="0"/>
          <w:marTop w:val="0"/>
          <w:marBottom w:val="0"/>
          <w:divBdr>
            <w:top w:val="none" w:sz="0" w:space="0" w:color="auto"/>
            <w:left w:val="none" w:sz="0" w:space="0" w:color="auto"/>
            <w:bottom w:val="none" w:sz="0" w:space="0" w:color="auto"/>
            <w:right w:val="none" w:sz="0" w:space="0" w:color="auto"/>
          </w:divBdr>
          <w:divsChild>
            <w:div w:id="1626153953">
              <w:marLeft w:val="0"/>
              <w:marRight w:val="0"/>
              <w:marTop w:val="0"/>
              <w:marBottom w:val="0"/>
              <w:divBdr>
                <w:top w:val="none" w:sz="0" w:space="0" w:color="auto"/>
                <w:left w:val="none" w:sz="0" w:space="0" w:color="auto"/>
                <w:bottom w:val="none" w:sz="0" w:space="0" w:color="auto"/>
                <w:right w:val="none" w:sz="0" w:space="0" w:color="auto"/>
              </w:divBdr>
              <w:divsChild>
                <w:div w:id="2112049480">
                  <w:marLeft w:val="0"/>
                  <w:marRight w:val="0"/>
                  <w:marTop w:val="0"/>
                  <w:marBottom w:val="0"/>
                  <w:divBdr>
                    <w:top w:val="none" w:sz="0" w:space="0" w:color="auto"/>
                    <w:left w:val="none" w:sz="0" w:space="0" w:color="auto"/>
                    <w:bottom w:val="none" w:sz="0" w:space="0" w:color="auto"/>
                    <w:right w:val="none" w:sz="0" w:space="0" w:color="auto"/>
                  </w:divBdr>
                  <w:divsChild>
                    <w:div w:id="2014871140">
                      <w:marLeft w:val="0"/>
                      <w:marRight w:val="0"/>
                      <w:marTop w:val="0"/>
                      <w:marBottom w:val="0"/>
                      <w:divBdr>
                        <w:top w:val="none" w:sz="0" w:space="0" w:color="auto"/>
                        <w:left w:val="none" w:sz="0" w:space="0" w:color="auto"/>
                        <w:bottom w:val="none" w:sz="0" w:space="0" w:color="auto"/>
                        <w:right w:val="none" w:sz="0" w:space="0" w:color="auto"/>
                      </w:divBdr>
                      <w:divsChild>
                        <w:div w:id="370419700">
                          <w:marLeft w:val="0"/>
                          <w:marRight w:val="0"/>
                          <w:marTop w:val="0"/>
                          <w:marBottom w:val="0"/>
                          <w:divBdr>
                            <w:top w:val="none" w:sz="0" w:space="0" w:color="auto"/>
                            <w:left w:val="none" w:sz="0" w:space="0" w:color="auto"/>
                            <w:bottom w:val="none" w:sz="0" w:space="0" w:color="auto"/>
                            <w:right w:val="none" w:sz="0" w:space="0" w:color="auto"/>
                          </w:divBdr>
                        </w:div>
                        <w:div w:id="1494417791">
                          <w:marLeft w:val="0"/>
                          <w:marRight w:val="0"/>
                          <w:marTop w:val="0"/>
                          <w:marBottom w:val="0"/>
                          <w:divBdr>
                            <w:top w:val="none" w:sz="0" w:space="0" w:color="auto"/>
                            <w:left w:val="none" w:sz="0" w:space="0" w:color="auto"/>
                            <w:bottom w:val="none" w:sz="0" w:space="0" w:color="auto"/>
                            <w:right w:val="none" w:sz="0" w:space="0" w:color="auto"/>
                          </w:divBdr>
                          <w:divsChild>
                            <w:div w:id="1168864322">
                              <w:marLeft w:val="0"/>
                              <w:marRight w:val="0"/>
                              <w:marTop w:val="0"/>
                              <w:marBottom w:val="0"/>
                              <w:divBdr>
                                <w:top w:val="none" w:sz="0" w:space="0" w:color="auto"/>
                                <w:left w:val="none" w:sz="0" w:space="0" w:color="auto"/>
                                <w:bottom w:val="none" w:sz="0" w:space="0" w:color="auto"/>
                                <w:right w:val="none" w:sz="0" w:space="0" w:color="auto"/>
                              </w:divBdr>
                            </w:div>
                            <w:div w:id="183044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57895">
                  <w:marLeft w:val="0"/>
                  <w:marRight w:val="0"/>
                  <w:marTop w:val="0"/>
                  <w:marBottom w:val="0"/>
                  <w:divBdr>
                    <w:top w:val="none" w:sz="0" w:space="0" w:color="auto"/>
                    <w:left w:val="none" w:sz="0" w:space="0" w:color="auto"/>
                    <w:bottom w:val="none" w:sz="0" w:space="0" w:color="auto"/>
                    <w:right w:val="none" w:sz="0" w:space="0" w:color="auto"/>
                  </w:divBdr>
                  <w:divsChild>
                    <w:div w:id="1020275939">
                      <w:marLeft w:val="0"/>
                      <w:marRight w:val="0"/>
                      <w:marTop w:val="0"/>
                      <w:marBottom w:val="0"/>
                      <w:divBdr>
                        <w:top w:val="none" w:sz="0" w:space="0" w:color="auto"/>
                        <w:left w:val="none" w:sz="0" w:space="0" w:color="auto"/>
                        <w:bottom w:val="none" w:sz="0" w:space="0" w:color="auto"/>
                        <w:right w:val="none" w:sz="0" w:space="0" w:color="auto"/>
                      </w:divBdr>
                      <w:divsChild>
                        <w:div w:id="2017071917">
                          <w:marLeft w:val="0"/>
                          <w:marRight w:val="0"/>
                          <w:marTop w:val="0"/>
                          <w:marBottom w:val="0"/>
                          <w:divBdr>
                            <w:top w:val="none" w:sz="0" w:space="0" w:color="auto"/>
                            <w:left w:val="none" w:sz="0" w:space="0" w:color="auto"/>
                            <w:bottom w:val="none" w:sz="0" w:space="0" w:color="auto"/>
                            <w:right w:val="none" w:sz="0" w:space="0" w:color="auto"/>
                          </w:divBdr>
                          <w:divsChild>
                            <w:div w:id="1614094361">
                              <w:marLeft w:val="0"/>
                              <w:marRight w:val="0"/>
                              <w:marTop w:val="0"/>
                              <w:marBottom w:val="0"/>
                              <w:divBdr>
                                <w:top w:val="none" w:sz="0" w:space="0" w:color="auto"/>
                                <w:left w:val="none" w:sz="0" w:space="0" w:color="auto"/>
                                <w:bottom w:val="none" w:sz="0" w:space="0" w:color="auto"/>
                                <w:right w:val="none" w:sz="0" w:space="0" w:color="auto"/>
                              </w:divBdr>
                              <w:divsChild>
                                <w:div w:id="709959231">
                                  <w:marLeft w:val="0"/>
                                  <w:marRight w:val="0"/>
                                  <w:marTop w:val="0"/>
                                  <w:marBottom w:val="0"/>
                                  <w:divBdr>
                                    <w:top w:val="none" w:sz="0" w:space="0" w:color="auto"/>
                                    <w:left w:val="none" w:sz="0" w:space="0" w:color="auto"/>
                                    <w:bottom w:val="none" w:sz="0" w:space="0" w:color="auto"/>
                                    <w:right w:val="none" w:sz="0" w:space="0" w:color="auto"/>
                                  </w:divBdr>
                                  <w:divsChild>
                                    <w:div w:id="646933890">
                                      <w:marLeft w:val="60"/>
                                      <w:marRight w:val="0"/>
                                      <w:marTop w:val="0"/>
                                      <w:marBottom w:val="0"/>
                                      <w:divBdr>
                                        <w:top w:val="none" w:sz="0" w:space="0" w:color="auto"/>
                                        <w:left w:val="none" w:sz="0" w:space="0" w:color="auto"/>
                                        <w:bottom w:val="none" w:sz="0" w:space="0" w:color="auto"/>
                                        <w:right w:val="none" w:sz="0" w:space="0" w:color="auto"/>
                                      </w:divBdr>
                                      <w:divsChild>
                                        <w:div w:id="160846619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2088304">
          <w:marLeft w:val="0"/>
          <w:marRight w:val="0"/>
          <w:marTop w:val="0"/>
          <w:marBottom w:val="0"/>
          <w:divBdr>
            <w:top w:val="none" w:sz="0" w:space="0" w:color="auto"/>
            <w:left w:val="none" w:sz="0" w:space="0" w:color="auto"/>
            <w:bottom w:val="none" w:sz="0" w:space="0" w:color="auto"/>
            <w:right w:val="none" w:sz="0" w:space="0" w:color="auto"/>
          </w:divBdr>
        </w:div>
      </w:divsChild>
    </w:div>
    <w:div w:id="1382706281">
      <w:bodyDiv w:val="1"/>
      <w:marLeft w:val="0"/>
      <w:marRight w:val="0"/>
      <w:marTop w:val="0"/>
      <w:marBottom w:val="0"/>
      <w:divBdr>
        <w:top w:val="none" w:sz="0" w:space="0" w:color="auto"/>
        <w:left w:val="none" w:sz="0" w:space="0" w:color="auto"/>
        <w:bottom w:val="none" w:sz="0" w:space="0" w:color="auto"/>
        <w:right w:val="none" w:sz="0" w:space="0" w:color="auto"/>
      </w:divBdr>
    </w:div>
    <w:div w:id="139219215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 w:id="1401252747">
      <w:bodyDiv w:val="1"/>
      <w:marLeft w:val="0"/>
      <w:marRight w:val="0"/>
      <w:marTop w:val="0"/>
      <w:marBottom w:val="0"/>
      <w:divBdr>
        <w:top w:val="none" w:sz="0" w:space="0" w:color="auto"/>
        <w:left w:val="none" w:sz="0" w:space="0" w:color="auto"/>
        <w:bottom w:val="none" w:sz="0" w:space="0" w:color="auto"/>
        <w:right w:val="none" w:sz="0" w:space="0" w:color="auto"/>
      </w:divBdr>
    </w:div>
    <w:div w:id="1409184566">
      <w:bodyDiv w:val="1"/>
      <w:marLeft w:val="0"/>
      <w:marRight w:val="0"/>
      <w:marTop w:val="0"/>
      <w:marBottom w:val="0"/>
      <w:divBdr>
        <w:top w:val="none" w:sz="0" w:space="0" w:color="auto"/>
        <w:left w:val="none" w:sz="0" w:space="0" w:color="auto"/>
        <w:bottom w:val="none" w:sz="0" w:space="0" w:color="auto"/>
        <w:right w:val="none" w:sz="0" w:space="0" w:color="auto"/>
      </w:divBdr>
    </w:div>
    <w:div w:id="1410812327">
      <w:bodyDiv w:val="1"/>
      <w:marLeft w:val="0"/>
      <w:marRight w:val="0"/>
      <w:marTop w:val="0"/>
      <w:marBottom w:val="0"/>
      <w:divBdr>
        <w:top w:val="none" w:sz="0" w:space="0" w:color="auto"/>
        <w:left w:val="none" w:sz="0" w:space="0" w:color="auto"/>
        <w:bottom w:val="none" w:sz="0" w:space="0" w:color="auto"/>
        <w:right w:val="none" w:sz="0" w:space="0" w:color="auto"/>
      </w:divBdr>
    </w:div>
    <w:div w:id="1414545566">
      <w:bodyDiv w:val="1"/>
      <w:marLeft w:val="0"/>
      <w:marRight w:val="0"/>
      <w:marTop w:val="0"/>
      <w:marBottom w:val="0"/>
      <w:divBdr>
        <w:top w:val="none" w:sz="0" w:space="0" w:color="auto"/>
        <w:left w:val="none" w:sz="0" w:space="0" w:color="auto"/>
        <w:bottom w:val="none" w:sz="0" w:space="0" w:color="auto"/>
        <w:right w:val="none" w:sz="0" w:space="0" w:color="auto"/>
      </w:divBdr>
    </w:div>
    <w:div w:id="1420832143">
      <w:bodyDiv w:val="1"/>
      <w:marLeft w:val="0"/>
      <w:marRight w:val="0"/>
      <w:marTop w:val="0"/>
      <w:marBottom w:val="0"/>
      <w:divBdr>
        <w:top w:val="none" w:sz="0" w:space="0" w:color="auto"/>
        <w:left w:val="none" w:sz="0" w:space="0" w:color="auto"/>
        <w:bottom w:val="none" w:sz="0" w:space="0" w:color="auto"/>
        <w:right w:val="none" w:sz="0" w:space="0" w:color="auto"/>
      </w:divBdr>
    </w:div>
    <w:div w:id="1428387999">
      <w:bodyDiv w:val="1"/>
      <w:marLeft w:val="0"/>
      <w:marRight w:val="0"/>
      <w:marTop w:val="0"/>
      <w:marBottom w:val="0"/>
      <w:divBdr>
        <w:top w:val="none" w:sz="0" w:space="0" w:color="auto"/>
        <w:left w:val="none" w:sz="0" w:space="0" w:color="auto"/>
        <w:bottom w:val="none" w:sz="0" w:space="0" w:color="auto"/>
        <w:right w:val="none" w:sz="0" w:space="0" w:color="auto"/>
      </w:divBdr>
    </w:div>
    <w:div w:id="1429540534">
      <w:bodyDiv w:val="1"/>
      <w:marLeft w:val="0"/>
      <w:marRight w:val="0"/>
      <w:marTop w:val="0"/>
      <w:marBottom w:val="0"/>
      <w:divBdr>
        <w:top w:val="none" w:sz="0" w:space="0" w:color="auto"/>
        <w:left w:val="none" w:sz="0" w:space="0" w:color="auto"/>
        <w:bottom w:val="none" w:sz="0" w:space="0" w:color="auto"/>
        <w:right w:val="none" w:sz="0" w:space="0" w:color="auto"/>
      </w:divBdr>
    </w:div>
    <w:div w:id="1438675931">
      <w:bodyDiv w:val="1"/>
      <w:marLeft w:val="0"/>
      <w:marRight w:val="0"/>
      <w:marTop w:val="0"/>
      <w:marBottom w:val="0"/>
      <w:divBdr>
        <w:top w:val="none" w:sz="0" w:space="0" w:color="auto"/>
        <w:left w:val="none" w:sz="0" w:space="0" w:color="auto"/>
        <w:bottom w:val="none" w:sz="0" w:space="0" w:color="auto"/>
        <w:right w:val="none" w:sz="0" w:space="0" w:color="auto"/>
      </w:divBdr>
    </w:div>
    <w:div w:id="1442262422">
      <w:bodyDiv w:val="1"/>
      <w:marLeft w:val="0"/>
      <w:marRight w:val="0"/>
      <w:marTop w:val="0"/>
      <w:marBottom w:val="0"/>
      <w:divBdr>
        <w:top w:val="none" w:sz="0" w:space="0" w:color="auto"/>
        <w:left w:val="none" w:sz="0" w:space="0" w:color="auto"/>
        <w:bottom w:val="none" w:sz="0" w:space="0" w:color="auto"/>
        <w:right w:val="none" w:sz="0" w:space="0" w:color="auto"/>
      </w:divBdr>
    </w:div>
    <w:div w:id="1449859187">
      <w:bodyDiv w:val="1"/>
      <w:marLeft w:val="0"/>
      <w:marRight w:val="0"/>
      <w:marTop w:val="0"/>
      <w:marBottom w:val="0"/>
      <w:divBdr>
        <w:top w:val="none" w:sz="0" w:space="0" w:color="auto"/>
        <w:left w:val="none" w:sz="0" w:space="0" w:color="auto"/>
        <w:bottom w:val="none" w:sz="0" w:space="0" w:color="auto"/>
        <w:right w:val="none" w:sz="0" w:space="0" w:color="auto"/>
      </w:divBdr>
    </w:div>
    <w:div w:id="1458835735">
      <w:bodyDiv w:val="1"/>
      <w:marLeft w:val="0"/>
      <w:marRight w:val="0"/>
      <w:marTop w:val="0"/>
      <w:marBottom w:val="0"/>
      <w:divBdr>
        <w:top w:val="none" w:sz="0" w:space="0" w:color="auto"/>
        <w:left w:val="none" w:sz="0" w:space="0" w:color="auto"/>
        <w:bottom w:val="none" w:sz="0" w:space="0" w:color="auto"/>
        <w:right w:val="none" w:sz="0" w:space="0" w:color="auto"/>
      </w:divBdr>
    </w:div>
    <w:div w:id="1479033058">
      <w:bodyDiv w:val="1"/>
      <w:marLeft w:val="0"/>
      <w:marRight w:val="0"/>
      <w:marTop w:val="0"/>
      <w:marBottom w:val="0"/>
      <w:divBdr>
        <w:top w:val="none" w:sz="0" w:space="0" w:color="auto"/>
        <w:left w:val="none" w:sz="0" w:space="0" w:color="auto"/>
        <w:bottom w:val="none" w:sz="0" w:space="0" w:color="auto"/>
        <w:right w:val="none" w:sz="0" w:space="0" w:color="auto"/>
      </w:divBdr>
    </w:div>
    <w:div w:id="1495605884">
      <w:bodyDiv w:val="1"/>
      <w:marLeft w:val="0"/>
      <w:marRight w:val="0"/>
      <w:marTop w:val="0"/>
      <w:marBottom w:val="0"/>
      <w:divBdr>
        <w:top w:val="none" w:sz="0" w:space="0" w:color="auto"/>
        <w:left w:val="none" w:sz="0" w:space="0" w:color="auto"/>
        <w:bottom w:val="none" w:sz="0" w:space="0" w:color="auto"/>
        <w:right w:val="none" w:sz="0" w:space="0" w:color="auto"/>
      </w:divBdr>
    </w:div>
    <w:div w:id="1506749196">
      <w:bodyDiv w:val="1"/>
      <w:marLeft w:val="0"/>
      <w:marRight w:val="0"/>
      <w:marTop w:val="0"/>
      <w:marBottom w:val="0"/>
      <w:divBdr>
        <w:top w:val="none" w:sz="0" w:space="0" w:color="auto"/>
        <w:left w:val="none" w:sz="0" w:space="0" w:color="auto"/>
        <w:bottom w:val="none" w:sz="0" w:space="0" w:color="auto"/>
        <w:right w:val="none" w:sz="0" w:space="0" w:color="auto"/>
      </w:divBdr>
    </w:div>
    <w:div w:id="1514800940">
      <w:bodyDiv w:val="1"/>
      <w:marLeft w:val="0"/>
      <w:marRight w:val="0"/>
      <w:marTop w:val="0"/>
      <w:marBottom w:val="0"/>
      <w:divBdr>
        <w:top w:val="none" w:sz="0" w:space="0" w:color="auto"/>
        <w:left w:val="none" w:sz="0" w:space="0" w:color="auto"/>
        <w:bottom w:val="none" w:sz="0" w:space="0" w:color="auto"/>
        <w:right w:val="none" w:sz="0" w:space="0" w:color="auto"/>
      </w:divBdr>
    </w:div>
    <w:div w:id="1519347842">
      <w:bodyDiv w:val="1"/>
      <w:marLeft w:val="0"/>
      <w:marRight w:val="0"/>
      <w:marTop w:val="0"/>
      <w:marBottom w:val="0"/>
      <w:divBdr>
        <w:top w:val="none" w:sz="0" w:space="0" w:color="auto"/>
        <w:left w:val="none" w:sz="0" w:space="0" w:color="auto"/>
        <w:bottom w:val="none" w:sz="0" w:space="0" w:color="auto"/>
        <w:right w:val="none" w:sz="0" w:space="0" w:color="auto"/>
      </w:divBdr>
    </w:div>
    <w:div w:id="1537081680">
      <w:bodyDiv w:val="1"/>
      <w:marLeft w:val="0"/>
      <w:marRight w:val="0"/>
      <w:marTop w:val="0"/>
      <w:marBottom w:val="0"/>
      <w:divBdr>
        <w:top w:val="none" w:sz="0" w:space="0" w:color="auto"/>
        <w:left w:val="none" w:sz="0" w:space="0" w:color="auto"/>
        <w:bottom w:val="none" w:sz="0" w:space="0" w:color="auto"/>
        <w:right w:val="none" w:sz="0" w:space="0" w:color="auto"/>
      </w:divBdr>
    </w:div>
    <w:div w:id="1541622865">
      <w:bodyDiv w:val="1"/>
      <w:marLeft w:val="0"/>
      <w:marRight w:val="0"/>
      <w:marTop w:val="0"/>
      <w:marBottom w:val="0"/>
      <w:divBdr>
        <w:top w:val="none" w:sz="0" w:space="0" w:color="auto"/>
        <w:left w:val="none" w:sz="0" w:space="0" w:color="auto"/>
        <w:bottom w:val="none" w:sz="0" w:space="0" w:color="auto"/>
        <w:right w:val="none" w:sz="0" w:space="0" w:color="auto"/>
      </w:divBdr>
    </w:div>
    <w:div w:id="1548567374">
      <w:bodyDiv w:val="1"/>
      <w:marLeft w:val="0"/>
      <w:marRight w:val="0"/>
      <w:marTop w:val="0"/>
      <w:marBottom w:val="0"/>
      <w:divBdr>
        <w:top w:val="none" w:sz="0" w:space="0" w:color="auto"/>
        <w:left w:val="none" w:sz="0" w:space="0" w:color="auto"/>
        <w:bottom w:val="none" w:sz="0" w:space="0" w:color="auto"/>
        <w:right w:val="none" w:sz="0" w:space="0" w:color="auto"/>
      </w:divBdr>
    </w:div>
    <w:div w:id="1552422053">
      <w:bodyDiv w:val="1"/>
      <w:marLeft w:val="0"/>
      <w:marRight w:val="0"/>
      <w:marTop w:val="0"/>
      <w:marBottom w:val="0"/>
      <w:divBdr>
        <w:top w:val="none" w:sz="0" w:space="0" w:color="auto"/>
        <w:left w:val="none" w:sz="0" w:space="0" w:color="auto"/>
        <w:bottom w:val="none" w:sz="0" w:space="0" w:color="auto"/>
        <w:right w:val="none" w:sz="0" w:space="0" w:color="auto"/>
      </w:divBdr>
    </w:div>
    <w:div w:id="1563715459">
      <w:bodyDiv w:val="1"/>
      <w:marLeft w:val="0"/>
      <w:marRight w:val="0"/>
      <w:marTop w:val="0"/>
      <w:marBottom w:val="0"/>
      <w:divBdr>
        <w:top w:val="none" w:sz="0" w:space="0" w:color="auto"/>
        <w:left w:val="none" w:sz="0" w:space="0" w:color="auto"/>
        <w:bottom w:val="none" w:sz="0" w:space="0" w:color="auto"/>
        <w:right w:val="none" w:sz="0" w:space="0" w:color="auto"/>
      </w:divBdr>
    </w:div>
    <w:div w:id="1567302507">
      <w:bodyDiv w:val="1"/>
      <w:marLeft w:val="0"/>
      <w:marRight w:val="0"/>
      <w:marTop w:val="0"/>
      <w:marBottom w:val="0"/>
      <w:divBdr>
        <w:top w:val="none" w:sz="0" w:space="0" w:color="auto"/>
        <w:left w:val="none" w:sz="0" w:space="0" w:color="auto"/>
        <w:bottom w:val="none" w:sz="0" w:space="0" w:color="auto"/>
        <w:right w:val="none" w:sz="0" w:space="0" w:color="auto"/>
      </w:divBdr>
    </w:div>
    <w:div w:id="1571234869">
      <w:bodyDiv w:val="1"/>
      <w:marLeft w:val="0"/>
      <w:marRight w:val="0"/>
      <w:marTop w:val="0"/>
      <w:marBottom w:val="0"/>
      <w:divBdr>
        <w:top w:val="none" w:sz="0" w:space="0" w:color="auto"/>
        <w:left w:val="none" w:sz="0" w:space="0" w:color="auto"/>
        <w:bottom w:val="none" w:sz="0" w:space="0" w:color="auto"/>
        <w:right w:val="none" w:sz="0" w:space="0" w:color="auto"/>
      </w:divBdr>
    </w:div>
    <w:div w:id="1579248212">
      <w:bodyDiv w:val="1"/>
      <w:marLeft w:val="0"/>
      <w:marRight w:val="0"/>
      <w:marTop w:val="0"/>
      <w:marBottom w:val="0"/>
      <w:divBdr>
        <w:top w:val="none" w:sz="0" w:space="0" w:color="auto"/>
        <w:left w:val="none" w:sz="0" w:space="0" w:color="auto"/>
        <w:bottom w:val="none" w:sz="0" w:space="0" w:color="auto"/>
        <w:right w:val="none" w:sz="0" w:space="0" w:color="auto"/>
      </w:divBdr>
    </w:div>
    <w:div w:id="1584952069">
      <w:bodyDiv w:val="1"/>
      <w:marLeft w:val="0"/>
      <w:marRight w:val="0"/>
      <w:marTop w:val="0"/>
      <w:marBottom w:val="0"/>
      <w:divBdr>
        <w:top w:val="none" w:sz="0" w:space="0" w:color="auto"/>
        <w:left w:val="none" w:sz="0" w:space="0" w:color="auto"/>
        <w:bottom w:val="none" w:sz="0" w:space="0" w:color="auto"/>
        <w:right w:val="none" w:sz="0" w:space="0" w:color="auto"/>
      </w:divBdr>
    </w:div>
    <w:div w:id="1585262398">
      <w:bodyDiv w:val="1"/>
      <w:marLeft w:val="0"/>
      <w:marRight w:val="0"/>
      <w:marTop w:val="0"/>
      <w:marBottom w:val="0"/>
      <w:divBdr>
        <w:top w:val="none" w:sz="0" w:space="0" w:color="auto"/>
        <w:left w:val="none" w:sz="0" w:space="0" w:color="auto"/>
        <w:bottom w:val="none" w:sz="0" w:space="0" w:color="auto"/>
        <w:right w:val="none" w:sz="0" w:space="0" w:color="auto"/>
      </w:divBdr>
    </w:div>
    <w:div w:id="1614942969">
      <w:bodyDiv w:val="1"/>
      <w:marLeft w:val="0"/>
      <w:marRight w:val="0"/>
      <w:marTop w:val="0"/>
      <w:marBottom w:val="0"/>
      <w:divBdr>
        <w:top w:val="none" w:sz="0" w:space="0" w:color="auto"/>
        <w:left w:val="none" w:sz="0" w:space="0" w:color="auto"/>
        <w:bottom w:val="none" w:sz="0" w:space="0" w:color="auto"/>
        <w:right w:val="none" w:sz="0" w:space="0" w:color="auto"/>
      </w:divBdr>
    </w:div>
    <w:div w:id="1636980850">
      <w:bodyDiv w:val="1"/>
      <w:marLeft w:val="0"/>
      <w:marRight w:val="0"/>
      <w:marTop w:val="0"/>
      <w:marBottom w:val="0"/>
      <w:divBdr>
        <w:top w:val="none" w:sz="0" w:space="0" w:color="auto"/>
        <w:left w:val="none" w:sz="0" w:space="0" w:color="auto"/>
        <w:bottom w:val="none" w:sz="0" w:space="0" w:color="auto"/>
        <w:right w:val="none" w:sz="0" w:space="0" w:color="auto"/>
      </w:divBdr>
    </w:div>
    <w:div w:id="1641036149">
      <w:bodyDiv w:val="1"/>
      <w:marLeft w:val="0"/>
      <w:marRight w:val="0"/>
      <w:marTop w:val="0"/>
      <w:marBottom w:val="0"/>
      <w:divBdr>
        <w:top w:val="none" w:sz="0" w:space="0" w:color="auto"/>
        <w:left w:val="none" w:sz="0" w:space="0" w:color="auto"/>
        <w:bottom w:val="none" w:sz="0" w:space="0" w:color="auto"/>
        <w:right w:val="none" w:sz="0" w:space="0" w:color="auto"/>
      </w:divBdr>
    </w:div>
    <w:div w:id="1655720783">
      <w:bodyDiv w:val="1"/>
      <w:marLeft w:val="0"/>
      <w:marRight w:val="0"/>
      <w:marTop w:val="0"/>
      <w:marBottom w:val="0"/>
      <w:divBdr>
        <w:top w:val="none" w:sz="0" w:space="0" w:color="auto"/>
        <w:left w:val="none" w:sz="0" w:space="0" w:color="auto"/>
        <w:bottom w:val="none" w:sz="0" w:space="0" w:color="auto"/>
        <w:right w:val="none" w:sz="0" w:space="0" w:color="auto"/>
      </w:divBdr>
    </w:div>
    <w:div w:id="1658261705">
      <w:bodyDiv w:val="1"/>
      <w:marLeft w:val="0"/>
      <w:marRight w:val="0"/>
      <w:marTop w:val="0"/>
      <w:marBottom w:val="0"/>
      <w:divBdr>
        <w:top w:val="none" w:sz="0" w:space="0" w:color="auto"/>
        <w:left w:val="none" w:sz="0" w:space="0" w:color="auto"/>
        <w:bottom w:val="none" w:sz="0" w:space="0" w:color="auto"/>
        <w:right w:val="none" w:sz="0" w:space="0" w:color="auto"/>
      </w:divBdr>
    </w:div>
    <w:div w:id="1665550938">
      <w:bodyDiv w:val="1"/>
      <w:marLeft w:val="0"/>
      <w:marRight w:val="0"/>
      <w:marTop w:val="0"/>
      <w:marBottom w:val="0"/>
      <w:divBdr>
        <w:top w:val="none" w:sz="0" w:space="0" w:color="auto"/>
        <w:left w:val="none" w:sz="0" w:space="0" w:color="auto"/>
        <w:bottom w:val="none" w:sz="0" w:space="0" w:color="auto"/>
        <w:right w:val="none" w:sz="0" w:space="0" w:color="auto"/>
      </w:divBdr>
    </w:div>
    <w:div w:id="1668627021">
      <w:bodyDiv w:val="1"/>
      <w:marLeft w:val="0"/>
      <w:marRight w:val="0"/>
      <w:marTop w:val="0"/>
      <w:marBottom w:val="0"/>
      <w:divBdr>
        <w:top w:val="none" w:sz="0" w:space="0" w:color="auto"/>
        <w:left w:val="none" w:sz="0" w:space="0" w:color="auto"/>
        <w:bottom w:val="none" w:sz="0" w:space="0" w:color="auto"/>
        <w:right w:val="none" w:sz="0" w:space="0" w:color="auto"/>
      </w:divBdr>
    </w:div>
    <w:div w:id="1673799806">
      <w:bodyDiv w:val="1"/>
      <w:marLeft w:val="0"/>
      <w:marRight w:val="0"/>
      <w:marTop w:val="0"/>
      <w:marBottom w:val="0"/>
      <w:divBdr>
        <w:top w:val="none" w:sz="0" w:space="0" w:color="auto"/>
        <w:left w:val="none" w:sz="0" w:space="0" w:color="auto"/>
        <w:bottom w:val="none" w:sz="0" w:space="0" w:color="auto"/>
        <w:right w:val="none" w:sz="0" w:space="0" w:color="auto"/>
      </w:divBdr>
    </w:div>
    <w:div w:id="1673944220">
      <w:bodyDiv w:val="1"/>
      <w:marLeft w:val="0"/>
      <w:marRight w:val="0"/>
      <w:marTop w:val="0"/>
      <w:marBottom w:val="0"/>
      <w:divBdr>
        <w:top w:val="none" w:sz="0" w:space="0" w:color="auto"/>
        <w:left w:val="none" w:sz="0" w:space="0" w:color="auto"/>
        <w:bottom w:val="none" w:sz="0" w:space="0" w:color="auto"/>
        <w:right w:val="none" w:sz="0" w:space="0" w:color="auto"/>
      </w:divBdr>
    </w:div>
    <w:div w:id="1691568082">
      <w:bodyDiv w:val="1"/>
      <w:marLeft w:val="0"/>
      <w:marRight w:val="0"/>
      <w:marTop w:val="0"/>
      <w:marBottom w:val="0"/>
      <w:divBdr>
        <w:top w:val="none" w:sz="0" w:space="0" w:color="auto"/>
        <w:left w:val="none" w:sz="0" w:space="0" w:color="auto"/>
        <w:bottom w:val="none" w:sz="0" w:space="0" w:color="auto"/>
        <w:right w:val="none" w:sz="0" w:space="0" w:color="auto"/>
      </w:divBdr>
    </w:div>
    <w:div w:id="1693416901">
      <w:bodyDiv w:val="1"/>
      <w:marLeft w:val="0"/>
      <w:marRight w:val="0"/>
      <w:marTop w:val="0"/>
      <w:marBottom w:val="0"/>
      <w:divBdr>
        <w:top w:val="none" w:sz="0" w:space="0" w:color="auto"/>
        <w:left w:val="none" w:sz="0" w:space="0" w:color="auto"/>
        <w:bottom w:val="none" w:sz="0" w:space="0" w:color="auto"/>
        <w:right w:val="none" w:sz="0" w:space="0" w:color="auto"/>
      </w:divBdr>
    </w:div>
    <w:div w:id="1706979944">
      <w:bodyDiv w:val="1"/>
      <w:marLeft w:val="0"/>
      <w:marRight w:val="0"/>
      <w:marTop w:val="0"/>
      <w:marBottom w:val="0"/>
      <w:divBdr>
        <w:top w:val="none" w:sz="0" w:space="0" w:color="auto"/>
        <w:left w:val="none" w:sz="0" w:space="0" w:color="auto"/>
        <w:bottom w:val="none" w:sz="0" w:space="0" w:color="auto"/>
        <w:right w:val="none" w:sz="0" w:space="0" w:color="auto"/>
      </w:divBdr>
    </w:div>
    <w:div w:id="1715999644">
      <w:bodyDiv w:val="1"/>
      <w:marLeft w:val="0"/>
      <w:marRight w:val="0"/>
      <w:marTop w:val="0"/>
      <w:marBottom w:val="0"/>
      <w:divBdr>
        <w:top w:val="none" w:sz="0" w:space="0" w:color="auto"/>
        <w:left w:val="none" w:sz="0" w:space="0" w:color="auto"/>
        <w:bottom w:val="none" w:sz="0" w:space="0" w:color="auto"/>
        <w:right w:val="none" w:sz="0" w:space="0" w:color="auto"/>
      </w:divBdr>
    </w:div>
    <w:div w:id="1735546335">
      <w:bodyDiv w:val="1"/>
      <w:marLeft w:val="0"/>
      <w:marRight w:val="0"/>
      <w:marTop w:val="0"/>
      <w:marBottom w:val="0"/>
      <w:divBdr>
        <w:top w:val="none" w:sz="0" w:space="0" w:color="auto"/>
        <w:left w:val="none" w:sz="0" w:space="0" w:color="auto"/>
        <w:bottom w:val="none" w:sz="0" w:space="0" w:color="auto"/>
        <w:right w:val="none" w:sz="0" w:space="0" w:color="auto"/>
      </w:divBdr>
    </w:div>
    <w:div w:id="1747847425">
      <w:bodyDiv w:val="1"/>
      <w:marLeft w:val="0"/>
      <w:marRight w:val="0"/>
      <w:marTop w:val="0"/>
      <w:marBottom w:val="0"/>
      <w:divBdr>
        <w:top w:val="none" w:sz="0" w:space="0" w:color="auto"/>
        <w:left w:val="none" w:sz="0" w:space="0" w:color="auto"/>
        <w:bottom w:val="none" w:sz="0" w:space="0" w:color="auto"/>
        <w:right w:val="none" w:sz="0" w:space="0" w:color="auto"/>
      </w:divBdr>
    </w:div>
    <w:div w:id="1748766537">
      <w:bodyDiv w:val="1"/>
      <w:marLeft w:val="0"/>
      <w:marRight w:val="0"/>
      <w:marTop w:val="0"/>
      <w:marBottom w:val="0"/>
      <w:divBdr>
        <w:top w:val="none" w:sz="0" w:space="0" w:color="auto"/>
        <w:left w:val="none" w:sz="0" w:space="0" w:color="auto"/>
        <w:bottom w:val="none" w:sz="0" w:space="0" w:color="auto"/>
        <w:right w:val="none" w:sz="0" w:space="0" w:color="auto"/>
      </w:divBdr>
    </w:div>
    <w:div w:id="1764841257">
      <w:bodyDiv w:val="1"/>
      <w:marLeft w:val="0"/>
      <w:marRight w:val="0"/>
      <w:marTop w:val="0"/>
      <w:marBottom w:val="0"/>
      <w:divBdr>
        <w:top w:val="none" w:sz="0" w:space="0" w:color="auto"/>
        <w:left w:val="none" w:sz="0" w:space="0" w:color="auto"/>
        <w:bottom w:val="none" w:sz="0" w:space="0" w:color="auto"/>
        <w:right w:val="none" w:sz="0" w:space="0" w:color="auto"/>
      </w:divBdr>
    </w:div>
    <w:div w:id="1766195557">
      <w:bodyDiv w:val="1"/>
      <w:marLeft w:val="0"/>
      <w:marRight w:val="0"/>
      <w:marTop w:val="0"/>
      <w:marBottom w:val="0"/>
      <w:divBdr>
        <w:top w:val="none" w:sz="0" w:space="0" w:color="auto"/>
        <w:left w:val="none" w:sz="0" w:space="0" w:color="auto"/>
        <w:bottom w:val="none" w:sz="0" w:space="0" w:color="auto"/>
        <w:right w:val="none" w:sz="0" w:space="0" w:color="auto"/>
      </w:divBdr>
    </w:div>
    <w:div w:id="1778865563">
      <w:bodyDiv w:val="1"/>
      <w:marLeft w:val="0"/>
      <w:marRight w:val="0"/>
      <w:marTop w:val="0"/>
      <w:marBottom w:val="0"/>
      <w:divBdr>
        <w:top w:val="none" w:sz="0" w:space="0" w:color="auto"/>
        <w:left w:val="none" w:sz="0" w:space="0" w:color="auto"/>
        <w:bottom w:val="none" w:sz="0" w:space="0" w:color="auto"/>
        <w:right w:val="none" w:sz="0" w:space="0" w:color="auto"/>
      </w:divBdr>
    </w:div>
    <w:div w:id="1792362209">
      <w:bodyDiv w:val="1"/>
      <w:marLeft w:val="0"/>
      <w:marRight w:val="0"/>
      <w:marTop w:val="0"/>
      <w:marBottom w:val="0"/>
      <w:divBdr>
        <w:top w:val="none" w:sz="0" w:space="0" w:color="auto"/>
        <w:left w:val="none" w:sz="0" w:space="0" w:color="auto"/>
        <w:bottom w:val="none" w:sz="0" w:space="0" w:color="auto"/>
        <w:right w:val="none" w:sz="0" w:space="0" w:color="auto"/>
      </w:divBdr>
    </w:div>
    <w:div w:id="1821996919">
      <w:bodyDiv w:val="1"/>
      <w:marLeft w:val="0"/>
      <w:marRight w:val="0"/>
      <w:marTop w:val="0"/>
      <w:marBottom w:val="0"/>
      <w:divBdr>
        <w:top w:val="none" w:sz="0" w:space="0" w:color="auto"/>
        <w:left w:val="none" w:sz="0" w:space="0" w:color="auto"/>
        <w:bottom w:val="none" w:sz="0" w:space="0" w:color="auto"/>
        <w:right w:val="none" w:sz="0" w:space="0" w:color="auto"/>
      </w:divBdr>
    </w:div>
    <w:div w:id="1824081425">
      <w:bodyDiv w:val="1"/>
      <w:marLeft w:val="0"/>
      <w:marRight w:val="0"/>
      <w:marTop w:val="0"/>
      <w:marBottom w:val="0"/>
      <w:divBdr>
        <w:top w:val="none" w:sz="0" w:space="0" w:color="auto"/>
        <w:left w:val="none" w:sz="0" w:space="0" w:color="auto"/>
        <w:bottom w:val="none" w:sz="0" w:space="0" w:color="auto"/>
        <w:right w:val="none" w:sz="0" w:space="0" w:color="auto"/>
      </w:divBdr>
    </w:div>
    <w:div w:id="1827167302">
      <w:bodyDiv w:val="1"/>
      <w:marLeft w:val="0"/>
      <w:marRight w:val="0"/>
      <w:marTop w:val="0"/>
      <w:marBottom w:val="0"/>
      <w:divBdr>
        <w:top w:val="none" w:sz="0" w:space="0" w:color="auto"/>
        <w:left w:val="none" w:sz="0" w:space="0" w:color="auto"/>
        <w:bottom w:val="none" w:sz="0" w:space="0" w:color="auto"/>
        <w:right w:val="none" w:sz="0" w:space="0" w:color="auto"/>
      </w:divBdr>
    </w:div>
    <w:div w:id="1829126960">
      <w:bodyDiv w:val="1"/>
      <w:marLeft w:val="0"/>
      <w:marRight w:val="0"/>
      <w:marTop w:val="0"/>
      <w:marBottom w:val="0"/>
      <w:divBdr>
        <w:top w:val="none" w:sz="0" w:space="0" w:color="auto"/>
        <w:left w:val="none" w:sz="0" w:space="0" w:color="auto"/>
        <w:bottom w:val="none" w:sz="0" w:space="0" w:color="auto"/>
        <w:right w:val="none" w:sz="0" w:space="0" w:color="auto"/>
      </w:divBdr>
    </w:div>
    <w:div w:id="1829982612">
      <w:bodyDiv w:val="1"/>
      <w:marLeft w:val="0"/>
      <w:marRight w:val="0"/>
      <w:marTop w:val="0"/>
      <w:marBottom w:val="0"/>
      <w:divBdr>
        <w:top w:val="none" w:sz="0" w:space="0" w:color="auto"/>
        <w:left w:val="none" w:sz="0" w:space="0" w:color="auto"/>
        <w:bottom w:val="none" w:sz="0" w:space="0" w:color="auto"/>
        <w:right w:val="none" w:sz="0" w:space="0" w:color="auto"/>
      </w:divBdr>
    </w:div>
    <w:div w:id="1830245345">
      <w:bodyDiv w:val="1"/>
      <w:marLeft w:val="0"/>
      <w:marRight w:val="0"/>
      <w:marTop w:val="0"/>
      <w:marBottom w:val="0"/>
      <w:divBdr>
        <w:top w:val="none" w:sz="0" w:space="0" w:color="auto"/>
        <w:left w:val="none" w:sz="0" w:space="0" w:color="auto"/>
        <w:bottom w:val="none" w:sz="0" w:space="0" w:color="auto"/>
        <w:right w:val="none" w:sz="0" w:space="0" w:color="auto"/>
      </w:divBdr>
    </w:div>
    <w:div w:id="1832259257">
      <w:bodyDiv w:val="1"/>
      <w:marLeft w:val="0"/>
      <w:marRight w:val="0"/>
      <w:marTop w:val="0"/>
      <w:marBottom w:val="0"/>
      <w:divBdr>
        <w:top w:val="none" w:sz="0" w:space="0" w:color="auto"/>
        <w:left w:val="none" w:sz="0" w:space="0" w:color="auto"/>
        <w:bottom w:val="none" w:sz="0" w:space="0" w:color="auto"/>
        <w:right w:val="none" w:sz="0" w:space="0" w:color="auto"/>
      </w:divBdr>
    </w:div>
    <w:div w:id="1845899920">
      <w:bodyDiv w:val="1"/>
      <w:marLeft w:val="0"/>
      <w:marRight w:val="0"/>
      <w:marTop w:val="0"/>
      <w:marBottom w:val="0"/>
      <w:divBdr>
        <w:top w:val="none" w:sz="0" w:space="0" w:color="auto"/>
        <w:left w:val="none" w:sz="0" w:space="0" w:color="auto"/>
        <w:bottom w:val="none" w:sz="0" w:space="0" w:color="auto"/>
        <w:right w:val="none" w:sz="0" w:space="0" w:color="auto"/>
      </w:divBdr>
    </w:div>
    <w:div w:id="1850829894">
      <w:bodyDiv w:val="1"/>
      <w:marLeft w:val="0"/>
      <w:marRight w:val="0"/>
      <w:marTop w:val="0"/>
      <w:marBottom w:val="0"/>
      <w:divBdr>
        <w:top w:val="none" w:sz="0" w:space="0" w:color="auto"/>
        <w:left w:val="none" w:sz="0" w:space="0" w:color="auto"/>
        <w:bottom w:val="none" w:sz="0" w:space="0" w:color="auto"/>
        <w:right w:val="none" w:sz="0" w:space="0" w:color="auto"/>
      </w:divBdr>
    </w:div>
    <w:div w:id="1855149144">
      <w:bodyDiv w:val="1"/>
      <w:marLeft w:val="0"/>
      <w:marRight w:val="0"/>
      <w:marTop w:val="0"/>
      <w:marBottom w:val="0"/>
      <w:divBdr>
        <w:top w:val="none" w:sz="0" w:space="0" w:color="auto"/>
        <w:left w:val="none" w:sz="0" w:space="0" w:color="auto"/>
        <w:bottom w:val="none" w:sz="0" w:space="0" w:color="auto"/>
        <w:right w:val="none" w:sz="0" w:space="0" w:color="auto"/>
      </w:divBdr>
    </w:div>
    <w:div w:id="1872186034">
      <w:bodyDiv w:val="1"/>
      <w:marLeft w:val="0"/>
      <w:marRight w:val="0"/>
      <w:marTop w:val="0"/>
      <w:marBottom w:val="0"/>
      <w:divBdr>
        <w:top w:val="none" w:sz="0" w:space="0" w:color="auto"/>
        <w:left w:val="none" w:sz="0" w:space="0" w:color="auto"/>
        <w:bottom w:val="none" w:sz="0" w:space="0" w:color="auto"/>
        <w:right w:val="none" w:sz="0" w:space="0" w:color="auto"/>
      </w:divBdr>
    </w:div>
    <w:div w:id="1879857567">
      <w:bodyDiv w:val="1"/>
      <w:marLeft w:val="0"/>
      <w:marRight w:val="0"/>
      <w:marTop w:val="0"/>
      <w:marBottom w:val="0"/>
      <w:divBdr>
        <w:top w:val="none" w:sz="0" w:space="0" w:color="auto"/>
        <w:left w:val="none" w:sz="0" w:space="0" w:color="auto"/>
        <w:bottom w:val="none" w:sz="0" w:space="0" w:color="auto"/>
        <w:right w:val="none" w:sz="0" w:space="0" w:color="auto"/>
      </w:divBdr>
    </w:div>
    <w:div w:id="1883057515">
      <w:bodyDiv w:val="1"/>
      <w:marLeft w:val="0"/>
      <w:marRight w:val="0"/>
      <w:marTop w:val="0"/>
      <w:marBottom w:val="0"/>
      <w:divBdr>
        <w:top w:val="none" w:sz="0" w:space="0" w:color="auto"/>
        <w:left w:val="none" w:sz="0" w:space="0" w:color="auto"/>
        <w:bottom w:val="none" w:sz="0" w:space="0" w:color="auto"/>
        <w:right w:val="none" w:sz="0" w:space="0" w:color="auto"/>
      </w:divBdr>
    </w:div>
    <w:div w:id="1886402105">
      <w:bodyDiv w:val="1"/>
      <w:marLeft w:val="0"/>
      <w:marRight w:val="0"/>
      <w:marTop w:val="0"/>
      <w:marBottom w:val="0"/>
      <w:divBdr>
        <w:top w:val="none" w:sz="0" w:space="0" w:color="auto"/>
        <w:left w:val="none" w:sz="0" w:space="0" w:color="auto"/>
        <w:bottom w:val="none" w:sz="0" w:space="0" w:color="auto"/>
        <w:right w:val="none" w:sz="0" w:space="0" w:color="auto"/>
      </w:divBdr>
    </w:div>
    <w:div w:id="1886679418">
      <w:bodyDiv w:val="1"/>
      <w:marLeft w:val="0"/>
      <w:marRight w:val="0"/>
      <w:marTop w:val="0"/>
      <w:marBottom w:val="0"/>
      <w:divBdr>
        <w:top w:val="none" w:sz="0" w:space="0" w:color="auto"/>
        <w:left w:val="none" w:sz="0" w:space="0" w:color="auto"/>
        <w:bottom w:val="none" w:sz="0" w:space="0" w:color="auto"/>
        <w:right w:val="none" w:sz="0" w:space="0" w:color="auto"/>
      </w:divBdr>
    </w:div>
    <w:div w:id="1893885938">
      <w:bodyDiv w:val="1"/>
      <w:marLeft w:val="0"/>
      <w:marRight w:val="0"/>
      <w:marTop w:val="0"/>
      <w:marBottom w:val="0"/>
      <w:divBdr>
        <w:top w:val="none" w:sz="0" w:space="0" w:color="auto"/>
        <w:left w:val="none" w:sz="0" w:space="0" w:color="auto"/>
        <w:bottom w:val="none" w:sz="0" w:space="0" w:color="auto"/>
        <w:right w:val="none" w:sz="0" w:space="0" w:color="auto"/>
      </w:divBdr>
    </w:div>
    <w:div w:id="1902473006">
      <w:bodyDiv w:val="1"/>
      <w:marLeft w:val="0"/>
      <w:marRight w:val="0"/>
      <w:marTop w:val="0"/>
      <w:marBottom w:val="0"/>
      <w:divBdr>
        <w:top w:val="none" w:sz="0" w:space="0" w:color="auto"/>
        <w:left w:val="none" w:sz="0" w:space="0" w:color="auto"/>
        <w:bottom w:val="none" w:sz="0" w:space="0" w:color="auto"/>
        <w:right w:val="none" w:sz="0" w:space="0" w:color="auto"/>
      </w:divBdr>
    </w:div>
    <w:div w:id="1932815175">
      <w:bodyDiv w:val="1"/>
      <w:marLeft w:val="0"/>
      <w:marRight w:val="0"/>
      <w:marTop w:val="0"/>
      <w:marBottom w:val="0"/>
      <w:divBdr>
        <w:top w:val="none" w:sz="0" w:space="0" w:color="auto"/>
        <w:left w:val="none" w:sz="0" w:space="0" w:color="auto"/>
        <w:bottom w:val="none" w:sz="0" w:space="0" w:color="auto"/>
        <w:right w:val="none" w:sz="0" w:space="0" w:color="auto"/>
      </w:divBdr>
    </w:div>
    <w:div w:id="1933318839">
      <w:bodyDiv w:val="1"/>
      <w:marLeft w:val="0"/>
      <w:marRight w:val="0"/>
      <w:marTop w:val="0"/>
      <w:marBottom w:val="0"/>
      <w:divBdr>
        <w:top w:val="none" w:sz="0" w:space="0" w:color="auto"/>
        <w:left w:val="none" w:sz="0" w:space="0" w:color="auto"/>
        <w:bottom w:val="none" w:sz="0" w:space="0" w:color="auto"/>
        <w:right w:val="none" w:sz="0" w:space="0" w:color="auto"/>
      </w:divBdr>
    </w:div>
    <w:div w:id="1936017540">
      <w:bodyDiv w:val="1"/>
      <w:marLeft w:val="0"/>
      <w:marRight w:val="0"/>
      <w:marTop w:val="0"/>
      <w:marBottom w:val="0"/>
      <w:divBdr>
        <w:top w:val="none" w:sz="0" w:space="0" w:color="auto"/>
        <w:left w:val="none" w:sz="0" w:space="0" w:color="auto"/>
        <w:bottom w:val="none" w:sz="0" w:space="0" w:color="auto"/>
        <w:right w:val="none" w:sz="0" w:space="0" w:color="auto"/>
      </w:divBdr>
    </w:div>
    <w:div w:id="1943099398">
      <w:bodyDiv w:val="1"/>
      <w:marLeft w:val="0"/>
      <w:marRight w:val="0"/>
      <w:marTop w:val="0"/>
      <w:marBottom w:val="0"/>
      <w:divBdr>
        <w:top w:val="none" w:sz="0" w:space="0" w:color="auto"/>
        <w:left w:val="none" w:sz="0" w:space="0" w:color="auto"/>
        <w:bottom w:val="none" w:sz="0" w:space="0" w:color="auto"/>
        <w:right w:val="none" w:sz="0" w:space="0" w:color="auto"/>
      </w:divBdr>
    </w:div>
    <w:div w:id="1947882892">
      <w:bodyDiv w:val="1"/>
      <w:marLeft w:val="0"/>
      <w:marRight w:val="0"/>
      <w:marTop w:val="0"/>
      <w:marBottom w:val="0"/>
      <w:divBdr>
        <w:top w:val="none" w:sz="0" w:space="0" w:color="auto"/>
        <w:left w:val="none" w:sz="0" w:space="0" w:color="auto"/>
        <w:bottom w:val="none" w:sz="0" w:space="0" w:color="auto"/>
        <w:right w:val="none" w:sz="0" w:space="0" w:color="auto"/>
      </w:divBdr>
    </w:div>
    <w:div w:id="1953778785">
      <w:bodyDiv w:val="1"/>
      <w:marLeft w:val="0"/>
      <w:marRight w:val="0"/>
      <w:marTop w:val="0"/>
      <w:marBottom w:val="0"/>
      <w:divBdr>
        <w:top w:val="none" w:sz="0" w:space="0" w:color="auto"/>
        <w:left w:val="none" w:sz="0" w:space="0" w:color="auto"/>
        <w:bottom w:val="none" w:sz="0" w:space="0" w:color="auto"/>
        <w:right w:val="none" w:sz="0" w:space="0" w:color="auto"/>
      </w:divBdr>
    </w:div>
    <w:div w:id="1961060806">
      <w:bodyDiv w:val="1"/>
      <w:marLeft w:val="0"/>
      <w:marRight w:val="0"/>
      <w:marTop w:val="0"/>
      <w:marBottom w:val="0"/>
      <w:divBdr>
        <w:top w:val="none" w:sz="0" w:space="0" w:color="auto"/>
        <w:left w:val="none" w:sz="0" w:space="0" w:color="auto"/>
        <w:bottom w:val="none" w:sz="0" w:space="0" w:color="auto"/>
        <w:right w:val="none" w:sz="0" w:space="0" w:color="auto"/>
      </w:divBdr>
    </w:div>
    <w:div w:id="1961104218">
      <w:bodyDiv w:val="1"/>
      <w:marLeft w:val="0"/>
      <w:marRight w:val="0"/>
      <w:marTop w:val="0"/>
      <w:marBottom w:val="0"/>
      <w:divBdr>
        <w:top w:val="none" w:sz="0" w:space="0" w:color="auto"/>
        <w:left w:val="none" w:sz="0" w:space="0" w:color="auto"/>
        <w:bottom w:val="none" w:sz="0" w:space="0" w:color="auto"/>
        <w:right w:val="none" w:sz="0" w:space="0" w:color="auto"/>
      </w:divBdr>
    </w:div>
    <w:div w:id="1964267263">
      <w:bodyDiv w:val="1"/>
      <w:marLeft w:val="0"/>
      <w:marRight w:val="0"/>
      <w:marTop w:val="0"/>
      <w:marBottom w:val="0"/>
      <w:divBdr>
        <w:top w:val="none" w:sz="0" w:space="0" w:color="auto"/>
        <w:left w:val="none" w:sz="0" w:space="0" w:color="auto"/>
        <w:bottom w:val="none" w:sz="0" w:space="0" w:color="auto"/>
        <w:right w:val="none" w:sz="0" w:space="0" w:color="auto"/>
      </w:divBdr>
    </w:div>
    <w:div w:id="1966085350">
      <w:bodyDiv w:val="1"/>
      <w:marLeft w:val="0"/>
      <w:marRight w:val="0"/>
      <w:marTop w:val="0"/>
      <w:marBottom w:val="0"/>
      <w:divBdr>
        <w:top w:val="none" w:sz="0" w:space="0" w:color="auto"/>
        <w:left w:val="none" w:sz="0" w:space="0" w:color="auto"/>
        <w:bottom w:val="none" w:sz="0" w:space="0" w:color="auto"/>
        <w:right w:val="none" w:sz="0" w:space="0" w:color="auto"/>
      </w:divBdr>
    </w:div>
    <w:div w:id="1967471543">
      <w:bodyDiv w:val="1"/>
      <w:marLeft w:val="0"/>
      <w:marRight w:val="0"/>
      <w:marTop w:val="0"/>
      <w:marBottom w:val="0"/>
      <w:divBdr>
        <w:top w:val="none" w:sz="0" w:space="0" w:color="auto"/>
        <w:left w:val="none" w:sz="0" w:space="0" w:color="auto"/>
        <w:bottom w:val="none" w:sz="0" w:space="0" w:color="auto"/>
        <w:right w:val="none" w:sz="0" w:space="0" w:color="auto"/>
      </w:divBdr>
    </w:div>
    <w:div w:id="1973055573">
      <w:bodyDiv w:val="1"/>
      <w:marLeft w:val="0"/>
      <w:marRight w:val="0"/>
      <w:marTop w:val="0"/>
      <w:marBottom w:val="0"/>
      <w:divBdr>
        <w:top w:val="none" w:sz="0" w:space="0" w:color="auto"/>
        <w:left w:val="none" w:sz="0" w:space="0" w:color="auto"/>
        <w:bottom w:val="none" w:sz="0" w:space="0" w:color="auto"/>
        <w:right w:val="none" w:sz="0" w:space="0" w:color="auto"/>
      </w:divBdr>
    </w:div>
    <w:div w:id="1977837022">
      <w:bodyDiv w:val="1"/>
      <w:marLeft w:val="0"/>
      <w:marRight w:val="0"/>
      <w:marTop w:val="0"/>
      <w:marBottom w:val="0"/>
      <w:divBdr>
        <w:top w:val="none" w:sz="0" w:space="0" w:color="auto"/>
        <w:left w:val="none" w:sz="0" w:space="0" w:color="auto"/>
        <w:bottom w:val="none" w:sz="0" w:space="0" w:color="auto"/>
        <w:right w:val="none" w:sz="0" w:space="0" w:color="auto"/>
      </w:divBdr>
    </w:div>
    <w:div w:id="1979530168">
      <w:bodyDiv w:val="1"/>
      <w:marLeft w:val="0"/>
      <w:marRight w:val="0"/>
      <w:marTop w:val="0"/>
      <w:marBottom w:val="0"/>
      <w:divBdr>
        <w:top w:val="none" w:sz="0" w:space="0" w:color="auto"/>
        <w:left w:val="none" w:sz="0" w:space="0" w:color="auto"/>
        <w:bottom w:val="none" w:sz="0" w:space="0" w:color="auto"/>
        <w:right w:val="none" w:sz="0" w:space="0" w:color="auto"/>
      </w:divBdr>
    </w:div>
    <w:div w:id="2015259583">
      <w:bodyDiv w:val="1"/>
      <w:marLeft w:val="0"/>
      <w:marRight w:val="0"/>
      <w:marTop w:val="0"/>
      <w:marBottom w:val="0"/>
      <w:divBdr>
        <w:top w:val="none" w:sz="0" w:space="0" w:color="auto"/>
        <w:left w:val="none" w:sz="0" w:space="0" w:color="auto"/>
        <w:bottom w:val="none" w:sz="0" w:space="0" w:color="auto"/>
        <w:right w:val="none" w:sz="0" w:space="0" w:color="auto"/>
      </w:divBdr>
    </w:div>
    <w:div w:id="2021815216">
      <w:bodyDiv w:val="1"/>
      <w:marLeft w:val="0"/>
      <w:marRight w:val="0"/>
      <w:marTop w:val="0"/>
      <w:marBottom w:val="0"/>
      <w:divBdr>
        <w:top w:val="none" w:sz="0" w:space="0" w:color="auto"/>
        <w:left w:val="none" w:sz="0" w:space="0" w:color="auto"/>
        <w:bottom w:val="none" w:sz="0" w:space="0" w:color="auto"/>
        <w:right w:val="none" w:sz="0" w:space="0" w:color="auto"/>
      </w:divBdr>
    </w:div>
    <w:div w:id="2024164179">
      <w:bodyDiv w:val="1"/>
      <w:marLeft w:val="0"/>
      <w:marRight w:val="0"/>
      <w:marTop w:val="0"/>
      <w:marBottom w:val="0"/>
      <w:divBdr>
        <w:top w:val="none" w:sz="0" w:space="0" w:color="auto"/>
        <w:left w:val="none" w:sz="0" w:space="0" w:color="auto"/>
        <w:bottom w:val="none" w:sz="0" w:space="0" w:color="auto"/>
        <w:right w:val="none" w:sz="0" w:space="0" w:color="auto"/>
      </w:divBdr>
    </w:div>
    <w:div w:id="2024476707">
      <w:bodyDiv w:val="1"/>
      <w:marLeft w:val="0"/>
      <w:marRight w:val="0"/>
      <w:marTop w:val="0"/>
      <w:marBottom w:val="0"/>
      <w:divBdr>
        <w:top w:val="none" w:sz="0" w:space="0" w:color="auto"/>
        <w:left w:val="none" w:sz="0" w:space="0" w:color="auto"/>
        <w:bottom w:val="none" w:sz="0" w:space="0" w:color="auto"/>
        <w:right w:val="none" w:sz="0" w:space="0" w:color="auto"/>
      </w:divBdr>
    </w:div>
    <w:div w:id="2027516171">
      <w:bodyDiv w:val="1"/>
      <w:marLeft w:val="0"/>
      <w:marRight w:val="0"/>
      <w:marTop w:val="0"/>
      <w:marBottom w:val="0"/>
      <w:divBdr>
        <w:top w:val="none" w:sz="0" w:space="0" w:color="auto"/>
        <w:left w:val="none" w:sz="0" w:space="0" w:color="auto"/>
        <w:bottom w:val="none" w:sz="0" w:space="0" w:color="auto"/>
        <w:right w:val="none" w:sz="0" w:space="0" w:color="auto"/>
      </w:divBdr>
    </w:div>
    <w:div w:id="2030986573">
      <w:bodyDiv w:val="1"/>
      <w:marLeft w:val="0"/>
      <w:marRight w:val="0"/>
      <w:marTop w:val="0"/>
      <w:marBottom w:val="0"/>
      <w:divBdr>
        <w:top w:val="none" w:sz="0" w:space="0" w:color="auto"/>
        <w:left w:val="none" w:sz="0" w:space="0" w:color="auto"/>
        <w:bottom w:val="none" w:sz="0" w:space="0" w:color="auto"/>
        <w:right w:val="none" w:sz="0" w:space="0" w:color="auto"/>
      </w:divBdr>
    </w:div>
    <w:div w:id="2037844758">
      <w:bodyDiv w:val="1"/>
      <w:marLeft w:val="0"/>
      <w:marRight w:val="0"/>
      <w:marTop w:val="0"/>
      <w:marBottom w:val="0"/>
      <w:divBdr>
        <w:top w:val="none" w:sz="0" w:space="0" w:color="auto"/>
        <w:left w:val="none" w:sz="0" w:space="0" w:color="auto"/>
        <w:bottom w:val="none" w:sz="0" w:space="0" w:color="auto"/>
        <w:right w:val="none" w:sz="0" w:space="0" w:color="auto"/>
      </w:divBdr>
    </w:div>
    <w:div w:id="2048796495">
      <w:bodyDiv w:val="1"/>
      <w:marLeft w:val="0"/>
      <w:marRight w:val="0"/>
      <w:marTop w:val="0"/>
      <w:marBottom w:val="0"/>
      <w:divBdr>
        <w:top w:val="none" w:sz="0" w:space="0" w:color="auto"/>
        <w:left w:val="none" w:sz="0" w:space="0" w:color="auto"/>
        <w:bottom w:val="none" w:sz="0" w:space="0" w:color="auto"/>
        <w:right w:val="none" w:sz="0" w:space="0" w:color="auto"/>
      </w:divBdr>
    </w:div>
    <w:div w:id="2052805197">
      <w:bodyDiv w:val="1"/>
      <w:marLeft w:val="0"/>
      <w:marRight w:val="0"/>
      <w:marTop w:val="0"/>
      <w:marBottom w:val="0"/>
      <w:divBdr>
        <w:top w:val="none" w:sz="0" w:space="0" w:color="auto"/>
        <w:left w:val="none" w:sz="0" w:space="0" w:color="auto"/>
        <w:bottom w:val="none" w:sz="0" w:space="0" w:color="auto"/>
        <w:right w:val="none" w:sz="0" w:space="0" w:color="auto"/>
      </w:divBdr>
    </w:div>
    <w:div w:id="2069717547">
      <w:bodyDiv w:val="1"/>
      <w:marLeft w:val="0"/>
      <w:marRight w:val="0"/>
      <w:marTop w:val="0"/>
      <w:marBottom w:val="0"/>
      <w:divBdr>
        <w:top w:val="none" w:sz="0" w:space="0" w:color="auto"/>
        <w:left w:val="none" w:sz="0" w:space="0" w:color="auto"/>
        <w:bottom w:val="none" w:sz="0" w:space="0" w:color="auto"/>
        <w:right w:val="none" w:sz="0" w:space="0" w:color="auto"/>
      </w:divBdr>
    </w:div>
    <w:div w:id="2069917151">
      <w:bodyDiv w:val="1"/>
      <w:marLeft w:val="0"/>
      <w:marRight w:val="0"/>
      <w:marTop w:val="0"/>
      <w:marBottom w:val="0"/>
      <w:divBdr>
        <w:top w:val="none" w:sz="0" w:space="0" w:color="auto"/>
        <w:left w:val="none" w:sz="0" w:space="0" w:color="auto"/>
        <w:bottom w:val="none" w:sz="0" w:space="0" w:color="auto"/>
        <w:right w:val="none" w:sz="0" w:space="0" w:color="auto"/>
      </w:divBdr>
    </w:div>
    <w:div w:id="2084525744">
      <w:bodyDiv w:val="1"/>
      <w:marLeft w:val="0"/>
      <w:marRight w:val="0"/>
      <w:marTop w:val="0"/>
      <w:marBottom w:val="0"/>
      <w:divBdr>
        <w:top w:val="none" w:sz="0" w:space="0" w:color="auto"/>
        <w:left w:val="none" w:sz="0" w:space="0" w:color="auto"/>
        <w:bottom w:val="none" w:sz="0" w:space="0" w:color="auto"/>
        <w:right w:val="none" w:sz="0" w:space="0" w:color="auto"/>
      </w:divBdr>
    </w:div>
    <w:div w:id="2090496474">
      <w:bodyDiv w:val="1"/>
      <w:marLeft w:val="0"/>
      <w:marRight w:val="0"/>
      <w:marTop w:val="0"/>
      <w:marBottom w:val="0"/>
      <w:divBdr>
        <w:top w:val="none" w:sz="0" w:space="0" w:color="auto"/>
        <w:left w:val="none" w:sz="0" w:space="0" w:color="auto"/>
        <w:bottom w:val="none" w:sz="0" w:space="0" w:color="auto"/>
        <w:right w:val="none" w:sz="0" w:space="0" w:color="auto"/>
      </w:divBdr>
    </w:div>
    <w:div w:id="2106798637">
      <w:bodyDiv w:val="1"/>
      <w:marLeft w:val="0"/>
      <w:marRight w:val="0"/>
      <w:marTop w:val="0"/>
      <w:marBottom w:val="0"/>
      <w:divBdr>
        <w:top w:val="none" w:sz="0" w:space="0" w:color="auto"/>
        <w:left w:val="none" w:sz="0" w:space="0" w:color="auto"/>
        <w:bottom w:val="none" w:sz="0" w:space="0" w:color="auto"/>
        <w:right w:val="none" w:sz="0" w:space="0" w:color="auto"/>
      </w:divBdr>
    </w:div>
    <w:div w:id="2108110888">
      <w:bodyDiv w:val="1"/>
      <w:marLeft w:val="0"/>
      <w:marRight w:val="0"/>
      <w:marTop w:val="0"/>
      <w:marBottom w:val="0"/>
      <w:divBdr>
        <w:top w:val="none" w:sz="0" w:space="0" w:color="auto"/>
        <w:left w:val="none" w:sz="0" w:space="0" w:color="auto"/>
        <w:bottom w:val="none" w:sz="0" w:space="0" w:color="auto"/>
        <w:right w:val="none" w:sz="0" w:space="0" w:color="auto"/>
      </w:divBdr>
    </w:div>
    <w:div w:id="2108116391">
      <w:bodyDiv w:val="1"/>
      <w:marLeft w:val="0"/>
      <w:marRight w:val="0"/>
      <w:marTop w:val="0"/>
      <w:marBottom w:val="0"/>
      <w:divBdr>
        <w:top w:val="none" w:sz="0" w:space="0" w:color="auto"/>
        <w:left w:val="none" w:sz="0" w:space="0" w:color="auto"/>
        <w:bottom w:val="none" w:sz="0" w:space="0" w:color="auto"/>
        <w:right w:val="none" w:sz="0" w:space="0" w:color="auto"/>
      </w:divBdr>
    </w:div>
    <w:div w:id="2110153179">
      <w:bodyDiv w:val="1"/>
      <w:marLeft w:val="0"/>
      <w:marRight w:val="0"/>
      <w:marTop w:val="0"/>
      <w:marBottom w:val="0"/>
      <w:divBdr>
        <w:top w:val="none" w:sz="0" w:space="0" w:color="auto"/>
        <w:left w:val="none" w:sz="0" w:space="0" w:color="auto"/>
        <w:bottom w:val="none" w:sz="0" w:space="0" w:color="auto"/>
        <w:right w:val="none" w:sz="0" w:space="0" w:color="auto"/>
      </w:divBdr>
    </w:div>
    <w:div w:id="2118483919">
      <w:bodyDiv w:val="1"/>
      <w:marLeft w:val="0"/>
      <w:marRight w:val="0"/>
      <w:marTop w:val="0"/>
      <w:marBottom w:val="0"/>
      <w:divBdr>
        <w:top w:val="none" w:sz="0" w:space="0" w:color="auto"/>
        <w:left w:val="none" w:sz="0" w:space="0" w:color="auto"/>
        <w:bottom w:val="none" w:sz="0" w:space="0" w:color="auto"/>
        <w:right w:val="none" w:sz="0" w:space="0" w:color="auto"/>
      </w:divBdr>
    </w:div>
    <w:div w:id="2120291836">
      <w:bodyDiv w:val="1"/>
      <w:marLeft w:val="0"/>
      <w:marRight w:val="0"/>
      <w:marTop w:val="0"/>
      <w:marBottom w:val="0"/>
      <w:divBdr>
        <w:top w:val="none" w:sz="0" w:space="0" w:color="auto"/>
        <w:left w:val="none" w:sz="0" w:space="0" w:color="auto"/>
        <w:bottom w:val="none" w:sz="0" w:space="0" w:color="auto"/>
        <w:right w:val="none" w:sz="0" w:space="0" w:color="auto"/>
      </w:divBdr>
    </w:div>
    <w:div w:id="2121878718">
      <w:bodyDiv w:val="1"/>
      <w:marLeft w:val="0"/>
      <w:marRight w:val="0"/>
      <w:marTop w:val="0"/>
      <w:marBottom w:val="0"/>
      <w:divBdr>
        <w:top w:val="none" w:sz="0" w:space="0" w:color="auto"/>
        <w:left w:val="none" w:sz="0" w:space="0" w:color="auto"/>
        <w:bottom w:val="none" w:sz="0" w:space="0" w:color="auto"/>
        <w:right w:val="none" w:sz="0" w:space="0" w:color="auto"/>
      </w:divBdr>
    </w:div>
    <w:div w:id="2134668345">
      <w:bodyDiv w:val="1"/>
      <w:marLeft w:val="0"/>
      <w:marRight w:val="0"/>
      <w:marTop w:val="0"/>
      <w:marBottom w:val="0"/>
      <w:divBdr>
        <w:top w:val="none" w:sz="0" w:space="0" w:color="auto"/>
        <w:left w:val="none" w:sz="0" w:space="0" w:color="auto"/>
        <w:bottom w:val="none" w:sz="0" w:space="0" w:color="auto"/>
        <w:right w:val="none" w:sz="0" w:space="0" w:color="auto"/>
      </w:divBdr>
    </w:div>
    <w:div w:id="2138184448">
      <w:bodyDiv w:val="1"/>
      <w:marLeft w:val="0"/>
      <w:marRight w:val="0"/>
      <w:marTop w:val="0"/>
      <w:marBottom w:val="0"/>
      <w:divBdr>
        <w:top w:val="none" w:sz="0" w:space="0" w:color="auto"/>
        <w:left w:val="none" w:sz="0" w:space="0" w:color="auto"/>
        <w:bottom w:val="none" w:sz="0" w:space="0" w:color="auto"/>
        <w:right w:val="none" w:sz="0" w:space="0" w:color="auto"/>
      </w:divBdr>
    </w:div>
    <w:div w:id="214449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chart" Target="charts/chart7.xml"/><Relationship Id="rId39" Type="http://schemas.openxmlformats.org/officeDocument/2006/relationships/chart" Target="charts/chart16.xml"/><Relationship Id="rId21" Type="http://schemas.openxmlformats.org/officeDocument/2006/relationships/chart" Target="charts/chart2.xml"/><Relationship Id="rId34" Type="http://schemas.openxmlformats.org/officeDocument/2006/relationships/image" Target="media/image5.png"/><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header" Target="header4.xml"/><Relationship Id="rId40" Type="http://schemas.openxmlformats.org/officeDocument/2006/relationships/chart" Target="charts/chart17.xml"/><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8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5.xml"/><Relationship Id="rId49" Type="http://schemas.openxmlformats.org/officeDocument/2006/relationships/image" Target="media/image15.png"/><Relationship Id="rId57" Type="http://schemas.openxmlformats.org/officeDocument/2006/relationships/image" Target="media/image23.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chart" Target="charts/chart12.xm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6.png"/><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pmc.gov.au/resources/commonwealth-coat-arms-information-and-guidelines"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header" Target="header5.xml"/><Relationship Id="rId46" Type="http://schemas.openxmlformats.org/officeDocument/2006/relationships/image" Target="media/image12.png"/><Relationship Id="rId59"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Report%20portrai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workspace.internal.dotars.gov.au/sites/DAPB/CAR/Projects%202025/Digital%20Inclusion/HILDA/250523%20No%20access%20to%20internet%20summary%20-fin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workspace.internal.dotars.gov.au/sites/DAPB/CAR/Projects%202023/Digital%20Inclusion/HILDA/240801%20No%20access%20to%20internet%20summar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workspace.internal.dotars.gov.au/sites/DAPB/CAR/Projects%202025/Digital%20Inclusion/HILDA/250523%20No%20access%20to%20internet%20summary%20-fina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workspace.internal.dotars.gov.au/sites/DAPB/CAR/Projects%202025/Digital%20Inclusion/HILDA/250523%20No%20access%20to%20internet%20summary%20-fina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No internet access at home</c:v>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Sample!$C$30:$O$31</c:f>
              <c:strCach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strCache>
            </c:strRef>
          </c:cat>
          <c:val>
            <c:numRef>
              <c:f>Sample!$C$52:$O$52</c:f>
              <c:numCache>
                <c:formatCode>0%</c:formatCode>
                <c:ptCount val="13"/>
                <c:pt idx="0">
                  <c:v>0.15990190008333888</c:v>
                </c:pt>
                <c:pt idx="1">
                  <c:v>0.13960988090307949</c:v>
                </c:pt>
                <c:pt idx="2">
                  <c:v>0.12296521395970184</c:v>
                </c:pt>
                <c:pt idx="3">
                  <c:v>0.11303967787327909</c:v>
                </c:pt>
                <c:pt idx="4">
                  <c:v>9.3333447786327919E-2</c:v>
                </c:pt>
                <c:pt idx="5">
                  <c:v>8.9370510438801551E-2</c:v>
                </c:pt>
                <c:pt idx="6">
                  <c:v>8.1253727857923272E-2</c:v>
                </c:pt>
                <c:pt idx="7">
                  <c:v>7.241094198360587E-2</c:v>
                </c:pt>
                <c:pt idx="8">
                  <c:v>6.2368828315175866E-2</c:v>
                </c:pt>
                <c:pt idx="9">
                  <c:v>5.4223895734475065E-2</c:v>
                </c:pt>
                <c:pt idx="10">
                  <c:v>5.2636496168991333E-2</c:v>
                </c:pt>
                <c:pt idx="11">
                  <c:v>4.0722009984807864E-2</c:v>
                </c:pt>
                <c:pt idx="12">
                  <c:v>3.1505252615171675E-2</c:v>
                </c:pt>
              </c:numCache>
            </c:numRef>
          </c:val>
          <c:extLst>
            <c:ext xmlns:c16="http://schemas.microsoft.com/office/drawing/2014/chart" uri="{C3380CC4-5D6E-409C-BE32-E72D297353CC}">
              <c16:uniqueId val="{00000000-BD77-4BB5-8D04-F7667F882188}"/>
            </c:ext>
          </c:extLst>
        </c:ser>
        <c:ser>
          <c:idx val="1"/>
          <c:order val="1"/>
          <c:tx>
            <c:v>Internet access at home</c:v>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Sample!$C$30:$O$31</c:f>
              <c:strCach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strCache>
            </c:strRef>
          </c:cat>
          <c:val>
            <c:numRef>
              <c:f>Sample!$C$53:$O$53</c:f>
              <c:numCache>
                <c:formatCode>0%</c:formatCode>
                <c:ptCount val="13"/>
                <c:pt idx="0">
                  <c:v>0.84009815942742083</c:v>
                </c:pt>
                <c:pt idx="1">
                  <c:v>0.86039011909692054</c:v>
                </c:pt>
                <c:pt idx="2">
                  <c:v>0.87703478604029816</c:v>
                </c:pt>
                <c:pt idx="3">
                  <c:v>0.88696037690794083</c:v>
                </c:pt>
                <c:pt idx="4">
                  <c:v>0.90666655221367209</c:v>
                </c:pt>
                <c:pt idx="5">
                  <c:v>0.91062943637364724</c:v>
                </c:pt>
                <c:pt idx="6">
                  <c:v>0.91874632445371218</c:v>
                </c:pt>
                <c:pt idx="7">
                  <c:v>0.92758905801639413</c:v>
                </c:pt>
                <c:pt idx="8">
                  <c:v>0.93763122225825857</c:v>
                </c:pt>
                <c:pt idx="9">
                  <c:v>0.94577605453229152</c:v>
                </c:pt>
                <c:pt idx="10">
                  <c:v>0.94736350383100865</c:v>
                </c:pt>
                <c:pt idx="11">
                  <c:v>0.95927794092277829</c:v>
                </c:pt>
                <c:pt idx="12">
                  <c:v>0.96849474738482833</c:v>
                </c:pt>
              </c:numCache>
            </c:numRef>
          </c:val>
          <c:extLst>
            <c:ext xmlns:c16="http://schemas.microsoft.com/office/drawing/2014/chart" uri="{C3380CC4-5D6E-409C-BE32-E72D297353CC}">
              <c16:uniqueId val="{00000001-BD77-4BB5-8D04-F7667F882188}"/>
            </c:ext>
          </c:extLst>
        </c:ser>
        <c:dLbls>
          <c:showLegendKey val="0"/>
          <c:showVal val="0"/>
          <c:showCatName val="0"/>
          <c:showSerName val="0"/>
          <c:showPercent val="0"/>
          <c:showBubbleSize val="0"/>
        </c:dLbls>
        <c:gapWidth val="42"/>
        <c:overlap val="100"/>
        <c:axId val="626299200"/>
        <c:axId val="626299528"/>
      </c:barChart>
      <c:catAx>
        <c:axId val="62629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299528"/>
        <c:crosses val="autoZero"/>
        <c:auto val="1"/>
        <c:lblAlgn val="ctr"/>
        <c:lblOffset val="100"/>
        <c:noMultiLvlLbl val="0"/>
      </c:catAx>
      <c:valAx>
        <c:axId val="626299528"/>
        <c:scaling>
          <c:orientation val="minMax"/>
          <c:max val="1"/>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29920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'Des stat time series'!$A$7</c:f>
              <c:strCache>
                <c:ptCount val="1"/>
                <c:pt idx="0">
                  <c:v>Aboriginal and/or Torres Strait Islander </c:v>
                </c:pt>
              </c:strCache>
            </c:strRef>
          </c:tx>
          <c:spPr>
            <a:ln w="28575" cap="rnd">
              <a:solidFill>
                <a:schemeClr val="accent1"/>
              </a:solidFill>
              <a:round/>
            </a:ln>
            <a:effectLst/>
          </c:spPr>
          <c:marker>
            <c:symbol val="none"/>
          </c:marker>
          <c:dLbls>
            <c:dLbl>
              <c:idx val="0"/>
              <c:layout>
                <c:manualLayout>
                  <c:x val="-3.8951301671815361E-2"/>
                  <c:y val="-3.9726869948851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B5-4BD4-BEFF-02AD2FA50C5E}"/>
                </c:ext>
              </c:extLst>
            </c:dLbl>
            <c:dLbl>
              <c:idx val="12"/>
              <c:layout>
                <c:manualLayout>
                  <c:x val="-2.6966285772795241E-2"/>
                  <c:y val="-5.9590304923277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B5-4BD4-BEFF-02AD2FA50C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series'!$B$7:$N$7</c:f>
              <c:numCache>
                <c:formatCode>0%</c:formatCode>
                <c:ptCount val="13"/>
                <c:pt idx="0">
                  <c:v>0.33</c:v>
                </c:pt>
                <c:pt idx="1">
                  <c:v>0.27</c:v>
                </c:pt>
                <c:pt idx="2">
                  <c:v>0.28000000000000003</c:v>
                </c:pt>
                <c:pt idx="3">
                  <c:v>0.24</c:v>
                </c:pt>
                <c:pt idx="4">
                  <c:v>0.21</c:v>
                </c:pt>
                <c:pt idx="5">
                  <c:v>0.18</c:v>
                </c:pt>
                <c:pt idx="6">
                  <c:v>0.15</c:v>
                </c:pt>
                <c:pt idx="7">
                  <c:v>0.16</c:v>
                </c:pt>
                <c:pt idx="8">
                  <c:v>0.1</c:v>
                </c:pt>
                <c:pt idx="9">
                  <c:v>6.6000000000000003E-2</c:v>
                </c:pt>
                <c:pt idx="10">
                  <c:v>7.8E-2</c:v>
                </c:pt>
                <c:pt idx="11">
                  <c:v>5.3999999999999999E-2</c:v>
                </c:pt>
                <c:pt idx="12">
                  <c:v>0.04</c:v>
                </c:pt>
              </c:numCache>
            </c:numRef>
          </c:val>
          <c:smooth val="0"/>
          <c:extLst>
            <c:ext xmlns:c16="http://schemas.microsoft.com/office/drawing/2014/chart" uri="{C3380CC4-5D6E-409C-BE32-E72D297353CC}">
              <c16:uniqueId val="{00000002-18B5-4BD4-BEFF-02AD2FA50C5E}"/>
            </c:ext>
          </c:extLst>
        </c:ser>
        <c:ser>
          <c:idx val="1"/>
          <c:order val="1"/>
          <c:tx>
            <c:strRef>
              <c:f>'Des stat time series'!$A$8</c:f>
              <c:strCache>
                <c:ptCount val="1"/>
                <c:pt idx="0">
                  <c:v>non-Aboriginal and/or Torres Strait Islander </c:v>
                </c:pt>
              </c:strCache>
            </c:strRef>
          </c:tx>
          <c:spPr>
            <a:ln w="28575" cap="rnd">
              <a:solidFill>
                <a:schemeClr val="accent2"/>
              </a:solidFill>
              <a:round/>
            </a:ln>
            <a:effectLst/>
          </c:spPr>
          <c:marker>
            <c:symbol val="none"/>
          </c:marker>
          <c:dLbls>
            <c:dLbl>
              <c:idx val="0"/>
              <c:layout>
                <c:manualLayout>
                  <c:x val="-4.1947555646570385E-2"/>
                  <c:y val="-4.965858743606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B5-4BD4-BEFF-02AD2FA50C5E}"/>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B5-4BD4-BEFF-02AD2FA50C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series'!$B$8:$N$8</c:f>
              <c:numCache>
                <c:formatCode>0%</c:formatCode>
                <c:ptCount val="13"/>
                <c:pt idx="0">
                  <c:v>0.16</c:v>
                </c:pt>
                <c:pt idx="1">
                  <c:v>0.14000000000000001</c:v>
                </c:pt>
                <c:pt idx="2">
                  <c:v>0.12</c:v>
                </c:pt>
                <c:pt idx="3">
                  <c:v>0.11</c:v>
                </c:pt>
                <c:pt idx="4">
                  <c:v>0.09</c:v>
                </c:pt>
                <c:pt idx="5">
                  <c:v>8.6999999999999994E-2</c:v>
                </c:pt>
                <c:pt idx="6">
                  <c:v>7.9000000000000001E-2</c:v>
                </c:pt>
                <c:pt idx="7">
                  <c:v>7.0000000000000007E-2</c:v>
                </c:pt>
                <c:pt idx="8">
                  <c:v>6.0999999999999999E-2</c:v>
                </c:pt>
                <c:pt idx="9">
                  <c:v>5.3999999999999999E-2</c:v>
                </c:pt>
                <c:pt idx="10">
                  <c:v>5.1999999999999998E-2</c:v>
                </c:pt>
                <c:pt idx="11">
                  <c:v>0.04</c:v>
                </c:pt>
                <c:pt idx="12">
                  <c:v>3.1E-2</c:v>
                </c:pt>
              </c:numCache>
            </c:numRef>
          </c:val>
          <c:smooth val="0"/>
          <c:extLst>
            <c:ext xmlns:c16="http://schemas.microsoft.com/office/drawing/2014/chart" uri="{C3380CC4-5D6E-409C-BE32-E72D297353CC}">
              <c16:uniqueId val="{00000005-18B5-4BD4-BEFF-02AD2FA50C5E}"/>
            </c:ext>
          </c:extLst>
        </c:ser>
        <c:dLbls>
          <c:showLegendKey val="0"/>
          <c:showVal val="0"/>
          <c:showCatName val="0"/>
          <c:showSerName val="0"/>
          <c:showPercent val="0"/>
          <c:showBubbleSize val="0"/>
        </c:dLbls>
        <c:smooth val="0"/>
        <c:axId val="649565504"/>
        <c:axId val="649566160"/>
      </c:lineChart>
      <c:catAx>
        <c:axId val="6495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6160"/>
        <c:crosses val="autoZero"/>
        <c:auto val="1"/>
        <c:lblAlgn val="ctr"/>
        <c:lblOffset val="100"/>
        <c:noMultiLvlLbl val="0"/>
      </c:catAx>
      <c:valAx>
        <c:axId val="64956616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'Des stat time series'!$A$17</c:f>
              <c:strCache>
                <c:ptCount val="1"/>
                <c:pt idx="0">
                  <c:v>Rural area</c:v>
                </c:pt>
              </c:strCache>
            </c:strRef>
          </c:tx>
          <c:spPr>
            <a:ln w="28575" cap="rnd">
              <a:solidFill>
                <a:schemeClr val="accent1"/>
              </a:solidFill>
              <a:round/>
            </a:ln>
            <a:effectLst/>
          </c:spPr>
          <c:marker>
            <c:symbol val="none"/>
          </c:marker>
          <c:dLbls>
            <c:dLbl>
              <c:idx val="0"/>
              <c:layout>
                <c:manualLayout>
                  <c:x val="-4.4943809621325416E-2"/>
                  <c:y val="-4.9658587436064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1E-423C-B736-C1755523BE04}"/>
                </c:ext>
              </c:extLst>
            </c:dLbl>
            <c:dLbl>
              <c:idx val="12"/>
              <c:layout>
                <c:manualLayout>
                  <c:x val="-1.7977523848530269E-2"/>
                  <c:y val="-2.9795152461638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1E-423C-B736-C1755523BE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series'!$B$17:$N$17</c:f>
              <c:numCache>
                <c:formatCode>0%</c:formatCode>
                <c:ptCount val="13"/>
                <c:pt idx="0">
                  <c:v>0.22</c:v>
                </c:pt>
                <c:pt idx="1">
                  <c:v>0.17</c:v>
                </c:pt>
                <c:pt idx="2">
                  <c:v>0.16</c:v>
                </c:pt>
                <c:pt idx="3">
                  <c:v>0.16</c:v>
                </c:pt>
                <c:pt idx="4">
                  <c:v>0.15</c:v>
                </c:pt>
                <c:pt idx="5">
                  <c:v>0.14000000000000001</c:v>
                </c:pt>
                <c:pt idx="6">
                  <c:v>0.13</c:v>
                </c:pt>
                <c:pt idx="7">
                  <c:v>0.1</c:v>
                </c:pt>
                <c:pt idx="8">
                  <c:v>9.7000000000000003E-2</c:v>
                </c:pt>
                <c:pt idx="9">
                  <c:v>7.4999999999999997E-2</c:v>
                </c:pt>
                <c:pt idx="10">
                  <c:v>8.5000000000000006E-2</c:v>
                </c:pt>
                <c:pt idx="11">
                  <c:v>0.06</c:v>
                </c:pt>
                <c:pt idx="12">
                  <c:v>4.5999999999999999E-2</c:v>
                </c:pt>
              </c:numCache>
            </c:numRef>
          </c:val>
          <c:smooth val="0"/>
          <c:extLst>
            <c:ext xmlns:c16="http://schemas.microsoft.com/office/drawing/2014/chart" uri="{C3380CC4-5D6E-409C-BE32-E72D297353CC}">
              <c16:uniqueId val="{00000002-971E-423C-B736-C1755523BE04}"/>
            </c:ext>
          </c:extLst>
        </c:ser>
        <c:ser>
          <c:idx val="1"/>
          <c:order val="1"/>
          <c:tx>
            <c:strRef>
              <c:f>'Des stat time series'!$A$18</c:f>
              <c:strCache>
                <c:ptCount val="1"/>
                <c:pt idx="0">
                  <c:v>Urban area</c:v>
                </c:pt>
              </c:strCache>
            </c:strRef>
          </c:tx>
          <c:spPr>
            <a:ln w="28575" cap="rnd">
              <a:solidFill>
                <a:schemeClr val="accent2"/>
              </a:solidFill>
              <a:round/>
            </a:ln>
            <a:effectLst/>
          </c:spPr>
          <c:marker>
            <c:symbol val="none"/>
          </c:marker>
          <c:dLbls>
            <c:dLbl>
              <c:idx val="0"/>
              <c:layout>
                <c:manualLayout>
                  <c:x val="-3.2958793722305306E-2"/>
                  <c:y val="-4.4692728692458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1E-423C-B736-C1755523BE04}"/>
                </c:ext>
              </c:extLst>
            </c:dLbl>
            <c:dLbl>
              <c:idx val="12"/>
              <c:layout>
                <c:manualLayout>
                  <c:x val="-3.5955047697060434E-2"/>
                  <c:y val="2.4829293718032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1E-423C-B736-C1755523BE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series'!$B$18:$N$18</c:f>
              <c:numCache>
                <c:formatCode>0%</c:formatCode>
                <c:ptCount val="13"/>
                <c:pt idx="0">
                  <c:v>0.15</c:v>
                </c:pt>
                <c:pt idx="1">
                  <c:v>0.14000000000000001</c:v>
                </c:pt>
                <c:pt idx="2">
                  <c:v>0.12</c:v>
                </c:pt>
                <c:pt idx="3">
                  <c:v>0.11</c:v>
                </c:pt>
                <c:pt idx="4">
                  <c:v>8.7999999999999995E-2</c:v>
                </c:pt>
                <c:pt idx="5">
                  <c:v>8.4000000000000005E-2</c:v>
                </c:pt>
                <c:pt idx="6">
                  <c:v>7.5999999999999998E-2</c:v>
                </c:pt>
                <c:pt idx="7">
                  <c:v>6.9000000000000006E-2</c:v>
                </c:pt>
                <c:pt idx="8">
                  <c:v>5.8999999999999997E-2</c:v>
                </c:pt>
                <c:pt idx="9">
                  <c:v>5.1999999999999998E-2</c:v>
                </c:pt>
                <c:pt idx="10">
                  <c:v>4.9000000000000002E-2</c:v>
                </c:pt>
                <c:pt idx="11">
                  <c:v>3.9E-2</c:v>
                </c:pt>
                <c:pt idx="12">
                  <c:v>0.03</c:v>
                </c:pt>
              </c:numCache>
            </c:numRef>
          </c:val>
          <c:smooth val="0"/>
          <c:extLst>
            <c:ext xmlns:c16="http://schemas.microsoft.com/office/drawing/2014/chart" uri="{C3380CC4-5D6E-409C-BE32-E72D297353CC}">
              <c16:uniqueId val="{00000005-971E-423C-B736-C1755523BE04}"/>
            </c:ext>
          </c:extLst>
        </c:ser>
        <c:dLbls>
          <c:showLegendKey val="0"/>
          <c:showVal val="0"/>
          <c:showCatName val="0"/>
          <c:showSerName val="0"/>
          <c:showPercent val="0"/>
          <c:showBubbleSize val="0"/>
        </c:dLbls>
        <c:smooth val="0"/>
        <c:axId val="649565504"/>
        <c:axId val="649566160"/>
      </c:lineChart>
      <c:catAx>
        <c:axId val="6495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6160"/>
        <c:crosses val="autoZero"/>
        <c:auto val="1"/>
        <c:lblAlgn val="ctr"/>
        <c:lblOffset val="100"/>
        <c:noMultiLvlLbl val="0"/>
      </c:catAx>
      <c:valAx>
        <c:axId val="64956616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16337791205164"/>
          <c:y val="8.9869281045751634E-2"/>
          <c:w val="0.80283735928758471"/>
          <c:h val="0.53371416808193095"/>
        </c:manualLayout>
      </c:layout>
      <c:barChart>
        <c:barDir val="bar"/>
        <c:grouping val="percentStacked"/>
        <c:varyColors val="0"/>
        <c:ser>
          <c:idx val="0"/>
          <c:order val="0"/>
          <c:tx>
            <c:strRef>
              <c:f>'Desc stat cat'!$BC$14</c:f>
              <c:strCache>
                <c:ptCount val="1"/>
                <c:pt idx="0">
                  <c:v>Excellent or Good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stat cat'!$BD$13:$BE$13</c:f>
              <c:strCache>
                <c:ptCount val="2"/>
                <c:pt idx="0">
                  <c:v>Urban</c:v>
                </c:pt>
                <c:pt idx="1">
                  <c:v>Rural</c:v>
                </c:pt>
              </c:strCache>
            </c:strRef>
          </c:cat>
          <c:val>
            <c:numRef>
              <c:f>'Desc stat cat'!$BD$14:$BE$14</c:f>
              <c:numCache>
                <c:formatCode>0%</c:formatCode>
                <c:ptCount val="2"/>
                <c:pt idx="0">
                  <c:v>0.89</c:v>
                </c:pt>
                <c:pt idx="1">
                  <c:v>0.81960000000000011</c:v>
                </c:pt>
              </c:numCache>
            </c:numRef>
          </c:val>
          <c:extLst>
            <c:ext xmlns:c16="http://schemas.microsoft.com/office/drawing/2014/chart" uri="{C3380CC4-5D6E-409C-BE32-E72D297353CC}">
              <c16:uniqueId val="{00000000-5A8A-41A7-99A2-A70393CAF383}"/>
            </c:ext>
          </c:extLst>
        </c:ser>
        <c:ser>
          <c:idx val="1"/>
          <c:order val="1"/>
          <c:tx>
            <c:strRef>
              <c:f>'Desc stat cat'!$BC$15</c:f>
              <c:strCache>
                <c:ptCount val="1"/>
                <c:pt idx="0">
                  <c:v>Fair or Poor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stat cat'!$BD$13:$BE$13</c:f>
              <c:strCache>
                <c:ptCount val="2"/>
                <c:pt idx="0">
                  <c:v>Urban</c:v>
                </c:pt>
                <c:pt idx="1">
                  <c:v>Rural</c:v>
                </c:pt>
              </c:strCache>
            </c:strRef>
          </c:cat>
          <c:val>
            <c:numRef>
              <c:f>'Desc stat cat'!$BD$15:$BE$15</c:f>
              <c:numCache>
                <c:formatCode>0%</c:formatCode>
                <c:ptCount val="2"/>
                <c:pt idx="0">
                  <c:v>0.11009999999999999</c:v>
                </c:pt>
                <c:pt idx="1">
                  <c:v>0.1804</c:v>
                </c:pt>
              </c:numCache>
            </c:numRef>
          </c:val>
          <c:extLst>
            <c:ext xmlns:c16="http://schemas.microsoft.com/office/drawing/2014/chart" uri="{C3380CC4-5D6E-409C-BE32-E72D297353CC}">
              <c16:uniqueId val="{00000001-5A8A-41A7-99A2-A70393CAF383}"/>
            </c:ext>
          </c:extLst>
        </c:ser>
        <c:dLbls>
          <c:dLblPos val="ctr"/>
          <c:showLegendKey val="0"/>
          <c:showVal val="1"/>
          <c:showCatName val="0"/>
          <c:showSerName val="0"/>
          <c:showPercent val="0"/>
          <c:showBubbleSize val="0"/>
        </c:dLbls>
        <c:gapWidth val="103"/>
        <c:overlap val="100"/>
        <c:axId val="641748144"/>
        <c:axId val="641753064"/>
      </c:barChart>
      <c:catAx>
        <c:axId val="641748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753064"/>
        <c:crosses val="autoZero"/>
        <c:auto val="1"/>
        <c:lblAlgn val="ctr"/>
        <c:lblOffset val="100"/>
        <c:noMultiLvlLbl val="0"/>
      </c:catAx>
      <c:valAx>
        <c:axId val="641753064"/>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748144"/>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b="1"/>
              <a:t>Mean</a:t>
            </a:r>
            <a:r>
              <a:rPr lang="en-AU" sz="900" b="1" baseline="0"/>
              <a:t> household disposable income</a:t>
            </a:r>
            <a:endParaRPr lang="en-AU" sz="9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'Des stat time series'!$A$20</c:f>
              <c:strCache>
                <c:ptCount val="1"/>
                <c:pt idx="0">
                  <c:v>No internet access</c:v>
                </c:pt>
              </c:strCache>
            </c:strRef>
          </c:tx>
          <c:spPr>
            <a:ln w="28575" cap="rnd">
              <a:solidFill>
                <a:schemeClr val="accent1"/>
              </a:solidFill>
              <a:round/>
            </a:ln>
            <a:effectLst/>
          </c:spPr>
          <c:marker>
            <c:symbol val="none"/>
          </c:marker>
          <c:dLbls>
            <c:dLbl>
              <c:idx val="0"/>
              <c:layout>
                <c:manualLayout>
                  <c:x val="-5.9360730593607351E-2"/>
                  <c:y val="4.4233807266982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07-45E0-8668-DCF8BEFE29A1}"/>
                </c:ext>
              </c:extLst>
            </c:dLbl>
            <c:dLbl>
              <c:idx val="12"/>
              <c:layout>
                <c:manualLayout>
                  <c:x val="0"/>
                  <c:y val="-4.4233807266982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07-45E0-8668-DCF8BEFE29A1}"/>
                </c:ext>
              </c:extLst>
            </c:dLbl>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series'!$B$20:$N$20</c:f>
              <c:numCache>
                <c:formatCode>0</c:formatCode>
                <c:ptCount val="13"/>
                <c:pt idx="0">
                  <c:v>50788.81</c:v>
                </c:pt>
                <c:pt idx="1">
                  <c:v>48872.82</c:v>
                </c:pt>
                <c:pt idx="2">
                  <c:v>51284.93</c:v>
                </c:pt>
                <c:pt idx="3">
                  <c:v>52010.21</c:v>
                </c:pt>
                <c:pt idx="4">
                  <c:v>51907.71</c:v>
                </c:pt>
                <c:pt idx="5">
                  <c:v>53338.54</c:v>
                </c:pt>
                <c:pt idx="6">
                  <c:v>53123.53</c:v>
                </c:pt>
                <c:pt idx="7">
                  <c:v>51199.040000000001</c:v>
                </c:pt>
                <c:pt idx="8">
                  <c:v>52449.77</c:v>
                </c:pt>
                <c:pt idx="9">
                  <c:v>57104.54</c:v>
                </c:pt>
                <c:pt idx="10">
                  <c:v>57724.69</c:v>
                </c:pt>
                <c:pt idx="11">
                  <c:v>54404.56</c:v>
                </c:pt>
                <c:pt idx="12">
                  <c:v>55186.73</c:v>
                </c:pt>
              </c:numCache>
            </c:numRef>
          </c:val>
          <c:smooth val="0"/>
          <c:extLst>
            <c:ext xmlns:c16="http://schemas.microsoft.com/office/drawing/2014/chart" uri="{C3380CC4-5D6E-409C-BE32-E72D297353CC}">
              <c16:uniqueId val="{00000002-5C07-45E0-8668-DCF8BEFE29A1}"/>
            </c:ext>
          </c:extLst>
        </c:ser>
        <c:ser>
          <c:idx val="1"/>
          <c:order val="1"/>
          <c:tx>
            <c:strRef>
              <c:f>'Des stat time series'!$A$21</c:f>
              <c:strCache>
                <c:ptCount val="1"/>
                <c:pt idx="0">
                  <c:v>Internet access</c:v>
                </c:pt>
              </c:strCache>
            </c:strRef>
          </c:tx>
          <c:spPr>
            <a:ln w="28575" cap="rnd">
              <a:solidFill>
                <a:schemeClr val="accent2"/>
              </a:solidFill>
              <a:round/>
            </a:ln>
            <a:effectLst/>
          </c:spPr>
          <c:marker>
            <c:symbol val="none"/>
          </c:marker>
          <c:dLbls>
            <c:dLbl>
              <c:idx val="0"/>
              <c:layout>
                <c:manualLayout>
                  <c:x val="-7.3059360730593631E-2"/>
                  <c:y val="-5.6872037914691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07-45E0-8668-DCF8BEFE29A1}"/>
                </c:ext>
              </c:extLst>
            </c:dLbl>
            <c:dLbl>
              <c:idx val="12"/>
              <c:layout>
                <c:manualLayout>
                  <c:x val="0"/>
                  <c:y val="-5.6872037914691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07-45E0-8668-DCF8BEFE29A1}"/>
                </c:ext>
              </c:extLst>
            </c:dLbl>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series'!$B$21:$N$21</c:f>
              <c:numCache>
                <c:formatCode>0</c:formatCode>
                <c:ptCount val="13"/>
                <c:pt idx="0">
                  <c:v>97088.79</c:v>
                </c:pt>
                <c:pt idx="1">
                  <c:v>100144.9</c:v>
                </c:pt>
                <c:pt idx="2">
                  <c:v>102532.2</c:v>
                </c:pt>
                <c:pt idx="3">
                  <c:v>104586.6</c:v>
                </c:pt>
                <c:pt idx="4">
                  <c:v>106341.1</c:v>
                </c:pt>
                <c:pt idx="5">
                  <c:v>107774.1</c:v>
                </c:pt>
                <c:pt idx="6">
                  <c:v>108297.7</c:v>
                </c:pt>
                <c:pt idx="7">
                  <c:v>111257.5</c:v>
                </c:pt>
                <c:pt idx="8">
                  <c:v>112267.4</c:v>
                </c:pt>
                <c:pt idx="9">
                  <c:v>117610.5</c:v>
                </c:pt>
                <c:pt idx="10">
                  <c:v>120590.39999999999</c:v>
                </c:pt>
                <c:pt idx="11">
                  <c:v>124555.4</c:v>
                </c:pt>
                <c:pt idx="12">
                  <c:v>132286.9</c:v>
                </c:pt>
              </c:numCache>
            </c:numRef>
          </c:val>
          <c:smooth val="0"/>
          <c:extLst>
            <c:ext xmlns:c16="http://schemas.microsoft.com/office/drawing/2014/chart" uri="{C3380CC4-5D6E-409C-BE32-E72D297353CC}">
              <c16:uniqueId val="{00000005-5C07-45E0-8668-DCF8BEFE29A1}"/>
            </c:ext>
          </c:extLst>
        </c:ser>
        <c:dLbls>
          <c:showLegendKey val="0"/>
          <c:showVal val="0"/>
          <c:showCatName val="0"/>
          <c:showSerName val="0"/>
          <c:showPercent val="0"/>
          <c:showBubbleSize val="0"/>
        </c:dLbls>
        <c:smooth val="0"/>
        <c:axId val="649565504"/>
        <c:axId val="649566160"/>
      </c:lineChart>
      <c:catAx>
        <c:axId val="6495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6160"/>
        <c:crosses val="autoZero"/>
        <c:auto val="1"/>
        <c:lblAlgn val="ctr"/>
        <c:lblOffset val="100"/>
        <c:noMultiLvlLbl val="0"/>
      </c:catAx>
      <c:valAx>
        <c:axId val="649566160"/>
        <c:scaling>
          <c:orientation val="minMax"/>
          <c:min val="0"/>
        </c:scaling>
        <c:delete val="0"/>
        <c:axPos val="l"/>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5504"/>
        <c:crosses val="autoZero"/>
        <c:crossBetween val="between"/>
        <c:majorUnit val="4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900" b="1"/>
              <a:t>Mean SEIFA Index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'Des stat time series'!$A$24</c:f>
              <c:strCache>
                <c:ptCount val="1"/>
                <c:pt idx="0">
                  <c:v>No internet access</c:v>
                </c:pt>
              </c:strCache>
            </c:strRef>
          </c:tx>
          <c:spPr>
            <a:ln w="28575" cap="rnd">
              <a:solidFill>
                <a:schemeClr val="accent1"/>
              </a:solidFill>
              <a:round/>
            </a:ln>
            <a:effectLst/>
          </c:spPr>
          <c:marker>
            <c:symbol val="none"/>
          </c:marker>
          <c:dLbls>
            <c:dLbl>
              <c:idx val="0"/>
              <c:layout>
                <c:manualLayout>
                  <c:x val="-4.5454545454545477E-2"/>
                  <c:y val="3.2362476040300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CA-4BB1-99AF-B6CEF63539BE}"/>
                </c:ext>
              </c:extLst>
            </c:dLbl>
            <c:dLbl>
              <c:idx val="12"/>
              <c:layout>
                <c:manualLayout>
                  <c:x val="-6.0606060606060788E-2"/>
                  <c:y val="3.8834971248360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CA-4BB1-99AF-B6CEF63539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series'!$B$24:$N$24</c:f>
              <c:numCache>
                <c:formatCode>0</c:formatCode>
                <c:ptCount val="13"/>
                <c:pt idx="0">
                  <c:v>4.1614269999999998</c:v>
                </c:pt>
                <c:pt idx="1">
                  <c:v>4.0694090000000003</c:v>
                </c:pt>
                <c:pt idx="2">
                  <c:v>4.2415089999999998</c:v>
                </c:pt>
                <c:pt idx="3">
                  <c:v>4.1654429999999998</c:v>
                </c:pt>
                <c:pt idx="4">
                  <c:v>4.1823410000000001</c:v>
                </c:pt>
                <c:pt idx="5">
                  <c:v>4.1537810000000004</c:v>
                </c:pt>
                <c:pt idx="6">
                  <c:v>4.0750109999999999</c:v>
                </c:pt>
                <c:pt idx="7">
                  <c:v>3.9618769999999999</c:v>
                </c:pt>
                <c:pt idx="8">
                  <c:v>4.2706489999999997</c:v>
                </c:pt>
                <c:pt idx="9">
                  <c:v>4.2535299999999996</c:v>
                </c:pt>
                <c:pt idx="10">
                  <c:v>4.3625170000000004</c:v>
                </c:pt>
                <c:pt idx="11">
                  <c:v>4.1816300000000002</c:v>
                </c:pt>
                <c:pt idx="12">
                  <c:v>3.9784809999999999</c:v>
                </c:pt>
              </c:numCache>
            </c:numRef>
          </c:val>
          <c:smooth val="0"/>
          <c:extLst>
            <c:ext xmlns:c16="http://schemas.microsoft.com/office/drawing/2014/chart" uri="{C3380CC4-5D6E-409C-BE32-E72D297353CC}">
              <c16:uniqueId val="{00000002-A5CA-4BB1-99AF-B6CEF63539BE}"/>
            </c:ext>
          </c:extLst>
        </c:ser>
        <c:ser>
          <c:idx val="1"/>
          <c:order val="1"/>
          <c:tx>
            <c:strRef>
              <c:f>'Des stat time series'!$A$25</c:f>
              <c:strCache>
                <c:ptCount val="1"/>
                <c:pt idx="0">
                  <c:v>Internet access</c:v>
                </c:pt>
              </c:strCache>
            </c:strRef>
          </c:tx>
          <c:spPr>
            <a:ln w="28575" cap="rnd">
              <a:solidFill>
                <a:schemeClr val="accent2"/>
              </a:solidFill>
              <a:round/>
            </a:ln>
            <a:effectLst/>
          </c:spPr>
          <c:marker>
            <c:symbol val="none"/>
          </c:marker>
          <c:dLbls>
            <c:dLbl>
              <c:idx val="0"/>
              <c:layout>
                <c:manualLayout>
                  <c:x val="-4.5454545454545456E-2"/>
                  <c:y val="-5.1779961664481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CA-4BB1-99AF-B6CEF63539BE}"/>
                </c:ext>
              </c:extLst>
            </c:dLbl>
            <c:dLbl>
              <c:idx val="12"/>
              <c:layout>
                <c:manualLayout>
                  <c:x val="-4.0404040404040407E-2"/>
                  <c:y val="-5.8252456872541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CA-4BB1-99AF-B6CEF63539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series'!$B$25:$N$25</c:f>
              <c:numCache>
                <c:formatCode>0</c:formatCode>
                <c:ptCount val="13"/>
                <c:pt idx="0">
                  <c:v>5.8800509999999999</c:v>
                </c:pt>
                <c:pt idx="1">
                  <c:v>5.8332689999999996</c:v>
                </c:pt>
                <c:pt idx="2">
                  <c:v>5.7500090000000004</c:v>
                </c:pt>
                <c:pt idx="3">
                  <c:v>5.7661910000000001</c:v>
                </c:pt>
                <c:pt idx="4">
                  <c:v>5.7226030000000003</c:v>
                </c:pt>
                <c:pt idx="5">
                  <c:v>5.7236919999999998</c:v>
                </c:pt>
                <c:pt idx="6">
                  <c:v>5.7608759999999997</c:v>
                </c:pt>
                <c:pt idx="7">
                  <c:v>5.8183769999999999</c:v>
                </c:pt>
                <c:pt idx="8">
                  <c:v>5.7583539999999998</c:v>
                </c:pt>
                <c:pt idx="9">
                  <c:v>5.7751390000000002</c:v>
                </c:pt>
                <c:pt idx="10">
                  <c:v>5.7597259999999997</c:v>
                </c:pt>
                <c:pt idx="11">
                  <c:v>5.7484869999999999</c:v>
                </c:pt>
                <c:pt idx="12">
                  <c:v>5.694947</c:v>
                </c:pt>
              </c:numCache>
            </c:numRef>
          </c:val>
          <c:smooth val="0"/>
          <c:extLst>
            <c:ext xmlns:c16="http://schemas.microsoft.com/office/drawing/2014/chart" uri="{C3380CC4-5D6E-409C-BE32-E72D297353CC}">
              <c16:uniqueId val="{00000005-A5CA-4BB1-99AF-B6CEF63539BE}"/>
            </c:ext>
          </c:extLst>
        </c:ser>
        <c:dLbls>
          <c:showLegendKey val="0"/>
          <c:showVal val="0"/>
          <c:showCatName val="0"/>
          <c:showSerName val="0"/>
          <c:showPercent val="0"/>
          <c:showBubbleSize val="0"/>
        </c:dLbls>
        <c:smooth val="0"/>
        <c:axId val="649565504"/>
        <c:axId val="649566160"/>
      </c:lineChart>
      <c:catAx>
        <c:axId val="6495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6160"/>
        <c:crosses val="autoZero"/>
        <c:auto val="1"/>
        <c:lblAlgn val="ctr"/>
        <c:lblOffset val="100"/>
        <c:noMultiLvlLbl val="0"/>
      </c:catAx>
      <c:valAx>
        <c:axId val="649566160"/>
        <c:scaling>
          <c:orientation val="minMax"/>
          <c:max val="1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5504"/>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44401191424105"/>
          <c:y val="5.4631239135833128E-2"/>
          <c:w val="0.87594255212480465"/>
          <c:h val="0.64018622330763408"/>
        </c:manualLayout>
      </c:layout>
      <c:lineChart>
        <c:grouping val="standard"/>
        <c:varyColors val="0"/>
        <c:ser>
          <c:idx val="0"/>
          <c:order val="0"/>
          <c:tx>
            <c:strRef>
              <c:f>'Des stat time series'!$A$4</c:f>
              <c:strCache>
                <c:ptCount val="1"/>
                <c:pt idx="0">
                  <c:v>University qualification </c:v>
                </c:pt>
              </c:strCache>
            </c:strRef>
          </c:tx>
          <c:spPr>
            <a:ln w="28575" cap="rnd">
              <a:solidFill>
                <a:schemeClr val="accent1"/>
              </a:solidFill>
              <a:round/>
            </a:ln>
            <a:effectLst/>
          </c:spPr>
          <c:marker>
            <c:symbol val="none"/>
          </c:marker>
          <c:dLbls>
            <c:dLbl>
              <c:idx val="0"/>
              <c:layout>
                <c:manualLayout>
                  <c:x val="-3.2958793722305306E-2"/>
                  <c:y val="-3.9726869948851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CB-4620-A420-2EB81025FEFF}"/>
                </c:ext>
              </c:extLst>
            </c:dLbl>
            <c:dLbl>
              <c:idx val="12"/>
              <c:layout>
                <c:manualLayout>
                  <c:x val="-1.1985015899020218E-2"/>
                  <c:y val="-9.93171748721300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CB-4620-A420-2EB81025FE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series'!$B$4:$N$4</c:f>
              <c:numCache>
                <c:formatCode>0%</c:formatCode>
                <c:ptCount val="13"/>
                <c:pt idx="0">
                  <c:v>4.8000000000000001E-2</c:v>
                </c:pt>
                <c:pt idx="1">
                  <c:v>0.03</c:v>
                </c:pt>
                <c:pt idx="2">
                  <c:v>2.5000000000000001E-2</c:v>
                </c:pt>
                <c:pt idx="3">
                  <c:v>2.8000000000000001E-2</c:v>
                </c:pt>
                <c:pt idx="4">
                  <c:v>2.1000000000000001E-2</c:v>
                </c:pt>
                <c:pt idx="5">
                  <c:v>1.7999999999999999E-2</c:v>
                </c:pt>
                <c:pt idx="6">
                  <c:v>1.4999999999999999E-2</c:v>
                </c:pt>
                <c:pt idx="7">
                  <c:v>1.4999999999999999E-2</c:v>
                </c:pt>
                <c:pt idx="8">
                  <c:v>1.4999999999999999E-2</c:v>
                </c:pt>
                <c:pt idx="9">
                  <c:v>1.2999999999999999E-2</c:v>
                </c:pt>
                <c:pt idx="10">
                  <c:v>9.7999999999999997E-3</c:v>
                </c:pt>
                <c:pt idx="11">
                  <c:v>7.0000000000000001E-3</c:v>
                </c:pt>
                <c:pt idx="12">
                  <c:v>3.8999999999999998E-3</c:v>
                </c:pt>
              </c:numCache>
            </c:numRef>
          </c:val>
          <c:smooth val="0"/>
          <c:extLst>
            <c:ext xmlns:c16="http://schemas.microsoft.com/office/drawing/2014/chart" uri="{C3380CC4-5D6E-409C-BE32-E72D297353CC}">
              <c16:uniqueId val="{00000002-EECB-4620-A420-2EB81025FEFF}"/>
            </c:ext>
          </c:extLst>
        </c:ser>
        <c:ser>
          <c:idx val="1"/>
          <c:order val="1"/>
          <c:tx>
            <c:strRef>
              <c:f>'Des stat time series'!$A$5</c:f>
              <c:strCache>
                <c:ptCount val="1"/>
                <c:pt idx="0">
                  <c:v>Non-university qualification</c:v>
                </c:pt>
              </c:strCache>
            </c:strRef>
          </c:tx>
          <c:spPr>
            <a:ln w="28575" cap="rnd">
              <a:solidFill>
                <a:schemeClr val="accent2"/>
              </a:solidFill>
              <a:round/>
            </a:ln>
            <a:effectLst/>
          </c:spPr>
          <c:marker>
            <c:symbol val="none"/>
          </c:marker>
          <c:dLbls>
            <c:dLbl>
              <c:idx val="0"/>
              <c:layout>
                <c:manualLayout>
                  <c:x val="-2.0973777823285186E-2"/>
                  <c:y val="-4.9658587436064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CB-4620-A420-2EB81025FEFF}"/>
                </c:ext>
              </c:extLst>
            </c:dLbl>
            <c:dLbl>
              <c:idx val="12"/>
              <c:layout>
                <c:manualLayout>
                  <c:x val="-1.4981269873775134E-2"/>
                  <c:y val="-2.9795152461638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CB-4620-A420-2EB81025FE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series'!$B$5:$N$5</c:f>
              <c:numCache>
                <c:formatCode>0%</c:formatCode>
                <c:ptCount val="13"/>
                <c:pt idx="0">
                  <c:v>0.13</c:v>
                </c:pt>
                <c:pt idx="1">
                  <c:v>0.11</c:v>
                </c:pt>
                <c:pt idx="2">
                  <c:v>8.7999999999999995E-2</c:v>
                </c:pt>
                <c:pt idx="3">
                  <c:v>8.3000000000000004E-2</c:v>
                </c:pt>
                <c:pt idx="4">
                  <c:v>6.8000000000000005E-2</c:v>
                </c:pt>
                <c:pt idx="5">
                  <c:v>6.8000000000000005E-2</c:v>
                </c:pt>
                <c:pt idx="6">
                  <c:v>6.3E-2</c:v>
                </c:pt>
                <c:pt idx="7">
                  <c:v>5.6000000000000001E-2</c:v>
                </c:pt>
                <c:pt idx="8">
                  <c:v>4.5999999999999999E-2</c:v>
                </c:pt>
                <c:pt idx="9">
                  <c:v>4.1000000000000002E-2</c:v>
                </c:pt>
                <c:pt idx="10">
                  <c:v>3.6999999999999998E-2</c:v>
                </c:pt>
                <c:pt idx="11">
                  <c:v>2.9000000000000001E-2</c:v>
                </c:pt>
                <c:pt idx="12">
                  <c:v>2.8000000000000001E-2</c:v>
                </c:pt>
              </c:numCache>
            </c:numRef>
          </c:val>
          <c:smooth val="0"/>
          <c:extLst>
            <c:ext xmlns:c16="http://schemas.microsoft.com/office/drawing/2014/chart" uri="{C3380CC4-5D6E-409C-BE32-E72D297353CC}">
              <c16:uniqueId val="{00000005-EECB-4620-A420-2EB81025FEFF}"/>
            </c:ext>
          </c:extLst>
        </c:ser>
        <c:ser>
          <c:idx val="2"/>
          <c:order val="2"/>
          <c:tx>
            <c:strRef>
              <c:f>'Des stat time series'!$A$6</c:f>
              <c:strCache>
                <c:ptCount val="1"/>
                <c:pt idx="0">
                  <c:v>High school or lower qualification</c:v>
                </c:pt>
              </c:strCache>
            </c:strRef>
          </c:tx>
          <c:spPr>
            <a:ln w="28575" cap="rnd">
              <a:solidFill>
                <a:schemeClr val="accent3"/>
              </a:solidFill>
              <a:round/>
            </a:ln>
            <a:effectLst/>
          </c:spPr>
          <c:marker>
            <c:symbol val="none"/>
          </c:marker>
          <c:dLbls>
            <c:dLbl>
              <c:idx val="0"/>
              <c:layout>
                <c:manualLayout>
                  <c:x val="-2.6966285772795241E-2"/>
                  <c:y val="-4.469272869245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CB-4620-A420-2EB81025FEFF}"/>
                </c:ext>
              </c:extLst>
            </c:dLbl>
            <c:dLbl>
              <c:idx val="12"/>
              <c:layout>
                <c:manualLayout>
                  <c:x val="-1.7977523848530269E-2"/>
                  <c:y val="-4.4692728692458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CB-4620-A420-2EB81025FEF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series'!$B$6:$N$6</c:f>
              <c:numCache>
                <c:formatCode>0%</c:formatCode>
                <c:ptCount val="13"/>
                <c:pt idx="0">
                  <c:v>0.23</c:v>
                </c:pt>
                <c:pt idx="1">
                  <c:v>0.21</c:v>
                </c:pt>
                <c:pt idx="2">
                  <c:v>0.19</c:v>
                </c:pt>
                <c:pt idx="3">
                  <c:v>0.18</c:v>
                </c:pt>
                <c:pt idx="4">
                  <c:v>0.15</c:v>
                </c:pt>
                <c:pt idx="5">
                  <c:v>0.15</c:v>
                </c:pt>
                <c:pt idx="6">
                  <c:v>0.14000000000000001</c:v>
                </c:pt>
                <c:pt idx="7">
                  <c:v>0.12</c:v>
                </c:pt>
                <c:pt idx="8">
                  <c:v>0.1</c:v>
                </c:pt>
                <c:pt idx="9">
                  <c:v>0.09</c:v>
                </c:pt>
                <c:pt idx="10">
                  <c:v>9.1999999999999998E-2</c:v>
                </c:pt>
                <c:pt idx="11">
                  <c:v>7.0000000000000007E-2</c:v>
                </c:pt>
                <c:pt idx="12">
                  <c:v>5.6000000000000001E-2</c:v>
                </c:pt>
              </c:numCache>
            </c:numRef>
          </c:val>
          <c:smooth val="0"/>
          <c:extLst>
            <c:ext xmlns:c16="http://schemas.microsoft.com/office/drawing/2014/chart" uri="{C3380CC4-5D6E-409C-BE32-E72D297353CC}">
              <c16:uniqueId val="{00000008-EECB-4620-A420-2EB81025FEFF}"/>
            </c:ext>
          </c:extLst>
        </c:ser>
        <c:dLbls>
          <c:showLegendKey val="0"/>
          <c:showVal val="0"/>
          <c:showCatName val="0"/>
          <c:showSerName val="0"/>
          <c:showPercent val="0"/>
          <c:showBubbleSize val="0"/>
        </c:dLbls>
        <c:smooth val="0"/>
        <c:axId val="649565504"/>
        <c:axId val="649566160"/>
      </c:lineChart>
      <c:catAx>
        <c:axId val="6495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6160"/>
        <c:crosses val="autoZero"/>
        <c:auto val="1"/>
        <c:lblAlgn val="ctr"/>
        <c:lblOffset val="100"/>
        <c:noMultiLvlLbl val="0"/>
      </c:catAx>
      <c:valAx>
        <c:axId val="64956616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v>2022</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 stat cat extra'!$O$38:$O$66</c:f>
              <c:strCache>
                <c:ptCount val="29"/>
                <c:pt idx="0">
                  <c:v>Works from home at least one day a week</c:v>
                </c:pt>
                <c:pt idx="1">
                  <c:v>Very remote area</c:v>
                </c:pt>
                <c:pt idx="2">
                  <c:v>Full-time student</c:v>
                </c:pt>
                <c:pt idx="3">
                  <c:v>University qualification</c:v>
                </c:pt>
                <c:pt idx="4">
                  <c:v>ACT</c:v>
                </c:pt>
                <c:pt idx="5">
                  <c:v>NT</c:v>
                </c:pt>
                <c:pt idx="6">
                  <c:v>Aged  21-30 </c:v>
                </c:pt>
                <c:pt idx="7">
                  <c:v>Child living in the household</c:v>
                </c:pt>
                <c:pt idx="8">
                  <c:v>WA</c:v>
                </c:pt>
                <c:pt idx="9">
                  <c:v>Aged 31-64 </c:v>
                </c:pt>
                <c:pt idx="10">
                  <c:v>Non-university qualification</c:v>
                </c:pt>
                <c:pt idx="11">
                  <c:v>Major city</c:v>
                </c:pt>
                <c:pt idx="12">
                  <c:v>QLD</c:v>
                </c:pt>
                <c:pt idx="13">
                  <c:v>Urban area</c:v>
                </c:pt>
                <c:pt idx="14">
                  <c:v>VIC</c:v>
                </c:pt>
                <c:pt idx="15">
                  <c:v>NSW</c:v>
                </c:pt>
                <c:pt idx="16">
                  <c:v>Remote area</c:v>
                </c:pt>
                <c:pt idx="17">
                  <c:v>Migrant </c:v>
                </c:pt>
                <c:pt idx="18">
                  <c:v>SA</c:v>
                </c:pt>
                <c:pt idx="19">
                  <c:v>TAS</c:v>
                </c:pt>
                <c:pt idx="20">
                  <c:v>Inner regional area</c:v>
                </c:pt>
                <c:pt idx="21">
                  <c:v>Rural area</c:v>
                </c:pt>
                <c:pt idx="22">
                  <c:v>Outer regional area</c:v>
                </c:pt>
                <c:pt idx="23">
                  <c:v>High school or lower qualification</c:v>
                </c:pt>
                <c:pt idx="24">
                  <c:v>Disability</c:v>
                </c:pt>
                <c:pt idx="25">
                  <c:v>Non-employed </c:v>
                </c:pt>
                <c:pt idx="26">
                  <c:v>Aboriginal and/or Torres Strait Islander</c:v>
                </c:pt>
                <c:pt idx="27">
                  <c:v>Does not speak English very well</c:v>
                </c:pt>
                <c:pt idx="28">
                  <c:v>Aged 65+</c:v>
                </c:pt>
              </c:strCache>
            </c:strRef>
          </c:cat>
          <c:val>
            <c:numRef>
              <c:f>'Des stat cat extra'!$Q$38:$Q$66</c:f>
              <c:numCache>
                <c:formatCode>0%</c:formatCode>
                <c:ptCount val="29"/>
                <c:pt idx="0">
                  <c:v>3.5999999999999999E-3</c:v>
                </c:pt>
                <c:pt idx="1">
                  <c:v>0</c:v>
                </c:pt>
                <c:pt idx="2">
                  <c:v>7.9000000000000008E-3</c:v>
                </c:pt>
                <c:pt idx="3">
                  <c:v>3.8999999999999998E-3</c:v>
                </c:pt>
                <c:pt idx="4">
                  <c:v>8.5000000000000006E-3</c:v>
                </c:pt>
                <c:pt idx="5">
                  <c:v>0</c:v>
                </c:pt>
                <c:pt idx="6">
                  <c:v>8.8999999999999999E-3</c:v>
                </c:pt>
                <c:pt idx="7">
                  <c:v>8.3999999999999995E-3</c:v>
                </c:pt>
                <c:pt idx="8">
                  <c:v>3.9E-2</c:v>
                </c:pt>
                <c:pt idx="9">
                  <c:v>1.6E-2</c:v>
                </c:pt>
                <c:pt idx="10">
                  <c:v>2.8000000000000001E-2</c:v>
                </c:pt>
                <c:pt idx="11">
                  <c:v>2.3E-2</c:v>
                </c:pt>
                <c:pt idx="12">
                  <c:v>2.7E-2</c:v>
                </c:pt>
                <c:pt idx="13">
                  <c:v>0.03</c:v>
                </c:pt>
                <c:pt idx="14">
                  <c:v>2.7E-2</c:v>
                </c:pt>
                <c:pt idx="15">
                  <c:v>3.6999999999999998E-2</c:v>
                </c:pt>
                <c:pt idx="16">
                  <c:v>0.11</c:v>
                </c:pt>
                <c:pt idx="17">
                  <c:v>2.5000000000000001E-2</c:v>
                </c:pt>
                <c:pt idx="18">
                  <c:v>3.6999999999999998E-2</c:v>
                </c:pt>
                <c:pt idx="19">
                  <c:v>2.5999999999999999E-2</c:v>
                </c:pt>
                <c:pt idx="20">
                  <c:v>5.2999999999999999E-2</c:v>
                </c:pt>
                <c:pt idx="21">
                  <c:v>4.5999999999999999E-2</c:v>
                </c:pt>
                <c:pt idx="22">
                  <c:v>5.6000000000000001E-2</c:v>
                </c:pt>
                <c:pt idx="23">
                  <c:v>5.6000000000000001E-2</c:v>
                </c:pt>
                <c:pt idx="24">
                  <c:v>6.8000000000000005E-2</c:v>
                </c:pt>
                <c:pt idx="25">
                  <c:v>7.3999999999999996E-2</c:v>
                </c:pt>
                <c:pt idx="26">
                  <c:v>0.04</c:v>
                </c:pt>
                <c:pt idx="27">
                  <c:v>0.03</c:v>
                </c:pt>
                <c:pt idx="28">
                  <c:v>0.1</c:v>
                </c:pt>
              </c:numCache>
            </c:numRef>
          </c:val>
          <c:extLst>
            <c:ext xmlns:c16="http://schemas.microsoft.com/office/drawing/2014/chart" uri="{C3380CC4-5D6E-409C-BE32-E72D297353CC}">
              <c16:uniqueId val="{00000000-E3B7-4139-A5E7-EBBC86D1B7DB}"/>
            </c:ext>
          </c:extLst>
        </c:ser>
        <c:ser>
          <c:idx val="0"/>
          <c:order val="1"/>
          <c:tx>
            <c:v>2010</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 stat cat extra'!$O$38:$O$66</c:f>
              <c:strCache>
                <c:ptCount val="29"/>
                <c:pt idx="0">
                  <c:v>Works from home at least one day a week</c:v>
                </c:pt>
                <c:pt idx="1">
                  <c:v>Very remote area</c:v>
                </c:pt>
                <c:pt idx="2">
                  <c:v>Full-time student</c:v>
                </c:pt>
                <c:pt idx="3">
                  <c:v>University qualification</c:v>
                </c:pt>
                <c:pt idx="4">
                  <c:v>ACT</c:v>
                </c:pt>
                <c:pt idx="5">
                  <c:v>NT</c:v>
                </c:pt>
                <c:pt idx="6">
                  <c:v>Aged  21-30 </c:v>
                </c:pt>
                <c:pt idx="7">
                  <c:v>Child living in the household</c:v>
                </c:pt>
                <c:pt idx="8">
                  <c:v>WA</c:v>
                </c:pt>
                <c:pt idx="9">
                  <c:v>Aged 31-64 </c:v>
                </c:pt>
                <c:pt idx="10">
                  <c:v>Non-university qualification</c:v>
                </c:pt>
                <c:pt idx="11">
                  <c:v>Major city</c:v>
                </c:pt>
                <c:pt idx="12">
                  <c:v>QLD</c:v>
                </c:pt>
                <c:pt idx="13">
                  <c:v>Urban area</c:v>
                </c:pt>
                <c:pt idx="14">
                  <c:v>VIC</c:v>
                </c:pt>
                <c:pt idx="15">
                  <c:v>NSW</c:v>
                </c:pt>
                <c:pt idx="16">
                  <c:v>Remote area</c:v>
                </c:pt>
                <c:pt idx="17">
                  <c:v>Migrant </c:v>
                </c:pt>
                <c:pt idx="18">
                  <c:v>SA</c:v>
                </c:pt>
                <c:pt idx="19">
                  <c:v>TAS</c:v>
                </c:pt>
                <c:pt idx="20">
                  <c:v>Inner regional area</c:v>
                </c:pt>
                <c:pt idx="21">
                  <c:v>Rural area</c:v>
                </c:pt>
                <c:pt idx="22">
                  <c:v>Outer regional area</c:v>
                </c:pt>
                <c:pt idx="23">
                  <c:v>High school or lower qualification</c:v>
                </c:pt>
                <c:pt idx="24">
                  <c:v>Disability</c:v>
                </c:pt>
                <c:pt idx="25">
                  <c:v>Non-employed </c:v>
                </c:pt>
                <c:pt idx="26">
                  <c:v>Aboriginal and/or Torres Strait Islander</c:v>
                </c:pt>
                <c:pt idx="27">
                  <c:v>Does not speak English very well</c:v>
                </c:pt>
                <c:pt idx="28">
                  <c:v>Aged 65+</c:v>
                </c:pt>
              </c:strCache>
            </c:strRef>
          </c:cat>
          <c:val>
            <c:numRef>
              <c:f>'Des stat cat extra'!$P$38:$P$66</c:f>
              <c:numCache>
                <c:formatCode>0%</c:formatCode>
                <c:ptCount val="29"/>
                <c:pt idx="0">
                  <c:v>3.3000000000000002E-2</c:v>
                </c:pt>
                <c:pt idx="1">
                  <c:v>0.04</c:v>
                </c:pt>
                <c:pt idx="2">
                  <c:v>4.7E-2</c:v>
                </c:pt>
                <c:pt idx="3">
                  <c:v>4.8000000000000001E-2</c:v>
                </c:pt>
                <c:pt idx="4">
                  <c:v>5.0999999999999997E-2</c:v>
                </c:pt>
                <c:pt idx="5">
                  <c:v>7.3999999999999996E-2</c:v>
                </c:pt>
                <c:pt idx="6">
                  <c:v>7.9000000000000001E-2</c:v>
                </c:pt>
                <c:pt idx="7">
                  <c:v>7.4999999999999997E-2</c:v>
                </c:pt>
                <c:pt idx="8">
                  <c:v>0.12</c:v>
                </c:pt>
                <c:pt idx="9">
                  <c:v>0.12</c:v>
                </c:pt>
                <c:pt idx="10">
                  <c:v>0.13</c:v>
                </c:pt>
                <c:pt idx="11">
                  <c:v>0.14000000000000001</c:v>
                </c:pt>
                <c:pt idx="12">
                  <c:v>0.15</c:v>
                </c:pt>
                <c:pt idx="13">
                  <c:v>0.15</c:v>
                </c:pt>
                <c:pt idx="14">
                  <c:v>0.17</c:v>
                </c:pt>
                <c:pt idx="15">
                  <c:v>0.17</c:v>
                </c:pt>
                <c:pt idx="16">
                  <c:v>0.18</c:v>
                </c:pt>
                <c:pt idx="17">
                  <c:v>0.18</c:v>
                </c:pt>
                <c:pt idx="18">
                  <c:v>0.2</c:v>
                </c:pt>
                <c:pt idx="19">
                  <c:v>0.22</c:v>
                </c:pt>
                <c:pt idx="20">
                  <c:v>0.22</c:v>
                </c:pt>
                <c:pt idx="21">
                  <c:v>0.22</c:v>
                </c:pt>
                <c:pt idx="22">
                  <c:v>0.23</c:v>
                </c:pt>
                <c:pt idx="23">
                  <c:v>0.23</c:v>
                </c:pt>
                <c:pt idx="24">
                  <c:v>0.28999999999999998</c:v>
                </c:pt>
                <c:pt idx="25">
                  <c:v>0.3</c:v>
                </c:pt>
                <c:pt idx="26">
                  <c:v>0.33</c:v>
                </c:pt>
                <c:pt idx="27">
                  <c:v>0.4</c:v>
                </c:pt>
                <c:pt idx="28">
                  <c:v>0.45</c:v>
                </c:pt>
              </c:numCache>
            </c:numRef>
          </c:val>
          <c:extLst>
            <c:ext xmlns:c16="http://schemas.microsoft.com/office/drawing/2014/chart" uri="{C3380CC4-5D6E-409C-BE32-E72D297353CC}">
              <c16:uniqueId val="{00000001-E3B7-4139-A5E7-EBBC86D1B7DB}"/>
            </c:ext>
          </c:extLst>
        </c:ser>
        <c:dLbls>
          <c:showLegendKey val="0"/>
          <c:showVal val="0"/>
          <c:showCatName val="0"/>
          <c:showSerName val="0"/>
          <c:showPercent val="0"/>
          <c:showBubbleSize val="0"/>
        </c:dLbls>
        <c:gapWidth val="182"/>
        <c:axId val="826567592"/>
        <c:axId val="826564640"/>
      </c:barChart>
      <c:catAx>
        <c:axId val="826567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6564640"/>
        <c:crosses val="autoZero"/>
        <c:auto val="1"/>
        <c:lblAlgn val="ctr"/>
        <c:lblOffset val="100"/>
        <c:noMultiLvlLbl val="0"/>
      </c:catAx>
      <c:valAx>
        <c:axId val="82656464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6567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147358280895158"/>
          <c:y val="1.7878911011783828E-2"/>
          <c:w val="0.61877265341832266"/>
          <c:h val="0.94441565588535481"/>
        </c:manualLayout>
      </c:layout>
      <c:barChart>
        <c:barDir val="bar"/>
        <c:grouping val="clustered"/>
        <c:varyColors val="0"/>
        <c:ser>
          <c:idx val="0"/>
          <c:order val="0"/>
          <c:spPr>
            <a:solidFill>
              <a:schemeClr val="accent1"/>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64EC-4F20-A474-1FCC8AF5179B}"/>
              </c:ext>
            </c:extLst>
          </c:dPt>
          <c:cat>
            <c:strRef>
              <c:f>'Final marginal effects'!$K$5:$K$17</c:f>
              <c:strCache>
                <c:ptCount val="13"/>
                <c:pt idx="0">
                  <c:v>SEIFA decile</c:v>
                </c:pt>
                <c:pt idx="1">
                  <c:v>Rural</c:v>
                </c:pt>
                <c:pt idx="2">
                  <c:v>Disability </c:v>
                </c:pt>
                <c:pt idx="3">
                  <c:v>Full time student</c:v>
                </c:pt>
                <c:pt idx="4">
                  <c:v>Non-employed </c:v>
                </c:pt>
                <c:pt idx="5">
                  <c:v>Migrant</c:v>
                </c:pt>
                <c:pt idx="6">
                  <c:v>Aged 65+  </c:v>
                </c:pt>
                <c:pt idx="7">
                  <c:v>Aged 31 to 64  </c:v>
                </c:pt>
                <c:pt idx="8">
                  <c:v>Aboriginal and/or Torres Strait Islander</c:v>
                </c:pt>
                <c:pt idx="9">
                  <c:v>Child living in the household</c:v>
                </c:pt>
                <c:pt idx="10">
                  <c:v>University qualification</c:v>
                </c:pt>
                <c:pt idx="11">
                  <c:v>Non-university qualification</c:v>
                </c:pt>
                <c:pt idx="12">
                  <c:v>Household income</c:v>
                </c:pt>
              </c:strCache>
            </c:strRef>
          </c:cat>
          <c:val>
            <c:numRef>
              <c:f>'Final marginal effects'!$L$5:$L$17</c:f>
              <c:numCache>
                <c:formatCode>General</c:formatCode>
                <c:ptCount val="13"/>
                <c:pt idx="0">
                  <c:v>6.0026000000000003E-3</c:v>
                </c:pt>
                <c:pt idx="1">
                  <c:v>-6.7818000000000002E-3</c:v>
                </c:pt>
                <c:pt idx="2">
                  <c:v>-2.34153E-2</c:v>
                </c:pt>
                <c:pt idx="3">
                  <c:v>4.2325300000000003E-2</c:v>
                </c:pt>
                <c:pt idx="4">
                  <c:v>-3.09725E-2</c:v>
                </c:pt>
                <c:pt idx="5">
                  <c:v>9.3358999999999994E-3</c:v>
                </c:pt>
                <c:pt idx="6">
                  <c:v>-9.2475500000000002E-2</c:v>
                </c:pt>
                <c:pt idx="7">
                  <c:v>-1.9822900000000001E-2</c:v>
                </c:pt>
                <c:pt idx="8">
                  <c:v>-6.6195599999999993E-2</c:v>
                </c:pt>
                <c:pt idx="9">
                  <c:v>2.84821E-2</c:v>
                </c:pt>
                <c:pt idx="10">
                  <c:v>8.0330499999999999E-2</c:v>
                </c:pt>
                <c:pt idx="11">
                  <c:v>4.56487E-2</c:v>
                </c:pt>
                <c:pt idx="12">
                  <c:v>1.1200000000000001E-6</c:v>
                </c:pt>
              </c:numCache>
            </c:numRef>
          </c:val>
          <c:extLst>
            <c:ext xmlns:c16="http://schemas.microsoft.com/office/drawing/2014/chart" uri="{C3380CC4-5D6E-409C-BE32-E72D297353CC}">
              <c16:uniqueId val="{00000002-64EC-4F20-A474-1FCC8AF5179B}"/>
            </c:ext>
          </c:extLst>
        </c:ser>
        <c:dLbls>
          <c:showLegendKey val="0"/>
          <c:showVal val="0"/>
          <c:showCatName val="0"/>
          <c:showSerName val="0"/>
          <c:showPercent val="0"/>
          <c:showBubbleSize val="0"/>
        </c:dLbls>
        <c:gapWidth val="182"/>
        <c:axId val="760994416"/>
        <c:axId val="760995072"/>
      </c:barChart>
      <c:catAx>
        <c:axId val="76099441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995072"/>
        <c:crosses val="autoZero"/>
        <c:auto val="1"/>
        <c:lblAlgn val="ctr"/>
        <c:lblOffset val="100"/>
        <c:noMultiLvlLbl val="0"/>
      </c:catAx>
      <c:valAx>
        <c:axId val="760995072"/>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0994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'Desc stat cat'!$AY$63</c:f>
              <c:strCache>
                <c:ptCount val="1"/>
                <c:pt idx="0">
                  <c:v>No, not essential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'Desc stat cat'!$AZ$62:$BB$62</c:f>
              <c:numCache>
                <c:formatCode>General</c:formatCode>
                <c:ptCount val="3"/>
                <c:pt idx="0">
                  <c:v>2014</c:v>
                </c:pt>
                <c:pt idx="1">
                  <c:v>2018</c:v>
                </c:pt>
                <c:pt idx="2">
                  <c:v>2022</c:v>
                </c:pt>
              </c:numCache>
            </c:numRef>
          </c:cat>
          <c:val>
            <c:numRef>
              <c:f>'Desc stat cat'!$AZ$63:$BB$63</c:f>
              <c:numCache>
                <c:formatCode>0%</c:formatCode>
                <c:ptCount val="3"/>
                <c:pt idx="0">
                  <c:v>0.49798073195514164</c:v>
                </c:pt>
                <c:pt idx="1">
                  <c:v>0.42371013910117966</c:v>
                </c:pt>
                <c:pt idx="2">
                  <c:v>0.25544396716569112</c:v>
                </c:pt>
              </c:numCache>
            </c:numRef>
          </c:val>
          <c:extLst>
            <c:ext xmlns:c16="http://schemas.microsoft.com/office/drawing/2014/chart" uri="{C3380CC4-5D6E-409C-BE32-E72D297353CC}">
              <c16:uniqueId val="{00000000-D0A7-47A5-BF46-F3DB41DF74B7}"/>
            </c:ext>
          </c:extLst>
        </c:ser>
        <c:ser>
          <c:idx val="1"/>
          <c:order val="1"/>
          <c:tx>
            <c:strRef>
              <c:f>'Desc stat cat'!$AY$64</c:f>
              <c:strCache>
                <c:ptCount val="1"/>
                <c:pt idx="0">
                  <c:v>Yes, essential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'Desc stat cat'!$AZ$62:$BB$62</c:f>
              <c:numCache>
                <c:formatCode>General</c:formatCode>
                <c:ptCount val="3"/>
                <c:pt idx="0">
                  <c:v>2014</c:v>
                </c:pt>
                <c:pt idx="1">
                  <c:v>2018</c:v>
                </c:pt>
                <c:pt idx="2">
                  <c:v>2022</c:v>
                </c:pt>
              </c:numCache>
            </c:numRef>
          </c:cat>
          <c:val>
            <c:numRef>
              <c:f>'Desc stat cat'!$AZ$64:$BB$64</c:f>
              <c:numCache>
                <c:formatCode>0%</c:formatCode>
                <c:ptCount val="3"/>
                <c:pt idx="0">
                  <c:v>0.50201926804485841</c:v>
                </c:pt>
                <c:pt idx="1">
                  <c:v>0.57628986089882039</c:v>
                </c:pt>
                <c:pt idx="2">
                  <c:v>0.74455603283430882</c:v>
                </c:pt>
              </c:numCache>
            </c:numRef>
          </c:val>
          <c:extLst>
            <c:ext xmlns:c16="http://schemas.microsoft.com/office/drawing/2014/chart" uri="{C3380CC4-5D6E-409C-BE32-E72D297353CC}">
              <c16:uniqueId val="{00000001-D0A7-47A5-BF46-F3DB41DF74B7}"/>
            </c:ext>
          </c:extLst>
        </c:ser>
        <c:dLbls>
          <c:dLblPos val="inEnd"/>
          <c:showLegendKey val="0"/>
          <c:showVal val="1"/>
          <c:showCatName val="0"/>
          <c:showSerName val="0"/>
          <c:showPercent val="0"/>
          <c:showBubbleSize val="0"/>
        </c:dLbls>
        <c:gapWidth val="89"/>
        <c:overlap val="100"/>
        <c:axId val="632983504"/>
        <c:axId val="632987112"/>
      </c:barChart>
      <c:catAx>
        <c:axId val="63298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987112"/>
        <c:crosses val="autoZero"/>
        <c:auto val="1"/>
        <c:lblAlgn val="ctr"/>
        <c:lblOffset val="100"/>
        <c:noMultiLvlLbl val="0"/>
      </c:catAx>
      <c:valAx>
        <c:axId val="632987112"/>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98350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570351928399274E-2"/>
          <c:y val="7.7192982456140355E-2"/>
          <c:w val="0.874953641384842"/>
          <c:h val="0.59948501174195334"/>
        </c:manualLayout>
      </c:layout>
      <c:barChart>
        <c:barDir val="bar"/>
        <c:grouping val="stacked"/>
        <c:varyColors val="0"/>
        <c:ser>
          <c:idx val="0"/>
          <c:order val="0"/>
          <c:tx>
            <c:strRef>
              <c:f>'Desc stat cat'!$AG$423</c:f>
              <c:strCache>
                <c:ptCount val="1"/>
                <c:pt idx="0">
                  <c:v>Very dissatisfied</c:v>
                </c:pt>
              </c:strCache>
            </c:strRef>
          </c:tx>
          <c:spPr>
            <a:solidFill>
              <a:schemeClr val="accent1"/>
            </a:solidFill>
            <a:ln>
              <a:noFill/>
            </a:ln>
            <a:effectLst/>
          </c:spPr>
          <c:invertIfNegative val="0"/>
          <c:dLbls>
            <c:dLbl>
              <c:idx val="0"/>
              <c:layout>
                <c:manualLayout>
                  <c:x val="1.2086848494881324E-3"/>
                  <c:y val="3.5087719298244496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3.831560389293244E-2"/>
                      <c:h val="0.10515817101809642"/>
                    </c:manualLayout>
                  </c15:layout>
                </c:ext>
                <c:ext xmlns:c16="http://schemas.microsoft.com/office/drawing/2014/chart" uri="{C3380CC4-5D6E-409C-BE32-E72D297353CC}">
                  <c16:uniqueId val="{00000006-D19C-496D-AB30-FE3B69E0D9A4}"/>
                </c:ext>
              </c:extLst>
            </c:dLbl>
            <c:dLbl>
              <c:idx val="2"/>
              <c:layout>
                <c:manualLayout>
                  <c:x val="-4.4766528077795588E-4"/>
                  <c:y val="-5.925925925925953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9C-496D-AB30-FE3B69E0D9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stat cat'!$AH$422:$AJ$422</c:f>
              <c:strCache>
                <c:ptCount val="3"/>
                <c:pt idx="0">
                  <c:v>Urban</c:v>
                </c:pt>
                <c:pt idx="1">
                  <c:v>Rural</c:v>
                </c:pt>
                <c:pt idx="2">
                  <c:v>Overall</c:v>
                </c:pt>
              </c:strCache>
            </c:strRef>
          </c:cat>
          <c:val>
            <c:numRef>
              <c:f>'Desc stat cat'!$AH$423:$AJ$423</c:f>
              <c:numCache>
                <c:formatCode>0%</c:formatCode>
                <c:ptCount val="3"/>
                <c:pt idx="0">
                  <c:v>2.7262180974477957E-2</c:v>
                </c:pt>
                <c:pt idx="1">
                  <c:v>8.3333333333333329E-2</c:v>
                </c:pt>
                <c:pt idx="2">
                  <c:v>3.2563025210084036E-2</c:v>
                </c:pt>
              </c:numCache>
            </c:numRef>
          </c:val>
          <c:extLst>
            <c:ext xmlns:c16="http://schemas.microsoft.com/office/drawing/2014/chart" uri="{C3380CC4-5D6E-409C-BE32-E72D297353CC}">
              <c16:uniqueId val="{00000000-D19C-496D-AB30-FE3B69E0D9A4}"/>
            </c:ext>
          </c:extLst>
        </c:ser>
        <c:ser>
          <c:idx val="1"/>
          <c:order val="1"/>
          <c:tx>
            <c:strRef>
              <c:f>'Desc stat cat'!$AG$424</c:f>
              <c:strCache>
                <c:ptCount val="1"/>
                <c:pt idx="0">
                  <c:v>Dissatisfied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stat cat'!$AH$422:$AJ$422</c:f>
              <c:strCache>
                <c:ptCount val="3"/>
                <c:pt idx="0">
                  <c:v>Urban</c:v>
                </c:pt>
                <c:pt idx="1">
                  <c:v>Rural</c:v>
                </c:pt>
                <c:pt idx="2">
                  <c:v>Overall</c:v>
                </c:pt>
              </c:strCache>
            </c:strRef>
          </c:cat>
          <c:val>
            <c:numRef>
              <c:f>'Desc stat cat'!$AH$424:$AJ$424</c:f>
              <c:numCache>
                <c:formatCode>0%</c:formatCode>
                <c:ptCount val="3"/>
                <c:pt idx="0">
                  <c:v>5.6264501160092809E-2</c:v>
                </c:pt>
                <c:pt idx="1">
                  <c:v>0.1111111111111111</c:v>
                </c:pt>
                <c:pt idx="2">
                  <c:v>6.3025210084033612E-2</c:v>
                </c:pt>
              </c:numCache>
            </c:numRef>
          </c:val>
          <c:extLst>
            <c:ext xmlns:c16="http://schemas.microsoft.com/office/drawing/2014/chart" uri="{C3380CC4-5D6E-409C-BE32-E72D297353CC}">
              <c16:uniqueId val="{00000001-D19C-496D-AB30-FE3B69E0D9A4}"/>
            </c:ext>
          </c:extLst>
        </c:ser>
        <c:ser>
          <c:idx val="2"/>
          <c:order val="2"/>
          <c:tx>
            <c:strRef>
              <c:f>'Desc stat cat'!$AG$425</c:f>
              <c:strCache>
                <c:ptCount val="1"/>
                <c:pt idx="0">
                  <c:v>Neutral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stat cat'!$AH$422:$AJ$422</c:f>
              <c:strCache>
                <c:ptCount val="3"/>
                <c:pt idx="0">
                  <c:v>Urban</c:v>
                </c:pt>
                <c:pt idx="1">
                  <c:v>Rural</c:v>
                </c:pt>
                <c:pt idx="2">
                  <c:v>Overall</c:v>
                </c:pt>
              </c:strCache>
            </c:strRef>
          </c:cat>
          <c:val>
            <c:numRef>
              <c:f>'Desc stat cat'!$AH$425:$AJ$425</c:f>
              <c:numCache>
                <c:formatCode>0%</c:formatCode>
                <c:ptCount val="3"/>
                <c:pt idx="0">
                  <c:v>7.5406032482598612E-2</c:v>
                </c:pt>
                <c:pt idx="1">
                  <c:v>0.1111111111111111</c:v>
                </c:pt>
                <c:pt idx="2">
                  <c:v>7.8781512605042014E-2</c:v>
                </c:pt>
              </c:numCache>
            </c:numRef>
          </c:val>
          <c:extLst>
            <c:ext xmlns:c16="http://schemas.microsoft.com/office/drawing/2014/chart" uri="{C3380CC4-5D6E-409C-BE32-E72D297353CC}">
              <c16:uniqueId val="{00000002-D19C-496D-AB30-FE3B69E0D9A4}"/>
            </c:ext>
          </c:extLst>
        </c:ser>
        <c:ser>
          <c:idx val="3"/>
          <c:order val="3"/>
          <c:tx>
            <c:strRef>
              <c:f>'Desc stat cat'!$AG$426</c:f>
              <c:strCache>
                <c:ptCount val="1"/>
                <c:pt idx="0">
                  <c:v>Satisfied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stat cat'!$AH$422:$AJ$422</c:f>
              <c:strCache>
                <c:ptCount val="3"/>
                <c:pt idx="0">
                  <c:v>Urban</c:v>
                </c:pt>
                <c:pt idx="1">
                  <c:v>Rural</c:v>
                </c:pt>
                <c:pt idx="2">
                  <c:v>Overall</c:v>
                </c:pt>
              </c:strCache>
            </c:strRef>
          </c:cat>
          <c:val>
            <c:numRef>
              <c:f>'Desc stat cat'!$AH$426:$AJ$426</c:f>
              <c:numCache>
                <c:formatCode>0%</c:formatCode>
                <c:ptCount val="3"/>
                <c:pt idx="0">
                  <c:v>0.29582366589327147</c:v>
                </c:pt>
                <c:pt idx="1">
                  <c:v>0.28888888888888886</c:v>
                </c:pt>
                <c:pt idx="2">
                  <c:v>0.29411764705882354</c:v>
                </c:pt>
              </c:numCache>
            </c:numRef>
          </c:val>
          <c:extLst>
            <c:ext xmlns:c16="http://schemas.microsoft.com/office/drawing/2014/chart" uri="{C3380CC4-5D6E-409C-BE32-E72D297353CC}">
              <c16:uniqueId val="{00000003-D19C-496D-AB30-FE3B69E0D9A4}"/>
            </c:ext>
          </c:extLst>
        </c:ser>
        <c:ser>
          <c:idx val="4"/>
          <c:order val="4"/>
          <c:tx>
            <c:strRef>
              <c:f>'Desc stat cat'!$AG$427</c:f>
              <c:strCache>
                <c:ptCount val="1"/>
                <c:pt idx="0">
                  <c:v>Very satisfied</c:v>
                </c:pt>
              </c:strCache>
            </c:strRef>
          </c:tx>
          <c:spPr>
            <a:solidFill>
              <a:schemeClr val="accent2"/>
            </a:solidFill>
            <a:ln>
              <a:noFill/>
            </a:ln>
            <a:effectLst/>
          </c:spPr>
          <c:invertIfNegative val="0"/>
          <c:dLbls>
            <c:dLbl>
              <c:idx val="2"/>
              <c:layout>
                <c:manualLayout>
                  <c:x val="0.208027445888477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05-4650-B9B0-CE6C5B3F39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stat cat'!$AH$422:$AJ$422</c:f>
              <c:strCache>
                <c:ptCount val="3"/>
                <c:pt idx="0">
                  <c:v>Urban</c:v>
                </c:pt>
                <c:pt idx="1">
                  <c:v>Rural</c:v>
                </c:pt>
                <c:pt idx="2">
                  <c:v>Overall</c:v>
                </c:pt>
              </c:strCache>
            </c:strRef>
          </c:cat>
          <c:val>
            <c:numRef>
              <c:f>'Desc stat cat'!$AH$427:$AJ$427</c:f>
              <c:numCache>
                <c:formatCode>0%</c:formatCode>
                <c:ptCount val="3"/>
                <c:pt idx="0">
                  <c:v>0.54524361948955913</c:v>
                </c:pt>
                <c:pt idx="1">
                  <c:v>0.40555555555555556</c:v>
                </c:pt>
                <c:pt idx="2">
                  <c:v>0.52521008403361347</c:v>
                </c:pt>
              </c:numCache>
            </c:numRef>
          </c:val>
          <c:extLst>
            <c:ext xmlns:c16="http://schemas.microsoft.com/office/drawing/2014/chart" uri="{C3380CC4-5D6E-409C-BE32-E72D297353CC}">
              <c16:uniqueId val="{00000004-D19C-496D-AB30-FE3B69E0D9A4}"/>
            </c:ext>
          </c:extLst>
        </c:ser>
        <c:dLbls>
          <c:dLblPos val="inEnd"/>
          <c:showLegendKey val="0"/>
          <c:showVal val="1"/>
          <c:showCatName val="0"/>
          <c:showSerName val="0"/>
          <c:showPercent val="0"/>
          <c:showBubbleSize val="0"/>
        </c:dLbls>
        <c:gapWidth val="62"/>
        <c:overlap val="100"/>
        <c:axId val="468162160"/>
        <c:axId val="468161504"/>
      </c:barChart>
      <c:catAx>
        <c:axId val="468162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161504"/>
        <c:crosses val="autoZero"/>
        <c:auto val="1"/>
        <c:lblAlgn val="ctr"/>
        <c:lblOffset val="100"/>
        <c:noMultiLvlLbl val="0"/>
      </c:catAx>
      <c:valAx>
        <c:axId val="468161504"/>
        <c:scaling>
          <c:orientation val="minMax"/>
          <c:max val="1"/>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16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081303832236284"/>
          <c:y val="2.644548623632648E-2"/>
          <c:w val="0.59779602908488116"/>
          <c:h val="0.86278786915068717"/>
        </c:manualLayout>
      </c:layout>
      <c:barChart>
        <c:barDir val="bar"/>
        <c:grouping val="clustered"/>
        <c:varyColors val="0"/>
        <c:ser>
          <c:idx val="1"/>
          <c:order val="0"/>
          <c:tx>
            <c:strRef>
              <c:f>'Des stat cat extra'!$Q$103</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 stat cat extra'!$O$104:$O$115</c:f>
              <c:strCache>
                <c:ptCount val="12"/>
                <c:pt idx="0">
                  <c:v>University qualification</c:v>
                </c:pt>
                <c:pt idx="1">
                  <c:v>Aged 21-30</c:v>
                </c:pt>
                <c:pt idx="2">
                  <c:v>Child living in the household</c:v>
                </c:pt>
                <c:pt idx="3">
                  <c:v>Aged 31-64</c:v>
                </c:pt>
                <c:pt idx="4">
                  <c:v>Non-university qualification</c:v>
                </c:pt>
                <c:pt idx="5">
                  <c:v>Urban area</c:v>
                </c:pt>
                <c:pt idx="6">
                  <c:v>Rural area</c:v>
                </c:pt>
                <c:pt idx="7">
                  <c:v>High school or lower qualification</c:v>
                </c:pt>
                <c:pt idx="8">
                  <c:v>Disability </c:v>
                </c:pt>
                <c:pt idx="9">
                  <c:v>Non-employed</c:v>
                </c:pt>
                <c:pt idx="10">
                  <c:v>Aboriginal and/or Torres Strait Islander</c:v>
                </c:pt>
                <c:pt idx="11">
                  <c:v>Aged 65+</c:v>
                </c:pt>
              </c:strCache>
            </c:strRef>
          </c:cat>
          <c:val>
            <c:numRef>
              <c:f>'Des stat cat extra'!$Q$104:$Q$115</c:f>
              <c:numCache>
                <c:formatCode>0%</c:formatCode>
                <c:ptCount val="12"/>
                <c:pt idx="0">
                  <c:v>3.8999999999999998E-3</c:v>
                </c:pt>
                <c:pt idx="1">
                  <c:v>8.8999999999999999E-3</c:v>
                </c:pt>
                <c:pt idx="2">
                  <c:v>8.3999999999999995E-3</c:v>
                </c:pt>
                <c:pt idx="3">
                  <c:v>1.6E-2</c:v>
                </c:pt>
                <c:pt idx="4">
                  <c:v>2.8000000000000001E-2</c:v>
                </c:pt>
                <c:pt idx="5">
                  <c:v>0.03</c:v>
                </c:pt>
                <c:pt idx="6">
                  <c:v>4.5999999999999999E-2</c:v>
                </c:pt>
                <c:pt idx="7">
                  <c:v>5.6000000000000001E-2</c:v>
                </c:pt>
                <c:pt idx="8">
                  <c:v>6.8000000000000005E-2</c:v>
                </c:pt>
                <c:pt idx="9">
                  <c:v>7.3999999999999996E-2</c:v>
                </c:pt>
                <c:pt idx="10">
                  <c:v>0.04</c:v>
                </c:pt>
                <c:pt idx="11">
                  <c:v>0.1</c:v>
                </c:pt>
              </c:numCache>
            </c:numRef>
          </c:val>
          <c:extLst>
            <c:ext xmlns:c16="http://schemas.microsoft.com/office/drawing/2014/chart" uri="{C3380CC4-5D6E-409C-BE32-E72D297353CC}">
              <c16:uniqueId val="{00000000-BB68-4A0E-855C-7FFE05C4EF66}"/>
            </c:ext>
          </c:extLst>
        </c:ser>
        <c:ser>
          <c:idx val="0"/>
          <c:order val="1"/>
          <c:tx>
            <c:strRef>
              <c:f>'Des stat cat extra'!$P$69</c:f>
              <c:strCache>
                <c:ptCount val="1"/>
                <c:pt idx="0">
                  <c:v>2010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 stat cat extra'!$O$104:$O$115</c:f>
              <c:strCache>
                <c:ptCount val="12"/>
                <c:pt idx="0">
                  <c:v>University qualification</c:v>
                </c:pt>
                <c:pt idx="1">
                  <c:v>Aged 21-30</c:v>
                </c:pt>
                <c:pt idx="2">
                  <c:v>Child living in the household</c:v>
                </c:pt>
                <c:pt idx="3">
                  <c:v>Aged 31-64</c:v>
                </c:pt>
                <c:pt idx="4">
                  <c:v>Non-university qualification</c:v>
                </c:pt>
                <c:pt idx="5">
                  <c:v>Urban area</c:v>
                </c:pt>
                <c:pt idx="6">
                  <c:v>Rural area</c:v>
                </c:pt>
                <c:pt idx="7">
                  <c:v>High school or lower qualification</c:v>
                </c:pt>
                <c:pt idx="8">
                  <c:v>Disability </c:v>
                </c:pt>
                <c:pt idx="9">
                  <c:v>Non-employed</c:v>
                </c:pt>
                <c:pt idx="10">
                  <c:v>Aboriginal and/or Torres Strait Islander</c:v>
                </c:pt>
                <c:pt idx="11">
                  <c:v>Aged 65+</c:v>
                </c:pt>
              </c:strCache>
            </c:strRef>
          </c:cat>
          <c:val>
            <c:numRef>
              <c:f>'Des stat cat extra'!$P$104:$P$115</c:f>
              <c:numCache>
                <c:formatCode>0%</c:formatCode>
                <c:ptCount val="12"/>
                <c:pt idx="0">
                  <c:v>4.8000000000000001E-2</c:v>
                </c:pt>
                <c:pt idx="1">
                  <c:v>7.9000000000000001E-2</c:v>
                </c:pt>
                <c:pt idx="2">
                  <c:v>7.4999999999999997E-2</c:v>
                </c:pt>
                <c:pt idx="3">
                  <c:v>0.12</c:v>
                </c:pt>
                <c:pt idx="4">
                  <c:v>0.13</c:v>
                </c:pt>
                <c:pt idx="5">
                  <c:v>0.15</c:v>
                </c:pt>
                <c:pt idx="6">
                  <c:v>0.22</c:v>
                </c:pt>
                <c:pt idx="7">
                  <c:v>0.23</c:v>
                </c:pt>
                <c:pt idx="8">
                  <c:v>0.28999999999999998</c:v>
                </c:pt>
                <c:pt idx="9">
                  <c:v>0.3</c:v>
                </c:pt>
                <c:pt idx="10">
                  <c:v>0.33</c:v>
                </c:pt>
                <c:pt idx="11">
                  <c:v>0.45</c:v>
                </c:pt>
              </c:numCache>
            </c:numRef>
          </c:val>
          <c:extLst>
            <c:ext xmlns:c16="http://schemas.microsoft.com/office/drawing/2014/chart" uri="{C3380CC4-5D6E-409C-BE32-E72D297353CC}">
              <c16:uniqueId val="{00000001-BB68-4A0E-855C-7FFE05C4EF66}"/>
            </c:ext>
          </c:extLst>
        </c:ser>
        <c:dLbls>
          <c:showLegendKey val="0"/>
          <c:showVal val="0"/>
          <c:showCatName val="0"/>
          <c:showSerName val="0"/>
          <c:showPercent val="0"/>
          <c:showBubbleSize val="0"/>
        </c:dLbls>
        <c:gapWidth val="182"/>
        <c:axId val="1155408352"/>
        <c:axId val="1155408680"/>
      </c:barChart>
      <c:catAx>
        <c:axId val="1155408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5408680"/>
        <c:crosses val="autoZero"/>
        <c:auto val="1"/>
        <c:lblAlgn val="ctr"/>
        <c:lblOffset val="100"/>
        <c:noMultiLvlLbl val="0"/>
      </c:catAx>
      <c:valAx>
        <c:axId val="115540868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54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48146509776165E-2"/>
          <c:y val="7.3876921332188816E-2"/>
          <c:w val="0.87594255212480465"/>
          <c:h val="0.71654638278236082"/>
        </c:manualLayout>
      </c:layout>
      <c:lineChart>
        <c:grouping val="standard"/>
        <c:varyColors val="0"/>
        <c:ser>
          <c:idx val="0"/>
          <c:order val="0"/>
          <c:tx>
            <c:strRef>
              <c:f>'Des stat time series'!$A$10</c:f>
              <c:strCache>
                <c:ptCount val="1"/>
                <c:pt idx="0">
                  <c:v>Aged 21 -30</c:v>
                </c:pt>
              </c:strCache>
            </c:strRef>
          </c:tx>
          <c:spPr>
            <a:ln w="28575" cap="rnd">
              <a:solidFill>
                <a:schemeClr val="accent1"/>
              </a:solidFill>
              <a:round/>
            </a:ln>
            <a:effectLst/>
          </c:spPr>
          <c:marker>
            <c:symbol val="none"/>
          </c:marker>
          <c:dLbls>
            <c:dLbl>
              <c:idx val="0"/>
              <c:layout>
                <c:manualLayout>
                  <c:x val="-3.2958801498127355E-2"/>
                  <c:y val="4.9662416484008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87-4545-AEEB-1780910FDCD2}"/>
                </c:ext>
              </c:extLst>
            </c:dLbl>
            <c:dLbl>
              <c:idx val="12"/>
              <c:layout>
                <c:manualLayout>
                  <c:x val="-1.7977528089887642E-2"/>
                  <c:y val="-4.96530310170140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87-4545-AEEB-1780910FDC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series'!$B$10:$N$10</c:f>
              <c:numCache>
                <c:formatCode>0%</c:formatCode>
                <c:ptCount val="13"/>
                <c:pt idx="0">
                  <c:v>7.9000000000000001E-2</c:v>
                </c:pt>
                <c:pt idx="1">
                  <c:v>5.8999999999999997E-2</c:v>
                </c:pt>
                <c:pt idx="2">
                  <c:v>4.2000000000000003E-2</c:v>
                </c:pt>
                <c:pt idx="3">
                  <c:v>4.5999999999999999E-2</c:v>
                </c:pt>
                <c:pt idx="4">
                  <c:v>3.9E-2</c:v>
                </c:pt>
                <c:pt idx="5">
                  <c:v>3.4000000000000002E-2</c:v>
                </c:pt>
                <c:pt idx="6">
                  <c:v>3.1E-2</c:v>
                </c:pt>
                <c:pt idx="7">
                  <c:v>2.5000000000000001E-2</c:v>
                </c:pt>
                <c:pt idx="8">
                  <c:v>1.7999999999999999E-2</c:v>
                </c:pt>
                <c:pt idx="9">
                  <c:v>1.7000000000000001E-2</c:v>
                </c:pt>
                <c:pt idx="10">
                  <c:v>0.01</c:v>
                </c:pt>
                <c:pt idx="11">
                  <c:v>7.7000000000000002E-3</c:v>
                </c:pt>
                <c:pt idx="12">
                  <c:v>8.8999999999999999E-3</c:v>
                </c:pt>
              </c:numCache>
            </c:numRef>
          </c:val>
          <c:smooth val="0"/>
          <c:extLst>
            <c:ext xmlns:c16="http://schemas.microsoft.com/office/drawing/2014/chart" uri="{C3380CC4-5D6E-409C-BE32-E72D297353CC}">
              <c16:uniqueId val="{00000002-0787-4545-AEEB-1780910FDCD2}"/>
            </c:ext>
          </c:extLst>
        </c:ser>
        <c:ser>
          <c:idx val="1"/>
          <c:order val="1"/>
          <c:tx>
            <c:strRef>
              <c:f>'Des stat time series'!$A$11</c:f>
              <c:strCache>
                <c:ptCount val="1"/>
                <c:pt idx="0">
                  <c:v>Aged 31-64</c:v>
                </c:pt>
              </c:strCache>
            </c:strRef>
          </c:tx>
          <c:spPr>
            <a:ln w="28575" cap="rnd">
              <a:solidFill>
                <a:schemeClr val="accent2"/>
              </a:solidFill>
              <a:round/>
            </a:ln>
            <a:effectLst/>
          </c:spPr>
          <c:marker>
            <c:symbol val="none"/>
          </c:marker>
          <c:dLbls>
            <c:dLbl>
              <c:idx val="0"/>
              <c:layout>
                <c:manualLayout>
                  <c:x val="-3.8951310861423234E-2"/>
                  <c:y val="-4.9659287995010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87-4545-AEEB-1780910FDCD2}"/>
                </c:ext>
              </c:extLst>
            </c:dLbl>
            <c:dLbl>
              <c:idx val="12"/>
              <c:layout>
                <c:manualLayout>
                  <c:x val="-1.7977528089887642E-2"/>
                  <c:y val="-3.4759859139782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87-4545-AEEB-1780910FDC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series'!$B$11:$N$11</c:f>
              <c:numCache>
                <c:formatCode>0%</c:formatCode>
                <c:ptCount val="13"/>
                <c:pt idx="0">
                  <c:v>0.12</c:v>
                </c:pt>
                <c:pt idx="1">
                  <c:v>9.6000000000000002E-2</c:v>
                </c:pt>
                <c:pt idx="2">
                  <c:v>8.4000000000000005E-2</c:v>
                </c:pt>
                <c:pt idx="3">
                  <c:v>7.0999999999999994E-2</c:v>
                </c:pt>
                <c:pt idx="4">
                  <c:v>5.8000000000000003E-2</c:v>
                </c:pt>
                <c:pt idx="5">
                  <c:v>5.1999999999999998E-2</c:v>
                </c:pt>
                <c:pt idx="6">
                  <c:v>0.05</c:v>
                </c:pt>
                <c:pt idx="7">
                  <c:v>4.4999999999999998E-2</c:v>
                </c:pt>
                <c:pt idx="8">
                  <c:v>3.5000000000000003E-2</c:v>
                </c:pt>
                <c:pt idx="9">
                  <c:v>0.03</c:v>
                </c:pt>
                <c:pt idx="10">
                  <c:v>2.7E-2</c:v>
                </c:pt>
                <c:pt idx="11">
                  <c:v>1.7999999999999999E-2</c:v>
                </c:pt>
                <c:pt idx="12">
                  <c:v>1.6E-2</c:v>
                </c:pt>
              </c:numCache>
            </c:numRef>
          </c:val>
          <c:smooth val="0"/>
          <c:extLst>
            <c:ext xmlns:c16="http://schemas.microsoft.com/office/drawing/2014/chart" uri="{C3380CC4-5D6E-409C-BE32-E72D297353CC}">
              <c16:uniqueId val="{00000005-0787-4545-AEEB-1780910FDCD2}"/>
            </c:ext>
          </c:extLst>
        </c:ser>
        <c:ser>
          <c:idx val="2"/>
          <c:order val="2"/>
          <c:tx>
            <c:strRef>
              <c:f>'Des stat time series'!$A$12</c:f>
              <c:strCache>
                <c:ptCount val="1"/>
                <c:pt idx="0">
                  <c:v>Aged 65+</c:v>
                </c:pt>
              </c:strCache>
            </c:strRef>
          </c:tx>
          <c:spPr>
            <a:ln w="28575" cap="rnd">
              <a:solidFill>
                <a:schemeClr val="accent3"/>
              </a:solidFill>
              <a:round/>
            </a:ln>
            <a:effectLst/>
          </c:spPr>
          <c:marker>
            <c:symbol val="none"/>
          </c:marker>
          <c:dLbls>
            <c:dLbl>
              <c:idx val="0"/>
              <c:layout>
                <c:manualLayout>
                  <c:x val="-3.5955047697060337E-2"/>
                  <c:y val="-3.9726869948851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87-4545-AEEB-1780910FDCD2}"/>
                </c:ext>
              </c:extLst>
            </c:dLbl>
            <c:dLbl>
              <c:idx val="12"/>
              <c:layout>
                <c:manualLayout>
                  <c:x val="1.0986140253212757E-16"/>
                  <c:y val="5.4748557473275861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87-4545-AEEB-1780910FDC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series'!$B$12:$N$12</c:f>
              <c:numCache>
                <c:formatCode>0%</c:formatCode>
                <c:ptCount val="13"/>
                <c:pt idx="0">
                  <c:v>0.45</c:v>
                </c:pt>
                <c:pt idx="1">
                  <c:v>0.44</c:v>
                </c:pt>
                <c:pt idx="2">
                  <c:v>0.4</c:v>
                </c:pt>
                <c:pt idx="3">
                  <c:v>0.37</c:v>
                </c:pt>
                <c:pt idx="4">
                  <c:v>0.3</c:v>
                </c:pt>
                <c:pt idx="5">
                  <c:v>0.3</c:v>
                </c:pt>
                <c:pt idx="6">
                  <c:v>0.25</c:v>
                </c:pt>
                <c:pt idx="7">
                  <c:v>0.22</c:v>
                </c:pt>
                <c:pt idx="8">
                  <c:v>0.21</c:v>
                </c:pt>
                <c:pt idx="9">
                  <c:v>0.18</c:v>
                </c:pt>
                <c:pt idx="10">
                  <c:v>0.18</c:v>
                </c:pt>
                <c:pt idx="11">
                  <c:v>0.15</c:v>
                </c:pt>
                <c:pt idx="12">
                  <c:v>0.1</c:v>
                </c:pt>
              </c:numCache>
            </c:numRef>
          </c:val>
          <c:smooth val="0"/>
          <c:extLst>
            <c:ext xmlns:c16="http://schemas.microsoft.com/office/drawing/2014/chart" uri="{C3380CC4-5D6E-409C-BE32-E72D297353CC}">
              <c16:uniqueId val="{00000008-0787-4545-AEEB-1780910FDCD2}"/>
            </c:ext>
          </c:extLst>
        </c:ser>
        <c:dLbls>
          <c:showLegendKey val="0"/>
          <c:showVal val="0"/>
          <c:showCatName val="0"/>
          <c:showSerName val="0"/>
          <c:showPercent val="0"/>
          <c:showBubbleSize val="0"/>
        </c:dLbls>
        <c:smooth val="0"/>
        <c:axId val="649565504"/>
        <c:axId val="649566160"/>
      </c:lineChart>
      <c:catAx>
        <c:axId val="6495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6160"/>
        <c:crosses val="autoZero"/>
        <c:auto val="1"/>
        <c:lblAlgn val="ctr"/>
        <c:lblOffset val="100"/>
        <c:noMultiLvlLbl val="0"/>
      </c:catAx>
      <c:valAx>
        <c:axId val="64956616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5504"/>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'Desc stat cat'!$AY$189</c:f>
              <c:strCache>
                <c:ptCount val="1"/>
                <c:pt idx="0">
                  <c:v>Yes, essential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'Desc stat cat'!$AZ$187:$BE$188</c:f>
              <c:multiLvlStrCache>
                <c:ptCount val="6"/>
                <c:lvl>
                  <c:pt idx="0">
                    <c:v>Aged 15-64</c:v>
                  </c:pt>
                  <c:pt idx="1">
                    <c:v>Aged 65+</c:v>
                  </c:pt>
                  <c:pt idx="2">
                    <c:v>Aged 15-64</c:v>
                  </c:pt>
                  <c:pt idx="3">
                    <c:v>Aged 65+</c:v>
                  </c:pt>
                  <c:pt idx="4">
                    <c:v>Aged 15-64</c:v>
                  </c:pt>
                  <c:pt idx="5">
                    <c:v>Aged 65+</c:v>
                  </c:pt>
                </c:lvl>
                <c:lvl>
                  <c:pt idx="0">
                    <c:v>2014</c:v>
                  </c:pt>
                  <c:pt idx="2">
                    <c:v>2018</c:v>
                  </c:pt>
                  <c:pt idx="4">
                    <c:v>2022</c:v>
                  </c:pt>
                </c:lvl>
              </c:multiLvlStrCache>
            </c:multiLvlStrRef>
          </c:cat>
          <c:val>
            <c:numRef>
              <c:f>'Desc stat cat'!$AZ$189:$BE$189</c:f>
              <c:numCache>
                <c:formatCode>0%</c:formatCode>
                <c:ptCount val="6"/>
                <c:pt idx="0">
                  <c:v>0.50914661784110127</c:v>
                </c:pt>
                <c:pt idx="1">
                  <c:v>0.46764225816159849</c:v>
                </c:pt>
                <c:pt idx="2">
                  <c:v>0.58150692904408141</c:v>
                </c:pt>
                <c:pt idx="3">
                  <c:v>0.55304080987397608</c:v>
                </c:pt>
                <c:pt idx="4">
                  <c:v>0.75303477107874994</c:v>
                </c:pt>
                <c:pt idx="5">
                  <c:v>0.71045728029148969</c:v>
                </c:pt>
              </c:numCache>
            </c:numRef>
          </c:val>
          <c:extLst>
            <c:ext xmlns:c16="http://schemas.microsoft.com/office/drawing/2014/chart" uri="{C3380CC4-5D6E-409C-BE32-E72D297353CC}">
              <c16:uniqueId val="{00000000-2B3A-4B85-91AC-0E249EC81B73}"/>
            </c:ext>
          </c:extLst>
        </c:ser>
        <c:ser>
          <c:idx val="1"/>
          <c:order val="1"/>
          <c:tx>
            <c:strRef>
              <c:f>'Desc stat cat'!$AY$190</c:f>
              <c:strCache>
                <c:ptCount val="1"/>
                <c:pt idx="0">
                  <c:v>No, not essential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'Desc stat cat'!$AZ$187:$BE$188</c:f>
              <c:multiLvlStrCache>
                <c:ptCount val="6"/>
                <c:lvl>
                  <c:pt idx="0">
                    <c:v>Aged 15-64</c:v>
                  </c:pt>
                  <c:pt idx="1">
                    <c:v>Aged 65+</c:v>
                  </c:pt>
                  <c:pt idx="2">
                    <c:v>Aged 15-64</c:v>
                  </c:pt>
                  <c:pt idx="3">
                    <c:v>Aged 65+</c:v>
                  </c:pt>
                  <c:pt idx="4">
                    <c:v>Aged 15-64</c:v>
                  </c:pt>
                  <c:pt idx="5">
                    <c:v>Aged 65+</c:v>
                  </c:pt>
                </c:lvl>
                <c:lvl>
                  <c:pt idx="0">
                    <c:v>2014</c:v>
                  </c:pt>
                  <c:pt idx="2">
                    <c:v>2018</c:v>
                  </c:pt>
                  <c:pt idx="4">
                    <c:v>2022</c:v>
                  </c:pt>
                </c:lvl>
              </c:multiLvlStrCache>
            </c:multiLvlStrRef>
          </c:cat>
          <c:val>
            <c:numRef>
              <c:f>'Desc stat cat'!$AZ$190:$BE$190</c:f>
              <c:numCache>
                <c:formatCode>0%</c:formatCode>
                <c:ptCount val="6"/>
                <c:pt idx="0">
                  <c:v>0.49085338215889873</c:v>
                </c:pt>
                <c:pt idx="1">
                  <c:v>0.53235774183840157</c:v>
                </c:pt>
                <c:pt idx="2">
                  <c:v>0.41849307095591859</c:v>
                </c:pt>
                <c:pt idx="3">
                  <c:v>0.44695919012602392</c:v>
                </c:pt>
                <c:pt idx="4">
                  <c:v>0.24696522892125009</c:v>
                </c:pt>
                <c:pt idx="5">
                  <c:v>0.28954271970851031</c:v>
                </c:pt>
              </c:numCache>
            </c:numRef>
          </c:val>
          <c:extLst>
            <c:ext xmlns:c16="http://schemas.microsoft.com/office/drawing/2014/chart" uri="{C3380CC4-5D6E-409C-BE32-E72D297353CC}">
              <c16:uniqueId val="{00000001-2B3A-4B85-91AC-0E249EC81B73}"/>
            </c:ext>
          </c:extLst>
        </c:ser>
        <c:dLbls>
          <c:showLegendKey val="0"/>
          <c:showVal val="0"/>
          <c:showCatName val="0"/>
          <c:showSerName val="0"/>
          <c:showPercent val="0"/>
          <c:showBubbleSize val="0"/>
        </c:dLbls>
        <c:gapWidth val="121"/>
        <c:overlap val="100"/>
        <c:axId val="788796848"/>
        <c:axId val="788802424"/>
      </c:barChart>
      <c:catAx>
        <c:axId val="78879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8802424"/>
        <c:crosses val="autoZero"/>
        <c:auto val="1"/>
        <c:lblAlgn val="ctr"/>
        <c:lblOffset val="100"/>
        <c:noMultiLvlLbl val="0"/>
      </c:catAx>
      <c:valAx>
        <c:axId val="788802424"/>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879684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44401191424105"/>
          <c:y val="5.4624591096711368E-2"/>
          <c:w val="0.87594258139312131"/>
          <c:h val="0.64023096326320261"/>
        </c:manualLayout>
      </c:layout>
      <c:lineChart>
        <c:grouping val="standard"/>
        <c:varyColors val="0"/>
        <c:ser>
          <c:idx val="0"/>
          <c:order val="0"/>
          <c:tx>
            <c:v>Disability</c:v>
          </c:tx>
          <c:spPr>
            <a:ln w="28575" cap="rnd">
              <a:solidFill>
                <a:schemeClr val="accent1"/>
              </a:solidFill>
              <a:round/>
            </a:ln>
            <a:effectLst/>
          </c:spPr>
          <c:marker>
            <c:symbol val="none"/>
          </c:marker>
          <c:dLbls>
            <c:dLbl>
              <c:idx val="0"/>
              <c:layout>
                <c:manualLayout>
                  <c:x val="-3.5955047697060337E-2"/>
                  <c:y val="-3.9726869948851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EB-4E9F-9B61-5B78CBB7DC33}"/>
                </c:ext>
              </c:extLst>
            </c:dLbl>
            <c:dLbl>
              <c:idx val="12"/>
              <c:layout>
                <c:manualLayout>
                  <c:x val="-8.9887640449437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EB-4E9F-9B61-5B78CBB7DC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series'!$B$15:$N$15</c:f>
              <c:numCache>
                <c:formatCode>0%</c:formatCode>
                <c:ptCount val="13"/>
                <c:pt idx="0">
                  <c:v>0.28999999999999998</c:v>
                </c:pt>
                <c:pt idx="1">
                  <c:v>0.28999999999999998</c:v>
                </c:pt>
                <c:pt idx="2">
                  <c:v>0.28000000000000003</c:v>
                </c:pt>
                <c:pt idx="3">
                  <c:v>0.22</c:v>
                </c:pt>
                <c:pt idx="4">
                  <c:v>0.2</c:v>
                </c:pt>
                <c:pt idx="5">
                  <c:v>0.19</c:v>
                </c:pt>
                <c:pt idx="6">
                  <c:v>0.17</c:v>
                </c:pt>
                <c:pt idx="7">
                  <c:v>0.15</c:v>
                </c:pt>
                <c:pt idx="8">
                  <c:v>0.13</c:v>
                </c:pt>
                <c:pt idx="9">
                  <c:v>0.12</c:v>
                </c:pt>
                <c:pt idx="10">
                  <c:v>0.11</c:v>
                </c:pt>
                <c:pt idx="11">
                  <c:v>8.8999999999999996E-2</c:v>
                </c:pt>
                <c:pt idx="12">
                  <c:v>6.8000000000000005E-2</c:v>
                </c:pt>
              </c:numCache>
            </c:numRef>
          </c:val>
          <c:smooth val="0"/>
          <c:extLst>
            <c:ext xmlns:c16="http://schemas.microsoft.com/office/drawing/2014/chart" uri="{C3380CC4-5D6E-409C-BE32-E72D297353CC}">
              <c16:uniqueId val="{00000002-06EB-4E9F-9B61-5B78CBB7DC33}"/>
            </c:ext>
          </c:extLst>
        </c:ser>
        <c:ser>
          <c:idx val="1"/>
          <c:order val="1"/>
          <c:tx>
            <c:v>No disability</c:v>
          </c:tx>
          <c:spPr>
            <a:ln w="28575" cap="rnd">
              <a:solidFill>
                <a:schemeClr val="accent2"/>
              </a:solidFill>
              <a:round/>
            </a:ln>
            <a:effectLst/>
          </c:spPr>
          <c:marker>
            <c:symbol val="none"/>
          </c:marker>
          <c:dLbls>
            <c:dLbl>
              <c:idx val="0"/>
              <c:layout>
                <c:manualLayout>
                  <c:x val="-4.794006359608044E-2"/>
                  <c:y val="-5.462444617967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EB-4E9F-9B61-5B78CBB7DC33}"/>
                </c:ext>
              </c:extLst>
            </c:dLbl>
            <c:dLbl>
              <c:idx val="12"/>
              <c:layout>
                <c:manualLayout>
                  <c:x val="-1.198501872659176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EB-4E9F-9B61-5B78CBB7DC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series'!$B$16:$N$16</c:f>
              <c:numCache>
                <c:formatCode>0%</c:formatCode>
                <c:ptCount val="13"/>
                <c:pt idx="0">
                  <c:v>0.11</c:v>
                </c:pt>
                <c:pt idx="1">
                  <c:v>8.4000000000000005E-2</c:v>
                </c:pt>
                <c:pt idx="2">
                  <c:v>6.8000000000000005E-2</c:v>
                </c:pt>
                <c:pt idx="3">
                  <c:v>6.7000000000000004E-2</c:v>
                </c:pt>
                <c:pt idx="4">
                  <c:v>5.1999999999999998E-2</c:v>
                </c:pt>
                <c:pt idx="5">
                  <c:v>4.8000000000000001E-2</c:v>
                </c:pt>
                <c:pt idx="6">
                  <c:v>4.7E-2</c:v>
                </c:pt>
                <c:pt idx="7">
                  <c:v>4.2000000000000003E-2</c:v>
                </c:pt>
                <c:pt idx="8">
                  <c:v>3.4000000000000002E-2</c:v>
                </c:pt>
                <c:pt idx="9">
                  <c:v>2.7E-2</c:v>
                </c:pt>
                <c:pt idx="10">
                  <c:v>2.8000000000000001E-2</c:v>
                </c:pt>
                <c:pt idx="11">
                  <c:v>1.9E-2</c:v>
                </c:pt>
                <c:pt idx="12">
                  <c:v>1.4999999999999999E-2</c:v>
                </c:pt>
              </c:numCache>
            </c:numRef>
          </c:val>
          <c:smooth val="0"/>
          <c:extLst>
            <c:ext xmlns:c16="http://schemas.microsoft.com/office/drawing/2014/chart" uri="{C3380CC4-5D6E-409C-BE32-E72D297353CC}">
              <c16:uniqueId val="{00000005-06EB-4E9F-9B61-5B78CBB7DC33}"/>
            </c:ext>
          </c:extLst>
        </c:ser>
        <c:dLbls>
          <c:showLegendKey val="0"/>
          <c:showVal val="0"/>
          <c:showCatName val="0"/>
          <c:showSerName val="0"/>
          <c:showPercent val="0"/>
          <c:showBubbleSize val="0"/>
        </c:dLbls>
        <c:smooth val="0"/>
        <c:axId val="649565504"/>
        <c:axId val="649566160"/>
      </c:lineChart>
      <c:catAx>
        <c:axId val="6495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6160"/>
        <c:crosses val="autoZero"/>
        <c:auto val="1"/>
        <c:lblAlgn val="ctr"/>
        <c:lblOffset val="100"/>
        <c:noMultiLvlLbl val="0"/>
      </c:catAx>
      <c:valAx>
        <c:axId val="64956616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71808951512641"/>
          <c:y val="8.0704328686720464E-2"/>
          <c:w val="0.82206813786434585"/>
          <c:h val="0.58126642827020059"/>
        </c:manualLayout>
      </c:layout>
      <c:barChart>
        <c:barDir val="bar"/>
        <c:grouping val="stacked"/>
        <c:varyColors val="0"/>
        <c:ser>
          <c:idx val="0"/>
          <c:order val="0"/>
          <c:tx>
            <c:strRef>
              <c:f>'Desc stat cat'!$BD$109</c:f>
              <c:strCache>
                <c:ptCount val="1"/>
                <c:pt idx="0">
                  <c:v>Excellent or Good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stat cat'!$BE$108:$BF$108</c:f>
              <c:strCache>
                <c:ptCount val="2"/>
                <c:pt idx="0">
                  <c:v>No disability</c:v>
                </c:pt>
                <c:pt idx="1">
                  <c:v>Disability </c:v>
                </c:pt>
              </c:strCache>
            </c:strRef>
          </c:cat>
          <c:val>
            <c:numRef>
              <c:f>'Desc stat cat'!$BE$109:$BF$109</c:f>
              <c:numCache>
                <c:formatCode>0%</c:formatCode>
                <c:ptCount val="2"/>
                <c:pt idx="0">
                  <c:v>0.89629999999999999</c:v>
                </c:pt>
                <c:pt idx="1">
                  <c:v>0.84760000000000002</c:v>
                </c:pt>
              </c:numCache>
            </c:numRef>
          </c:val>
          <c:extLst>
            <c:ext xmlns:c16="http://schemas.microsoft.com/office/drawing/2014/chart" uri="{C3380CC4-5D6E-409C-BE32-E72D297353CC}">
              <c16:uniqueId val="{00000000-FB34-4F29-895E-B59B98F95465}"/>
            </c:ext>
          </c:extLst>
        </c:ser>
        <c:ser>
          <c:idx val="1"/>
          <c:order val="1"/>
          <c:tx>
            <c:strRef>
              <c:f>'Desc stat cat'!$BD$110</c:f>
              <c:strCache>
                <c:ptCount val="1"/>
                <c:pt idx="0">
                  <c:v>Fair or Poor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'Desc stat cat'!$BE$108:$BF$108</c:f>
              <c:strCache>
                <c:ptCount val="2"/>
                <c:pt idx="0">
                  <c:v>No disability</c:v>
                </c:pt>
                <c:pt idx="1">
                  <c:v>Disability </c:v>
                </c:pt>
              </c:strCache>
            </c:strRef>
          </c:cat>
          <c:val>
            <c:numRef>
              <c:f>'Desc stat cat'!$BE$110:$BF$110</c:f>
              <c:numCache>
                <c:formatCode>0%</c:formatCode>
                <c:ptCount val="2"/>
                <c:pt idx="0">
                  <c:v>0.1038</c:v>
                </c:pt>
                <c:pt idx="1">
                  <c:v>0.15240000000000001</c:v>
                </c:pt>
              </c:numCache>
            </c:numRef>
          </c:val>
          <c:extLst>
            <c:ext xmlns:c16="http://schemas.microsoft.com/office/drawing/2014/chart" uri="{C3380CC4-5D6E-409C-BE32-E72D297353CC}">
              <c16:uniqueId val="{00000001-FB34-4F29-895E-B59B98F95465}"/>
            </c:ext>
          </c:extLst>
        </c:ser>
        <c:dLbls>
          <c:dLblPos val="ctr"/>
          <c:showLegendKey val="0"/>
          <c:showVal val="1"/>
          <c:showCatName val="0"/>
          <c:showSerName val="0"/>
          <c:showPercent val="0"/>
          <c:showBubbleSize val="0"/>
        </c:dLbls>
        <c:gapWidth val="150"/>
        <c:overlap val="100"/>
        <c:axId val="627020272"/>
        <c:axId val="627020600"/>
      </c:barChart>
      <c:catAx>
        <c:axId val="627020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020600"/>
        <c:crosses val="autoZero"/>
        <c:auto val="1"/>
        <c:lblAlgn val="ctr"/>
        <c:lblOffset val="100"/>
        <c:noMultiLvlLbl val="0"/>
      </c:catAx>
      <c:valAx>
        <c:axId val="627020600"/>
        <c:scaling>
          <c:orientation val="minMax"/>
          <c:max val="1"/>
          <c:min val="0"/>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02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Non-employed</c:v>
          </c:tx>
          <c:spPr>
            <a:ln w="28575" cap="rnd">
              <a:solidFill>
                <a:schemeClr val="accent1"/>
              </a:solidFill>
              <a:round/>
            </a:ln>
            <a:effectLst/>
          </c:spPr>
          <c:marker>
            <c:symbol val="none"/>
          </c:marker>
          <c:dLbls>
            <c:dLbl>
              <c:idx val="0"/>
              <c:layout>
                <c:manualLayout>
                  <c:x val="-2.6966285772795241E-2"/>
                  <c:y val="-4.965858743606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45-4DF2-BAB4-3DBB7D8D0966}"/>
                </c:ext>
              </c:extLst>
            </c:dLbl>
            <c:dLbl>
              <c:idx val="12"/>
              <c:layout>
                <c:manualLayout>
                  <c:x val="-1.1985015899020218E-2"/>
                  <c:y val="-1.4897576230819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45-4DF2-BAB4-3DBB7D8D09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series'!$B$13:$N$13</c:f>
              <c:numCache>
                <c:formatCode>0%</c:formatCode>
                <c:ptCount val="13"/>
                <c:pt idx="0">
                  <c:v>0.3</c:v>
                </c:pt>
                <c:pt idx="1">
                  <c:v>0.28000000000000003</c:v>
                </c:pt>
                <c:pt idx="2">
                  <c:v>0.25</c:v>
                </c:pt>
                <c:pt idx="3">
                  <c:v>0.23</c:v>
                </c:pt>
                <c:pt idx="4">
                  <c:v>0.19</c:v>
                </c:pt>
                <c:pt idx="5">
                  <c:v>0.19</c:v>
                </c:pt>
                <c:pt idx="6">
                  <c:v>0.16</c:v>
                </c:pt>
                <c:pt idx="7">
                  <c:v>0.16</c:v>
                </c:pt>
                <c:pt idx="8">
                  <c:v>0.13</c:v>
                </c:pt>
                <c:pt idx="9">
                  <c:v>0.12</c:v>
                </c:pt>
                <c:pt idx="10">
                  <c:v>0.11</c:v>
                </c:pt>
                <c:pt idx="11">
                  <c:v>9.1999999999999998E-2</c:v>
                </c:pt>
                <c:pt idx="12">
                  <c:v>7.3999999999999996E-2</c:v>
                </c:pt>
              </c:numCache>
            </c:numRef>
          </c:val>
          <c:smooth val="0"/>
          <c:extLst>
            <c:ext xmlns:c16="http://schemas.microsoft.com/office/drawing/2014/chart" uri="{C3380CC4-5D6E-409C-BE32-E72D297353CC}">
              <c16:uniqueId val="{00000002-1A45-4DF2-BAB4-3DBB7D8D0966}"/>
            </c:ext>
          </c:extLst>
        </c:ser>
        <c:ser>
          <c:idx val="1"/>
          <c:order val="1"/>
          <c:tx>
            <c:v>Employed</c:v>
          </c:tx>
          <c:spPr>
            <a:ln w="28575" cap="rnd">
              <a:solidFill>
                <a:schemeClr val="accent2"/>
              </a:solidFill>
              <a:round/>
            </a:ln>
            <a:effectLst/>
          </c:spPr>
          <c:marker>
            <c:symbol val="none"/>
          </c:marker>
          <c:dLbls>
            <c:dLbl>
              <c:idx val="0"/>
              <c:layout>
                <c:manualLayout>
                  <c:x val="-3.5955047697060337E-2"/>
                  <c:y val="-5.4624446179671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45-4DF2-BAB4-3DBB7D8D0966}"/>
                </c:ext>
              </c:extLst>
            </c:dLbl>
            <c:dLbl>
              <c:idx val="12"/>
              <c:layout>
                <c:manualLayout>
                  <c:x val="-1.1985015899020218E-2"/>
                  <c:y val="-4.9658587436065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45-4DF2-BAB4-3DBB7D8D09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 stat time series'!$B$3:$N$3</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'Des stat time series'!$B$14:$N$14</c:f>
              <c:numCache>
                <c:formatCode>0%</c:formatCode>
                <c:ptCount val="13"/>
                <c:pt idx="0">
                  <c:v>0.08</c:v>
                </c:pt>
                <c:pt idx="1">
                  <c:v>5.8999999999999997E-2</c:v>
                </c:pt>
                <c:pt idx="2">
                  <c:v>4.8000000000000001E-2</c:v>
                </c:pt>
                <c:pt idx="3">
                  <c:v>4.4999999999999998E-2</c:v>
                </c:pt>
                <c:pt idx="4">
                  <c:v>3.5999999999999997E-2</c:v>
                </c:pt>
                <c:pt idx="5">
                  <c:v>3.2000000000000001E-2</c:v>
                </c:pt>
                <c:pt idx="6">
                  <c:v>3.1E-2</c:v>
                </c:pt>
                <c:pt idx="7">
                  <c:v>2.4E-2</c:v>
                </c:pt>
                <c:pt idx="8">
                  <c:v>2.1999999999999999E-2</c:v>
                </c:pt>
                <c:pt idx="9">
                  <c:v>1.4999999999999999E-2</c:v>
                </c:pt>
                <c:pt idx="10">
                  <c:v>1.6E-2</c:v>
                </c:pt>
                <c:pt idx="11">
                  <c:v>0.01</c:v>
                </c:pt>
                <c:pt idx="12">
                  <c:v>8.5000000000000006E-3</c:v>
                </c:pt>
              </c:numCache>
            </c:numRef>
          </c:val>
          <c:smooth val="0"/>
          <c:extLst>
            <c:ext xmlns:c16="http://schemas.microsoft.com/office/drawing/2014/chart" uri="{C3380CC4-5D6E-409C-BE32-E72D297353CC}">
              <c16:uniqueId val="{00000005-1A45-4DF2-BAB4-3DBB7D8D0966}"/>
            </c:ext>
          </c:extLst>
        </c:ser>
        <c:dLbls>
          <c:showLegendKey val="0"/>
          <c:showVal val="0"/>
          <c:showCatName val="0"/>
          <c:showSerName val="0"/>
          <c:showPercent val="0"/>
          <c:showBubbleSize val="0"/>
        </c:dLbls>
        <c:smooth val="0"/>
        <c:axId val="649565504"/>
        <c:axId val="649566160"/>
      </c:lineChart>
      <c:catAx>
        <c:axId val="64956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6160"/>
        <c:crosses val="autoZero"/>
        <c:auto val="1"/>
        <c:lblAlgn val="ctr"/>
        <c:lblOffset val="100"/>
        <c:noMultiLvlLbl val="0"/>
      </c:catAx>
      <c:valAx>
        <c:axId val="64956616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956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04EAD636F84760AFDB6B9CE498A5BF"/>
        <w:category>
          <w:name w:val="General"/>
          <w:gallery w:val="placeholder"/>
        </w:category>
        <w:types>
          <w:type w:val="bbPlcHdr"/>
        </w:types>
        <w:behaviors>
          <w:behavior w:val="content"/>
        </w:behaviors>
        <w:guid w:val="{E9EC5224-29B6-4CF1-8699-D6EDA937315F}"/>
      </w:docPartPr>
      <w:docPartBody>
        <w:p w:rsidR="009767B6" w:rsidRDefault="009767B6">
          <w:pPr>
            <w:pStyle w:val="3804EAD636F84760AFDB6B9CE498A5BF"/>
          </w:pPr>
          <w:r w:rsidRPr="00EC51DD">
            <w:rPr>
              <w:rStyle w:val="PlaceholderText"/>
            </w:rPr>
            <w:t>[Publish Date]</w:t>
          </w:r>
        </w:p>
      </w:docPartBody>
    </w:docPart>
    <w:docPart>
      <w:docPartPr>
        <w:name w:val="1F9F70D196A04430AF525F892A441403"/>
        <w:category>
          <w:name w:val="General"/>
          <w:gallery w:val="placeholder"/>
        </w:category>
        <w:types>
          <w:type w:val="bbPlcHdr"/>
        </w:types>
        <w:behaviors>
          <w:behavior w:val="content"/>
        </w:behaviors>
        <w:guid w:val="{3286BC68-5BDF-424E-887F-F4B4F6322EF4}"/>
      </w:docPartPr>
      <w:docPartBody>
        <w:p w:rsidR="00EB6F43" w:rsidRDefault="009767B6">
          <w:pPr>
            <w:pStyle w:val="1F9F70D196A04430AF525F892A441403"/>
          </w:pPr>
          <w:r w:rsidRPr="00EC51DD">
            <w:rPr>
              <w:rStyle w:val="PlaceholderText"/>
            </w:rPr>
            <w:t>[Title]</w:t>
          </w:r>
        </w:p>
      </w:docPartBody>
    </w:docPart>
    <w:docPart>
      <w:docPartPr>
        <w:name w:val="E6CBC2B764ED42D3B720154CF3B5043D"/>
        <w:category>
          <w:name w:val="General"/>
          <w:gallery w:val="placeholder"/>
        </w:category>
        <w:types>
          <w:type w:val="bbPlcHdr"/>
        </w:types>
        <w:behaviors>
          <w:behavior w:val="content"/>
        </w:behaviors>
        <w:guid w:val="{55274CDE-C3B2-4FD1-9DEF-ABD0F697CF90}"/>
      </w:docPartPr>
      <w:docPartBody>
        <w:p w:rsidR="00790D15" w:rsidRDefault="00337366" w:rsidP="00337366">
          <w:pPr>
            <w:pStyle w:val="E6CBC2B764ED42D3B720154CF3B5043D"/>
          </w:pPr>
          <w:r>
            <w:t>[</w:t>
          </w:r>
          <w:r w:rsidRPr="00B3130A">
            <w:rPr>
              <w:highlight w:val="yellow"/>
            </w:rPr>
            <w:t>Enter ISBN if applicable</w:t>
          </w:r>
          <w:r w:rsidRPr="00FB05BD">
            <w:t xml:space="preserve"> </w:t>
          </w:r>
          <w:r w:rsidRPr="000E5674">
            <w:t xml:space="preserve">ISBN </w:t>
          </w:r>
          <w:r w:rsidRPr="000E5674">
            <w:rPr>
              <w:highlight w:val="yellow"/>
            </w:rPr>
            <w:t>XXX-X-XXX-XXXXX-X</w:t>
          </w:r>
          <w:r>
            <w:rPr>
              <w:highlight w:val="yellow"/>
            </w:rPr>
            <w:t>]</w:t>
          </w:r>
        </w:p>
      </w:docPartBody>
    </w:docPart>
    <w:docPart>
      <w:docPartPr>
        <w:name w:val="EDE9EDE98AFA40228C0E752E09D941D9"/>
        <w:category>
          <w:name w:val="General"/>
          <w:gallery w:val="placeholder"/>
        </w:category>
        <w:types>
          <w:type w:val="bbPlcHdr"/>
        </w:types>
        <w:behaviors>
          <w:behavior w:val="content"/>
        </w:behaviors>
        <w:guid w:val="{2CF565A7-443F-4219-B15D-D27548168178}"/>
      </w:docPartPr>
      <w:docPartBody>
        <w:p w:rsidR="00790D15" w:rsidRDefault="00337366" w:rsidP="00337366">
          <w:pPr>
            <w:pStyle w:val="EDE9EDE98AFA40228C0E752E09D941D9"/>
          </w:pPr>
          <w:r w:rsidRPr="00650DDB">
            <w:rPr>
              <w:highlight w:val="yellow"/>
              <w:lang w:val="x-none"/>
            </w:rPr>
            <w:t>[select format option]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NimbusRomNo9L">
    <w:altName w:val="Cambri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7B6"/>
    <w:rsid w:val="000316AB"/>
    <w:rsid w:val="00034E44"/>
    <w:rsid w:val="00045B46"/>
    <w:rsid w:val="000859C8"/>
    <w:rsid w:val="000B2B9A"/>
    <w:rsid w:val="00101785"/>
    <w:rsid w:val="00104B04"/>
    <w:rsid w:val="001207F5"/>
    <w:rsid w:val="00135B5B"/>
    <w:rsid w:val="001669F4"/>
    <w:rsid w:val="001B77A1"/>
    <w:rsid w:val="001C59C7"/>
    <w:rsid w:val="001D23B9"/>
    <w:rsid w:val="001F364E"/>
    <w:rsid w:val="0022158A"/>
    <w:rsid w:val="002607BB"/>
    <w:rsid w:val="00261892"/>
    <w:rsid w:val="00267ADA"/>
    <w:rsid w:val="00284EE1"/>
    <w:rsid w:val="0029645D"/>
    <w:rsid w:val="002A4239"/>
    <w:rsid w:val="002A5B12"/>
    <w:rsid w:val="002B0695"/>
    <w:rsid w:val="002F5C6D"/>
    <w:rsid w:val="00336644"/>
    <w:rsid w:val="00337366"/>
    <w:rsid w:val="00344AD9"/>
    <w:rsid w:val="003657E6"/>
    <w:rsid w:val="0039762C"/>
    <w:rsid w:val="003D0384"/>
    <w:rsid w:val="003F7E42"/>
    <w:rsid w:val="00413791"/>
    <w:rsid w:val="00422682"/>
    <w:rsid w:val="004443B7"/>
    <w:rsid w:val="004705CE"/>
    <w:rsid w:val="00475FF0"/>
    <w:rsid w:val="00486692"/>
    <w:rsid w:val="004A66B8"/>
    <w:rsid w:val="004B0552"/>
    <w:rsid w:val="004D3D65"/>
    <w:rsid w:val="00562A98"/>
    <w:rsid w:val="00565B18"/>
    <w:rsid w:val="005868AA"/>
    <w:rsid w:val="00597069"/>
    <w:rsid w:val="005C3C24"/>
    <w:rsid w:val="005C3DC9"/>
    <w:rsid w:val="006440A1"/>
    <w:rsid w:val="006631A4"/>
    <w:rsid w:val="00696548"/>
    <w:rsid w:val="006B46B5"/>
    <w:rsid w:val="006D585B"/>
    <w:rsid w:val="006E2FCC"/>
    <w:rsid w:val="006E4193"/>
    <w:rsid w:val="00702C4F"/>
    <w:rsid w:val="00733156"/>
    <w:rsid w:val="00790D15"/>
    <w:rsid w:val="007B74F4"/>
    <w:rsid w:val="007C6EC8"/>
    <w:rsid w:val="007D19A5"/>
    <w:rsid w:val="008025AD"/>
    <w:rsid w:val="00805A07"/>
    <w:rsid w:val="008134C5"/>
    <w:rsid w:val="00833BE1"/>
    <w:rsid w:val="008638DB"/>
    <w:rsid w:val="008650EB"/>
    <w:rsid w:val="008C54F8"/>
    <w:rsid w:val="008E3109"/>
    <w:rsid w:val="008E3D81"/>
    <w:rsid w:val="008F1FAB"/>
    <w:rsid w:val="009767B6"/>
    <w:rsid w:val="009B3B09"/>
    <w:rsid w:val="00A31E45"/>
    <w:rsid w:val="00A37720"/>
    <w:rsid w:val="00A5264A"/>
    <w:rsid w:val="00A712C5"/>
    <w:rsid w:val="00A92DD1"/>
    <w:rsid w:val="00AC27F2"/>
    <w:rsid w:val="00AC5421"/>
    <w:rsid w:val="00B03453"/>
    <w:rsid w:val="00B03D11"/>
    <w:rsid w:val="00B1353D"/>
    <w:rsid w:val="00B40D43"/>
    <w:rsid w:val="00B70896"/>
    <w:rsid w:val="00B7093A"/>
    <w:rsid w:val="00B87561"/>
    <w:rsid w:val="00BB7138"/>
    <w:rsid w:val="00BF6D7D"/>
    <w:rsid w:val="00C01F8B"/>
    <w:rsid w:val="00C1067E"/>
    <w:rsid w:val="00C2461D"/>
    <w:rsid w:val="00C35B26"/>
    <w:rsid w:val="00C450AB"/>
    <w:rsid w:val="00C57AD2"/>
    <w:rsid w:val="00C6238A"/>
    <w:rsid w:val="00C73248"/>
    <w:rsid w:val="00CA5E8B"/>
    <w:rsid w:val="00CC0308"/>
    <w:rsid w:val="00CF72E5"/>
    <w:rsid w:val="00D02219"/>
    <w:rsid w:val="00D21C9D"/>
    <w:rsid w:val="00D236BF"/>
    <w:rsid w:val="00D27D4A"/>
    <w:rsid w:val="00D30C00"/>
    <w:rsid w:val="00D521B8"/>
    <w:rsid w:val="00D66131"/>
    <w:rsid w:val="00D74CF7"/>
    <w:rsid w:val="00D91E46"/>
    <w:rsid w:val="00DB2EC9"/>
    <w:rsid w:val="00DD5AA6"/>
    <w:rsid w:val="00DE0D24"/>
    <w:rsid w:val="00E00C20"/>
    <w:rsid w:val="00E60F53"/>
    <w:rsid w:val="00E85FD3"/>
    <w:rsid w:val="00E91DD7"/>
    <w:rsid w:val="00EB6F43"/>
    <w:rsid w:val="00EE1EE1"/>
    <w:rsid w:val="00EE5029"/>
    <w:rsid w:val="00F0245E"/>
    <w:rsid w:val="00F518DA"/>
    <w:rsid w:val="00F750FA"/>
    <w:rsid w:val="00F77B55"/>
    <w:rsid w:val="00FC6697"/>
    <w:rsid w:val="00FD76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C608F49DF8345FDAEC7CF3B75EE22DD">
    <w:name w:val="7C608F49DF8345FDAEC7CF3B75EE22DD"/>
  </w:style>
  <w:style w:type="paragraph" w:customStyle="1" w:styleId="3804EAD636F84760AFDB6B9CE498A5BF">
    <w:name w:val="3804EAD636F84760AFDB6B9CE498A5BF"/>
  </w:style>
  <w:style w:type="paragraph" w:customStyle="1" w:styleId="A5B1D3A2C8094F02A635194F743D2A91">
    <w:name w:val="A5B1D3A2C8094F02A635194F743D2A91"/>
  </w:style>
  <w:style w:type="paragraph" w:customStyle="1" w:styleId="B4B01344753B4AD684B94ECE7D798F41">
    <w:name w:val="B4B01344753B4AD684B94ECE7D798F41"/>
  </w:style>
  <w:style w:type="paragraph" w:customStyle="1" w:styleId="85B64DE383E34A32AB84C5D81EE7D7A4">
    <w:name w:val="85B64DE383E34A32AB84C5D81EE7D7A4"/>
  </w:style>
  <w:style w:type="paragraph" w:customStyle="1" w:styleId="A5FD1BED0F084A21A4289A5C8149B13E">
    <w:name w:val="A5FD1BED0F084A21A4289A5C8149B13E"/>
  </w:style>
  <w:style w:type="paragraph" w:customStyle="1" w:styleId="01825A89C21D4D569698FE995D9B3CB0">
    <w:name w:val="01825A89C21D4D569698FE995D9B3CB0"/>
  </w:style>
  <w:style w:type="paragraph" w:customStyle="1" w:styleId="1F9F70D196A04430AF525F892A441403">
    <w:name w:val="1F9F70D196A04430AF525F892A441403"/>
  </w:style>
  <w:style w:type="paragraph" w:customStyle="1" w:styleId="E6CBC2B764ED42D3B720154CF3B5043D">
    <w:name w:val="E6CBC2B764ED42D3B720154CF3B5043D"/>
    <w:rsid w:val="00337366"/>
  </w:style>
  <w:style w:type="paragraph" w:customStyle="1" w:styleId="EDE9EDE98AFA40228C0E752E09D941D9">
    <w:name w:val="EDE9EDE98AFA40228C0E752E09D941D9"/>
    <w:rsid w:val="00337366"/>
  </w:style>
  <w:style w:type="paragraph" w:customStyle="1" w:styleId="D7C5A06DBAD4416C9CB9097B9AE0E17A">
    <w:name w:val="D7C5A06DBAD4416C9CB9097B9AE0E17A"/>
    <w:rsid w:val="00337366"/>
  </w:style>
  <w:style w:type="paragraph" w:customStyle="1" w:styleId="9BDDBCB966A44672B01A3A0CDFE755F7">
    <w:name w:val="9BDDBCB966A44672B01A3A0CDFE755F7"/>
    <w:rsid w:val="00337366"/>
  </w:style>
  <w:style w:type="paragraph" w:customStyle="1" w:styleId="CF14E2E9853448478597D6916F4BED9C">
    <w:name w:val="CF14E2E9853448478597D6916F4BED9C"/>
    <w:rsid w:val="003373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2025-08-01T00:00:00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E86903DC934E40A7FEDF05BD4E7975" ma:contentTypeVersion="3" ma:contentTypeDescription="Create a new document." ma:contentTypeScope="" ma:versionID="510a86af5fd53d6e7102c4362a2b5a37">
  <xsd:schema xmlns:xsd="http://www.w3.org/2001/XMLSchema" xmlns:xs="http://www.w3.org/2001/XMLSchema" xmlns:p="http://schemas.microsoft.com/office/2006/metadata/properties" xmlns:ns2="72ac0e58-3532-4610-a9d2-e8d7df64eb11" targetNamespace="http://schemas.microsoft.com/office/2006/metadata/properties" ma:root="true" ma:fieldsID="a7abddb32b931a36426813004cca9312" ns2:_="">
    <xsd:import namespace="72ac0e58-3532-4610-a9d2-e8d7df64eb11"/>
    <xsd:element name="properties">
      <xsd:complexType>
        <xsd:sequence>
          <xsd:element name="documentManagement">
            <xsd:complexType>
              <xsd:all>
                <xsd:element ref="ns2:RecordNumber" minOccurs="0"/>
                <xsd:element ref="ns2:oe51f3a579034d249950f1ba26145c72" minOccurs="0"/>
                <xsd:element ref="ns2:TaxCatchAll" minOccurs="0"/>
                <xsd:element ref="ns2:TaxCatchAllLabel" minOccurs="0"/>
                <xsd:element ref="ns2:n0a8ddcffb6f45259a17b2997a47c532" minOccurs="0"/>
                <xsd:element ref="ns2:Destroy Item46" minOccurs="0"/>
                <xsd:element ref="ns2:Justification for Destruction47" minOccurs="0"/>
                <xsd:element ref="ns2:Document_x0020_SP_x0020_Typ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ac0e58-3532-4610-a9d2-e8d7df64eb11"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oe51f3a579034d249950f1ba26145c72" ma:index="9" ma:taxonomy="true" ma:internalName="oe51f3a579034d249950f1ba26145c72" ma:taxonomyFieldName="Security_x0020_Classification" ma:displayName="Security Classification" ma:readOnly="false" ma:default="1;#OFFICIAL|66ee57a8-59d0-46bc-a5fc-78440ee0cf81" ma:fieldId="{8e51f3a5-7903-4d24-9950-f1ba26145c72}"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79e1c6a-6e64-4351-bd44-57f99de8d23f}" ma:internalName="TaxCatchAll" ma:showField="CatchAllData" ma:web="72ac0e58-3532-4610-a9d2-e8d7df64eb11">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d79e1c6a-6e64-4351-bd44-57f99de8d23f}" ma:internalName="TaxCatchAllLabel" ma:readOnly="true" ma:showField="CatchAllDataLabel" ma:web="72ac0e58-3532-4610-a9d2-e8d7df64eb11">
      <xsd:complexType>
        <xsd:complexContent>
          <xsd:extension base="dms:MultiChoiceLookup">
            <xsd:sequence>
              <xsd:element name="Value" type="dms:Lookup" maxOccurs="unbounded" minOccurs="0" nillable="true"/>
            </xsd:sequence>
          </xsd:extension>
        </xsd:complexContent>
      </xsd:complexType>
    </xsd:element>
    <xsd:element name="n0a8ddcffb6f45259a17b2997a47c532" ma:index="13" nillable="true" ma:taxonomy="true" ma:internalName="n0a8ddcffb6f45259a17b2997a47c532" ma:taxonomyFieldName="Information_x0020_Management_x0020_Marker" ma:displayName="Information Management Marker" ma:default="" ma:fieldId="{70a8ddcf-fb6f-4525-9a17-b2997a47c532}"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hidden="true" ma:internalName="Document_x0020_SP_x0020_Type" ma:readOnly="fals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b:Source>
    <b:Tag>Tho23</b:Tag>
    <b:SourceType>InternetSite</b:SourceType>
    <b:Guid>{A90023CA-C27F-4C8D-8E0A-B195C0E3886F}</b:Guid>
    <b:Author>
      <b:Author>
        <b:NameList>
          <b:Person>
            <b:Last>Thomas J.</b:Last>
            <b:First>McCosker,</b:First>
            <b:Middle>A., Parkinson, S. Hegarty, K., Featherstone, D., Kennedy, J. Holcombe-James, I., Ormond-Parker, L. , Ganley, L.</b:Middle>
          </b:Person>
        </b:NameList>
      </b:Author>
    </b:Author>
    <b:Title>Measuring Australia's Digital Divide: Australian Digital Inclusion Index 2023</b:Title>
    <b:Year>2023</b:Year>
    <b:Publisher>ARC Centre of Excellence for Automated Decision-Making and Society, RMIT University, Swinburne University of Technology, and Telstra</b:Publisher>
    <b:City>Melbourne</b:City>
    <b:URL>https://www.digitalinclusionindex.org.au/</b:URL>
    <b:RefOrder>9</b:RefOrder>
  </b:Source>
  <b:Source>
    <b:Tag>BCA23</b:Tag>
    <b:SourceType>InternetSite</b:SourceType>
    <b:Guid>{EADAC6C7-24B4-4903-93D2-2AFA082404B1}</b:Guid>
    <b:Author>
      <b:Author>
        <b:NameList>
          <b:Person>
            <b:Last>BCARR</b:Last>
          </b:Person>
        </b:NameList>
      </b:Author>
    </b:Author>
    <b:Title>Australian households and the affordability of telecommunications. Evidence from Household Income and Labour Dynamics in Australia (HILDA) data.</b:Title>
    <b:Year>2023</b:Year>
    <b:URL>https://www.infrastructure.gov.au/sites/default/files/documents/australian-households_-affordability-telecommunications-evidence-household-income-labour-dynamics-australia-hilda-data-working-paper-november2023.pdf</b:URL>
    <b:RefOrder>2</b:RefOrder>
  </b:Source>
  <b:Source>
    <b:Tag>Moh19</b:Tag>
    <b:SourceType>JournalArticle</b:SourceType>
    <b:Guid>{701FB85F-7CE8-4871-8B73-1577A6C23DD7}</b:Guid>
    <b:Title>Do income distribution and socio-economic inequality affect ICT affordability? Evidence from Australian household panel. Evidence from Australian household panel data.</b:Title>
    <b:Year>2019</b:Year>
    <b:Author>
      <b:Author>
        <b:NameList>
          <b:Person>
            <b:Last>Ali M.A.</b:Last>
            <b:First>Alam</b:First>
            <b:Middle>K., Taylor B., Rafiq S.</b:Middle>
          </b:Person>
        </b:NameList>
      </b:Author>
    </b:Author>
    <b:JournalName>Economic Analysis and Policy</b:JournalName>
    <b:Pages>317-328</b:Pages>
    <b:RefOrder>10</b:RefOrder>
  </b:Source>
  <b:Source>
    <b:Tag>Ken23</b:Tag>
    <b:SourceType>JournalArticle</b:SourceType>
    <b:Guid>{E23F3A91-929F-42BD-BA57-1347935FCAD7}</b:Guid>
    <b:Author>
      <b:Author>
        <b:NameList>
          <b:Person>
            <b:Last>Kenny R.</b:Last>
            <b:First>Kenny</b:First>
            <b:Middle>Ch., Gehan Z.</b:Middle>
          </b:Person>
        </b:NameList>
      </b:Author>
    </b:Author>
    <b:Title>What Drives Broadband Traffic</b:Title>
    <b:JournalName>Telecommunications Policy</b:JournalName>
    <b:Year>2023</b:Year>
    <b:Pages>Volume 47, Issue 9</b:Pages>
    <b:RefOrder>11</b:RefOrder>
  </b:Source>
  <b:Source>
    <b:Tag>BCA24</b:Tag>
    <b:SourceType>JournalArticle</b:SourceType>
    <b:Guid>{4F740424-8CAC-4D05-9EAD-C5042180847E}</b:Guid>
    <b:Author>
      <b:Author>
        <b:Corporate>BCARR</b:Corporate>
      </b:Author>
    </b:Author>
    <b:Title>Telecommunications affordability and access for First Nations households: Learnings from the HILDA survey</b:Title>
    <b:Year>2024</b:Year>
    <b:URL>https://www.infrastructure.gov.au/sites/default/files/documents/telco-affordability-access-first-nations-households-june-2024-hilda.pdf</b:URL>
    <b:RefOrder>12</b:RefOrder>
  </b:Source>
  <b:Source>
    <b:Tag>Anw</b:Tag>
    <b:SourceType>JournalArticle</b:SourceType>
    <b:Guid>{46D00E03-A3DA-40A5-868F-F153B66A2FBF}</b:Guid>
    <b:Author>
      <b:Author>
        <b:NameList>
          <b:Person>
            <b:Last>Anwar</b:Last>
            <b:First>M.</b:First>
          </b:Person>
          <b:Person>
            <b:Last>Areni</b:Last>
            <b:First>I.</b:First>
            <b:Middle>S.</b:Middle>
          </b:Person>
          <b:Person>
            <b:Last>Fadilah</b:Last>
            <b:First>N.</b:First>
          </b:Person>
          <b:Person>
            <b:First>Indrabayu</b:First>
          </b:Person>
          <b:Person>
            <b:Last>Erika</b:Last>
            <b:First>K.</b:First>
            <b:Middle>A</b:Middle>
          </b:Person>
        </b:NameList>
      </b:Author>
    </b:Author>
    <b:Title>Inclusive digital health: Empowering people with disabilities</b:Title>
    <b:JournalName>Partnership for Australia-Indonesia Research (PAIR)</b:JournalName>
    <b:Year>2023</b:Year>
    <b:RefOrder>13</b:RefOrder>
  </b:Source>
  <b:Source>
    <b:Tag>Den21</b:Tag>
    <b:SourceType>JournalArticle</b:SourceType>
    <b:Guid>{EABDEBCE-5CBA-431B-89BA-2B8FD5F9A81E}</b:Guid>
    <b:Title>Does the internet increase the job finding rate? Evidence from a period of expansion in internet use</b:Title>
    <b:Year>2021</b:Year>
    <b:Author>
      <b:Author>
        <b:NameList>
          <b:Person>
            <b:Last>Denzer</b:Last>
            <b:First>M.</b:First>
          </b:Person>
          <b:Person>
            <b:Last>Schank</b:Last>
            <b:First>T.</b:First>
          </b:Person>
          <b:Person>
            <b:Last>Upward</b:Last>
            <b:First>R.</b:First>
          </b:Person>
        </b:NameList>
      </b:Author>
    </b:Author>
    <b:DOI>https://doi.org/10.1016/j.infoecopol.2020.100900</b:DOI>
    <b:RefOrder>7</b:RefOrder>
  </b:Source>
  <b:Source>
    <b:Tag>Mox22</b:Tag>
    <b:SourceType>JournalArticle</b:SourceType>
    <b:Guid>{E5AE247A-C5A8-4CEE-98C0-A3EBC679CE29}</b:Guid>
    <b:Title>The Factors Influencing Older Adults’ Decisions Surrounding Adoption of Technology: Quantitative Experimental Study</b:Title>
    <b:Year>2022</b:Year>
    <b:Author>
      <b:Author>
        <b:NameList>
          <b:Person>
            <b:Last>Moxley</b:Last>
            <b:First>J.</b:First>
          </b:Person>
          <b:Person>
            <b:Last>Sharit</b:Last>
            <b:First>J.</b:First>
          </b:Person>
          <b:Person>
            <b:Last>Czaja</b:Last>
            <b:First>S.</b:First>
            <b:Middle>J.</b:Middle>
          </b:Person>
        </b:NameList>
      </b:Author>
    </b:Author>
    <b:DOI>https://doi.org/10.2196%2F39890</b:DOI>
    <b:RefOrder>4</b:RefOrder>
  </b:Source>
  <b:Source>
    <b:Tag>Tho17</b:Tag>
    <b:SourceType>JournalArticle</b:SourceType>
    <b:Guid>{C0BEBE98-6E54-4050-B686-094F05B561AD}</b:Guid>
    <b:Title>Measuring Australia’s Digital Divide: The Australian Digital Inclusion Index 2017</b:Title>
    <b:Year>2017</b:Year>
    <b:Author>
      <b:Author>
        <b:NameList>
          <b:Person>
            <b:Last>Thomas</b:Last>
            <b:First>J.</b:First>
          </b:Person>
          <b:Person>
            <b:Last>Barraket</b:Last>
            <b:First>J.</b:First>
          </b:Person>
          <b:Person>
            <b:Last>Ewing</b:Last>
            <b:First>S.</b:First>
          </b:Person>
          <b:Person>
            <b:Last>Wilson</b:Last>
            <b:First>Ch.</b:First>
          </b:Person>
          <b:Person>
            <b:Last>Rennie</b:Last>
            <b:First>E.</b:First>
          </b:Person>
          <b:Person>
            <b:Last>Tucker</b:Last>
            <b:First>J.</b:First>
            <b:Middle>MacDonald T.</b:Middle>
          </b:Person>
        </b:NameList>
      </b:Author>
    </b:Author>
    <b:DOI>http://www.dx.doi.org/10.4225/50/596473db69505</b:DOI>
    <b:RefOrder>14</b:RefOrder>
  </b:Source>
  <b:Source>
    <b:Tag>Goo24</b:Tag>
    <b:SourceType>DocumentFromInternetSite</b:SourceType>
    <b:Guid>{CF1B9F90-DE54-476C-8A61-350480313A7F}</b:Guid>
    <b:Title>Australian attitudes to getting online 2024. Consumer research by Good Things Australia. October 2024</b:Title>
    <b:Year>2024</b:Year>
    <b:Author>
      <b:Author>
        <b:Corporate>Good Things Australia</b:Corporate>
      </b:Author>
    </b:Author>
    <b:URL>https://goodthingsaustralia.org/wp-content/uploads/2024/10/Aus-Attitudes-to-Getting-Online-Report-2024-.pdf</b:URL>
    <b:RefOrder>5</b:RefOrder>
  </b:Source>
  <b:Source>
    <b:Tag>Off18</b:Tag>
    <b:SourceType>InternetSite</b:SourceType>
    <b:Guid>{C12A17FB-C120-4352-B347-3C0D2A43ECD7}</b:Guid>
    <b:Title>Understanding the digital behaviours of older Australian. Summary of national survey and qualitative research</b:Title>
    <b:Year>2018</b:Year>
    <b:Author>
      <b:Author>
        <b:Corporate> Office of the eSafety Commissioner</b:Corporate>
      </b:Author>
    </b:Author>
    <b:URL>https://www.esafety.gov.au/sites/default/files/2019-08/Understanding-digital-behaviours-older-Australians-summary-report-2018.pdf?v=1727666244154</b:URL>
    <b:RefOrder>15</b:RefOrder>
  </b:Source>
  <b:Source>
    <b:Tag>Sum23</b:Tag>
    <b:SourceType>InternetSite</b:SourceType>
    <b:Guid>{7ACEA501-8814-42A1-8E95-984B0C8E065C}</b:Guid>
    <b:Author>
      <b:Author>
        <b:NameList>
          <b:Person>
            <b:Last>Summerfield M.</b:Last>
            <b:First>Garrard</b:First>
            <b:Middle>B., Kamath R., Macalalad N., Nesa M., Watson N., Wilkins R., Wooden M.</b:Middle>
          </b:Person>
        </b:NameList>
      </b:Author>
    </b:Author>
    <b:Title>HILDA User Manual – Release 22</b:Title>
    <b:Year>2023</b:Year>
    <b:URL>https://melbourneinstitute.unimelb.edu.au/__data/assets/pdf_file/0020/4815110/HILDA-User-Manual-Release-22.0.pdf</b:URL>
    <b:RefOrder>16</b:RefOrder>
  </b:Source>
  <b:Source>
    <b:Tag>MCl16</b:Tag>
    <b:SourceType>Book</b:SourceType>
    <b:Guid>{100B1433-C294-44CE-865E-8562769ECB4E}</b:Guid>
    <b:Title>An Introduction to Survival Analysis Using Stata, Revised Third Edition</b:Title>
    <b:Year>2016</b:Year>
    <b:Author>
      <b:Author>
        <b:NameList>
          <b:Person>
            <b:Last>Cleves M.</b:Last>
            <b:First>Gould</b:First>
            <b:Middle>W., Marchenko Y.</b:Middle>
          </b:Person>
        </b:NameList>
      </b:Author>
    </b:Author>
    <b:City>US</b:City>
    <b:Publisher>Stata Press</b:Publisher>
    <b:RefOrder>17</b:RefOrder>
  </b:Source>
  <b:Source>
    <b:Tag>ACM231</b:Tag>
    <b:SourceType>InternetSite</b:SourceType>
    <b:Guid>{842C201C-35F8-46E5-8F6B-0385F6947630}</b:Guid>
    <b:Title>Communications and media in Australia: How we use internet</b:Title>
    <b:Year>2024</b:Year>
    <b:Author>
      <b:Author>
        <b:NameList>
          <b:Person>
            <b:Last>ACMA</b:Last>
          </b:Person>
        </b:NameList>
      </b:Author>
    </b:Author>
    <b:URL>https://www.acma.gov.au/sites/default/files/2024-12/How%20we%20use%20the%20internet%20-%20Executive%20summary%20and%20key%20findings.pdf</b:URL>
    <b:RefOrder>1</b:RefOrder>
  </b:Source>
  <b:Source>
    <b:Tag>Reg24</b:Tag>
    <b:SourceType>JournalArticle</b:SourceType>
    <b:Guid>{1FA826D5-D497-4E9E-B277-D1EB7A3C6D40}</b:Guid>
    <b:Author>
      <b:Author>
        <b:Corporate>Regional Telecommunications Review</b:Corporate>
      </b:Author>
    </b:Author>
    <b:Title>2024 Regional Telecommunications Review</b:Title>
    <b:Year>2024</b:Year>
    <b:DOI>https://www.infrastructure.gov.au/sites/default/files/documents/2024-regional-telecommunications-review.pdf</b:DOI>
    <b:RefOrder>3</b:RefOrder>
  </b:Source>
  <b:Source>
    <b:Tag>Aus20</b:Tag>
    <b:SourceType>JournalArticle</b:SourceType>
    <b:Guid>{7FB9949B-62EE-4226-B4DD-BEEDC5EC105B}</b:Guid>
    <b:Author>
      <b:Author>
        <b:Corporate>Australian Digital Inclusion Alliance</b:Corporate>
      </b:Author>
    </b:Author>
    <b:Title>A National Digital Inclusion Roadmap</b:Title>
    <b:Year>2020</b:Year>
    <b:URL>https://www.digitalinclusion.org.au/wp-content/uploads/2020/10/ADIA-A-National-Digital-Inclusion-Roadmap.pdf</b:URL>
    <b:RefOrder>6</b:RefOrder>
  </b:Source>
  <b:Source>
    <b:Tag>Nic10</b:Tag>
    <b:SourceType>JournalArticle</b:SourceType>
    <b:Guid>{0C199C64-18BA-4BEC-8DF9-5B885D9F7F7B}</b:Guid>
    <b:Title>THe HILDA Survey: Progress and Future Developments</b:Title>
    <b:Year>2010</b:Year>
    <b:Author>
      <b:Author>
        <b:NameList>
          <b:Person>
            <b:Last>Nicole Watson</b:Last>
            <b:First>Mark</b:First>
            <b:Middle>Wooden</b:Middle>
          </b:Person>
        </b:NameList>
      </b:Author>
    </b:Author>
    <b:JournalName>Australian Economic Review</b:JournalName>
    <b:Pages>326-336</b:Pages>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65382A-41E8-43AF-9202-6DB95A705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ac0e58-3532-4610-a9d2-e8d7df64eb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C9BB2B-4515-4C2E-8488-8FD69A15DB81}">
  <ds:schemaRefs>
    <ds:schemaRef ds:uri="http://schemas.microsoft.com/sharepoint/v3/contenttype/forms"/>
  </ds:schemaRefs>
</ds:datastoreItem>
</file>

<file path=customXml/itemProps4.xml><?xml version="1.0" encoding="utf-8"?>
<ds:datastoreItem xmlns:ds="http://schemas.openxmlformats.org/officeDocument/2006/customXml" ds:itemID="{BF949F55-912D-4627-BE4B-F5D75DC7A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portrait.dotx</Template>
  <TotalTime>1</TotalTime>
  <Pages>35</Pages>
  <Words>10859</Words>
  <Characters>61902</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Digital exclusion in Australia</vt:lpstr>
    </vt:vector>
  </TitlesOfParts>
  <Company>Department of Infrastructure &amp; Regional Development</Company>
  <LinksUpToDate>false</LinksUpToDate>
  <CharactersWithSpaces>72616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exclusion in Australia</dc:title>
  <dc:subject/>
  <dc:creator>Orzechowska-Fischer, Ewa</dc:creator>
  <cp:keywords/>
  <dc:description/>
  <cp:lastModifiedBy>Orzechowska-Fischer, Ewa</cp:lastModifiedBy>
  <cp:revision>2</cp:revision>
  <cp:lastPrinted>2025-08-19T02:36:00Z</cp:lastPrinted>
  <dcterms:created xsi:type="dcterms:W3CDTF">2025-08-19T02:44:00Z</dcterms:created>
  <dcterms:modified xsi:type="dcterms:W3CDTF">2025-08-19T02:44:00Z</dcterms:modified>
  <cp:contentStatus>OFFICIAL / OFFICIAL: SENSITIVE / PROTECTEDSELECT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0x0101009EE86903DC934E40A7FEDF05BD4E7975</vt:lpwstr>
  </property>
</Properties>
</file>