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890AB" w14:textId="0EF42C81" w:rsidR="00BE5C74" w:rsidRPr="00BE5C74" w:rsidRDefault="00BE5C74" w:rsidP="004D712F">
      <w:bookmarkStart w:id="0" w:name="_Hlk150152067"/>
      <w:r>
        <w:rPr>
          <w:rFonts w:asciiTheme="majorHAnsi" w:eastAsiaTheme="majorEastAsia" w:hAnsiTheme="majorHAnsi" w:cstheme="majorBidi"/>
          <w:b/>
          <w:noProof/>
          <w:color w:val="4B525C" w:themeColor="text2"/>
          <w:sz w:val="60"/>
          <w:szCs w:val="32"/>
        </w:rPr>
        <w:drawing>
          <wp:inline distT="0" distB="0" distL="0" distR="0" wp14:anchorId="384DA084" wp14:editId="3BBA4DE0">
            <wp:extent cx="4991100" cy="915833"/>
            <wp:effectExtent l="0" t="0" r="0" b="0"/>
            <wp:docPr id="217320281" name="Picture 8" descr="Australian Government and Aviation Disability Standards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49470" name="Picture 8" descr="Australian Government and Aviation Disability Standards logo locku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5575" cy="925829"/>
                    </a:xfrm>
                    <a:prstGeom prst="rect">
                      <a:avLst/>
                    </a:prstGeom>
                    <a:noFill/>
                    <a:ln>
                      <a:noFill/>
                    </a:ln>
                  </pic:spPr>
                </pic:pic>
              </a:graphicData>
            </a:graphic>
          </wp:inline>
        </w:drawing>
      </w:r>
    </w:p>
    <w:p w14:paraId="484E7260" w14:textId="1D421FB9" w:rsidR="007C4F79" w:rsidRPr="00AD3701" w:rsidRDefault="007C4F79" w:rsidP="004D712F">
      <w:pPr>
        <w:pStyle w:val="Heading1"/>
        <w:spacing w:before="600"/>
        <w:contextualSpacing w:val="0"/>
        <w:rPr>
          <w:color w:val="142D40" w:themeColor="accent2" w:themeShade="80"/>
        </w:rPr>
      </w:pPr>
      <w:bookmarkStart w:id="1" w:name="_Toc231294745"/>
      <w:r w:rsidRPr="00AD3701">
        <w:rPr>
          <w:color w:val="142D40" w:themeColor="accent2" w:themeShade="80"/>
        </w:rPr>
        <w:t>Aviation disability standards—Consultation paper</w:t>
      </w:r>
      <w:bookmarkEnd w:id="1"/>
      <w:r w:rsidRPr="00AD3701">
        <w:rPr>
          <w:color w:val="142D40" w:themeColor="accent2" w:themeShade="80"/>
        </w:rPr>
        <w:t xml:space="preserve"> survey</w:t>
      </w:r>
    </w:p>
    <w:p w14:paraId="1A4AC5FD" w14:textId="36884DCF" w:rsidR="00DE4FE2" w:rsidRPr="004D712F" w:rsidRDefault="003860BC" w:rsidP="004D712F">
      <w:pPr>
        <w:rPr>
          <w:sz w:val="28"/>
          <w:szCs w:val="28"/>
        </w:rPr>
      </w:pPr>
      <w:r>
        <w:rPr>
          <w:b/>
          <w:bCs/>
          <w:color w:val="142D40" w:themeColor="accent2" w:themeShade="80"/>
          <w:sz w:val="28"/>
          <w:szCs w:val="28"/>
        </w:rPr>
        <w:t>September</w:t>
      </w:r>
      <w:r w:rsidR="006C668F" w:rsidRPr="004D712F">
        <w:rPr>
          <w:b/>
          <w:bCs/>
          <w:color w:val="142D40" w:themeColor="accent2" w:themeShade="80"/>
          <w:sz w:val="28"/>
          <w:szCs w:val="28"/>
        </w:rPr>
        <w:t xml:space="preserve"> 2026</w:t>
      </w:r>
    </w:p>
    <w:p w14:paraId="4BF5B52B" w14:textId="6019ECDA" w:rsidR="00731284" w:rsidRDefault="00C84ECE">
      <w:bookmarkStart w:id="2" w:name="_Toc49855348"/>
      <w:r>
        <w:t xml:space="preserve">Thank you for your interest in giving feedback on </w:t>
      </w:r>
      <w:r w:rsidR="00D20CB9">
        <w:t xml:space="preserve">the </w:t>
      </w:r>
      <w:r w:rsidR="001011CB">
        <w:t xml:space="preserve">aviation disability standards </w:t>
      </w:r>
      <w:r>
        <w:t>consultation paper</w:t>
      </w:r>
      <w:r w:rsidR="00731284">
        <w:t>.</w:t>
      </w:r>
      <w:r w:rsidR="00E52C14">
        <w:t xml:space="preserve"> This survey </w:t>
      </w:r>
      <w:r w:rsidR="00823372">
        <w:t xml:space="preserve">is a way to </w:t>
      </w:r>
      <w:r w:rsidR="00087C1C">
        <w:t xml:space="preserve">let us know what you think </w:t>
      </w:r>
      <w:r w:rsidR="003002B7">
        <w:t xml:space="preserve">about the proposed options for the </w:t>
      </w:r>
      <w:r w:rsidR="002F27B0">
        <w:t>new aviation disability standards</w:t>
      </w:r>
      <w:r w:rsidR="00416610">
        <w:t>.</w:t>
      </w:r>
    </w:p>
    <w:p w14:paraId="10BEFD34" w14:textId="3B30516A" w:rsidR="0097032C" w:rsidRDefault="0097032C" w:rsidP="0097032C">
      <w:r>
        <w:t xml:space="preserve">By completing this </w:t>
      </w:r>
      <w:r w:rsidR="004D712F">
        <w:t>survey,</w:t>
      </w:r>
      <w:r>
        <w:t xml:space="preserve"> you will be making a </w:t>
      </w:r>
      <w:r w:rsidRPr="004D712F">
        <w:rPr>
          <w:b/>
          <w:bCs/>
        </w:rPr>
        <w:t>submission</w:t>
      </w:r>
      <w:r>
        <w:t xml:space="preserve">. You will </w:t>
      </w:r>
      <w:r w:rsidRPr="007F7134">
        <w:t>not need to make a separate submission through the department’s ‘Have your say’ page</w:t>
      </w:r>
      <w:r>
        <w:t>.</w:t>
      </w:r>
    </w:p>
    <w:p w14:paraId="55B7B9A1" w14:textId="5DA05F4E" w:rsidR="006112B4" w:rsidRPr="005318B3" w:rsidRDefault="006112B4" w:rsidP="005318B3">
      <w:pPr>
        <w:pStyle w:val="Heading2"/>
        <w:rPr>
          <w:sz w:val="24"/>
          <w:szCs w:val="24"/>
        </w:rPr>
      </w:pPr>
      <w:r w:rsidRPr="005318B3">
        <w:rPr>
          <w:sz w:val="24"/>
          <w:szCs w:val="24"/>
        </w:rPr>
        <w:t>The survey</w:t>
      </w:r>
    </w:p>
    <w:p w14:paraId="1019899C" w14:textId="4F092657" w:rsidR="00E90277" w:rsidRDefault="006C6D27">
      <w:r>
        <w:t>The</w:t>
      </w:r>
      <w:r w:rsidR="00143839">
        <w:t xml:space="preserve"> survey </w:t>
      </w:r>
      <w:r w:rsidR="009D3347">
        <w:t xml:space="preserve">summarises the consultation paper’s </w:t>
      </w:r>
      <w:r w:rsidR="006D12D2">
        <w:t>38 policy options for new aviation</w:t>
      </w:r>
      <w:r w:rsidR="00DC3047">
        <w:t xml:space="preserve"> disability</w:t>
      </w:r>
      <w:r w:rsidR="006D12D2">
        <w:t xml:space="preserve"> standards</w:t>
      </w:r>
      <w:r w:rsidR="009D3347">
        <w:t xml:space="preserve">. </w:t>
      </w:r>
      <w:r w:rsidR="004D712F">
        <w:t>Each option has consultation questions to help you respond</w:t>
      </w:r>
      <w:r w:rsidR="00C21762">
        <w:t xml:space="preserve">. </w:t>
      </w:r>
      <w:r w:rsidR="00E90277">
        <w:t xml:space="preserve">We want to know if </w:t>
      </w:r>
      <w:r w:rsidR="003457B0">
        <w:t>the options wo</w:t>
      </w:r>
      <w:r w:rsidR="00E90277">
        <w:t>uld help remove barriers to air travel for people with disability, and if there are other things we should consider.</w:t>
      </w:r>
    </w:p>
    <w:p w14:paraId="18532F12" w14:textId="45D2E520" w:rsidR="00CE7958" w:rsidRPr="005318B3" w:rsidRDefault="00CE7958" w:rsidP="005318B3">
      <w:pPr>
        <w:pStyle w:val="Heading2"/>
        <w:rPr>
          <w:sz w:val="24"/>
          <w:szCs w:val="24"/>
        </w:rPr>
      </w:pPr>
      <w:r w:rsidRPr="005318B3">
        <w:rPr>
          <w:sz w:val="24"/>
          <w:szCs w:val="24"/>
        </w:rPr>
        <w:t>Instructions</w:t>
      </w:r>
    </w:p>
    <w:p w14:paraId="1D665F12" w14:textId="0B17CA66" w:rsidR="005F640A" w:rsidRDefault="00864BBE">
      <w:r>
        <w:t>For</w:t>
      </w:r>
      <w:r w:rsidR="00CE7958">
        <w:t xml:space="preserve"> </w:t>
      </w:r>
      <w:r w:rsidR="003E3698">
        <w:t>each policy</w:t>
      </w:r>
      <w:r>
        <w:t xml:space="preserve"> option, read the summary and the questions. Type your feedback </w:t>
      </w:r>
      <w:r w:rsidR="00920E7F">
        <w:t>in the</w:t>
      </w:r>
      <w:r w:rsidR="00AB487B">
        <w:t xml:space="preserve"> response </w:t>
      </w:r>
      <w:r w:rsidR="00920E7F">
        <w:t xml:space="preserve">section after the questions. </w:t>
      </w:r>
      <w:r>
        <w:t>You do not need to answer every question</w:t>
      </w:r>
      <w:r w:rsidR="00354C10">
        <w:t xml:space="preserve"> or respond to every policy area</w:t>
      </w:r>
      <w:r>
        <w:t>. You can give general feedback</w:t>
      </w:r>
      <w:r w:rsidR="00920E7F">
        <w:t>.</w:t>
      </w:r>
    </w:p>
    <w:p w14:paraId="5807701E" w14:textId="1C8E6065" w:rsidR="007F7134" w:rsidRPr="005318B3" w:rsidRDefault="007F7134" w:rsidP="005318B3">
      <w:pPr>
        <w:pStyle w:val="Heading2"/>
        <w:rPr>
          <w:sz w:val="24"/>
          <w:szCs w:val="24"/>
        </w:rPr>
      </w:pPr>
      <w:r w:rsidRPr="005318B3">
        <w:rPr>
          <w:sz w:val="24"/>
          <w:szCs w:val="24"/>
        </w:rPr>
        <w:t>How to send us your completed survey</w:t>
      </w:r>
    </w:p>
    <w:p w14:paraId="02008D94" w14:textId="2E68C147" w:rsidR="00C84ECE" w:rsidRDefault="00C84ECE">
      <w:pPr>
        <w:rPr>
          <w:color w:val="000000"/>
          <w:kern w:val="2"/>
          <w:lang w:eastAsia="en-AU"/>
          <w14:ligatures w14:val="standardContextual"/>
        </w:rPr>
      </w:pPr>
      <w:r>
        <w:t xml:space="preserve">When you have completed </w:t>
      </w:r>
      <w:r w:rsidR="00731284">
        <w:t>the</w:t>
      </w:r>
      <w:r>
        <w:t xml:space="preserve"> survey, email it to </w:t>
      </w:r>
      <w:hyperlink r:id="rId12" w:history="1">
        <w:r w:rsidR="0002040A" w:rsidRPr="004F5BF3">
          <w:rPr>
            <w:rStyle w:val="Hyperlink"/>
          </w:rPr>
          <w:t>AviationAccessibility@infrastructure.gov.au</w:t>
        </w:r>
      </w:hyperlink>
      <w:r>
        <w:t xml:space="preserve">. </w:t>
      </w:r>
      <w:r w:rsidR="007F7134">
        <w:t>Please use</w:t>
      </w:r>
      <w:r>
        <w:t xml:space="preserve"> the subject line ‘Aviation disability standards consultation survey response’.</w:t>
      </w:r>
    </w:p>
    <w:p w14:paraId="67AE165D" w14:textId="00AC3D13" w:rsidR="008B7AD9" w:rsidRPr="005318B3" w:rsidRDefault="007F7134" w:rsidP="005318B3">
      <w:pPr>
        <w:pStyle w:val="Heading2"/>
        <w:rPr>
          <w:sz w:val="24"/>
          <w:szCs w:val="24"/>
        </w:rPr>
      </w:pPr>
      <w:r w:rsidRPr="005318B3">
        <w:rPr>
          <w:sz w:val="24"/>
          <w:szCs w:val="24"/>
        </w:rPr>
        <w:t xml:space="preserve">More </w:t>
      </w:r>
      <w:r w:rsidR="008B7AD9" w:rsidRPr="005318B3">
        <w:rPr>
          <w:sz w:val="24"/>
          <w:szCs w:val="24"/>
        </w:rPr>
        <w:t>information and privacy</w:t>
      </w:r>
    </w:p>
    <w:p w14:paraId="0FFB05D0" w14:textId="208C1A2A" w:rsidR="00C84ECE" w:rsidRDefault="00C84ECE">
      <w:pPr>
        <w:rPr>
          <w:color w:val="000000"/>
          <w:kern w:val="2"/>
          <w:lang w:eastAsia="en-AU"/>
          <w14:ligatures w14:val="standardContextual"/>
        </w:rPr>
      </w:pPr>
      <w:r>
        <w:t xml:space="preserve">For more background information and stakeholder views, please read the consultation paper at </w:t>
      </w:r>
      <w:hyperlink r:id="rId13" w:history="1">
        <w:r w:rsidR="0068764B" w:rsidRPr="002150F8">
          <w:rPr>
            <w:rStyle w:val="Hyperlink"/>
          </w:rPr>
          <w:t>www.infrastructure.gov.au/Aviation-Disability-Standards</w:t>
        </w:r>
      </w:hyperlink>
      <w:r>
        <w:t>.</w:t>
      </w:r>
    </w:p>
    <w:p w14:paraId="4F2B4024" w14:textId="6EC319D2" w:rsidR="00C84ECE" w:rsidRDefault="00C84ECE">
      <w:pPr>
        <w:rPr>
          <w:color w:val="000000"/>
          <w:kern w:val="2"/>
          <w:lang w:eastAsia="en-AU"/>
          <w14:ligatures w14:val="standardContextual"/>
        </w:rPr>
      </w:pPr>
      <w:r>
        <w:t xml:space="preserve">The Department of Infrastructure, Transport, Regional Development, Communications, Sport and the Arts will manage your submission under the </w:t>
      </w:r>
      <w:r>
        <w:rPr>
          <w:i/>
          <w:iCs/>
        </w:rPr>
        <w:t>Privacy Act 1988</w:t>
      </w:r>
      <w:r>
        <w:t xml:space="preserve">. Please read the Privacy Collection Notice at </w:t>
      </w:r>
      <w:hyperlink r:id="rId14" w:history="1">
        <w:r w:rsidR="0068764B" w:rsidRPr="002150F8">
          <w:rPr>
            <w:rStyle w:val="Hyperlink"/>
          </w:rPr>
          <w:t>www.infrastructure.gov.au/Aviation-Disability-Standards</w:t>
        </w:r>
      </w:hyperlink>
      <w:r>
        <w:t>. It explains how we will handle your submission and who we may share it with.</w:t>
      </w:r>
    </w:p>
    <w:p w14:paraId="53EF9A39" w14:textId="77777777" w:rsidR="005A16BB" w:rsidRPr="005318B3" w:rsidRDefault="005A16BB" w:rsidP="005318B3">
      <w:r w:rsidRPr="005318B3">
        <w:br w:type="page"/>
      </w:r>
    </w:p>
    <w:p w14:paraId="6D55E5B4" w14:textId="7F31AA8F" w:rsidR="00CD1072" w:rsidRDefault="00CD1072" w:rsidP="009846B9">
      <w:pPr>
        <w:pStyle w:val="Heading2"/>
      </w:pPr>
      <w:r>
        <w:lastRenderedPageBreak/>
        <w:t>Submission details</w:t>
      </w:r>
    </w:p>
    <w:p w14:paraId="61666C0E" w14:textId="62D70133" w:rsidR="009846B9" w:rsidRDefault="009846B9" w:rsidP="00852727">
      <w:pPr>
        <w:pStyle w:val="Heading3"/>
      </w:pPr>
      <w:r>
        <w:t>Your contact details</w:t>
      </w:r>
    </w:p>
    <w:tbl>
      <w:tblPr>
        <w:tblStyle w:val="TableGrid1"/>
        <w:tblW w:w="9498" w:type="dxa"/>
        <w:jc w:val="center"/>
        <w:tblBorders>
          <w:top w:val="single" w:sz="12" w:space="0" w:color="4BB3B5"/>
          <w:left w:val="none" w:sz="0" w:space="0" w:color="auto"/>
          <w:bottom w:val="single" w:sz="12" w:space="0" w:color="4BB3B5"/>
          <w:right w:val="none" w:sz="0" w:space="0" w:color="auto"/>
          <w:insideH w:val="single" w:sz="8" w:space="0" w:color="4BB3B5"/>
          <w:insideV w:val="none" w:sz="0" w:space="0" w:color="auto"/>
        </w:tblBorders>
        <w:tblLayout w:type="fixed"/>
        <w:tblCellMar>
          <w:top w:w="28" w:type="dxa"/>
          <w:bottom w:w="28" w:type="dxa"/>
        </w:tblCellMar>
        <w:tblLook w:val="04A0" w:firstRow="1" w:lastRow="0" w:firstColumn="1" w:lastColumn="0" w:noHBand="0" w:noVBand="1"/>
        <w:tblCaption w:val="Your contact details"/>
        <w:tblDescription w:val="Your contact details"/>
      </w:tblPr>
      <w:tblGrid>
        <w:gridCol w:w="2268"/>
        <w:gridCol w:w="7230"/>
      </w:tblGrid>
      <w:tr w:rsidR="008A6703" w:rsidRPr="00470995" w14:paraId="2E2DC34E" w14:textId="77777777" w:rsidTr="00330CCF">
        <w:trPr>
          <w:jc w:val="center"/>
        </w:trPr>
        <w:tc>
          <w:tcPr>
            <w:tcW w:w="2268" w:type="dxa"/>
            <w:vAlign w:val="center"/>
            <w:hideMark/>
          </w:tcPr>
          <w:p w14:paraId="2D8458BD" w14:textId="5322DBCB" w:rsidR="008A6703" w:rsidRPr="00470995" w:rsidRDefault="008A6703" w:rsidP="0022522B">
            <w:pPr>
              <w:keepNext/>
              <w:rPr>
                <w:rFonts w:eastAsia="Calibri" w:cstheme="minorHAnsi"/>
              </w:rPr>
            </w:pPr>
            <w:r w:rsidRPr="00DF2E0B">
              <w:rPr>
                <w:rFonts w:eastAsia="Calibri" w:cstheme="minorHAnsi"/>
                <w:b/>
                <w:bCs/>
              </w:rPr>
              <w:t>First name</w:t>
            </w:r>
            <w:r>
              <w:rPr>
                <w:rFonts w:eastAsia="Calibri" w:cstheme="minorHAnsi"/>
              </w:rPr>
              <w:t xml:space="preserve"> (required)</w:t>
            </w:r>
          </w:p>
        </w:tc>
        <w:tc>
          <w:tcPr>
            <w:tcW w:w="7230" w:type="dxa"/>
            <w:vAlign w:val="center"/>
            <w:hideMark/>
          </w:tcPr>
          <w:p w14:paraId="494D1BBB" w14:textId="0CD74FC8" w:rsidR="008A6703" w:rsidRPr="00470995" w:rsidRDefault="00587EBE" w:rsidP="0022522B">
            <w:pPr>
              <w:keepNext/>
              <w:rPr>
                <w:rFonts w:eastAsia="Calibri" w:cstheme="minorHAnsi"/>
              </w:rPr>
            </w:pPr>
            <w:r>
              <w:rPr>
                <w:rFonts w:eastAsia="Calibri" w:cstheme="minorHAnsi"/>
              </w:rPr>
              <w:fldChar w:fldCharType="begin">
                <w:ffData>
                  <w:name w:val="FirstName"/>
                  <w:enabled/>
                  <w:calcOnExit w:val="0"/>
                  <w:helpText w:type="text" w:val="Enter your first name here. You must complete this question."/>
                  <w:statusText w:type="text" w:val="Enter your first name here. You must complete this question."/>
                  <w:textInput/>
                </w:ffData>
              </w:fldChar>
            </w:r>
            <w:bookmarkStart w:id="3" w:name="FirstName"/>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3"/>
          </w:p>
        </w:tc>
      </w:tr>
      <w:tr w:rsidR="008A6703" w:rsidRPr="00470995" w14:paraId="56581602" w14:textId="77777777" w:rsidTr="00330CCF">
        <w:trPr>
          <w:jc w:val="center"/>
        </w:trPr>
        <w:tc>
          <w:tcPr>
            <w:tcW w:w="2268" w:type="dxa"/>
            <w:vAlign w:val="center"/>
          </w:tcPr>
          <w:p w14:paraId="46A67C31" w14:textId="7B56DC99" w:rsidR="008A6703" w:rsidRDefault="00E636DD" w:rsidP="0022522B">
            <w:pPr>
              <w:keepNext/>
              <w:rPr>
                <w:rFonts w:eastAsia="Calibri" w:cstheme="minorHAnsi"/>
              </w:rPr>
            </w:pPr>
            <w:r w:rsidRPr="00DF2E0B">
              <w:rPr>
                <w:rFonts w:eastAsia="Calibri" w:cstheme="minorHAnsi"/>
                <w:b/>
                <w:bCs/>
              </w:rPr>
              <w:t>Last</w:t>
            </w:r>
            <w:r w:rsidR="008A6703" w:rsidRPr="00DF2E0B">
              <w:rPr>
                <w:rFonts w:eastAsia="Calibri" w:cstheme="minorHAnsi"/>
                <w:b/>
                <w:bCs/>
              </w:rPr>
              <w:t xml:space="preserve"> name</w:t>
            </w:r>
            <w:r w:rsidR="008A6703">
              <w:rPr>
                <w:rFonts w:eastAsia="Calibri" w:cstheme="minorHAnsi"/>
              </w:rPr>
              <w:t xml:space="preserve"> (required)</w:t>
            </w:r>
          </w:p>
        </w:tc>
        <w:tc>
          <w:tcPr>
            <w:tcW w:w="7230" w:type="dxa"/>
            <w:vAlign w:val="center"/>
          </w:tcPr>
          <w:p w14:paraId="7BF73924" w14:textId="50F61137" w:rsidR="008A6703" w:rsidRDefault="00E636DD" w:rsidP="0022522B">
            <w:pPr>
              <w:keepNext/>
              <w:rPr>
                <w:rFonts w:eastAsia="Calibri" w:cstheme="minorHAnsi"/>
              </w:rPr>
            </w:pPr>
            <w:r>
              <w:rPr>
                <w:rFonts w:eastAsia="Calibri" w:cstheme="minorHAnsi"/>
              </w:rPr>
              <w:fldChar w:fldCharType="begin">
                <w:ffData>
                  <w:name w:val="LastName"/>
                  <w:enabled/>
                  <w:calcOnExit w:val="0"/>
                  <w:helpText w:type="text" w:val="Enter your last name here. You must complete this question."/>
                  <w:statusText w:type="text" w:val="Enter your last name here. You must complete this question."/>
                  <w:textInput/>
                </w:ffData>
              </w:fldChar>
            </w:r>
            <w:bookmarkStart w:id="4" w:name="LastName"/>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4"/>
          </w:p>
        </w:tc>
      </w:tr>
      <w:tr w:rsidR="00DF2E0B" w:rsidRPr="00470995" w14:paraId="2AA77028" w14:textId="77777777" w:rsidTr="00330CCF">
        <w:trPr>
          <w:jc w:val="center"/>
        </w:trPr>
        <w:tc>
          <w:tcPr>
            <w:tcW w:w="2268" w:type="dxa"/>
            <w:vAlign w:val="center"/>
          </w:tcPr>
          <w:p w14:paraId="13E79EEE" w14:textId="24E7D54B" w:rsidR="00DF2E0B" w:rsidRDefault="00DF2E0B" w:rsidP="0022522B">
            <w:pPr>
              <w:keepNext/>
              <w:rPr>
                <w:rFonts w:eastAsia="Calibri" w:cstheme="minorHAnsi"/>
              </w:rPr>
            </w:pPr>
            <w:r w:rsidRPr="00644F82">
              <w:rPr>
                <w:b/>
                <w:bCs/>
              </w:rPr>
              <w:t>Organisation</w:t>
            </w:r>
            <w:r>
              <w:t xml:space="preserve"> (if applicable)</w:t>
            </w:r>
          </w:p>
        </w:tc>
        <w:tc>
          <w:tcPr>
            <w:tcW w:w="7230" w:type="dxa"/>
            <w:vAlign w:val="center"/>
          </w:tcPr>
          <w:p w14:paraId="37C8BA7F" w14:textId="416E794B" w:rsidR="00DF2E0B" w:rsidRDefault="00DF2E0B" w:rsidP="0022522B">
            <w:pPr>
              <w:keepNext/>
              <w:rPr>
                <w:rFonts w:eastAsia="Calibri" w:cstheme="minorHAnsi"/>
              </w:rPr>
            </w:pPr>
            <w:r>
              <w:rPr>
                <w:rFonts w:eastAsia="Calibri" w:cstheme="minorHAnsi"/>
              </w:rPr>
              <w:fldChar w:fldCharType="begin">
                <w:ffData>
                  <w:name w:val="organisation"/>
                  <w:enabled/>
                  <w:calcOnExit w:val="0"/>
                  <w:helpText w:type="text" w:val="If applicable, please enter the name of your organisation here."/>
                  <w:statusText w:type="text" w:val="If applicable, please enter the name of your organisation here."/>
                  <w:textInput/>
                </w:ffData>
              </w:fldChar>
            </w:r>
            <w:bookmarkStart w:id="5" w:name="organisation"/>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5"/>
          </w:p>
        </w:tc>
      </w:tr>
      <w:tr w:rsidR="008A6703" w:rsidRPr="00470995" w14:paraId="4A7C2D06" w14:textId="77777777" w:rsidTr="00330CCF">
        <w:trPr>
          <w:jc w:val="center"/>
        </w:trPr>
        <w:tc>
          <w:tcPr>
            <w:tcW w:w="2268" w:type="dxa"/>
            <w:vAlign w:val="center"/>
          </w:tcPr>
          <w:p w14:paraId="2CAA502B" w14:textId="2E2FB7B4" w:rsidR="008A6703" w:rsidRDefault="009925F2" w:rsidP="0022522B">
            <w:pPr>
              <w:rPr>
                <w:rFonts w:eastAsia="Calibri" w:cstheme="minorHAnsi"/>
              </w:rPr>
            </w:pPr>
            <w:r w:rsidRPr="009925F2">
              <w:rPr>
                <w:rFonts w:eastAsia="Calibri" w:cstheme="minorHAnsi"/>
                <w:b/>
                <w:bCs/>
              </w:rPr>
              <w:t>Phone</w:t>
            </w:r>
            <w:r w:rsidR="008A6703" w:rsidRPr="009925F2">
              <w:rPr>
                <w:rFonts w:eastAsia="Calibri" w:cstheme="minorHAnsi"/>
                <w:b/>
                <w:bCs/>
              </w:rPr>
              <w:t xml:space="preserve"> number</w:t>
            </w:r>
          </w:p>
        </w:tc>
        <w:tc>
          <w:tcPr>
            <w:tcW w:w="7230" w:type="dxa"/>
            <w:vAlign w:val="center"/>
          </w:tcPr>
          <w:p w14:paraId="1CD24A61" w14:textId="5B430082" w:rsidR="008A6703" w:rsidRPr="00470995" w:rsidRDefault="000B3602" w:rsidP="0022522B">
            <w:pPr>
              <w:rPr>
                <w:rFonts w:eastAsia="Calibri" w:cstheme="minorHAnsi"/>
              </w:rPr>
            </w:pPr>
            <w:r>
              <w:rPr>
                <w:rFonts w:eastAsia="Calibri" w:cstheme="minorHAnsi"/>
              </w:rPr>
              <w:fldChar w:fldCharType="begin">
                <w:ffData>
                  <w:name w:val="PhoneNumber"/>
                  <w:enabled/>
                  <w:calcOnExit w:val="0"/>
                  <w:helpText w:type="text" w:val="Please  enter your phone number here."/>
                  <w:statusText w:type="text" w:val="Please  enter your phone number here."/>
                  <w:textInput/>
                </w:ffData>
              </w:fldChar>
            </w:r>
            <w:bookmarkStart w:id="6" w:name="PhoneNumber"/>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6"/>
          </w:p>
        </w:tc>
      </w:tr>
      <w:tr w:rsidR="008A6703" w:rsidRPr="00470995" w14:paraId="1D5DA3E8" w14:textId="77777777" w:rsidTr="00330CCF">
        <w:trPr>
          <w:jc w:val="center"/>
        </w:trPr>
        <w:tc>
          <w:tcPr>
            <w:tcW w:w="2268" w:type="dxa"/>
            <w:vAlign w:val="center"/>
          </w:tcPr>
          <w:p w14:paraId="18D82B74" w14:textId="3C510CDB" w:rsidR="008A6703" w:rsidRDefault="008A6703" w:rsidP="0022522B">
            <w:pPr>
              <w:rPr>
                <w:rFonts w:eastAsia="Calibri" w:cstheme="minorHAnsi"/>
              </w:rPr>
            </w:pPr>
            <w:r w:rsidRPr="000B3602">
              <w:rPr>
                <w:rFonts w:eastAsia="Calibri" w:cstheme="minorHAnsi"/>
                <w:b/>
                <w:bCs/>
              </w:rPr>
              <w:t>Email address</w:t>
            </w:r>
            <w:r w:rsidR="000B3602">
              <w:rPr>
                <w:rFonts w:eastAsia="Calibri" w:cstheme="minorHAnsi"/>
              </w:rPr>
              <w:t xml:space="preserve"> (required)</w:t>
            </w:r>
          </w:p>
        </w:tc>
        <w:tc>
          <w:tcPr>
            <w:tcW w:w="7230" w:type="dxa"/>
            <w:vAlign w:val="center"/>
          </w:tcPr>
          <w:p w14:paraId="3807C6AD" w14:textId="02E8DA7A" w:rsidR="008A6703" w:rsidRDefault="00587EBE" w:rsidP="0022522B">
            <w:pPr>
              <w:rPr>
                <w:rFonts w:eastAsia="Calibri" w:cstheme="minorHAnsi"/>
              </w:rPr>
            </w:pPr>
            <w:r>
              <w:rPr>
                <w:rFonts w:eastAsia="Calibri" w:cstheme="minorHAnsi"/>
              </w:rPr>
              <w:fldChar w:fldCharType="begin">
                <w:ffData>
                  <w:name w:val="Email"/>
                  <w:enabled/>
                  <w:calcOnExit w:val="0"/>
                  <w:helpText w:type="text" w:val="Please enter your email address here. You must complete this question."/>
                  <w:statusText w:type="text" w:val="Please enter your email address here. You must complete this question."/>
                  <w:textInput/>
                </w:ffData>
              </w:fldChar>
            </w:r>
            <w:bookmarkStart w:id="7" w:name="Email"/>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7"/>
          </w:p>
        </w:tc>
      </w:tr>
    </w:tbl>
    <w:p w14:paraId="6BA8A8A7" w14:textId="77777777" w:rsidR="009846B9" w:rsidRDefault="009846B9" w:rsidP="00852727">
      <w:pPr>
        <w:pStyle w:val="Heading3"/>
      </w:pPr>
      <w:r>
        <w:t>Your submission details</w:t>
      </w:r>
    </w:p>
    <w:p w14:paraId="405AFCD0" w14:textId="77777777" w:rsidR="009846B9" w:rsidRDefault="009846B9" w:rsidP="009846B9">
      <w:r>
        <w:t>After the consultation period closes, we will publish submissions on our website. Please tell us the name you want published with your submission. Also tell us whether you want your submission kept private (not published) or anonymous (published without your name).</w:t>
      </w:r>
    </w:p>
    <w:tbl>
      <w:tblPr>
        <w:tblStyle w:val="TableGrid1"/>
        <w:tblW w:w="9498" w:type="dxa"/>
        <w:jc w:val="center"/>
        <w:tblBorders>
          <w:top w:val="single" w:sz="12" w:space="0" w:color="4BB3B5"/>
          <w:left w:val="none" w:sz="0" w:space="0" w:color="auto"/>
          <w:bottom w:val="single" w:sz="12" w:space="0" w:color="4BB3B5"/>
          <w:right w:val="none" w:sz="0" w:space="0" w:color="auto"/>
          <w:insideH w:val="single" w:sz="8" w:space="0" w:color="4BB3B5"/>
          <w:insideV w:val="none" w:sz="0" w:space="0" w:color="auto"/>
        </w:tblBorders>
        <w:tblLayout w:type="fixed"/>
        <w:tblCellMar>
          <w:top w:w="28" w:type="dxa"/>
          <w:bottom w:w="28" w:type="dxa"/>
        </w:tblCellMar>
        <w:tblLook w:val="04A0" w:firstRow="1" w:lastRow="0" w:firstColumn="1" w:lastColumn="0" w:noHBand="0" w:noVBand="1"/>
        <w:tblCaption w:val="Your contact details"/>
        <w:tblDescription w:val="Your contact details"/>
      </w:tblPr>
      <w:tblGrid>
        <w:gridCol w:w="5245"/>
        <w:gridCol w:w="4253"/>
      </w:tblGrid>
      <w:tr w:rsidR="00AF2E2B" w:rsidRPr="00470995" w14:paraId="0187EA7B" w14:textId="77777777" w:rsidTr="00910E83">
        <w:trPr>
          <w:jc w:val="center"/>
        </w:trPr>
        <w:tc>
          <w:tcPr>
            <w:tcW w:w="5245" w:type="dxa"/>
            <w:vAlign w:val="center"/>
          </w:tcPr>
          <w:p w14:paraId="48C816FF" w14:textId="77777777" w:rsidR="00AF2E2B" w:rsidRDefault="00AF2E2B" w:rsidP="00AF2E2B">
            <w:r w:rsidRPr="00644F82">
              <w:rPr>
                <w:b/>
                <w:bCs/>
              </w:rPr>
              <w:t>Published name</w:t>
            </w:r>
            <w:r>
              <w:t xml:space="preserve"> (required)</w:t>
            </w:r>
          </w:p>
          <w:p w14:paraId="33A6F919" w14:textId="3F271DFC" w:rsidR="00AF2E2B" w:rsidRPr="00470995" w:rsidRDefault="00AF2E2B" w:rsidP="00AF2E2B">
            <w:pPr>
              <w:keepNext/>
              <w:rPr>
                <w:rFonts w:eastAsia="Calibri" w:cstheme="minorHAnsi"/>
              </w:rPr>
            </w:pPr>
            <w:r>
              <w:t>Please write the name you want us to publish with your submission. This can be your name or your organisation’s name.</w:t>
            </w:r>
          </w:p>
        </w:tc>
        <w:tc>
          <w:tcPr>
            <w:tcW w:w="4253" w:type="dxa"/>
            <w:vAlign w:val="center"/>
            <w:hideMark/>
          </w:tcPr>
          <w:p w14:paraId="27AF0CB9" w14:textId="5DC197DD" w:rsidR="00AF2E2B" w:rsidRPr="00470995" w:rsidRDefault="00BB2165" w:rsidP="0022522B">
            <w:pPr>
              <w:keepNext/>
              <w:rPr>
                <w:rFonts w:eastAsia="Calibri" w:cstheme="minorHAnsi"/>
              </w:rPr>
            </w:pPr>
            <w:r>
              <w:rPr>
                <w:rFonts w:eastAsia="Calibri" w:cstheme="minorHAnsi"/>
              </w:rPr>
              <w:fldChar w:fldCharType="begin">
                <w:ffData>
                  <w:name w:val="PublishedName"/>
                  <w:enabled/>
                  <w:calcOnExit w:val="0"/>
                  <w:helpText w:type="text" w:val="Please write the name you want us to publish with your submission. This can be your name or your organisation’s name.. You must complete this question."/>
                  <w:statusText w:type="text" w:val="Write the name you want us to publish with your submission—can be your name or your organisation’s name.. You must complete this question."/>
                  <w:textInput/>
                </w:ffData>
              </w:fldChar>
            </w:r>
            <w:bookmarkStart w:id="8" w:name="PublishedName"/>
            <w:r>
              <w:rPr>
                <w:rFonts w:eastAsia="Calibri" w:cstheme="minorHAnsi"/>
              </w:rPr>
              <w:instrText xml:space="preserve"> FORMTEXT </w:instrText>
            </w:r>
            <w:r>
              <w:rPr>
                <w:rFonts w:eastAsia="Calibri" w:cstheme="minorHAnsi"/>
              </w:rPr>
            </w:r>
            <w:r>
              <w:rPr>
                <w:rFonts w:eastAsia="Calibri" w:cstheme="minorHAnsi"/>
              </w:rPr>
              <w:fldChar w:fldCharType="separate"/>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noProof/>
              </w:rPr>
              <w:t> </w:t>
            </w:r>
            <w:r>
              <w:rPr>
                <w:rFonts w:eastAsia="Calibri" w:cstheme="minorHAnsi"/>
              </w:rPr>
              <w:fldChar w:fldCharType="end"/>
            </w:r>
            <w:bookmarkEnd w:id="8"/>
          </w:p>
        </w:tc>
      </w:tr>
      <w:tr w:rsidR="00AF2E2B" w:rsidRPr="00470995" w14:paraId="5E4B35EE" w14:textId="77777777" w:rsidTr="00910E83">
        <w:trPr>
          <w:jc w:val="center"/>
        </w:trPr>
        <w:tc>
          <w:tcPr>
            <w:tcW w:w="5245" w:type="dxa"/>
            <w:vAlign w:val="center"/>
          </w:tcPr>
          <w:p w14:paraId="1AE4FBBE" w14:textId="77777777" w:rsidR="00AF2E2B" w:rsidRDefault="00AF2E2B" w:rsidP="00AF2E2B">
            <w:r>
              <w:rPr>
                <w:b/>
                <w:bCs/>
              </w:rPr>
              <w:t>Do you want your submission to be anonymous</w:t>
            </w:r>
            <w:r w:rsidRPr="00644F82">
              <w:rPr>
                <w:b/>
                <w:bCs/>
              </w:rPr>
              <w:t>?</w:t>
            </w:r>
            <w:r>
              <w:t xml:space="preserve"> (required)</w:t>
            </w:r>
          </w:p>
          <w:p w14:paraId="563B18EB" w14:textId="5D9A59B3" w:rsidR="00AF2E2B" w:rsidRDefault="00AF2E2B" w:rsidP="00AF2E2B">
            <w:pPr>
              <w:keepNext/>
              <w:rPr>
                <w:rFonts w:eastAsia="Calibri" w:cstheme="minorHAnsi"/>
              </w:rPr>
            </w:pPr>
            <w:r>
              <w:t xml:space="preserve">Select ‘Yes’ if you want your submission to be anonymous. </w:t>
            </w:r>
            <w:r>
              <w:br/>
              <w:t>Anonymous means that when your submission is published we will not show your name or organisation’s name on the website.</w:t>
            </w:r>
          </w:p>
        </w:tc>
        <w:tc>
          <w:tcPr>
            <w:tcW w:w="4253" w:type="dxa"/>
            <w:vAlign w:val="center"/>
          </w:tcPr>
          <w:p w14:paraId="2B7B4756" w14:textId="1A5CB894" w:rsidR="00AF2E2B" w:rsidRDefault="006B357D" w:rsidP="00887B71">
            <w:pPr>
              <w:keepNext/>
              <w:spacing w:after="240"/>
              <w:rPr>
                <w:rFonts w:eastAsia="Calibri" w:cstheme="minorHAnsi"/>
              </w:rPr>
            </w:pPr>
            <w:r>
              <w:rPr>
                <w:rFonts w:eastAsia="Calibri" w:cstheme="minorHAnsi"/>
              </w:rPr>
              <w:fldChar w:fldCharType="begin">
                <w:ffData>
                  <w:name w:val="YesAnonymous"/>
                  <w:enabled/>
                  <w:calcOnExit w:val="0"/>
                  <w:helpText w:type="text" w:val="Tick here if you want your submission to be anonymous. &#10;Anonymous means that when your submission is published we will not show your name or organisation’s name on the website. You must answer yes or no.&#10;"/>
                  <w:statusText w:type="text" w:val="Tick here if you want your submission to be anonymous. You must answer yes or no. F1 for more information."/>
                  <w:checkBox>
                    <w:sizeAuto/>
                    <w:default w:val="0"/>
                  </w:checkBox>
                </w:ffData>
              </w:fldChar>
            </w:r>
            <w:bookmarkStart w:id="9" w:name="YesAnonymous"/>
            <w:r>
              <w:rPr>
                <w:rFonts w:eastAsia="Calibri" w:cstheme="minorHAnsi"/>
              </w:rPr>
              <w:instrText xml:space="preserve"> FORMCHECKBOX </w:instrText>
            </w:r>
            <w:r>
              <w:rPr>
                <w:rFonts w:eastAsia="Calibri" w:cstheme="minorHAnsi"/>
              </w:rPr>
            </w:r>
            <w:r>
              <w:rPr>
                <w:rFonts w:eastAsia="Calibri" w:cstheme="minorHAnsi"/>
              </w:rPr>
              <w:fldChar w:fldCharType="separate"/>
            </w:r>
            <w:r>
              <w:rPr>
                <w:rFonts w:eastAsia="Calibri" w:cstheme="minorHAnsi"/>
              </w:rPr>
              <w:fldChar w:fldCharType="end"/>
            </w:r>
            <w:bookmarkEnd w:id="9"/>
            <w:r w:rsidR="00887B71">
              <w:rPr>
                <w:rFonts w:eastAsia="Calibri" w:cstheme="minorHAnsi"/>
              </w:rPr>
              <w:t xml:space="preserve"> Yes</w:t>
            </w:r>
          </w:p>
          <w:p w14:paraId="3437DDF8" w14:textId="691B22F4" w:rsidR="00887B71" w:rsidRDefault="00BB2165" w:rsidP="0022522B">
            <w:pPr>
              <w:keepNext/>
              <w:rPr>
                <w:rFonts w:eastAsia="Calibri" w:cstheme="minorHAnsi"/>
              </w:rPr>
            </w:pPr>
            <w:r>
              <w:rPr>
                <w:rFonts w:eastAsia="Calibri" w:cstheme="minorHAnsi"/>
              </w:rPr>
              <w:fldChar w:fldCharType="begin">
                <w:ffData>
                  <w:name w:val="NoAnonymous"/>
                  <w:enabled/>
                  <w:calcOnExit w:val="0"/>
                  <w:helpText w:type="text" w:val="Tick here if you don't want your submission to be anonymous. &#10;Anonymous means that when your submission is published we will not show your name or organisation’s name on the website. You must answer yes or no.&#10;"/>
                  <w:statusText w:type="text" w:val="Tick here if you don't want your submission to be anonymous. You must answer yes or no. F1 for more information."/>
                  <w:checkBox>
                    <w:sizeAuto/>
                    <w:default w:val="0"/>
                  </w:checkBox>
                </w:ffData>
              </w:fldChar>
            </w:r>
            <w:bookmarkStart w:id="10" w:name="NoAnonymous"/>
            <w:r>
              <w:rPr>
                <w:rFonts w:eastAsia="Calibri" w:cstheme="minorHAnsi"/>
              </w:rPr>
              <w:instrText xml:space="preserve"> FORMCHECKBOX </w:instrText>
            </w:r>
            <w:r>
              <w:rPr>
                <w:rFonts w:eastAsia="Calibri" w:cstheme="minorHAnsi"/>
              </w:rPr>
            </w:r>
            <w:r>
              <w:rPr>
                <w:rFonts w:eastAsia="Calibri" w:cstheme="minorHAnsi"/>
              </w:rPr>
              <w:fldChar w:fldCharType="separate"/>
            </w:r>
            <w:r>
              <w:rPr>
                <w:rFonts w:eastAsia="Calibri" w:cstheme="minorHAnsi"/>
              </w:rPr>
              <w:fldChar w:fldCharType="end"/>
            </w:r>
            <w:bookmarkEnd w:id="10"/>
            <w:r w:rsidR="00887B71">
              <w:rPr>
                <w:rFonts w:eastAsia="Calibri" w:cstheme="minorHAnsi"/>
              </w:rPr>
              <w:t xml:space="preserve"> No</w:t>
            </w:r>
          </w:p>
        </w:tc>
      </w:tr>
      <w:tr w:rsidR="00AF2E2B" w:rsidRPr="00470995" w14:paraId="2A394605" w14:textId="77777777" w:rsidTr="00910E83">
        <w:trPr>
          <w:jc w:val="center"/>
        </w:trPr>
        <w:tc>
          <w:tcPr>
            <w:tcW w:w="5245" w:type="dxa"/>
            <w:vAlign w:val="center"/>
          </w:tcPr>
          <w:p w14:paraId="60A02DE6" w14:textId="77777777" w:rsidR="00AF2E2B" w:rsidRDefault="00AF2E2B" w:rsidP="00AF2E2B">
            <w:r>
              <w:rPr>
                <w:b/>
                <w:bCs/>
              </w:rPr>
              <w:t>Do you want your submission to be private (not published)</w:t>
            </w:r>
            <w:r w:rsidRPr="00644F82">
              <w:rPr>
                <w:b/>
                <w:bCs/>
              </w:rPr>
              <w:t>?</w:t>
            </w:r>
            <w:r>
              <w:t xml:space="preserve"> (required)</w:t>
            </w:r>
          </w:p>
          <w:p w14:paraId="0660C634" w14:textId="7C0DA79E" w:rsidR="00AF2E2B" w:rsidRDefault="00AF2E2B" w:rsidP="00AF2E2B">
            <w:pPr>
              <w:keepNext/>
              <w:rPr>
                <w:rFonts w:eastAsia="Calibri" w:cstheme="minorHAnsi"/>
              </w:rPr>
            </w:pPr>
            <w:r>
              <w:t>Select ‘Yes’ if you do</w:t>
            </w:r>
            <w:r w:rsidRPr="004D712F">
              <w:rPr>
                <w:b/>
                <w:bCs/>
              </w:rPr>
              <w:t xml:space="preserve"> not</w:t>
            </w:r>
            <w:r>
              <w:t xml:space="preserve"> want your submission published on the website.</w:t>
            </w:r>
          </w:p>
        </w:tc>
        <w:tc>
          <w:tcPr>
            <w:tcW w:w="4253" w:type="dxa"/>
            <w:vAlign w:val="center"/>
          </w:tcPr>
          <w:p w14:paraId="03B2F0F1" w14:textId="559497C2" w:rsidR="00887B71" w:rsidRDefault="006B357D" w:rsidP="00887B71">
            <w:pPr>
              <w:keepNext/>
              <w:spacing w:after="240"/>
              <w:rPr>
                <w:rFonts w:eastAsia="Calibri" w:cstheme="minorHAnsi"/>
              </w:rPr>
            </w:pPr>
            <w:r>
              <w:rPr>
                <w:rFonts w:eastAsia="Calibri" w:cstheme="minorHAnsi"/>
              </w:rPr>
              <w:fldChar w:fldCharType="begin">
                <w:ffData>
                  <w:name w:val="YesPrivate"/>
                  <w:enabled/>
                  <w:calcOnExit w:val="0"/>
                  <w:helpText w:type="text" w:val="Tick this box if you want your submission to be private (not published).  You must answer yes or no."/>
                  <w:statusText w:type="text" w:val="Tick this box if you want your submission to be private (not published).  You must answer yes or no."/>
                  <w:checkBox>
                    <w:sizeAuto/>
                    <w:default w:val="0"/>
                  </w:checkBox>
                </w:ffData>
              </w:fldChar>
            </w:r>
            <w:bookmarkStart w:id="11" w:name="YesPrivate"/>
            <w:r>
              <w:rPr>
                <w:rFonts w:eastAsia="Calibri" w:cstheme="minorHAnsi"/>
              </w:rPr>
              <w:instrText xml:space="preserve"> FORMCHECKBOX </w:instrText>
            </w:r>
            <w:r>
              <w:rPr>
                <w:rFonts w:eastAsia="Calibri" w:cstheme="minorHAnsi"/>
              </w:rPr>
            </w:r>
            <w:r>
              <w:rPr>
                <w:rFonts w:eastAsia="Calibri" w:cstheme="minorHAnsi"/>
              </w:rPr>
              <w:fldChar w:fldCharType="separate"/>
            </w:r>
            <w:r>
              <w:rPr>
                <w:rFonts w:eastAsia="Calibri" w:cstheme="minorHAnsi"/>
              </w:rPr>
              <w:fldChar w:fldCharType="end"/>
            </w:r>
            <w:bookmarkEnd w:id="11"/>
            <w:r w:rsidR="00887B71">
              <w:rPr>
                <w:rFonts w:eastAsia="Calibri" w:cstheme="minorHAnsi"/>
              </w:rPr>
              <w:t xml:space="preserve"> Yes</w:t>
            </w:r>
          </w:p>
          <w:p w14:paraId="49A06B18" w14:textId="618CDC1F" w:rsidR="00AF2E2B" w:rsidRDefault="006B357D" w:rsidP="00887B71">
            <w:pPr>
              <w:keepNext/>
              <w:rPr>
                <w:rFonts w:eastAsia="Calibri" w:cstheme="minorHAnsi"/>
              </w:rPr>
            </w:pPr>
            <w:r>
              <w:rPr>
                <w:rFonts w:eastAsia="Calibri" w:cstheme="minorHAnsi"/>
              </w:rPr>
              <w:fldChar w:fldCharType="begin">
                <w:ffData>
                  <w:name w:val="NoPrivate"/>
                  <w:enabled/>
                  <w:calcOnExit w:val="0"/>
                  <w:helpText w:type="text" w:val="Tick this box if you are happy for your submission to be published.  You must answer yes or no."/>
                  <w:statusText w:type="text" w:val="Tick this box if you are happy for your submission to be published.  You must answer yes or no."/>
                  <w:checkBox>
                    <w:sizeAuto/>
                    <w:default w:val="0"/>
                  </w:checkBox>
                </w:ffData>
              </w:fldChar>
            </w:r>
            <w:bookmarkStart w:id="12" w:name="NoPrivate"/>
            <w:r>
              <w:rPr>
                <w:rFonts w:eastAsia="Calibri" w:cstheme="minorHAnsi"/>
              </w:rPr>
              <w:instrText xml:space="preserve"> FORMCHECKBOX </w:instrText>
            </w:r>
            <w:r>
              <w:rPr>
                <w:rFonts w:eastAsia="Calibri" w:cstheme="minorHAnsi"/>
              </w:rPr>
            </w:r>
            <w:r>
              <w:rPr>
                <w:rFonts w:eastAsia="Calibri" w:cstheme="minorHAnsi"/>
              </w:rPr>
              <w:fldChar w:fldCharType="separate"/>
            </w:r>
            <w:r>
              <w:rPr>
                <w:rFonts w:eastAsia="Calibri" w:cstheme="minorHAnsi"/>
              </w:rPr>
              <w:fldChar w:fldCharType="end"/>
            </w:r>
            <w:bookmarkEnd w:id="12"/>
            <w:r w:rsidR="00887B71">
              <w:rPr>
                <w:rFonts w:eastAsia="Calibri" w:cstheme="minorHAnsi"/>
              </w:rPr>
              <w:t xml:space="preserve"> No</w:t>
            </w:r>
          </w:p>
        </w:tc>
      </w:tr>
    </w:tbl>
    <w:p w14:paraId="6AD7A08B" w14:textId="77777777" w:rsidR="00CD1072" w:rsidRDefault="00CD1072" w:rsidP="009846B9"/>
    <w:bookmarkEnd w:id="0"/>
    <w:bookmarkEnd w:id="2"/>
    <w:p w14:paraId="1A325E3E" w14:textId="77777777" w:rsidR="00990806" w:rsidRPr="006B357D" w:rsidRDefault="00990806" w:rsidP="006B357D">
      <w:r w:rsidRPr="006B357D">
        <w:br w:type="page"/>
      </w:r>
    </w:p>
    <w:p w14:paraId="450B7278" w14:textId="70DC591E" w:rsidR="00990806" w:rsidRPr="004D712F" w:rsidRDefault="00980FAC" w:rsidP="007B2B8D">
      <w:pPr>
        <w:pStyle w:val="Heading2"/>
        <w:tabs>
          <w:tab w:val="left" w:pos="851"/>
        </w:tabs>
      </w:pPr>
      <w:r w:rsidRPr="004D712F">
        <w:lastRenderedPageBreak/>
        <w:t>1.</w:t>
      </w:r>
      <w:r w:rsidR="007B2B8D">
        <w:t xml:space="preserve"> </w:t>
      </w:r>
      <w:r w:rsidR="000875FB" w:rsidRPr="004D712F">
        <w:t>Whole of journey</w:t>
      </w:r>
    </w:p>
    <w:p w14:paraId="0389D535" w14:textId="37DF7A2A" w:rsidR="00D63330" w:rsidRDefault="000875FB" w:rsidP="00752B09">
      <w:pPr>
        <w:pStyle w:val="Heading3"/>
      </w:pPr>
      <w:r w:rsidRPr="00344408">
        <w:t>1.1</w:t>
      </w:r>
      <w:r w:rsidR="007B2B8D">
        <w:t xml:space="preserve"> </w:t>
      </w:r>
      <w:r w:rsidR="00D63330">
        <w:t>Set out the roles and responsibilities of airports and airlines</w:t>
      </w:r>
    </w:p>
    <w:p w14:paraId="44DA7FBA" w14:textId="77777777" w:rsidR="00AD6863" w:rsidRDefault="00AD6863" w:rsidP="00503A4A">
      <w:pPr>
        <w:pStyle w:val="Heading4"/>
      </w:pPr>
      <w:r>
        <w:t>Background</w:t>
      </w:r>
    </w:p>
    <w:p w14:paraId="39BA7FD7" w14:textId="2104A83D" w:rsidR="00126597" w:rsidRDefault="00126597" w:rsidP="005E1F7F">
      <w:r>
        <w:t>Along the passenger journey, it is not always clear whether it is the airline or airport that is responsible for providing assistance to passengers with disability.</w:t>
      </w:r>
      <w:r w:rsidR="000505E1">
        <w:t xml:space="preserve"> </w:t>
      </w:r>
      <w:r w:rsidR="00B6097D">
        <w:t>This makes it hard for people with disability to</w:t>
      </w:r>
      <w:r w:rsidR="00DD6AD9">
        <w:t xml:space="preserve"> plan what assistance they need, and what to expect when travelling. </w:t>
      </w:r>
      <w:r w:rsidR="00C5391B">
        <w:t xml:space="preserve">People with disability also report gaps in service </w:t>
      </w:r>
      <w:r w:rsidR="00F96DB4">
        <w:t>where</w:t>
      </w:r>
      <w:r w:rsidR="00C5391B">
        <w:t xml:space="preserve"> they </w:t>
      </w:r>
      <w:r w:rsidR="00F96DB4">
        <w:t xml:space="preserve">cannot access assistance </w:t>
      </w:r>
      <w:r w:rsidR="00C5391B">
        <w:t xml:space="preserve">at the kerb or baggage claim. </w:t>
      </w:r>
    </w:p>
    <w:p w14:paraId="2E4FDAA6" w14:textId="7BADD7E1" w:rsidR="007F7514" w:rsidRDefault="000505E1" w:rsidP="005E1F7F">
      <w:r>
        <w:t xml:space="preserve">Three regulatory options are proposed to improve coordination of assistance across the passenger journey for people with disability. </w:t>
      </w:r>
      <w:r w:rsidR="009B4D9E">
        <w:t xml:space="preserve">A </w:t>
      </w:r>
      <w:r>
        <w:t xml:space="preserve">non-regulatory </w:t>
      </w:r>
      <w:r w:rsidR="00B42DDC">
        <w:t>option</w:t>
      </w:r>
      <w:r>
        <w:t xml:space="preserve"> </w:t>
      </w:r>
      <w:r w:rsidR="009B4D9E">
        <w:t xml:space="preserve">would express the content of the regulatory </w:t>
      </w:r>
      <w:r w:rsidR="00B42DDC">
        <w:t>option</w:t>
      </w:r>
      <w:r w:rsidR="00C1650F">
        <w:t>s</w:t>
      </w:r>
      <w:r w:rsidR="009B4D9E">
        <w:t xml:space="preserve"> as guidance rather than legislation. The option to </w:t>
      </w:r>
      <w:r>
        <w:t xml:space="preserve">maintain existing practice </w:t>
      </w:r>
      <w:r w:rsidR="009B4D9E">
        <w:t>would not introduce any new interventions on this matter.</w:t>
      </w:r>
    </w:p>
    <w:p w14:paraId="38E2704E" w14:textId="77777777" w:rsidR="00503A4A" w:rsidRDefault="00503A4A" w:rsidP="00503A4A">
      <w:pPr>
        <w:pStyle w:val="Heading4"/>
      </w:pPr>
      <w:r>
        <w:t>Regulatory options</w:t>
      </w:r>
    </w:p>
    <w:p w14:paraId="306DBF2F" w14:textId="53D96290" w:rsidR="00D46755" w:rsidRPr="00D46755" w:rsidRDefault="00D46755" w:rsidP="00D46755">
      <w:r w:rsidRPr="00752B09">
        <w:rPr>
          <w:b/>
          <w:bCs/>
        </w:rPr>
        <w:t>Option 1: Shared responsibility model</w:t>
      </w:r>
      <w:r w:rsidR="00C3158B" w:rsidRPr="00752B09">
        <w:t>:</w:t>
      </w:r>
      <w:r w:rsidR="00C3158B" w:rsidRPr="005371EE">
        <w:t xml:space="preserve"> </w:t>
      </w:r>
      <w:r w:rsidRPr="00D46755">
        <w:t>Airports would be responsible for providing assistance moving from entrance points to the check-in desk, and from baggage claim to onwards ground transport (for example, taxi rank or train station). Airlines would be responsible for providing assistance from check-in through security to the boarding gate, boarding and exiting the aircraft, and to baggage claim. </w:t>
      </w:r>
    </w:p>
    <w:p w14:paraId="2B0DA687" w14:textId="3F591D3B" w:rsidR="00AC5878" w:rsidRPr="00D46755" w:rsidRDefault="00D46755" w:rsidP="00D46755">
      <w:r w:rsidRPr="00752B09">
        <w:rPr>
          <w:b/>
          <w:bCs/>
        </w:rPr>
        <w:t>Option 2: Airport responsibility</w:t>
      </w:r>
      <w:r w:rsidR="00C3158B" w:rsidRPr="00752B09">
        <w:t>:</w:t>
      </w:r>
      <w:r w:rsidR="00C3158B" w:rsidRPr="005371EE">
        <w:t xml:space="preserve"> </w:t>
      </w:r>
      <w:r w:rsidRPr="00D46755">
        <w:t xml:space="preserve">Airports would be responsible for providing assistance for passengers with disability from arrival at the airport </w:t>
      </w:r>
      <w:r w:rsidR="00AC5878">
        <w:t xml:space="preserve">(including public transport, car parks, drop off zones) </w:t>
      </w:r>
      <w:r w:rsidRPr="00D46755">
        <w:t>to the departing aircraft door, and from the arriving aircraft door to onwards ground transport.</w:t>
      </w:r>
    </w:p>
    <w:p w14:paraId="2B3C804B" w14:textId="7411C540" w:rsidR="00DC7E56" w:rsidRDefault="00D46755" w:rsidP="005E1F7F">
      <w:r w:rsidRPr="00752B09">
        <w:rPr>
          <w:b/>
          <w:bCs/>
        </w:rPr>
        <w:t>Option 3: Airline responsibility</w:t>
      </w:r>
      <w:r w:rsidR="00C3158B" w:rsidRPr="00752B09">
        <w:t>:</w:t>
      </w:r>
      <w:r w:rsidR="00C3158B" w:rsidRPr="005371EE">
        <w:t xml:space="preserve"> </w:t>
      </w:r>
      <w:r w:rsidRPr="00D46755">
        <w:t xml:space="preserve">Airlines would be responsible for provision of assistance for passengers with disability from arrival at the airport </w:t>
      </w:r>
      <w:r w:rsidR="00AC5878">
        <w:t xml:space="preserve">(including public transport, car parks, drop off zones) </w:t>
      </w:r>
      <w:r w:rsidRPr="00D46755">
        <w:t>through to the aircraft, during the flight, and on arrival from the aircraft to onwards ground transport.</w:t>
      </w:r>
    </w:p>
    <w:p w14:paraId="54E85229" w14:textId="1C1D46B6" w:rsidR="00DF451F" w:rsidRDefault="009F1494" w:rsidP="00503A4A">
      <w:pPr>
        <w:pStyle w:val="Heading4"/>
      </w:pPr>
      <w:r>
        <w:t>Questions and r</w:t>
      </w:r>
      <w:r w:rsidR="00125DA2">
        <w:t>esponse</w:t>
      </w:r>
      <w:r w:rsidR="007556F0">
        <w:t>s</w:t>
      </w:r>
      <w:r w:rsidR="00DF451F">
        <w:t>—Roles and responsibilities of airports and airlines</w:t>
      </w:r>
    </w:p>
    <w:p w14:paraId="3EEEDE30" w14:textId="081677B2" w:rsidR="009D5C6B" w:rsidRDefault="002D4233" w:rsidP="002D4233">
      <w:r>
        <w:t>Please t</w:t>
      </w:r>
      <w:r w:rsidR="00C553D0" w:rsidRPr="002D4233">
        <w:t>ype</w:t>
      </w:r>
      <w:r w:rsidR="00C553D0">
        <w:t xml:space="preserve"> your feedback</w:t>
      </w:r>
      <w:r w:rsidR="009C1520">
        <w:t xml:space="preserve"> below</w:t>
      </w:r>
      <w:r>
        <w:t xml:space="preserve"> </w:t>
      </w:r>
      <w:r w:rsidR="00DE513D">
        <w:t>for the questions above.</w:t>
      </w:r>
      <w:r w:rsidR="000B5F71">
        <w:t xml:space="preserve"> </w:t>
      </w:r>
      <w:r w:rsidR="000B5F71" w:rsidRPr="000B5F71">
        <w:t>Your response</w:t>
      </w:r>
      <w:r w:rsidR="00C0360F">
        <w:t xml:space="preserve"> to these questions</w:t>
      </w:r>
      <w:r w:rsidR="000B5F71" w:rsidRPr="000B5F71">
        <w:t xml:space="preserve"> is optional.</w:t>
      </w:r>
      <w:r w:rsidR="00A62768">
        <w:t xml:space="preserve"> </w:t>
      </w:r>
      <w:r w:rsidR="00C0360F">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F72AE5" w:rsidRPr="00654F9E" w14:paraId="5E15DB1F" w14:textId="77777777" w:rsidTr="00684F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C28C62F" w14:textId="29565321" w:rsidR="00F72AE5" w:rsidRPr="008E534F" w:rsidRDefault="00F72AE5" w:rsidP="0022522B">
            <w:pPr>
              <w:pStyle w:val="Tablerowcolumnheading"/>
              <w:keepNext/>
              <w:spacing w:before="0" w:after="0"/>
              <w:rPr>
                <w:b/>
                <w:sz w:val="22"/>
                <w:szCs w:val="22"/>
              </w:rPr>
            </w:pPr>
            <w:r>
              <w:rPr>
                <w:b/>
                <w:sz w:val="22"/>
                <w:szCs w:val="22"/>
              </w:rPr>
              <w:t>Question</w:t>
            </w:r>
          </w:p>
        </w:tc>
        <w:tc>
          <w:tcPr>
            <w:tcW w:w="3162" w:type="pct"/>
          </w:tcPr>
          <w:p w14:paraId="2347EE1E" w14:textId="64F46141" w:rsidR="00F72AE5" w:rsidRPr="008E534F" w:rsidRDefault="00F72AE5"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F72AE5" w:rsidRPr="00A13DB6" w14:paraId="52461005" w14:textId="77777777" w:rsidTr="00684F82">
        <w:tc>
          <w:tcPr>
            <w:cnfStyle w:val="001000000000" w:firstRow="0" w:lastRow="0" w:firstColumn="1" w:lastColumn="0" w:oddVBand="0" w:evenVBand="0" w:oddHBand="0" w:evenHBand="0" w:firstRowFirstColumn="0" w:firstRowLastColumn="0" w:lastRowFirstColumn="0" w:lastRowLastColumn="0"/>
            <w:tcW w:w="1838" w:type="pct"/>
          </w:tcPr>
          <w:p w14:paraId="56917B0F" w14:textId="1723F01C" w:rsidR="00F72AE5" w:rsidRPr="00684F82" w:rsidRDefault="00E226A9" w:rsidP="0022522B">
            <w:pPr>
              <w:spacing w:before="0" w:after="0"/>
              <w:rPr>
                <w:b w:val="0"/>
              </w:rPr>
            </w:pPr>
            <w:r w:rsidRPr="00684F82">
              <w:rPr>
                <w:b w:val="0"/>
              </w:rPr>
              <w:t>1.1a</w:t>
            </w:r>
            <w:r w:rsidRPr="00684F82">
              <w:rPr>
                <w:rFonts w:eastAsia="Calibri" w:cstheme="minorHAnsi"/>
                <w:b w:val="0"/>
              </w:rPr>
              <w:t>—</w:t>
            </w:r>
            <w:r w:rsidRPr="00684F82">
              <w:rPr>
                <w:b w:val="0"/>
              </w:rPr>
              <w:t>Would the issue best be addressed through a regulatory or non-regulatory intervention, or by maintaining existing practice?</w:t>
            </w:r>
          </w:p>
        </w:tc>
        <w:tc>
          <w:tcPr>
            <w:tcW w:w="3162" w:type="pct"/>
          </w:tcPr>
          <w:p w14:paraId="4202294D" w14:textId="1B70EC67" w:rsidR="00F72AE5" w:rsidRPr="00A13DB6"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1a"/>
                  <w:enabled/>
                  <w:calcOnExit w:val="0"/>
                  <w:helpText w:type="text" w:val="Your response is optional. Question—1.1a—Would the issue best be addressed through a regulatory or non-regulatory intervention, or by maintaining existing practice? Your response is optional."/>
                  <w:statusText w:type="text" w:val="Your response is optional. Question—1.1a—F1 for more information."/>
                  <w:textInput/>
                </w:ffData>
              </w:fldChar>
            </w:r>
            <w:bookmarkStart w:id="13" w:name="question1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8E439F" w:rsidRPr="00A13DB6" w14:paraId="18C420CE" w14:textId="77777777" w:rsidTr="00684F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9D874BC" w14:textId="698C03FB" w:rsidR="008E439F" w:rsidRPr="00684F82" w:rsidRDefault="005E2DDB" w:rsidP="0022522B">
            <w:pPr>
              <w:spacing w:before="0" w:after="0"/>
              <w:rPr>
                <w:b w:val="0"/>
              </w:rPr>
            </w:pPr>
            <w:r w:rsidRPr="00684F82">
              <w:rPr>
                <w:b w:val="0"/>
              </w:rPr>
              <w:t>1.1b</w:t>
            </w:r>
            <w:r w:rsidRPr="00684F82">
              <w:rPr>
                <w:rFonts w:eastAsia="Calibri" w:cstheme="minorHAnsi"/>
                <w:b w:val="0"/>
              </w:rPr>
              <w:t>—</w:t>
            </w:r>
            <w:r w:rsidRPr="00684F82">
              <w:rPr>
                <w:b w:val="0"/>
              </w:rPr>
              <w:t>Does the proposed standard adequately address the issue? If not, what is missing or what other options exist?</w:t>
            </w:r>
          </w:p>
        </w:tc>
        <w:tc>
          <w:tcPr>
            <w:tcW w:w="3162" w:type="pct"/>
          </w:tcPr>
          <w:p w14:paraId="000346EA" w14:textId="36A78868" w:rsidR="008E439F" w:rsidRDefault="004A2B49"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1b"/>
                  <w:enabled/>
                  <w:calcOnExit w:val="0"/>
                  <w:helpText w:type="text" w:val="Your response is optional. Question—1.1b—Does the proposed standard adequately address the issue? If not, what is missing or what other options exist?"/>
                  <w:statusText w:type="text" w:val="Your response is optional. Question—1.1b—F1 for more information."/>
                  <w:textInput/>
                </w:ffData>
              </w:fldChar>
            </w:r>
            <w:bookmarkStart w:id="14" w:name="question1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5E2DDB" w:rsidRPr="00A13DB6" w14:paraId="4A8A361D" w14:textId="77777777" w:rsidTr="00684F82">
        <w:tc>
          <w:tcPr>
            <w:cnfStyle w:val="001000000000" w:firstRow="0" w:lastRow="0" w:firstColumn="1" w:lastColumn="0" w:oddVBand="0" w:evenVBand="0" w:oddHBand="0" w:evenHBand="0" w:firstRowFirstColumn="0" w:firstRowLastColumn="0" w:lastRowFirstColumn="0" w:lastRowLastColumn="0"/>
            <w:tcW w:w="1838" w:type="pct"/>
          </w:tcPr>
          <w:p w14:paraId="5CAF3EE0" w14:textId="28476A94" w:rsidR="005E2DDB" w:rsidRPr="00684F82" w:rsidRDefault="005E2DDB" w:rsidP="0022522B">
            <w:pPr>
              <w:spacing w:before="0" w:after="0"/>
              <w:rPr>
                <w:b w:val="0"/>
              </w:rPr>
            </w:pPr>
            <w:r w:rsidRPr="00684F82">
              <w:rPr>
                <w:b w:val="0"/>
              </w:rPr>
              <w:t>1.1c</w:t>
            </w:r>
            <w:r w:rsidR="00684F82" w:rsidRPr="00684F82">
              <w:rPr>
                <w:rFonts w:eastAsia="Calibri" w:cstheme="minorHAnsi"/>
                <w:b w:val="0"/>
              </w:rPr>
              <w:t>—</w:t>
            </w:r>
            <w:r w:rsidR="007257B9" w:rsidRPr="00684F82">
              <w:rPr>
                <w:b w:val="0"/>
              </w:rPr>
              <w:t>Are there any barriers to implementing the proposed standard?</w:t>
            </w:r>
          </w:p>
        </w:tc>
        <w:tc>
          <w:tcPr>
            <w:tcW w:w="3162" w:type="pct"/>
          </w:tcPr>
          <w:p w14:paraId="4A0C078B" w14:textId="65FC8905" w:rsidR="005E2DDB" w:rsidRDefault="004A2B49"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1c"/>
                  <w:enabled/>
                  <w:calcOnExit w:val="0"/>
                  <w:helpText w:type="text" w:val="Your response is optional. Question—1.1c—Are there any barriers to implementing the proposed standard?"/>
                  <w:statusText w:type="text" w:val="Your response is optional. Question—1.1c—F1 for more information."/>
                  <w:textInput/>
                </w:ffData>
              </w:fldChar>
            </w:r>
            <w:bookmarkStart w:id="15" w:name="question1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5E2DDB" w:rsidRPr="00A13DB6" w14:paraId="32C9D96B" w14:textId="77777777" w:rsidTr="00684F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B3BA8DD" w14:textId="1467C898" w:rsidR="005E2DDB" w:rsidRPr="00684F82" w:rsidRDefault="005E2DDB" w:rsidP="0022522B">
            <w:pPr>
              <w:spacing w:before="0" w:after="0"/>
              <w:rPr>
                <w:b w:val="0"/>
              </w:rPr>
            </w:pPr>
            <w:r w:rsidRPr="00684F82">
              <w:rPr>
                <w:b w:val="0"/>
              </w:rPr>
              <w:t>1.1d</w:t>
            </w:r>
            <w:r w:rsidR="00684F82" w:rsidRPr="00684F82">
              <w:rPr>
                <w:rFonts w:eastAsia="Calibri" w:cstheme="minorHAnsi"/>
                <w:b w:val="0"/>
              </w:rPr>
              <w:t>—</w:t>
            </w:r>
            <w:r w:rsidR="007257B9" w:rsidRPr="00684F82">
              <w:rPr>
                <w:b w:val="0"/>
              </w:rPr>
              <w:t>Which option (shared responsibility, airport responsibility or airline responsibility) would provide the most effective and transparent provision of accessibility services across the passenger journey?</w:t>
            </w:r>
          </w:p>
        </w:tc>
        <w:tc>
          <w:tcPr>
            <w:tcW w:w="3162" w:type="pct"/>
          </w:tcPr>
          <w:p w14:paraId="7ACA025E" w14:textId="7EB9DD74" w:rsidR="005E2DDB" w:rsidRDefault="004A2B49"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1d"/>
                  <w:enabled/>
                  <w:calcOnExit w:val="0"/>
                  <w:helpText w:type="text" w:val="Your response is optional. Question—1.1d—Which option (shared responsibility, airport responsibility or airline responsibility) would provide the most effective and transparent provision of accessibility services across the passenger journey?"/>
                  <w:statusText w:type="text" w:val="Your response is optional. Question—1.1d—F1 for more information."/>
                  <w:textInput/>
                </w:ffData>
              </w:fldChar>
            </w:r>
            <w:bookmarkStart w:id="16" w:name="question1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5E2DDB" w:rsidRPr="00A13DB6" w14:paraId="36F66C8D" w14:textId="77777777" w:rsidTr="00684F82">
        <w:tc>
          <w:tcPr>
            <w:cnfStyle w:val="001000000000" w:firstRow="0" w:lastRow="0" w:firstColumn="1" w:lastColumn="0" w:oddVBand="0" w:evenVBand="0" w:oddHBand="0" w:evenHBand="0" w:firstRowFirstColumn="0" w:firstRowLastColumn="0" w:lastRowFirstColumn="0" w:lastRowLastColumn="0"/>
            <w:tcW w:w="1838" w:type="pct"/>
          </w:tcPr>
          <w:p w14:paraId="250119D9" w14:textId="18534C71" w:rsidR="005E2DDB" w:rsidRPr="00684F82" w:rsidRDefault="005E2DDB" w:rsidP="00A727D7">
            <w:pPr>
              <w:pageBreakBefore/>
              <w:spacing w:before="0" w:after="0"/>
              <w:rPr>
                <w:b w:val="0"/>
              </w:rPr>
            </w:pPr>
            <w:r w:rsidRPr="00684F82">
              <w:rPr>
                <w:b w:val="0"/>
              </w:rPr>
              <w:lastRenderedPageBreak/>
              <w:t>1.1</w:t>
            </w:r>
            <w:r w:rsidR="00740676" w:rsidRPr="00684F82">
              <w:rPr>
                <w:b w:val="0"/>
              </w:rPr>
              <w:t>e</w:t>
            </w:r>
            <w:r w:rsidR="00684F82" w:rsidRPr="00684F82">
              <w:rPr>
                <w:rFonts w:eastAsia="Calibri" w:cstheme="minorHAnsi"/>
                <w:b w:val="0"/>
              </w:rPr>
              <w:t>—</w:t>
            </w:r>
            <w:r w:rsidR="007257B9" w:rsidRPr="00684F82">
              <w:rPr>
                <w:b w:val="0"/>
              </w:rPr>
              <w:t>Should assistance for people with disability include support to move from all airport entry points (including public transport, car parks, and kerbside drop</w:t>
            </w:r>
            <w:r w:rsidR="007257B9" w:rsidRPr="00684F82">
              <w:rPr>
                <w:b w:val="0"/>
              </w:rPr>
              <w:noBreakHyphen/>
              <w:t>off zones) to the check</w:t>
            </w:r>
            <w:r w:rsidR="007257B9" w:rsidRPr="00684F82">
              <w:rPr>
                <w:b w:val="0"/>
              </w:rPr>
              <w:noBreakHyphen/>
              <w:t>in desk? If so, how could this be implemented in practice?</w:t>
            </w:r>
          </w:p>
        </w:tc>
        <w:tc>
          <w:tcPr>
            <w:tcW w:w="3162" w:type="pct"/>
          </w:tcPr>
          <w:p w14:paraId="3649595F" w14:textId="18D0C38C" w:rsidR="005E2DDB" w:rsidRDefault="004A2B49"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1e"/>
                  <w:enabled/>
                  <w:calcOnExit w:val="0"/>
                  <w:helpText w:type="text" w:val="Your response is optional. Question—1.1e—Should assistance for people with disability include support to move from all airport entry points (including public transport, car parks, and kerbside drop off zones) to the check in desk? If so, how could this be"/>
                  <w:statusText w:type="text" w:val="Your response is optional. Question—1.1e—F1 for more information."/>
                  <w:textInput/>
                </w:ffData>
              </w:fldChar>
            </w:r>
            <w:bookmarkStart w:id="17" w:name="question1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5E2DDB" w:rsidRPr="00A13DB6" w14:paraId="04F919D1" w14:textId="77777777" w:rsidTr="00684F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ACC62B6" w14:textId="28148B79" w:rsidR="005E2DDB" w:rsidRPr="00684F82" w:rsidRDefault="005E2DDB" w:rsidP="0022522B">
            <w:pPr>
              <w:spacing w:before="0" w:after="0"/>
              <w:rPr>
                <w:b w:val="0"/>
              </w:rPr>
            </w:pPr>
            <w:r w:rsidRPr="00684F82">
              <w:rPr>
                <w:b w:val="0"/>
              </w:rPr>
              <w:t>1.1</w:t>
            </w:r>
            <w:r w:rsidR="00740676" w:rsidRPr="00684F82">
              <w:rPr>
                <w:b w:val="0"/>
              </w:rPr>
              <w:t>f</w:t>
            </w:r>
            <w:r w:rsidR="00684F82" w:rsidRPr="00684F82">
              <w:rPr>
                <w:rFonts w:eastAsia="Calibri" w:cstheme="minorHAnsi"/>
                <w:b w:val="0"/>
              </w:rPr>
              <w:t>—</w:t>
            </w:r>
            <w:r w:rsidR="007257B9" w:rsidRPr="00684F82">
              <w:rPr>
                <w:b w:val="0"/>
              </w:rPr>
              <w:t>Should airlines or airports be required to assist passengers with disability to access food and shopping outlets in airports?</w:t>
            </w:r>
          </w:p>
        </w:tc>
        <w:tc>
          <w:tcPr>
            <w:tcW w:w="3162" w:type="pct"/>
          </w:tcPr>
          <w:p w14:paraId="7DF3971C" w14:textId="1A13FC86" w:rsidR="005E2DDB" w:rsidRDefault="002546F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1f"/>
                  <w:enabled/>
                  <w:calcOnExit w:val="0"/>
                  <w:helpText w:type="text" w:val="Your response is optional. Question—1.1f—Should airlines or airports be required to assist passengers with disability to access food and shopping outlets in airports?"/>
                  <w:statusText w:type="text" w:val="Your response is optional. Question—1.1f—F1 for more information."/>
                  <w:textInput/>
                </w:ffData>
              </w:fldChar>
            </w:r>
            <w:bookmarkStart w:id="18" w:name="question11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5E2DDB" w:rsidRPr="00A13DB6" w14:paraId="45BD4AD9" w14:textId="77777777" w:rsidTr="00684F82">
        <w:tc>
          <w:tcPr>
            <w:cnfStyle w:val="001000000000" w:firstRow="0" w:lastRow="0" w:firstColumn="1" w:lastColumn="0" w:oddVBand="0" w:evenVBand="0" w:oddHBand="0" w:evenHBand="0" w:firstRowFirstColumn="0" w:firstRowLastColumn="0" w:lastRowFirstColumn="0" w:lastRowLastColumn="0"/>
            <w:tcW w:w="1838" w:type="pct"/>
          </w:tcPr>
          <w:p w14:paraId="37340420" w14:textId="7AC421CC" w:rsidR="005E2DDB" w:rsidRPr="00684F82" w:rsidRDefault="005E2DDB" w:rsidP="0022522B">
            <w:pPr>
              <w:spacing w:before="0" w:after="0"/>
              <w:rPr>
                <w:b w:val="0"/>
              </w:rPr>
            </w:pPr>
            <w:r w:rsidRPr="00684F82">
              <w:rPr>
                <w:b w:val="0"/>
              </w:rPr>
              <w:t>1.1</w:t>
            </w:r>
            <w:r w:rsidR="00740676" w:rsidRPr="00684F82">
              <w:rPr>
                <w:b w:val="0"/>
              </w:rPr>
              <w:t>g</w:t>
            </w:r>
            <w:r w:rsidR="00684F82" w:rsidRPr="00684F82">
              <w:rPr>
                <w:rFonts w:eastAsia="Calibri" w:cstheme="minorHAnsi"/>
                <w:b w:val="0"/>
              </w:rPr>
              <w:t>—</w:t>
            </w:r>
            <w:r w:rsidR="00043DA8" w:rsidRPr="00684F82">
              <w:rPr>
                <w:b w:val="0"/>
              </w:rPr>
              <w:t>Who is best placed to coordinate facilitation between connecting flights, including any transfers between terminals</w:t>
            </w:r>
            <w:r w:rsidR="006823DB" w:rsidRPr="006823DB">
              <w:rPr>
                <w:b w:val="0"/>
              </w:rPr>
              <w:t>—</w:t>
            </w:r>
            <w:r w:rsidR="006823DB">
              <w:rPr>
                <w:b w:val="0"/>
              </w:rPr>
              <w:t>a</w:t>
            </w:r>
            <w:r w:rsidR="00043DA8" w:rsidRPr="00684F82">
              <w:rPr>
                <w:b w:val="0"/>
              </w:rPr>
              <w:t>irlines or airports?</w:t>
            </w:r>
          </w:p>
        </w:tc>
        <w:tc>
          <w:tcPr>
            <w:tcW w:w="3162" w:type="pct"/>
          </w:tcPr>
          <w:p w14:paraId="618EFE43" w14:textId="5B64749A" w:rsidR="005E2DDB" w:rsidRDefault="004A2B49"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1g"/>
                  <w:enabled/>
                  <w:calcOnExit w:val="0"/>
                  <w:helpText w:type="text" w:val="Your response is optional. Question—1.1g—Who is best placed to coordinate facilitation between connecting flights, including any transfers between terminals—airlines or airports?"/>
                  <w:statusText w:type="text" w:val="Your response is optional. Question—1.1g—F1 for more information."/>
                  <w:textInput/>
                </w:ffData>
              </w:fldChar>
            </w:r>
            <w:bookmarkStart w:id="19" w:name="question11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5E2DDB" w:rsidRPr="00A13DB6" w14:paraId="715FD713" w14:textId="77777777" w:rsidTr="00684F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E691BB5" w14:textId="5A299EBF" w:rsidR="005E2DDB" w:rsidRPr="00684F82" w:rsidRDefault="005E2DDB" w:rsidP="0022522B">
            <w:pPr>
              <w:spacing w:before="0" w:after="0"/>
              <w:rPr>
                <w:b w:val="0"/>
              </w:rPr>
            </w:pPr>
            <w:r w:rsidRPr="00684F82">
              <w:rPr>
                <w:b w:val="0"/>
              </w:rPr>
              <w:t>1.1</w:t>
            </w:r>
            <w:r w:rsidR="00740676" w:rsidRPr="00684F82">
              <w:rPr>
                <w:b w:val="0"/>
              </w:rPr>
              <w:t>h</w:t>
            </w:r>
            <w:r w:rsidR="00684F82" w:rsidRPr="00684F82">
              <w:rPr>
                <w:rFonts w:eastAsia="Calibri" w:cstheme="minorHAnsi"/>
                <w:b w:val="0"/>
              </w:rPr>
              <w:t>—</w:t>
            </w:r>
            <w:r w:rsidR="00043DA8" w:rsidRPr="00684F82">
              <w:rPr>
                <w:b w:val="0"/>
              </w:rPr>
              <w:t>Do you have any further feedback?</w:t>
            </w:r>
          </w:p>
        </w:tc>
        <w:tc>
          <w:tcPr>
            <w:tcW w:w="3162" w:type="pct"/>
          </w:tcPr>
          <w:p w14:paraId="7158A932" w14:textId="12F4D177" w:rsidR="005E2DDB" w:rsidRDefault="002546F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1h"/>
                  <w:enabled/>
                  <w:calcOnExit w:val="0"/>
                  <w:helpText w:type="text" w:val="Your response is optional. Question—1.1h—Do you have any further feedback?"/>
                  <w:statusText w:type="text" w:val="Your response is optional. Question—1.1h—F1 for more information."/>
                  <w:textInput/>
                </w:ffData>
              </w:fldChar>
            </w:r>
            <w:bookmarkStart w:id="20" w:name="question11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bl>
    <w:p w14:paraId="4A09D088" w14:textId="7378382E" w:rsidR="00D46755" w:rsidRPr="00D46755" w:rsidRDefault="009C1520" w:rsidP="00A727D7">
      <w:pPr>
        <w:pStyle w:val="Heading3"/>
      </w:pPr>
      <w:r>
        <w:t>1.2</w:t>
      </w:r>
      <w:r w:rsidR="00A727D7">
        <w:t xml:space="preserve"> </w:t>
      </w:r>
      <w:r w:rsidR="00D46755" w:rsidRPr="00D46755">
        <w:t>Make sure staff are trained to support people with disability</w:t>
      </w:r>
    </w:p>
    <w:p w14:paraId="254A4465" w14:textId="77777777" w:rsidR="00AD6863" w:rsidRDefault="00AD6863" w:rsidP="00503A4A">
      <w:pPr>
        <w:pStyle w:val="Heading4"/>
      </w:pPr>
      <w:r>
        <w:t>Background</w:t>
      </w:r>
    </w:p>
    <w:p w14:paraId="70D5A9B2" w14:textId="3A4C9DF9" w:rsidR="008D2D57" w:rsidRDefault="008D2D57" w:rsidP="008D2D57">
      <w:pPr>
        <w:rPr>
          <w:rFonts w:cstheme="minorHAnsi"/>
        </w:rPr>
      </w:pPr>
      <w:r>
        <w:rPr>
          <w:rFonts w:cstheme="minorHAnsi"/>
        </w:rPr>
        <w:t>Throughout the air travel journey, people with disability have many interactions with airport and airline staff. People with disability report inconsistencies in how they are treated, use of unsafe transfer methods and boarding techniques, and receiv</w:t>
      </w:r>
      <w:r w:rsidR="00996CA4">
        <w:rPr>
          <w:rFonts w:cstheme="minorHAnsi"/>
        </w:rPr>
        <w:t>e</w:t>
      </w:r>
      <w:r>
        <w:rPr>
          <w:rFonts w:cstheme="minorHAnsi"/>
        </w:rPr>
        <w:t xml:space="preserve"> conflicting information from airline and airport staff. While airline and airport staff may receive training on a range of issues relevant to their roles, it may not be tailored to identifying and addressing accessibility barriers in the air travel journey.</w:t>
      </w:r>
      <w:r w:rsidRPr="00F65314">
        <w:rPr>
          <w:rFonts w:cstheme="minorHAnsi"/>
        </w:rPr>
        <w:t xml:space="preserve"> </w:t>
      </w:r>
    </w:p>
    <w:p w14:paraId="5EDFCE41" w14:textId="7D199173" w:rsidR="009B4D9E" w:rsidRDefault="00B42DDC" w:rsidP="008D2D57">
      <w:pPr>
        <w:rPr>
          <w:rFonts w:cstheme="minorHAnsi"/>
        </w:rPr>
      </w:pPr>
      <w:r>
        <w:rPr>
          <w:rFonts w:cstheme="minorHAnsi"/>
        </w:rPr>
        <w:t>Under</w:t>
      </w:r>
      <w:r w:rsidR="009B4D9E">
        <w:rPr>
          <w:rFonts w:cstheme="minorHAnsi"/>
        </w:rPr>
        <w:t xml:space="preserve"> reforms to </w:t>
      </w:r>
      <w:r w:rsidR="009B4D9E">
        <w:t>the Disability Standards for Accessible Public Transport 2002</w:t>
      </w:r>
      <w:r w:rsidR="009B4D9E">
        <w:rPr>
          <w:rFonts w:cstheme="minorHAnsi"/>
        </w:rPr>
        <w:t xml:space="preserve">, </w:t>
      </w:r>
      <w:r>
        <w:rPr>
          <w:rFonts w:cstheme="minorHAnsi"/>
        </w:rPr>
        <w:t xml:space="preserve">which are being managed separately to the aviation disability standards, </w:t>
      </w:r>
      <w:r w:rsidR="009B4D9E">
        <w:rPr>
          <w:rFonts w:cstheme="minorHAnsi"/>
        </w:rPr>
        <w:t>operators and providers (including airlines and airports) will be required to provide training on staff obligations to provide accessible air travel.</w:t>
      </w:r>
    </w:p>
    <w:p w14:paraId="13A68200" w14:textId="6659E3E3" w:rsidR="009B4D9E" w:rsidRDefault="009B4D9E" w:rsidP="008D2D57">
      <w:pPr>
        <w:rPr>
          <w:rFonts w:cstheme="minorHAnsi"/>
        </w:rPr>
      </w:pPr>
      <w:r>
        <w:t xml:space="preserve">A regulatory </w:t>
      </w:r>
      <w:r w:rsidR="00B42DDC">
        <w:t>option</w:t>
      </w:r>
      <w:r>
        <w:t xml:space="preserve"> to address this matter is presented below. A non-regulatory </w:t>
      </w:r>
      <w:r w:rsidR="00B42DDC">
        <w:t>option</w:t>
      </w:r>
      <w:r>
        <w:t xml:space="preserve"> would express the content of the regulatory </w:t>
      </w:r>
      <w:r w:rsidR="00B42DDC">
        <w:t>option</w:t>
      </w:r>
      <w:r>
        <w:t xml:space="preserve"> as guidance rather than legislation. The option to maintain existing practice would not introduce any new interventions on this matter.</w:t>
      </w:r>
    </w:p>
    <w:p w14:paraId="304F3731" w14:textId="77777777" w:rsidR="00AD6863" w:rsidRDefault="00AD6863" w:rsidP="00503A4A">
      <w:pPr>
        <w:pStyle w:val="Heading4"/>
      </w:pPr>
      <w:r>
        <w:t>Regulatory option</w:t>
      </w:r>
    </w:p>
    <w:p w14:paraId="7591D5BB" w14:textId="7670CF26" w:rsidR="00D46755" w:rsidRPr="00D46755" w:rsidRDefault="00D46755" w:rsidP="00D46755">
      <w:r w:rsidRPr="00D46755">
        <w:t xml:space="preserve">Staff training </w:t>
      </w:r>
      <w:r w:rsidR="00F7218C">
        <w:t>would</w:t>
      </w:r>
      <w:r w:rsidRPr="00D46755">
        <w:t xml:space="preserve"> be mandatory for airline and airport staff, including contractors, through the incoming reforms to the Disability Standards for Accessible Public Transport 2002. </w:t>
      </w:r>
      <w:r w:rsidR="001D6D15">
        <w:t xml:space="preserve">Incoming regulations would be expanded to ensure that staff that transfer passengers with disability to a mobility device or seat would be appropriately trained. Additionally, staff that handle mobility devices would be trained in moving, disassembling and assembling mobility devices. Staff would also be required to undertake competency assessments. </w:t>
      </w:r>
    </w:p>
    <w:p w14:paraId="76C16F73" w14:textId="278DCCD4" w:rsidR="00D46755" w:rsidRPr="00D46755" w:rsidRDefault="00D46755" w:rsidP="00D46755">
      <w:r w:rsidRPr="00D46755">
        <w:t>Airlines and airports may be asked to provide information on</w:t>
      </w:r>
      <w:r w:rsidR="00FD661A">
        <w:t xml:space="preserve"> training, including:</w:t>
      </w:r>
    </w:p>
    <w:p w14:paraId="75DD8D2E" w14:textId="77777777" w:rsidR="00D46755" w:rsidRPr="00D46755" w:rsidRDefault="00D46755" w:rsidP="00AC097B">
      <w:pPr>
        <w:pStyle w:val="Listparagraphbullets"/>
      </w:pPr>
      <w:r w:rsidRPr="00D46755">
        <w:t>program names</w:t>
      </w:r>
    </w:p>
    <w:p w14:paraId="4F7E0809" w14:textId="77777777" w:rsidR="00D46755" w:rsidRPr="00D46755" w:rsidRDefault="00D46755" w:rsidP="00AC097B">
      <w:pPr>
        <w:pStyle w:val="Listparagraphbullets"/>
      </w:pPr>
      <w:r w:rsidRPr="00D46755">
        <w:t>training provider name (if not commercially sensitive)</w:t>
      </w:r>
    </w:p>
    <w:p w14:paraId="31071185" w14:textId="77777777" w:rsidR="00D46755" w:rsidRPr="00D46755" w:rsidRDefault="00D46755" w:rsidP="00AC097B">
      <w:pPr>
        <w:pStyle w:val="Listparagraphbullets"/>
      </w:pPr>
      <w:r w:rsidRPr="00D46755">
        <w:t>the number of hours of training and refreshment training intervals</w:t>
      </w:r>
    </w:p>
    <w:p w14:paraId="7737E365" w14:textId="77777777" w:rsidR="00D46755" w:rsidRPr="00D46755" w:rsidRDefault="00D46755" w:rsidP="00AC097B">
      <w:pPr>
        <w:pStyle w:val="Listparagraphbullets"/>
      </w:pPr>
      <w:r w:rsidRPr="00D46755">
        <w:t>whether the training was developed in consultation with or in co-design with people with disability and their representatives</w:t>
      </w:r>
    </w:p>
    <w:p w14:paraId="361B8FDB" w14:textId="77777777" w:rsidR="00D46755" w:rsidRPr="00D46755" w:rsidRDefault="00D46755" w:rsidP="00AC097B">
      <w:pPr>
        <w:pStyle w:val="Listparagraphbullets"/>
      </w:pPr>
      <w:r w:rsidRPr="00D46755">
        <w:t>categories of staff that undertake this training (for example, ground handling staff and flight attendants)</w:t>
      </w:r>
    </w:p>
    <w:p w14:paraId="71468FBE" w14:textId="49DE2A0C" w:rsidR="008356F0" w:rsidRDefault="00D46755" w:rsidP="00AC097B">
      <w:pPr>
        <w:pStyle w:val="Listparagraphbullets"/>
      </w:pPr>
      <w:r w:rsidRPr="00D46755">
        <w:t>outcomes of the training program.</w:t>
      </w:r>
    </w:p>
    <w:p w14:paraId="7E0724D3" w14:textId="63692DEC" w:rsidR="00DC7E56" w:rsidRDefault="00AC097B" w:rsidP="00503A4A">
      <w:pPr>
        <w:pStyle w:val="Heading4"/>
      </w:pPr>
      <w:r>
        <w:lastRenderedPageBreak/>
        <w:t>Questions and responses—</w:t>
      </w:r>
      <w:r w:rsidR="00B049BB" w:rsidRPr="00D46755">
        <w:t>Make sure staff are trained to support people with disability</w:t>
      </w:r>
    </w:p>
    <w:p w14:paraId="3E597001" w14:textId="1D6FF21F"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42A4A35D"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82A9D40"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5DF4D48"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08F25D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11C0951" w14:textId="269A10A6" w:rsidR="00E23DF6" w:rsidRPr="00C767EB" w:rsidRDefault="00E23DF6" w:rsidP="0022522B">
            <w:pPr>
              <w:spacing w:before="0" w:after="0"/>
              <w:rPr>
                <w:rFonts w:eastAsia="Calibri" w:cstheme="minorHAnsi"/>
                <w:b w:val="0"/>
              </w:rPr>
            </w:pPr>
            <w:r w:rsidRPr="00C767EB">
              <w:rPr>
                <w:rFonts w:eastAsia="Calibri" w:cstheme="minorHAnsi"/>
                <w:b w:val="0"/>
              </w:rPr>
              <w:t>1.2a</w:t>
            </w:r>
            <w:r w:rsidRPr="00684F82">
              <w:rPr>
                <w:rFonts w:eastAsia="Calibri" w:cstheme="minorHAnsi"/>
                <w:b w:val="0"/>
              </w:rPr>
              <w:t>—</w:t>
            </w:r>
            <w:r w:rsidR="00C767EB" w:rsidRPr="00C767EB">
              <w:rPr>
                <w:rFonts w:eastAsia="Calibri" w:cstheme="minorHAnsi"/>
                <w:b w:val="0"/>
              </w:rPr>
              <w:t>Would the issue best be addressed through a regulatory or non-regulatory intervention, or by maintaining existing practice?</w:t>
            </w:r>
          </w:p>
        </w:tc>
        <w:tc>
          <w:tcPr>
            <w:tcW w:w="3162" w:type="pct"/>
          </w:tcPr>
          <w:p w14:paraId="6B9E3CCB" w14:textId="60A7BF98" w:rsidR="00E23DF6" w:rsidRPr="00A13DB6"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2a"/>
                  <w:enabled/>
                  <w:calcOnExit w:val="0"/>
                  <w:helpText w:type="text" w:val="Your response is optional. Question—1.2a—Would the issue best be addressed through a regulatory or non-regulatory intervention, or by maintaining existing practice?"/>
                  <w:statusText w:type="text" w:val="Your response is optional. Question—1.2a—F1 for more information."/>
                  <w:textInput/>
                </w:ffData>
              </w:fldChar>
            </w:r>
            <w:bookmarkStart w:id="21" w:name="question12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C767EB" w:rsidRPr="00A13DB6" w14:paraId="48104FC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A8E3130" w14:textId="3F766645" w:rsidR="00C767EB" w:rsidRPr="00C767EB" w:rsidRDefault="00C767EB" w:rsidP="0022522B">
            <w:pPr>
              <w:spacing w:before="0" w:after="0"/>
              <w:rPr>
                <w:rFonts w:eastAsia="Calibri" w:cstheme="minorHAnsi"/>
                <w:b w:val="0"/>
              </w:rPr>
            </w:pPr>
            <w:r w:rsidRPr="00C767EB">
              <w:rPr>
                <w:rFonts w:eastAsia="Calibri" w:cstheme="minorHAnsi"/>
                <w:b w:val="0"/>
              </w:rPr>
              <w:t>1.2b</w:t>
            </w:r>
            <w:r w:rsidRPr="00684F82">
              <w:rPr>
                <w:rFonts w:eastAsia="Calibri" w:cstheme="minorHAnsi"/>
                <w:b w:val="0"/>
              </w:rPr>
              <w:t>—</w:t>
            </w:r>
            <w:r w:rsidRPr="00C767EB">
              <w:rPr>
                <w:rFonts w:eastAsia="Calibri" w:cstheme="minorHAnsi"/>
                <w:b w:val="0"/>
              </w:rPr>
              <w:t>Does the proposed standard adequately address the issue? If not, what is missing or what other options exist?</w:t>
            </w:r>
          </w:p>
        </w:tc>
        <w:tc>
          <w:tcPr>
            <w:tcW w:w="3162" w:type="pct"/>
          </w:tcPr>
          <w:p w14:paraId="5C01B1D6" w14:textId="219BF307" w:rsidR="00C767EB" w:rsidRDefault="0058329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2b"/>
                  <w:enabled/>
                  <w:calcOnExit w:val="0"/>
                  <w:helpText w:type="text" w:val="Your response is optional. Question—1.2b—Does the proposed standard adequately address the issue? If not, what is missing or what other options exist?"/>
                  <w:statusText w:type="text" w:val="Your response is optional. Question—1.2b—F1 for more information."/>
                  <w:textInput/>
                </w:ffData>
              </w:fldChar>
            </w:r>
            <w:bookmarkStart w:id="22" w:name="question12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C767EB" w:rsidRPr="00A13DB6" w14:paraId="2C21C7F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68086CA" w14:textId="51B992AA" w:rsidR="00C767EB" w:rsidRPr="00C767EB" w:rsidRDefault="00C767EB" w:rsidP="0022522B">
            <w:pPr>
              <w:spacing w:before="0" w:after="0"/>
              <w:rPr>
                <w:rFonts w:eastAsia="Calibri" w:cstheme="minorHAnsi"/>
                <w:b w:val="0"/>
              </w:rPr>
            </w:pPr>
            <w:r w:rsidRPr="00C767EB">
              <w:rPr>
                <w:rFonts w:eastAsia="Calibri" w:cstheme="minorHAnsi"/>
                <w:b w:val="0"/>
              </w:rPr>
              <w:t>1.2c</w:t>
            </w:r>
            <w:r w:rsidRPr="00684F82">
              <w:rPr>
                <w:rFonts w:eastAsia="Calibri" w:cstheme="minorHAnsi"/>
                <w:b w:val="0"/>
              </w:rPr>
              <w:t>—</w:t>
            </w:r>
            <w:r w:rsidRPr="00C767EB">
              <w:rPr>
                <w:rFonts w:eastAsia="Calibri" w:cstheme="minorHAnsi"/>
                <w:b w:val="0"/>
              </w:rPr>
              <w:t xml:space="preserve"> Are there any barriers to implementing the proposed standard?</w:t>
            </w:r>
          </w:p>
        </w:tc>
        <w:tc>
          <w:tcPr>
            <w:tcW w:w="3162" w:type="pct"/>
          </w:tcPr>
          <w:p w14:paraId="1BBFE786" w14:textId="63F92ABB" w:rsidR="00C767EB"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2c"/>
                  <w:enabled/>
                  <w:calcOnExit w:val="0"/>
                  <w:helpText w:type="text" w:val="Your response is optional. Question—1.2c— Are there any barriers to implementing the proposed standard?"/>
                  <w:statusText w:type="text" w:val="Your response is optional. Question—1.2c—F1 for more information."/>
                  <w:textInput/>
                </w:ffData>
              </w:fldChar>
            </w:r>
            <w:bookmarkStart w:id="23" w:name="question12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C767EB" w:rsidRPr="00A13DB6" w14:paraId="2641B13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3F7FB17" w14:textId="1CE6A72C" w:rsidR="00C767EB" w:rsidRPr="00C767EB" w:rsidRDefault="00C767EB" w:rsidP="0022522B">
            <w:pPr>
              <w:spacing w:before="0" w:after="0"/>
              <w:rPr>
                <w:rFonts w:eastAsia="Calibri" w:cstheme="minorHAnsi"/>
                <w:b w:val="0"/>
              </w:rPr>
            </w:pPr>
            <w:r w:rsidRPr="00C767EB">
              <w:rPr>
                <w:rFonts w:eastAsia="Calibri" w:cstheme="minorHAnsi"/>
                <w:b w:val="0"/>
              </w:rPr>
              <w:t>1.2d</w:t>
            </w:r>
            <w:r w:rsidRPr="00684F82">
              <w:rPr>
                <w:rFonts w:eastAsia="Calibri" w:cstheme="minorHAnsi"/>
                <w:b w:val="0"/>
              </w:rPr>
              <w:t>—</w:t>
            </w:r>
            <w:r w:rsidRPr="00C767EB">
              <w:rPr>
                <w:rFonts w:eastAsia="Calibri" w:cstheme="minorHAnsi"/>
                <w:b w:val="0"/>
              </w:rPr>
              <w:t xml:space="preserve"> Are there additional training outcomes that should require in-person training and/or competency assessments?</w:t>
            </w:r>
          </w:p>
        </w:tc>
        <w:tc>
          <w:tcPr>
            <w:tcW w:w="3162" w:type="pct"/>
          </w:tcPr>
          <w:p w14:paraId="6B6895A4" w14:textId="6811BB7E" w:rsidR="00C767EB" w:rsidRDefault="0058329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2d"/>
                  <w:enabled/>
                  <w:calcOnExit w:val="0"/>
                  <w:helpText w:type="text" w:val="Your response is optional. Question—1.2d— Are there additional training outcomes that should require in-person training and/or competency assessments?"/>
                  <w:statusText w:type="text" w:val="Your response is optional. Question—1.2d—F1 for more information."/>
                  <w:textInput/>
                </w:ffData>
              </w:fldChar>
            </w:r>
            <w:bookmarkStart w:id="24" w:name="question12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C767EB" w:rsidRPr="00A13DB6" w14:paraId="6688346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E61A895" w14:textId="6BC6642C" w:rsidR="00C767EB" w:rsidRPr="00C767EB" w:rsidRDefault="00C767EB" w:rsidP="0022522B">
            <w:pPr>
              <w:spacing w:before="0" w:after="0"/>
              <w:rPr>
                <w:rFonts w:eastAsia="Calibri" w:cstheme="minorHAnsi"/>
                <w:b w:val="0"/>
              </w:rPr>
            </w:pPr>
            <w:r w:rsidRPr="00C767EB">
              <w:rPr>
                <w:rFonts w:eastAsia="Calibri" w:cstheme="minorHAnsi"/>
                <w:b w:val="0"/>
              </w:rPr>
              <w:t>1.2e</w:t>
            </w:r>
            <w:r w:rsidRPr="00684F82">
              <w:rPr>
                <w:rFonts w:eastAsia="Calibri" w:cstheme="minorHAnsi"/>
                <w:b w:val="0"/>
              </w:rPr>
              <w:t>—</w:t>
            </w:r>
            <w:r w:rsidRPr="00C767EB">
              <w:rPr>
                <w:rFonts w:eastAsia="Calibri" w:cstheme="minorHAnsi"/>
                <w:b w:val="0"/>
              </w:rPr>
              <w:t xml:space="preserve"> Do you have any further feedback?</w:t>
            </w:r>
          </w:p>
        </w:tc>
        <w:tc>
          <w:tcPr>
            <w:tcW w:w="3162" w:type="pct"/>
          </w:tcPr>
          <w:p w14:paraId="538D15BF" w14:textId="606301F6" w:rsidR="00C767EB"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2e"/>
                  <w:enabled/>
                  <w:calcOnExit w:val="0"/>
                  <w:helpText w:type="text" w:val="Your response is optional. Question—1.2e— Do you have any further feedback?"/>
                  <w:statusText w:type="text" w:val="Your response is optional. Question—1.2e—F1 for more information."/>
                  <w:textInput/>
                </w:ffData>
              </w:fldChar>
            </w:r>
            <w:bookmarkStart w:id="25" w:name="question12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bl>
    <w:p w14:paraId="389AF6E8" w14:textId="3B36F7FB" w:rsidR="00D46755" w:rsidRPr="00D46755" w:rsidRDefault="00604B7A" w:rsidP="008418EE">
      <w:pPr>
        <w:pStyle w:val="Heading3"/>
      </w:pPr>
      <w:r>
        <w:t>1.3</w:t>
      </w:r>
      <w:r w:rsidR="008418EE">
        <w:t xml:space="preserve"> </w:t>
      </w:r>
      <w:r w:rsidR="00D46755" w:rsidRPr="00D46755">
        <w:t xml:space="preserve">Set up </w:t>
      </w:r>
      <w:r w:rsidR="00D46755" w:rsidRPr="009D5C6B">
        <w:t>disability</w:t>
      </w:r>
      <w:r w:rsidR="00D46755" w:rsidRPr="00D46755">
        <w:t xml:space="preserve"> reference groups</w:t>
      </w:r>
    </w:p>
    <w:p w14:paraId="748626FD" w14:textId="77777777" w:rsidR="00AD6863" w:rsidRDefault="00AD6863" w:rsidP="00503A4A">
      <w:pPr>
        <w:pStyle w:val="Heading4"/>
      </w:pPr>
      <w:r>
        <w:t>Background</w:t>
      </w:r>
    </w:p>
    <w:p w14:paraId="7F66DDF7" w14:textId="05D30A45" w:rsidR="00547A57" w:rsidRDefault="00547A57" w:rsidP="00F7218C">
      <w:r w:rsidRPr="00547A57">
        <w:t xml:space="preserve">Currently, the Disability Standards for Accessible Public Transport 2002 do not </w:t>
      </w:r>
      <w:r>
        <w:t>require</w:t>
      </w:r>
      <w:r w:rsidRPr="00547A57">
        <w:t xml:space="preserve"> consultation in the design of public transport facilities or the development of policies and processes intended to support people with disability. </w:t>
      </w:r>
      <w:r>
        <w:t xml:space="preserve">The department has heard </w:t>
      </w:r>
      <w:r w:rsidRPr="00547A57">
        <w:t>engaging directly with people with disability is essential to ensuring that proposed solutions effectively address barriers experience</w:t>
      </w:r>
      <w:r>
        <w:t>d</w:t>
      </w:r>
      <w:r w:rsidRPr="00547A57">
        <w:t xml:space="preserve"> throughout the aviation journey.</w:t>
      </w:r>
    </w:p>
    <w:p w14:paraId="69BBD171" w14:textId="70634B33" w:rsidR="00B87F21" w:rsidRPr="00B87F21" w:rsidRDefault="00B87F21" w:rsidP="001A7611">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3A0EA371" w14:textId="77777777" w:rsidR="00AD6863" w:rsidRDefault="00AD6863" w:rsidP="00503A4A">
      <w:pPr>
        <w:pStyle w:val="Heading4"/>
      </w:pPr>
      <w:r>
        <w:t>Regulatory option</w:t>
      </w:r>
    </w:p>
    <w:p w14:paraId="2BFEFC0C" w14:textId="1BAB13E8" w:rsidR="00D46755" w:rsidRPr="00D46755" w:rsidRDefault="00FD661A" w:rsidP="00D46755">
      <w:r>
        <w:t>A</w:t>
      </w:r>
      <w:r w:rsidR="00D46755" w:rsidRPr="00D46755">
        <w:t xml:space="preserve">irlines and airports with </w:t>
      </w:r>
      <w:r w:rsidR="0053614F">
        <w:t>a certain amount of</w:t>
      </w:r>
      <w:r w:rsidR="00D46755" w:rsidRPr="00D46755">
        <w:t xml:space="preserve"> passenger movements per year </w:t>
      </w:r>
      <w:r w:rsidR="00F7218C">
        <w:t>would be</w:t>
      </w:r>
      <w:r>
        <w:t xml:space="preserve"> required </w:t>
      </w:r>
      <w:r w:rsidR="00D46755" w:rsidRPr="00D46755">
        <w:t xml:space="preserve">to establish a disability reference group. The group would need to be consulted before </w:t>
      </w:r>
      <w:r w:rsidR="009C4CE2">
        <w:t xml:space="preserve">implementation of </w:t>
      </w:r>
      <w:r w:rsidR="00D46755" w:rsidRPr="00D46755">
        <w:t>any significant changes which may impact a user's experience with that airport or airline. The group would need to meet at least twice per year.</w:t>
      </w:r>
    </w:p>
    <w:p w14:paraId="7018230F" w14:textId="62130C0F" w:rsidR="00D46755" w:rsidRDefault="00FD661A" w:rsidP="00D46755">
      <w:r>
        <w:t xml:space="preserve">Recommendations and guidance will be provided on </w:t>
      </w:r>
      <w:r w:rsidR="007C2D20">
        <w:t xml:space="preserve">member </w:t>
      </w:r>
      <w:r w:rsidR="007C2D20" w:rsidRPr="00D46755">
        <w:t>diversity</w:t>
      </w:r>
      <w:r w:rsidR="00D46755" w:rsidRPr="00D46755">
        <w:t xml:space="preserve"> of disability types, intersectionality with other cohorts, remuneration for participants</w:t>
      </w:r>
      <w:r w:rsidR="00E25688">
        <w:t>,</w:t>
      </w:r>
      <w:r w:rsidR="00D46755" w:rsidRPr="00D46755">
        <w:t xml:space="preserve"> issues to </w:t>
      </w:r>
      <w:r w:rsidR="00462380">
        <w:t xml:space="preserve">be </w:t>
      </w:r>
      <w:r w:rsidR="00D46755" w:rsidRPr="00D46755">
        <w:t>discuss</w:t>
      </w:r>
      <w:r w:rsidR="00462380">
        <w:t>ed</w:t>
      </w:r>
      <w:r w:rsidR="00D46755" w:rsidRPr="00D46755">
        <w:t xml:space="preserve"> with the reference group</w:t>
      </w:r>
      <w:r>
        <w:t>s</w:t>
      </w:r>
      <w:r w:rsidR="00D46755" w:rsidRPr="00D46755">
        <w:t xml:space="preserve"> and an example </w:t>
      </w:r>
      <w:r w:rsidR="0053614F">
        <w:t>T</w:t>
      </w:r>
      <w:r w:rsidR="00D46755" w:rsidRPr="00D46755">
        <w:t xml:space="preserve">erms of </w:t>
      </w:r>
      <w:r w:rsidR="0053614F">
        <w:t>R</w:t>
      </w:r>
      <w:r w:rsidR="00D46755" w:rsidRPr="00D46755">
        <w:t>eference.</w:t>
      </w:r>
    </w:p>
    <w:p w14:paraId="6268D3F1" w14:textId="40095BC9" w:rsidR="00E23DF6" w:rsidRDefault="00E23DF6" w:rsidP="00503A4A">
      <w:pPr>
        <w:pStyle w:val="Heading4"/>
      </w:pPr>
      <w:r>
        <w:t>Questions and responses</w:t>
      </w:r>
      <w:r w:rsidR="002E5356">
        <w:t>—</w:t>
      </w:r>
      <w:r w:rsidR="0020551C" w:rsidRPr="00D46755">
        <w:t xml:space="preserve">Set up </w:t>
      </w:r>
      <w:r w:rsidR="0020551C" w:rsidRPr="009D5C6B">
        <w:t>disability</w:t>
      </w:r>
      <w:r w:rsidR="0020551C" w:rsidRPr="00D46755">
        <w:t xml:space="preserve"> reference groups</w:t>
      </w:r>
    </w:p>
    <w:p w14:paraId="6A97AE6C" w14:textId="3F48A24F"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5D187EF2"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80B5853"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64841FE"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229F611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FCAE34F" w14:textId="2A7FB828" w:rsidR="00E23DF6" w:rsidRPr="00C767EB" w:rsidRDefault="00E23DF6" w:rsidP="0022522B">
            <w:pPr>
              <w:spacing w:before="0" w:after="0"/>
              <w:rPr>
                <w:rFonts w:eastAsia="Calibri" w:cstheme="minorHAnsi"/>
                <w:b w:val="0"/>
              </w:rPr>
            </w:pPr>
            <w:r w:rsidRPr="00C767EB">
              <w:rPr>
                <w:rFonts w:eastAsia="Calibri" w:cstheme="minorHAnsi"/>
                <w:b w:val="0"/>
              </w:rPr>
              <w:t>1.</w:t>
            </w:r>
            <w:r w:rsidR="00C767EB" w:rsidRPr="00C767EB">
              <w:rPr>
                <w:rFonts w:eastAsia="Calibri" w:cstheme="minorHAnsi"/>
                <w:b w:val="0"/>
              </w:rPr>
              <w:t>3a</w:t>
            </w:r>
            <w:r w:rsidRPr="00684F82">
              <w:rPr>
                <w:rFonts w:eastAsia="Calibri" w:cstheme="minorHAnsi"/>
                <w:b w:val="0"/>
              </w:rPr>
              <w:t>—</w:t>
            </w:r>
            <w:r w:rsidR="00C767EB" w:rsidRPr="00C767EB">
              <w:rPr>
                <w:rFonts w:eastAsia="Calibri" w:cstheme="minorHAnsi"/>
                <w:b w:val="0"/>
              </w:rPr>
              <w:t>Would the issue best be addressed through a regulatory or non-regulatory intervention, or by maintaining existing practice?</w:t>
            </w:r>
          </w:p>
        </w:tc>
        <w:tc>
          <w:tcPr>
            <w:tcW w:w="3162" w:type="pct"/>
          </w:tcPr>
          <w:p w14:paraId="757EF58F" w14:textId="5C1DB8F2" w:rsidR="00E23DF6" w:rsidRPr="00A13DB6"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3a"/>
                  <w:enabled/>
                  <w:calcOnExit w:val="0"/>
                  <w:helpText w:type="text" w:val="Your response is optional. Question—1.3a—Would the issue best be addressed through a regulatory or non-regulatory intervention, or by maintaining existing practice?"/>
                  <w:statusText w:type="text" w:val="Your response is optional. Question—1.3a—F1 for more information."/>
                  <w:textInput/>
                </w:ffData>
              </w:fldChar>
            </w:r>
            <w:bookmarkStart w:id="26" w:name="question13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C767EB" w:rsidRPr="00A13DB6" w14:paraId="5EAAEBC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D841A99" w14:textId="627010D7" w:rsidR="00C767EB" w:rsidRPr="00C767EB" w:rsidRDefault="00C767EB" w:rsidP="0022522B">
            <w:pPr>
              <w:spacing w:before="0" w:after="0"/>
              <w:rPr>
                <w:rFonts w:eastAsia="Calibri" w:cstheme="minorHAnsi"/>
                <w:b w:val="0"/>
              </w:rPr>
            </w:pPr>
            <w:r w:rsidRPr="00C767EB">
              <w:rPr>
                <w:rFonts w:eastAsia="Calibri" w:cstheme="minorHAnsi"/>
                <w:b w:val="0"/>
              </w:rPr>
              <w:t>1.3b</w:t>
            </w:r>
            <w:r w:rsidRPr="00684F82">
              <w:rPr>
                <w:rFonts w:eastAsia="Calibri" w:cstheme="minorHAnsi"/>
                <w:b w:val="0"/>
              </w:rPr>
              <w:t>—</w:t>
            </w:r>
            <w:r w:rsidRPr="00C767EB">
              <w:rPr>
                <w:rFonts w:eastAsia="Calibri" w:cstheme="minorHAnsi"/>
                <w:b w:val="0"/>
              </w:rPr>
              <w:t xml:space="preserve">Does the proposed standard adequately address the issue? If not, </w:t>
            </w:r>
            <w:r w:rsidRPr="00C767EB">
              <w:rPr>
                <w:rFonts w:eastAsia="Calibri" w:cstheme="minorHAnsi"/>
                <w:b w:val="0"/>
              </w:rPr>
              <w:lastRenderedPageBreak/>
              <w:t>what is missing or what other options exist?</w:t>
            </w:r>
          </w:p>
        </w:tc>
        <w:tc>
          <w:tcPr>
            <w:tcW w:w="3162" w:type="pct"/>
          </w:tcPr>
          <w:p w14:paraId="6FFD2CC1" w14:textId="616F3AD5" w:rsidR="00C767EB" w:rsidRDefault="0058329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lastRenderedPageBreak/>
              <w:fldChar w:fldCharType="begin">
                <w:ffData>
                  <w:name w:val="question13b"/>
                  <w:enabled/>
                  <w:calcOnExit w:val="0"/>
                  <w:helpText w:type="text" w:val="Your response is optional. Question—1.3b—Does the proposed standard adequately address the issue? If not, what is missing or what other options exist?"/>
                  <w:statusText w:type="text" w:val="Your response is optional. Question—1.3b—F1 for more information."/>
                  <w:textInput/>
                </w:ffData>
              </w:fldChar>
            </w:r>
            <w:bookmarkStart w:id="27" w:name="question13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C767EB" w:rsidRPr="00A13DB6" w14:paraId="3BAC802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163E797" w14:textId="5A70C87E" w:rsidR="00C767EB" w:rsidRPr="00C767EB" w:rsidRDefault="00C767EB" w:rsidP="0022522B">
            <w:pPr>
              <w:spacing w:before="0" w:after="0"/>
              <w:rPr>
                <w:rFonts w:eastAsia="Calibri" w:cstheme="minorHAnsi"/>
                <w:b w:val="0"/>
              </w:rPr>
            </w:pPr>
            <w:r w:rsidRPr="00C767EB">
              <w:rPr>
                <w:rFonts w:eastAsia="Calibri" w:cstheme="minorHAnsi"/>
                <w:b w:val="0"/>
              </w:rPr>
              <w:t>1.3c</w:t>
            </w:r>
            <w:r w:rsidRPr="00684F82">
              <w:rPr>
                <w:rFonts w:eastAsia="Calibri" w:cstheme="minorHAnsi"/>
                <w:b w:val="0"/>
              </w:rPr>
              <w:t>—</w:t>
            </w:r>
            <w:r w:rsidRPr="00C767EB">
              <w:rPr>
                <w:rFonts w:eastAsia="Calibri" w:cstheme="minorHAnsi"/>
                <w:b w:val="0"/>
              </w:rPr>
              <w:t>Are there any barriers to implementing the proposed standard?</w:t>
            </w:r>
          </w:p>
        </w:tc>
        <w:tc>
          <w:tcPr>
            <w:tcW w:w="3162" w:type="pct"/>
          </w:tcPr>
          <w:p w14:paraId="00B85BF5" w14:textId="2B464D1A" w:rsidR="00C767EB"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3c"/>
                  <w:enabled/>
                  <w:calcOnExit w:val="0"/>
                  <w:helpText w:type="text" w:val="Your response is optional. Question—1.3c—Are there any barriers to implementing the proposed standard?"/>
                  <w:statusText w:type="text" w:val="Your response is optional. Question—1.3c—F1 for more information."/>
                  <w:textInput/>
                </w:ffData>
              </w:fldChar>
            </w:r>
            <w:bookmarkStart w:id="28" w:name="question13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C767EB" w:rsidRPr="00A13DB6" w14:paraId="1C57B3B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523A2A1" w14:textId="40006D9C" w:rsidR="00C767EB" w:rsidRPr="00C767EB" w:rsidRDefault="00C767EB" w:rsidP="0022522B">
            <w:pPr>
              <w:spacing w:before="0" w:after="0"/>
              <w:rPr>
                <w:rFonts w:eastAsia="Calibri" w:cstheme="minorHAnsi"/>
                <w:b w:val="0"/>
              </w:rPr>
            </w:pPr>
            <w:r w:rsidRPr="00C767EB">
              <w:rPr>
                <w:rFonts w:eastAsia="Calibri" w:cstheme="minorHAnsi"/>
                <w:b w:val="0"/>
              </w:rPr>
              <w:t>1.3d</w:t>
            </w:r>
            <w:r w:rsidRPr="00684F82">
              <w:rPr>
                <w:rFonts w:eastAsia="Calibri" w:cstheme="minorHAnsi"/>
                <w:b w:val="0"/>
              </w:rPr>
              <w:t>—</w:t>
            </w:r>
            <w:r w:rsidRPr="00C767EB">
              <w:rPr>
                <w:rFonts w:eastAsia="Calibri" w:cstheme="minorHAnsi"/>
                <w:b w:val="0"/>
              </w:rPr>
              <w:t>What should the Terms of Reference for disability reference groups cover?</w:t>
            </w:r>
          </w:p>
        </w:tc>
        <w:tc>
          <w:tcPr>
            <w:tcW w:w="3162" w:type="pct"/>
          </w:tcPr>
          <w:p w14:paraId="7322E27C" w14:textId="2424A6F5" w:rsidR="00C767EB" w:rsidRDefault="0058329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3d"/>
                  <w:enabled/>
                  <w:calcOnExit w:val="0"/>
                  <w:helpText w:type="text" w:val="Your response is optional. Question—1.3d—What should the Terms of Reference for disability reference groups cover?"/>
                  <w:statusText w:type="text" w:val="Your response is optional. Question—1.3d—F1 for more information."/>
                  <w:textInput/>
                </w:ffData>
              </w:fldChar>
            </w:r>
            <w:bookmarkStart w:id="29" w:name="question13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C767EB" w:rsidRPr="00A13DB6" w14:paraId="488648B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4F96294" w14:textId="35597359" w:rsidR="00C767EB" w:rsidRPr="00C767EB" w:rsidRDefault="00C767EB" w:rsidP="0022522B">
            <w:pPr>
              <w:spacing w:before="0" w:after="0"/>
              <w:rPr>
                <w:rFonts w:eastAsia="Calibri" w:cstheme="minorHAnsi"/>
                <w:b w:val="0"/>
              </w:rPr>
            </w:pPr>
            <w:r w:rsidRPr="00C767EB">
              <w:rPr>
                <w:rFonts w:eastAsia="Calibri" w:cstheme="minorHAnsi"/>
                <w:b w:val="0"/>
              </w:rPr>
              <w:t>1.3e</w:t>
            </w:r>
            <w:r w:rsidRPr="00684F82">
              <w:rPr>
                <w:rFonts w:eastAsia="Calibri" w:cstheme="minorHAnsi"/>
                <w:b w:val="0"/>
              </w:rPr>
              <w:t>—</w:t>
            </w:r>
            <w:r w:rsidRPr="00C767EB">
              <w:rPr>
                <w:rFonts w:eastAsia="Calibri" w:cstheme="minorHAnsi"/>
                <w:b w:val="0"/>
              </w:rPr>
              <w:t>It is proposed that airports and airlines above a certain size threshold be require</w:t>
            </w:r>
            <w:r w:rsidR="00E25688">
              <w:rPr>
                <w:rFonts w:eastAsia="Calibri" w:cstheme="minorHAnsi"/>
                <w:b w:val="0"/>
              </w:rPr>
              <w:t>d</w:t>
            </w:r>
            <w:r w:rsidRPr="00C767EB">
              <w:rPr>
                <w:rFonts w:eastAsia="Calibri" w:cstheme="minorHAnsi"/>
                <w:b w:val="0"/>
              </w:rPr>
              <w:t xml:space="preserve"> to establish a disability reference group. For example, this requirement </w:t>
            </w:r>
            <w:r w:rsidR="00E25688">
              <w:rPr>
                <w:rFonts w:eastAsia="Calibri" w:cstheme="minorHAnsi"/>
                <w:b w:val="0"/>
              </w:rPr>
              <w:t>could</w:t>
            </w:r>
            <w:r w:rsidRPr="00C767EB">
              <w:rPr>
                <w:rFonts w:eastAsia="Calibri" w:cstheme="minorHAnsi"/>
                <w:b w:val="0"/>
              </w:rPr>
              <w:t xml:space="preserve"> apply to airports and airlines with more than 150,000 passenger movements per year. What threshold would be appropriate if this regulatory option were implemented?</w:t>
            </w:r>
          </w:p>
        </w:tc>
        <w:tc>
          <w:tcPr>
            <w:tcW w:w="3162" w:type="pct"/>
          </w:tcPr>
          <w:p w14:paraId="6E478355" w14:textId="75537CA7" w:rsidR="00C767EB"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3e"/>
                  <w:enabled/>
                  <w:calcOnExit w:val="0"/>
                  <w:helpText w:type="text" w:val="Your response is optional. Question—1.3e—It is proposed that airports and airlines above a certain size threshold be require to establish a disability reference group. What threshold would be appropriate if this regulatory option were implemented?"/>
                  <w:statusText w:type="text" w:val="Your response is optional. Question—1.3e—F1 for more information."/>
                  <w:textInput/>
                </w:ffData>
              </w:fldChar>
            </w:r>
            <w:bookmarkStart w:id="30" w:name="question13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C767EB" w:rsidRPr="00A13DB6" w14:paraId="1BBC9D5A"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3285ED6" w14:textId="09C39A47" w:rsidR="00C767EB" w:rsidRPr="00C767EB" w:rsidRDefault="00C767EB" w:rsidP="0022522B">
            <w:pPr>
              <w:spacing w:before="0" w:after="0"/>
              <w:rPr>
                <w:rFonts w:eastAsia="Calibri" w:cstheme="minorHAnsi"/>
                <w:b w:val="0"/>
              </w:rPr>
            </w:pPr>
            <w:r w:rsidRPr="00C767EB">
              <w:rPr>
                <w:rFonts w:eastAsia="Calibri" w:cstheme="minorHAnsi"/>
                <w:b w:val="0"/>
              </w:rPr>
              <w:t>1.3f</w:t>
            </w:r>
            <w:r w:rsidRPr="00684F82">
              <w:rPr>
                <w:rFonts w:eastAsia="Calibri" w:cstheme="minorHAnsi"/>
                <w:b w:val="0"/>
              </w:rPr>
              <w:t>—</w:t>
            </w:r>
            <w:r w:rsidRPr="00C767EB">
              <w:rPr>
                <w:rFonts w:eastAsia="Calibri" w:cstheme="minorHAnsi"/>
                <w:b w:val="0"/>
              </w:rPr>
              <w:t>Under what circumstances would it be appropriate for airlines or airports to have a shared disability reference group (such as when multiple airports are owned by the same company)?</w:t>
            </w:r>
          </w:p>
        </w:tc>
        <w:tc>
          <w:tcPr>
            <w:tcW w:w="3162" w:type="pct"/>
          </w:tcPr>
          <w:p w14:paraId="0ECAF8EF" w14:textId="2179A161" w:rsidR="00C767EB" w:rsidRDefault="0058329C"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3f"/>
                  <w:enabled/>
                  <w:calcOnExit w:val="0"/>
                  <w:helpText w:type="text" w:val="Your response is optional. Question—1.3f—Under what circumstances would it be appropriate for airlines or airports to have a shared disability reference group (such as when multiple airports are owned by the same company)?"/>
                  <w:statusText w:type="text" w:val="Your response is optional. Question—1.3f—F1 for more information."/>
                  <w:textInput/>
                </w:ffData>
              </w:fldChar>
            </w:r>
            <w:bookmarkStart w:id="31" w:name="question13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C767EB" w:rsidRPr="00A13DB6" w14:paraId="70EA3F1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8E3AE31" w14:textId="2CC2A438" w:rsidR="00C767EB" w:rsidRPr="00C767EB" w:rsidRDefault="00C767EB" w:rsidP="0022522B">
            <w:pPr>
              <w:spacing w:before="0" w:after="0"/>
              <w:rPr>
                <w:rFonts w:eastAsia="Calibri" w:cstheme="minorHAnsi"/>
                <w:b w:val="0"/>
              </w:rPr>
            </w:pPr>
            <w:r w:rsidRPr="00C767EB">
              <w:rPr>
                <w:rFonts w:eastAsia="Calibri" w:cstheme="minorHAnsi"/>
                <w:b w:val="0"/>
              </w:rPr>
              <w:t>1.3g</w:t>
            </w:r>
            <w:r w:rsidRPr="00684F82">
              <w:rPr>
                <w:rFonts w:eastAsia="Calibri" w:cstheme="minorHAnsi"/>
                <w:b w:val="0"/>
              </w:rPr>
              <w:t>—</w:t>
            </w:r>
            <w:r w:rsidRPr="00C767EB">
              <w:rPr>
                <w:rFonts w:eastAsia="Calibri" w:cstheme="minorHAnsi"/>
                <w:b w:val="0"/>
              </w:rPr>
              <w:t>Do you have any further feedback?</w:t>
            </w:r>
          </w:p>
        </w:tc>
        <w:tc>
          <w:tcPr>
            <w:tcW w:w="3162" w:type="pct"/>
          </w:tcPr>
          <w:p w14:paraId="419E4C84" w14:textId="3B8E0A92" w:rsidR="00C767EB" w:rsidRDefault="0058329C"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3g"/>
                  <w:enabled/>
                  <w:calcOnExit w:val="0"/>
                  <w:helpText w:type="text" w:val="Your response is optional. Question—1.3g—Do you have any further feedback?"/>
                  <w:statusText w:type="text" w:val="Your response is optional. Question—1.3g—F1 for more information."/>
                  <w:textInput/>
                </w:ffData>
              </w:fldChar>
            </w:r>
            <w:bookmarkStart w:id="32" w:name="question13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bl>
    <w:p w14:paraId="2E151817" w14:textId="558608AF" w:rsidR="00D46755" w:rsidRDefault="003614BA" w:rsidP="008418EE">
      <w:pPr>
        <w:pStyle w:val="Heading3"/>
      </w:pPr>
      <w:r>
        <w:t>1.4</w:t>
      </w:r>
      <w:r w:rsidR="008418EE">
        <w:t xml:space="preserve"> </w:t>
      </w:r>
      <w:r w:rsidR="001D6D15">
        <w:t>Report on how standards are being met</w:t>
      </w:r>
    </w:p>
    <w:p w14:paraId="3A153610" w14:textId="77777777" w:rsidR="00AD6863" w:rsidRDefault="00AD6863" w:rsidP="00503A4A">
      <w:pPr>
        <w:pStyle w:val="Heading4"/>
      </w:pPr>
      <w:r>
        <w:t>Background</w:t>
      </w:r>
    </w:p>
    <w:p w14:paraId="6071DA32" w14:textId="6121D50D" w:rsidR="00C4782E" w:rsidRDefault="00FD661A" w:rsidP="00C4782E">
      <w:r>
        <w:t>G</w:t>
      </w:r>
      <w:r w:rsidR="00C4782E">
        <w:t xml:space="preserve">overnment </w:t>
      </w:r>
      <w:r>
        <w:t xml:space="preserve">has committed </w:t>
      </w:r>
      <w:r w:rsidR="00C4782E">
        <w:t>to publicly report on airlines’ and airports’</w:t>
      </w:r>
      <w:r w:rsidR="00C4782E" w:rsidDel="00E7384A">
        <w:t xml:space="preserve"> </w:t>
      </w:r>
      <w:r w:rsidR="00C4782E">
        <w:t xml:space="preserve">compliance with the new standards </w:t>
      </w:r>
      <w:r>
        <w:t xml:space="preserve">to </w:t>
      </w:r>
      <w:r w:rsidR="00C4782E">
        <w:t>mak</w:t>
      </w:r>
      <w:r>
        <w:t>e</w:t>
      </w:r>
      <w:r w:rsidR="00C4782E">
        <w:t xml:space="preserve"> sure regulations are being followed and operating as intended. </w:t>
      </w:r>
    </w:p>
    <w:p w14:paraId="0ACCA009" w14:textId="4747F59F" w:rsidR="00C4782E" w:rsidRDefault="00C4782E" w:rsidP="00C4782E">
      <w:r w:rsidRPr="004554FA">
        <w:t xml:space="preserve">The </w:t>
      </w:r>
      <w:r>
        <w:t xml:space="preserve">current </w:t>
      </w:r>
      <w:r w:rsidRPr="009936BE">
        <w:t>Disability Standards for Accessible Public Transport 2002</w:t>
      </w:r>
      <w:r>
        <w:t xml:space="preserve"> (the Transport Standards) </w:t>
      </w:r>
      <w:r w:rsidRPr="004554FA">
        <w:t>do not require public transport service</w:t>
      </w:r>
      <w:r>
        <w:t xml:space="preserve"> providers or operators </w:t>
      </w:r>
      <w:r w:rsidRPr="004554FA">
        <w:t>to report on compliance.</w:t>
      </w:r>
      <w:r w:rsidR="009C4CE2">
        <w:t xml:space="preserve"> N</w:t>
      </w:r>
      <w:r w:rsidRPr="004554FA">
        <w:t xml:space="preserve">o operators or providers currently publish compliance data. </w:t>
      </w:r>
    </w:p>
    <w:p w14:paraId="6FBD06E9" w14:textId="59E24F87" w:rsidR="00B87F21" w:rsidRDefault="00B87F21" w:rsidP="00C4782E">
      <w:r>
        <w:t>Under</w:t>
      </w:r>
      <w:r w:rsidRPr="004554FA">
        <w:t xml:space="preserve"> reforms to the Transport Standards, </w:t>
      </w:r>
      <w:r>
        <w:rPr>
          <w:rFonts w:cstheme="minorHAnsi"/>
        </w:rPr>
        <w:t>which are being managed separately to the aviation disability standards,</w:t>
      </w:r>
      <w:r w:rsidRPr="004554FA">
        <w:t xml:space="preserve"> the </w:t>
      </w:r>
      <w:r>
        <w:t>g</w:t>
      </w:r>
      <w:r w:rsidRPr="004554FA">
        <w:t xml:space="preserve">overnment </w:t>
      </w:r>
      <w:r w:rsidR="009C4CE2">
        <w:t>is developing</w:t>
      </w:r>
      <w:r w:rsidRPr="004554FA">
        <w:t xml:space="preserve"> a non-mandatory reporting framework</w:t>
      </w:r>
      <w:r>
        <w:t xml:space="preserve"> </w:t>
      </w:r>
      <w:r w:rsidRPr="004554FA">
        <w:t xml:space="preserve">to </w:t>
      </w:r>
      <w:r>
        <w:t>help</w:t>
      </w:r>
      <w:r w:rsidRPr="004554FA">
        <w:t xml:space="preserve"> operators and providers to improve their compliance data collection and reporting processes</w:t>
      </w:r>
      <w:r>
        <w:t>.</w:t>
      </w:r>
    </w:p>
    <w:p w14:paraId="412BC9BF" w14:textId="615E5D00" w:rsidR="00B87F21" w:rsidRDefault="00B87F21" w:rsidP="0077133D">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r w:rsidR="0096260A">
        <w:t xml:space="preserve"> beyond the incoming reforms to the Transport Standards</w:t>
      </w:r>
      <w:r>
        <w:t>.</w:t>
      </w:r>
    </w:p>
    <w:p w14:paraId="6A68D1E9" w14:textId="77777777" w:rsidR="00AD6863" w:rsidRDefault="00AD6863" w:rsidP="00503A4A">
      <w:pPr>
        <w:pStyle w:val="Heading4"/>
      </w:pPr>
      <w:r>
        <w:t>Regulatory option</w:t>
      </w:r>
    </w:p>
    <w:p w14:paraId="766162D8" w14:textId="33795DED" w:rsidR="001D6D15" w:rsidRDefault="009C4CE2" w:rsidP="001D6D15">
      <w:r w:rsidRPr="009C4CE2">
        <w:t xml:space="preserve">The non-mandatory reporting framework in the Transport Standards </w:t>
      </w:r>
      <w:r w:rsidR="009A0476">
        <w:t>would</w:t>
      </w:r>
      <w:r w:rsidRPr="009C4CE2">
        <w:t xml:space="preserve"> be applied as regulation to airlines and airport operators</w:t>
      </w:r>
      <w:r>
        <w:t xml:space="preserve"> above a threshold of a certain number of passengers. </w:t>
      </w:r>
    </w:p>
    <w:p w14:paraId="3AB8985F" w14:textId="0A3A2276" w:rsidR="001D6D15" w:rsidRDefault="001D6D15" w:rsidP="001D6D15">
      <w:r>
        <w:t xml:space="preserve">Further, </w:t>
      </w:r>
      <w:r w:rsidR="00292191">
        <w:t>all airlines would be required to report on:</w:t>
      </w:r>
    </w:p>
    <w:p w14:paraId="7565B461" w14:textId="77777777" w:rsidR="009C4CE2" w:rsidRPr="009C4CE2" w:rsidRDefault="009C4CE2" w:rsidP="00CD5F13">
      <w:pPr>
        <w:pStyle w:val="Listparagraphbullets"/>
      </w:pPr>
      <w:r w:rsidRPr="009C4CE2">
        <w:t>the number of mobility aids that have been damaged and/or lost while in the airline’s care</w:t>
      </w:r>
    </w:p>
    <w:p w14:paraId="59C5E14D" w14:textId="77777777" w:rsidR="009C4CE2" w:rsidRPr="009C4CE2" w:rsidRDefault="009C4CE2" w:rsidP="00CD5F13">
      <w:pPr>
        <w:pStyle w:val="Listparagraphbullets"/>
      </w:pPr>
      <w:r w:rsidRPr="009C4CE2">
        <w:t>staff training and refresher training hours, and training outcomes, categorised into staff positions</w:t>
      </w:r>
    </w:p>
    <w:p w14:paraId="17612EC0" w14:textId="77777777" w:rsidR="009C4CE2" w:rsidRPr="009C4CE2" w:rsidRDefault="009C4CE2" w:rsidP="00CD5F13">
      <w:pPr>
        <w:pStyle w:val="Listparagraphbullets"/>
      </w:pPr>
      <w:r w:rsidRPr="009C4CE2">
        <w:t>the number of instances and reasons why a passenger is refused air travel due to their disability</w:t>
      </w:r>
    </w:p>
    <w:p w14:paraId="064B452F" w14:textId="77777777" w:rsidR="009C4CE2" w:rsidRPr="009C4CE2" w:rsidRDefault="009C4CE2" w:rsidP="00CD5F13">
      <w:pPr>
        <w:pStyle w:val="Listparagraphbullets"/>
      </w:pPr>
      <w:r w:rsidRPr="009C4CE2">
        <w:t>the number or proportion of assistance animals refused carriage</w:t>
      </w:r>
    </w:p>
    <w:p w14:paraId="10A9CFDA" w14:textId="2627C6FE" w:rsidR="009C4CE2" w:rsidRPr="009C4CE2" w:rsidRDefault="009C4CE2" w:rsidP="00CD5F13">
      <w:pPr>
        <w:pStyle w:val="Listparagraphbullets"/>
      </w:pPr>
      <w:r w:rsidRPr="009C4CE2">
        <w:t>the number of complaints of injury and disability discrimination of which the airline is aware related to aviation services.</w:t>
      </w:r>
    </w:p>
    <w:p w14:paraId="7D13F888" w14:textId="6C895277" w:rsidR="00E23DF6" w:rsidRDefault="00E23DF6" w:rsidP="00503A4A">
      <w:pPr>
        <w:pStyle w:val="Heading4"/>
      </w:pPr>
      <w:r>
        <w:lastRenderedPageBreak/>
        <w:t>Questions and responses</w:t>
      </w:r>
      <w:r w:rsidR="002E5356">
        <w:t>—</w:t>
      </w:r>
      <w:r w:rsidR="0020551C">
        <w:t>Report on how standards are being met</w:t>
      </w:r>
    </w:p>
    <w:p w14:paraId="023270EC" w14:textId="7C94ED87"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4B71A505"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422B66B"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22BD18EB"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B1F07B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1D48CC0" w14:textId="4C8D994C" w:rsidR="00E23DF6" w:rsidRPr="00684F82" w:rsidRDefault="00E23DF6" w:rsidP="0022522B">
            <w:pPr>
              <w:spacing w:before="0" w:after="0"/>
              <w:rPr>
                <w:b w:val="0"/>
              </w:rPr>
            </w:pPr>
            <w:r w:rsidRPr="00684F82">
              <w:rPr>
                <w:b w:val="0"/>
              </w:rPr>
              <w:t>1.</w:t>
            </w:r>
            <w:r w:rsidR="00C767EB">
              <w:rPr>
                <w:b w:val="0"/>
              </w:rPr>
              <w:t>4a</w:t>
            </w:r>
            <w:r w:rsidRPr="00C767EB">
              <w:rPr>
                <w:b w:val="0"/>
              </w:rPr>
              <w:t>—</w:t>
            </w:r>
            <w:r w:rsidR="00C767EB" w:rsidRPr="00C767EB">
              <w:rPr>
                <w:b w:val="0"/>
              </w:rPr>
              <w:t>Would the issue best be addressed through a regulatory or non-regulatory intervention, or by maintaining existing practice?</w:t>
            </w:r>
          </w:p>
        </w:tc>
        <w:tc>
          <w:tcPr>
            <w:tcW w:w="3162" w:type="pct"/>
          </w:tcPr>
          <w:p w14:paraId="32289D15" w14:textId="6371BD5A" w:rsidR="00E23DF6" w:rsidRPr="00A13DB6"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4a"/>
                  <w:enabled/>
                  <w:calcOnExit w:val="0"/>
                  <w:helpText w:type="text" w:val="Your response is optional. Question—1.4a—Would the issue best be addressed through a regulatory or non-regulatory intervention, or by maintaining existing practice?"/>
                  <w:statusText w:type="text" w:val="Your response is optional. Question—1.4a—F1 for more information."/>
                  <w:textInput/>
                </w:ffData>
              </w:fldChar>
            </w:r>
            <w:bookmarkStart w:id="33" w:name="question14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C767EB" w:rsidRPr="00A13DB6" w14:paraId="52ABD68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8E5A550" w14:textId="20F133BB" w:rsidR="00C767EB" w:rsidRPr="00C767EB" w:rsidRDefault="00C767EB" w:rsidP="0022522B">
            <w:pPr>
              <w:spacing w:before="0" w:after="0"/>
              <w:rPr>
                <w:b w:val="0"/>
              </w:rPr>
            </w:pPr>
            <w:r w:rsidRPr="00684F82">
              <w:rPr>
                <w:b w:val="0"/>
              </w:rPr>
              <w:t>1.</w:t>
            </w:r>
            <w:r>
              <w:rPr>
                <w:b w:val="0"/>
              </w:rPr>
              <w:t>4b</w:t>
            </w:r>
            <w:r w:rsidRPr="00C767EB">
              <w:rPr>
                <w:b w:val="0"/>
              </w:rPr>
              <w:t>—Does the proposed standard adequately address the issue? If not, what is missing or what other options exist?</w:t>
            </w:r>
          </w:p>
        </w:tc>
        <w:tc>
          <w:tcPr>
            <w:tcW w:w="3162" w:type="pct"/>
          </w:tcPr>
          <w:p w14:paraId="3D03B7B8" w14:textId="4510562C" w:rsidR="00C767EB"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4b"/>
                  <w:enabled/>
                  <w:calcOnExit w:val="0"/>
                  <w:helpText w:type="text" w:val="Your response is optional. Question—1.4b—Does the proposed standard adequately address the issue? If not, what is missing or what other options exist?"/>
                  <w:statusText w:type="text" w:val="Your response is optional. Question—1.4b—F1 for more information."/>
                  <w:textInput/>
                </w:ffData>
              </w:fldChar>
            </w:r>
            <w:bookmarkStart w:id="34" w:name="question14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C767EB" w:rsidRPr="00A13DB6" w14:paraId="7AE1EE1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6E31DB7" w14:textId="307A48F0" w:rsidR="00C767EB" w:rsidRPr="00C767EB" w:rsidRDefault="00C767EB" w:rsidP="0022522B">
            <w:pPr>
              <w:spacing w:before="0" w:after="0"/>
              <w:rPr>
                <w:b w:val="0"/>
              </w:rPr>
            </w:pPr>
            <w:r w:rsidRPr="00684F82">
              <w:rPr>
                <w:b w:val="0"/>
              </w:rPr>
              <w:t>1.</w:t>
            </w:r>
            <w:r>
              <w:rPr>
                <w:b w:val="0"/>
              </w:rPr>
              <w:t>4c</w:t>
            </w:r>
            <w:r w:rsidRPr="00C767EB">
              <w:rPr>
                <w:b w:val="0"/>
              </w:rPr>
              <w:t>—Are there any barriers to implementing the proposed standard?</w:t>
            </w:r>
          </w:p>
        </w:tc>
        <w:tc>
          <w:tcPr>
            <w:tcW w:w="3162" w:type="pct"/>
          </w:tcPr>
          <w:p w14:paraId="61F7CF8B" w14:textId="39CC4820" w:rsidR="00C767EB"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4c"/>
                  <w:enabled/>
                  <w:calcOnExit w:val="0"/>
                  <w:helpText w:type="text" w:val="Your response is optional. Question—1.4c—Are there any barriers to implementing the proposed standard?"/>
                  <w:statusText w:type="text" w:val="Your response is optional. Question—1.4c—F1 for more information."/>
                  <w:textInput/>
                </w:ffData>
              </w:fldChar>
            </w:r>
            <w:bookmarkStart w:id="35" w:name="question14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C767EB" w:rsidRPr="00A13DB6" w14:paraId="338EF2AB"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B3CD64F" w14:textId="73D0B918" w:rsidR="00C767EB" w:rsidRPr="00C767EB" w:rsidRDefault="00C767EB" w:rsidP="0022522B">
            <w:pPr>
              <w:spacing w:before="0" w:after="0"/>
              <w:rPr>
                <w:b w:val="0"/>
              </w:rPr>
            </w:pPr>
            <w:r w:rsidRPr="00684F82">
              <w:rPr>
                <w:b w:val="0"/>
              </w:rPr>
              <w:t>1.</w:t>
            </w:r>
            <w:r>
              <w:rPr>
                <w:b w:val="0"/>
              </w:rPr>
              <w:t>4d</w:t>
            </w:r>
            <w:r w:rsidRPr="00C767EB">
              <w:rPr>
                <w:b w:val="0"/>
              </w:rPr>
              <w:t>—What areas would you prioritise for public reporting and why?</w:t>
            </w:r>
          </w:p>
        </w:tc>
        <w:tc>
          <w:tcPr>
            <w:tcW w:w="3162" w:type="pct"/>
          </w:tcPr>
          <w:p w14:paraId="27F66BB6" w14:textId="1BC74F3E" w:rsidR="00C767EB"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4d"/>
                  <w:enabled/>
                  <w:calcOnExit w:val="0"/>
                  <w:helpText w:type="text" w:val="Your response is optional. Question—1.4d—What areas would you prioritise for public reporting and why?"/>
                  <w:statusText w:type="text" w:val="Your response is optional. Question—1.4d—F1 for more information."/>
                  <w:textInput/>
                </w:ffData>
              </w:fldChar>
            </w:r>
            <w:bookmarkStart w:id="36" w:name="question14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C767EB" w:rsidRPr="00A13DB6" w14:paraId="6918EC6C"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FB96A13" w14:textId="6B822681" w:rsidR="00C767EB" w:rsidRPr="00C767EB" w:rsidRDefault="00C767EB" w:rsidP="0022522B">
            <w:pPr>
              <w:spacing w:before="0" w:after="0"/>
              <w:rPr>
                <w:b w:val="0"/>
              </w:rPr>
            </w:pPr>
            <w:r w:rsidRPr="00684F82">
              <w:rPr>
                <w:b w:val="0"/>
              </w:rPr>
              <w:t>1.</w:t>
            </w:r>
            <w:r>
              <w:rPr>
                <w:b w:val="0"/>
              </w:rPr>
              <w:t>4e</w:t>
            </w:r>
            <w:r w:rsidRPr="00C767EB">
              <w:rPr>
                <w:b w:val="0"/>
              </w:rPr>
              <w:t>—Are there any international examples you believe we should model our reporting requirements off?</w:t>
            </w:r>
          </w:p>
        </w:tc>
        <w:tc>
          <w:tcPr>
            <w:tcW w:w="3162" w:type="pct"/>
          </w:tcPr>
          <w:p w14:paraId="67274898" w14:textId="19F605F1" w:rsidR="00C767EB"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4e"/>
                  <w:enabled/>
                  <w:calcOnExit w:val="0"/>
                  <w:helpText w:type="text" w:val="Your response is optional. Question—1.4e—Are there any international examples you believe we should model our reporting requirements off?"/>
                  <w:statusText w:type="text" w:val="Your response is optional. Question—1.4e—F1 for more information."/>
                  <w:textInput/>
                </w:ffData>
              </w:fldChar>
            </w:r>
            <w:bookmarkStart w:id="37" w:name="question14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C767EB" w:rsidRPr="00A13DB6" w14:paraId="2F78306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077FC81" w14:textId="52B903EC" w:rsidR="00C767EB" w:rsidRPr="00C767EB" w:rsidRDefault="00C767EB" w:rsidP="0022522B">
            <w:pPr>
              <w:spacing w:before="0" w:after="0"/>
              <w:rPr>
                <w:b w:val="0"/>
              </w:rPr>
            </w:pPr>
            <w:r w:rsidRPr="00684F82">
              <w:rPr>
                <w:b w:val="0"/>
              </w:rPr>
              <w:t>1.</w:t>
            </w:r>
            <w:r>
              <w:rPr>
                <w:b w:val="0"/>
              </w:rPr>
              <w:t>4f</w:t>
            </w:r>
            <w:r w:rsidRPr="00C767EB">
              <w:rPr>
                <w:b w:val="0"/>
              </w:rPr>
              <w:t>—It is proposed that airports and airlines above a certain size threshold be require</w:t>
            </w:r>
            <w:r w:rsidR="00E25688">
              <w:rPr>
                <w:b w:val="0"/>
              </w:rPr>
              <w:t>d</w:t>
            </w:r>
            <w:r w:rsidRPr="00C767EB">
              <w:rPr>
                <w:b w:val="0"/>
              </w:rPr>
              <w:t xml:space="preserve"> </w:t>
            </w:r>
            <w:r w:rsidR="00E25688">
              <w:rPr>
                <w:b w:val="0"/>
              </w:rPr>
              <w:t>to report on their compliance with the aviation disability standards</w:t>
            </w:r>
            <w:r w:rsidRPr="00C767EB">
              <w:rPr>
                <w:b w:val="0"/>
              </w:rPr>
              <w:t>. For example, this requirement couple apply to airports and airlines with more than 150,000 passenger movements per year. What threshold would be appropriate if this regulatory option were implemented?</w:t>
            </w:r>
          </w:p>
        </w:tc>
        <w:tc>
          <w:tcPr>
            <w:tcW w:w="3162" w:type="pct"/>
          </w:tcPr>
          <w:p w14:paraId="161E9CF5" w14:textId="010BB2DB" w:rsidR="00C767EB"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4f"/>
                  <w:enabled/>
                  <w:calcOnExit w:val="0"/>
                  <w:helpText w:type="text" w:val="Your response is optional. Question—1.4f—It is proposed that airports and airlines above a certain size threshold be require to establish a disability reference group. What threshold would be appropriate if this regulatory option were implemented?"/>
                  <w:statusText w:type="text" w:val="Your response is optional. Question—1.4f—F1 for more information."/>
                  <w:textInput/>
                </w:ffData>
              </w:fldChar>
            </w:r>
            <w:bookmarkStart w:id="38" w:name="question14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C767EB" w:rsidRPr="00A13DB6" w14:paraId="1E5F98D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740A5B5" w14:textId="5D903C7F" w:rsidR="00C767EB" w:rsidRPr="00C767EB" w:rsidRDefault="00C767EB" w:rsidP="0022522B">
            <w:pPr>
              <w:spacing w:before="0" w:after="0"/>
              <w:rPr>
                <w:b w:val="0"/>
              </w:rPr>
            </w:pPr>
            <w:r w:rsidRPr="00684F82">
              <w:rPr>
                <w:b w:val="0"/>
              </w:rPr>
              <w:t>1.</w:t>
            </w:r>
            <w:r>
              <w:rPr>
                <w:b w:val="0"/>
              </w:rPr>
              <w:t>4g</w:t>
            </w:r>
            <w:r w:rsidRPr="00C767EB">
              <w:rPr>
                <w:b w:val="0"/>
              </w:rPr>
              <w:t>—Is the proposal for government to publish data provided by airlines appropriate? Should a different approach be considered (such as airlines and airports publishing individually)?</w:t>
            </w:r>
          </w:p>
        </w:tc>
        <w:tc>
          <w:tcPr>
            <w:tcW w:w="3162" w:type="pct"/>
          </w:tcPr>
          <w:p w14:paraId="4621EBCB" w14:textId="1FED9BD0" w:rsidR="00C767EB"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4g"/>
                  <w:enabled/>
                  <w:calcOnExit w:val="0"/>
                  <w:helpText w:type="text" w:val="Your response is optional. Question—1.4g—Is the proposal for government to publish data provided by airlines appropriate? Should a different approach be considered (such as airlines and airports publishing individually)?"/>
                  <w:statusText w:type="text" w:val="Your response is optional. Question—1.4g—F1 for more information."/>
                  <w:textInput/>
                </w:ffData>
              </w:fldChar>
            </w:r>
            <w:bookmarkStart w:id="39" w:name="question14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C767EB" w:rsidRPr="00A13DB6" w14:paraId="1B866E7E"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E1DFD9A" w14:textId="3A16FE8D" w:rsidR="00C767EB" w:rsidRPr="00C767EB" w:rsidRDefault="00C767EB" w:rsidP="0022522B">
            <w:pPr>
              <w:spacing w:before="0" w:after="0"/>
              <w:rPr>
                <w:b w:val="0"/>
              </w:rPr>
            </w:pPr>
            <w:r w:rsidRPr="00684F82">
              <w:rPr>
                <w:b w:val="0"/>
              </w:rPr>
              <w:t>1.</w:t>
            </w:r>
            <w:r>
              <w:rPr>
                <w:b w:val="0"/>
              </w:rPr>
              <w:t>4h</w:t>
            </w:r>
            <w:r w:rsidRPr="00C767EB">
              <w:rPr>
                <w:b w:val="0"/>
              </w:rPr>
              <w:t>—Is annual reporting feasible for industry?</w:t>
            </w:r>
          </w:p>
        </w:tc>
        <w:tc>
          <w:tcPr>
            <w:tcW w:w="3162" w:type="pct"/>
          </w:tcPr>
          <w:p w14:paraId="3F96E971" w14:textId="3074E6E2" w:rsidR="00C767EB"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4h"/>
                  <w:enabled/>
                  <w:calcOnExit w:val="0"/>
                  <w:helpText w:type="text" w:val="Your response is optional. Question—1.4h—Is annual reporting feasible for industry?"/>
                  <w:statusText w:type="text" w:val="Your response is optional. Question—1.4h—F1 for more information."/>
                  <w:textInput/>
                </w:ffData>
              </w:fldChar>
            </w:r>
            <w:bookmarkStart w:id="40" w:name="question14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C767EB" w:rsidRPr="00A13DB6" w14:paraId="4B0D2DF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DEAC721" w14:textId="26A080FD" w:rsidR="00C767EB" w:rsidRPr="00C767EB" w:rsidRDefault="00C767EB" w:rsidP="0022522B">
            <w:pPr>
              <w:spacing w:before="0" w:after="0"/>
              <w:rPr>
                <w:b w:val="0"/>
              </w:rPr>
            </w:pPr>
            <w:r w:rsidRPr="00684F82">
              <w:rPr>
                <w:b w:val="0"/>
              </w:rPr>
              <w:t>1.</w:t>
            </w:r>
            <w:r>
              <w:rPr>
                <w:b w:val="0"/>
              </w:rPr>
              <w:t>4i</w:t>
            </w:r>
            <w:r w:rsidRPr="00C767EB">
              <w:rPr>
                <w:b w:val="0"/>
              </w:rPr>
              <w:t>—What transitional arrangements would be required for implementation of reporting on these issues?</w:t>
            </w:r>
          </w:p>
        </w:tc>
        <w:tc>
          <w:tcPr>
            <w:tcW w:w="3162" w:type="pct"/>
          </w:tcPr>
          <w:p w14:paraId="02E5F5A3" w14:textId="7B8E5F18" w:rsidR="00C767EB"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14i"/>
                  <w:enabled/>
                  <w:calcOnExit w:val="0"/>
                  <w:helpText w:type="text" w:val="Your response is optional. Question—1.4i—What transitional arrangements would be required for implementation of reporting on these issues?"/>
                  <w:statusText w:type="text" w:val="Your response is optional. Question—1.4i—F1 for more information."/>
                  <w:textInput/>
                </w:ffData>
              </w:fldChar>
            </w:r>
            <w:bookmarkStart w:id="41" w:name="question14i"/>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C767EB" w:rsidRPr="00A13DB6" w14:paraId="1E9C3D8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8B8886E" w14:textId="345E23F8" w:rsidR="00C767EB" w:rsidRPr="00C767EB" w:rsidRDefault="00C767EB" w:rsidP="0022522B">
            <w:pPr>
              <w:spacing w:before="0" w:after="0"/>
              <w:rPr>
                <w:b w:val="0"/>
              </w:rPr>
            </w:pPr>
            <w:r w:rsidRPr="00684F82">
              <w:rPr>
                <w:b w:val="0"/>
              </w:rPr>
              <w:t>1.</w:t>
            </w:r>
            <w:r>
              <w:rPr>
                <w:b w:val="0"/>
              </w:rPr>
              <w:t>4j</w:t>
            </w:r>
            <w:r w:rsidRPr="00C767EB">
              <w:rPr>
                <w:b w:val="0"/>
              </w:rPr>
              <w:t>—Do you have any further feedback?</w:t>
            </w:r>
          </w:p>
        </w:tc>
        <w:tc>
          <w:tcPr>
            <w:tcW w:w="3162" w:type="pct"/>
          </w:tcPr>
          <w:p w14:paraId="6A56CA50" w14:textId="174F3258" w:rsidR="00C767EB"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14j"/>
                  <w:enabled/>
                  <w:calcOnExit w:val="0"/>
                  <w:helpText w:type="text" w:val="Your response is optional. Question—1.4j—Do you have any further feedback?"/>
                  <w:statusText w:type="text" w:val="Your response is optional. Question—1.4j—F1 for more information."/>
                  <w:textInput/>
                </w:ffData>
              </w:fldChar>
            </w:r>
            <w:bookmarkStart w:id="42" w:name="question14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bl>
    <w:p w14:paraId="7D046AC9" w14:textId="77777777" w:rsidR="00CF655B" w:rsidRDefault="00CF655B">
      <w:pPr>
        <w:suppressAutoHyphens w:val="0"/>
      </w:pPr>
      <w:r>
        <w:br w:type="page"/>
      </w:r>
    </w:p>
    <w:p w14:paraId="3525DB20" w14:textId="11AA8EDC" w:rsidR="00292191" w:rsidRPr="004D712F" w:rsidRDefault="00CF655B" w:rsidP="00913543">
      <w:pPr>
        <w:pStyle w:val="Heading2"/>
      </w:pPr>
      <w:r w:rsidRPr="004D712F">
        <w:lastRenderedPageBreak/>
        <w:t>2.</w:t>
      </w:r>
      <w:r w:rsidR="00913543">
        <w:t xml:space="preserve"> </w:t>
      </w:r>
      <w:r w:rsidR="00277E3E" w:rsidRPr="004D712F">
        <w:t>Planning and booking air travel</w:t>
      </w:r>
    </w:p>
    <w:p w14:paraId="7A1C4EAE" w14:textId="34194B30" w:rsidR="00A63B4F" w:rsidRDefault="00D66A69" w:rsidP="00913543">
      <w:pPr>
        <w:pStyle w:val="Heading3"/>
      </w:pPr>
      <w:r>
        <w:t xml:space="preserve">2.1 </w:t>
      </w:r>
      <w:r w:rsidR="00A63B4F">
        <w:t>Offer passenger assistance profiles</w:t>
      </w:r>
    </w:p>
    <w:p w14:paraId="18F13AC7" w14:textId="77777777" w:rsidR="00AD6863" w:rsidRDefault="00AD6863" w:rsidP="00503A4A">
      <w:pPr>
        <w:pStyle w:val="Heading4"/>
      </w:pPr>
      <w:r>
        <w:t>Background</w:t>
      </w:r>
    </w:p>
    <w:p w14:paraId="32B57A80" w14:textId="77777777" w:rsidR="00FD661A" w:rsidRDefault="003B21AF" w:rsidP="003B21AF">
      <w:r>
        <w:t>Airlines request information from people with disability regarding their accessibility needs in advance of each flight, even if passengers have previously flown with the same airline with the same assistance requirements. If information is not provided, airlines state they may not be able to provide appropriate support.</w:t>
      </w:r>
    </w:p>
    <w:p w14:paraId="2A64BF70" w14:textId="1DCE5E75" w:rsidR="003B21AF" w:rsidRDefault="00FD661A" w:rsidP="00FD661A">
      <w:r>
        <w:t xml:space="preserve">People with disability are frustrated when they must repeatedly inform airlines of accessibility needs, and when </w:t>
      </w:r>
      <w:r w:rsidR="003B21AF" w:rsidRPr="00E36A5C">
        <w:t xml:space="preserve">information does not filter through to all </w:t>
      </w:r>
      <w:r w:rsidR="000F52AA">
        <w:t xml:space="preserve">relevant </w:t>
      </w:r>
      <w:r w:rsidR="003B21AF" w:rsidRPr="00E36A5C">
        <w:t>staff on the day of travel.</w:t>
      </w:r>
    </w:p>
    <w:p w14:paraId="53ECCA5D" w14:textId="0A051224" w:rsidR="00B87F21" w:rsidRDefault="00B87F21" w:rsidP="00B87F21">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FCAD15D" w14:textId="77777777" w:rsidR="00AD6863" w:rsidRDefault="00AD6863" w:rsidP="00503A4A">
      <w:pPr>
        <w:pStyle w:val="Heading4"/>
      </w:pPr>
      <w:r>
        <w:t>Regulatory option</w:t>
      </w:r>
    </w:p>
    <w:p w14:paraId="421A6DF6" w14:textId="246F813F" w:rsidR="002A765D" w:rsidRDefault="00CA503E" w:rsidP="00662FBC">
      <w:r>
        <w:t>A</w:t>
      </w:r>
      <w:r w:rsidR="002A765D" w:rsidRPr="002A765D">
        <w:t xml:space="preserve">irlines would </w:t>
      </w:r>
      <w:r>
        <w:t>be required</w:t>
      </w:r>
      <w:r w:rsidRPr="002A765D">
        <w:t xml:space="preserve"> </w:t>
      </w:r>
      <w:r w:rsidR="002A765D" w:rsidRPr="002A765D">
        <w:t xml:space="preserve">to </w:t>
      </w:r>
      <w:r>
        <w:t xml:space="preserve">provide a person with disability with the option to store their </w:t>
      </w:r>
      <w:r w:rsidR="002A765D" w:rsidRPr="002A765D">
        <w:t xml:space="preserve">accessibility </w:t>
      </w:r>
      <w:r>
        <w:t>preferences</w:t>
      </w:r>
      <w:r w:rsidR="002A765D" w:rsidRPr="002A765D">
        <w:t xml:space="preserve"> in a ‘passenger assistance profile’ so information </w:t>
      </w:r>
      <w:r>
        <w:t xml:space="preserve">can be </w:t>
      </w:r>
      <w:r w:rsidR="000F52AA">
        <w:t xml:space="preserve">automatically </w:t>
      </w:r>
      <w:r>
        <w:t xml:space="preserve">retrieved for all </w:t>
      </w:r>
      <w:r w:rsidR="002A765D" w:rsidRPr="002A765D">
        <w:t xml:space="preserve">future bookings </w:t>
      </w:r>
      <w:r>
        <w:t xml:space="preserve">with the airline. This feature requires consent from </w:t>
      </w:r>
      <w:r w:rsidR="008C0441">
        <w:t>the person with disability to have these details stored by the airline</w:t>
      </w:r>
      <w:r>
        <w:t>.</w:t>
      </w:r>
    </w:p>
    <w:p w14:paraId="325BF31C" w14:textId="0677EF0D" w:rsidR="00662FBC" w:rsidRDefault="00662FBC" w:rsidP="00662FBC">
      <w:r>
        <w:t>Specific inclusions in the profiles may include:</w:t>
      </w:r>
    </w:p>
    <w:p w14:paraId="0C8A4C0C" w14:textId="77777777" w:rsidR="00662FBC" w:rsidRDefault="00662FBC" w:rsidP="00CD5F13">
      <w:pPr>
        <w:pStyle w:val="Listparagraphbullets"/>
      </w:pPr>
      <w:r>
        <w:t>passenger seating requirements</w:t>
      </w:r>
    </w:p>
    <w:p w14:paraId="309417CA" w14:textId="77777777" w:rsidR="00662FBC" w:rsidRDefault="00662FBC" w:rsidP="00CD5F13">
      <w:pPr>
        <w:pStyle w:val="Listparagraphbullets"/>
      </w:pPr>
      <w:r>
        <w:t>communication needs</w:t>
      </w:r>
    </w:p>
    <w:p w14:paraId="3C617966" w14:textId="6A1309C3" w:rsidR="00662FBC" w:rsidRDefault="00662FBC" w:rsidP="00CD5F13">
      <w:pPr>
        <w:pStyle w:val="Listparagraphbullets"/>
      </w:pPr>
      <w:r>
        <w:t>disability aids that passengers will be travelling with, including dimensions and weight of aids</w:t>
      </w:r>
    </w:p>
    <w:p w14:paraId="027B0FCE" w14:textId="77777777" w:rsidR="00662FBC" w:rsidRDefault="00662FBC" w:rsidP="00CD5F13">
      <w:pPr>
        <w:pStyle w:val="Listparagraphbullets"/>
      </w:pPr>
      <w:r>
        <w:t>approvals for carriage of disability aids, including assistance animals and dangerous goods certification</w:t>
      </w:r>
    </w:p>
    <w:p w14:paraId="461A0BD5" w14:textId="5828AE69" w:rsidR="00662FBC" w:rsidRDefault="00662FBC" w:rsidP="00CD5F13">
      <w:pPr>
        <w:pStyle w:val="Listparagraphbullets"/>
      </w:pPr>
      <w:r>
        <w:t>medical equipment and medicine the passenger will be travelling with, along with the ability to upload a doctor’s note/certificate for these item</w:t>
      </w:r>
      <w:r w:rsidR="000F52AA">
        <w:t>s</w:t>
      </w:r>
    </w:p>
    <w:p w14:paraId="7044B47C" w14:textId="77777777" w:rsidR="00662FBC" w:rsidRDefault="00662FBC" w:rsidP="00CD5F13">
      <w:pPr>
        <w:pStyle w:val="Listparagraphbullets"/>
      </w:pPr>
      <w:r>
        <w:t>assistance animals that will be travelling with the passenger, along with the ability to upload details of training and certification (if applicable) of the animal</w:t>
      </w:r>
    </w:p>
    <w:p w14:paraId="5EC7CEF8" w14:textId="66A3AEA7" w:rsidR="00662FBC" w:rsidRDefault="00662FBC" w:rsidP="00CD5F13">
      <w:pPr>
        <w:pStyle w:val="Listparagraphbullets"/>
      </w:pPr>
      <w:r>
        <w:t>carers that will be travelling with the passenger.</w:t>
      </w:r>
    </w:p>
    <w:p w14:paraId="50950F83" w14:textId="4F27E435" w:rsidR="00E23DF6" w:rsidRDefault="00E23DF6" w:rsidP="00503A4A">
      <w:pPr>
        <w:pStyle w:val="Heading4"/>
      </w:pPr>
      <w:r>
        <w:t>Questions and responses</w:t>
      </w:r>
      <w:r w:rsidR="002E5356">
        <w:t>—</w:t>
      </w:r>
      <w:r w:rsidR="00192D71">
        <w:t>Offer passenger assistance profiles</w:t>
      </w:r>
    </w:p>
    <w:p w14:paraId="0180E48B" w14:textId="31C91632"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11488473"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8CC54B4"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1DA5DAC"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1C328BA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60DF803" w14:textId="0B39368B" w:rsidR="00E23DF6" w:rsidRPr="00684F82" w:rsidRDefault="00DE53F2" w:rsidP="0022522B">
            <w:pPr>
              <w:spacing w:before="0" w:after="0"/>
              <w:rPr>
                <w:b w:val="0"/>
              </w:rPr>
            </w:pPr>
            <w:r>
              <w:rPr>
                <w:b w:val="0"/>
              </w:rPr>
              <w:t>2</w:t>
            </w:r>
            <w:r w:rsidR="00E23DF6" w:rsidRPr="00684F82">
              <w:rPr>
                <w:b w:val="0"/>
              </w:rPr>
              <w:t>.</w:t>
            </w:r>
            <w:r>
              <w:rPr>
                <w:b w:val="0"/>
              </w:rPr>
              <w:t>1a</w:t>
            </w:r>
            <w:r w:rsidR="00E23DF6" w:rsidRPr="00DE53F2">
              <w:rPr>
                <w:b w:val="0"/>
              </w:rPr>
              <w:t>—</w:t>
            </w:r>
            <w:r w:rsidRPr="00DE53F2">
              <w:rPr>
                <w:b w:val="0"/>
              </w:rPr>
              <w:t>Would the issue best be addressed through a regulatory or non-regulatory intervention, or by maintaining existing practice?</w:t>
            </w:r>
          </w:p>
        </w:tc>
        <w:tc>
          <w:tcPr>
            <w:tcW w:w="3162" w:type="pct"/>
          </w:tcPr>
          <w:p w14:paraId="00F04277" w14:textId="0FBA6301" w:rsidR="00E23DF6" w:rsidRPr="00A13DB6"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a"/>
                  <w:enabled/>
                  <w:calcOnExit w:val="0"/>
                  <w:helpText w:type="text" w:val="Your response is optional. Question—2.1a—Would the issue best be addressed through a regulatory or non-regulatory intervention, or by maintaining existing practice?"/>
                  <w:statusText w:type="text" w:val="Your response is optional. Question—2.1a—F1 for more information."/>
                  <w:textInput/>
                </w:ffData>
              </w:fldChar>
            </w:r>
            <w:bookmarkStart w:id="43" w:name="question2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DE53F2" w:rsidRPr="00A13DB6" w14:paraId="6F5F6D4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47CDB5A" w14:textId="6B00FE8F" w:rsidR="00DE53F2" w:rsidRDefault="00DE53F2" w:rsidP="0022522B">
            <w:pPr>
              <w:spacing w:before="0" w:after="0"/>
              <w:rPr>
                <w:b w:val="0"/>
              </w:rPr>
            </w:pPr>
            <w:r>
              <w:rPr>
                <w:b w:val="0"/>
              </w:rPr>
              <w:t>2</w:t>
            </w:r>
            <w:r w:rsidRPr="00684F82">
              <w:rPr>
                <w:b w:val="0"/>
              </w:rPr>
              <w:t>.</w:t>
            </w:r>
            <w:r>
              <w:rPr>
                <w:b w:val="0"/>
              </w:rPr>
              <w:t>1b</w:t>
            </w:r>
            <w:r w:rsidRPr="00DE53F2">
              <w:rPr>
                <w:b w:val="0"/>
              </w:rPr>
              <w:t>—Does the proposed standard adequately address the issue? If not, what is missing or what other options exist?</w:t>
            </w:r>
          </w:p>
        </w:tc>
        <w:tc>
          <w:tcPr>
            <w:tcW w:w="3162" w:type="pct"/>
          </w:tcPr>
          <w:p w14:paraId="44F7BECC" w14:textId="0F749256" w:rsidR="00DE53F2"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b"/>
                  <w:enabled/>
                  <w:calcOnExit w:val="0"/>
                  <w:helpText w:type="text" w:val="Your response is optional. Question—2.1b—Does the proposed standard adequately address the issue? If not, what is missing or what other options exist?"/>
                  <w:statusText w:type="text" w:val="Your response is optional. Question—2.1b—F1 for more information."/>
                  <w:textInput/>
                </w:ffData>
              </w:fldChar>
            </w:r>
            <w:bookmarkStart w:id="44" w:name="question2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DE53F2" w:rsidRPr="00A13DB6" w14:paraId="49EF50E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FA47494" w14:textId="6EF9EAE2" w:rsidR="00DE53F2" w:rsidRDefault="00DE53F2" w:rsidP="0022522B">
            <w:pPr>
              <w:spacing w:before="0" w:after="0"/>
              <w:rPr>
                <w:b w:val="0"/>
              </w:rPr>
            </w:pPr>
            <w:r>
              <w:rPr>
                <w:b w:val="0"/>
              </w:rPr>
              <w:t>2</w:t>
            </w:r>
            <w:r w:rsidRPr="00684F82">
              <w:rPr>
                <w:b w:val="0"/>
              </w:rPr>
              <w:t>.</w:t>
            </w:r>
            <w:r>
              <w:rPr>
                <w:b w:val="0"/>
              </w:rPr>
              <w:t>1c</w:t>
            </w:r>
            <w:r w:rsidRPr="00DE53F2">
              <w:rPr>
                <w:b w:val="0"/>
              </w:rPr>
              <w:t>—Are there any barriers to implementing the proposed standard?</w:t>
            </w:r>
          </w:p>
        </w:tc>
        <w:tc>
          <w:tcPr>
            <w:tcW w:w="3162" w:type="pct"/>
          </w:tcPr>
          <w:p w14:paraId="13193ABE" w14:textId="56228248" w:rsidR="00DE53F2"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c"/>
                  <w:enabled/>
                  <w:calcOnExit w:val="0"/>
                  <w:helpText w:type="text" w:val="Your response is optional. Question—2.1c—Are there any barriers to implementing the proposed standard?"/>
                  <w:statusText w:type="text" w:val="Your response is optional. Question—2.1c—F1 for more information."/>
                  <w:textInput/>
                </w:ffData>
              </w:fldChar>
            </w:r>
            <w:bookmarkStart w:id="45" w:name="question2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DE53F2" w:rsidRPr="00A13DB6" w14:paraId="56CA896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E819AC1" w14:textId="2549F62E" w:rsidR="00DE53F2" w:rsidRDefault="00DE53F2" w:rsidP="0022522B">
            <w:pPr>
              <w:spacing w:before="0" w:after="0"/>
              <w:rPr>
                <w:b w:val="0"/>
              </w:rPr>
            </w:pPr>
            <w:r>
              <w:rPr>
                <w:b w:val="0"/>
              </w:rPr>
              <w:t>2</w:t>
            </w:r>
            <w:r w:rsidRPr="00684F82">
              <w:rPr>
                <w:b w:val="0"/>
              </w:rPr>
              <w:t>.</w:t>
            </w:r>
            <w:r>
              <w:rPr>
                <w:b w:val="0"/>
              </w:rPr>
              <w:t>1d</w:t>
            </w:r>
            <w:r w:rsidRPr="00DE53F2">
              <w:rPr>
                <w:b w:val="0"/>
              </w:rPr>
              <w:t>—What information would people with disability like to see included in a passenger assistance profile (note: information provision will be optional)?</w:t>
            </w:r>
          </w:p>
        </w:tc>
        <w:tc>
          <w:tcPr>
            <w:tcW w:w="3162" w:type="pct"/>
          </w:tcPr>
          <w:p w14:paraId="0D1AC37F" w14:textId="568B9221" w:rsidR="00DE53F2"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d"/>
                  <w:enabled/>
                  <w:calcOnExit w:val="0"/>
                  <w:helpText w:type="text" w:val="Your response is optional. Question—2.1d—What information would people with disability like to see included in a passenger assistance profile (note: information provision will be optional)?"/>
                  <w:statusText w:type="text" w:val="Your response is optional. Question—2.1d—F1 for more information."/>
                  <w:textInput/>
                </w:ffData>
              </w:fldChar>
            </w:r>
            <w:bookmarkStart w:id="46" w:name="question2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DE53F2" w:rsidRPr="00A13DB6" w14:paraId="1A8FEAC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1F60A37" w14:textId="75AE1AF4" w:rsidR="00DE53F2" w:rsidRDefault="00DE53F2" w:rsidP="0022522B">
            <w:pPr>
              <w:spacing w:before="0" w:after="0"/>
              <w:rPr>
                <w:b w:val="0"/>
              </w:rPr>
            </w:pPr>
            <w:r>
              <w:rPr>
                <w:b w:val="0"/>
              </w:rPr>
              <w:lastRenderedPageBreak/>
              <w:t>2</w:t>
            </w:r>
            <w:r w:rsidRPr="00684F82">
              <w:rPr>
                <w:b w:val="0"/>
              </w:rPr>
              <w:t>.</w:t>
            </w:r>
            <w:r>
              <w:rPr>
                <w:b w:val="0"/>
              </w:rPr>
              <w:t>1e</w:t>
            </w:r>
            <w:r w:rsidRPr="00DE53F2">
              <w:rPr>
                <w:b w:val="0"/>
              </w:rPr>
              <w:t>—How long should passenger information be held by airlines? What considerations should be taken into account when storing and sharing sensitive information?</w:t>
            </w:r>
          </w:p>
        </w:tc>
        <w:tc>
          <w:tcPr>
            <w:tcW w:w="3162" w:type="pct"/>
          </w:tcPr>
          <w:p w14:paraId="36F2C582" w14:textId="5E1CC50F" w:rsidR="00DE53F2"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e"/>
                  <w:enabled/>
                  <w:calcOnExit w:val="0"/>
                  <w:helpText w:type="text" w:val="Your response is optional. Question—2.1e—How long should passenger information be held by airlines? What considerations should be taken into account when storing and sharing sensitive information?"/>
                  <w:statusText w:type="text" w:val="Your response is optional. Question—2.1e—F1 for more information."/>
                  <w:textInput/>
                </w:ffData>
              </w:fldChar>
            </w:r>
            <w:bookmarkStart w:id="47" w:name="question2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DE53F2" w:rsidRPr="00A13DB6" w14:paraId="6C5D4DD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094DFB0" w14:textId="7368B1AB" w:rsidR="00DE53F2" w:rsidRDefault="00DE53F2" w:rsidP="0022522B">
            <w:pPr>
              <w:spacing w:before="0" w:after="0"/>
              <w:rPr>
                <w:b w:val="0"/>
              </w:rPr>
            </w:pPr>
            <w:r>
              <w:rPr>
                <w:b w:val="0"/>
              </w:rPr>
              <w:t>2</w:t>
            </w:r>
            <w:r w:rsidRPr="00684F82">
              <w:rPr>
                <w:b w:val="0"/>
              </w:rPr>
              <w:t>.</w:t>
            </w:r>
            <w:r>
              <w:rPr>
                <w:b w:val="0"/>
              </w:rPr>
              <w:t>1f</w:t>
            </w:r>
            <w:r w:rsidRPr="00DE53F2">
              <w:rPr>
                <w:b w:val="0"/>
              </w:rPr>
              <w:t>—Could information held by one airline be shared with other airlines or airports to accommodate passenger support needs across their journey?</w:t>
            </w:r>
          </w:p>
        </w:tc>
        <w:tc>
          <w:tcPr>
            <w:tcW w:w="3162" w:type="pct"/>
          </w:tcPr>
          <w:p w14:paraId="4A56508F" w14:textId="6F023306" w:rsidR="00DE53F2"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f"/>
                  <w:enabled/>
                  <w:calcOnExit w:val="0"/>
                  <w:helpText w:type="text" w:val="Your response is optional. Question—2.1f—Could information held by one airline be shared with other airlines or airports to accommodate passenger support needs across their journey?"/>
                  <w:statusText w:type="text" w:val="Your response is optional. Question—2.1f—F1 for more information."/>
                  <w:textInput/>
                </w:ffData>
              </w:fldChar>
            </w:r>
            <w:bookmarkStart w:id="48" w:name="question21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DE53F2" w:rsidRPr="00A13DB6" w14:paraId="713927D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6AD2685" w14:textId="2B17DE78" w:rsidR="00DE53F2" w:rsidRDefault="00DE53F2" w:rsidP="0022522B">
            <w:pPr>
              <w:spacing w:before="0" w:after="0"/>
              <w:rPr>
                <w:b w:val="0"/>
              </w:rPr>
            </w:pPr>
            <w:r>
              <w:rPr>
                <w:b w:val="0"/>
              </w:rPr>
              <w:t>2</w:t>
            </w:r>
            <w:r w:rsidRPr="00684F82">
              <w:rPr>
                <w:b w:val="0"/>
              </w:rPr>
              <w:t>.</w:t>
            </w:r>
            <w:r>
              <w:rPr>
                <w:b w:val="0"/>
              </w:rPr>
              <w:t>1g</w:t>
            </w:r>
            <w:r w:rsidRPr="00DE53F2">
              <w:rPr>
                <w:b w:val="0"/>
              </w:rPr>
              <w:t>—When travelling with disability aids, how long does it typically take to respond to mandatory airline questions regarding assistance needs and disability aids?</w:t>
            </w:r>
          </w:p>
        </w:tc>
        <w:tc>
          <w:tcPr>
            <w:tcW w:w="3162" w:type="pct"/>
          </w:tcPr>
          <w:p w14:paraId="2BAB99D4" w14:textId="31D05798" w:rsidR="00DE53F2" w:rsidRDefault="004604A5"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g"/>
                  <w:enabled/>
                  <w:calcOnExit w:val="0"/>
                  <w:helpText w:type="text" w:val="Your response is optional. Question—2.1g—When travelling with disability aids, how long does it typically take to respond to mandatory airline questions regarding assistance needs and disability aids?"/>
                  <w:statusText w:type="text" w:val="Your response is optional. Question—2.1g—F1 for more information."/>
                  <w:textInput/>
                </w:ffData>
              </w:fldChar>
            </w:r>
            <w:bookmarkStart w:id="49" w:name="question21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rsidR="00DE53F2" w:rsidRPr="00A13DB6" w14:paraId="14927D1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B8F2C4B" w14:textId="75406650" w:rsidR="00DE53F2" w:rsidRDefault="00DE53F2" w:rsidP="0022522B">
            <w:pPr>
              <w:spacing w:before="0" w:after="0"/>
              <w:rPr>
                <w:b w:val="0"/>
              </w:rPr>
            </w:pPr>
            <w:r>
              <w:rPr>
                <w:b w:val="0"/>
              </w:rPr>
              <w:t>2</w:t>
            </w:r>
            <w:r w:rsidRPr="00684F82">
              <w:rPr>
                <w:b w:val="0"/>
              </w:rPr>
              <w:t>.</w:t>
            </w:r>
            <w:r>
              <w:rPr>
                <w:b w:val="0"/>
              </w:rPr>
              <w:t>1h</w:t>
            </w:r>
            <w:r w:rsidRPr="00DE53F2">
              <w:rPr>
                <w:b w:val="0"/>
              </w:rPr>
              <w:t>—Do you have any further feedback?</w:t>
            </w:r>
          </w:p>
        </w:tc>
        <w:tc>
          <w:tcPr>
            <w:tcW w:w="3162" w:type="pct"/>
          </w:tcPr>
          <w:p w14:paraId="3EA32A17" w14:textId="1E4307AF" w:rsidR="00DE53F2" w:rsidRDefault="004604A5"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h"/>
                  <w:enabled/>
                  <w:calcOnExit w:val="0"/>
                  <w:helpText w:type="text" w:val="Your response is optional. Question—2.1h—Do you have any further feedback?"/>
                  <w:statusText w:type="text" w:val="Your response is optional. Question—2.1h—F1 for more information."/>
                  <w:textInput/>
                </w:ffData>
              </w:fldChar>
            </w:r>
            <w:bookmarkStart w:id="50" w:name="question21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bl>
    <w:p w14:paraId="0BC30B24" w14:textId="67253D42" w:rsidR="00A63B4F" w:rsidRDefault="000D3614" w:rsidP="00913543">
      <w:pPr>
        <w:pStyle w:val="Heading3"/>
      </w:pPr>
      <w:r>
        <w:t>2.2</w:t>
      </w:r>
      <w:r w:rsidR="00913543">
        <w:t xml:space="preserve"> </w:t>
      </w:r>
      <w:r w:rsidR="004E64E4">
        <w:t>Clarify times where limits on passengers requiring assistance may apply</w:t>
      </w:r>
    </w:p>
    <w:p w14:paraId="34E8987D" w14:textId="77777777" w:rsidR="00AD6863" w:rsidRDefault="00AD6863" w:rsidP="00503A4A">
      <w:pPr>
        <w:pStyle w:val="Heading4"/>
      </w:pPr>
      <w:r>
        <w:t>Background</w:t>
      </w:r>
    </w:p>
    <w:p w14:paraId="23232438" w14:textId="0D705DA0" w:rsidR="00F53B0B" w:rsidRDefault="007721D7" w:rsidP="00F53B0B">
      <w:pPr>
        <w:rPr>
          <w:rFonts w:cstheme="minorHAnsi"/>
        </w:rPr>
      </w:pPr>
      <w:r>
        <w:rPr>
          <w:rFonts w:cstheme="minorHAnsi"/>
        </w:rPr>
        <w:t>P</w:t>
      </w:r>
      <w:r w:rsidR="00F53B0B" w:rsidRPr="008709BD">
        <w:rPr>
          <w:rFonts w:cstheme="minorHAnsi"/>
        </w:rPr>
        <w:t xml:space="preserve">eople with disability have expressed concerns </w:t>
      </w:r>
      <w:r>
        <w:rPr>
          <w:rFonts w:cstheme="minorHAnsi"/>
        </w:rPr>
        <w:t xml:space="preserve">to government </w:t>
      </w:r>
      <w:r w:rsidR="00F53B0B" w:rsidRPr="008709BD">
        <w:rPr>
          <w:rFonts w:cstheme="minorHAnsi"/>
        </w:rPr>
        <w:t xml:space="preserve">about airline policies that limit the number of passengers requiring assistance that can be carried per flight. This is often referred to </w:t>
      </w:r>
      <w:r w:rsidR="00F53B0B">
        <w:rPr>
          <w:rFonts w:cstheme="minorHAnsi"/>
        </w:rPr>
        <w:t>as</w:t>
      </w:r>
      <w:r w:rsidR="00F53B0B" w:rsidRPr="008709BD">
        <w:rPr>
          <w:rFonts w:cstheme="minorHAnsi"/>
        </w:rPr>
        <w:t xml:space="preserve"> a ‘2</w:t>
      </w:r>
      <w:r>
        <w:rPr>
          <w:rFonts w:cstheme="minorHAnsi"/>
        </w:rPr>
        <w:noBreakHyphen/>
      </w:r>
      <w:r w:rsidR="00F53B0B" w:rsidRPr="008709BD">
        <w:rPr>
          <w:rFonts w:cstheme="minorHAnsi"/>
        </w:rPr>
        <w:t>wheelchair policy</w:t>
      </w:r>
      <w:r w:rsidR="00504C6E" w:rsidRPr="008709BD">
        <w:rPr>
          <w:rFonts w:cstheme="minorHAnsi"/>
        </w:rPr>
        <w:t>’ but</w:t>
      </w:r>
      <w:r w:rsidR="00F53B0B" w:rsidRPr="008709BD">
        <w:rPr>
          <w:rFonts w:cstheme="minorHAnsi"/>
        </w:rPr>
        <w:t xml:space="preserve"> can also affect passengers requiring assistance who do not use a wheelchair.</w:t>
      </w:r>
      <w:r w:rsidR="004E64E4">
        <w:rPr>
          <w:rFonts w:cstheme="minorHAnsi"/>
        </w:rPr>
        <w:t xml:space="preserve"> </w:t>
      </w:r>
    </w:p>
    <w:p w14:paraId="410AC0FF" w14:textId="021A8940" w:rsidR="007721D7" w:rsidRDefault="007721D7" w:rsidP="00F53B0B">
      <w:pPr>
        <w:rPr>
          <w:rFonts w:cstheme="minorHAnsi"/>
        </w:rPr>
      </w:pPr>
      <w:r w:rsidRPr="007721D7">
        <w:rPr>
          <w:rFonts w:cstheme="minorHAnsi"/>
        </w:rPr>
        <w:t>People with disability reported instances of these policies resulting in passengers being denied boarding or moved to a later flight, causing disruptions to their journey, sometimes at very short notice.</w:t>
      </w:r>
    </w:p>
    <w:p w14:paraId="5C7657CA" w14:textId="5D4C51F5" w:rsidR="00FD661A" w:rsidRDefault="007721D7" w:rsidP="00F53B0B">
      <w:pPr>
        <w:rPr>
          <w:rFonts w:cstheme="minorHAnsi"/>
        </w:rPr>
      </w:pPr>
      <w:r>
        <w:rPr>
          <w:rFonts w:cstheme="minorHAnsi"/>
        </w:rPr>
        <w:t>C</w:t>
      </w:r>
      <w:r w:rsidRPr="007721D7">
        <w:rPr>
          <w:rFonts w:cstheme="minorHAnsi"/>
        </w:rPr>
        <w:t>onsulted</w:t>
      </w:r>
      <w:r>
        <w:rPr>
          <w:rFonts w:cstheme="minorHAnsi"/>
        </w:rPr>
        <w:t xml:space="preserve"> airlines</w:t>
      </w:r>
      <w:r w:rsidRPr="007721D7">
        <w:rPr>
          <w:rFonts w:cstheme="minorHAnsi"/>
        </w:rPr>
        <w:t xml:space="preserve"> advised that safety in the event of an emergency evacuation is a key consideration in limiting the number of wheelchairs that can be accommodated on a flight</w:t>
      </w:r>
      <w:r w:rsidR="00FD661A">
        <w:rPr>
          <w:rFonts w:cstheme="minorHAnsi"/>
        </w:rPr>
        <w:t>, as well as the impact of turnaround times on the ability of low-cost airlines to offer low</w:t>
      </w:r>
      <w:r w:rsidR="00FD661A">
        <w:rPr>
          <w:rFonts w:cstheme="minorHAnsi"/>
        </w:rPr>
        <w:noBreakHyphen/>
        <w:t xml:space="preserve">cost airfares. </w:t>
      </w:r>
    </w:p>
    <w:p w14:paraId="136F954D" w14:textId="1F9AFD08" w:rsidR="00B87F21" w:rsidRDefault="00B87F21" w:rsidP="0089260F">
      <w:pPr>
        <w:rPr>
          <w:rFonts w:cstheme="minorHAnsi"/>
        </w:rPr>
      </w:pPr>
      <w:r>
        <w:t>A regulatory option and non-regulatory option to address this matter are presented below. The option to maintain existing practice would not introduce any new interventions on this matter.</w:t>
      </w:r>
    </w:p>
    <w:p w14:paraId="4C53E1FE" w14:textId="77777777" w:rsidR="00AD6863" w:rsidRDefault="00AD6863" w:rsidP="00503A4A">
      <w:pPr>
        <w:pStyle w:val="Heading4"/>
      </w:pPr>
      <w:r>
        <w:t>Regulatory option</w:t>
      </w:r>
    </w:p>
    <w:p w14:paraId="3C08C402" w14:textId="547D0D50" w:rsidR="007721D7" w:rsidRDefault="00FD661A" w:rsidP="00AE293C">
      <w:r>
        <w:t>A</w:t>
      </w:r>
      <w:r w:rsidR="00AE293C" w:rsidRPr="00AE293C">
        <w:t>irlines</w:t>
      </w:r>
      <w:r>
        <w:t xml:space="preserve"> would only be permitted</w:t>
      </w:r>
      <w:r w:rsidR="00AE293C" w:rsidRPr="00AE293C">
        <w:t xml:space="preserve"> to </w:t>
      </w:r>
      <w:r w:rsidR="004E64E4">
        <w:t>set a limit on the number of passengers on a flight who require wheelchair assistance with boarding and exiting the aircraft where it would create a significant safety or operational issue.</w:t>
      </w:r>
      <w:r w:rsidR="007721D7" w:rsidRPr="007721D7">
        <w:t xml:space="preserve"> </w:t>
      </w:r>
    </w:p>
    <w:p w14:paraId="5731C0D5" w14:textId="008CFE69" w:rsidR="00AE293C" w:rsidRDefault="007721D7" w:rsidP="00AE293C">
      <w:r w:rsidRPr="007721D7">
        <w:t>This would mean passengers who only require wheelchair assistance to move long distances through an airport but can board the plane with minimal assistance would not be counted towards a limit.</w:t>
      </w:r>
    </w:p>
    <w:p w14:paraId="0A8CC529" w14:textId="77777777" w:rsidR="00AD6863" w:rsidRDefault="007916D3" w:rsidP="00503A4A">
      <w:pPr>
        <w:pStyle w:val="Heading4"/>
      </w:pPr>
      <w:r w:rsidRPr="004D712F">
        <w:t>Non-</w:t>
      </w:r>
      <w:r w:rsidR="00AD6863">
        <w:t>Regulatory option</w:t>
      </w:r>
    </w:p>
    <w:p w14:paraId="5D0676CE" w14:textId="35AEB61A" w:rsidR="007721D7" w:rsidRDefault="007916D3" w:rsidP="007916D3">
      <w:r>
        <w:t xml:space="preserve">The government would issue guidance that encourages airlines to remove limits on the number of passengers with disability that can travel on a scheduled flight. </w:t>
      </w:r>
      <w:r w:rsidRPr="00CC0F9A">
        <w:t>Assessment o</w:t>
      </w:r>
      <w:r>
        <w:t xml:space="preserve">f the number of </w:t>
      </w:r>
      <w:r w:rsidRPr="00CC0F9A">
        <w:t xml:space="preserve">passengers requiring assistance able to travel on a particular flight must be based solely on what is safe. </w:t>
      </w:r>
    </w:p>
    <w:p w14:paraId="13876456" w14:textId="3E911FF1" w:rsidR="00E23DF6" w:rsidRDefault="00E23DF6" w:rsidP="00503A4A">
      <w:pPr>
        <w:pStyle w:val="Heading4"/>
      </w:pPr>
      <w:r>
        <w:t>Questions and responses</w:t>
      </w:r>
      <w:r w:rsidR="002E5356">
        <w:t>—</w:t>
      </w:r>
      <w:r w:rsidR="00192D71">
        <w:t>Clarify times where limits on passengers requiring assistance may apply</w:t>
      </w:r>
    </w:p>
    <w:p w14:paraId="4C20E9F8" w14:textId="261B77AF"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7EDE6F2A"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5BCA7D0"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517E8C6F"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1C8AD28B"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65B8D3A" w14:textId="3F1C0A73" w:rsidR="00E23DF6" w:rsidRPr="00802E78" w:rsidRDefault="004E380A" w:rsidP="0022522B">
            <w:pPr>
              <w:spacing w:before="0" w:after="0"/>
              <w:rPr>
                <w:rFonts w:eastAsia="Calibri" w:cstheme="minorHAnsi"/>
                <w:b w:val="0"/>
              </w:rPr>
            </w:pPr>
            <w:r>
              <w:rPr>
                <w:rFonts w:eastAsia="Calibri" w:cstheme="minorHAnsi"/>
                <w:b w:val="0"/>
              </w:rPr>
              <w:t>2.2a</w:t>
            </w:r>
            <w:r w:rsidR="00E23DF6" w:rsidRPr="00684F82">
              <w:rPr>
                <w:rFonts w:eastAsia="Calibri" w:cstheme="minorHAnsi"/>
                <w:b w:val="0"/>
              </w:rPr>
              <w:t>—</w:t>
            </w:r>
            <w:r w:rsidR="00802E78" w:rsidRPr="00802E78">
              <w:rPr>
                <w:rFonts w:eastAsia="Calibri" w:cstheme="minorHAnsi"/>
                <w:b w:val="0"/>
              </w:rPr>
              <w:t xml:space="preserve">Would the issue best be addressed through a regulatory or </w:t>
            </w:r>
            <w:r w:rsidR="00802E78" w:rsidRPr="00802E78">
              <w:rPr>
                <w:rFonts w:eastAsia="Calibri" w:cstheme="minorHAnsi"/>
                <w:b w:val="0"/>
              </w:rPr>
              <w:lastRenderedPageBreak/>
              <w:t>non-regulatory intervention, or by maintaining existing practice?</w:t>
            </w:r>
          </w:p>
        </w:tc>
        <w:tc>
          <w:tcPr>
            <w:tcW w:w="3162" w:type="pct"/>
          </w:tcPr>
          <w:p w14:paraId="7145C45B" w14:textId="501B38F3" w:rsidR="00E23DF6" w:rsidRPr="00A13DB6"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lastRenderedPageBreak/>
              <w:fldChar w:fldCharType="begin">
                <w:ffData>
                  <w:name w:val="question22a"/>
                  <w:enabled/>
                  <w:calcOnExit w:val="0"/>
                  <w:helpText w:type="text" w:val="Your response is optional. Question—2.2a—Would the issue best be addressed through a regulatory or non-regulatory intervention, or by maintaining existing practice?"/>
                  <w:statusText w:type="text" w:val="Your response is optional. Question—2.2a—F1 for more information."/>
                  <w:textInput/>
                </w:ffData>
              </w:fldChar>
            </w:r>
            <w:bookmarkStart w:id="51" w:name="question22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w:rsidR="00802E78" w:rsidRPr="00A13DB6" w14:paraId="738A05D1"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5F60032" w14:textId="36CBD407" w:rsidR="00802E78" w:rsidRDefault="00802E78" w:rsidP="0022522B">
            <w:pPr>
              <w:spacing w:before="0" w:after="0"/>
              <w:rPr>
                <w:rFonts w:eastAsia="Calibri" w:cstheme="minorHAnsi"/>
                <w:b w:val="0"/>
              </w:rPr>
            </w:pPr>
            <w:r>
              <w:rPr>
                <w:rFonts w:eastAsia="Calibri" w:cstheme="minorHAnsi"/>
                <w:b w:val="0"/>
              </w:rPr>
              <w:t>2.2b</w:t>
            </w:r>
            <w:r w:rsidRPr="00684F82">
              <w:rPr>
                <w:rFonts w:eastAsia="Calibri" w:cstheme="minorHAnsi"/>
                <w:b w:val="0"/>
              </w:rPr>
              <w:t>—</w:t>
            </w:r>
            <w:r w:rsidRPr="00802E78">
              <w:rPr>
                <w:rFonts w:eastAsia="Calibri" w:cstheme="minorHAnsi"/>
                <w:b w:val="0"/>
              </w:rPr>
              <w:t>Does the proposed standard adequately address the issue? If not, what is missing or what other options exist?</w:t>
            </w:r>
          </w:p>
        </w:tc>
        <w:tc>
          <w:tcPr>
            <w:tcW w:w="3162" w:type="pct"/>
          </w:tcPr>
          <w:p w14:paraId="39725DEC" w14:textId="3EC6ABE4" w:rsidR="00802E78"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2b"/>
                  <w:enabled/>
                  <w:calcOnExit w:val="0"/>
                  <w:helpText w:type="text" w:val="Your response is optional. Question—2.2b—Does the proposed standard adequately address the issue? If not, what is missing or what other options exist?"/>
                  <w:statusText w:type="text" w:val="Your response is optional. Question—2.2b—F1 for more information."/>
                  <w:textInput/>
                </w:ffData>
              </w:fldChar>
            </w:r>
            <w:bookmarkStart w:id="52" w:name="question22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802E78" w:rsidRPr="00A13DB6" w14:paraId="031EF45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2D17CDD" w14:textId="43A0FFCC" w:rsidR="00802E78" w:rsidRDefault="00802E78" w:rsidP="0022522B">
            <w:pPr>
              <w:spacing w:before="0" w:after="0"/>
              <w:rPr>
                <w:rFonts w:eastAsia="Calibri" w:cstheme="minorHAnsi"/>
                <w:b w:val="0"/>
              </w:rPr>
            </w:pPr>
            <w:r>
              <w:rPr>
                <w:rFonts w:eastAsia="Calibri" w:cstheme="minorHAnsi"/>
                <w:b w:val="0"/>
              </w:rPr>
              <w:t>2.2c</w:t>
            </w:r>
            <w:r w:rsidRPr="00684F82">
              <w:rPr>
                <w:rFonts w:eastAsia="Calibri" w:cstheme="minorHAnsi"/>
                <w:b w:val="0"/>
              </w:rPr>
              <w:t>—</w:t>
            </w:r>
            <w:r w:rsidRPr="00802E78">
              <w:rPr>
                <w:rFonts w:eastAsia="Calibri" w:cstheme="minorHAnsi"/>
                <w:b w:val="0"/>
              </w:rPr>
              <w:t>Are there any barriers to implementing the proposed standard?</w:t>
            </w:r>
          </w:p>
        </w:tc>
        <w:tc>
          <w:tcPr>
            <w:tcW w:w="3162" w:type="pct"/>
          </w:tcPr>
          <w:p w14:paraId="49B014E8" w14:textId="0157B673" w:rsidR="00802E78"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2c"/>
                  <w:enabled/>
                  <w:calcOnExit w:val="0"/>
                  <w:helpText w:type="text" w:val="Your response is optional. Question—2.2c—Are there any barriers to implementing the proposed standard?"/>
                  <w:statusText w:type="text" w:val="Your response is optional. Question—2.2c—F1 for more information."/>
                  <w:textInput/>
                </w:ffData>
              </w:fldChar>
            </w:r>
            <w:bookmarkStart w:id="53" w:name="question22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802E78" w:rsidRPr="00A13DB6" w14:paraId="78DCFEA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838AD49" w14:textId="2B4BE292" w:rsidR="00802E78" w:rsidRDefault="00802E78" w:rsidP="0022522B">
            <w:pPr>
              <w:spacing w:before="0" w:after="0"/>
              <w:rPr>
                <w:rFonts w:eastAsia="Calibri" w:cstheme="minorHAnsi"/>
                <w:b w:val="0"/>
              </w:rPr>
            </w:pPr>
            <w:r>
              <w:rPr>
                <w:rFonts w:eastAsia="Calibri" w:cstheme="minorHAnsi"/>
                <w:b w:val="0"/>
              </w:rPr>
              <w:t>2.2d</w:t>
            </w:r>
            <w:r w:rsidRPr="00684F82">
              <w:rPr>
                <w:rFonts w:eastAsia="Calibri" w:cstheme="minorHAnsi"/>
                <w:b w:val="0"/>
              </w:rPr>
              <w:t>—</w:t>
            </w:r>
            <w:r w:rsidRPr="00802E78">
              <w:rPr>
                <w:rFonts w:eastAsia="Calibri" w:cstheme="minorHAnsi"/>
                <w:b w:val="0"/>
              </w:rPr>
              <w:t>Should there be an obligation for airlines to publish their operational and safety reasons for placing limits on the number of passengers on a flight who require assistance to board or disembark the aircraft?</w:t>
            </w:r>
          </w:p>
        </w:tc>
        <w:tc>
          <w:tcPr>
            <w:tcW w:w="3162" w:type="pct"/>
          </w:tcPr>
          <w:p w14:paraId="215C9C18" w14:textId="7420E591" w:rsidR="00802E78"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2d"/>
                  <w:enabled/>
                  <w:calcOnExit w:val="0"/>
                  <w:helpText w:type="text" w:val="Your response is optional. Question—2.2d—Should there be an obligation for airlines to publish their operational and safety reasons for placing limits on the number of passengers on a flight who require assistance to board or disembark the aircraft?"/>
                  <w:statusText w:type="text" w:val="Your response is optional. Question—2.2d—F1 for more information."/>
                  <w:textInput/>
                </w:ffData>
              </w:fldChar>
            </w:r>
            <w:bookmarkStart w:id="54" w:name="question22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802E78" w:rsidRPr="00A13DB6" w14:paraId="3A1C42F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95543BA" w14:textId="268C73DE" w:rsidR="00802E78" w:rsidRDefault="00802E78" w:rsidP="0022522B">
            <w:pPr>
              <w:spacing w:before="0" w:after="0"/>
              <w:rPr>
                <w:rFonts w:eastAsia="Calibri" w:cstheme="minorHAnsi"/>
                <w:b w:val="0"/>
              </w:rPr>
            </w:pPr>
            <w:r>
              <w:rPr>
                <w:rFonts w:eastAsia="Calibri" w:cstheme="minorHAnsi"/>
                <w:b w:val="0"/>
              </w:rPr>
              <w:t>2.2e</w:t>
            </w:r>
            <w:r w:rsidRPr="00684F82">
              <w:rPr>
                <w:rFonts w:eastAsia="Calibri" w:cstheme="minorHAnsi"/>
                <w:b w:val="0"/>
              </w:rPr>
              <w:t>—</w:t>
            </w:r>
            <w:r w:rsidRPr="00802E78">
              <w:rPr>
                <w:rFonts w:eastAsia="Calibri" w:cstheme="minorHAnsi"/>
                <w:b w:val="0"/>
              </w:rPr>
              <w:t>Do you have any further feedback?</w:t>
            </w:r>
          </w:p>
        </w:tc>
        <w:tc>
          <w:tcPr>
            <w:tcW w:w="3162" w:type="pct"/>
          </w:tcPr>
          <w:p w14:paraId="57141FFE" w14:textId="38CA6EEF" w:rsidR="00802E78"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2e"/>
                  <w:enabled/>
                  <w:calcOnExit w:val="0"/>
                  <w:helpText w:type="text" w:val="Your response is optional. Question—2.2e—Do you have any further feedback?"/>
                  <w:statusText w:type="text" w:val="Your response is optional. Question—2.2e—F1 for more information."/>
                  <w:textInput/>
                </w:ffData>
              </w:fldChar>
            </w:r>
            <w:bookmarkStart w:id="55" w:name="question22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bl>
    <w:p w14:paraId="34E7CE8C" w14:textId="5530CE3F" w:rsidR="00A63B4F" w:rsidRDefault="00DD32F5" w:rsidP="00913543">
      <w:pPr>
        <w:pStyle w:val="Heading3"/>
      </w:pPr>
      <w:r>
        <w:t>2.3</w:t>
      </w:r>
      <w:r w:rsidR="00913543">
        <w:t xml:space="preserve"> </w:t>
      </w:r>
      <w:r w:rsidR="00A63B4F">
        <w:t>Services must be provided when passengers give advance notice of accessibility needs prior to travel</w:t>
      </w:r>
    </w:p>
    <w:p w14:paraId="0D9DBB31" w14:textId="77777777" w:rsidR="00AD6863" w:rsidRDefault="00AD6863" w:rsidP="00503A4A">
      <w:pPr>
        <w:pStyle w:val="Heading4"/>
      </w:pPr>
      <w:r>
        <w:t>Background</w:t>
      </w:r>
    </w:p>
    <w:p w14:paraId="104C1C75" w14:textId="139F3CC3" w:rsidR="001F1A16" w:rsidRDefault="001F1A16" w:rsidP="001F1A16">
      <w:r w:rsidRPr="00027439">
        <w:t>Airlines and airports currently request advance notice of passengers with disability who require assistance</w:t>
      </w:r>
      <w:r w:rsidR="007721D7">
        <w:t xml:space="preserve"> to</w:t>
      </w:r>
      <w:r w:rsidRPr="00027439">
        <w:t xml:space="preserve"> help them ensure staff and </w:t>
      </w:r>
      <w:r w:rsidR="007721D7">
        <w:t xml:space="preserve">the </w:t>
      </w:r>
      <w:r w:rsidRPr="00027439">
        <w:t xml:space="preserve">right equipment </w:t>
      </w:r>
      <w:r w:rsidR="007721D7">
        <w:t xml:space="preserve">are </w:t>
      </w:r>
      <w:r w:rsidRPr="00027439">
        <w:t xml:space="preserve">available. However, passengers with disability report that advance notice does not guarantee services will be available, leading to reduced confidence throughout the aviation journey </w:t>
      </w:r>
      <w:r>
        <w:t>or</w:t>
      </w:r>
      <w:r w:rsidRPr="00027439">
        <w:t xml:space="preserve"> potential delays</w:t>
      </w:r>
      <w:r>
        <w:t>.</w:t>
      </w:r>
    </w:p>
    <w:p w14:paraId="24BF823F"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0FCB4BC" w14:textId="77777777" w:rsidR="00AD6863" w:rsidRDefault="00AD6863" w:rsidP="00503A4A">
      <w:pPr>
        <w:pStyle w:val="Heading4"/>
      </w:pPr>
      <w:r>
        <w:t>Regulatory option</w:t>
      </w:r>
    </w:p>
    <w:p w14:paraId="783041D7" w14:textId="24F8C7D2" w:rsidR="007721D7" w:rsidRPr="007721D7" w:rsidRDefault="00FD661A" w:rsidP="007721D7">
      <w:r>
        <w:t>I</w:t>
      </w:r>
      <w:r w:rsidR="007721D7" w:rsidRPr="007721D7">
        <w:t>f a person with disability makes a request for a reasonable accessibility</w:t>
      </w:r>
      <w:r>
        <w:noBreakHyphen/>
      </w:r>
      <w:r w:rsidR="007721D7" w:rsidRPr="007721D7">
        <w:t xml:space="preserve">related service at least 48 hours before the scheduled departure time, airlines/airports </w:t>
      </w:r>
      <w:r w:rsidR="001944B2">
        <w:t>would be required to</w:t>
      </w:r>
      <w:r w:rsidR="007721D7" w:rsidRPr="007721D7">
        <w:t xml:space="preserve"> provide the service. Airlines must provide written confirmation to the passenger of the services they will provide and coordinate with airports where needed. Where 48 hours’ advance notice is not provided, airlines/airports must make every reasonable effort to provide the service requested by a person with disability.</w:t>
      </w:r>
    </w:p>
    <w:p w14:paraId="26C60DE3" w14:textId="2455AC29" w:rsidR="00E23DF6" w:rsidRDefault="00E23DF6" w:rsidP="00503A4A">
      <w:pPr>
        <w:pStyle w:val="Heading4"/>
      </w:pPr>
      <w:r>
        <w:t>Questions and responses</w:t>
      </w:r>
      <w:r w:rsidR="002E5356">
        <w:t>—</w:t>
      </w:r>
      <w:r w:rsidR="00192D71">
        <w:t>Services must be provided when passengers give advance notice of accessibility needs prior to travel</w:t>
      </w:r>
    </w:p>
    <w:p w14:paraId="170F8F4B" w14:textId="07B80ADB"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328596DD"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AF8E1D9"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8FD251D"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BC41A9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9F96125" w14:textId="4CB629FA" w:rsidR="00E23DF6" w:rsidRPr="007F7962" w:rsidRDefault="004F6976" w:rsidP="0022522B">
            <w:pPr>
              <w:spacing w:before="0" w:after="0"/>
              <w:rPr>
                <w:rFonts w:eastAsia="Calibri" w:cstheme="minorHAnsi"/>
                <w:b w:val="0"/>
              </w:rPr>
            </w:pPr>
            <w:r>
              <w:rPr>
                <w:rFonts w:eastAsia="Calibri" w:cstheme="minorHAnsi"/>
                <w:b w:val="0"/>
              </w:rPr>
              <w:t>2.3a</w:t>
            </w:r>
            <w:r w:rsidR="00E23DF6" w:rsidRPr="00684F82">
              <w:rPr>
                <w:rFonts w:eastAsia="Calibri" w:cstheme="minorHAnsi"/>
                <w:b w:val="0"/>
              </w:rPr>
              <w:t>—</w:t>
            </w:r>
            <w:r w:rsidR="00B60E95" w:rsidRPr="007F7962">
              <w:rPr>
                <w:rFonts w:eastAsia="Calibri" w:cstheme="minorHAnsi"/>
                <w:b w:val="0"/>
              </w:rPr>
              <w:t>Would the issue best be addressed through a regulatory or non-regulatory intervention, or by maintaining existing practice?</w:t>
            </w:r>
          </w:p>
        </w:tc>
        <w:tc>
          <w:tcPr>
            <w:tcW w:w="3162" w:type="pct"/>
          </w:tcPr>
          <w:p w14:paraId="7F109F81" w14:textId="2342D631" w:rsidR="00E23DF6" w:rsidRPr="00A13DB6"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3a"/>
                  <w:enabled/>
                  <w:calcOnExit w:val="0"/>
                  <w:helpText w:type="text" w:val="Your response is optional. Question—2.3a— Would the issue best be addressed through a regulatory or non-regulatory intervention, or by maintaining existing practice?"/>
                  <w:statusText w:type="text" w:val="Your response is optional. Question—2.3a—F1 for more information."/>
                  <w:textInput/>
                </w:ffData>
              </w:fldChar>
            </w:r>
            <w:bookmarkStart w:id="56" w:name="question23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B60E95" w:rsidRPr="00A13DB6" w14:paraId="76EE3EA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3F3C44C" w14:textId="48C9859A" w:rsidR="00B60E95" w:rsidRDefault="00B60E95" w:rsidP="0022522B">
            <w:pPr>
              <w:spacing w:before="0" w:after="0"/>
              <w:rPr>
                <w:rFonts w:eastAsia="Calibri" w:cstheme="minorHAnsi"/>
                <w:b w:val="0"/>
              </w:rPr>
            </w:pPr>
            <w:r>
              <w:rPr>
                <w:rFonts w:eastAsia="Calibri" w:cstheme="minorHAnsi"/>
                <w:b w:val="0"/>
              </w:rPr>
              <w:t>2.3b</w:t>
            </w:r>
            <w:r w:rsidRPr="00684F82">
              <w:rPr>
                <w:rFonts w:eastAsia="Calibri" w:cstheme="minorHAnsi"/>
                <w:b w:val="0"/>
              </w:rPr>
              <w:t>—</w:t>
            </w:r>
            <w:r w:rsidRPr="007F7962">
              <w:rPr>
                <w:rFonts w:eastAsia="Calibri" w:cstheme="minorHAnsi"/>
                <w:b w:val="0"/>
              </w:rPr>
              <w:t>Does the proposed standard adequately address the issue? If not, what is missing or what other options exist?</w:t>
            </w:r>
          </w:p>
        </w:tc>
        <w:tc>
          <w:tcPr>
            <w:tcW w:w="3162" w:type="pct"/>
          </w:tcPr>
          <w:p w14:paraId="59BE5C78" w14:textId="757960E0" w:rsidR="00B60E95"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3b"/>
                  <w:enabled/>
                  <w:calcOnExit w:val="0"/>
                  <w:helpText w:type="text" w:val="Your response is optional. Question—2.3b— Does the proposed standard adequately address the issue? If not, what is missing or what other options exist?"/>
                  <w:statusText w:type="text" w:val="Your response is optional. Question—2.3b—F1 for more information."/>
                  <w:textInput/>
                </w:ffData>
              </w:fldChar>
            </w:r>
            <w:bookmarkStart w:id="57" w:name="question23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B60E95" w:rsidRPr="00A13DB6" w14:paraId="00350D3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A9C7FBC" w14:textId="4B2349E4" w:rsidR="00B60E95" w:rsidRDefault="00B60E95" w:rsidP="0022522B">
            <w:pPr>
              <w:spacing w:before="0" w:after="0"/>
              <w:rPr>
                <w:rFonts w:eastAsia="Calibri" w:cstheme="minorHAnsi"/>
                <w:b w:val="0"/>
              </w:rPr>
            </w:pPr>
            <w:r>
              <w:rPr>
                <w:rFonts w:eastAsia="Calibri" w:cstheme="minorHAnsi"/>
                <w:b w:val="0"/>
              </w:rPr>
              <w:t>2.3c</w:t>
            </w:r>
            <w:r w:rsidRPr="00684F82">
              <w:rPr>
                <w:rFonts w:eastAsia="Calibri" w:cstheme="minorHAnsi"/>
                <w:b w:val="0"/>
              </w:rPr>
              <w:t>—</w:t>
            </w:r>
            <w:r w:rsidRPr="007F7962">
              <w:rPr>
                <w:rFonts w:eastAsia="Calibri" w:cstheme="minorHAnsi"/>
                <w:b w:val="0"/>
              </w:rPr>
              <w:t>Are there any barriers to implementing the proposed standard?</w:t>
            </w:r>
          </w:p>
        </w:tc>
        <w:tc>
          <w:tcPr>
            <w:tcW w:w="3162" w:type="pct"/>
          </w:tcPr>
          <w:p w14:paraId="40DD2DDB" w14:textId="43DBEB54" w:rsidR="00B60E95"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3c"/>
                  <w:enabled/>
                  <w:calcOnExit w:val="0"/>
                  <w:helpText w:type="text" w:val="Your response is optional. Question—2.3c— Are there any barriers to implementing the proposed standard?"/>
                  <w:statusText w:type="text" w:val="Your response is optional. Question—2.3c—F1 for more information."/>
                  <w:textInput/>
                </w:ffData>
              </w:fldChar>
            </w:r>
            <w:bookmarkStart w:id="58" w:name="question23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B60E95" w:rsidRPr="00A13DB6" w14:paraId="03BAD20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2F94799" w14:textId="541A4E39" w:rsidR="00B60E95" w:rsidRDefault="00B60E95" w:rsidP="0022522B">
            <w:pPr>
              <w:spacing w:before="0" w:after="0"/>
              <w:rPr>
                <w:rFonts w:eastAsia="Calibri" w:cstheme="minorHAnsi"/>
                <w:b w:val="0"/>
              </w:rPr>
            </w:pPr>
            <w:r>
              <w:rPr>
                <w:rFonts w:eastAsia="Calibri" w:cstheme="minorHAnsi"/>
                <w:b w:val="0"/>
              </w:rPr>
              <w:t>2.3d</w:t>
            </w:r>
            <w:r w:rsidRPr="00684F82">
              <w:rPr>
                <w:rFonts w:eastAsia="Calibri" w:cstheme="minorHAnsi"/>
                <w:b w:val="0"/>
              </w:rPr>
              <w:t>—</w:t>
            </w:r>
            <w:r w:rsidRPr="007F7962">
              <w:rPr>
                <w:rFonts w:eastAsia="Calibri" w:cstheme="minorHAnsi"/>
                <w:b w:val="0"/>
              </w:rPr>
              <w:t xml:space="preserve">Are there any requests for assistance which may take longer or shorter than 48 hours to </w:t>
            </w:r>
            <w:r w:rsidRPr="007F7962">
              <w:rPr>
                <w:rFonts w:eastAsia="Calibri" w:cstheme="minorHAnsi"/>
                <w:b w:val="0"/>
              </w:rPr>
              <w:lastRenderedPageBreak/>
              <w:t>accommodate? If so, what are they and what period of notice is preferred?</w:t>
            </w:r>
          </w:p>
        </w:tc>
        <w:tc>
          <w:tcPr>
            <w:tcW w:w="3162" w:type="pct"/>
          </w:tcPr>
          <w:p w14:paraId="103CB365" w14:textId="6CE0FE68" w:rsidR="00B60E95"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lastRenderedPageBreak/>
              <w:fldChar w:fldCharType="begin">
                <w:ffData>
                  <w:name w:val="question23d"/>
                  <w:enabled/>
                  <w:calcOnExit w:val="0"/>
                  <w:helpText w:type="text" w:val="Your response is optional. Question—2.3d— Are there any requests for assistance which may take longer or shorter than 48 hours to accommodate? If so, what are they and what period of notice is preferred?"/>
                  <w:statusText w:type="text" w:val="Your response is optional. Question—2.3d—F1 for more information."/>
                  <w:textInput/>
                </w:ffData>
              </w:fldChar>
            </w:r>
            <w:bookmarkStart w:id="59" w:name="question23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B60E95" w:rsidRPr="00A13DB6" w14:paraId="1C06EF7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BB64041" w14:textId="0B20BE4B" w:rsidR="00B60E95" w:rsidRDefault="00B60E95" w:rsidP="0022522B">
            <w:pPr>
              <w:spacing w:before="0" w:after="0"/>
              <w:rPr>
                <w:rFonts w:eastAsia="Calibri" w:cstheme="minorHAnsi"/>
                <w:b w:val="0"/>
              </w:rPr>
            </w:pPr>
            <w:r>
              <w:rPr>
                <w:rFonts w:eastAsia="Calibri" w:cstheme="minorHAnsi"/>
                <w:b w:val="0"/>
              </w:rPr>
              <w:t>2.3e</w:t>
            </w:r>
            <w:r w:rsidRPr="00684F82">
              <w:rPr>
                <w:rFonts w:eastAsia="Calibri" w:cstheme="minorHAnsi"/>
                <w:b w:val="0"/>
              </w:rPr>
              <w:t>—</w:t>
            </w:r>
            <w:r w:rsidRPr="007F7962">
              <w:rPr>
                <w:rFonts w:eastAsia="Calibri" w:cstheme="minorHAnsi"/>
                <w:b w:val="0"/>
              </w:rPr>
              <w:t>Do you have any further feedback?</w:t>
            </w:r>
          </w:p>
        </w:tc>
        <w:tc>
          <w:tcPr>
            <w:tcW w:w="3162" w:type="pct"/>
          </w:tcPr>
          <w:p w14:paraId="79CBD713" w14:textId="045F8314" w:rsidR="00B60E95"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3e"/>
                  <w:enabled/>
                  <w:calcOnExit w:val="0"/>
                  <w:helpText w:type="text" w:val="Your response is optional. Question—2.3e— Do you have any further feedback?"/>
                  <w:statusText w:type="text" w:val="Your response is optional. Question—2.3e—F1 for more information."/>
                  <w:textInput/>
                </w:ffData>
              </w:fldChar>
            </w:r>
            <w:bookmarkStart w:id="60" w:name="question23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1D48033B" w14:textId="55FFDE00" w:rsidR="00A63B4F" w:rsidRDefault="0056097D" w:rsidP="00913543">
      <w:pPr>
        <w:pStyle w:val="Heading3"/>
      </w:pPr>
      <w:r>
        <w:t>2.4</w:t>
      </w:r>
      <w:r>
        <w:tab/>
      </w:r>
      <w:r w:rsidR="00913543">
        <w:t xml:space="preserve"> </w:t>
      </w:r>
      <w:r w:rsidR="00A63B4F">
        <w:t>Make sure people with disability access the same fare regardless of the method of booking</w:t>
      </w:r>
    </w:p>
    <w:p w14:paraId="1B805FF9" w14:textId="77777777" w:rsidR="00AD6863" w:rsidRDefault="00AD6863" w:rsidP="00503A4A">
      <w:pPr>
        <w:pStyle w:val="Heading4"/>
      </w:pPr>
      <w:r>
        <w:t>Background</w:t>
      </w:r>
    </w:p>
    <w:p w14:paraId="03BBF374" w14:textId="4CCC991E" w:rsidR="001F1A16" w:rsidRDefault="001F1A16" w:rsidP="001F1A16">
      <w:r>
        <w:t xml:space="preserve">Airlines offer a range of methods for consumers to book flights. People with disability may not be able to use one or more of the booking methods offered by airlines if these methods are inaccessible. </w:t>
      </w:r>
    </w:p>
    <w:p w14:paraId="5C77581F" w14:textId="3AD36280" w:rsidR="001F1A16" w:rsidRDefault="001F1A16" w:rsidP="001F1A16">
      <w:r>
        <w:t xml:space="preserve">The reforms to the </w:t>
      </w:r>
      <w:r w:rsidR="00D2177E">
        <w:rPr>
          <w:rFonts w:cstheme="minorHAnsi"/>
        </w:rPr>
        <w:t xml:space="preserve">Disability Standards for Accessible Public </w:t>
      </w:r>
      <w:r w:rsidR="00D2177E" w:rsidRPr="008709BD">
        <w:rPr>
          <w:rFonts w:cstheme="minorHAnsi"/>
        </w:rPr>
        <w:t xml:space="preserve">Transport </w:t>
      </w:r>
      <w:r w:rsidR="00D2177E">
        <w:t xml:space="preserve">2002 </w:t>
      </w:r>
      <w:r>
        <w:t>will</w:t>
      </w:r>
      <w:r w:rsidRPr="00FA6403">
        <w:t xml:space="preserve"> require that if the standard method of payment is not accessible to a </w:t>
      </w:r>
      <w:r>
        <w:t>person with disability</w:t>
      </w:r>
      <w:r w:rsidRPr="00FA6403">
        <w:t xml:space="preserve">, an alternative method must be provided which facilitates independent access and does not result in the </w:t>
      </w:r>
      <w:r>
        <w:t>person</w:t>
      </w:r>
      <w:r w:rsidRPr="00FA6403">
        <w:t xml:space="preserve"> paying more than they would if they used the standard method of payment.</w:t>
      </w:r>
    </w:p>
    <w:p w14:paraId="66CA5C13"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56C0166B" w14:textId="77777777" w:rsidR="00AD6863" w:rsidRDefault="00AD6863" w:rsidP="00503A4A">
      <w:pPr>
        <w:pStyle w:val="Heading4"/>
      </w:pPr>
      <w:r>
        <w:t>Regulatory option</w:t>
      </w:r>
    </w:p>
    <w:p w14:paraId="4615478D" w14:textId="27615B00" w:rsidR="007721D7" w:rsidRDefault="00FD661A" w:rsidP="007721D7">
      <w:r>
        <w:t xml:space="preserve">Airlines </w:t>
      </w:r>
      <w:r w:rsidR="00086F85">
        <w:t>would be</w:t>
      </w:r>
      <w:r>
        <w:t xml:space="preserve"> required</w:t>
      </w:r>
      <w:r w:rsidR="007721D7">
        <w:t xml:space="preserve"> to ensure people with disability can choose their </w:t>
      </w:r>
      <w:r>
        <w:t xml:space="preserve">booking </w:t>
      </w:r>
      <w:r w:rsidR="007721D7">
        <w:t>method, including to book fares online without having to call the airline. Airlines would be required to offer to extend the booking session for people with disability if they need additional time to complete the booking.</w:t>
      </w:r>
    </w:p>
    <w:p w14:paraId="6C6D25F2" w14:textId="71A12E04" w:rsidR="00D2177E" w:rsidRDefault="00FD661A" w:rsidP="00A63B4F">
      <w:r>
        <w:t xml:space="preserve">Airlines </w:t>
      </w:r>
      <w:r w:rsidR="00086F85">
        <w:t>would be</w:t>
      </w:r>
      <w:r>
        <w:t xml:space="preserve"> required</w:t>
      </w:r>
      <w:r w:rsidR="007721D7">
        <w:t xml:space="preserve"> to provide equivalent airfares for people with disability across all booking methods that are in their control (for example, online, phone or chat function). Provision of equivalent fares would apply to promotional airfares offered during sales.</w:t>
      </w:r>
    </w:p>
    <w:p w14:paraId="119F7BC8" w14:textId="58C20C7E" w:rsidR="00E23DF6" w:rsidRDefault="00E23DF6" w:rsidP="00503A4A">
      <w:pPr>
        <w:pStyle w:val="Heading4"/>
      </w:pPr>
      <w:r>
        <w:t>Questions and responses</w:t>
      </w:r>
      <w:r w:rsidR="002E5356">
        <w:t>—</w:t>
      </w:r>
      <w:r w:rsidR="00192D71">
        <w:t>Make sure people with disability access the same fare regardless of the method of booking</w:t>
      </w:r>
    </w:p>
    <w:p w14:paraId="2E5C5A3C" w14:textId="70851D93"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729FD0D4"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7FE7A94"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8B13DE1"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68976CA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81B4B06" w14:textId="5585F744" w:rsidR="00E23DF6" w:rsidRPr="0054067F" w:rsidRDefault="007F7962" w:rsidP="0022522B">
            <w:pPr>
              <w:spacing w:before="0" w:after="0"/>
              <w:rPr>
                <w:rFonts w:eastAsia="Calibri" w:cstheme="minorHAnsi"/>
                <w:b w:val="0"/>
              </w:rPr>
            </w:pPr>
            <w:r>
              <w:rPr>
                <w:rFonts w:eastAsia="Calibri" w:cstheme="minorHAnsi"/>
                <w:b w:val="0"/>
              </w:rPr>
              <w:t>2.4a</w:t>
            </w:r>
            <w:r w:rsidR="00E23DF6" w:rsidRPr="00684F82">
              <w:rPr>
                <w:rFonts w:eastAsia="Calibri" w:cstheme="minorHAnsi"/>
                <w:b w:val="0"/>
              </w:rPr>
              <w:t>—</w:t>
            </w:r>
            <w:r w:rsidRPr="0054067F">
              <w:rPr>
                <w:rFonts w:eastAsia="Calibri" w:cstheme="minorHAnsi"/>
                <w:b w:val="0"/>
              </w:rPr>
              <w:t>Would the issue best be addressed through a regulatory or non-regulatory intervention, or by maintaining existing practice?</w:t>
            </w:r>
          </w:p>
        </w:tc>
        <w:tc>
          <w:tcPr>
            <w:tcW w:w="3162" w:type="pct"/>
          </w:tcPr>
          <w:p w14:paraId="4A1A28AE" w14:textId="2BA625EB" w:rsidR="00E23DF6" w:rsidRPr="00A13DB6"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4a"/>
                  <w:enabled/>
                  <w:calcOnExit w:val="0"/>
                  <w:helpText w:type="text" w:val="Your response is optional. Question—2.4a—Would the issue best be addressed through a regulatory or non-regulatory intervention, or by maintaining existing practice?"/>
                  <w:statusText w:type="text" w:val="Your response is optional. Question—2.4a—F1 for more information."/>
                  <w:textInput/>
                </w:ffData>
              </w:fldChar>
            </w:r>
            <w:bookmarkStart w:id="61" w:name="question24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r w:rsidR="007F7962" w:rsidRPr="00A13DB6" w14:paraId="34BDAD9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C8F5C89" w14:textId="33D9F44E" w:rsidR="007F7962" w:rsidRDefault="007F7962" w:rsidP="0022522B">
            <w:pPr>
              <w:spacing w:before="0" w:after="0"/>
              <w:rPr>
                <w:rFonts w:eastAsia="Calibri" w:cstheme="minorHAnsi"/>
                <w:b w:val="0"/>
              </w:rPr>
            </w:pPr>
            <w:r>
              <w:rPr>
                <w:rFonts w:eastAsia="Calibri" w:cstheme="minorHAnsi"/>
                <w:b w:val="0"/>
              </w:rPr>
              <w:t>2.4b</w:t>
            </w:r>
            <w:r w:rsidRPr="00684F82">
              <w:rPr>
                <w:rFonts w:eastAsia="Calibri" w:cstheme="minorHAnsi"/>
                <w:b w:val="0"/>
              </w:rPr>
              <w:t>—</w:t>
            </w:r>
            <w:r w:rsidR="00AA54A2" w:rsidRPr="0054067F">
              <w:rPr>
                <w:rFonts w:eastAsia="Calibri" w:cstheme="minorHAnsi"/>
                <w:b w:val="0"/>
              </w:rPr>
              <w:t>Does the proposed standard adequately address the issue? If not, what is missing or what other options exist?</w:t>
            </w:r>
          </w:p>
        </w:tc>
        <w:tc>
          <w:tcPr>
            <w:tcW w:w="3162" w:type="pct"/>
          </w:tcPr>
          <w:p w14:paraId="22DDDEEB" w14:textId="56188BF3" w:rsidR="007F7962"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4b"/>
                  <w:enabled/>
                  <w:calcOnExit w:val="0"/>
                  <w:helpText w:type="text" w:val="Your response is optional. Question—2.4b—Does the proposed standard adequately address the issue? If not, what is missing or what other options exist?"/>
                  <w:statusText w:type="text" w:val="Your response is optional. Question—2.4b—F1 for more information."/>
                  <w:textInput/>
                </w:ffData>
              </w:fldChar>
            </w:r>
            <w:bookmarkStart w:id="62" w:name="question24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r w:rsidR="007F7962" w:rsidRPr="00A13DB6" w14:paraId="4A05F58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46B1ACA" w14:textId="1406F6C1" w:rsidR="007F7962" w:rsidRDefault="007F7962" w:rsidP="0022522B">
            <w:pPr>
              <w:spacing w:before="0" w:after="0"/>
              <w:rPr>
                <w:rFonts w:eastAsia="Calibri" w:cstheme="minorHAnsi"/>
                <w:b w:val="0"/>
              </w:rPr>
            </w:pPr>
            <w:r>
              <w:rPr>
                <w:rFonts w:eastAsia="Calibri" w:cstheme="minorHAnsi"/>
                <w:b w:val="0"/>
              </w:rPr>
              <w:t>2.4c</w:t>
            </w:r>
            <w:r w:rsidRPr="00684F82">
              <w:rPr>
                <w:rFonts w:eastAsia="Calibri" w:cstheme="minorHAnsi"/>
                <w:b w:val="0"/>
              </w:rPr>
              <w:t>—</w:t>
            </w:r>
            <w:r w:rsidR="00AA54A2" w:rsidRPr="0054067F">
              <w:rPr>
                <w:rFonts w:eastAsia="Calibri" w:cstheme="minorHAnsi"/>
                <w:b w:val="0"/>
              </w:rPr>
              <w:t>Are there any barriers to implementing the proposed standard?</w:t>
            </w:r>
          </w:p>
        </w:tc>
        <w:tc>
          <w:tcPr>
            <w:tcW w:w="3162" w:type="pct"/>
          </w:tcPr>
          <w:p w14:paraId="1BEF6517" w14:textId="6D4759E6" w:rsidR="007F7962"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4c"/>
                  <w:enabled/>
                  <w:calcOnExit w:val="0"/>
                  <w:helpText w:type="text" w:val="Your response is optional. Question—2.4c—Are there any barriers to implementing the proposed standard?"/>
                  <w:statusText w:type="text" w:val="Your response is optional. Question—2.4c—F1 for more information."/>
                  <w:textInput/>
                </w:ffData>
              </w:fldChar>
            </w:r>
            <w:bookmarkStart w:id="63" w:name="question24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r w:rsidR="007F7962" w:rsidRPr="00A13DB6" w14:paraId="5E1FE8E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EC7AE5C" w14:textId="451C6D4C" w:rsidR="007F7962" w:rsidRDefault="007F7962" w:rsidP="0022522B">
            <w:pPr>
              <w:spacing w:before="0" w:after="0"/>
              <w:rPr>
                <w:rFonts w:eastAsia="Calibri" w:cstheme="minorHAnsi"/>
                <w:b w:val="0"/>
              </w:rPr>
            </w:pPr>
            <w:r>
              <w:rPr>
                <w:rFonts w:eastAsia="Calibri" w:cstheme="minorHAnsi"/>
                <w:b w:val="0"/>
              </w:rPr>
              <w:t>2.4d</w:t>
            </w:r>
            <w:r w:rsidRPr="00684F82">
              <w:rPr>
                <w:rFonts w:eastAsia="Calibri" w:cstheme="minorHAnsi"/>
                <w:b w:val="0"/>
              </w:rPr>
              <w:t>—</w:t>
            </w:r>
            <w:r w:rsidR="00AA54A2" w:rsidRPr="0054067F">
              <w:rPr>
                <w:rFonts w:eastAsia="Calibri" w:cstheme="minorHAnsi"/>
                <w:b w:val="0"/>
              </w:rPr>
              <w:t>Airline websites allow a set amount of time for tickets to be purchased within. What amount of time would be considered accessible?</w:t>
            </w:r>
          </w:p>
        </w:tc>
        <w:tc>
          <w:tcPr>
            <w:tcW w:w="3162" w:type="pct"/>
          </w:tcPr>
          <w:p w14:paraId="3D78CB66" w14:textId="113D6CA7" w:rsidR="007F7962"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4d"/>
                  <w:enabled/>
                  <w:calcOnExit w:val="0"/>
                  <w:helpText w:type="text" w:val="Your response is optional. Question—2.4d—Airline websites allow a set amount of time for tickets to be purchased within. What amount of time would be considered accessible?"/>
                  <w:statusText w:type="text" w:val="Your response is optional. Question—2.4d—F1 for more information."/>
                  <w:textInput/>
                </w:ffData>
              </w:fldChar>
            </w:r>
            <w:bookmarkStart w:id="64" w:name="question24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r w:rsidR="007F7962" w:rsidRPr="00A13DB6" w14:paraId="5461542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4E693BB" w14:textId="269D1982" w:rsidR="007F7962" w:rsidRDefault="007F7962" w:rsidP="0022522B">
            <w:pPr>
              <w:spacing w:before="0" w:after="0"/>
              <w:rPr>
                <w:rFonts w:eastAsia="Calibri" w:cstheme="minorHAnsi"/>
                <w:b w:val="0"/>
              </w:rPr>
            </w:pPr>
            <w:r>
              <w:rPr>
                <w:rFonts w:eastAsia="Calibri" w:cstheme="minorHAnsi"/>
                <w:b w:val="0"/>
              </w:rPr>
              <w:t>2.4e</w:t>
            </w:r>
            <w:r w:rsidRPr="00684F82">
              <w:rPr>
                <w:rFonts w:eastAsia="Calibri" w:cstheme="minorHAnsi"/>
                <w:b w:val="0"/>
              </w:rPr>
              <w:t>—</w:t>
            </w:r>
            <w:r w:rsidR="00AA54A2" w:rsidRPr="0054067F">
              <w:rPr>
                <w:rFonts w:eastAsia="Calibri" w:cstheme="minorHAnsi"/>
                <w:b w:val="0"/>
              </w:rPr>
              <w:t>Do you have any further feedback?</w:t>
            </w:r>
          </w:p>
        </w:tc>
        <w:tc>
          <w:tcPr>
            <w:tcW w:w="3162" w:type="pct"/>
          </w:tcPr>
          <w:p w14:paraId="6CBE1CBC" w14:textId="151DCDC0" w:rsidR="007F7962"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4e"/>
                  <w:enabled/>
                  <w:calcOnExit w:val="0"/>
                  <w:helpText w:type="text" w:val="Your response is optional. Question—2.4e—Do you have any further feedback?"/>
                  <w:statusText w:type="text" w:val="Your response is optional. Question—2.4e—F1 for more information."/>
                  <w:textInput/>
                </w:ffData>
              </w:fldChar>
            </w:r>
            <w:bookmarkStart w:id="65" w:name="question24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6A03C5AE" w14:textId="02CF0A65" w:rsidR="00A63B4F" w:rsidRDefault="0056097D" w:rsidP="00913543">
      <w:pPr>
        <w:pStyle w:val="Heading3"/>
      </w:pPr>
      <w:r>
        <w:lastRenderedPageBreak/>
        <w:t>2.5</w:t>
      </w:r>
      <w:r w:rsidR="00913543">
        <w:t xml:space="preserve"> </w:t>
      </w:r>
      <w:r w:rsidR="00A63B4F">
        <w:t>Clarify rules for carriage of assistance animals on aircraft</w:t>
      </w:r>
    </w:p>
    <w:p w14:paraId="7AE38C35" w14:textId="77777777" w:rsidR="00AD6863" w:rsidRDefault="00AD6863" w:rsidP="00503A4A">
      <w:pPr>
        <w:pStyle w:val="Heading4"/>
      </w:pPr>
      <w:r>
        <w:t>Background</w:t>
      </w:r>
    </w:p>
    <w:p w14:paraId="19D38A53" w14:textId="2DDAAE94" w:rsidR="007721D7" w:rsidRDefault="007721D7" w:rsidP="00913543">
      <w:pPr>
        <w:keepNext/>
      </w:pPr>
      <w:r>
        <w:t>People with disability have expressed frustration at inconsistent practices from airlines regarding the refusal of carriage of their assistance animal.</w:t>
      </w:r>
    </w:p>
    <w:p w14:paraId="5F888223" w14:textId="7B348472" w:rsidR="007721D7" w:rsidRDefault="007721D7" w:rsidP="00913543">
      <w:pPr>
        <w:keepLines/>
      </w:pPr>
      <w:r w:rsidRPr="007721D7">
        <w:t xml:space="preserve">The </w:t>
      </w:r>
      <w:r w:rsidRPr="007A4F0C">
        <w:rPr>
          <w:i/>
          <w:iCs/>
        </w:rPr>
        <w:t>Disability Discrimination Act 1992</w:t>
      </w:r>
      <w:r w:rsidRPr="007721D7">
        <w:t xml:space="preserve"> makes it unlawful to discriminate against a person with a disability who has an assistance animal, subject to certain exemptions.</w:t>
      </w:r>
      <w:r w:rsidR="006F33B8">
        <w:t xml:space="preserve"> </w:t>
      </w:r>
      <w:r>
        <w:t xml:space="preserve">It is not discrimination for a service provider to request evidence that the animal is an assistance animal under Section 54A of the </w:t>
      </w:r>
      <w:r w:rsidRPr="007A4F0C">
        <w:rPr>
          <w:i/>
          <w:iCs/>
        </w:rPr>
        <w:t>Disability Discrimination Act 1992</w:t>
      </w:r>
      <w:r>
        <w:t xml:space="preserve">. </w:t>
      </w:r>
    </w:p>
    <w:p w14:paraId="4FF60B6D" w14:textId="77777777" w:rsidR="00152A34" w:rsidRDefault="00152A34" w:rsidP="00152A34">
      <w:r>
        <w:t>An assistance animal may be refused on a flight where there are safety or biosecurity concerns. The ultimate decision on whether an assistance animal poses a safety risk to a flight currently lies with the pilot in command, according to the Civil Aviation Safety Regulations 1998.</w:t>
      </w:r>
    </w:p>
    <w:p w14:paraId="259C7594" w14:textId="28CA130F"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16C877F2" w14:textId="77777777" w:rsidR="00AD6863" w:rsidRDefault="00AD6863" w:rsidP="00503A4A">
      <w:pPr>
        <w:pStyle w:val="Heading4"/>
      </w:pPr>
      <w:r>
        <w:t>Regulatory option</w:t>
      </w:r>
    </w:p>
    <w:p w14:paraId="2091AD80" w14:textId="77EB37E1" w:rsidR="007721D7" w:rsidRDefault="006F33B8" w:rsidP="007721D7">
      <w:r>
        <w:t>The standards</w:t>
      </w:r>
      <w:r w:rsidR="007721D7">
        <w:t xml:space="preserve"> would </w:t>
      </w:r>
      <w:r>
        <w:t>direct airports and airlines on processing and carriage of assistance animals, including</w:t>
      </w:r>
      <w:r w:rsidR="007721D7">
        <w:t>:</w:t>
      </w:r>
    </w:p>
    <w:p w14:paraId="0FB9C77E" w14:textId="77777777" w:rsidR="007721D7" w:rsidRDefault="007721D7" w:rsidP="00E23DF6">
      <w:pPr>
        <w:pStyle w:val="Listparagraphbullets"/>
      </w:pPr>
      <w:r>
        <w:t>clear application requirements and processing timeframes (for example, up to 48 hours for assistance animals to be approved for carriage on flights)</w:t>
      </w:r>
    </w:p>
    <w:p w14:paraId="6526E4E5" w14:textId="4864910F" w:rsidR="007721D7" w:rsidRPr="00845553" w:rsidRDefault="007721D7" w:rsidP="00E23DF6">
      <w:pPr>
        <w:pStyle w:val="Listparagraphbullets"/>
      </w:pPr>
      <w:r>
        <w:t>obligations for airlines to provide applicants with decisions on their application in an accessible format and within a specified timeframe (for example, up to 48 hours</w:t>
      </w:r>
      <w:r w:rsidR="006F33B8">
        <w:t>)</w:t>
      </w:r>
      <w:r w:rsidRPr="00845553">
        <w:t xml:space="preserve"> </w:t>
      </w:r>
    </w:p>
    <w:p w14:paraId="202800E8" w14:textId="77777777" w:rsidR="007721D7" w:rsidRPr="00A05C47" w:rsidRDefault="007721D7" w:rsidP="00E23DF6">
      <w:pPr>
        <w:pStyle w:val="Listparagraphbullets"/>
      </w:pPr>
      <w:r>
        <w:t>f</w:t>
      </w:r>
      <w:r w:rsidRPr="00A05C47">
        <w:t xml:space="preserve">or domestic flights, </w:t>
      </w:r>
      <w:r>
        <w:t xml:space="preserve">airlines cannot </w:t>
      </w:r>
      <w:r w:rsidRPr="00A05C47">
        <w:t xml:space="preserve">require </w:t>
      </w:r>
      <w:r>
        <w:t>a person</w:t>
      </w:r>
      <w:r w:rsidRPr="00A05C47">
        <w:t xml:space="preserve"> travelling with an assistance animal </w:t>
      </w:r>
      <w:r>
        <w:t xml:space="preserve">to use </w:t>
      </w:r>
      <w:r w:rsidRPr="00A05C47">
        <w:t>in-person check</w:t>
      </w:r>
      <w:r>
        <w:t>-</w:t>
      </w:r>
      <w:r w:rsidRPr="00A05C47">
        <w:t>i</w:t>
      </w:r>
      <w:r>
        <w:t>n</w:t>
      </w:r>
    </w:p>
    <w:p w14:paraId="39B78458" w14:textId="77777777" w:rsidR="007721D7" w:rsidRDefault="007721D7" w:rsidP="00E23DF6">
      <w:pPr>
        <w:pStyle w:val="Listparagraphbullets"/>
      </w:pPr>
      <w:r>
        <w:t>allowing airlines to require handlers to bring appropriate animal relief accessories for long-haul flights, and obligations for airlines to provide appropriate disposal options for soiled items</w:t>
      </w:r>
    </w:p>
    <w:p w14:paraId="505D096C" w14:textId="77777777" w:rsidR="007721D7" w:rsidRDefault="007721D7" w:rsidP="00E23DF6">
      <w:pPr>
        <w:pStyle w:val="Listparagraphbullets"/>
      </w:pPr>
      <w:r>
        <w:t xml:space="preserve">requirements ensuring that assistance animals are carried in the aircraft cabin with their handler. </w:t>
      </w:r>
    </w:p>
    <w:p w14:paraId="6776C082" w14:textId="1425E261" w:rsidR="00E23DF6" w:rsidRDefault="00E23DF6" w:rsidP="00503A4A">
      <w:pPr>
        <w:pStyle w:val="Heading4"/>
      </w:pPr>
      <w:r>
        <w:t>Questions and responses</w:t>
      </w:r>
      <w:r w:rsidR="002E5356">
        <w:t>—</w:t>
      </w:r>
      <w:r w:rsidR="00192D71">
        <w:t>Clarify rules for carriage of assistance animals on aircraft</w:t>
      </w:r>
    </w:p>
    <w:p w14:paraId="51C436C8" w14:textId="18E8E976"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149EE841"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F7684A6"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0CBC705"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4B1FC9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F40CC7F" w14:textId="0CDB9605" w:rsidR="00E23DF6" w:rsidRPr="0054067F" w:rsidRDefault="0054067F" w:rsidP="0022522B">
            <w:pPr>
              <w:spacing w:before="0" w:after="0"/>
              <w:rPr>
                <w:b w:val="0"/>
              </w:rPr>
            </w:pPr>
            <w:r w:rsidRPr="0054067F">
              <w:rPr>
                <w:rFonts w:eastAsia="Calibri" w:cstheme="minorHAnsi"/>
                <w:b w:val="0"/>
              </w:rPr>
              <w:t>2.5a</w:t>
            </w:r>
            <w:r w:rsidR="00E23DF6" w:rsidRPr="0054067F">
              <w:rPr>
                <w:rFonts w:eastAsia="Calibri" w:cstheme="minorHAnsi"/>
                <w:b w:val="0"/>
              </w:rPr>
              <w:t>—</w:t>
            </w:r>
            <w:r w:rsidRPr="0054067F">
              <w:rPr>
                <w:b w:val="0"/>
              </w:rPr>
              <w:t>Would the issue best be addressed through a regulatory or non-regulatory intervention, or by maintaining existing practice?</w:t>
            </w:r>
          </w:p>
        </w:tc>
        <w:tc>
          <w:tcPr>
            <w:tcW w:w="3162" w:type="pct"/>
          </w:tcPr>
          <w:p w14:paraId="63F1F788" w14:textId="0362892B" w:rsidR="00E23DF6" w:rsidRPr="00A13DB6"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5a"/>
                  <w:enabled/>
                  <w:calcOnExit w:val="0"/>
                  <w:helpText w:type="text" w:val="Your response is optional. Question—2.5a—Would the issue best be addressed through a regulatory or non-regulatory intervention, or by maintaining existing practice?"/>
                  <w:statusText w:type="text" w:val="Your response is optional. Question—2.5a—F1 for more information."/>
                  <w:textInput/>
                </w:ffData>
              </w:fldChar>
            </w:r>
            <w:bookmarkStart w:id="66" w:name="question25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54067F" w:rsidRPr="00A13DB6" w14:paraId="4590B4A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6B11CCC" w14:textId="32DAB93F" w:rsidR="0054067F" w:rsidRPr="0054067F" w:rsidRDefault="0054067F" w:rsidP="0022522B">
            <w:pPr>
              <w:spacing w:before="0" w:after="0"/>
              <w:rPr>
                <w:rFonts w:eastAsia="Calibri" w:cstheme="minorHAnsi"/>
                <w:b w:val="0"/>
              </w:rPr>
            </w:pPr>
            <w:r w:rsidRPr="0054067F">
              <w:rPr>
                <w:rFonts w:eastAsia="Calibri" w:cstheme="minorHAnsi"/>
                <w:b w:val="0"/>
              </w:rPr>
              <w:t>2.5b—</w:t>
            </w:r>
            <w:r w:rsidRPr="0054067F">
              <w:rPr>
                <w:b w:val="0"/>
              </w:rPr>
              <w:t>Does the proposed standard adequately address the issue? If not, what is missing or what other options exist?</w:t>
            </w:r>
          </w:p>
        </w:tc>
        <w:tc>
          <w:tcPr>
            <w:tcW w:w="3162" w:type="pct"/>
          </w:tcPr>
          <w:p w14:paraId="03AAABE2" w14:textId="2A09F398" w:rsidR="0054067F"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5b"/>
                  <w:enabled/>
                  <w:calcOnExit w:val="0"/>
                  <w:helpText w:type="text" w:val="Your response is optional. Question—2.5b—Does the proposed standard adequately address the issue? If not, what is missing or what other options exist?"/>
                  <w:statusText w:type="text" w:val="Your response is optional. Question—2.5b—F1 for more information."/>
                  <w:textInput/>
                </w:ffData>
              </w:fldChar>
            </w:r>
            <w:bookmarkStart w:id="67" w:name="question25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54067F" w:rsidRPr="00A13DB6" w14:paraId="638F6DA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E294FB3" w14:textId="55581B6C" w:rsidR="0054067F" w:rsidRPr="0054067F" w:rsidRDefault="0054067F" w:rsidP="0022522B">
            <w:pPr>
              <w:spacing w:before="0" w:after="0"/>
              <w:rPr>
                <w:rFonts w:eastAsia="Calibri" w:cstheme="minorHAnsi"/>
                <w:b w:val="0"/>
              </w:rPr>
            </w:pPr>
            <w:r w:rsidRPr="0054067F">
              <w:rPr>
                <w:rFonts w:eastAsia="Calibri" w:cstheme="minorHAnsi"/>
                <w:b w:val="0"/>
              </w:rPr>
              <w:t>2.5c—</w:t>
            </w:r>
            <w:r w:rsidRPr="0054067F">
              <w:rPr>
                <w:b w:val="0"/>
              </w:rPr>
              <w:t>Are there any barriers to implementing the proposed standard?</w:t>
            </w:r>
          </w:p>
        </w:tc>
        <w:tc>
          <w:tcPr>
            <w:tcW w:w="3162" w:type="pct"/>
          </w:tcPr>
          <w:p w14:paraId="61E32F03" w14:textId="2A8E1DB0" w:rsidR="0054067F"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5c"/>
                  <w:enabled/>
                  <w:calcOnExit w:val="0"/>
                  <w:helpText w:type="text" w:val="Your response is optional. Question—2.5c—Are there any barriers to implementing the proposed standard?"/>
                  <w:statusText w:type="text" w:val="Your response is optional. Question—2.5c—F1 for more information."/>
                  <w:textInput/>
                </w:ffData>
              </w:fldChar>
            </w:r>
            <w:bookmarkStart w:id="68" w:name="question25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54067F" w:rsidRPr="00A13DB6" w14:paraId="543B4557"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3A270D0" w14:textId="5D245870" w:rsidR="0054067F" w:rsidRPr="0054067F" w:rsidRDefault="0054067F" w:rsidP="0022522B">
            <w:pPr>
              <w:spacing w:before="0" w:after="0"/>
              <w:rPr>
                <w:rFonts w:eastAsia="Calibri" w:cstheme="minorHAnsi"/>
                <w:b w:val="0"/>
              </w:rPr>
            </w:pPr>
            <w:r w:rsidRPr="0054067F">
              <w:rPr>
                <w:rFonts w:eastAsia="Calibri" w:cstheme="minorHAnsi"/>
                <w:b w:val="0"/>
              </w:rPr>
              <w:t>2.5d—</w:t>
            </w:r>
            <w:r w:rsidRPr="0054067F">
              <w:rPr>
                <w:b w:val="0"/>
              </w:rPr>
              <w:t>Is the 48 hours advance notice discussed under section 2.3 also appropriate for an airline</w:t>
            </w:r>
            <w:r w:rsidRPr="0054067F">
              <w:rPr>
                <w:b w:val="0"/>
                <w:iCs/>
              </w:rPr>
              <w:t xml:space="preserve"> to process </w:t>
            </w:r>
            <w:r w:rsidRPr="0054067F">
              <w:rPr>
                <w:b w:val="0"/>
              </w:rPr>
              <w:t xml:space="preserve">and make a decision regarding </w:t>
            </w:r>
            <w:r w:rsidRPr="0054067F">
              <w:rPr>
                <w:b w:val="0"/>
                <w:iCs/>
              </w:rPr>
              <w:t>a request for an assistance animal?</w:t>
            </w:r>
          </w:p>
        </w:tc>
        <w:tc>
          <w:tcPr>
            <w:tcW w:w="3162" w:type="pct"/>
          </w:tcPr>
          <w:p w14:paraId="09CE8E71" w14:textId="5798B162" w:rsidR="0054067F"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5d"/>
                  <w:enabled/>
                  <w:calcOnExit w:val="0"/>
                  <w:helpText w:type="text" w:val="Your response is optional. Question—2.5d—Is the 48 hours advance notice discussed under section 2.3 also appropriate for an airline to process and make a decision regarding a request for an assistance animal?"/>
                  <w:statusText w:type="text" w:val="Your response is optional. Question—2.5d—F1 for more information."/>
                  <w:textInput/>
                </w:ffData>
              </w:fldChar>
            </w:r>
            <w:bookmarkStart w:id="69" w:name="question25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54067F" w:rsidRPr="00A13DB6" w14:paraId="32B50B0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924F3CB" w14:textId="43B10C46" w:rsidR="0054067F" w:rsidRPr="0054067F" w:rsidRDefault="0054067F" w:rsidP="0022522B">
            <w:pPr>
              <w:spacing w:before="0" w:after="0"/>
              <w:rPr>
                <w:rFonts w:eastAsia="Calibri" w:cstheme="minorHAnsi"/>
                <w:b w:val="0"/>
              </w:rPr>
            </w:pPr>
            <w:r w:rsidRPr="0054067F">
              <w:rPr>
                <w:rFonts w:eastAsia="Calibri" w:cstheme="minorHAnsi"/>
                <w:b w:val="0"/>
              </w:rPr>
              <w:t>2.5e—</w:t>
            </w:r>
            <w:r w:rsidRPr="0054067F">
              <w:rPr>
                <w:b w:val="0"/>
                <w:iCs/>
              </w:rPr>
              <w:t xml:space="preserve">The US Department of Transportation has a standard form to seek approval for service animals in air travel – see </w:t>
            </w:r>
            <w:hyperlink r:id="rId15" w:history="1">
              <w:r w:rsidRPr="0054067F">
                <w:rPr>
                  <w:rStyle w:val="Hyperlink"/>
                  <w:b w:val="0"/>
                  <w:iCs/>
                </w:rPr>
                <w:t>www.transportation.gov/individuals/aviation-consumer-protection/service-animals/Air_Transportation_Form</w:t>
              </w:r>
            </w:hyperlink>
            <w:r w:rsidRPr="0054067F">
              <w:rPr>
                <w:b w:val="0"/>
              </w:rPr>
              <w:t>. Would a similar form in Australia be beneficial? If so, what information should such a form cover?</w:t>
            </w:r>
          </w:p>
        </w:tc>
        <w:tc>
          <w:tcPr>
            <w:tcW w:w="3162" w:type="pct"/>
          </w:tcPr>
          <w:p w14:paraId="39A965D9" w14:textId="041590CC" w:rsidR="0054067F"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lastRenderedPageBreak/>
              <w:fldChar w:fldCharType="begin">
                <w:ffData>
                  <w:name w:val="question25e"/>
                  <w:enabled/>
                  <w:calcOnExit w:val="0"/>
                  <w:helpText w:type="text" w:val="Your response is optional. Question—2.5e—The US Department of Transportation has a standard form to seek approval for service animals in air travel Would a similar form in Australia be beneficial? If so, what information should such a form cover?"/>
                  <w:statusText w:type="text" w:val="Your response is optional. Question—2.5e—F1 for more information."/>
                  <w:textInput/>
                </w:ffData>
              </w:fldChar>
            </w:r>
            <w:bookmarkStart w:id="70" w:name="question25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54067F" w:rsidRPr="00A13DB6" w14:paraId="31B8000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B554EE9" w14:textId="13A644A1" w:rsidR="0054067F" w:rsidRPr="0054067F" w:rsidRDefault="0054067F" w:rsidP="0022522B">
            <w:pPr>
              <w:spacing w:before="0" w:after="0"/>
              <w:rPr>
                <w:rFonts w:eastAsia="Calibri" w:cstheme="minorHAnsi"/>
                <w:b w:val="0"/>
              </w:rPr>
            </w:pPr>
            <w:r w:rsidRPr="0054067F">
              <w:rPr>
                <w:rFonts w:eastAsia="Calibri" w:cstheme="minorHAnsi"/>
                <w:b w:val="0"/>
              </w:rPr>
              <w:t>2.5f—</w:t>
            </w:r>
            <w:r w:rsidRPr="0054067F">
              <w:rPr>
                <w:b w:val="0"/>
              </w:rPr>
              <w:t>For air travel, what is the minimum evidence that can be requested to demonstrate: an animal is trained to alleviate the effect of the person’s disability, and an animal is trained to meet standards of hygiene and behaviour that are appropriate for an animal in a public place?</w:t>
            </w:r>
          </w:p>
        </w:tc>
        <w:tc>
          <w:tcPr>
            <w:tcW w:w="3162" w:type="pct"/>
          </w:tcPr>
          <w:p w14:paraId="32C103B5" w14:textId="6CCEE9AA" w:rsidR="0054067F" w:rsidRDefault="00360E90"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5f"/>
                  <w:enabled/>
                  <w:calcOnExit w:val="0"/>
                  <w:helpText w:type="text" w:val="Your response is optional. Question—2.5f—For air travel, what is the minimum evidence that can be requested to demonstrate: an animal is trained to alleviate the effect of the person’s disability, and an animal is trained to meet standards?"/>
                  <w:statusText w:type="text" w:val="Your response is optional. Question—2.5f—F1 for more information."/>
                  <w:textInput/>
                </w:ffData>
              </w:fldChar>
            </w:r>
            <w:bookmarkStart w:id="71" w:name="question25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54067F" w:rsidRPr="00A13DB6" w14:paraId="158049E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0E0FC97" w14:textId="2A885BEF" w:rsidR="0054067F" w:rsidRPr="0054067F" w:rsidRDefault="0054067F" w:rsidP="0022522B">
            <w:pPr>
              <w:spacing w:before="0" w:after="0"/>
              <w:rPr>
                <w:rFonts w:eastAsia="Calibri" w:cstheme="minorHAnsi"/>
                <w:b w:val="0"/>
              </w:rPr>
            </w:pPr>
            <w:r w:rsidRPr="0054067F">
              <w:rPr>
                <w:rFonts w:eastAsia="Calibri" w:cstheme="minorHAnsi"/>
                <w:b w:val="0"/>
              </w:rPr>
              <w:t>2.5g—</w:t>
            </w:r>
            <w:r w:rsidRPr="0054067F">
              <w:rPr>
                <w:b w:val="0"/>
              </w:rPr>
              <w:t xml:space="preserve">On average, prior to approval or rejection of a request for carriage of an assistance animal, how many minutes of staff time is spent requesting, reviewing or discussing information per request?  </w:t>
            </w:r>
          </w:p>
        </w:tc>
        <w:tc>
          <w:tcPr>
            <w:tcW w:w="3162" w:type="pct"/>
          </w:tcPr>
          <w:p w14:paraId="2246E9B3" w14:textId="48AA5F2F" w:rsidR="0054067F" w:rsidRDefault="00FE053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5g"/>
                  <w:enabled/>
                  <w:calcOnExit w:val="0"/>
                  <w:helpText w:type="text" w:val="Your response is optional. Question—2.5g—On average, prior to approval or rejection of a request for carriage of an assistance animal, how many minutes of staff time is spent requesting, reviewing or discussing information per request?"/>
                  <w:statusText w:type="text" w:val="Your response is optional. Question—2.5g—F1 for more information."/>
                  <w:textInput/>
                </w:ffData>
              </w:fldChar>
            </w:r>
            <w:bookmarkStart w:id="72" w:name="question25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54067F" w:rsidRPr="00A13DB6" w14:paraId="46B12E7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916BAA2" w14:textId="0523D3DC" w:rsidR="0054067F" w:rsidRPr="0054067F" w:rsidRDefault="0054067F" w:rsidP="0022522B">
            <w:pPr>
              <w:spacing w:before="0" w:after="0"/>
              <w:rPr>
                <w:rFonts w:eastAsia="Calibri" w:cstheme="minorHAnsi"/>
                <w:b w:val="0"/>
              </w:rPr>
            </w:pPr>
            <w:r w:rsidRPr="0054067F">
              <w:rPr>
                <w:rFonts w:eastAsia="Calibri" w:cstheme="minorHAnsi"/>
                <w:b w:val="0"/>
              </w:rPr>
              <w:t>2.5h—</w:t>
            </w:r>
            <w:r w:rsidRPr="0054067F">
              <w:rPr>
                <w:b w:val="0"/>
              </w:rPr>
              <w:t>Do you have any further feedback?</w:t>
            </w:r>
          </w:p>
        </w:tc>
        <w:tc>
          <w:tcPr>
            <w:tcW w:w="3162" w:type="pct"/>
          </w:tcPr>
          <w:p w14:paraId="680298EA" w14:textId="6E4983CB" w:rsidR="0054067F" w:rsidRDefault="00FE053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5h"/>
                  <w:enabled/>
                  <w:calcOnExit w:val="0"/>
                  <w:helpText w:type="text" w:val="Your response is optional. Question—2.5h—Do you have any further feedback?"/>
                  <w:statusText w:type="text" w:val="Your response is optional. Question—2.5h—F1 for more information."/>
                  <w:textInput/>
                </w:ffData>
              </w:fldChar>
            </w:r>
            <w:bookmarkStart w:id="73" w:name="question25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bl>
    <w:p w14:paraId="61736723" w14:textId="75422C68" w:rsidR="009E15A7" w:rsidRDefault="0056097D" w:rsidP="00AD6863">
      <w:pPr>
        <w:pStyle w:val="Heading3"/>
      </w:pPr>
      <w:r>
        <w:t>2.6</w:t>
      </w:r>
      <w:r>
        <w:tab/>
      </w:r>
      <w:r w:rsidR="00AD6863">
        <w:t xml:space="preserve"> </w:t>
      </w:r>
      <w:r w:rsidR="009E15A7">
        <w:t>Explain how passengers can get approval for equipment classed as dangerous goods</w:t>
      </w:r>
    </w:p>
    <w:p w14:paraId="51C1AEEB" w14:textId="77777777" w:rsidR="00AD6863" w:rsidRDefault="00AD6863" w:rsidP="00503A4A">
      <w:pPr>
        <w:pStyle w:val="Heading4"/>
      </w:pPr>
      <w:r>
        <w:t>Background</w:t>
      </w:r>
    </w:p>
    <w:p w14:paraId="0D03E98B" w14:textId="7ECE1A22" w:rsidR="001F7E67" w:rsidRDefault="001F7E67" w:rsidP="001F7E67">
      <w:r>
        <w:t>Lithium</w:t>
      </w:r>
      <w:r w:rsidRPr="008A1678">
        <w:t xml:space="preserve"> batteries that power mobility aids are considered as dangerous goods when transported by air</w:t>
      </w:r>
      <w:r>
        <w:t xml:space="preserve">. Carriage of dangerous goods on aircraft is regulated by the Civil Aviation Safety Authority (CASA), with Part 92 of </w:t>
      </w:r>
      <w:r w:rsidRPr="00F906C8">
        <w:t xml:space="preserve">the </w:t>
      </w:r>
      <w:r w:rsidRPr="003E640B">
        <w:t>Civil Aviation Safety Regulations 1998</w:t>
      </w:r>
      <w:r w:rsidRPr="00F906C8">
        <w:t xml:space="preserve"> set</w:t>
      </w:r>
      <w:r>
        <w:t>ting</w:t>
      </w:r>
      <w:r w:rsidRPr="00F906C8">
        <w:t xml:space="preserve"> minimum safety requirements for the consignment and carriage of dangerous goods by air. </w:t>
      </w:r>
    </w:p>
    <w:p w14:paraId="6A23342A" w14:textId="71B2D152" w:rsidR="001F7E67" w:rsidRDefault="001F7E67" w:rsidP="001F7E67">
      <w:r>
        <w:t xml:space="preserve">In compliance with these regulations, airlines have </w:t>
      </w:r>
      <w:r w:rsidR="00527C0F">
        <w:t>developed</w:t>
      </w:r>
      <w:r>
        <w:t xml:space="preserve"> guidelines and instructions that passengers must follow to ensure their mobility aid is approved for carriage. People with disability are providing information to airlines as directed but are frustrated that there is no clear timeframe for approval of their requests. </w:t>
      </w:r>
    </w:p>
    <w:p w14:paraId="7D3DA4A6"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E241320" w14:textId="77777777" w:rsidR="00AD6863" w:rsidRDefault="00AD6863" w:rsidP="00503A4A">
      <w:pPr>
        <w:pStyle w:val="Heading4"/>
      </w:pPr>
      <w:r>
        <w:t>Regulatory option</w:t>
      </w:r>
    </w:p>
    <w:p w14:paraId="6F88912D" w14:textId="506EFD75" w:rsidR="00CE341B" w:rsidRDefault="006F33B8" w:rsidP="00CE341B">
      <w:r>
        <w:t>Airlines would be required to standardise</w:t>
      </w:r>
      <w:r w:rsidR="00CE341B">
        <w:t xml:space="preserve"> information needed from passengers regarding disability aids that have components classed as dangerous </w:t>
      </w:r>
      <w:r w:rsidR="00A576D1">
        <w:t>goods</w:t>
      </w:r>
      <w:r w:rsidR="00CE341B">
        <w:t xml:space="preserve">. </w:t>
      </w:r>
      <w:r>
        <w:t xml:space="preserve">Approval processes must be communicated in accessible formats (as per 2.11). </w:t>
      </w:r>
    </w:p>
    <w:p w14:paraId="7B28878D" w14:textId="55A24F6D" w:rsidR="00CE341B" w:rsidRDefault="006F33B8" w:rsidP="00CE341B">
      <w:r>
        <w:t>A</w:t>
      </w:r>
      <w:r w:rsidR="00CE341B">
        <w:t>irlines</w:t>
      </w:r>
      <w:r>
        <w:t xml:space="preserve"> must</w:t>
      </w:r>
      <w:r w:rsidR="00CE341B">
        <w:t xml:space="preserve"> provide </w:t>
      </w:r>
      <w:r>
        <w:t xml:space="preserve">a </w:t>
      </w:r>
      <w:r w:rsidR="00CE341B">
        <w:t xml:space="preserve">decision on an application or request within 48 hours. If the passenger does not hear from the airline within that timeframe (that is, approved application or request for further information), the lack of decision should be deemed to constitute a refusal, </w:t>
      </w:r>
      <w:r>
        <w:t>instigating a</w:t>
      </w:r>
      <w:r w:rsidR="00CE341B">
        <w:t xml:space="preserve"> rebooking or refund processes. If the application is made less than 48 hours prior to the flight check-in, airlines must make every reasonable effort to provide the service requested by a person with disability.</w:t>
      </w:r>
    </w:p>
    <w:p w14:paraId="77C47760" w14:textId="3A0885F5" w:rsidR="00E23DF6" w:rsidRDefault="00E23DF6" w:rsidP="00503A4A">
      <w:pPr>
        <w:pStyle w:val="Heading4"/>
      </w:pPr>
      <w:r>
        <w:lastRenderedPageBreak/>
        <w:t>Questions and responses</w:t>
      </w:r>
      <w:r w:rsidR="00237ABB">
        <w:t>—Explain how passengers can get approval for equipment classed as dangerous goods</w:t>
      </w:r>
    </w:p>
    <w:p w14:paraId="4724947D" w14:textId="203916AA" w:rsidR="00E23DF6" w:rsidRDefault="00E23DF6" w:rsidP="00237ABB">
      <w:pPr>
        <w:keepNext/>
      </w:pPr>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57FE41ED"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1614790"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C035C71"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1B87513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0340A12" w14:textId="43643025" w:rsidR="00E23DF6" w:rsidRPr="00AC660E" w:rsidRDefault="00AC660E" w:rsidP="0022522B">
            <w:pPr>
              <w:spacing w:before="0" w:after="0"/>
              <w:rPr>
                <w:rFonts w:eastAsia="Calibri" w:cstheme="minorHAnsi"/>
                <w:b w:val="0"/>
              </w:rPr>
            </w:pPr>
            <w:r>
              <w:rPr>
                <w:rFonts w:eastAsia="Calibri" w:cstheme="minorHAnsi"/>
                <w:b w:val="0"/>
              </w:rPr>
              <w:t>2.6a</w:t>
            </w:r>
            <w:r w:rsidR="00E23DF6" w:rsidRPr="00684F82">
              <w:rPr>
                <w:rFonts w:eastAsia="Calibri" w:cstheme="minorHAnsi"/>
                <w:b w:val="0"/>
              </w:rPr>
              <w:t>—</w:t>
            </w:r>
            <w:r w:rsidRPr="00AC660E">
              <w:rPr>
                <w:rFonts w:eastAsia="Calibri" w:cstheme="minorHAnsi"/>
                <w:b w:val="0"/>
              </w:rPr>
              <w:t>Would the issue best be addressed through a regulatory or non-regulatory intervention, or by maintaining existing practice?</w:t>
            </w:r>
          </w:p>
        </w:tc>
        <w:tc>
          <w:tcPr>
            <w:tcW w:w="3162" w:type="pct"/>
          </w:tcPr>
          <w:p w14:paraId="777340BC" w14:textId="0C2C8274" w:rsidR="00E23DF6" w:rsidRPr="00A13DB6"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6a"/>
                  <w:enabled/>
                  <w:calcOnExit w:val="0"/>
                  <w:helpText w:type="text" w:val="Your response is optional. Question—2.6a—Would the issue best be addressed through a regulatory or non-regulatory intervention, or by maintaining existing practice?"/>
                  <w:statusText w:type="text" w:val="Your response is optional. Question—2.6a—F1 for more information."/>
                  <w:textInput/>
                </w:ffData>
              </w:fldChar>
            </w:r>
            <w:bookmarkStart w:id="74" w:name="question26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r w:rsidR="00AC660E" w:rsidRPr="00A13DB6" w14:paraId="2B0C874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4475C0F" w14:textId="03F6E42D" w:rsidR="00AC660E" w:rsidRDefault="00AC660E" w:rsidP="0022522B">
            <w:pPr>
              <w:spacing w:before="0" w:after="0"/>
              <w:rPr>
                <w:rFonts w:eastAsia="Calibri" w:cstheme="minorHAnsi"/>
                <w:b w:val="0"/>
              </w:rPr>
            </w:pPr>
            <w:r>
              <w:rPr>
                <w:rFonts w:eastAsia="Calibri" w:cstheme="minorHAnsi"/>
                <w:b w:val="0"/>
              </w:rPr>
              <w:t>2.6b</w:t>
            </w:r>
            <w:r w:rsidRPr="00684F82">
              <w:rPr>
                <w:rFonts w:eastAsia="Calibri" w:cstheme="minorHAnsi"/>
                <w:b w:val="0"/>
              </w:rPr>
              <w:t>—</w:t>
            </w:r>
            <w:r w:rsidRPr="00AC660E">
              <w:rPr>
                <w:rFonts w:eastAsia="Calibri" w:cstheme="minorHAnsi"/>
                <w:b w:val="0"/>
              </w:rPr>
              <w:t>Does the proposed standard adequately address the issue? If not, what is missing or what other options exist?</w:t>
            </w:r>
          </w:p>
        </w:tc>
        <w:tc>
          <w:tcPr>
            <w:tcW w:w="3162" w:type="pct"/>
          </w:tcPr>
          <w:p w14:paraId="50A37D58" w14:textId="01966898" w:rsidR="00AC660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6b"/>
                  <w:enabled/>
                  <w:calcOnExit w:val="0"/>
                  <w:helpText w:type="text" w:val="Your response is optional. Question—2.6b—Does the proposed standard adequately address the issue? If not, what is missing or what other options exist?"/>
                  <w:statusText w:type="text" w:val="Your response is optional. Question—2.6b—F1 for more information."/>
                  <w:textInput/>
                </w:ffData>
              </w:fldChar>
            </w:r>
            <w:bookmarkStart w:id="75" w:name="question26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AC660E" w:rsidRPr="00A13DB6" w14:paraId="007BED0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ACE94D1" w14:textId="0149774D" w:rsidR="00AC660E" w:rsidRDefault="00AC660E" w:rsidP="0022522B">
            <w:pPr>
              <w:spacing w:before="0" w:after="0"/>
              <w:rPr>
                <w:rFonts w:eastAsia="Calibri" w:cstheme="minorHAnsi"/>
                <w:b w:val="0"/>
              </w:rPr>
            </w:pPr>
            <w:r>
              <w:rPr>
                <w:rFonts w:eastAsia="Calibri" w:cstheme="minorHAnsi"/>
                <w:b w:val="0"/>
              </w:rPr>
              <w:t>2.6c</w:t>
            </w:r>
            <w:r w:rsidRPr="00684F82">
              <w:rPr>
                <w:rFonts w:eastAsia="Calibri" w:cstheme="minorHAnsi"/>
                <w:b w:val="0"/>
              </w:rPr>
              <w:t>—</w:t>
            </w:r>
            <w:r w:rsidRPr="00AC660E">
              <w:rPr>
                <w:rFonts w:eastAsia="Calibri" w:cstheme="minorHAnsi"/>
                <w:b w:val="0"/>
              </w:rPr>
              <w:t>Are there any barriers to implementing the proposed standard?</w:t>
            </w:r>
          </w:p>
        </w:tc>
        <w:tc>
          <w:tcPr>
            <w:tcW w:w="3162" w:type="pct"/>
          </w:tcPr>
          <w:p w14:paraId="022FD7F1" w14:textId="50185990" w:rsidR="00AC660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6c"/>
                  <w:enabled/>
                  <w:calcOnExit w:val="0"/>
                  <w:helpText w:type="text" w:val="Your response is optional. Question—2.6c—Are there any barriers to implementing the proposed standard?"/>
                  <w:statusText w:type="text" w:val="Your response is optional. Question—2.6c—F1 for more information."/>
                  <w:textInput/>
                </w:ffData>
              </w:fldChar>
            </w:r>
            <w:bookmarkStart w:id="76" w:name="question26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r w:rsidR="00AC660E" w:rsidRPr="00A13DB6" w14:paraId="327FAAF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AB8A0A5" w14:textId="3B118486" w:rsidR="00AC660E" w:rsidRDefault="00AC660E" w:rsidP="0022522B">
            <w:pPr>
              <w:spacing w:before="0" w:after="0"/>
              <w:rPr>
                <w:rFonts w:eastAsia="Calibri" w:cstheme="minorHAnsi"/>
                <w:b w:val="0"/>
              </w:rPr>
            </w:pPr>
            <w:r>
              <w:rPr>
                <w:rFonts w:eastAsia="Calibri" w:cstheme="minorHAnsi"/>
                <w:b w:val="0"/>
              </w:rPr>
              <w:t>2.6d</w:t>
            </w:r>
            <w:r w:rsidRPr="00684F82">
              <w:rPr>
                <w:rFonts w:eastAsia="Calibri" w:cstheme="minorHAnsi"/>
                <w:b w:val="0"/>
              </w:rPr>
              <w:t>—</w:t>
            </w:r>
            <w:r w:rsidRPr="00AC660E">
              <w:rPr>
                <w:rFonts w:eastAsia="Calibri" w:cstheme="minorHAnsi"/>
                <w:b w:val="0"/>
              </w:rPr>
              <w:t>What timeframe would be appropriate for airlines to approve requests from passengers with disability to travel with a battery powered mobility aid?</w:t>
            </w:r>
          </w:p>
        </w:tc>
        <w:tc>
          <w:tcPr>
            <w:tcW w:w="3162" w:type="pct"/>
          </w:tcPr>
          <w:p w14:paraId="37F7A4F2" w14:textId="1CFA656A" w:rsidR="00AC660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6d"/>
                  <w:enabled/>
                  <w:calcOnExit w:val="0"/>
                  <w:helpText w:type="text" w:val="Your response is optional. Question—2.6d—What timeframe would be appropriate for airlines to approve requests from passengers with disability to travel with a battery powered mobility aid?"/>
                  <w:statusText w:type="text" w:val="Your response is optional. Question—2.6d—F1 for more information."/>
                  <w:textInput/>
                </w:ffData>
              </w:fldChar>
            </w:r>
            <w:bookmarkStart w:id="77" w:name="question26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AC660E" w:rsidRPr="00A13DB6" w14:paraId="78B6640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5929B7B" w14:textId="47F07D5B" w:rsidR="00AC660E" w:rsidRDefault="00AC660E" w:rsidP="0022522B">
            <w:pPr>
              <w:spacing w:before="0" w:after="0"/>
              <w:rPr>
                <w:rFonts w:eastAsia="Calibri" w:cstheme="minorHAnsi"/>
                <w:b w:val="0"/>
              </w:rPr>
            </w:pPr>
            <w:r>
              <w:rPr>
                <w:rFonts w:eastAsia="Calibri" w:cstheme="minorHAnsi"/>
                <w:b w:val="0"/>
              </w:rPr>
              <w:t>2.6e</w:t>
            </w:r>
            <w:r w:rsidRPr="00684F82">
              <w:rPr>
                <w:rFonts w:eastAsia="Calibri" w:cstheme="minorHAnsi"/>
                <w:b w:val="0"/>
              </w:rPr>
              <w:t>—</w:t>
            </w:r>
            <w:r w:rsidRPr="00AC660E">
              <w:rPr>
                <w:rFonts w:eastAsia="Calibri" w:cstheme="minorHAnsi"/>
                <w:b w:val="0"/>
              </w:rPr>
              <w:t>Do you have any further feedback?</w:t>
            </w:r>
          </w:p>
        </w:tc>
        <w:tc>
          <w:tcPr>
            <w:tcW w:w="3162" w:type="pct"/>
          </w:tcPr>
          <w:p w14:paraId="04638372" w14:textId="594EC631" w:rsidR="00AC660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6e"/>
                  <w:enabled/>
                  <w:calcOnExit w:val="0"/>
                  <w:helpText w:type="text" w:val="Your response is optional. Question—2.6e—Do you have any further feedback?"/>
                  <w:statusText w:type="text" w:val="Your response is optional. Question—2.6e—F1 for more information."/>
                  <w:textInput/>
                </w:ffData>
              </w:fldChar>
            </w:r>
            <w:bookmarkStart w:id="78" w:name="question26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bl>
    <w:p w14:paraId="085E0D91" w14:textId="4C74A68D" w:rsidR="009E15A7" w:rsidRDefault="0056097D" w:rsidP="00AD6863">
      <w:pPr>
        <w:pStyle w:val="Heading3"/>
      </w:pPr>
      <w:r>
        <w:t>2.7</w:t>
      </w:r>
      <w:r>
        <w:tab/>
      </w:r>
      <w:r w:rsidR="00AD6863">
        <w:t xml:space="preserve"> </w:t>
      </w:r>
      <w:r w:rsidR="009E15A7">
        <w:t>Ensure disability aids can be transported for free and in-cabin, where possible</w:t>
      </w:r>
    </w:p>
    <w:p w14:paraId="2661E495" w14:textId="77777777" w:rsidR="00AD6863" w:rsidRDefault="00AD6863" w:rsidP="00503A4A">
      <w:pPr>
        <w:pStyle w:val="Heading4"/>
      </w:pPr>
      <w:r>
        <w:t>Background</w:t>
      </w:r>
    </w:p>
    <w:p w14:paraId="79D68EFC" w14:textId="34FA7CEC" w:rsidR="00BF008E" w:rsidRDefault="00BF008E" w:rsidP="00BF008E">
      <w:r>
        <w:t>Disability aids are critical to the wellbeing and independence of people with disability. People with disability have raised concern about disability aids attracting extra baggage fees, on top of their regular baggage allowances, and asked for consistency in the way disability aids are managed by airlines.</w:t>
      </w:r>
    </w:p>
    <w:p w14:paraId="3A19601A"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596FEE0" w14:textId="77777777" w:rsidR="00AD6863" w:rsidRDefault="00AD6863" w:rsidP="00503A4A">
      <w:pPr>
        <w:pStyle w:val="Heading4"/>
      </w:pPr>
      <w:r>
        <w:t>Regulatory option</w:t>
      </w:r>
    </w:p>
    <w:p w14:paraId="773E2B1A" w14:textId="454D97DE" w:rsidR="007C7C91" w:rsidRDefault="007C7C91" w:rsidP="007C7C91">
      <w:r>
        <w:t>Disability aids would not be counted as part of a passenger’s baggage allowance and must be transported without extra charges.</w:t>
      </w:r>
      <w:r w:rsidR="00C856DA">
        <w:t xml:space="preserve"> Disability aids </w:t>
      </w:r>
      <w:r w:rsidR="00ED2319">
        <w:t>that are required during a flight can be carried in cabin</w:t>
      </w:r>
      <w:r w:rsidR="00CE2DFE">
        <w:t>, provided that they comply with size limits.</w:t>
      </w:r>
    </w:p>
    <w:p w14:paraId="4166F0B6" w14:textId="26B655F1" w:rsidR="009E15A7" w:rsidRDefault="007C7C91" w:rsidP="007C7C91">
      <w:r>
        <w:t>Airlines would need to make it clear what disability aids are allowed on flights (including the size and weight the aids must be to travel in-cabin) and any approval process to carry disability aids.</w:t>
      </w:r>
    </w:p>
    <w:p w14:paraId="12D4E3D4" w14:textId="69F754D6" w:rsidR="00E23DF6" w:rsidRDefault="00E23DF6" w:rsidP="00503A4A">
      <w:pPr>
        <w:pStyle w:val="Heading4"/>
      </w:pPr>
      <w:r>
        <w:t>Questions and responses</w:t>
      </w:r>
      <w:r w:rsidR="002E5356">
        <w:t>—</w:t>
      </w:r>
      <w:r w:rsidR="00F949AA">
        <w:t>Ensure disability aids can be transported for free and in-cabin, where possible</w:t>
      </w:r>
    </w:p>
    <w:p w14:paraId="0C350287" w14:textId="4D69A8B3"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0E1EC91"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8AEA598"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0F13AD09"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2A17E5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63D3649" w14:textId="67FC43BF" w:rsidR="00E23DF6" w:rsidRPr="00896BCA" w:rsidRDefault="00E1358E" w:rsidP="0022522B">
            <w:pPr>
              <w:spacing w:before="0" w:after="0"/>
              <w:rPr>
                <w:rFonts w:eastAsia="Calibri" w:cstheme="minorHAnsi"/>
                <w:b w:val="0"/>
              </w:rPr>
            </w:pPr>
            <w:r>
              <w:rPr>
                <w:rFonts w:eastAsia="Calibri" w:cstheme="minorHAnsi"/>
                <w:b w:val="0"/>
              </w:rPr>
              <w:t>2.7a</w:t>
            </w:r>
            <w:r w:rsidR="00E23DF6" w:rsidRPr="00684F82">
              <w:rPr>
                <w:rFonts w:eastAsia="Calibri" w:cstheme="minorHAnsi"/>
                <w:b w:val="0"/>
              </w:rPr>
              <w:t>—</w:t>
            </w:r>
            <w:r w:rsidR="00896BCA" w:rsidRPr="00896BCA">
              <w:rPr>
                <w:rFonts w:eastAsia="Calibri" w:cstheme="minorHAnsi"/>
                <w:b w:val="0"/>
              </w:rPr>
              <w:t>Would the issue best be addressed through a regulatory or non-regulatory intervention, or by maintaining existing practice?</w:t>
            </w:r>
          </w:p>
        </w:tc>
        <w:tc>
          <w:tcPr>
            <w:tcW w:w="3162" w:type="pct"/>
          </w:tcPr>
          <w:p w14:paraId="255896E4" w14:textId="6FA85519" w:rsidR="00E23DF6" w:rsidRPr="00A13DB6"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7a"/>
                  <w:enabled/>
                  <w:calcOnExit w:val="0"/>
                  <w:helpText w:type="text" w:val="Your response is optional. Question—2.7a—Would the issue best be addressed through a regulatory or non-regulatory intervention, or by maintaining existing practice?"/>
                  <w:statusText w:type="text" w:val="Your response is optional. Question—2.7a—F1 for more information."/>
                  <w:textInput/>
                </w:ffData>
              </w:fldChar>
            </w:r>
            <w:bookmarkStart w:id="79" w:name="question27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r w:rsidR="00E1358E" w:rsidRPr="00A13DB6" w14:paraId="5D84C8CE"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3FD6BB9" w14:textId="595E6051" w:rsidR="00E1358E" w:rsidRDefault="00E1358E" w:rsidP="0022522B">
            <w:pPr>
              <w:spacing w:before="0" w:after="0"/>
              <w:rPr>
                <w:rFonts w:eastAsia="Calibri" w:cstheme="minorHAnsi"/>
                <w:b w:val="0"/>
              </w:rPr>
            </w:pPr>
            <w:r>
              <w:rPr>
                <w:rFonts w:eastAsia="Calibri" w:cstheme="minorHAnsi"/>
                <w:b w:val="0"/>
              </w:rPr>
              <w:t>2.7b</w:t>
            </w:r>
            <w:r w:rsidRPr="00684F82">
              <w:rPr>
                <w:rFonts w:eastAsia="Calibri" w:cstheme="minorHAnsi"/>
                <w:b w:val="0"/>
              </w:rPr>
              <w:t>—</w:t>
            </w:r>
            <w:r w:rsidR="00896BCA" w:rsidRPr="00896BCA">
              <w:rPr>
                <w:rFonts w:eastAsia="Calibri" w:cstheme="minorHAnsi"/>
                <w:b w:val="0"/>
              </w:rPr>
              <w:t>Does the proposed standard adequately address the issue? If not, what is missing or what other options exist?</w:t>
            </w:r>
          </w:p>
        </w:tc>
        <w:tc>
          <w:tcPr>
            <w:tcW w:w="3162" w:type="pct"/>
          </w:tcPr>
          <w:p w14:paraId="3C1A7199" w14:textId="09FE91B3" w:rsidR="00E1358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7b"/>
                  <w:enabled/>
                  <w:calcOnExit w:val="0"/>
                  <w:helpText w:type="text" w:val="Your response is optional. Question—2.7b—Does the proposed standard adequately address the issue? If not, what is missing or what other options exist?"/>
                  <w:statusText w:type="text" w:val="Your response is optional. Question—2.7b—F1 for more information."/>
                  <w:textInput/>
                </w:ffData>
              </w:fldChar>
            </w:r>
            <w:bookmarkStart w:id="80" w:name="question27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E1358E" w:rsidRPr="00A13DB6" w14:paraId="491FFC9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3004642" w14:textId="421B208D" w:rsidR="00E1358E" w:rsidRDefault="00E1358E" w:rsidP="0022522B">
            <w:pPr>
              <w:spacing w:before="0" w:after="0"/>
              <w:rPr>
                <w:rFonts w:eastAsia="Calibri" w:cstheme="minorHAnsi"/>
                <w:b w:val="0"/>
              </w:rPr>
            </w:pPr>
            <w:r>
              <w:rPr>
                <w:rFonts w:eastAsia="Calibri" w:cstheme="minorHAnsi"/>
                <w:b w:val="0"/>
              </w:rPr>
              <w:lastRenderedPageBreak/>
              <w:t>2.7c</w:t>
            </w:r>
            <w:r w:rsidRPr="00684F82">
              <w:rPr>
                <w:rFonts w:eastAsia="Calibri" w:cstheme="minorHAnsi"/>
                <w:b w:val="0"/>
              </w:rPr>
              <w:t>—</w:t>
            </w:r>
            <w:r w:rsidR="00896BCA" w:rsidRPr="00896BCA">
              <w:rPr>
                <w:rFonts w:eastAsia="Calibri" w:cstheme="minorHAnsi"/>
                <w:b w:val="0"/>
              </w:rPr>
              <w:t>Are there any barriers to implementing the proposed standard?</w:t>
            </w:r>
          </w:p>
        </w:tc>
        <w:tc>
          <w:tcPr>
            <w:tcW w:w="3162" w:type="pct"/>
          </w:tcPr>
          <w:p w14:paraId="2C941CC2" w14:textId="3A3138A1" w:rsidR="00E1358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7c"/>
                  <w:enabled/>
                  <w:calcOnExit w:val="0"/>
                  <w:helpText w:type="text" w:val="Your response is optional. Question—2.7c—Are there any barriers to implementing the proposed standard?"/>
                  <w:statusText w:type="text" w:val="Your response is optional. Question—2.7c—F1 for more information."/>
                  <w:textInput/>
                </w:ffData>
              </w:fldChar>
            </w:r>
            <w:bookmarkStart w:id="81" w:name="question27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E1358E" w:rsidRPr="00A13DB6" w14:paraId="3E88EC0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909F548" w14:textId="7196944F" w:rsidR="00E1358E" w:rsidRDefault="00E1358E" w:rsidP="0022522B">
            <w:pPr>
              <w:spacing w:before="0" w:after="0"/>
              <w:rPr>
                <w:rFonts w:eastAsia="Calibri" w:cstheme="minorHAnsi"/>
                <w:b w:val="0"/>
              </w:rPr>
            </w:pPr>
            <w:r>
              <w:rPr>
                <w:rFonts w:eastAsia="Calibri" w:cstheme="minorHAnsi"/>
                <w:b w:val="0"/>
              </w:rPr>
              <w:t>2.7d</w:t>
            </w:r>
            <w:r w:rsidRPr="00684F82">
              <w:rPr>
                <w:rFonts w:eastAsia="Calibri" w:cstheme="minorHAnsi"/>
                <w:b w:val="0"/>
              </w:rPr>
              <w:t>—</w:t>
            </w:r>
            <w:r w:rsidR="00896BCA" w:rsidRPr="00896BCA">
              <w:rPr>
                <w:rFonts w:eastAsia="Calibri" w:cstheme="minorHAnsi"/>
                <w:b w:val="0"/>
              </w:rPr>
              <w:t>Are there specific considerations that should apply when a disruption occurs and a passenger requires access to a checked-in disability aid?</w:t>
            </w:r>
          </w:p>
        </w:tc>
        <w:tc>
          <w:tcPr>
            <w:tcW w:w="3162" w:type="pct"/>
          </w:tcPr>
          <w:p w14:paraId="2E138959" w14:textId="4C537F1B" w:rsidR="00E1358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7d"/>
                  <w:enabled/>
                  <w:calcOnExit w:val="0"/>
                  <w:helpText w:type="text" w:val="Your response is optional. Question—2.7d—Are there specific considerations that should apply when a disruption occurs and a passenger requires access to a checked-in disability aid?"/>
                  <w:statusText w:type="text" w:val="Your response is optional. Question—2.7d—F1 for more information."/>
                  <w:textInput/>
                </w:ffData>
              </w:fldChar>
            </w:r>
            <w:bookmarkStart w:id="82" w:name="question27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E1358E" w:rsidRPr="00A13DB6" w14:paraId="78C90CE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AA86E07" w14:textId="54ECDEBE" w:rsidR="00E1358E" w:rsidRDefault="00E1358E" w:rsidP="0022522B">
            <w:pPr>
              <w:spacing w:before="0" w:after="0"/>
              <w:rPr>
                <w:rFonts w:eastAsia="Calibri" w:cstheme="minorHAnsi"/>
                <w:b w:val="0"/>
              </w:rPr>
            </w:pPr>
            <w:r>
              <w:rPr>
                <w:rFonts w:eastAsia="Calibri" w:cstheme="minorHAnsi"/>
                <w:b w:val="0"/>
              </w:rPr>
              <w:t>2.7e</w:t>
            </w:r>
            <w:r w:rsidRPr="00684F82">
              <w:rPr>
                <w:rFonts w:eastAsia="Calibri" w:cstheme="minorHAnsi"/>
                <w:b w:val="0"/>
              </w:rPr>
              <w:t>—</w:t>
            </w:r>
            <w:r w:rsidR="00896BCA" w:rsidRPr="00896BCA">
              <w:rPr>
                <w:rFonts w:eastAsia="Calibri" w:cstheme="minorHAnsi"/>
                <w:b w:val="0"/>
              </w:rPr>
              <w:t>What types of disability aids should be included in any future regulation or guidance?</w:t>
            </w:r>
          </w:p>
        </w:tc>
        <w:tc>
          <w:tcPr>
            <w:tcW w:w="3162" w:type="pct"/>
          </w:tcPr>
          <w:p w14:paraId="6A91DC9B" w14:textId="2BDC1A36" w:rsidR="00E1358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7e"/>
                  <w:enabled/>
                  <w:calcOnExit w:val="0"/>
                  <w:helpText w:type="text" w:val="Your response is optional. Question—2.7e—What types of disability aids should be included in any future regulation or guidance?"/>
                  <w:statusText w:type="text" w:val="Your response is optional. Question—2.7e—F1 for more information."/>
                  <w:textInput/>
                </w:ffData>
              </w:fldChar>
            </w:r>
            <w:bookmarkStart w:id="83" w:name="question27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r w:rsidR="00E1358E" w:rsidRPr="00A13DB6" w14:paraId="4536EF7A"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5262380" w14:textId="598318AC" w:rsidR="00E1358E" w:rsidRDefault="00E1358E" w:rsidP="0022522B">
            <w:pPr>
              <w:spacing w:before="0" w:after="0"/>
              <w:rPr>
                <w:rFonts w:eastAsia="Calibri" w:cstheme="minorHAnsi"/>
                <w:b w:val="0"/>
              </w:rPr>
            </w:pPr>
            <w:r>
              <w:rPr>
                <w:rFonts w:eastAsia="Calibri" w:cstheme="minorHAnsi"/>
                <w:b w:val="0"/>
              </w:rPr>
              <w:t>2.7f</w:t>
            </w:r>
            <w:r w:rsidRPr="00684F82">
              <w:rPr>
                <w:rFonts w:eastAsia="Calibri" w:cstheme="minorHAnsi"/>
                <w:b w:val="0"/>
              </w:rPr>
              <w:t>—</w:t>
            </w:r>
            <w:r w:rsidR="00896BCA" w:rsidRPr="00896BCA">
              <w:rPr>
                <w:rFonts w:eastAsia="Calibri" w:cstheme="minorHAnsi"/>
                <w:b w:val="0"/>
              </w:rPr>
              <w:t>What types of disability aids have you been charged to travel with and has it been consistent?</w:t>
            </w:r>
          </w:p>
        </w:tc>
        <w:tc>
          <w:tcPr>
            <w:tcW w:w="3162" w:type="pct"/>
          </w:tcPr>
          <w:p w14:paraId="632CB55F" w14:textId="333DA41C" w:rsidR="00E1358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7f"/>
                  <w:enabled/>
                  <w:calcOnExit w:val="0"/>
                  <w:helpText w:type="text" w:val="Your response is optional. Question—2.7f—What types of disability aids have you been charged to travel with and has it been consistent?"/>
                  <w:statusText w:type="text" w:val="Your response is optional. Question—2.7f—F1 for more information."/>
                  <w:textInput/>
                </w:ffData>
              </w:fldChar>
            </w:r>
            <w:bookmarkStart w:id="84" w:name="question27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E1358E" w:rsidRPr="00A13DB6" w14:paraId="6FCBA9C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711029E" w14:textId="2F7E1D63" w:rsidR="00E1358E" w:rsidRDefault="00E1358E" w:rsidP="0022522B">
            <w:pPr>
              <w:spacing w:before="0" w:after="0"/>
              <w:rPr>
                <w:rFonts w:eastAsia="Calibri" w:cstheme="minorHAnsi"/>
                <w:b w:val="0"/>
              </w:rPr>
            </w:pPr>
            <w:r>
              <w:rPr>
                <w:rFonts w:eastAsia="Calibri" w:cstheme="minorHAnsi"/>
                <w:b w:val="0"/>
              </w:rPr>
              <w:t>2.7g</w:t>
            </w:r>
            <w:r w:rsidRPr="00684F82">
              <w:rPr>
                <w:rFonts w:eastAsia="Calibri" w:cstheme="minorHAnsi"/>
                <w:b w:val="0"/>
              </w:rPr>
              <w:t>—</w:t>
            </w:r>
            <w:r w:rsidR="00896BCA" w:rsidRPr="00896BCA">
              <w:rPr>
                <w:rFonts w:eastAsia="Calibri" w:cstheme="minorHAnsi"/>
                <w:b w:val="0"/>
              </w:rPr>
              <w:t>What types of disability aids have you been required to check-in when you would have preferred for it to be in the cabin with or near you?</w:t>
            </w:r>
          </w:p>
        </w:tc>
        <w:tc>
          <w:tcPr>
            <w:tcW w:w="3162" w:type="pct"/>
          </w:tcPr>
          <w:p w14:paraId="629E5910" w14:textId="009F09F1" w:rsidR="00E1358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7g"/>
                  <w:enabled/>
                  <w:calcOnExit w:val="0"/>
                  <w:helpText w:type="text" w:val="Your response is optional. Question—2.7g—What types of disability aids have you been required to check-in when you would have preferred for it to be in the cabin with or near you?"/>
                  <w:statusText w:type="text" w:val="Your response is optional. Question—2.7g—F1 for more information."/>
                  <w:textInput/>
                </w:ffData>
              </w:fldChar>
            </w:r>
            <w:bookmarkStart w:id="85" w:name="question27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E1358E" w:rsidRPr="00A13DB6" w14:paraId="23A2AA5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5D4CA69" w14:textId="179E7181" w:rsidR="00E1358E" w:rsidRDefault="00E1358E" w:rsidP="0022522B">
            <w:pPr>
              <w:spacing w:before="0" w:after="0"/>
              <w:rPr>
                <w:rFonts w:eastAsia="Calibri" w:cstheme="minorHAnsi"/>
                <w:b w:val="0"/>
              </w:rPr>
            </w:pPr>
            <w:r>
              <w:rPr>
                <w:rFonts w:eastAsia="Calibri" w:cstheme="minorHAnsi"/>
                <w:b w:val="0"/>
              </w:rPr>
              <w:t>2.7h</w:t>
            </w:r>
            <w:r w:rsidRPr="00684F82">
              <w:rPr>
                <w:rFonts w:eastAsia="Calibri" w:cstheme="minorHAnsi"/>
                <w:b w:val="0"/>
              </w:rPr>
              <w:t>—</w:t>
            </w:r>
            <w:r w:rsidR="00896BCA" w:rsidRPr="00896BCA">
              <w:rPr>
                <w:rFonts w:eastAsia="Calibri" w:cstheme="minorHAnsi"/>
                <w:b w:val="0"/>
              </w:rPr>
              <w:t>What information would improve understanding of the disability aids that can be taken on a flight?</w:t>
            </w:r>
          </w:p>
        </w:tc>
        <w:tc>
          <w:tcPr>
            <w:tcW w:w="3162" w:type="pct"/>
          </w:tcPr>
          <w:p w14:paraId="1F65E8DA" w14:textId="64DA09E8" w:rsidR="00E1358E" w:rsidRDefault="007919E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7h"/>
                  <w:enabled/>
                  <w:calcOnExit w:val="0"/>
                  <w:helpText w:type="text" w:val="Your response is optional. Question—2.7h—What information would improve understanding of the disability aids that can be taken on a flight?"/>
                  <w:statusText w:type="text" w:val="Your response is optional. Question—2.7h—F1 for more information."/>
                  <w:textInput/>
                </w:ffData>
              </w:fldChar>
            </w:r>
            <w:bookmarkStart w:id="86" w:name="question27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E1358E" w:rsidRPr="00A13DB6" w14:paraId="603E7E7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8631FC4" w14:textId="0607BFEF" w:rsidR="00E1358E" w:rsidRDefault="00E1358E" w:rsidP="0022522B">
            <w:pPr>
              <w:spacing w:before="0" w:after="0"/>
              <w:rPr>
                <w:rFonts w:eastAsia="Calibri" w:cstheme="minorHAnsi"/>
                <w:b w:val="0"/>
              </w:rPr>
            </w:pPr>
            <w:r>
              <w:rPr>
                <w:rFonts w:eastAsia="Calibri" w:cstheme="minorHAnsi"/>
                <w:b w:val="0"/>
              </w:rPr>
              <w:t>2.7i</w:t>
            </w:r>
            <w:r w:rsidRPr="00684F82">
              <w:rPr>
                <w:rFonts w:eastAsia="Calibri" w:cstheme="minorHAnsi"/>
                <w:b w:val="0"/>
              </w:rPr>
              <w:t>—</w:t>
            </w:r>
            <w:r w:rsidR="00896BCA" w:rsidRPr="00896BCA">
              <w:rPr>
                <w:rFonts w:eastAsia="Calibri" w:cstheme="minorHAnsi"/>
                <w:b w:val="0"/>
              </w:rPr>
              <w:t>Do you have any further feedback?</w:t>
            </w:r>
          </w:p>
        </w:tc>
        <w:tc>
          <w:tcPr>
            <w:tcW w:w="3162" w:type="pct"/>
          </w:tcPr>
          <w:p w14:paraId="1DC66C89" w14:textId="71F93AD5" w:rsidR="00E1358E" w:rsidRDefault="007919E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7i"/>
                  <w:enabled/>
                  <w:calcOnExit w:val="0"/>
                  <w:helpText w:type="text" w:val="Your response is optional. Question—2.7i—Do you have any further feedback?"/>
                  <w:statusText w:type="text" w:val="Your response is optional. Question—2.7i—F1 for more information."/>
                  <w:textInput/>
                </w:ffData>
              </w:fldChar>
            </w:r>
            <w:bookmarkStart w:id="87" w:name="question27i"/>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02F50946" w14:textId="6222FE2C" w:rsidR="009E15A7" w:rsidRDefault="00ED64BB" w:rsidP="00F949AA">
      <w:pPr>
        <w:pStyle w:val="Heading3"/>
      </w:pPr>
      <w:r>
        <w:t>2.8</w:t>
      </w:r>
      <w:r w:rsidR="00F949AA">
        <w:t xml:space="preserve"> </w:t>
      </w:r>
      <w:r w:rsidR="009E15A7">
        <w:t>Explain requirements for carers or companions travelling with a person with disability</w:t>
      </w:r>
    </w:p>
    <w:p w14:paraId="642B0E33" w14:textId="77777777" w:rsidR="00AD6863" w:rsidRDefault="00AD6863" w:rsidP="00503A4A">
      <w:pPr>
        <w:pStyle w:val="Heading4"/>
      </w:pPr>
      <w:r w:rsidRPr="00883B08">
        <w:t>Background</w:t>
      </w:r>
    </w:p>
    <w:p w14:paraId="7AAA3608" w14:textId="70E27214" w:rsidR="000E340B" w:rsidRDefault="000E340B" w:rsidP="004D712F">
      <w:pPr>
        <w:keepNext/>
        <w:keepLines/>
      </w:pPr>
      <w:r>
        <w:t xml:space="preserve">People with disability may require a carer or companion to travel with them during the aviation journey. Domestic airlines generally specify criteria for independent travel which outlines several tasks that passengers must be able to undertake </w:t>
      </w:r>
      <w:r w:rsidR="006F33B8">
        <w:t>to</w:t>
      </w:r>
      <w:r>
        <w:t xml:space="preserve"> fly by themselves. </w:t>
      </w:r>
    </w:p>
    <w:p w14:paraId="4E5AE04C" w14:textId="2CC6BD77" w:rsidR="000E340B" w:rsidRDefault="000E340B" w:rsidP="000E340B">
      <w:r>
        <w:t xml:space="preserve">Currently, there is no consistent approach to the criteria for independent travel for people with disability or the policies applied when this is required. In addition, passengers with disability have expressed frustration that even after demonstrating compliance with the listed requirements for independent travel, they </w:t>
      </w:r>
      <w:r w:rsidR="006F33B8">
        <w:t xml:space="preserve">may </w:t>
      </w:r>
      <w:r>
        <w:t xml:space="preserve">still be asked to travel with a carer. </w:t>
      </w:r>
    </w:p>
    <w:p w14:paraId="0AAE24D7"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672C2CA9" w14:textId="77777777" w:rsidR="00AD6863" w:rsidRDefault="00AD6863" w:rsidP="00503A4A">
      <w:pPr>
        <w:pStyle w:val="Heading4"/>
      </w:pPr>
      <w:r w:rsidRPr="00883B08">
        <w:t>Regulatory</w:t>
      </w:r>
      <w:r>
        <w:t xml:space="preserve"> option</w:t>
      </w:r>
    </w:p>
    <w:p w14:paraId="61160976" w14:textId="724ACCB6" w:rsidR="00A576D1" w:rsidRPr="00A576D1" w:rsidRDefault="006F33B8" w:rsidP="00A576D1">
      <w:pPr>
        <w:rPr>
          <w:bCs/>
          <w:color w:val="auto"/>
          <w:lang w:val="x-none"/>
        </w:rPr>
      </w:pPr>
      <w:r>
        <w:rPr>
          <w:bCs/>
          <w:color w:val="auto"/>
          <w:lang w:val="x-none"/>
        </w:rPr>
        <w:t xml:space="preserve">The standards would require that: </w:t>
      </w:r>
    </w:p>
    <w:p w14:paraId="2575EDDA" w14:textId="265A479C" w:rsidR="00A576D1" w:rsidRPr="00A576D1" w:rsidRDefault="00A576D1" w:rsidP="00CD5F13">
      <w:pPr>
        <w:pStyle w:val="Listparagraphbullets"/>
      </w:pPr>
      <w:r w:rsidRPr="00A576D1">
        <w:t>Airlines must maintain a consistent policy regarding passengers travelling with a carer or companion.</w:t>
      </w:r>
    </w:p>
    <w:p w14:paraId="383292F2" w14:textId="402FF64B" w:rsidR="00A576D1" w:rsidRPr="00A576D1" w:rsidRDefault="00A576D1" w:rsidP="00CD5F13">
      <w:pPr>
        <w:pStyle w:val="Listparagraphbullets"/>
      </w:pPr>
      <w:r w:rsidRPr="00A576D1">
        <w:t xml:space="preserve">If a passenger with disability is travelling with a carer, the carer is to be allocated an adjoining seat. </w:t>
      </w:r>
    </w:p>
    <w:p w14:paraId="073C2416" w14:textId="4C2FF4AB" w:rsidR="00A576D1" w:rsidRPr="00A576D1" w:rsidRDefault="00A576D1" w:rsidP="00CD5F13">
      <w:pPr>
        <w:pStyle w:val="Listparagraphbullets"/>
      </w:pPr>
      <w:r w:rsidRPr="00A576D1">
        <w:t xml:space="preserve">An airline cannot require a passenger with disability to travel with a carer unless the passenger is assessed as unable to travel independently, due to the need to ensure the safety of the person and other passengers. </w:t>
      </w:r>
    </w:p>
    <w:p w14:paraId="29410F20" w14:textId="0234F9CF" w:rsidR="00A576D1" w:rsidRPr="00A576D1" w:rsidRDefault="00A576D1" w:rsidP="00CD5F13">
      <w:pPr>
        <w:pStyle w:val="Listparagraphbullets"/>
      </w:pPr>
      <w:r w:rsidRPr="00A576D1">
        <w:t>Airlines must allow free changes to the name (and other details) of the carer or companion up to one hour before the scheduled departure time for domestic flights and three hours before the scheduled departure time for international flights.</w:t>
      </w:r>
    </w:p>
    <w:p w14:paraId="50CAB352" w14:textId="77777777" w:rsidR="005C1DD9" w:rsidRDefault="00A576D1" w:rsidP="005C1DD9">
      <w:pPr>
        <w:rPr>
          <w:bCs/>
          <w:color w:val="auto"/>
          <w:lang w:val="x-none"/>
        </w:rPr>
      </w:pPr>
      <w:r w:rsidRPr="00A576D1">
        <w:rPr>
          <w:bCs/>
          <w:color w:val="auto"/>
          <w:lang w:val="x-none"/>
        </w:rPr>
        <w:lastRenderedPageBreak/>
        <w:t xml:space="preserve">Supporting guidance will recommend offering a discount for carer or companion travel to improve accessibility for people with disability, particularly when the airline requires the passenger with disability to travel with a carer. </w:t>
      </w:r>
    </w:p>
    <w:p w14:paraId="1BB6429B" w14:textId="77777777" w:rsidR="005C1DD9" w:rsidRDefault="00A576D1" w:rsidP="005C1DD9">
      <w:pPr>
        <w:rPr>
          <w:bCs/>
          <w:color w:val="auto"/>
          <w:lang w:val="x-none"/>
        </w:rPr>
      </w:pPr>
      <w:r w:rsidRPr="00A576D1">
        <w:rPr>
          <w:bCs/>
          <w:color w:val="auto"/>
          <w:lang w:val="x-none"/>
        </w:rPr>
        <w:t xml:space="preserve">Requirements of travel with a carer or companion must be clearly communicated by an airline. </w:t>
      </w:r>
    </w:p>
    <w:p w14:paraId="3526AF28" w14:textId="1F7422D1" w:rsidR="00E23DF6" w:rsidRDefault="00E23DF6" w:rsidP="00503A4A">
      <w:pPr>
        <w:pStyle w:val="Heading4"/>
      </w:pPr>
      <w:r>
        <w:t>Questions and responses</w:t>
      </w:r>
      <w:r w:rsidR="002E5356">
        <w:t>—</w:t>
      </w:r>
      <w:r w:rsidR="00F949AA">
        <w:t>Explain requirements for carers or companions travelling with a person with disability</w:t>
      </w:r>
    </w:p>
    <w:p w14:paraId="281A5BDD" w14:textId="6E728C72"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B2BB27D"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642E7F5"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1FC95E19"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0438548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66B0AE0" w14:textId="06F85046" w:rsidR="00E23DF6" w:rsidRPr="009D6C9E" w:rsidRDefault="009D6C9E" w:rsidP="0022522B">
            <w:pPr>
              <w:spacing w:before="0" w:after="0"/>
              <w:rPr>
                <w:rFonts w:eastAsia="Calibri" w:cstheme="minorHAnsi"/>
                <w:b w:val="0"/>
              </w:rPr>
            </w:pPr>
            <w:r>
              <w:rPr>
                <w:rFonts w:eastAsia="Calibri" w:cstheme="minorHAnsi"/>
                <w:b w:val="0"/>
              </w:rPr>
              <w:t>2.8a</w:t>
            </w:r>
            <w:r w:rsidR="00E23DF6" w:rsidRPr="00684F82">
              <w:rPr>
                <w:rFonts w:eastAsia="Calibri" w:cstheme="minorHAnsi"/>
                <w:b w:val="0"/>
              </w:rPr>
              <w:t>—</w:t>
            </w:r>
            <w:r w:rsidRPr="009D6C9E">
              <w:rPr>
                <w:rFonts w:eastAsia="Calibri" w:cstheme="minorHAnsi"/>
                <w:b w:val="0"/>
              </w:rPr>
              <w:t>Would the issue best be addressed through a regulatory or non-regulatory intervention, or by maintaining existing practice?</w:t>
            </w:r>
          </w:p>
        </w:tc>
        <w:tc>
          <w:tcPr>
            <w:tcW w:w="3162" w:type="pct"/>
          </w:tcPr>
          <w:p w14:paraId="738D0651" w14:textId="2DC3403B" w:rsidR="00E23DF6" w:rsidRPr="00A13DB6" w:rsidRDefault="00C8509D"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8a"/>
                  <w:enabled/>
                  <w:calcOnExit w:val="0"/>
                  <w:helpText w:type="text" w:val="Your response is optional. Question—2.8a—Would the issue best be addressed through a regulatory or non-regulatory intervention, or by maintaining existing practice?"/>
                  <w:statusText w:type="text" w:val="Your response is optional. Question—2.8a—F1 for more information."/>
                  <w:textInput/>
                </w:ffData>
              </w:fldChar>
            </w:r>
            <w:bookmarkStart w:id="88" w:name="question28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9D6C9E" w:rsidRPr="00A13DB6" w14:paraId="11454E4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604C21F" w14:textId="689CE798" w:rsidR="009D6C9E" w:rsidRDefault="009D6C9E" w:rsidP="0022522B">
            <w:pPr>
              <w:spacing w:before="0" w:after="0"/>
              <w:rPr>
                <w:rFonts w:eastAsia="Calibri" w:cstheme="minorHAnsi"/>
                <w:b w:val="0"/>
              </w:rPr>
            </w:pPr>
            <w:r>
              <w:rPr>
                <w:rFonts w:eastAsia="Calibri" w:cstheme="minorHAnsi"/>
                <w:b w:val="0"/>
              </w:rPr>
              <w:t>2.8b</w:t>
            </w:r>
            <w:r w:rsidRPr="00684F82">
              <w:rPr>
                <w:rFonts w:eastAsia="Calibri" w:cstheme="minorHAnsi"/>
                <w:b w:val="0"/>
              </w:rPr>
              <w:t>—</w:t>
            </w:r>
            <w:r w:rsidRPr="009D6C9E">
              <w:rPr>
                <w:rFonts w:eastAsia="Calibri" w:cstheme="minorHAnsi"/>
                <w:b w:val="0"/>
              </w:rPr>
              <w:t>Does the proposed standard adequately address the issue? If not, what is missing or what other options exist?</w:t>
            </w:r>
          </w:p>
        </w:tc>
        <w:tc>
          <w:tcPr>
            <w:tcW w:w="3162" w:type="pct"/>
          </w:tcPr>
          <w:p w14:paraId="4F97E552" w14:textId="2769D0ED" w:rsidR="009D6C9E" w:rsidRDefault="00C8509D"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8b"/>
                  <w:enabled/>
                  <w:calcOnExit w:val="0"/>
                  <w:helpText w:type="text" w:val="Your response is optional. Question—2.8b—Does the proposed standard adequately address the issue? If not, what is missing or what other options exist?"/>
                  <w:statusText w:type="text" w:val="Your response is optional. Question—2.8b—F1 for more information."/>
                  <w:textInput/>
                </w:ffData>
              </w:fldChar>
            </w:r>
            <w:bookmarkStart w:id="89" w:name="question28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9D6C9E" w:rsidRPr="00A13DB6" w14:paraId="4358916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A0FDBCA" w14:textId="6242FCD0" w:rsidR="009D6C9E" w:rsidRDefault="009D6C9E" w:rsidP="0022522B">
            <w:pPr>
              <w:spacing w:before="0" w:after="0"/>
              <w:rPr>
                <w:rFonts w:eastAsia="Calibri" w:cstheme="minorHAnsi"/>
                <w:b w:val="0"/>
              </w:rPr>
            </w:pPr>
            <w:r>
              <w:rPr>
                <w:rFonts w:eastAsia="Calibri" w:cstheme="minorHAnsi"/>
                <w:b w:val="0"/>
              </w:rPr>
              <w:t>2.8c</w:t>
            </w:r>
            <w:r w:rsidRPr="00684F82">
              <w:rPr>
                <w:rFonts w:eastAsia="Calibri" w:cstheme="minorHAnsi"/>
                <w:b w:val="0"/>
              </w:rPr>
              <w:t>—</w:t>
            </w:r>
            <w:r w:rsidRPr="009D6C9E">
              <w:rPr>
                <w:rFonts w:eastAsia="Calibri" w:cstheme="minorHAnsi"/>
                <w:b w:val="0"/>
              </w:rPr>
              <w:t>Are there any barriers to implementing the proposed standard?</w:t>
            </w:r>
          </w:p>
        </w:tc>
        <w:tc>
          <w:tcPr>
            <w:tcW w:w="3162" w:type="pct"/>
          </w:tcPr>
          <w:p w14:paraId="7D6FC153" w14:textId="4D87905B" w:rsidR="009D6C9E" w:rsidRDefault="00C8509D"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8c"/>
                  <w:enabled/>
                  <w:calcOnExit w:val="0"/>
                  <w:helpText w:type="text" w:val="Your response is optional. Question—2.8c—Are there any barriers to implementing the proposed standard?"/>
                  <w:statusText w:type="text" w:val="Your response is optional. Question—2.8c—F1 for more information."/>
                  <w:textInput/>
                </w:ffData>
              </w:fldChar>
            </w:r>
            <w:bookmarkStart w:id="90" w:name="question28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9D6C9E" w:rsidRPr="00A13DB6" w14:paraId="23FEB1A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5ACD264" w14:textId="65E33D42" w:rsidR="009D6C9E" w:rsidRDefault="009D6C9E" w:rsidP="0022522B">
            <w:pPr>
              <w:spacing w:before="0" w:after="0"/>
              <w:rPr>
                <w:rFonts w:eastAsia="Calibri" w:cstheme="minorHAnsi"/>
                <w:b w:val="0"/>
              </w:rPr>
            </w:pPr>
            <w:r>
              <w:rPr>
                <w:rFonts w:eastAsia="Calibri" w:cstheme="minorHAnsi"/>
                <w:b w:val="0"/>
              </w:rPr>
              <w:t>2.8d</w:t>
            </w:r>
            <w:r w:rsidRPr="00684F82">
              <w:rPr>
                <w:rFonts w:eastAsia="Calibri" w:cstheme="minorHAnsi"/>
                <w:b w:val="0"/>
              </w:rPr>
              <w:t>—</w:t>
            </w:r>
            <w:r w:rsidRPr="009D6C9E">
              <w:rPr>
                <w:rFonts w:eastAsia="Calibri" w:cstheme="minorHAnsi"/>
                <w:b w:val="0"/>
              </w:rPr>
              <w:t>What are the circumstances in which a person with disability travelling by plane should be required to have a carer?</w:t>
            </w:r>
          </w:p>
        </w:tc>
        <w:tc>
          <w:tcPr>
            <w:tcW w:w="3162" w:type="pct"/>
          </w:tcPr>
          <w:p w14:paraId="62103CF0" w14:textId="56CA75D2" w:rsidR="009D6C9E" w:rsidRDefault="00C8509D"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8d"/>
                  <w:enabled/>
                  <w:calcOnExit w:val="0"/>
                  <w:helpText w:type="text" w:val="Your response is optional. Question—2.8d—What are the circumstances in which a person with disability travelling by plane should be required to have a carer?"/>
                  <w:statusText w:type="text" w:val="Your response is optional. Question—2.8d—F1 for more information."/>
                  <w:textInput/>
                </w:ffData>
              </w:fldChar>
            </w:r>
            <w:bookmarkStart w:id="91" w:name="question28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r w:rsidR="009D6C9E" w:rsidRPr="00A13DB6" w14:paraId="506DBAB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CF493F9" w14:textId="3230676E" w:rsidR="009D6C9E" w:rsidRDefault="009D6C9E" w:rsidP="0022522B">
            <w:pPr>
              <w:spacing w:before="0" w:after="0"/>
              <w:rPr>
                <w:rFonts w:eastAsia="Calibri" w:cstheme="minorHAnsi"/>
                <w:b w:val="0"/>
              </w:rPr>
            </w:pPr>
            <w:r>
              <w:rPr>
                <w:rFonts w:eastAsia="Calibri" w:cstheme="minorHAnsi"/>
                <w:b w:val="0"/>
              </w:rPr>
              <w:t>2.8e</w:t>
            </w:r>
            <w:r w:rsidRPr="00684F82">
              <w:rPr>
                <w:rFonts w:eastAsia="Calibri" w:cstheme="minorHAnsi"/>
                <w:b w:val="0"/>
              </w:rPr>
              <w:t>—</w:t>
            </w:r>
            <w:r w:rsidRPr="009D6C9E">
              <w:rPr>
                <w:rFonts w:eastAsia="Calibri" w:cstheme="minorHAnsi"/>
                <w:b w:val="0"/>
              </w:rPr>
              <w:t>Should airlines be permitted to request proof that a passenger with a disability can travel independently? If so, what proof should be permitted, and under what circumstances?</w:t>
            </w:r>
          </w:p>
        </w:tc>
        <w:tc>
          <w:tcPr>
            <w:tcW w:w="3162" w:type="pct"/>
          </w:tcPr>
          <w:p w14:paraId="1DDD5E0C" w14:textId="7618FCDC" w:rsidR="009D6C9E" w:rsidRDefault="00C8509D"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8e"/>
                  <w:enabled/>
                  <w:calcOnExit w:val="0"/>
                  <w:helpText w:type="text" w:val="Your response is optional. Question—2.8e—Should airlines be permitted to request proof that a passenger with a disability can travel independently? If so, what proof should be permitted, and under what circumstances?"/>
                  <w:statusText w:type="text" w:val="Your response is optional. Question—2.8e—F1 for more information."/>
                  <w:textInput/>
                </w:ffData>
              </w:fldChar>
            </w:r>
            <w:bookmarkStart w:id="92" w:name="question28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9D6C9E" w:rsidRPr="00A13DB6" w14:paraId="2F2640F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4C4398A" w14:textId="2DE033B7" w:rsidR="009D6C9E" w:rsidRDefault="009D6C9E" w:rsidP="0022522B">
            <w:pPr>
              <w:spacing w:before="0" w:after="0"/>
              <w:rPr>
                <w:rFonts w:eastAsia="Calibri" w:cstheme="minorHAnsi"/>
                <w:b w:val="0"/>
              </w:rPr>
            </w:pPr>
            <w:r>
              <w:rPr>
                <w:rFonts w:eastAsia="Calibri" w:cstheme="minorHAnsi"/>
                <w:b w:val="0"/>
              </w:rPr>
              <w:t>2.8f</w:t>
            </w:r>
            <w:r w:rsidRPr="00684F82">
              <w:rPr>
                <w:rFonts w:eastAsia="Calibri" w:cstheme="minorHAnsi"/>
                <w:b w:val="0"/>
              </w:rPr>
              <w:t>—</w:t>
            </w:r>
            <w:r w:rsidRPr="009D6C9E">
              <w:rPr>
                <w:rFonts w:eastAsia="Calibri" w:cstheme="minorHAnsi"/>
                <w:b w:val="0"/>
              </w:rPr>
              <w:t>In the United States, where an airline has determined a person with disability must travel with a carer for safety reasons, the airline must cover the cost of the carer’s fare. Is this implementable in Australia? What are the barriers to implementation?</w:t>
            </w:r>
          </w:p>
        </w:tc>
        <w:tc>
          <w:tcPr>
            <w:tcW w:w="3162" w:type="pct"/>
          </w:tcPr>
          <w:p w14:paraId="16E01F87" w14:textId="7131FC9D" w:rsidR="009D6C9E" w:rsidRDefault="00360E90"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8f"/>
                  <w:enabled/>
                  <w:calcOnExit w:val="0"/>
                  <w:helpText w:type="text" w:val="Your response is optional. Question—2.8f—In the US, where an airline has determined a person with disability must travel with a carer for safety reasons, the airline must cover the cost of the carer’s fare. Is this implementable in Australia?"/>
                  <w:statusText w:type="text" w:val="Your response is optional. Question—2.8f—F1 for more information."/>
                  <w:textInput/>
                </w:ffData>
              </w:fldChar>
            </w:r>
            <w:bookmarkStart w:id="93" w:name="question28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9D6C9E" w:rsidRPr="00A13DB6" w14:paraId="1FA6C6FD"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C469C27" w14:textId="48793087" w:rsidR="009D6C9E" w:rsidRDefault="009D6C9E" w:rsidP="0022522B">
            <w:pPr>
              <w:spacing w:before="0" w:after="0"/>
              <w:rPr>
                <w:rFonts w:eastAsia="Calibri" w:cstheme="minorHAnsi"/>
                <w:b w:val="0"/>
              </w:rPr>
            </w:pPr>
            <w:r>
              <w:rPr>
                <w:rFonts w:eastAsia="Calibri" w:cstheme="minorHAnsi"/>
                <w:b w:val="0"/>
              </w:rPr>
              <w:t>2.8g</w:t>
            </w:r>
            <w:r w:rsidRPr="00684F82">
              <w:rPr>
                <w:rFonts w:eastAsia="Calibri" w:cstheme="minorHAnsi"/>
                <w:b w:val="0"/>
              </w:rPr>
              <w:t>—</w:t>
            </w:r>
            <w:r w:rsidRPr="009D6C9E">
              <w:rPr>
                <w:rFonts w:eastAsia="Calibri" w:cstheme="minorHAnsi"/>
                <w:b w:val="0"/>
              </w:rPr>
              <w:t>Do you have any further feedback?</w:t>
            </w:r>
          </w:p>
        </w:tc>
        <w:tc>
          <w:tcPr>
            <w:tcW w:w="3162" w:type="pct"/>
          </w:tcPr>
          <w:p w14:paraId="4BE15C82" w14:textId="387E66A1" w:rsidR="009D6C9E" w:rsidRDefault="00C8509D"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8g"/>
                  <w:enabled/>
                  <w:calcOnExit w:val="0"/>
                  <w:helpText w:type="text" w:val="Your response is optional. Question—2.8g—Do you have any further feedback?"/>
                  <w:statusText w:type="text" w:val="Your response is optional. Question—2.8g—F1 for more information."/>
                  <w:textInput/>
                </w:ffData>
              </w:fldChar>
            </w:r>
            <w:bookmarkStart w:id="94" w:name="question28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268B0E88" w14:textId="08B7E918" w:rsidR="009E15A7" w:rsidRDefault="00ED64BB" w:rsidP="00883B08">
      <w:pPr>
        <w:pStyle w:val="Heading3"/>
      </w:pPr>
      <w:r>
        <w:t>2.9</w:t>
      </w:r>
      <w:r w:rsidR="00883B08">
        <w:t xml:space="preserve"> </w:t>
      </w:r>
      <w:r w:rsidR="009E15A7">
        <w:t>Clarify when airlines can ask for medical certificates</w:t>
      </w:r>
    </w:p>
    <w:p w14:paraId="0D44766D" w14:textId="77777777" w:rsidR="00AD6863" w:rsidRPr="00883B08" w:rsidRDefault="00AD6863" w:rsidP="00503A4A">
      <w:pPr>
        <w:pStyle w:val="Heading4"/>
      </w:pPr>
      <w:r w:rsidRPr="00883B08">
        <w:t>Background</w:t>
      </w:r>
    </w:p>
    <w:p w14:paraId="43CF2209" w14:textId="75986D2F" w:rsidR="00470F1F" w:rsidRDefault="00470F1F" w:rsidP="00470F1F">
      <w:r w:rsidRPr="006F33B8">
        <w:t>The Civil Aviation Safety Authority (CASA) recommends that airlines develop policies outlining when passengers may need to provide medical clearance that they are fit to fly</w:t>
      </w:r>
      <w:r w:rsidR="003A3A1E" w:rsidRPr="006F33B8">
        <w:t xml:space="preserve"> to ensure the safety of passengers and flight crew</w:t>
      </w:r>
      <w:r w:rsidRPr="006F33B8">
        <w:t>. However, there is no</w:t>
      </w:r>
      <w:r w:rsidR="00A576D1" w:rsidRPr="006F33B8">
        <w:t>t</w:t>
      </w:r>
      <w:r w:rsidRPr="006F33B8">
        <w:t xml:space="preserve"> </w:t>
      </w:r>
      <w:r w:rsidR="00A576D1" w:rsidRPr="006F33B8">
        <w:t xml:space="preserve">a </w:t>
      </w:r>
      <w:r w:rsidRPr="006F33B8">
        <w:t xml:space="preserve">consistent approach </w:t>
      </w:r>
      <w:r w:rsidR="00A576D1" w:rsidRPr="006F33B8">
        <w:t>for</w:t>
      </w:r>
      <w:r w:rsidRPr="006F33B8">
        <w:t xml:space="preserve"> when airlines ask for medical clearances and for what conditions.</w:t>
      </w:r>
      <w:r>
        <w:t xml:space="preserve"> </w:t>
      </w:r>
    </w:p>
    <w:p w14:paraId="52FDEF41"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75D30EFF" w14:textId="77777777" w:rsidR="00AD6863" w:rsidRPr="00883B08" w:rsidRDefault="00AD6863" w:rsidP="00503A4A">
      <w:pPr>
        <w:pStyle w:val="Heading4"/>
      </w:pPr>
      <w:r w:rsidRPr="00883B08">
        <w:t>Regulatory option</w:t>
      </w:r>
    </w:p>
    <w:p w14:paraId="52CE94A2" w14:textId="199EEEDD" w:rsidR="00F1014F" w:rsidRDefault="00F1014F" w:rsidP="00F1014F">
      <w:r>
        <w:t xml:space="preserve">Airlines would only be able to ask for medical certificates from a person with a disability where the person: </w:t>
      </w:r>
    </w:p>
    <w:p w14:paraId="2FE29E76" w14:textId="77777777" w:rsidR="003A3A1E" w:rsidRPr="003A3A1E" w:rsidRDefault="003A3A1E" w:rsidP="00CD5F13">
      <w:pPr>
        <w:pStyle w:val="Listparagraphbullets"/>
      </w:pPr>
      <w:r w:rsidRPr="003A3A1E">
        <w:lastRenderedPageBreak/>
        <w:t>has a medical condition such that there is reasonable doubt that the individual can complete the flight safely, without requiring extraordinary medical assistance during the flight</w:t>
      </w:r>
    </w:p>
    <w:p w14:paraId="6E2AA859" w14:textId="24C08B32" w:rsidR="00F1014F" w:rsidRDefault="00F1014F" w:rsidP="00CD5F13">
      <w:pPr>
        <w:pStyle w:val="Listparagraphbullets"/>
      </w:pPr>
      <w:r>
        <w:t>needs medical oxygen during a flight</w:t>
      </w:r>
    </w:p>
    <w:p w14:paraId="50E0304A" w14:textId="7A0E369F" w:rsidR="00DB2022" w:rsidRDefault="00F1014F" w:rsidP="00CD5F13">
      <w:pPr>
        <w:pStyle w:val="Listparagraphbullets"/>
      </w:pPr>
      <w:r>
        <w:t>is traveling in a stretcher or incubator</w:t>
      </w:r>
      <w:r w:rsidR="007F0906">
        <w:t>.</w:t>
      </w:r>
    </w:p>
    <w:p w14:paraId="655664F3" w14:textId="77777777" w:rsidR="00383ABE" w:rsidRDefault="00383ABE" w:rsidP="00383ABE">
      <w:pPr>
        <w:pStyle w:val="Listparagraphbullets"/>
        <w:numPr>
          <w:ilvl w:val="0"/>
          <w:numId w:val="0"/>
        </w:numPr>
      </w:pPr>
    </w:p>
    <w:p w14:paraId="653755A5" w14:textId="110E1C0A" w:rsidR="003A3A1E" w:rsidRPr="00DB2022" w:rsidRDefault="003A3A1E" w:rsidP="00383ABE">
      <w:pPr>
        <w:pStyle w:val="Listparagraphbullets"/>
        <w:numPr>
          <w:ilvl w:val="0"/>
          <w:numId w:val="0"/>
        </w:numPr>
      </w:pPr>
      <w:r w:rsidRPr="003A3A1E">
        <w:t>Specific guidance may include whether medical evidence should be time-limited for certain conditions</w:t>
      </w:r>
      <w:r w:rsidR="006F33B8">
        <w:t xml:space="preserve"> (for example, stable, chronic conditions may not require repeated medical certificates)</w:t>
      </w:r>
      <w:r w:rsidRPr="003A3A1E">
        <w:t xml:space="preserve">. </w:t>
      </w:r>
    </w:p>
    <w:p w14:paraId="306B5335" w14:textId="544E13FB" w:rsidR="00E23DF6" w:rsidRDefault="00E23DF6" w:rsidP="00503A4A">
      <w:pPr>
        <w:pStyle w:val="Heading4"/>
      </w:pPr>
      <w:r>
        <w:t>Questions and responses</w:t>
      </w:r>
      <w:r w:rsidR="002E5356">
        <w:t>—</w:t>
      </w:r>
      <w:r w:rsidR="00F949AA">
        <w:t>Clarify when airlines can ask for medical certificates</w:t>
      </w:r>
    </w:p>
    <w:p w14:paraId="2063ED99" w14:textId="13BDA81F"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7128E9E6"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49EDC27"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D708847"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17E7033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9A22227" w14:textId="2F44D3E8" w:rsidR="00E23DF6" w:rsidRPr="00AC018D" w:rsidRDefault="00AC018D" w:rsidP="0022522B">
            <w:pPr>
              <w:spacing w:before="0" w:after="0"/>
              <w:rPr>
                <w:rFonts w:eastAsia="Calibri" w:cstheme="minorHAnsi"/>
                <w:b w:val="0"/>
              </w:rPr>
            </w:pPr>
            <w:r>
              <w:rPr>
                <w:rFonts w:eastAsia="Calibri" w:cstheme="minorHAnsi"/>
                <w:b w:val="0"/>
              </w:rPr>
              <w:t>2.9a</w:t>
            </w:r>
            <w:r w:rsidR="00E23DF6" w:rsidRPr="00684F82">
              <w:rPr>
                <w:rFonts w:eastAsia="Calibri" w:cstheme="minorHAnsi"/>
                <w:b w:val="0"/>
              </w:rPr>
              <w:t>—</w:t>
            </w:r>
            <w:r w:rsidRPr="00AC018D">
              <w:rPr>
                <w:rFonts w:eastAsia="Calibri" w:cstheme="minorHAnsi"/>
                <w:b w:val="0"/>
              </w:rPr>
              <w:t>Would the issue best be addressed through a regulatory or non-regulatory intervention, or by maintaining existing practice?</w:t>
            </w:r>
          </w:p>
        </w:tc>
        <w:tc>
          <w:tcPr>
            <w:tcW w:w="3162" w:type="pct"/>
          </w:tcPr>
          <w:p w14:paraId="6C0506E9" w14:textId="682E1747"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9a"/>
                  <w:enabled/>
                  <w:calcOnExit w:val="0"/>
                  <w:helpText w:type="text" w:val="Your response is optional. Question—2.9a—Would the issue best be addressed through a regulatory or non-regulatory intervention, or by maintaining existing practice?"/>
                  <w:statusText w:type="text" w:val="Your response is optional. Question—2.9a—F1 for more information."/>
                  <w:textInput/>
                </w:ffData>
              </w:fldChar>
            </w:r>
            <w:bookmarkStart w:id="95" w:name="question29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r w:rsidR="00AC018D" w:rsidRPr="00A13DB6" w14:paraId="08A6D8E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25FA0BA" w14:textId="13E404A8" w:rsidR="00AC018D" w:rsidRDefault="00AC018D" w:rsidP="0022522B">
            <w:pPr>
              <w:spacing w:before="0" w:after="0"/>
              <w:rPr>
                <w:rFonts w:eastAsia="Calibri" w:cstheme="minorHAnsi"/>
                <w:b w:val="0"/>
              </w:rPr>
            </w:pPr>
            <w:r>
              <w:rPr>
                <w:rFonts w:eastAsia="Calibri" w:cstheme="minorHAnsi"/>
                <w:b w:val="0"/>
              </w:rPr>
              <w:t>2.9b</w:t>
            </w:r>
            <w:r w:rsidRPr="00684F82">
              <w:rPr>
                <w:rFonts w:eastAsia="Calibri" w:cstheme="minorHAnsi"/>
                <w:b w:val="0"/>
              </w:rPr>
              <w:t>—</w:t>
            </w:r>
            <w:r w:rsidRPr="00AC018D">
              <w:rPr>
                <w:rFonts w:eastAsia="Calibri" w:cstheme="minorHAnsi"/>
                <w:b w:val="0"/>
              </w:rPr>
              <w:t>Does the proposed standard adequately address the issue? If not, what is missing or what other options exist?</w:t>
            </w:r>
          </w:p>
        </w:tc>
        <w:tc>
          <w:tcPr>
            <w:tcW w:w="3162" w:type="pct"/>
          </w:tcPr>
          <w:p w14:paraId="19A5CC99" w14:textId="1F5E4856" w:rsidR="00AC018D"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9b"/>
                  <w:enabled/>
                  <w:calcOnExit w:val="0"/>
                  <w:helpText w:type="text" w:val="Your response is optional. Question—2.9b—Does the proposed standard adequately address the issue? If not, what is missing or what other options exist?"/>
                  <w:statusText w:type="text" w:val="Your response is optional. Question—2.9b—F1 for more information."/>
                  <w:textInput/>
                </w:ffData>
              </w:fldChar>
            </w:r>
            <w:bookmarkStart w:id="96" w:name="question29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AC018D" w:rsidRPr="00A13DB6" w14:paraId="310B81C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124C287" w14:textId="14DB5658" w:rsidR="00AC018D" w:rsidRDefault="00AC018D" w:rsidP="0022522B">
            <w:pPr>
              <w:spacing w:before="0" w:after="0"/>
              <w:rPr>
                <w:rFonts w:eastAsia="Calibri" w:cstheme="minorHAnsi"/>
                <w:b w:val="0"/>
              </w:rPr>
            </w:pPr>
            <w:r>
              <w:rPr>
                <w:rFonts w:eastAsia="Calibri" w:cstheme="minorHAnsi"/>
                <w:b w:val="0"/>
              </w:rPr>
              <w:t>2.9c</w:t>
            </w:r>
            <w:r w:rsidRPr="00684F82">
              <w:rPr>
                <w:rFonts w:eastAsia="Calibri" w:cstheme="minorHAnsi"/>
                <w:b w:val="0"/>
              </w:rPr>
              <w:t>—</w:t>
            </w:r>
            <w:r w:rsidRPr="00AC018D">
              <w:rPr>
                <w:rFonts w:eastAsia="Calibri" w:cstheme="minorHAnsi"/>
                <w:b w:val="0"/>
              </w:rPr>
              <w:t>Are there any barriers to implementing the proposed standard?</w:t>
            </w:r>
          </w:p>
        </w:tc>
        <w:tc>
          <w:tcPr>
            <w:tcW w:w="3162" w:type="pct"/>
          </w:tcPr>
          <w:p w14:paraId="4A476C1D" w14:textId="319FED6E" w:rsidR="00AC018D"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9c"/>
                  <w:enabled/>
                  <w:calcOnExit w:val="0"/>
                  <w:helpText w:type="text" w:val="Your response is optional. Question—2.9c—Are there any barriers to implementing the proposed standard?"/>
                  <w:statusText w:type="text" w:val="Your response is optional. Question—2.9c—F1 for more information."/>
                  <w:textInput/>
                </w:ffData>
              </w:fldChar>
            </w:r>
            <w:bookmarkStart w:id="97" w:name="question29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AC018D" w:rsidRPr="00A13DB6" w14:paraId="32DD4DF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671CEA8" w14:textId="605B1E07" w:rsidR="00AC018D" w:rsidRDefault="00AC018D" w:rsidP="0022522B">
            <w:pPr>
              <w:spacing w:before="0" w:after="0"/>
              <w:rPr>
                <w:rFonts w:eastAsia="Calibri" w:cstheme="minorHAnsi"/>
                <w:b w:val="0"/>
              </w:rPr>
            </w:pPr>
            <w:r>
              <w:rPr>
                <w:rFonts w:eastAsia="Calibri" w:cstheme="minorHAnsi"/>
                <w:b w:val="0"/>
              </w:rPr>
              <w:t>2.9d</w:t>
            </w:r>
            <w:r w:rsidRPr="00684F82">
              <w:rPr>
                <w:rFonts w:eastAsia="Calibri" w:cstheme="minorHAnsi"/>
                <w:b w:val="0"/>
              </w:rPr>
              <w:t>—</w:t>
            </w:r>
            <w:r w:rsidRPr="00AC018D">
              <w:rPr>
                <w:rFonts w:eastAsia="Calibri" w:cstheme="minorHAnsi"/>
                <w:b w:val="0"/>
              </w:rPr>
              <w:t>Are there any other circumstances where it would be appropriate for an airline to ask passengers with disability for a medical certificate?</w:t>
            </w:r>
          </w:p>
        </w:tc>
        <w:tc>
          <w:tcPr>
            <w:tcW w:w="3162" w:type="pct"/>
          </w:tcPr>
          <w:p w14:paraId="6711D9CC" w14:textId="69091317" w:rsidR="00AC018D"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9d"/>
                  <w:enabled/>
                  <w:calcOnExit w:val="0"/>
                  <w:helpText w:type="text" w:val="Your response is optional. Question—2.9d—Are there any other circumstances where it would be appropriate for an airline to ask passengers with disability for a medical certificate?"/>
                  <w:statusText w:type="text" w:val="Your response is optional. Question—2.9d—F1 for more information."/>
                  <w:textInput/>
                </w:ffData>
              </w:fldChar>
            </w:r>
            <w:bookmarkStart w:id="98" w:name="question29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AC018D" w:rsidRPr="00A13DB6" w14:paraId="483BE96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DAE773F" w14:textId="71DF4F20" w:rsidR="00AC018D" w:rsidRDefault="00AC018D" w:rsidP="0022522B">
            <w:pPr>
              <w:spacing w:before="0" w:after="0"/>
              <w:rPr>
                <w:rFonts w:eastAsia="Calibri" w:cstheme="minorHAnsi"/>
                <w:b w:val="0"/>
              </w:rPr>
            </w:pPr>
            <w:r>
              <w:rPr>
                <w:rFonts w:eastAsia="Calibri" w:cstheme="minorHAnsi"/>
                <w:b w:val="0"/>
              </w:rPr>
              <w:t>2.9e</w:t>
            </w:r>
            <w:r w:rsidRPr="00684F82">
              <w:rPr>
                <w:rFonts w:eastAsia="Calibri" w:cstheme="minorHAnsi"/>
                <w:b w:val="0"/>
              </w:rPr>
              <w:t>—</w:t>
            </w:r>
            <w:r w:rsidRPr="00AC018D">
              <w:rPr>
                <w:rFonts w:eastAsia="Calibri" w:cstheme="minorHAnsi"/>
                <w:b w:val="0"/>
              </w:rPr>
              <w:t>In the United States, regulations also allow for airlines to require passengers with a medical certificate to undergo additional medical review if there ‘… is a legitimate medical reason for believing that there has been a significant adverse change in the passenger's condition since the issuance of the medical certificate or that the certificate significantly understates the passenger's risk to the health of other persons on the flight’. Should such a clause be considered for Australia? If so, who should be responsible for covering that cost?</w:t>
            </w:r>
          </w:p>
        </w:tc>
        <w:tc>
          <w:tcPr>
            <w:tcW w:w="3162" w:type="pct"/>
          </w:tcPr>
          <w:p w14:paraId="6921941C" w14:textId="427B5CC0" w:rsidR="00AC018D" w:rsidRDefault="00E65E58"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9e"/>
                  <w:enabled/>
                  <w:calcOnExit w:val="0"/>
                  <w:helpText w:type="text" w:val="Your response is optional. Question—2.9e—In the US, airlines can require passengers with a medical certificate have an independent medical review. Should such a clause be considered for Australia? If so, who should be responsible for covering that cost?"/>
                  <w:statusText w:type="text" w:val="Your response is optional. Question—2.9e—F1 for more information."/>
                  <w:textInput/>
                </w:ffData>
              </w:fldChar>
            </w:r>
            <w:bookmarkStart w:id="99" w:name="question29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r w:rsidR="00AC018D" w:rsidRPr="00A13DB6" w14:paraId="6ECCE0FB"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F25C875" w14:textId="23042CBA" w:rsidR="00AC018D" w:rsidRDefault="00AC018D" w:rsidP="0022522B">
            <w:pPr>
              <w:spacing w:before="0" w:after="0"/>
              <w:rPr>
                <w:rFonts w:eastAsia="Calibri" w:cstheme="minorHAnsi"/>
                <w:b w:val="0"/>
              </w:rPr>
            </w:pPr>
            <w:r>
              <w:rPr>
                <w:rFonts w:eastAsia="Calibri" w:cstheme="minorHAnsi"/>
                <w:b w:val="0"/>
              </w:rPr>
              <w:t>2.9f</w:t>
            </w:r>
            <w:r w:rsidRPr="00684F82">
              <w:rPr>
                <w:rFonts w:eastAsia="Calibri" w:cstheme="minorHAnsi"/>
                <w:b w:val="0"/>
              </w:rPr>
              <w:t>—</w:t>
            </w:r>
            <w:r w:rsidRPr="00AC018D">
              <w:rPr>
                <w:rFonts w:eastAsia="Calibri" w:cstheme="minorHAnsi"/>
                <w:b w:val="0"/>
              </w:rPr>
              <w:t>Do you have any further feedback?</w:t>
            </w:r>
          </w:p>
        </w:tc>
        <w:tc>
          <w:tcPr>
            <w:tcW w:w="3162" w:type="pct"/>
          </w:tcPr>
          <w:p w14:paraId="67883101" w14:textId="2E690BED" w:rsidR="00AC018D"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9f"/>
                  <w:enabled/>
                  <w:calcOnExit w:val="0"/>
                  <w:helpText w:type="text" w:val="Your response is optional. Question—2.9f—Do you have any further feedback?"/>
                  <w:statusText w:type="text" w:val="Your response is optional. Question—2.9f—F1 for more information."/>
                  <w:textInput/>
                </w:ffData>
              </w:fldChar>
            </w:r>
            <w:bookmarkStart w:id="100" w:name="question29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r>
    </w:tbl>
    <w:p w14:paraId="700D92B6" w14:textId="2A5A2756" w:rsidR="009E15A7" w:rsidRDefault="00ED64BB" w:rsidP="00883B08">
      <w:pPr>
        <w:pStyle w:val="Heading3"/>
      </w:pPr>
      <w:r>
        <w:t>2.10</w:t>
      </w:r>
      <w:r w:rsidR="00883B08">
        <w:t xml:space="preserve"> </w:t>
      </w:r>
      <w:r w:rsidR="009E15A7">
        <w:t>Provide clear information about accessibility options before booking</w:t>
      </w:r>
    </w:p>
    <w:p w14:paraId="3571716E" w14:textId="77777777" w:rsidR="00AD6863" w:rsidRDefault="00AD6863" w:rsidP="00503A4A">
      <w:pPr>
        <w:pStyle w:val="Heading4"/>
      </w:pPr>
      <w:r>
        <w:t>Background</w:t>
      </w:r>
    </w:p>
    <w:p w14:paraId="0DAC0C92" w14:textId="77777777" w:rsidR="00942083" w:rsidRDefault="00942083" w:rsidP="00942083">
      <w:r>
        <w:t>Clear and upfront information</w:t>
      </w:r>
      <w:r w:rsidDel="00CD37F9">
        <w:t xml:space="preserve"> </w:t>
      </w:r>
      <w:r>
        <w:t>at the time of booking</w:t>
      </w:r>
      <w:r w:rsidDel="00CD37F9">
        <w:t xml:space="preserve"> </w:t>
      </w:r>
      <w:r>
        <w:t xml:space="preserve">assists people with disability to plan and book flights. When this information is not provided, not clear, or inconsistent, it can create significant barriers to travel for people with disability. </w:t>
      </w:r>
    </w:p>
    <w:p w14:paraId="06C5E333" w14:textId="469BF048" w:rsidR="00942083" w:rsidRDefault="00942083" w:rsidP="00237ABB">
      <w:r>
        <w:t>The reforms to the Disability Standards for Accessible Public Transport 2002 (the Transport Standards) will require airlines to communicate accessibility features of conveyances, premises and infrastructure.</w:t>
      </w:r>
    </w:p>
    <w:p w14:paraId="61604211" w14:textId="5B519B4C" w:rsidR="00C1650F" w:rsidRDefault="00C1650F" w:rsidP="00C1650F">
      <w:pPr>
        <w:rPr>
          <w:rFonts w:cstheme="minorHAnsi"/>
        </w:rPr>
      </w:pPr>
      <w:r>
        <w:lastRenderedPageBreak/>
        <w:t>A regulatory option to address this matter is presented below. A non-regulatory option would express the content of the regulatory option as guidance rather than legislation. The option to maintain existing practice would not introduce any new interventions on this matter</w:t>
      </w:r>
      <w:r w:rsidR="0096260A">
        <w:t xml:space="preserve"> beyond the incoming reforms to the Transport Standards</w:t>
      </w:r>
      <w:r>
        <w:t>.</w:t>
      </w:r>
    </w:p>
    <w:p w14:paraId="70288D9F" w14:textId="77777777" w:rsidR="00AD6863" w:rsidRDefault="00AD6863" w:rsidP="00503A4A">
      <w:pPr>
        <w:pStyle w:val="Heading4"/>
      </w:pPr>
      <w:r>
        <w:t>Regulatory option</w:t>
      </w:r>
    </w:p>
    <w:p w14:paraId="1017CCDB" w14:textId="61D7AF71" w:rsidR="002D4186" w:rsidRDefault="002D4186" w:rsidP="002D4186">
      <w:pPr>
        <w:keepNext/>
      </w:pPr>
      <w:r>
        <w:t>The aviation disability standards</w:t>
      </w:r>
      <w:r w:rsidDel="00564470">
        <w:t xml:space="preserve"> </w:t>
      </w:r>
      <w:r>
        <w:t>would clarify existing provisions in the Transport Standards to require airports and airlines to communicate information regarding the accessibility of the infrastructure and services available for people with disability across the aviation journey. This may include the provision of:</w:t>
      </w:r>
    </w:p>
    <w:p w14:paraId="74B55754" w14:textId="77777777" w:rsidR="003A3A1E" w:rsidRPr="003A3A1E" w:rsidRDefault="003A3A1E" w:rsidP="00E23DF6">
      <w:pPr>
        <w:pStyle w:val="Listparagraphbullets"/>
      </w:pPr>
      <w:r w:rsidRPr="003A3A1E">
        <w:t xml:space="preserve">maximum weight and dimensions of mobility aid that specific aircraft can transport, including the number of wheelchairs which can be safely stowed </w:t>
      </w:r>
    </w:p>
    <w:p w14:paraId="6BE43370" w14:textId="5D91E8D5" w:rsidR="003A3A1E" w:rsidRPr="003A3A1E" w:rsidRDefault="003A3A1E" w:rsidP="00E23DF6">
      <w:pPr>
        <w:pStyle w:val="Listparagraphbullets"/>
      </w:pPr>
      <w:r w:rsidRPr="003A3A1E">
        <w:t>detailed airport wayfinding information through tools like interactive maps showing the location</w:t>
      </w:r>
      <w:r w:rsidR="00E25688">
        <w:t xml:space="preserve"> of</w:t>
      </w:r>
      <w:r w:rsidRPr="003A3A1E">
        <w:t xml:space="preserve"> accessible facilities and services within the airport </w:t>
      </w:r>
    </w:p>
    <w:p w14:paraId="2C964EB1" w14:textId="77777777" w:rsidR="003A3A1E" w:rsidRPr="003A3A1E" w:rsidRDefault="003A3A1E" w:rsidP="00E23DF6">
      <w:pPr>
        <w:pStyle w:val="Listparagraphbullets"/>
      </w:pPr>
      <w:r w:rsidRPr="003A3A1E">
        <w:t>critical safety rules regarding the air transport of equipment classed as dangerous goods (for example, batteries)</w:t>
      </w:r>
    </w:p>
    <w:p w14:paraId="1D55B1A6" w14:textId="77777777" w:rsidR="003A3A1E" w:rsidRPr="003A3A1E" w:rsidRDefault="003A3A1E" w:rsidP="00E23DF6">
      <w:pPr>
        <w:pStyle w:val="Listparagraphbullets"/>
      </w:pPr>
      <w:r w:rsidRPr="003A3A1E">
        <w:t>information about any booking restrictions, such as those for exit row seating, with an explanation as to why these restrictions are in place</w:t>
      </w:r>
    </w:p>
    <w:p w14:paraId="7B8CDC82" w14:textId="77777777" w:rsidR="003A3A1E" w:rsidRPr="003A3A1E" w:rsidRDefault="003A3A1E" w:rsidP="00E23DF6">
      <w:pPr>
        <w:pStyle w:val="Listparagraphbullets"/>
      </w:pPr>
      <w:r w:rsidRPr="003A3A1E">
        <w:t>information about equipment available to make flights and airports accessible (for example, availability of eagle lift, slide boards, wheelchairs, accessible toilets/adult change rooms)</w:t>
      </w:r>
    </w:p>
    <w:p w14:paraId="65F451B3" w14:textId="77777777" w:rsidR="003A3A1E" w:rsidRPr="003A3A1E" w:rsidRDefault="003A3A1E" w:rsidP="00E23DF6">
      <w:pPr>
        <w:pStyle w:val="Listparagraphbullets"/>
      </w:pPr>
      <w:r w:rsidRPr="003A3A1E">
        <w:t>information about services available onboard the aircraft (for example, assistance with stowage of carry-on baggage, opening food and drink packaging)</w:t>
      </w:r>
    </w:p>
    <w:p w14:paraId="68EF1E36" w14:textId="77777777" w:rsidR="003A3A1E" w:rsidRPr="003A3A1E" w:rsidRDefault="003A3A1E" w:rsidP="00E23DF6">
      <w:pPr>
        <w:pStyle w:val="Listparagraphbullets"/>
      </w:pPr>
      <w:r w:rsidRPr="003A3A1E">
        <w:t>information about the use of on-board disability supports (for example, harnesses), including disability supports provided by the airline, and what supports a person with disability may bring</w:t>
      </w:r>
    </w:p>
    <w:p w14:paraId="3866E3D2" w14:textId="77777777" w:rsidR="003A3A1E" w:rsidRPr="003A3A1E" w:rsidRDefault="003A3A1E" w:rsidP="00E23DF6">
      <w:pPr>
        <w:pStyle w:val="Listparagraphbullets"/>
      </w:pPr>
      <w:r w:rsidRPr="003A3A1E">
        <w:t>information about accessible seat amenities and entertainment options</w:t>
      </w:r>
    </w:p>
    <w:p w14:paraId="5E3EBFD6" w14:textId="5DDDD96E" w:rsidR="003A3A1E" w:rsidRPr="003A3A1E" w:rsidRDefault="003A3A1E" w:rsidP="00E23DF6">
      <w:pPr>
        <w:pStyle w:val="Listparagraphbullets"/>
      </w:pPr>
      <w:r w:rsidRPr="003A3A1E">
        <w:t xml:space="preserve">requirements for passengers travelling with assistance animals and carers (refer to </w:t>
      </w:r>
      <w:r w:rsidR="006C3914">
        <w:t xml:space="preserve">section </w:t>
      </w:r>
      <w:r w:rsidRPr="003A3A1E">
        <w:t xml:space="preserve">2.5 and </w:t>
      </w:r>
      <w:r w:rsidR="006C3914">
        <w:t xml:space="preserve">section </w:t>
      </w:r>
      <w:r w:rsidRPr="003A3A1E">
        <w:t>2.8 for more detail on these requirements).</w:t>
      </w:r>
    </w:p>
    <w:p w14:paraId="38232CBC" w14:textId="7C891C0A" w:rsidR="00E23DF6" w:rsidRDefault="00E23DF6" w:rsidP="00503A4A">
      <w:pPr>
        <w:pStyle w:val="Heading4"/>
      </w:pPr>
      <w:r>
        <w:t>Questions and responses</w:t>
      </w:r>
      <w:r w:rsidR="002E5356">
        <w:t>—</w:t>
      </w:r>
      <w:r w:rsidR="00F949AA">
        <w:t>Provide clear information about accessibility options before booking</w:t>
      </w:r>
    </w:p>
    <w:p w14:paraId="3877F6E6" w14:textId="0759A91C" w:rsidR="00E23DF6" w:rsidRDefault="00E23DF6" w:rsidP="00924895">
      <w:pPr>
        <w:keepNext/>
      </w:pPr>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2A529FF2"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D479DC8"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F7D05C1"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04E0D09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ECED0DE" w14:textId="5D6AFB9C" w:rsidR="00E23DF6" w:rsidRPr="00E03E13" w:rsidRDefault="00E03E13" w:rsidP="0022522B">
            <w:pPr>
              <w:spacing w:before="0" w:after="0"/>
              <w:rPr>
                <w:rFonts w:eastAsia="Calibri" w:cstheme="minorHAnsi"/>
                <w:b w:val="0"/>
              </w:rPr>
            </w:pPr>
            <w:r>
              <w:rPr>
                <w:rFonts w:eastAsia="Calibri" w:cstheme="minorHAnsi"/>
                <w:b w:val="0"/>
              </w:rPr>
              <w:t>2.10a</w:t>
            </w:r>
            <w:r w:rsidR="00E23DF6" w:rsidRPr="00684F82">
              <w:rPr>
                <w:rFonts w:eastAsia="Calibri" w:cstheme="minorHAnsi"/>
                <w:b w:val="0"/>
              </w:rPr>
              <w:t>—</w:t>
            </w:r>
            <w:r w:rsidRPr="00E03E13">
              <w:rPr>
                <w:rFonts w:eastAsia="Calibri" w:cstheme="minorHAnsi"/>
                <w:b w:val="0"/>
              </w:rPr>
              <w:t>Would the issue best be addressed through a regulatory or non-regulatory intervention, or by maintaining existing practice?</w:t>
            </w:r>
          </w:p>
        </w:tc>
        <w:tc>
          <w:tcPr>
            <w:tcW w:w="3162" w:type="pct"/>
          </w:tcPr>
          <w:p w14:paraId="1F2FB934" w14:textId="39BB3B0F"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0a"/>
                  <w:enabled/>
                  <w:calcOnExit w:val="0"/>
                  <w:helpText w:type="text" w:val="Your response is optional. Question—2.10a—Would the issue best be addressed through a regulatory or non-regulatory intervention, or by maintaining existing practice?"/>
                  <w:statusText w:type="text" w:val="Your response is optional. Question—2.10a—F1 for more information."/>
                  <w:textInput/>
                </w:ffData>
              </w:fldChar>
            </w:r>
            <w:bookmarkStart w:id="101" w:name="question210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E03E13" w:rsidRPr="00A13DB6" w14:paraId="273D0B7B"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6CB307E" w14:textId="44F82D7B" w:rsidR="00E03E13" w:rsidRDefault="00E03E13" w:rsidP="0022522B">
            <w:pPr>
              <w:spacing w:before="0" w:after="0"/>
              <w:rPr>
                <w:rFonts w:eastAsia="Calibri" w:cstheme="minorHAnsi"/>
                <w:b w:val="0"/>
              </w:rPr>
            </w:pPr>
            <w:r>
              <w:rPr>
                <w:rFonts w:eastAsia="Calibri" w:cstheme="minorHAnsi"/>
                <w:b w:val="0"/>
              </w:rPr>
              <w:t>2.10b</w:t>
            </w:r>
            <w:r w:rsidRPr="00684F82">
              <w:rPr>
                <w:rFonts w:eastAsia="Calibri" w:cstheme="minorHAnsi"/>
                <w:b w:val="0"/>
              </w:rPr>
              <w:t>—</w:t>
            </w:r>
            <w:r w:rsidRPr="00E03E13">
              <w:rPr>
                <w:rFonts w:eastAsia="Calibri" w:cstheme="minorHAnsi"/>
                <w:b w:val="0"/>
              </w:rPr>
              <w:t>Does the proposed standard adequately address the issue? If not, what is missing or what other options exist?</w:t>
            </w:r>
          </w:p>
        </w:tc>
        <w:tc>
          <w:tcPr>
            <w:tcW w:w="3162" w:type="pct"/>
          </w:tcPr>
          <w:p w14:paraId="4C10453D" w14:textId="6D3339E7" w:rsidR="00E03E1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0b"/>
                  <w:enabled/>
                  <w:calcOnExit w:val="0"/>
                  <w:helpText w:type="text" w:val="Your response is optional. Question—2.10b—Does the proposed standard adequately address the issue? If not, what is missing or what other options exist?"/>
                  <w:statusText w:type="text" w:val="Your response is optional. Question—2.10b—F1 for more information."/>
                  <w:textInput/>
                </w:ffData>
              </w:fldChar>
            </w:r>
            <w:bookmarkStart w:id="102" w:name="question210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r w:rsidR="00E03E13" w:rsidRPr="00A13DB6" w14:paraId="0A57980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1FA95B6" w14:textId="2E4E1426" w:rsidR="00E03E13" w:rsidRDefault="00E03E13" w:rsidP="0022522B">
            <w:pPr>
              <w:spacing w:before="0" w:after="0"/>
              <w:rPr>
                <w:rFonts w:eastAsia="Calibri" w:cstheme="minorHAnsi"/>
                <w:b w:val="0"/>
              </w:rPr>
            </w:pPr>
            <w:r>
              <w:rPr>
                <w:rFonts w:eastAsia="Calibri" w:cstheme="minorHAnsi"/>
                <w:b w:val="0"/>
              </w:rPr>
              <w:t>2.10c</w:t>
            </w:r>
            <w:r w:rsidRPr="00684F82">
              <w:rPr>
                <w:rFonts w:eastAsia="Calibri" w:cstheme="minorHAnsi"/>
                <w:b w:val="0"/>
              </w:rPr>
              <w:t>—</w:t>
            </w:r>
            <w:r w:rsidRPr="00E03E13">
              <w:rPr>
                <w:rFonts w:eastAsia="Calibri" w:cstheme="minorHAnsi"/>
                <w:b w:val="0"/>
              </w:rPr>
              <w:t>Are there any barriers to implementing the proposed standard?</w:t>
            </w:r>
          </w:p>
        </w:tc>
        <w:tc>
          <w:tcPr>
            <w:tcW w:w="3162" w:type="pct"/>
          </w:tcPr>
          <w:p w14:paraId="654E5D21" w14:textId="183B0910" w:rsidR="00E03E13"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0c"/>
                  <w:enabled/>
                  <w:calcOnExit w:val="0"/>
                  <w:helpText w:type="text" w:val="Your response is optional. Question—2.10c—Are there any barriers to implementing the proposed standard?"/>
                  <w:statusText w:type="text" w:val="Your response is optional. Question—2.10c—F1 for more information."/>
                  <w:textInput/>
                </w:ffData>
              </w:fldChar>
            </w:r>
            <w:bookmarkStart w:id="103" w:name="question210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r w:rsidR="00E03E13" w:rsidRPr="00A13DB6" w14:paraId="2822580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8BB411E" w14:textId="1E9BC656" w:rsidR="00E03E13" w:rsidRDefault="00E03E13" w:rsidP="0022522B">
            <w:pPr>
              <w:spacing w:before="0" w:after="0"/>
              <w:rPr>
                <w:rFonts w:eastAsia="Calibri" w:cstheme="minorHAnsi"/>
                <w:b w:val="0"/>
              </w:rPr>
            </w:pPr>
            <w:r>
              <w:rPr>
                <w:rFonts w:eastAsia="Calibri" w:cstheme="minorHAnsi"/>
                <w:b w:val="0"/>
              </w:rPr>
              <w:t>2.10d</w:t>
            </w:r>
            <w:r w:rsidRPr="00684F82">
              <w:rPr>
                <w:rFonts w:eastAsia="Calibri" w:cstheme="minorHAnsi"/>
                <w:b w:val="0"/>
              </w:rPr>
              <w:t>—</w:t>
            </w:r>
            <w:r w:rsidRPr="00E03E13">
              <w:rPr>
                <w:rFonts w:eastAsia="Calibri" w:cstheme="minorHAnsi"/>
                <w:b w:val="0"/>
              </w:rPr>
              <w:t>What additional information would people with disability find useful to know at the time of booking a flight?</w:t>
            </w:r>
          </w:p>
        </w:tc>
        <w:tc>
          <w:tcPr>
            <w:tcW w:w="3162" w:type="pct"/>
          </w:tcPr>
          <w:p w14:paraId="62BDD85D" w14:textId="506C5860" w:rsidR="00E03E1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0d"/>
                  <w:enabled/>
                  <w:calcOnExit w:val="0"/>
                  <w:helpText w:type="text" w:val="Your response is optional. Question—2.10d—What additional information would people with disability find useful to know at the time of booking a flight?"/>
                  <w:statusText w:type="text" w:val="Your response is optional. Question—2.10d—F1 for more information."/>
                  <w:textInput/>
                </w:ffData>
              </w:fldChar>
            </w:r>
            <w:bookmarkStart w:id="104" w:name="question210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r>
      <w:tr w:rsidR="00E03E13" w:rsidRPr="00A13DB6" w14:paraId="7F85C5C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1A9B332" w14:textId="2A343758" w:rsidR="00E03E13" w:rsidRDefault="00E03E13" w:rsidP="0022522B">
            <w:pPr>
              <w:spacing w:before="0" w:after="0"/>
              <w:rPr>
                <w:rFonts w:eastAsia="Calibri" w:cstheme="minorHAnsi"/>
                <w:b w:val="0"/>
              </w:rPr>
            </w:pPr>
            <w:r>
              <w:rPr>
                <w:rFonts w:eastAsia="Calibri" w:cstheme="minorHAnsi"/>
                <w:b w:val="0"/>
              </w:rPr>
              <w:t>2.10e</w:t>
            </w:r>
            <w:r w:rsidRPr="00684F82">
              <w:rPr>
                <w:rFonts w:eastAsia="Calibri" w:cstheme="minorHAnsi"/>
                <w:b w:val="0"/>
              </w:rPr>
              <w:t>—</w:t>
            </w:r>
            <w:r w:rsidRPr="00E03E13">
              <w:rPr>
                <w:rFonts w:eastAsia="Calibri" w:cstheme="minorHAnsi"/>
                <w:b w:val="0"/>
              </w:rPr>
              <w:t>Do you have any further feedback?</w:t>
            </w:r>
          </w:p>
        </w:tc>
        <w:tc>
          <w:tcPr>
            <w:tcW w:w="3162" w:type="pct"/>
          </w:tcPr>
          <w:p w14:paraId="464C7DE0" w14:textId="1CC98566" w:rsidR="00E03E13"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0e"/>
                  <w:enabled/>
                  <w:calcOnExit w:val="0"/>
                  <w:helpText w:type="text" w:val="Your response is optional. Question—2.10e—Do you have any further feedback?"/>
                  <w:statusText w:type="text" w:val="Your response is optional. Question—2.10e—F1 for more information."/>
                  <w:textInput/>
                </w:ffData>
              </w:fldChar>
            </w:r>
            <w:bookmarkStart w:id="105" w:name="question210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bl>
    <w:p w14:paraId="462D9E9A" w14:textId="1F4B524B" w:rsidR="009E15A7" w:rsidRDefault="00ED64BB" w:rsidP="00132572">
      <w:pPr>
        <w:pStyle w:val="Heading3"/>
      </w:pPr>
      <w:r>
        <w:lastRenderedPageBreak/>
        <w:t>2.11</w:t>
      </w:r>
      <w:r w:rsidR="00132572" w:rsidRPr="00132572">
        <w:t xml:space="preserve"> </w:t>
      </w:r>
      <w:r w:rsidR="009E15A7">
        <w:t>Offer information needed to book flights in multiple accessible formats</w:t>
      </w:r>
    </w:p>
    <w:p w14:paraId="379E31E7" w14:textId="77777777" w:rsidR="00AD6863" w:rsidRDefault="00AD6863" w:rsidP="00503A4A">
      <w:pPr>
        <w:pStyle w:val="Heading4"/>
      </w:pPr>
      <w:r>
        <w:t>Background</w:t>
      </w:r>
    </w:p>
    <w:p w14:paraId="0FAA0BDE" w14:textId="7FC06618" w:rsidR="003A3A1E" w:rsidRDefault="003A3A1E" w:rsidP="001F0BA8">
      <w:r w:rsidRPr="003A3A1E">
        <w:t>Information to assist people with disability book flights is not always communicated in accessible formats, creating significant barriers to understanding information to plan an aviation journey.</w:t>
      </w:r>
    </w:p>
    <w:p w14:paraId="728A7E28" w14:textId="77777777" w:rsidR="001F0BA8" w:rsidRDefault="001F0BA8" w:rsidP="001F0BA8">
      <w:pPr>
        <w:keepNext/>
      </w:pPr>
      <w:r>
        <w:t>Requirements relevant to the communication of information in accessible formats are set out in Part 27 of the Disability Standards for Accessible Public Transport 2002 (the Transport Standards), including requirements for the accessibility of information in printed formats. The reforms to the Transport Standards will introduce additional requirements, which will apply to the aviation sector and include:</w:t>
      </w:r>
    </w:p>
    <w:p w14:paraId="4616BD04" w14:textId="77777777" w:rsidR="001F0BA8" w:rsidRDefault="001F0BA8" w:rsidP="00CD5F13">
      <w:pPr>
        <w:pStyle w:val="Listparagraphbullets"/>
      </w:pPr>
      <w:r>
        <w:t>new accessibility requirements for websites (Web Content Accessibility Guidelines)</w:t>
      </w:r>
    </w:p>
    <w:p w14:paraId="715E1F49" w14:textId="77777777" w:rsidR="001F0BA8" w:rsidRDefault="001F0BA8" w:rsidP="00CD5F13">
      <w:pPr>
        <w:pStyle w:val="Listparagraphbullets"/>
      </w:pPr>
      <w:r>
        <w:t>requirements for airports and airlines to publish information about the accessibility features of their services</w:t>
      </w:r>
    </w:p>
    <w:p w14:paraId="42E335BF" w14:textId="77777777" w:rsidR="001F0BA8" w:rsidRPr="00126731" w:rsidRDefault="001F0BA8" w:rsidP="00CD5F13">
      <w:pPr>
        <w:pStyle w:val="Listparagraphbullets"/>
      </w:pPr>
      <w:r>
        <w:t>further requirements to ensure the accessibility of information provided in printed format, including Braille.</w:t>
      </w:r>
    </w:p>
    <w:p w14:paraId="12DE42CF" w14:textId="660B5AE3" w:rsidR="001F0BA8" w:rsidRDefault="002C0AB4" w:rsidP="00F22398">
      <w:pPr>
        <w:keepNext/>
      </w:pPr>
      <w:r>
        <w:t>The focus of this section is to assist people with disability when planning and booking air travel.</w:t>
      </w:r>
    </w:p>
    <w:p w14:paraId="560405C0" w14:textId="1172A44B"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r w:rsidR="0096260A">
        <w:t xml:space="preserve"> beyond the incoming reforms to the Transport Standards</w:t>
      </w:r>
      <w:r>
        <w:t>.</w:t>
      </w:r>
    </w:p>
    <w:p w14:paraId="3F20E565" w14:textId="77777777" w:rsidR="00AD6863" w:rsidRDefault="00AD6863" w:rsidP="00503A4A">
      <w:pPr>
        <w:pStyle w:val="Heading4"/>
      </w:pPr>
      <w:r>
        <w:t>Regulatory option</w:t>
      </w:r>
    </w:p>
    <w:p w14:paraId="43DA6589" w14:textId="45920F5A" w:rsidR="006C3914" w:rsidRDefault="00346939" w:rsidP="006C3914">
      <w:r>
        <w:t xml:space="preserve">Airlines and airports would be required to provide information </w:t>
      </w:r>
      <w:r w:rsidR="00946502">
        <w:t xml:space="preserve">about </w:t>
      </w:r>
      <w:r w:rsidR="00436FA4">
        <w:t>booking and planning a trip</w:t>
      </w:r>
      <w:r w:rsidR="00946502">
        <w:t xml:space="preserve"> </w:t>
      </w:r>
      <w:r>
        <w:t xml:space="preserve">in </w:t>
      </w:r>
      <w:r w:rsidR="006C3914">
        <w:t xml:space="preserve">a </w:t>
      </w:r>
      <w:r>
        <w:t>range of accessible formats</w:t>
      </w:r>
      <w:r w:rsidR="006F33B8">
        <w:t>, including</w:t>
      </w:r>
      <w:r w:rsidR="006C3914">
        <w:t>:</w:t>
      </w:r>
    </w:p>
    <w:p w14:paraId="64730AFE" w14:textId="3371D51E" w:rsidR="00F22398" w:rsidRDefault="00F22398" w:rsidP="00E23DF6">
      <w:pPr>
        <w:pStyle w:val="Listparagraphbullets"/>
      </w:pPr>
      <w:r>
        <w:t>Auslan translations or the a</w:t>
      </w:r>
      <w:r w:rsidRPr="00D8309D">
        <w:t xml:space="preserve">vailability of </w:t>
      </w:r>
      <w:r>
        <w:t xml:space="preserve">Auslan </w:t>
      </w:r>
      <w:r w:rsidRPr="00D8309D">
        <w:t>interpreters</w:t>
      </w:r>
    </w:p>
    <w:p w14:paraId="2C79AF7B" w14:textId="77777777" w:rsidR="00F22398" w:rsidRDefault="00F22398" w:rsidP="00E23DF6">
      <w:pPr>
        <w:pStyle w:val="Listparagraphbullets"/>
      </w:pPr>
      <w:r>
        <w:t xml:space="preserve">Easy Read </w:t>
      </w:r>
    </w:p>
    <w:p w14:paraId="534DC92A" w14:textId="77777777" w:rsidR="00F22398" w:rsidRDefault="00F22398" w:rsidP="00E23DF6">
      <w:pPr>
        <w:pStyle w:val="Listparagraphbullets"/>
      </w:pPr>
      <w:r>
        <w:t>Braille</w:t>
      </w:r>
    </w:p>
    <w:p w14:paraId="6A2B3509" w14:textId="77777777" w:rsidR="00F22398" w:rsidRDefault="00F22398" w:rsidP="00E23DF6">
      <w:pPr>
        <w:pStyle w:val="Listparagraphbullets"/>
      </w:pPr>
      <w:r>
        <w:t>websites that give extra time for bookings before timing out</w:t>
      </w:r>
    </w:p>
    <w:p w14:paraId="169E7FE0" w14:textId="77777777" w:rsidR="00F22398" w:rsidRDefault="00F22398" w:rsidP="00E23DF6">
      <w:pPr>
        <w:pStyle w:val="Listparagraphbullets"/>
      </w:pPr>
      <w:r>
        <w:t>pictorials and social stories</w:t>
      </w:r>
    </w:p>
    <w:p w14:paraId="42E87610" w14:textId="1EF752A4" w:rsidR="00346939" w:rsidRDefault="00F22398" w:rsidP="00E23DF6">
      <w:pPr>
        <w:pStyle w:val="Listparagraphbullets"/>
      </w:pPr>
      <w:r>
        <w:t>direct assistance through a dedicated phone line or availability of interpreters.</w:t>
      </w:r>
    </w:p>
    <w:p w14:paraId="156E88B6" w14:textId="77777777" w:rsidR="00383ABE" w:rsidRDefault="00383ABE" w:rsidP="00383ABE">
      <w:pPr>
        <w:pStyle w:val="Listparagraphbullets"/>
        <w:numPr>
          <w:ilvl w:val="0"/>
          <w:numId w:val="0"/>
        </w:numPr>
      </w:pPr>
    </w:p>
    <w:p w14:paraId="5CDD3241" w14:textId="2F3167F9" w:rsidR="002D4186" w:rsidRDefault="00722A41" w:rsidP="00383ABE">
      <w:pPr>
        <w:pStyle w:val="Listparagraphbullets"/>
        <w:numPr>
          <w:ilvl w:val="0"/>
          <w:numId w:val="0"/>
        </w:numPr>
      </w:pPr>
      <w:r>
        <w:t xml:space="preserve">Additionally, airlines would be required to provide accessible versions of their website that only contain text fields relevant to the booking. </w:t>
      </w:r>
    </w:p>
    <w:p w14:paraId="76ECA962" w14:textId="167202CA" w:rsidR="00E23DF6" w:rsidRDefault="00E23DF6" w:rsidP="00503A4A">
      <w:pPr>
        <w:pStyle w:val="Heading4"/>
      </w:pPr>
      <w:r>
        <w:t>Questions and responses</w:t>
      </w:r>
      <w:r w:rsidR="002E5356">
        <w:t>—</w:t>
      </w:r>
      <w:r w:rsidR="00924895">
        <w:t>Offer information needed to book flights in multiple accessible formats</w:t>
      </w:r>
    </w:p>
    <w:p w14:paraId="702B1B3F" w14:textId="7B9E2D2D"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6FBCED4"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0C12976"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D606B28"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FF517EC"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53A40B5" w14:textId="707566F4" w:rsidR="00E23DF6" w:rsidRPr="00921099" w:rsidRDefault="00921099" w:rsidP="0022522B">
            <w:pPr>
              <w:spacing w:before="0" w:after="0"/>
              <w:rPr>
                <w:rFonts w:eastAsia="Calibri" w:cstheme="minorHAnsi"/>
                <w:b w:val="0"/>
              </w:rPr>
            </w:pPr>
            <w:r>
              <w:rPr>
                <w:rFonts w:eastAsia="Calibri" w:cstheme="minorHAnsi"/>
                <w:b w:val="0"/>
              </w:rPr>
              <w:t>2.11a</w:t>
            </w:r>
            <w:r w:rsidR="00E23DF6" w:rsidRPr="00684F82">
              <w:rPr>
                <w:rFonts w:eastAsia="Calibri" w:cstheme="minorHAnsi"/>
                <w:b w:val="0"/>
              </w:rPr>
              <w:t>—</w:t>
            </w:r>
            <w:r w:rsidRPr="00921099">
              <w:rPr>
                <w:rFonts w:eastAsia="Calibri" w:cstheme="minorHAnsi"/>
                <w:b w:val="0"/>
              </w:rPr>
              <w:t>Would the issue best be addressed through a regulatory or non-regulatory intervention, or by maintaining existing practice?</w:t>
            </w:r>
          </w:p>
        </w:tc>
        <w:tc>
          <w:tcPr>
            <w:tcW w:w="3162" w:type="pct"/>
          </w:tcPr>
          <w:p w14:paraId="26D1213E" w14:textId="65D7C13D"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1a"/>
                  <w:enabled/>
                  <w:calcOnExit w:val="0"/>
                  <w:helpText w:type="text" w:val="Your response is optional. Question—2.11a—Would the issue best be addressed through a regulatory or non-regulatory intervention, or by maintaining existing practice?"/>
                  <w:statusText w:type="text" w:val="Your response is optional. Question—2.11a—F1 for more information."/>
                  <w:textInput/>
                </w:ffData>
              </w:fldChar>
            </w:r>
            <w:bookmarkStart w:id="106" w:name="question21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r w:rsidR="00921099" w:rsidRPr="00A13DB6" w14:paraId="09510521"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804A4FF" w14:textId="0969E97C" w:rsidR="00921099" w:rsidRDefault="00921099" w:rsidP="0022522B">
            <w:pPr>
              <w:spacing w:before="0" w:after="0"/>
              <w:rPr>
                <w:rFonts w:eastAsia="Calibri" w:cstheme="minorHAnsi"/>
                <w:b w:val="0"/>
              </w:rPr>
            </w:pPr>
            <w:r>
              <w:rPr>
                <w:rFonts w:eastAsia="Calibri" w:cstheme="minorHAnsi"/>
                <w:b w:val="0"/>
              </w:rPr>
              <w:t>2.11b</w:t>
            </w:r>
            <w:r w:rsidRPr="00684F82">
              <w:rPr>
                <w:rFonts w:eastAsia="Calibri" w:cstheme="minorHAnsi"/>
                <w:b w:val="0"/>
              </w:rPr>
              <w:t>—</w:t>
            </w:r>
            <w:r w:rsidRPr="00921099">
              <w:rPr>
                <w:rFonts w:eastAsia="Calibri" w:cstheme="minorHAnsi"/>
                <w:b w:val="0"/>
              </w:rPr>
              <w:t>Does the proposed standard adequately address the issue? If not, what is missing or what other options exist?</w:t>
            </w:r>
          </w:p>
        </w:tc>
        <w:tc>
          <w:tcPr>
            <w:tcW w:w="3162" w:type="pct"/>
          </w:tcPr>
          <w:p w14:paraId="153ABC28" w14:textId="3CB13703" w:rsidR="00921099"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1b"/>
                  <w:enabled/>
                  <w:calcOnExit w:val="0"/>
                  <w:helpText w:type="text" w:val="Your response is optional. Question—2.11b—Does the proposed standard adequately address the issue? If not, what is missing or what other options exist?"/>
                  <w:statusText w:type="text" w:val="Your response is optional. Question—2.11b—F1 for more information."/>
                  <w:textInput/>
                </w:ffData>
              </w:fldChar>
            </w:r>
            <w:bookmarkStart w:id="107" w:name="question21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r w:rsidR="00921099" w:rsidRPr="00A13DB6" w14:paraId="5245FEF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7868ED7" w14:textId="74617CE1" w:rsidR="00921099" w:rsidRDefault="00921099" w:rsidP="0022522B">
            <w:pPr>
              <w:spacing w:before="0" w:after="0"/>
              <w:rPr>
                <w:rFonts w:eastAsia="Calibri" w:cstheme="minorHAnsi"/>
                <w:b w:val="0"/>
              </w:rPr>
            </w:pPr>
            <w:r>
              <w:rPr>
                <w:rFonts w:eastAsia="Calibri" w:cstheme="minorHAnsi"/>
                <w:b w:val="0"/>
              </w:rPr>
              <w:t>2.11c</w:t>
            </w:r>
            <w:r w:rsidRPr="00684F82">
              <w:rPr>
                <w:rFonts w:eastAsia="Calibri" w:cstheme="minorHAnsi"/>
                <w:b w:val="0"/>
              </w:rPr>
              <w:t>—</w:t>
            </w:r>
            <w:r w:rsidRPr="00921099">
              <w:rPr>
                <w:rFonts w:eastAsia="Calibri" w:cstheme="minorHAnsi"/>
                <w:b w:val="0"/>
              </w:rPr>
              <w:t>Are there any barriers to implementing the proposed standard?</w:t>
            </w:r>
          </w:p>
        </w:tc>
        <w:tc>
          <w:tcPr>
            <w:tcW w:w="3162" w:type="pct"/>
          </w:tcPr>
          <w:p w14:paraId="0022CE03" w14:textId="7969358E" w:rsidR="00921099"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1c"/>
                  <w:enabled/>
                  <w:calcOnExit w:val="0"/>
                  <w:helpText w:type="text" w:val="Your response is optional. Question—2.11c—Are there any barriers to implementing the proposed standard?"/>
                  <w:statusText w:type="text" w:val="Your response is optional. Question—2.11c—F1 for more information."/>
                  <w:textInput/>
                </w:ffData>
              </w:fldChar>
            </w:r>
            <w:bookmarkStart w:id="108" w:name="question21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r>
      <w:tr w:rsidR="00921099" w:rsidRPr="00A13DB6" w14:paraId="3F6A12E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6BB61DC" w14:textId="5AE043AE" w:rsidR="00921099" w:rsidRDefault="00921099" w:rsidP="0022522B">
            <w:pPr>
              <w:spacing w:before="0" w:after="0"/>
              <w:rPr>
                <w:rFonts w:eastAsia="Calibri" w:cstheme="minorHAnsi"/>
                <w:b w:val="0"/>
              </w:rPr>
            </w:pPr>
            <w:r>
              <w:rPr>
                <w:rFonts w:eastAsia="Calibri" w:cstheme="minorHAnsi"/>
                <w:b w:val="0"/>
              </w:rPr>
              <w:t>2.11d</w:t>
            </w:r>
            <w:r w:rsidRPr="00684F82">
              <w:rPr>
                <w:rFonts w:eastAsia="Calibri" w:cstheme="minorHAnsi"/>
                <w:b w:val="0"/>
              </w:rPr>
              <w:t>—</w:t>
            </w:r>
            <w:r w:rsidRPr="00921099">
              <w:rPr>
                <w:rFonts w:eastAsia="Calibri" w:cstheme="minorHAnsi"/>
                <w:b w:val="0"/>
              </w:rPr>
              <w:t xml:space="preserve">Are there other accessible formats that people with disability </w:t>
            </w:r>
            <w:r w:rsidRPr="00921099">
              <w:rPr>
                <w:rFonts w:eastAsia="Calibri" w:cstheme="minorHAnsi"/>
                <w:b w:val="0"/>
              </w:rPr>
              <w:lastRenderedPageBreak/>
              <w:t>would like booking information presented?</w:t>
            </w:r>
          </w:p>
        </w:tc>
        <w:tc>
          <w:tcPr>
            <w:tcW w:w="3162" w:type="pct"/>
          </w:tcPr>
          <w:p w14:paraId="5DA5DF08" w14:textId="6D8014BC" w:rsidR="00921099"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lastRenderedPageBreak/>
              <w:fldChar w:fldCharType="begin">
                <w:ffData>
                  <w:name w:val="question211d"/>
                  <w:enabled/>
                  <w:calcOnExit w:val="0"/>
                  <w:helpText w:type="text" w:val="Your response is optional. Question—2.11d—Are there other accessible formats that people with disability would like booking information presented?"/>
                  <w:statusText w:type="text" w:val="Your response is optional. Question—2.11d—F1 for more information."/>
                  <w:textInput/>
                </w:ffData>
              </w:fldChar>
            </w:r>
            <w:bookmarkStart w:id="109" w:name="question21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r>
      <w:tr w:rsidR="00921099" w:rsidRPr="00A13DB6" w14:paraId="43A76FA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0D6460D" w14:textId="35E845E7" w:rsidR="00921099" w:rsidRDefault="00921099" w:rsidP="0022522B">
            <w:pPr>
              <w:spacing w:before="0" w:after="0"/>
              <w:rPr>
                <w:rFonts w:eastAsia="Calibri" w:cstheme="minorHAnsi"/>
                <w:b w:val="0"/>
              </w:rPr>
            </w:pPr>
            <w:r>
              <w:rPr>
                <w:rFonts w:eastAsia="Calibri" w:cstheme="minorHAnsi"/>
                <w:b w:val="0"/>
              </w:rPr>
              <w:t>2.11e</w:t>
            </w:r>
            <w:r w:rsidRPr="00684F82">
              <w:rPr>
                <w:rFonts w:eastAsia="Calibri" w:cstheme="minorHAnsi"/>
                <w:b w:val="0"/>
              </w:rPr>
              <w:t>—</w:t>
            </w:r>
            <w:r w:rsidRPr="00921099">
              <w:rPr>
                <w:rFonts w:eastAsia="Calibri" w:cstheme="minorHAnsi"/>
                <w:b w:val="0"/>
              </w:rPr>
              <w:t>Should the standards require that terms and conditions also be provided in accessible formats such as Easy Read?</w:t>
            </w:r>
          </w:p>
        </w:tc>
        <w:tc>
          <w:tcPr>
            <w:tcW w:w="3162" w:type="pct"/>
          </w:tcPr>
          <w:p w14:paraId="074A2CDB" w14:textId="6699B668" w:rsidR="00921099"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1e"/>
                  <w:enabled/>
                  <w:calcOnExit w:val="0"/>
                  <w:helpText w:type="text" w:val="Your response is optional. Question—2.11e—Should the standards require that terms and conditions also be provided in accessible formats such as Easy Read?"/>
                  <w:statusText w:type="text" w:val="Your response is optional. Question—2.11e—F1 for more information."/>
                  <w:textInput/>
                </w:ffData>
              </w:fldChar>
            </w:r>
            <w:bookmarkStart w:id="110" w:name="question21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r>
      <w:tr w:rsidR="00921099" w:rsidRPr="00A13DB6" w14:paraId="2E317DA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F2B8AEB" w14:textId="4AF6418D" w:rsidR="00921099" w:rsidRDefault="00921099" w:rsidP="0022522B">
            <w:pPr>
              <w:spacing w:before="0" w:after="0"/>
              <w:rPr>
                <w:rFonts w:eastAsia="Calibri" w:cstheme="minorHAnsi"/>
                <w:b w:val="0"/>
              </w:rPr>
            </w:pPr>
            <w:r>
              <w:rPr>
                <w:rFonts w:eastAsia="Calibri" w:cstheme="minorHAnsi"/>
                <w:b w:val="0"/>
              </w:rPr>
              <w:t>2.11f</w:t>
            </w:r>
            <w:r w:rsidRPr="00684F82">
              <w:rPr>
                <w:rFonts w:eastAsia="Calibri" w:cstheme="minorHAnsi"/>
                <w:b w:val="0"/>
              </w:rPr>
              <w:t>—</w:t>
            </w:r>
            <w:r w:rsidRPr="00921099">
              <w:rPr>
                <w:rFonts w:eastAsia="Calibri" w:cstheme="minorHAnsi"/>
                <w:b w:val="0"/>
              </w:rPr>
              <w:t>Do you have any further feedback?</w:t>
            </w:r>
          </w:p>
        </w:tc>
        <w:tc>
          <w:tcPr>
            <w:tcW w:w="3162" w:type="pct"/>
          </w:tcPr>
          <w:p w14:paraId="647D18E9" w14:textId="741E682F" w:rsidR="00921099"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1f"/>
                  <w:enabled/>
                  <w:calcOnExit w:val="0"/>
                  <w:helpText w:type="text" w:val="Your response is optional. Question—2.11f—Do you have any further feedback?"/>
                  <w:statusText w:type="text" w:val="Your response is optional. Question—2.11f—F1 for more information."/>
                  <w:textInput/>
                </w:ffData>
              </w:fldChar>
            </w:r>
            <w:bookmarkStart w:id="111" w:name="question211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r>
    </w:tbl>
    <w:p w14:paraId="4DB24190" w14:textId="194A73D4" w:rsidR="009E15A7" w:rsidRDefault="00ED64BB" w:rsidP="00132572">
      <w:pPr>
        <w:pStyle w:val="Heading3"/>
      </w:pPr>
      <w:r>
        <w:t>2.12</w:t>
      </w:r>
      <w:r w:rsidR="00132572" w:rsidRPr="00132572">
        <w:t xml:space="preserve"> </w:t>
      </w:r>
      <w:r w:rsidR="009E15A7">
        <w:t>Provide communication in accessible formats during disruptions</w:t>
      </w:r>
    </w:p>
    <w:p w14:paraId="4D77D388" w14:textId="77777777" w:rsidR="00AD6863" w:rsidRDefault="00AD6863" w:rsidP="00503A4A">
      <w:pPr>
        <w:pStyle w:val="Heading4"/>
      </w:pPr>
      <w:r>
        <w:t>Background</w:t>
      </w:r>
    </w:p>
    <w:p w14:paraId="669C32F8" w14:textId="07E8BCCD" w:rsidR="002C0AB4" w:rsidRDefault="002C0AB4" w:rsidP="002C0AB4">
      <w:pPr>
        <w:rPr>
          <w:rFonts w:cstheme="minorHAnsi"/>
        </w:rPr>
      </w:pPr>
      <w:r w:rsidRPr="00FA4178">
        <w:rPr>
          <w:rFonts w:cstheme="minorHAnsi"/>
        </w:rPr>
        <w:t xml:space="preserve">When flight or airport disruptions occur, people with disability can be disproportionately affected by a lack of accessible and timely communication, leaving them uncertain about revised travel plans. </w:t>
      </w:r>
      <w:r>
        <w:rPr>
          <w:rFonts w:cstheme="minorHAnsi"/>
        </w:rPr>
        <w:t xml:space="preserve">Disruptions can encompass delays along the passenger journey, re-routing of flights, or cancellations of flights altogether. </w:t>
      </w:r>
      <w:r w:rsidR="003A3A1E" w:rsidRPr="003A3A1E">
        <w:rPr>
          <w:rFonts w:cstheme="minorHAnsi"/>
        </w:rPr>
        <w:t>Flight changes may impact planned accessibility accommodations for people with disability.</w:t>
      </w:r>
    </w:p>
    <w:p w14:paraId="181D2673"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63914E5F" w14:textId="77777777" w:rsidR="00AD6863" w:rsidRDefault="00AD6863" w:rsidP="00503A4A">
      <w:pPr>
        <w:pStyle w:val="Heading4"/>
      </w:pPr>
      <w:r>
        <w:t>Regulatory option</w:t>
      </w:r>
    </w:p>
    <w:p w14:paraId="73B15E6F" w14:textId="062D6209" w:rsidR="005E7191" w:rsidRDefault="00436FA4" w:rsidP="006A039C">
      <w:r>
        <w:t>Airlines must inform people with disability about any changes or disruptions to their flight plans in accessible format</w:t>
      </w:r>
      <w:r w:rsidR="005E7191">
        <w:t>s</w:t>
      </w:r>
      <w:r>
        <w:t xml:space="preserve"> as listed in 2.11</w:t>
      </w:r>
      <w:r w:rsidR="005E7191">
        <w:t>, including:</w:t>
      </w:r>
    </w:p>
    <w:p w14:paraId="0A43A229" w14:textId="4373BE1D" w:rsidR="005E7191" w:rsidRDefault="005E7191" w:rsidP="00E23DF6">
      <w:pPr>
        <w:pStyle w:val="Listparagraphbullets"/>
      </w:pPr>
      <w:r>
        <w:t>whether flight changes will impact on the airline’s ability to transport the passenger or their mobility device</w:t>
      </w:r>
    </w:p>
    <w:p w14:paraId="5FB0C361" w14:textId="41193EE6" w:rsidR="005E7191" w:rsidRDefault="005E7191" w:rsidP="00E23DF6">
      <w:pPr>
        <w:pStyle w:val="Listparagraphbullets"/>
      </w:pPr>
      <w:r>
        <w:t>alternative itineraries available if the changes impact the passenger’s accessibility needs (for example, the aircraft’s inability to carry their mobility device)</w:t>
      </w:r>
    </w:p>
    <w:p w14:paraId="28C021BC" w14:textId="16169657" w:rsidR="006A039C" w:rsidRPr="006A039C" w:rsidRDefault="005E7191" w:rsidP="00E23DF6">
      <w:pPr>
        <w:pStyle w:val="Listparagraphbullets"/>
      </w:pPr>
      <w:r>
        <w:t>how to get assistance to rebook or manage the change to flight.</w:t>
      </w:r>
    </w:p>
    <w:p w14:paraId="4CCB8F86" w14:textId="09998B37" w:rsidR="00E23DF6" w:rsidRDefault="00E23DF6" w:rsidP="00503A4A">
      <w:pPr>
        <w:pStyle w:val="Heading4"/>
      </w:pPr>
      <w:r>
        <w:t>Questions and responses</w:t>
      </w:r>
      <w:r w:rsidR="002E5356">
        <w:t>—</w:t>
      </w:r>
      <w:r w:rsidR="00924895">
        <w:t>Provide communication in accessible formats during disruptions</w:t>
      </w:r>
    </w:p>
    <w:p w14:paraId="384DE86A" w14:textId="66A8DBD1" w:rsidR="00E23DF6" w:rsidRDefault="00E23DF6" w:rsidP="00924895">
      <w:pPr>
        <w:keepNext/>
      </w:pPr>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13EE5DDB"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FD9F118"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0702DD3F"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4382C7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A93553A" w14:textId="76CF73BB" w:rsidR="00E23DF6" w:rsidRPr="007F7692" w:rsidRDefault="007F7692" w:rsidP="0022522B">
            <w:pPr>
              <w:spacing w:before="0" w:after="0"/>
              <w:rPr>
                <w:rFonts w:eastAsia="Calibri" w:cstheme="minorHAnsi"/>
                <w:b w:val="0"/>
              </w:rPr>
            </w:pPr>
            <w:r>
              <w:rPr>
                <w:rFonts w:eastAsia="Calibri" w:cstheme="minorHAnsi"/>
                <w:b w:val="0"/>
              </w:rPr>
              <w:t>2.12a</w:t>
            </w:r>
            <w:r w:rsidR="00E23DF6" w:rsidRPr="00684F82">
              <w:rPr>
                <w:rFonts w:eastAsia="Calibri" w:cstheme="minorHAnsi"/>
                <w:b w:val="0"/>
              </w:rPr>
              <w:t>—</w:t>
            </w:r>
            <w:r w:rsidRPr="007F7692">
              <w:rPr>
                <w:rFonts w:eastAsia="Calibri" w:cstheme="minorHAnsi"/>
                <w:b w:val="0"/>
              </w:rPr>
              <w:t>Would the issue best be addressed through a regulatory or non-regulatory intervention, or by maintaining existing practice?</w:t>
            </w:r>
          </w:p>
        </w:tc>
        <w:tc>
          <w:tcPr>
            <w:tcW w:w="3162" w:type="pct"/>
          </w:tcPr>
          <w:p w14:paraId="41397487" w14:textId="40A6C1CF"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2a"/>
                  <w:enabled/>
                  <w:calcOnExit w:val="0"/>
                  <w:helpText w:type="text" w:val="Your response is optional. Question—2.12a—Would the issue best be addressed through a regulatory or non-regulatory intervention, or by maintaining existing practice?"/>
                  <w:statusText w:type="text" w:val="Your response is optional. Question—2.12a—F1 for more information."/>
                  <w:textInput/>
                </w:ffData>
              </w:fldChar>
            </w:r>
            <w:bookmarkStart w:id="112" w:name="question212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r>
      <w:tr w:rsidR="007F7692" w:rsidRPr="00A13DB6" w14:paraId="5074C6C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AA5A318" w14:textId="6C9620DA" w:rsidR="007F7692" w:rsidRDefault="007F7692" w:rsidP="0022522B">
            <w:pPr>
              <w:spacing w:before="0" w:after="0"/>
              <w:rPr>
                <w:rFonts w:eastAsia="Calibri" w:cstheme="minorHAnsi"/>
                <w:b w:val="0"/>
              </w:rPr>
            </w:pPr>
            <w:r>
              <w:rPr>
                <w:rFonts w:eastAsia="Calibri" w:cstheme="minorHAnsi"/>
                <w:b w:val="0"/>
              </w:rPr>
              <w:t>2.12b</w:t>
            </w:r>
            <w:r w:rsidRPr="00684F82">
              <w:rPr>
                <w:rFonts w:eastAsia="Calibri" w:cstheme="minorHAnsi"/>
                <w:b w:val="0"/>
              </w:rPr>
              <w:t>—</w:t>
            </w:r>
            <w:r w:rsidRPr="007F7692">
              <w:rPr>
                <w:rFonts w:eastAsia="Calibri" w:cstheme="minorHAnsi"/>
                <w:b w:val="0"/>
              </w:rPr>
              <w:t>Does the proposed standard adequately address the issue? If not, what is missing or what other options exist?</w:t>
            </w:r>
          </w:p>
        </w:tc>
        <w:tc>
          <w:tcPr>
            <w:tcW w:w="3162" w:type="pct"/>
          </w:tcPr>
          <w:p w14:paraId="7F6E95C6" w14:textId="7EFF73F1" w:rsidR="007F7692"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2b"/>
                  <w:enabled/>
                  <w:calcOnExit w:val="0"/>
                  <w:helpText w:type="text" w:val="Your response is optional. Question—2.12b—Does the proposed standard adequately address the issue? If not, what is missing or what other options exist?"/>
                  <w:statusText w:type="text" w:val="Your response is optional. Question—2.12b—F1 for more information."/>
                  <w:textInput/>
                </w:ffData>
              </w:fldChar>
            </w:r>
            <w:bookmarkStart w:id="113" w:name="question212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r>
      <w:tr w:rsidR="007F7692" w:rsidRPr="00A13DB6" w14:paraId="0BD9C7B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91EC0C7" w14:textId="01C06B8B" w:rsidR="007F7692" w:rsidRDefault="007F7692" w:rsidP="0022522B">
            <w:pPr>
              <w:spacing w:before="0" w:after="0"/>
              <w:rPr>
                <w:rFonts w:eastAsia="Calibri" w:cstheme="minorHAnsi"/>
                <w:b w:val="0"/>
              </w:rPr>
            </w:pPr>
            <w:r>
              <w:rPr>
                <w:rFonts w:eastAsia="Calibri" w:cstheme="minorHAnsi"/>
                <w:b w:val="0"/>
              </w:rPr>
              <w:t>2.12c</w:t>
            </w:r>
            <w:r w:rsidRPr="00684F82">
              <w:rPr>
                <w:rFonts w:eastAsia="Calibri" w:cstheme="minorHAnsi"/>
                <w:b w:val="0"/>
              </w:rPr>
              <w:t>—</w:t>
            </w:r>
            <w:r w:rsidRPr="007F7692">
              <w:rPr>
                <w:rFonts w:eastAsia="Calibri" w:cstheme="minorHAnsi"/>
                <w:b w:val="0"/>
              </w:rPr>
              <w:t>Are there any barriers to implementing the proposed standard?</w:t>
            </w:r>
          </w:p>
        </w:tc>
        <w:tc>
          <w:tcPr>
            <w:tcW w:w="3162" w:type="pct"/>
          </w:tcPr>
          <w:p w14:paraId="1BD66B29" w14:textId="3FCFB62C" w:rsidR="007F7692"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2c"/>
                  <w:enabled/>
                  <w:calcOnExit w:val="0"/>
                  <w:helpText w:type="text" w:val="Your response is optional. Question—2.12c—Are there any barriers to implementing the proposed standard?"/>
                  <w:statusText w:type="text" w:val="Your response is optional. Question—2.12c—F1 for more information."/>
                  <w:textInput/>
                </w:ffData>
              </w:fldChar>
            </w:r>
            <w:bookmarkStart w:id="114" w:name="question212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r w:rsidR="007F7692" w:rsidRPr="00A13DB6" w14:paraId="1CF57B5A"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779FFB8" w14:textId="5A39B77D" w:rsidR="007F7692" w:rsidRDefault="007F7692" w:rsidP="0022522B">
            <w:pPr>
              <w:spacing w:before="0" w:after="0"/>
              <w:rPr>
                <w:rFonts w:eastAsia="Calibri" w:cstheme="minorHAnsi"/>
                <w:b w:val="0"/>
              </w:rPr>
            </w:pPr>
            <w:r>
              <w:rPr>
                <w:rFonts w:eastAsia="Calibri" w:cstheme="minorHAnsi"/>
                <w:b w:val="0"/>
              </w:rPr>
              <w:t>2.12d</w:t>
            </w:r>
            <w:r w:rsidRPr="00684F82">
              <w:rPr>
                <w:rFonts w:eastAsia="Calibri" w:cstheme="minorHAnsi"/>
                <w:b w:val="0"/>
              </w:rPr>
              <w:t>—</w:t>
            </w:r>
            <w:r w:rsidRPr="007F7692">
              <w:rPr>
                <w:rFonts w:eastAsia="Calibri" w:cstheme="minorHAnsi"/>
                <w:b w:val="0"/>
              </w:rPr>
              <w:t>How are passengers with disability currently informed and accommodated for during planned and unplanned changes to their itinerary?</w:t>
            </w:r>
          </w:p>
        </w:tc>
        <w:tc>
          <w:tcPr>
            <w:tcW w:w="3162" w:type="pct"/>
          </w:tcPr>
          <w:p w14:paraId="1E5423FE" w14:textId="7859A07E" w:rsidR="007F7692"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2d"/>
                  <w:enabled/>
                  <w:calcOnExit w:val="0"/>
                  <w:helpText w:type="text" w:val="Your response is optional. Question—2.12d—How are passengers with disability currently informed and accommodated for during planned and unplanned changes to their itinerary?"/>
                  <w:statusText w:type="text" w:val="Your response is optional. Question—2.12d—F1 for more information."/>
                  <w:textInput/>
                </w:ffData>
              </w:fldChar>
            </w:r>
            <w:bookmarkStart w:id="115" w:name="question212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r>
      <w:tr w:rsidR="007F7692" w:rsidRPr="00A13DB6" w14:paraId="52EE511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537CF59" w14:textId="3DB8B662" w:rsidR="007F7692" w:rsidRDefault="007F7692" w:rsidP="0022522B">
            <w:pPr>
              <w:spacing w:before="0" w:after="0"/>
              <w:rPr>
                <w:rFonts w:eastAsia="Calibri" w:cstheme="minorHAnsi"/>
                <w:b w:val="0"/>
              </w:rPr>
            </w:pPr>
            <w:r>
              <w:rPr>
                <w:rFonts w:eastAsia="Calibri" w:cstheme="minorHAnsi"/>
                <w:b w:val="0"/>
              </w:rPr>
              <w:t>2.12e</w:t>
            </w:r>
            <w:r w:rsidRPr="00684F82">
              <w:rPr>
                <w:rFonts w:eastAsia="Calibri" w:cstheme="minorHAnsi"/>
                <w:b w:val="0"/>
              </w:rPr>
              <w:t>—</w:t>
            </w:r>
            <w:r w:rsidRPr="007F7692">
              <w:rPr>
                <w:rFonts w:eastAsia="Calibri" w:cstheme="minorHAnsi"/>
                <w:b w:val="0"/>
              </w:rPr>
              <w:t>Do you have any further feedback?</w:t>
            </w:r>
          </w:p>
        </w:tc>
        <w:tc>
          <w:tcPr>
            <w:tcW w:w="3162" w:type="pct"/>
          </w:tcPr>
          <w:p w14:paraId="091A59A9" w14:textId="548A8C26" w:rsidR="007F7692"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2e"/>
                  <w:enabled/>
                  <w:calcOnExit w:val="0"/>
                  <w:helpText w:type="text" w:val="Your response is optional. Question—2.12e—Do you have any further feedback?"/>
                  <w:statusText w:type="text" w:val="Your response is optional. Question—2.12e—F1 for more information."/>
                  <w:textInput/>
                </w:ffData>
              </w:fldChar>
            </w:r>
            <w:bookmarkStart w:id="116" w:name="question212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r>
    </w:tbl>
    <w:p w14:paraId="4205FB86" w14:textId="323EB1BD" w:rsidR="009E15A7" w:rsidRDefault="00796E95" w:rsidP="005921D8">
      <w:pPr>
        <w:pStyle w:val="Heading3"/>
      </w:pPr>
      <w:r>
        <w:lastRenderedPageBreak/>
        <w:t>2.1</w:t>
      </w:r>
      <w:r w:rsidR="005921D8">
        <w:t>3</w:t>
      </w:r>
      <w:r w:rsidR="005921D8" w:rsidRPr="005921D8">
        <w:t xml:space="preserve"> </w:t>
      </w:r>
      <w:r w:rsidR="009E15A7">
        <w:t>Communicate when passengers with disability or their disability aids are not accepted for travel</w:t>
      </w:r>
    </w:p>
    <w:p w14:paraId="5D127802" w14:textId="77777777" w:rsidR="00AD6863" w:rsidRDefault="00AD6863" w:rsidP="00503A4A">
      <w:pPr>
        <w:pStyle w:val="Heading4"/>
      </w:pPr>
      <w:r>
        <w:t>Background</w:t>
      </w:r>
    </w:p>
    <w:p w14:paraId="5A9BAFBA" w14:textId="20C5FBE1" w:rsidR="00162A5A" w:rsidRDefault="005E7191" w:rsidP="00162A5A">
      <w:r>
        <w:t>P</w:t>
      </w:r>
      <w:r w:rsidR="00162A5A">
        <w:t xml:space="preserve">eople with disability </w:t>
      </w:r>
      <w:r>
        <w:t xml:space="preserve">informed government </w:t>
      </w:r>
      <w:r w:rsidR="00162A5A">
        <w:t xml:space="preserve">of airline policies resulting in passengers or their disability aids being refused carriage, causing unexpected disruptions to their journey, sometimes at very short notice. People with disability expressed frustration at the limited communication received from airlines in these situations, </w:t>
      </w:r>
      <w:r w:rsidR="00162A5A" w:rsidRPr="00DB6FAF">
        <w:t>particularly where they ha</w:t>
      </w:r>
      <w:r w:rsidR="00162A5A">
        <w:t>d</w:t>
      </w:r>
      <w:r w:rsidR="00162A5A" w:rsidRPr="00DB6FAF">
        <w:t xml:space="preserve"> provided at least 48 hours’ notice of their accessibility </w:t>
      </w:r>
      <w:r w:rsidR="00162A5A" w:rsidRPr="00224C0A">
        <w:t>needs</w:t>
      </w:r>
      <w:r w:rsidR="00162A5A">
        <w:t>.</w:t>
      </w:r>
    </w:p>
    <w:p w14:paraId="430A3571"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68C21BF7" w14:textId="77777777" w:rsidR="00AD6863" w:rsidRDefault="00AD6863" w:rsidP="00503A4A">
      <w:pPr>
        <w:pStyle w:val="Heading4"/>
      </w:pPr>
      <w:r>
        <w:t>Regulatory option</w:t>
      </w:r>
    </w:p>
    <w:p w14:paraId="719ED766" w14:textId="1DA8902B" w:rsidR="00D14BEC" w:rsidRDefault="005E7191" w:rsidP="004D79A3">
      <w:r>
        <w:t>If</w:t>
      </w:r>
      <w:r w:rsidR="0037422B">
        <w:t xml:space="preserve"> a person with disability </w:t>
      </w:r>
      <w:r w:rsidR="004D3FC3">
        <w:t xml:space="preserve">or their mobility aid </w:t>
      </w:r>
      <w:r w:rsidR="00E42E47">
        <w:t xml:space="preserve">is refused </w:t>
      </w:r>
      <w:r w:rsidR="004D3FC3">
        <w:t>transportation</w:t>
      </w:r>
      <w:r w:rsidR="0098466F">
        <w:t xml:space="preserve"> after providing 48-hours’ notice of their accessibility needs</w:t>
      </w:r>
      <w:r w:rsidR="004D3FC3">
        <w:t xml:space="preserve">, the airline </w:t>
      </w:r>
      <w:r w:rsidR="00D14BEC">
        <w:t>would be required to</w:t>
      </w:r>
      <w:r w:rsidR="004D68F7">
        <w:t xml:space="preserve"> inform the passenger at the time of </w:t>
      </w:r>
      <w:r w:rsidR="00657F61">
        <w:t>refusal and</w:t>
      </w:r>
      <w:r w:rsidR="004D68F7">
        <w:t xml:space="preserve"> also provide </w:t>
      </w:r>
      <w:r w:rsidR="00FA2248">
        <w:t xml:space="preserve">a written notice setting out the reasons for refusal within 10 days. </w:t>
      </w:r>
    </w:p>
    <w:p w14:paraId="79815FAD" w14:textId="176F818B" w:rsidR="004D3FC3" w:rsidRPr="004D79A3" w:rsidRDefault="00FA2248" w:rsidP="004D79A3">
      <w:r>
        <w:t xml:space="preserve">The airline </w:t>
      </w:r>
      <w:r w:rsidR="00D14BEC">
        <w:t>would also be required to</w:t>
      </w:r>
      <w:r>
        <w:t xml:space="preserve"> advise the passenger of the next available flight to the same destination that can accommodate the person and their mobility aid. The airline must offer to book that flight at </w:t>
      </w:r>
      <w:r w:rsidR="00657F61">
        <w:t xml:space="preserve">the lesser fare of the original flight and the alternative flight. Where there is no alternative flight, the airline must refund the passenger’s fare. </w:t>
      </w:r>
    </w:p>
    <w:p w14:paraId="40BCB961" w14:textId="3523D456" w:rsidR="00E23DF6" w:rsidRDefault="00E23DF6" w:rsidP="00503A4A">
      <w:pPr>
        <w:pStyle w:val="Heading4"/>
      </w:pPr>
      <w:r>
        <w:t>Questions and responses</w:t>
      </w:r>
      <w:r w:rsidR="002E5356">
        <w:t>—</w:t>
      </w:r>
      <w:r w:rsidR="00924895">
        <w:t>Communicate when passengers with disability or their disability aids are not accepted for travel</w:t>
      </w:r>
    </w:p>
    <w:p w14:paraId="23209562" w14:textId="5A5BA3F1" w:rsidR="00E23DF6" w:rsidRDefault="00E23DF6" w:rsidP="00924895">
      <w:pPr>
        <w:keepNext/>
      </w:pPr>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4E608CB1"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40F8D98"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53B7D483"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90B1CA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90239BD" w14:textId="31C7E67B" w:rsidR="00E23DF6" w:rsidRPr="007505B4" w:rsidRDefault="007505B4" w:rsidP="0022522B">
            <w:pPr>
              <w:spacing w:before="0" w:after="0"/>
              <w:rPr>
                <w:rFonts w:eastAsia="Calibri" w:cstheme="minorHAnsi"/>
                <w:b w:val="0"/>
              </w:rPr>
            </w:pPr>
            <w:r>
              <w:rPr>
                <w:rFonts w:eastAsia="Calibri" w:cstheme="minorHAnsi"/>
                <w:b w:val="0"/>
              </w:rPr>
              <w:t>2.13a</w:t>
            </w:r>
            <w:r w:rsidR="00E23DF6" w:rsidRPr="00684F82">
              <w:rPr>
                <w:rFonts w:eastAsia="Calibri" w:cstheme="minorHAnsi"/>
                <w:b w:val="0"/>
              </w:rPr>
              <w:t>—</w:t>
            </w:r>
            <w:r w:rsidRPr="007505B4">
              <w:rPr>
                <w:rFonts w:eastAsia="Calibri" w:cstheme="minorHAnsi"/>
                <w:b w:val="0"/>
              </w:rPr>
              <w:t>Would the issue best be addressed through a regulatory or non-regulatory intervention, or by maintaining existing practice?</w:t>
            </w:r>
          </w:p>
        </w:tc>
        <w:tc>
          <w:tcPr>
            <w:tcW w:w="3162" w:type="pct"/>
          </w:tcPr>
          <w:p w14:paraId="156E06E4" w14:textId="2CE6B124"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3a"/>
                  <w:enabled/>
                  <w:calcOnExit w:val="0"/>
                  <w:helpText w:type="text" w:val="Your response is optional. Question—2.13a—Would the issue best be addressed through a regulatory or non-regulatory intervention, or by maintaining existing practice?"/>
                  <w:statusText w:type="text" w:val="Your response is optional. Question—2.13a—F1 for more information."/>
                  <w:textInput/>
                </w:ffData>
              </w:fldChar>
            </w:r>
            <w:bookmarkStart w:id="117" w:name="question213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r>
      <w:tr w:rsidR="007505B4" w:rsidRPr="00A13DB6" w14:paraId="5128DA6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22E31B9" w14:textId="7501228D" w:rsidR="007505B4" w:rsidRDefault="007505B4" w:rsidP="0022522B">
            <w:pPr>
              <w:spacing w:before="0" w:after="0"/>
              <w:rPr>
                <w:rFonts w:eastAsia="Calibri" w:cstheme="minorHAnsi"/>
                <w:b w:val="0"/>
              </w:rPr>
            </w:pPr>
            <w:r>
              <w:rPr>
                <w:rFonts w:eastAsia="Calibri" w:cstheme="minorHAnsi"/>
                <w:b w:val="0"/>
              </w:rPr>
              <w:t>2.13b</w:t>
            </w:r>
            <w:r w:rsidRPr="00684F82">
              <w:rPr>
                <w:rFonts w:eastAsia="Calibri" w:cstheme="minorHAnsi"/>
                <w:b w:val="0"/>
              </w:rPr>
              <w:t>—</w:t>
            </w:r>
            <w:r w:rsidRPr="007505B4">
              <w:rPr>
                <w:rFonts w:eastAsia="Calibri" w:cstheme="minorHAnsi"/>
                <w:b w:val="0"/>
              </w:rPr>
              <w:t>Does the proposed standard adequately address the issue? If not, what is missing or what other options exist?</w:t>
            </w:r>
          </w:p>
        </w:tc>
        <w:tc>
          <w:tcPr>
            <w:tcW w:w="3162" w:type="pct"/>
          </w:tcPr>
          <w:p w14:paraId="713674B9" w14:textId="2D4A700F" w:rsidR="007505B4"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3b"/>
                  <w:enabled/>
                  <w:calcOnExit w:val="0"/>
                  <w:helpText w:type="text" w:val="Your response is optional. Question—2.13b—Does the proposed standard adequately address the issue? If not, what is missing or what other options exist?"/>
                  <w:statusText w:type="text" w:val="Your response is optional. Question—2.13b—F1 for more information."/>
                  <w:textInput/>
                </w:ffData>
              </w:fldChar>
            </w:r>
            <w:bookmarkStart w:id="118" w:name="question213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r>
      <w:tr w:rsidR="007505B4" w:rsidRPr="00A13DB6" w14:paraId="57149CA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0947295" w14:textId="3084C785" w:rsidR="007505B4" w:rsidRDefault="007505B4" w:rsidP="0022522B">
            <w:pPr>
              <w:spacing w:before="0" w:after="0"/>
              <w:rPr>
                <w:rFonts w:eastAsia="Calibri" w:cstheme="minorHAnsi"/>
                <w:b w:val="0"/>
              </w:rPr>
            </w:pPr>
            <w:r>
              <w:rPr>
                <w:rFonts w:eastAsia="Calibri" w:cstheme="minorHAnsi"/>
                <w:b w:val="0"/>
              </w:rPr>
              <w:t>2.13c</w:t>
            </w:r>
            <w:r w:rsidRPr="00684F82">
              <w:rPr>
                <w:rFonts w:eastAsia="Calibri" w:cstheme="minorHAnsi"/>
                <w:b w:val="0"/>
              </w:rPr>
              <w:t>—</w:t>
            </w:r>
            <w:r w:rsidRPr="007505B4">
              <w:rPr>
                <w:rFonts w:eastAsia="Calibri" w:cstheme="minorHAnsi"/>
                <w:b w:val="0"/>
              </w:rPr>
              <w:t>Are there any barriers to implementing the proposed standard?</w:t>
            </w:r>
          </w:p>
        </w:tc>
        <w:tc>
          <w:tcPr>
            <w:tcW w:w="3162" w:type="pct"/>
          </w:tcPr>
          <w:p w14:paraId="29FC8204" w14:textId="2B166212" w:rsidR="007505B4"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3c"/>
                  <w:enabled/>
                  <w:calcOnExit w:val="0"/>
                  <w:helpText w:type="text" w:val="Your response is optional. Question—2.13c—Are there any barriers to implementing the proposed standard?"/>
                  <w:statusText w:type="text" w:val="Your response is optional. Question—2.13c—F1 for more information."/>
                  <w:textInput/>
                </w:ffData>
              </w:fldChar>
            </w:r>
            <w:bookmarkStart w:id="119" w:name="question213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r>
      <w:tr w:rsidR="007505B4" w:rsidRPr="00A13DB6" w14:paraId="6F2722F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FF26B50" w14:textId="0A45ED84" w:rsidR="007505B4" w:rsidRDefault="007505B4" w:rsidP="0022522B">
            <w:pPr>
              <w:spacing w:before="0" w:after="0"/>
              <w:rPr>
                <w:rFonts w:eastAsia="Calibri" w:cstheme="minorHAnsi"/>
                <w:b w:val="0"/>
              </w:rPr>
            </w:pPr>
            <w:r>
              <w:rPr>
                <w:rFonts w:eastAsia="Calibri" w:cstheme="minorHAnsi"/>
                <w:b w:val="0"/>
              </w:rPr>
              <w:t>2.13d</w:t>
            </w:r>
            <w:r w:rsidRPr="00684F82">
              <w:rPr>
                <w:rFonts w:eastAsia="Calibri" w:cstheme="minorHAnsi"/>
                <w:b w:val="0"/>
              </w:rPr>
              <w:t>—</w:t>
            </w:r>
            <w:r w:rsidRPr="007505B4">
              <w:rPr>
                <w:rFonts w:eastAsia="Calibri" w:cstheme="minorHAnsi"/>
                <w:b w:val="0"/>
              </w:rPr>
              <w:t>Are there circumstances where the passenger should be responsible for rebooking their flight rather than the airline?</w:t>
            </w:r>
          </w:p>
        </w:tc>
        <w:tc>
          <w:tcPr>
            <w:tcW w:w="3162" w:type="pct"/>
          </w:tcPr>
          <w:p w14:paraId="620B862C" w14:textId="634C839E" w:rsidR="007505B4"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3d"/>
                  <w:enabled/>
                  <w:calcOnExit w:val="0"/>
                  <w:helpText w:type="text" w:val="Your response is optional. Question—2.13d—Are there circumstances where the passenger should be responsible for rebooking their flight rather than the airline?"/>
                  <w:statusText w:type="text" w:val="Your response is optional. Question—2.13d—F1 for more information."/>
                  <w:textInput/>
                </w:ffData>
              </w:fldChar>
            </w:r>
            <w:bookmarkStart w:id="120" w:name="question213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tr>
      <w:tr w:rsidR="007505B4" w:rsidRPr="00A13DB6" w14:paraId="64CE835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960202B" w14:textId="6E978800" w:rsidR="007505B4" w:rsidRDefault="007505B4" w:rsidP="0022522B">
            <w:pPr>
              <w:spacing w:before="0" w:after="0"/>
              <w:rPr>
                <w:rFonts w:eastAsia="Calibri" w:cstheme="minorHAnsi"/>
                <w:b w:val="0"/>
              </w:rPr>
            </w:pPr>
            <w:r>
              <w:rPr>
                <w:rFonts w:eastAsia="Calibri" w:cstheme="minorHAnsi"/>
                <w:b w:val="0"/>
              </w:rPr>
              <w:t>2.13e</w:t>
            </w:r>
            <w:r w:rsidRPr="00684F82">
              <w:rPr>
                <w:rFonts w:eastAsia="Calibri" w:cstheme="minorHAnsi"/>
                <w:b w:val="0"/>
              </w:rPr>
              <w:t>—</w:t>
            </w:r>
            <w:r w:rsidRPr="007505B4">
              <w:rPr>
                <w:rFonts w:eastAsia="Calibri" w:cstheme="minorHAnsi"/>
                <w:b w:val="0"/>
              </w:rPr>
              <w:t>Are there situations where it would be considered reasonable for airlines to refuse carriage to passengers with disability and/or their disability aids?</w:t>
            </w:r>
          </w:p>
        </w:tc>
        <w:tc>
          <w:tcPr>
            <w:tcW w:w="3162" w:type="pct"/>
          </w:tcPr>
          <w:p w14:paraId="27BEFBCC" w14:textId="132E96D6" w:rsidR="007505B4"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3e"/>
                  <w:enabled/>
                  <w:calcOnExit w:val="0"/>
                  <w:helpText w:type="text" w:val="Your response is optional. Question—2.13e—Are there situations where it would be considered reasonable for airlines to refuse carriage to passengers with disability and/or their disability aids?"/>
                  <w:statusText w:type="text" w:val="Your response is optional. Question—2.13e—F1 for more information."/>
                  <w:textInput/>
                </w:ffData>
              </w:fldChar>
            </w:r>
            <w:bookmarkStart w:id="121" w:name="question213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tr w:rsidR="007505B4" w:rsidRPr="00A13DB6" w14:paraId="73A2105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3EA10CA" w14:textId="438587D4" w:rsidR="007505B4" w:rsidRDefault="007505B4" w:rsidP="0022522B">
            <w:pPr>
              <w:spacing w:before="0" w:after="0"/>
              <w:rPr>
                <w:rFonts w:eastAsia="Calibri" w:cstheme="minorHAnsi"/>
                <w:b w:val="0"/>
              </w:rPr>
            </w:pPr>
            <w:r>
              <w:rPr>
                <w:rFonts w:eastAsia="Calibri" w:cstheme="minorHAnsi"/>
                <w:b w:val="0"/>
              </w:rPr>
              <w:t>2.13f</w:t>
            </w:r>
            <w:r w:rsidRPr="00684F82">
              <w:rPr>
                <w:rFonts w:eastAsia="Calibri" w:cstheme="minorHAnsi"/>
                <w:b w:val="0"/>
              </w:rPr>
              <w:t>—</w:t>
            </w:r>
            <w:r w:rsidRPr="007505B4">
              <w:rPr>
                <w:rFonts w:eastAsia="Calibri" w:cstheme="minorHAnsi"/>
                <w:b w:val="0"/>
              </w:rPr>
              <w:t>Do you have any further feedback?</w:t>
            </w:r>
          </w:p>
        </w:tc>
        <w:tc>
          <w:tcPr>
            <w:tcW w:w="3162" w:type="pct"/>
          </w:tcPr>
          <w:p w14:paraId="05930135" w14:textId="1A2A2B7B" w:rsidR="007505B4"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3f"/>
                  <w:enabled/>
                  <w:calcOnExit w:val="0"/>
                  <w:helpText w:type="text" w:val="Your response is optional. Question—2.13f—Do you have any further feedback?"/>
                  <w:statusText w:type="text" w:val="Your response is optional. Question—2.13f—F1 for more information."/>
                  <w:textInput/>
                </w:ffData>
              </w:fldChar>
            </w:r>
            <w:bookmarkStart w:id="122" w:name="question213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tc>
      </w:tr>
    </w:tbl>
    <w:p w14:paraId="20784567" w14:textId="46303695" w:rsidR="00657F61" w:rsidRDefault="006054AA" w:rsidP="005921D8">
      <w:pPr>
        <w:pStyle w:val="Heading3"/>
      </w:pPr>
      <w:r>
        <w:lastRenderedPageBreak/>
        <w:t>2.14</w:t>
      </w:r>
      <w:r w:rsidR="005921D8" w:rsidRPr="005921D8">
        <w:t xml:space="preserve"> </w:t>
      </w:r>
      <w:r w:rsidR="009E15A7">
        <w:t>Allow people with disability to choose seats that best meet their needs</w:t>
      </w:r>
    </w:p>
    <w:p w14:paraId="7139BC09" w14:textId="77777777" w:rsidR="00AD6863" w:rsidRDefault="00AD6863" w:rsidP="00503A4A">
      <w:pPr>
        <w:pStyle w:val="Heading4"/>
      </w:pPr>
      <w:r>
        <w:t>Background</w:t>
      </w:r>
    </w:p>
    <w:p w14:paraId="47858B6B" w14:textId="77777777" w:rsidR="00AF5596" w:rsidRDefault="00AF5596" w:rsidP="00AF5596">
      <w:r>
        <w:t>Some public transport modes (for example, buses and trains) incorporate dedicated seating for people with disability with additional legroom or space. People with disability can travel in these seats without paying additional fees or request an accessible seat when booking without additional fees being applied.</w:t>
      </w:r>
    </w:p>
    <w:p w14:paraId="04F7BB3C" w14:textId="77777777" w:rsidR="00AF5596" w:rsidRDefault="00AF5596" w:rsidP="00AF5596">
      <w:r>
        <w:t>S</w:t>
      </w:r>
      <w:r w:rsidRPr="009771BF">
        <w:t xml:space="preserve">ome airlines charge additional fees for seats </w:t>
      </w:r>
      <w:r>
        <w:t>with</w:t>
      </w:r>
      <w:r w:rsidRPr="009771BF">
        <w:t xml:space="preserve"> </w:t>
      </w:r>
      <w:r>
        <w:t>extra</w:t>
      </w:r>
      <w:r w:rsidRPr="009771BF">
        <w:t xml:space="preserve"> legroom or space</w:t>
      </w:r>
      <w:r>
        <w:t xml:space="preserve"> that may be more suitable for people with disability</w:t>
      </w:r>
      <w:r w:rsidRPr="009771BF">
        <w:t xml:space="preserve">. </w:t>
      </w:r>
      <w:r>
        <w:t xml:space="preserve">Airfares and price variation across seats are </w:t>
      </w:r>
      <w:r w:rsidRPr="009771BF">
        <w:t xml:space="preserve">not in </w:t>
      </w:r>
      <w:r>
        <w:t xml:space="preserve">the </w:t>
      </w:r>
      <w:r w:rsidRPr="009771BF">
        <w:t xml:space="preserve">scope </w:t>
      </w:r>
      <w:r>
        <w:t>of</w:t>
      </w:r>
      <w:r w:rsidRPr="009771BF">
        <w:t xml:space="preserve"> the aviation disability standards</w:t>
      </w:r>
      <w:r>
        <w:t xml:space="preserve">. </w:t>
      </w:r>
    </w:p>
    <w:p w14:paraId="06BD8F08" w14:textId="39C99220" w:rsidR="00D14BEC" w:rsidRDefault="00D14BEC" w:rsidP="00AF5596">
      <w:r>
        <w:t>The Disability Standards for Accessible Public Transport 2002 contains provisions that ensure that accessible seats are kept for passengers with disability and that those seats are allocated to other passengers after all other standard seats have been filled.</w:t>
      </w:r>
    </w:p>
    <w:p w14:paraId="439CB333" w14:textId="736A2F25" w:rsidR="00D14BEC" w:rsidRDefault="00D14BEC" w:rsidP="00C1650F">
      <w:r>
        <w:t>The reforms to the Transport Standards will add requirements to allow passengers with disability to book seats that are located in an area that is appropriate for their travelling needs, and suitable seats must be available in all classes of travel.</w:t>
      </w:r>
    </w:p>
    <w:p w14:paraId="2EBF7DA9" w14:textId="25985123"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r w:rsidR="0096260A">
        <w:t xml:space="preserve"> beyond the incoming reforms to the Transport Standards</w:t>
      </w:r>
      <w:r>
        <w:t>.</w:t>
      </w:r>
    </w:p>
    <w:p w14:paraId="531724BA" w14:textId="77777777" w:rsidR="00AD6863" w:rsidRDefault="00AD6863" w:rsidP="00503A4A">
      <w:pPr>
        <w:pStyle w:val="Heading4"/>
      </w:pPr>
      <w:r>
        <w:t>Regulatory option</w:t>
      </w:r>
    </w:p>
    <w:p w14:paraId="446B6698" w14:textId="77777777" w:rsidR="001D28F8" w:rsidRPr="001D28F8" w:rsidRDefault="001D28F8" w:rsidP="001D28F8">
      <w:r w:rsidRPr="001D28F8">
        <w:t>If a person with disability identifies the nature of their disability when making a reservation with an airline, the airline must:</w:t>
      </w:r>
    </w:p>
    <w:p w14:paraId="674BB99F" w14:textId="77777777" w:rsidR="001D28F8" w:rsidRPr="001D28F8" w:rsidRDefault="001D28F8" w:rsidP="00E23DF6">
      <w:pPr>
        <w:pStyle w:val="Listparagraphbullets"/>
      </w:pPr>
      <w:r w:rsidRPr="001D28F8">
        <w:t>before assigning a passenger seat to a person with a disability, inform the person of the passenger seats that are available in the class of service that the person has requested and that have equipment and facilities that best meet the accessibility needs of that person, such as a wheelchair-accessible toilet or a passenger seat that has additional leg room, a larger seat pitch or movable armrests; and</w:t>
      </w:r>
    </w:p>
    <w:p w14:paraId="5F1CF1E2" w14:textId="77777777" w:rsidR="001D28F8" w:rsidRPr="001D28F8" w:rsidRDefault="001D28F8" w:rsidP="00E23DF6">
      <w:pPr>
        <w:pStyle w:val="Listparagraphbullets"/>
      </w:pPr>
      <w:r w:rsidRPr="001D28F8">
        <w:t>in assigning a passenger seat or cabin to a person with a disability, take into account the person’s opinion with respect to which seats or cabins would best meet the accessibility needs of that person.</w:t>
      </w:r>
    </w:p>
    <w:p w14:paraId="03E4286E" w14:textId="4FBC92D7" w:rsidR="00E23DF6" w:rsidRDefault="00E23DF6" w:rsidP="00503A4A">
      <w:pPr>
        <w:pStyle w:val="Heading4"/>
      </w:pPr>
      <w:r>
        <w:t>Questions and responses</w:t>
      </w:r>
      <w:r w:rsidR="002E5356">
        <w:t>—</w:t>
      </w:r>
      <w:r w:rsidR="00924895">
        <w:t>Allow people with disability to choose seats that best meet their needs</w:t>
      </w:r>
    </w:p>
    <w:p w14:paraId="62EFBB68" w14:textId="1F4EB956"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62768">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2C47EB89"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1F56E82"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5F9D3004"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22C2BA5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E23B7B1" w14:textId="620A45A4" w:rsidR="00E23DF6" w:rsidRPr="00D572D2" w:rsidRDefault="00451066" w:rsidP="0022522B">
            <w:pPr>
              <w:spacing w:before="0" w:after="0"/>
              <w:rPr>
                <w:rFonts w:eastAsia="Calibri" w:cstheme="minorHAnsi"/>
                <w:b w:val="0"/>
              </w:rPr>
            </w:pPr>
            <w:r>
              <w:rPr>
                <w:rFonts w:eastAsia="Calibri" w:cstheme="minorHAnsi"/>
                <w:b w:val="0"/>
              </w:rPr>
              <w:t>2.14a</w:t>
            </w:r>
            <w:r w:rsidR="00E23DF6" w:rsidRPr="00684F82">
              <w:rPr>
                <w:rFonts w:eastAsia="Calibri" w:cstheme="minorHAnsi"/>
                <w:b w:val="0"/>
              </w:rPr>
              <w:t>—</w:t>
            </w:r>
            <w:r w:rsidR="00D572D2" w:rsidRPr="00D572D2">
              <w:rPr>
                <w:rFonts w:eastAsia="Calibri" w:cstheme="minorHAnsi"/>
                <w:b w:val="0"/>
              </w:rPr>
              <w:t>Would the issue best be addressed through a regulatory or non-regulatory intervention, or by maintaining existing practice?</w:t>
            </w:r>
          </w:p>
        </w:tc>
        <w:tc>
          <w:tcPr>
            <w:tcW w:w="3162" w:type="pct"/>
          </w:tcPr>
          <w:p w14:paraId="1B4AE1BC" w14:textId="7BB78001"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4a"/>
                  <w:enabled/>
                  <w:calcOnExit w:val="0"/>
                  <w:helpText w:type="text" w:val="Your response is optional. Question—2.14a—Would the issue best be addressed through a regulatory or non-regulatory intervention, or by maintaining existing practice?"/>
                  <w:statusText w:type="text" w:val="Your response is optional. Question—2.14a—F1 for more information."/>
                  <w:textInput/>
                </w:ffData>
              </w:fldChar>
            </w:r>
            <w:bookmarkStart w:id="123" w:name="question214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r>
      <w:tr w:rsidR="00451066" w:rsidRPr="00A13DB6" w14:paraId="4B3F981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A0894AC" w14:textId="5AD4E310" w:rsidR="00451066" w:rsidRDefault="00451066" w:rsidP="0022522B">
            <w:pPr>
              <w:spacing w:before="0" w:after="0"/>
              <w:rPr>
                <w:rFonts w:eastAsia="Calibri" w:cstheme="minorHAnsi"/>
                <w:b w:val="0"/>
              </w:rPr>
            </w:pPr>
            <w:r>
              <w:rPr>
                <w:rFonts w:eastAsia="Calibri" w:cstheme="minorHAnsi"/>
                <w:b w:val="0"/>
              </w:rPr>
              <w:t>2.14b</w:t>
            </w:r>
            <w:r w:rsidRPr="00684F82">
              <w:rPr>
                <w:rFonts w:eastAsia="Calibri" w:cstheme="minorHAnsi"/>
                <w:b w:val="0"/>
              </w:rPr>
              <w:t>—</w:t>
            </w:r>
            <w:r w:rsidR="00D572D2" w:rsidRPr="00D572D2">
              <w:rPr>
                <w:rFonts w:eastAsia="Calibri" w:cstheme="minorHAnsi"/>
                <w:b w:val="0"/>
              </w:rPr>
              <w:t>Does the proposed standard adequately address the issue? If not, what is missing or what other options exist?</w:t>
            </w:r>
          </w:p>
        </w:tc>
        <w:tc>
          <w:tcPr>
            <w:tcW w:w="3162" w:type="pct"/>
          </w:tcPr>
          <w:p w14:paraId="363C8824" w14:textId="2F577843" w:rsidR="00451066"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4b"/>
                  <w:enabled/>
                  <w:calcOnExit w:val="0"/>
                  <w:helpText w:type="text" w:val="Your response is optional. Question—2.14b—Does the proposed standard adequately address the issue? If not, what is missing or what other options exist?"/>
                  <w:statusText w:type="text" w:val="Your response is optional. Question—2.14b—F1 for more information."/>
                  <w:textInput/>
                </w:ffData>
              </w:fldChar>
            </w:r>
            <w:bookmarkStart w:id="124" w:name="question214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r>
      <w:tr w:rsidR="00451066" w:rsidRPr="00A13DB6" w14:paraId="6344B29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7FA94A1" w14:textId="7B83AB40" w:rsidR="00451066" w:rsidRDefault="00451066" w:rsidP="0022522B">
            <w:pPr>
              <w:spacing w:before="0" w:after="0"/>
              <w:rPr>
                <w:rFonts w:eastAsia="Calibri" w:cstheme="minorHAnsi"/>
                <w:b w:val="0"/>
              </w:rPr>
            </w:pPr>
            <w:r>
              <w:rPr>
                <w:rFonts w:eastAsia="Calibri" w:cstheme="minorHAnsi"/>
                <w:b w:val="0"/>
              </w:rPr>
              <w:t>2.14c</w:t>
            </w:r>
            <w:r w:rsidRPr="00684F82">
              <w:rPr>
                <w:rFonts w:eastAsia="Calibri" w:cstheme="minorHAnsi"/>
                <w:b w:val="0"/>
              </w:rPr>
              <w:t>—</w:t>
            </w:r>
            <w:r w:rsidR="00D572D2" w:rsidRPr="00D572D2">
              <w:rPr>
                <w:rFonts w:eastAsia="Calibri" w:cstheme="minorHAnsi"/>
                <w:b w:val="0"/>
              </w:rPr>
              <w:t>Are there any barriers to implementing the proposed standard?</w:t>
            </w:r>
          </w:p>
        </w:tc>
        <w:tc>
          <w:tcPr>
            <w:tcW w:w="3162" w:type="pct"/>
          </w:tcPr>
          <w:p w14:paraId="7324BBC7" w14:textId="03012075" w:rsidR="0045106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4c"/>
                  <w:enabled/>
                  <w:calcOnExit w:val="0"/>
                  <w:helpText w:type="text" w:val="Your response is optional. Question—2.14c—Are there any barriers to implementing the proposed standard?"/>
                  <w:statusText w:type="text" w:val="Your response is optional. Question—2.14c—F1 for more information."/>
                  <w:textInput/>
                </w:ffData>
              </w:fldChar>
            </w:r>
            <w:bookmarkStart w:id="125" w:name="question214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r>
      <w:tr w:rsidR="00451066" w:rsidRPr="00A13DB6" w14:paraId="0AD2F197"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4CA471A" w14:textId="471B06DE" w:rsidR="00451066" w:rsidRDefault="00451066" w:rsidP="0022522B">
            <w:pPr>
              <w:spacing w:before="0" w:after="0"/>
              <w:rPr>
                <w:rFonts w:eastAsia="Calibri" w:cstheme="minorHAnsi"/>
                <w:b w:val="0"/>
              </w:rPr>
            </w:pPr>
            <w:r>
              <w:rPr>
                <w:rFonts w:eastAsia="Calibri" w:cstheme="minorHAnsi"/>
                <w:b w:val="0"/>
              </w:rPr>
              <w:t>2.14d</w:t>
            </w:r>
            <w:r w:rsidRPr="00684F82">
              <w:rPr>
                <w:rFonts w:eastAsia="Calibri" w:cstheme="minorHAnsi"/>
                <w:b w:val="0"/>
              </w:rPr>
              <w:t>—</w:t>
            </w:r>
            <w:r w:rsidR="00D572D2" w:rsidRPr="00D572D2">
              <w:rPr>
                <w:rFonts w:eastAsia="Calibri" w:cstheme="minorHAnsi"/>
                <w:b w:val="0"/>
              </w:rPr>
              <w:t>Do airlines already offer dedicated accessible seats for passengers with disability on any aircraft?</w:t>
            </w:r>
          </w:p>
        </w:tc>
        <w:tc>
          <w:tcPr>
            <w:tcW w:w="3162" w:type="pct"/>
          </w:tcPr>
          <w:p w14:paraId="2F166FFC" w14:textId="00D6574C" w:rsidR="00451066"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4d"/>
                  <w:enabled/>
                  <w:calcOnExit w:val="0"/>
                  <w:helpText w:type="text" w:val="Your response is optional. Question—2.14d—Do airlines already offer dedicated accessible seats for passengers with disability on any aircraft?"/>
                  <w:statusText w:type="text" w:val="Your response is optional. Question—2.14d—F1 for more information."/>
                  <w:textInput/>
                </w:ffData>
              </w:fldChar>
            </w:r>
            <w:bookmarkStart w:id="126" w:name="question214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tc>
      </w:tr>
      <w:tr w:rsidR="00451066" w:rsidRPr="00A13DB6" w14:paraId="1759C2C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1EA2D3B" w14:textId="5DE26AB4" w:rsidR="00451066" w:rsidRDefault="00451066" w:rsidP="0022522B">
            <w:pPr>
              <w:spacing w:before="0" w:after="0"/>
              <w:rPr>
                <w:rFonts w:eastAsia="Calibri" w:cstheme="minorHAnsi"/>
                <w:b w:val="0"/>
              </w:rPr>
            </w:pPr>
            <w:r>
              <w:rPr>
                <w:rFonts w:eastAsia="Calibri" w:cstheme="minorHAnsi"/>
                <w:b w:val="0"/>
              </w:rPr>
              <w:lastRenderedPageBreak/>
              <w:t>2.14e</w:t>
            </w:r>
            <w:r w:rsidRPr="00684F82">
              <w:rPr>
                <w:rFonts w:eastAsia="Calibri" w:cstheme="minorHAnsi"/>
                <w:b w:val="0"/>
              </w:rPr>
              <w:t>—</w:t>
            </w:r>
            <w:r w:rsidR="00D572D2" w:rsidRPr="00D572D2">
              <w:rPr>
                <w:rFonts w:eastAsia="Calibri" w:cstheme="minorHAnsi"/>
                <w:b w:val="0"/>
              </w:rPr>
              <w:t>In the United States, some airlines block seats or provide priority seating areas for people with disability. These seats are to be allocated to people with disability first, before being offered to other passengers. Would this model be feasible in Australia?</w:t>
            </w:r>
          </w:p>
        </w:tc>
        <w:tc>
          <w:tcPr>
            <w:tcW w:w="3162" w:type="pct"/>
          </w:tcPr>
          <w:p w14:paraId="3FD63270" w14:textId="017C60B8" w:rsidR="00451066" w:rsidRDefault="00E65E58"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4e"/>
                  <w:enabled/>
                  <w:calcOnExit w:val="0"/>
                  <w:helpText w:type="text" w:val="Your response is optional. Question—2.14e—In the US, some airlines block seats or provide priority seating areas for people with disability. These seats are to be allocated to people with disability first. Would this model be feasible in Australia?"/>
                  <w:statusText w:type="text" w:val="Your response is optional. Question—2.14e—F1 for more information."/>
                  <w:textInput/>
                </w:ffData>
              </w:fldChar>
            </w:r>
            <w:bookmarkStart w:id="127" w:name="question214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r>
      <w:tr w:rsidR="00451066" w:rsidRPr="00A13DB6" w14:paraId="2110134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53E8C8C" w14:textId="551C04AE" w:rsidR="00451066" w:rsidRDefault="00451066" w:rsidP="0022522B">
            <w:pPr>
              <w:spacing w:before="0" w:after="0"/>
              <w:rPr>
                <w:rFonts w:eastAsia="Calibri" w:cstheme="minorHAnsi"/>
                <w:b w:val="0"/>
              </w:rPr>
            </w:pPr>
            <w:r>
              <w:rPr>
                <w:rFonts w:eastAsia="Calibri" w:cstheme="minorHAnsi"/>
                <w:b w:val="0"/>
              </w:rPr>
              <w:t>2.14f</w:t>
            </w:r>
            <w:r w:rsidRPr="00684F82">
              <w:rPr>
                <w:rFonts w:eastAsia="Calibri" w:cstheme="minorHAnsi"/>
                <w:b w:val="0"/>
              </w:rPr>
              <w:t>—</w:t>
            </w:r>
            <w:r w:rsidR="00D572D2" w:rsidRPr="00D572D2">
              <w:rPr>
                <w:rFonts w:eastAsia="Calibri" w:cstheme="minorHAnsi"/>
                <w:b w:val="0"/>
              </w:rPr>
              <w:t>How would seat selection work, particularly for online bookings?</w:t>
            </w:r>
          </w:p>
        </w:tc>
        <w:tc>
          <w:tcPr>
            <w:tcW w:w="3162" w:type="pct"/>
          </w:tcPr>
          <w:p w14:paraId="2BA2D69D" w14:textId="79D46960" w:rsidR="00451066"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4f"/>
                  <w:enabled/>
                  <w:calcOnExit w:val="0"/>
                  <w:helpText w:type="text" w:val="Your response is optional. Question—2.14f—How would seat selection work, particularly for online bookings?"/>
                  <w:statusText w:type="text" w:val="Your response is optional. Question—2.14f—F1 for more information."/>
                  <w:textInput/>
                </w:ffData>
              </w:fldChar>
            </w:r>
            <w:bookmarkStart w:id="128" w:name="question214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
          </w:p>
        </w:tc>
      </w:tr>
      <w:tr w:rsidR="00451066" w:rsidRPr="00A13DB6" w14:paraId="5211A8A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E14C851" w14:textId="2F4727C4" w:rsidR="00451066" w:rsidRDefault="00451066" w:rsidP="0022522B">
            <w:pPr>
              <w:spacing w:before="0" w:after="0"/>
              <w:rPr>
                <w:rFonts w:eastAsia="Calibri" w:cstheme="minorHAnsi"/>
                <w:b w:val="0"/>
              </w:rPr>
            </w:pPr>
            <w:r>
              <w:rPr>
                <w:rFonts w:eastAsia="Calibri" w:cstheme="minorHAnsi"/>
                <w:b w:val="0"/>
              </w:rPr>
              <w:t>2.14g</w:t>
            </w:r>
            <w:r w:rsidRPr="00684F82">
              <w:rPr>
                <w:rFonts w:eastAsia="Calibri" w:cstheme="minorHAnsi"/>
                <w:b w:val="0"/>
              </w:rPr>
              <w:t>—</w:t>
            </w:r>
            <w:r w:rsidR="00D572D2" w:rsidRPr="00D572D2">
              <w:rPr>
                <w:rFonts w:eastAsia="Calibri" w:cstheme="minorHAnsi"/>
                <w:b w:val="0"/>
              </w:rPr>
              <w:t>Where passengers must pay a fee to select seats, are airlines able to assist people with disability to select a seat that meets their accessibility needs without the application of fees for this provision?</w:t>
            </w:r>
          </w:p>
        </w:tc>
        <w:tc>
          <w:tcPr>
            <w:tcW w:w="3162" w:type="pct"/>
          </w:tcPr>
          <w:p w14:paraId="1E558666" w14:textId="28010CF7" w:rsidR="0045106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214g"/>
                  <w:enabled/>
                  <w:calcOnExit w:val="0"/>
                  <w:helpText w:type="text" w:val="Your response is optional. Question—2.14g—Where passengers must pay a fee to select seats, are airlines able to assist people with disability to select a seat that meets their accessibility needs without the application of fees for this provision?"/>
                  <w:statusText w:type="text" w:val="Your response is optional. Question—2.14g—F1 for more information."/>
                  <w:textInput/>
                </w:ffData>
              </w:fldChar>
            </w:r>
            <w:bookmarkStart w:id="129" w:name="question214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r>
      <w:tr w:rsidR="00451066" w:rsidRPr="00A13DB6" w14:paraId="1A52309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88ABFA3" w14:textId="359526CE" w:rsidR="00451066" w:rsidRDefault="00451066" w:rsidP="0022522B">
            <w:pPr>
              <w:spacing w:before="0" w:after="0"/>
              <w:rPr>
                <w:rFonts w:eastAsia="Calibri" w:cstheme="minorHAnsi"/>
                <w:b w:val="0"/>
              </w:rPr>
            </w:pPr>
            <w:r>
              <w:rPr>
                <w:rFonts w:eastAsia="Calibri" w:cstheme="minorHAnsi"/>
                <w:b w:val="0"/>
              </w:rPr>
              <w:t>2.14h</w:t>
            </w:r>
            <w:r w:rsidRPr="00684F82">
              <w:rPr>
                <w:rFonts w:eastAsia="Calibri" w:cstheme="minorHAnsi"/>
                <w:b w:val="0"/>
              </w:rPr>
              <w:t>—</w:t>
            </w:r>
            <w:r w:rsidR="00D572D2" w:rsidRPr="00D572D2">
              <w:rPr>
                <w:rFonts w:eastAsia="Calibri" w:cstheme="minorHAnsi"/>
                <w:b w:val="0"/>
              </w:rPr>
              <w:t>Do you have any further feedback?</w:t>
            </w:r>
          </w:p>
        </w:tc>
        <w:tc>
          <w:tcPr>
            <w:tcW w:w="3162" w:type="pct"/>
          </w:tcPr>
          <w:p w14:paraId="7DE6CCF8" w14:textId="45B99BEB" w:rsidR="00451066"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214h"/>
                  <w:enabled/>
                  <w:calcOnExit w:val="0"/>
                  <w:helpText w:type="text" w:val="Your response is optional. Question—2.14h—Do you have any further feedback?"/>
                  <w:statusText w:type="text" w:val="Your response is optional. Question—2.14h—F1 for more information."/>
                  <w:textInput/>
                </w:ffData>
              </w:fldChar>
            </w:r>
            <w:bookmarkStart w:id="130" w:name="question214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tc>
      </w:tr>
    </w:tbl>
    <w:p w14:paraId="5D207828" w14:textId="77777777" w:rsidR="00780784" w:rsidRDefault="00780784">
      <w:pPr>
        <w:suppressAutoHyphens w:val="0"/>
      </w:pPr>
      <w:r>
        <w:br w:type="page"/>
      </w:r>
    </w:p>
    <w:p w14:paraId="73B75BAB" w14:textId="020C9477" w:rsidR="00EB294D" w:rsidRPr="00EB294D" w:rsidRDefault="00780784" w:rsidP="005921D8">
      <w:pPr>
        <w:pStyle w:val="Heading2"/>
      </w:pPr>
      <w:r>
        <w:lastRenderedPageBreak/>
        <w:t>3.</w:t>
      </w:r>
      <w:r w:rsidR="005921D8" w:rsidRPr="005921D8">
        <w:t xml:space="preserve"> </w:t>
      </w:r>
      <w:r w:rsidRPr="004D712F">
        <w:t>A</w:t>
      </w:r>
      <w:r w:rsidR="009043F5" w:rsidRPr="004D712F">
        <w:t>t the airport</w:t>
      </w:r>
    </w:p>
    <w:p w14:paraId="488F0985" w14:textId="4A584A2C" w:rsidR="009E15A7" w:rsidRDefault="00843A31" w:rsidP="005921D8">
      <w:pPr>
        <w:pStyle w:val="Heading3"/>
      </w:pPr>
      <w:r>
        <w:t>3.1</w:t>
      </w:r>
      <w:r w:rsidR="005921D8" w:rsidRPr="005921D8">
        <w:t xml:space="preserve"> </w:t>
      </w:r>
      <w:r w:rsidR="00E6538F">
        <w:t>Allow people with disability to stay in their mobility device as long as possible</w:t>
      </w:r>
    </w:p>
    <w:p w14:paraId="3D7C7461" w14:textId="77777777" w:rsidR="00AD6863" w:rsidRDefault="00AD6863" w:rsidP="00503A4A">
      <w:pPr>
        <w:pStyle w:val="Heading4"/>
      </w:pPr>
      <w:r>
        <w:t>Background</w:t>
      </w:r>
    </w:p>
    <w:p w14:paraId="14F08CD7" w14:textId="67A65E42" w:rsidR="00714F16" w:rsidRPr="00F5771B" w:rsidRDefault="00714F16" w:rsidP="00714F16">
      <w:pPr>
        <w:rPr>
          <w:rFonts w:cstheme="minorHAnsi"/>
        </w:rPr>
      </w:pPr>
      <w:r w:rsidRPr="00F5771B">
        <w:rPr>
          <w:rFonts w:cstheme="minorHAnsi"/>
        </w:rPr>
        <w:t xml:space="preserve">Airlines currently have inconsistent policies on whether </w:t>
      </w:r>
      <w:r>
        <w:rPr>
          <w:rFonts w:cstheme="minorHAnsi"/>
        </w:rPr>
        <w:t>people</w:t>
      </w:r>
      <w:r w:rsidRPr="00F5771B">
        <w:rPr>
          <w:rFonts w:cstheme="minorHAnsi"/>
        </w:rPr>
        <w:t xml:space="preserve"> with disabilit</w:t>
      </w:r>
      <w:r>
        <w:rPr>
          <w:rFonts w:cstheme="minorHAnsi"/>
        </w:rPr>
        <w:t>y</w:t>
      </w:r>
      <w:r w:rsidRPr="00F5771B">
        <w:rPr>
          <w:rFonts w:cstheme="minorHAnsi"/>
        </w:rPr>
        <w:t xml:space="preserve"> can travel through an airport with their own mobility device</w:t>
      </w:r>
      <w:r w:rsidRPr="00F5771B">
        <w:rPr>
          <w:rFonts w:cstheme="minorHAnsi"/>
          <w:i/>
        </w:rPr>
        <w:t xml:space="preserve"> </w:t>
      </w:r>
      <w:r w:rsidRPr="00F5771B">
        <w:rPr>
          <w:rFonts w:cstheme="minorHAnsi"/>
        </w:rPr>
        <w:t xml:space="preserve">or whether </w:t>
      </w:r>
      <w:r>
        <w:rPr>
          <w:rFonts w:cstheme="minorHAnsi"/>
        </w:rPr>
        <w:t>they</w:t>
      </w:r>
      <w:r w:rsidRPr="00F5771B">
        <w:rPr>
          <w:rFonts w:cstheme="minorHAnsi"/>
        </w:rPr>
        <w:t xml:space="preserve"> need to </w:t>
      </w:r>
      <w:r>
        <w:rPr>
          <w:rFonts w:cstheme="minorHAnsi"/>
        </w:rPr>
        <w:t xml:space="preserve">transfer out of </w:t>
      </w:r>
      <w:r w:rsidRPr="00F5771B">
        <w:rPr>
          <w:rFonts w:cstheme="minorHAnsi"/>
        </w:rPr>
        <w:t>the mobility device at check</w:t>
      </w:r>
      <w:r>
        <w:rPr>
          <w:rFonts w:cstheme="minorHAnsi"/>
        </w:rPr>
        <w:t>-in</w:t>
      </w:r>
      <w:r w:rsidRPr="00F5771B">
        <w:rPr>
          <w:rFonts w:cstheme="minorHAnsi"/>
        </w:rPr>
        <w:t xml:space="preserve">. </w:t>
      </w:r>
      <w:r w:rsidR="00325405" w:rsidRPr="00325405">
        <w:rPr>
          <w:rFonts w:cstheme="minorHAnsi"/>
        </w:rPr>
        <w:t>When mobility devices are required to be checked in, people are transferred to airline wheelchairs</w:t>
      </w:r>
      <w:r w:rsidR="00325405">
        <w:rPr>
          <w:rFonts w:cstheme="minorHAnsi"/>
        </w:rPr>
        <w:t xml:space="preserve">, which are usually </w:t>
      </w:r>
      <w:r w:rsidR="00325405" w:rsidRPr="00325405">
        <w:rPr>
          <w:rFonts w:cstheme="minorHAnsi"/>
        </w:rPr>
        <w:t>pushed by someone else (such as airline staff or their carer) through the terminal to the gate.</w:t>
      </w:r>
      <w:r w:rsidR="00325405">
        <w:rPr>
          <w:rFonts w:cstheme="minorHAnsi"/>
        </w:rPr>
        <w:t xml:space="preserve"> This can reduce independence and restrict access to airport facilities and increase injury risk (as wheelchairs are not ‘one size fits all’), at the departure and arrival airport.</w:t>
      </w:r>
    </w:p>
    <w:p w14:paraId="2C20B766" w14:textId="4872DB34" w:rsidR="00C1650F" w:rsidRPr="00462FF3" w:rsidRDefault="00714F16" w:rsidP="00E6538F">
      <w:pPr>
        <w:rPr>
          <w:rFonts w:cstheme="minorHAnsi"/>
        </w:rPr>
      </w:pPr>
      <w:r>
        <w:t xml:space="preserve">Two regulatory options are proposed in the aviation disability standards to address this matter. </w:t>
      </w:r>
      <w:r w:rsidR="00C1650F">
        <w:t>A non-regulatory option would express the content of the regulatory options as guidance rather than legislation. The option to maintain existing practice would not introduce any new interventions on this matter.</w:t>
      </w:r>
    </w:p>
    <w:p w14:paraId="7500FA33" w14:textId="77777777" w:rsidR="00503A4A" w:rsidRDefault="00503A4A" w:rsidP="00503A4A">
      <w:pPr>
        <w:pStyle w:val="Heading4"/>
      </w:pPr>
      <w:r>
        <w:t>Regulatory options</w:t>
      </w:r>
    </w:p>
    <w:p w14:paraId="7A32DEB2" w14:textId="20C99123" w:rsidR="00AC5448" w:rsidRDefault="00AC5448" w:rsidP="00E6538F">
      <w:r w:rsidRPr="00C61655">
        <w:rPr>
          <w:b/>
          <w:bCs/>
        </w:rPr>
        <w:t>Option 1</w:t>
      </w:r>
      <w:r w:rsidRPr="00E25688">
        <w:t>:</w:t>
      </w:r>
      <w:r w:rsidR="00E25688">
        <w:rPr>
          <w:u w:val="single"/>
        </w:rPr>
        <w:t xml:space="preserve"> </w:t>
      </w:r>
      <w:r>
        <w:t xml:space="preserve">Passengers with disability can keep their mobility devices up to a certain time before gates </w:t>
      </w:r>
      <w:r w:rsidR="00EE66EA">
        <w:t>close and</w:t>
      </w:r>
      <w:r>
        <w:t xml:space="preserve"> </w:t>
      </w:r>
      <w:r w:rsidR="00FE1B86">
        <w:t xml:space="preserve">can decide whether to hand over their mobility device at check-in or at the gate. </w:t>
      </w:r>
    </w:p>
    <w:p w14:paraId="224D29A7" w14:textId="72ADCEEC" w:rsidR="00FE1B86" w:rsidRDefault="00FE1B86" w:rsidP="00E6538F">
      <w:r w:rsidRPr="00C61655">
        <w:rPr>
          <w:b/>
          <w:bCs/>
        </w:rPr>
        <w:t>Option 2</w:t>
      </w:r>
      <w:r w:rsidRPr="00C61655">
        <w:t>:</w:t>
      </w:r>
      <w:r w:rsidR="00E25688">
        <w:t xml:space="preserve"> </w:t>
      </w:r>
      <w:r w:rsidR="008938B5">
        <w:t>Passengers with disability would not be required to check-in their mobility aids until an airline deems ‘absolutely necessary’.</w:t>
      </w:r>
    </w:p>
    <w:p w14:paraId="7217B348" w14:textId="089DC6AF" w:rsidR="00FE1B86" w:rsidRPr="00FE1B86" w:rsidRDefault="00FE1B86" w:rsidP="00E6538F">
      <w:r>
        <w:t xml:space="preserve">For both options, where a person has transferred into an airline’s wheelchair, airline staff must not </w:t>
      </w:r>
      <w:r w:rsidR="001039A8">
        <w:t>leave the person unattended for long periods of time (for example, longer than 30 minutes).</w:t>
      </w:r>
    </w:p>
    <w:p w14:paraId="34C0B193" w14:textId="2084F2FF" w:rsidR="00E23DF6" w:rsidRDefault="00E23DF6" w:rsidP="006E535F">
      <w:pPr>
        <w:pStyle w:val="Heading4"/>
      </w:pPr>
      <w:r>
        <w:t>Questions and responses—</w:t>
      </w:r>
      <w:r w:rsidR="006E535F">
        <w:t>Allow people with disability to stay in their mobility device as long as possible</w:t>
      </w:r>
    </w:p>
    <w:p w14:paraId="5F69374F" w14:textId="1D140590"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71FE5">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31F877C8"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27BB98C"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F8A269F"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6051FB4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417FB37" w14:textId="724DCE32" w:rsidR="00E23DF6" w:rsidRPr="0065092A" w:rsidRDefault="00FB0EB3" w:rsidP="0022522B">
            <w:pPr>
              <w:spacing w:before="0" w:after="0"/>
              <w:rPr>
                <w:rFonts w:eastAsia="Calibri" w:cstheme="minorHAnsi"/>
                <w:b w:val="0"/>
              </w:rPr>
            </w:pPr>
            <w:r>
              <w:rPr>
                <w:rFonts w:eastAsia="Calibri" w:cstheme="minorHAnsi"/>
                <w:b w:val="0"/>
              </w:rPr>
              <w:t>3.1a</w:t>
            </w:r>
            <w:r w:rsidR="00E23DF6" w:rsidRPr="00684F82">
              <w:rPr>
                <w:rFonts w:eastAsia="Calibri" w:cstheme="minorHAnsi"/>
                <w:b w:val="0"/>
              </w:rPr>
              <w:t>—</w:t>
            </w:r>
            <w:r w:rsidR="00CC4138" w:rsidRPr="0065092A">
              <w:rPr>
                <w:rFonts w:eastAsia="Calibri" w:cstheme="minorHAnsi"/>
                <w:b w:val="0"/>
              </w:rPr>
              <w:t>Would the issue best be addressed through a regulatory or non-regulatory intervention, or by maintaining existing practice?</w:t>
            </w:r>
          </w:p>
        </w:tc>
        <w:tc>
          <w:tcPr>
            <w:tcW w:w="3162" w:type="pct"/>
          </w:tcPr>
          <w:p w14:paraId="470D325D" w14:textId="496F3873"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a"/>
                  <w:enabled/>
                  <w:calcOnExit w:val="0"/>
                  <w:helpText w:type="text" w:val="Your response is optional. Question—3.1a—Would the issue best be addressed through a regulatory or non-regulatory intervention, or by maintaining existing practice?"/>
                  <w:statusText w:type="text" w:val="Your response is optional. Question—3.1a—F1 for more information."/>
                  <w:textInput/>
                </w:ffData>
              </w:fldChar>
            </w:r>
            <w:bookmarkStart w:id="131" w:name="question3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tr>
      <w:tr w:rsidR="00FB0EB3" w:rsidRPr="00A13DB6" w14:paraId="52365581"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6E88515" w14:textId="3B0807F4" w:rsidR="00FB0EB3" w:rsidRDefault="00FB0EB3" w:rsidP="0022522B">
            <w:pPr>
              <w:spacing w:before="0" w:after="0"/>
              <w:rPr>
                <w:rFonts w:eastAsia="Calibri" w:cstheme="minorHAnsi"/>
                <w:b w:val="0"/>
              </w:rPr>
            </w:pPr>
            <w:r>
              <w:rPr>
                <w:rFonts w:eastAsia="Calibri" w:cstheme="minorHAnsi"/>
                <w:b w:val="0"/>
              </w:rPr>
              <w:t>3.1b</w:t>
            </w:r>
            <w:r w:rsidRPr="00684F82">
              <w:rPr>
                <w:rFonts w:eastAsia="Calibri" w:cstheme="minorHAnsi"/>
                <w:b w:val="0"/>
              </w:rPr>
              <w:t>—</w:t>
            </w:r>
            <w:r w:rsidR="00CC4138" w:rsidRPr="0065092A">
              <w:rPr>
                <w:rFonts w:eastAsia="Calibri" w:cstheme="minorHAnsi"/>
                <w:b w:val="0"/>
              </w:rPr>
              <w:t>Does the proposed standard adequately address the issue? If not, what is missing or what other options exist?</w:t>
            </w:r>
          </w:p>
        </w:tc>
        <w:tc>
          <w:tcPr>
            <w:tcW w:w="3162" w:type="pct"/>
          </w:tcPr>
          <w:p w14:paraId="114654F8" w14:textId="2BE0F1C7" w:rsidR="00FB0EB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b"/>
                  <w:enabled/>
                  <w:calcOnExit w:val="0"/>
                  <w:helpText w:type="text" w:val="Your response is optional. Question—3.1b—Does the proposed standard adequately address the issue? If not, what is missing or what other options exist?"/>
                  <w:statusText w:type="text" w:val="Your response is optional. Question—3.1b—F1 for more information."/>
                  <w:textInput/>
                </w:ffData>
              </w:fldChar>
            </w:r>
            <w:bookmarkStart w:id="132" w:name="question3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tc>
      </w:tr>
      <w:tr w:rsidR="00FB0EB3" w:rsidRPr="00A13DB6" w14:paraId="6955699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FA36216" w14:textId="411379CF" w:rsidR="00FB0EB3" w:rsidRDefault="00FB0EB3" w:rsidP="0022522B">
            <w:pPr>
              <w:spacing w:before="0" w:after="0"/>
              <w:rPr>
                <w:rFonts w:eastAsia="Calibri" w:cstheme="minorHAnsi"/>
                <w:b w:val="0"/>
              </w:rPr>
            </w:pPr>
            <w:r>
              <w:rPr>
                <w:rFonts w:eastAsia="Calibri" w:cstheme="minorHAnsi"/>
                <w:b w:val="0"/>
              </w:rPr>
              <w:t>3.1c</w:t>
            </w:r>
            <w:r w:rsidRPr="00684F82">
              <w:rPr>
                <w:rFonts w:eastAsia="Calibri" w:cstheme="minorHAnsi"/>
                <w:b w:val="0"/>
              </w:rPr>
              <w:t>—</w:t>
            </w:r>
            <w:r w:rsidR="00CC4138" w:rsidRPr="0065092A">
              <w:rPr>
                <w:rFonts w:eastAsia="Calibri" w:cstheme="minorHAnsi"/>
                <w:b w:val="0"/>
              </w:rPr>
              <w:t>Are there any barriers to implementing the proposed standard?</w:t>
            </w:r>
          </w:p>
        </w:tc>
        <w:tc>
          <w:tcPr>
            <w:tcW w:w="3162" w:type="pct"/>
          </w:tcPr>
          <w:p w14:paraId="59F6BA49" w14:textId="3F8FB537" w:rsidR="00FB0EB3"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c"/>
                  <w:enabled/>
                  <w:calcOnExit w:val="0"/>
                  <w:helpText w:type="text" w:val="Your response is optional. Question—3.1c—Are there any barriers to implementing the proposed standard?"/>
                  <w:statusText w:type="text" w:val="Your response is optional. Question—3.1c—F1 for more information."/>
                  <w:textInput/>
                </w:ffData>
              </w:fldChar>
            </w:r>
            <w:bookmarkStart w:id="133" w:name="question3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r>
      <w:tr w:rsidR="00FB0EB3" w:rsidRPr="00A13DB6" w14:paraId="65C8761A"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510D72F" w14:textId="06CCE758" w:rsidR="00FB0EB3" w:rsidRDefault="00FB0EB3" w:rsidP="0022522B">
            <w:pPr>
              <w:spacing w:before="0" w:after="0"/>
              <w:rPr>
                <w:rFonts w:eastAsia="Calibri" w:cstheme="minorHAnsi"/>
                <w:b w:val="0"/>
              </w:rPr>
            </w:pPr>
            <w:r>
              <w:rPr>
                <w:rFonts w:eastAsia="Calibri" w:cstheme="minorHAnsi"/>
                <w:b w:val="0"/>
              </w:rPr>
              <w:t>3.1d</w:t>
            </w:r>
            <w:r w:rsidRPr="00684F82">
              <w:rPr>
                <w:rFonts w:eastAsia="Calibri" w:cstheme="minorHAnsi"/>
                <w:b w:val="0"/>
              </w:rPr>
              <w:t>—</w:t>
            </w:r>
            <w:r w:rsidR="00CC4138" w:rsidRPr="0065092A">
              <w:rPr>
                <w:rFonts w:eastAsia="Calibri" w:cstheme="minorHAnsi"/>
                <w:b w:val="0"/>
              </w:rPr>
              <w:t>Which option (1 or 2) would best address the issue?</w:t>
            </w:r>
          </w:p>
        </w:tc>
        <w:tc>
          <w:tcPr>
            <w:tcW w:w="3162" w:type="pct"/>
          </w:tcPr>
          <w:p w14:paraId="621BF665" w14:textId="6A70D8E8" w:rsidR="00FB0EB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d"/>
                  <w:enabled/>
                  <w:calcOnExit w:val="0"/>
                  <w:helpText w:type="text" w:val="Your response is optional. Question—3.1d—Which option (1 or 2) would best address the issue?"/>
                  <w:statusText w:type="text" w:val="Your response is optional. Question—3.1d—F1 for more information."/>
                  <w:textInput/>
                </w:ffData>
              </w:fldChar>
            </w:r>
            <w:bookmarkStart w:id="134" w:name="question3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r>
      <w:tr w:rsidR="00FB0EB3" w:rsidRPr="00A13DB6" w14:paraId="6D8C273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444E4CC" w14:textId="394FE157" w:rsidR="00FB0EB3" w:rsidRDefault="00FB0EB3" w:rsidP="0022522B">
            <w:pPr>
              <w:spacing w:before="0" w:after="0"/>
              <w:rPr>
                <w:rFonts w:eastAsia="Calibri" w:cstheme="minorHAnsi"/>
                <w:b w:val="0"/>
              </w:rPr>
            </w:pPr>
            <w:r>
              <w:rPr>
                <w:rFonts w:eastAsia="Calibri" w:cstheme="minorHAnsi"/>
                <w:b w:val="0"/>
              </w:rPr>
              <w:t>3.1e</w:t>
            </w:r>
            <w:r w:rsidRPr="00684F82">
              <w:rPr>
                <w:rFonts w:eastAsia="Calibri" w:cstheme="minorHAnsi"/>
                <w:b w:val="0"/>
              </w:rPr>
              <w:t>—</w:t>
            </w:r>
            <w:r w:rsidR="00CC4138" w:rsidRPr="0065092A">
              <w:rPr>
                <w:rFonts w:eastAsia="Calibri" w:cstheme="minorHAnsi"/>
                <w:b w:val="0"/>
              </w:rPr>
              <w:t>For option 1, what is a reasonable time limit when relinquishing a mobility aid at the gate? Do aircraft type or other factors change this timing?</w:t>
            </w:r>
          </w:p>
        </w:tc>
        <w:tc>
          <w:tcPr>
            <w:tcW w:w="3162" w:type="pct"/>
          </w:tcPr>
          <w:p w14:paraId="520A3B27" w14:textId="132910B1" w:rsidR="00FB0EB3"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e"/>
                  <w:enabled/>
                  <w:calcOnExit w:val="0"/>
                  <w:helpText w:type="text" w:val="Your response is optional. Question—3.1e—For option 1, what is a reasonable time limit when relinquishing a mobility aid at the gate? Do aircraft type or other factors change this timing?"/>
                  <w:statusText w:type="text" w:val="Your response is optional. Question—3.1e—F1 for more information."/>
                  <w:textInput/>
                </w:ffData>
              </w:fldChar>
            </w:r>
            <w:bookmarkStart w:id="135" w:name="question3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tr>
      <w:tr w:rsidR="00FB0EB3" w:rsidRPr="00A13DB6" w14:paraId="2857028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10A7ED4" w14:textId="66499F97" w:rsidR="00FB0EB3" w:rsidRDefault="00FB0EB3" w:rsidP="0022522B">
            <w:pPr>
              <w:spacing w:before="0" w:after="0"/>
              <w:rPr>
                <w:rFonts w:eastAsia="Calibri" w:cstheme="minorHAnsi"/>
                <w:b w:val="0"/>
              </w:rPr>
            </w:pPr>
            <w:r>
              <w:rPr>
                <w:rFonts w:eastAsia="Calibri" w:cstheme="minorHAnsi"/>
                <w:b w:val="0"/>
              </w:rPr>
              <w:t>3.1f</w:t>
            </w:r>
            <w:r w:rsidRPr="00684F82">
              <w:rPr>
                <w:rFonts w:eastAsia="Calibri" w:cstheme="minorHAnsi"/>
                <w:b w:val="0"/>
              </w:rPr>
              <w:t>—</w:t>
            </w:r>
            <w:r w:rsidR="00CC4138" w:rsidRPr="0065092A">
              <w:rPr>
                <w:rFonts w:eastAsia="Calibri" w:cstheme="minorHAnsi"/>
                <w:b w:val="0"/>
              </w:rPr>
              <w:t>What equipment and/or infrastructure is most appropriate for safely transporting mobility aids from the departure gate to the cargo hold?</w:t>
            </w:r>
          </w:p>
        </w:tc>
        <w:tc>
          <w:tcPr>
            <w:tcW w:w="3162" w:type="pct"/>
          </w:tcPr>
          <w:p w14:paraId="0AB04BC2" w14:textId="4607AC31" w:rsidR="00FB0EB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f"/>
                  <w:enabled/>
                  <w:calcOnExit w:val="0"/>
                  <w:helpText w:type="text" w:val="Your response is optional. Question—3.1f—What equipment and/or infrastructure is most appropriate for safely transporting mobility aids from the departure gate to the cargo hold?"/>
                  <w:statusText w:type="text" w:val="Your response is optional. Question—3.1f—F1 for more information."/>
                  <w:textInput/>
                </w:ffData>
              </w:fldChar>
            </w:r>
            <w:bookmarkStart w:id="136" w:name="question31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
          </w:p>
        </w:tc>
      </w:tr>
      <w:tr w:rsidR="00FB0EB3" w:rsidRPr="00A13DB6" w14:paraId="47B23BC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BE7D04C" w14:textId="29A8AC28" w:rsidR="00FB0EB3" w:rsidRDefault="00FB0EB3" w:rsidP="0022522B">
            <w:pPr>
              <w:spacing w:before="0" w:after="0"/>
              <w:rPr>
                <w:rFonts w:eastAsia="Calibri" w:cstheme="minorHAnsi"/>
                <w:b w:val="0"/>
              </w:rPr>
            </w:pPr>
            <w:r>
              <w:rPr>
                <w:rFonts w:eastAsia="Calibri" w:cstheme="minorHAnsi"/>
                <w:b w:val="0"/>
              </w:rPr>
              <w:t>3.1g</w:t>
            </w:r>
            <w:r w:rsidRPr="00684F82">
              <w:rPr>
                <w:rFonts w:eastAsia="Calibri" w:cstheme="minorHAnsi"/>
                <w:b w:val="0"/>
              </w:rPr>
              <w:t>—</w:t>
            </w:r>
            <w:r w:rsidR="0065092A" w:rsidRPr="0065092A">
              <w:rPr>
                <w:rFonts w:eastAsia="Calibri" w:cstheme="minorHAnsi"/>
                <w:b w:val="0"/>
              </w:rPr>
              <w:t xml:space="preserve">What is an appropriate frequency (for example, every 30 minutes) for a staff member to check </w:t>
            </w:r>
            <w:r w:rsidR="0065092A" w:rsidRPr="0065092A">
              <w:rPr>
                <w:rFonts w:eastAsia="Calibri" w:cstheme="minorHAnsi"/>
                <w:b w:val="0"/>
              </w:rPr>
              <w:lastRenderedPageBreak/>
              <w:t>in on a person with disability that is in an airline wheelchair?</w:t>
            </w:r>
          </w:p>
        </w:tc>
        <w:tc>
          <w:tcPr>
            <w:tcW w:w="3162" w:type="pct"/>
          </w:tcPr>
          <w:p w14:paraId="272EC116" w14:textId="538335FF" w:rsidR="00FB0EB3"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lastRenderedPageBreak/>
              <w:fldChar w:fldCharType="begin">
                <w:ffData>
                  <w:name w:val="question31g"/>
                  <w:enabled/>
                  <w:calcOnExit w:val="0"/>
                  <w:helpText w:type="text" w:val="Your response is optional. Question—3.1g—What is an appropriate frequency (for example, every 30 minutes) for a staff member to check in on a person with disability that is in an airline wheelchair?"/>
                  <w:statusText w:type="text" w:val="Your response is optional. Question—3.1g—F1 for more information."/>
                  <w:textInput/>
                </w:ffData>
              </w:fldChar>
            </w:r>
            <w:bookmarkStart w:id="137" w:name="question31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r>
      <w:tr w:rsidR="00FB0EB3" w:rsidRPr="00A13DB6" w14:paraId="36B6734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221549E" w14:textId="1A6E0896" w:rsidR="00FB0EB3" w:rsidRDefault="00FB0EB3" w:rsidP="0022522B">
            <w:pPr>
              <w:spacing w:before="0" w:after="0"/>
              <w:rPr>
                <w:rFonts w:eastAsia="Calibri" w:cstheme="minorHAnsi"/>
                <w:b w:val="0"/>
              </w:rPr>
            </w:pPr>
            <w:r>
              <w:rPr>
                <w:rFonts w:eastAsia="Calibri" w:cstheme="minorHAnsi"/>
                <w:b w:val="0"/>
              </w:rPr>
              <w:t>3.1h</w:t>
            </w:r>
            <w:r w:rsidRPr="00684F82">
              <w:rPr>
                <w:rFonts w:eastAsia="Calibri" w:cstheme="minorHAnsi"/>
                <w:b w:val="0"/>
              </w:rPr>
              <w:t>—</w:t>
            </w:r>
            <w:r w:rsidR="0065092A" w:rsidRPr="0065092A">
              <w:rPr>
                <w:rFonts w:eastAsia="Calibri" w:cstheme="minorHAnsi"/>
                <w:b w:val="0"/>
              </w:rPr>
              <w:t>Do you have any further feedback?</w:t>
            </w:r>
          </w:p>
        </w:tc>
        <w:tc>
          <w:tcPr>
            <w:tcW w:w="3162" w:type="pct"/>
          </w:tcPr>
          <w:p w14:paraId="33B80C23" w14:textId="24EF36BD" w:rsidR="00FB0EB3"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h"/>
                  <w:enabled/>
                  <w:calcOnExit w:val="0"/>
                  <w:helpText w:type="text" w:val="Your response is optional. Question—3.1h—Do you have any further feedback?"/>
                  <w:statusText w:type="text" w:val="Your response is optional. Question—3.1h—F1 for more information."/>
                  <w:textInput/>
                </w:ffData>
              </w:fldChar>
            </w:r>
            <w:bookmarkStart w:id="138" w:name="question31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tr>
    </w:tbl>
    <w:p w14:paraId="40D028E7" w14:textId="17049526" w:rsidR="00E6538F" w:rsidRDefault="00EE0C1B" w:rsidP="005921D8">
      <w:pPr>
        <w:pStyle w:val="Heading3"/>
      </w:pPr>
      <w:r>
        <w:t>3.2</w:t>
      </w:r>
      <w:r w:rsidR="005921D8" w:rsidRPr="005921D8">
        <w:t xml:space="preserve"> </w:t>
      </w:r>
      <w:r w:rsidR="00E6538F">
        <w:t>Provide accessible check-in facilities</w:t>
      </w:r>
    </w:p>
    <w:p w14:paraId="0566A31B" w14:textId="77777777" w:rsidR="00AD6863" w:rsidRDefault="00AD6863" w:rsidP="00503A4A">
      <w:pPr>
        <w:pStyle w:val="Heading4"/>
      </w:pPr>
      <w:r>
        <w:t>Background</w:t>
      </w:r>
    </w:p>
    <w:p w14:paraId="6E9AD9B9" w14:textId="675E72DF" w:rsidR="000D66BC" w:rsidRDefault="00325405" w:rsidP="000D66BC">
      <w:r w:rsidRPr="00325405">
        <w:t xml:space="preserve">Airports and airlines are moving towards self-service kiosks for check-in and bag drop. </w:t>
      </w:r>
      <w:r w:rsidR="00DD52D4">
        <w:t xml:space="preserve">People with disability want to ensure </w:t>
      </w:r>
      <w:r w:rsidR="000D66BC" w:rsidRPr="00E54D5A">
        <w:t xml:space="preserve">that </w:t>
      </w:r>
      <w:r w:rsidR="000D66BC">
        <w:t>self-service devices can be easily used.</w:t>
      </w:r>
      <w:r w:rsidR="000D66BC" w:rsidRPr="00E54D5A">
        <w:t xml:space="preserve"> </w:t>
      </w:r>
    </w:p>
    <w:p w14:paraId="459F7C0D" w14:textId="40EF3F45" w:rsidR="000D66BC" w:rsidRDefault="00395022" w:rsidP="000D66BC">
      <w:r>
        <w:rPr>
          <w:iCs/>
        </w:rPr>
        <w:t>T</w:t>
      </w:r>
      <w:r w:rsidR="000D66BC">
        <w:t>he Disability Standards for Accessible Public Transport 2002 (the Transport Standards)</w:t>
      </w:r>
      <w:r w:rsidR="000D66BC" w:rsidRPr="00CB73BD">
        <w:t xml:space="preserve"> </w:t>
      </w:r>
      <w:r w:rsidR="000D66BC" w:rsidRPr="0063465F">
        <w:rPr>
          <w:iCs/>
        </w:rPr>
        <w:t>currently require</w:t>
      </w:r>
      <w:r w:rsidR="007C38ED">
        <w:rPr>
          <w:iCs/>
        </w:rPr>
        <w:t xml:space="preserve"> </w:t>
      </w:r>
      <w:r w:rsidR="000D66BC" w:rsidRPr="0063465F">
        <w:rPr>
          <w:iCs/>
        </w:rPr>
        <w:t>at least 5% of information desks, check</w:t>
      </w:r>
      <w:r w:rsidR="000D66BC">
        <w:rPr>
          <w:iCs/>
        </w:rPr>
        <w:noBreakHyphen/>
      </w:r>
      <w:r w:rsidR="000D66BC" w:rsidRPr="0063465F">
        <w:rPr>
          <w:iCs/>
        </w:rPr>
        <w:t>in counters and similar airport fixtures used by passengers must be suitable for use by passengers in wheelchairs or similar mobility aids.</w:t>
      </w:r>
      <w:r w:rsidR="000D66BC">
        <w:t xml:space="preserve"> </w:t>
      </w:r>
    </w:p>
    <w:p w14:paraId="1266E3A7" w14:textId="641654B9" w:rsidR="000D66BC" w:rsidRDefault="00395022" w:rsidP="000D66BC">
      <w:r>
        <w:t>R</w:t>
      </w:r>
      <w:r w:rsidR="000D66BC" w:rsidRPr="0063465F">
        <w:t>eforms to the Transport Standards</w:t>
      </w:r>
      <w:r w:rsidR="000D66BC">
        <w:t xml:space="preserve"> will</w:t>
      </w:r>
      <w:r w:rsidR="000D66BC" w:rsidRPr="0063465F">
        <w:t xml:space="preserve"> require that </w:t>
      </w:r>
      <w:r w:rsidR="000D66BC">
        <w:t>information and communication technology (</w:t>
      </w:r>
      <w:r w:rsidR="000D66BC" w:rsidRPr="0063465F">
        <w:t>ICT</w:t>
      </w:r>
      <w:r w:rsidR="000D66BC">
        <w:t>)</w:t>
      </w:r>
      <w:r w:rsidR="000D66BC" w:rsidRPr="0063465F">
        <w:t xml:space="preserve"> hardware, services or software intended for public use are accessible to people with disability</w:t>
      </w:r>
      <w:r w:rsidR="00325405">
        <w:t xml:space="preserve"> (such as check-in kiosks)</w:t>
      </w:r>
      <w:r w:rsidR="000D66BC" w:rsidRPr="0063465F">
        <w:t>.</w:t>
      </w:r>
      <w:r w:rsidR="000D66BC">
        <w:t xml:space="preserve"> </w:t>
      </w:r>
    </w:p>
    <w:p w14:paraId="45155CEB" w14:textId="0678B7F8"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r w:rsidR="0096260A">
        <w:t xml:space="preserve"> beyond the incoming reforms to the Transport Standards</w:t>
      </w:r>
      <w:r>
        <w:t>.</w:t>
      </w:r>
    </w:p>
    <w:p w14:paraId="4E0A273E" w14:textId="77777777" w:rsidR="00AD6863" w:rsidRDefault="00AD6863" w:rsidP="00503A4A">
      <w:pPr>
        <w:pStyle w:val="Heading4"/>
      </w:pPr>
      <w:r>
        <w:t>Regulatory option</w:t>
      </w:r>
    </w:p>
    <w:p w14:paraId="065F4865" w14:textId="052D1302" w:rsidR="000D66BC" w:rsidRDefault="00B56B55" w:rsidP="00E6538F">
      <w:r>
        <w:t>Self-service kiosks and other self-service facilities (for example, bag drop) must be fully accessible and designed with people with disability. This applies to both the hardware and software.</w:t>
      </w:r>
      <w:r w:rsidR="00487380" w:rsidRPr="00487380">
        <w:t xml:space="preserve"> This requirement builds on the reforms to the Transport Standards by explicitly mandating accessibility for check-in kiosk hardware and software at airports.</w:t>
      </w:r>
    </w:p>
    <w:p w14:paraId="4C7D90D4" w14:textId="2DE08F6F" w:rsidR="00E23DF6" w:rsidRDefault="00E23DF6" w:rsidP="00503A4A">
      <w:pPr>
        <w:pStyle w:val="Heading4"/>
      </w:pPr>
      <w:r>
        <w:t>Questions and responses</w:t>
      </w:r>
      <w:r w:rsidR="002E5356">
        <w:t>—</w:t>
      </w:r>
      <w:r w:rsidR="005618C4">
        <w:t>Provide accessible check-in facilities</w:t>
      </w:r>
    </w:p>
    <w:p w14:paraId="0829FB72" w14:textId="7795D231"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71FE5">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E2F9FF2"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DA00381"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0EB34375"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6B62659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417C27B" w14:textId="202919E0" w:rsidR="00E23DF6" w:rsidRPr="00837049" w:rsidRDefault="00EB6D24" w:rsidP="0022522B">
            <w:pPr>
              <w:spacing w:before="0" w:after="0"/>
              <w:rPr>
                <w:rFonts w:eastAsia="Calibri" w:cstheme="minorHAnsi"/>
                <w:b w:val="0"/>
              </w:rPr>
            </w:pPr>
            <w:r>
              <w:rPr>
                <w:rFonts w:eastAsia="Calibri" w:cstheme="minorHAnsi"/>
                <w:b w:val="0"/>
              </w:rPr>
              <w:t>3.2a</w:t>
            </w:r>
            <w:r w:rsidR="00E23DF6" w:rsidRPr="00684F82">
              <w:rPr>
                <w:rFonts w:eastAsia="Calibri" w:cstheme="minorHAnsi"/>
                <w:b w:val="0"/>
              </w:rPr>
              <w:t>—</w:t>
            </w:r>
            <w:r w:rsidR="009A7D3F" w:rsidRPr="00837049">
              <w:rPr>
                <w:rFonts w:eastAsia="Calibri" w:cstheme="minorHAnsi"/>
                <w:b w:val="0"/>
              </w:rPr>
              <w:t>Would the issue best be addressed through a regulatory or non-regulatory intervention, or by maintaining existing practice?</w:t>
            </w:r>
          </w:p>
        </w:tc>
        <w:tc>
          <w:tcPr>
            <w:tcW w:w="3162" w:type="pct"/>
          </w:tcPr>
          <w:p w14:paraId="2E8CD209" w14:textId="7DCD245C"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2a"/>
                  <w:enabled/>
                  <w:calcOnExit w:val="0"/>
                  <w:helpText w:type="text" w:val="Your response is optional. Question—3.2a—Would the issue best be addressed through a regulatory or non-regulatory intervention, or by maintaining existing practice?"/>
                  <w:statusText w:type="text" w:val="Your response is optional. Question—3.2a—F1 for more information."/>
                  <w:textInput/>
                </w:ffData>
              </w:fldChar>
            </w:r>
            <w:bookmarkStart w:id="139" w:name="question32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tr>
      <w:tr w:rsidR="00EB6D24" w:rsidRPr="00A13DB6" w14:paraId="23B94FB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FCB456D" w14:textId="264C225A" w:rsidR="00EB6D24" w:rsidRDefault="00EB6D24" w:rsidP="0022522B">
            <w:pPr>
              <w:spacing w:before="0" w:after="0"/>
              <w:rPr>
                <w:rFonts w:eastAsia="Calibri" w:cstheme="minorHAnsi"/>
                <w:b w:val="0"/>
              </w:rPr>
            </w:pPr>
            <w:r>
              <w:rPr>
                <w:rFonts w:eastAsia="Calibri" w:cstheme="minorHAnsi"/>
                <w:b w:val="0"/>
              </w:rPr>
              <w:t>3.2b</w:t>
            </w:r>
            <w:r w:rsidRPr="00684F82">
              <w:rPr>
                <w:rFonts w:eastAsia="Calibri" w:cstheme="minorHAnsi"/>
                <w:b w:val="0"/>
              </w:rPr>
              <w:t>—</w:t>
            </w:r>
            <w:r w:rsidR="009A7D3F" w:rsidRPr="00837049">
              <w:rPr>
                <w:rFonts w:eastAsia="Calibri" w:cstheme="minorHAnsi"/>
                <w:b w:val="0"/>
              </w:rPr>
              <w:t>Does the proposed standard adequately address the issue? If not, what is missing or what other options exist?</w:t>
            </w:r>
          </w:p>
        </w:tc>
        <w:tc>
          <w:tcPr>
            <w:tcW w:w="3162" w:type="pct"/>
          </w:tcPr>
          <w:p w14:paraId="64336BBE" w14:textId="2A5800BC" w:rsidR="00EB6D24"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2b"/>
                  <w:enabled/>
                  <w:calcOnExit w:val="0"/>
                  <w:helpText w:type="text" w:val="Your response is optional. Question—3.2b—Does the proposed standard adequately address the issue? If not, what is missing or what other options exist?"/>
                  <w:statusText w:type="text" w:val="Your response is optional. Question—3.2b—F1 for more information."/>
                  <w:textInput/>
                </w:ffData>
              </w:fldChar>
            </w:r>
            <w:bookmarkStart w:id="140" w:name="question32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tc>
      </w:tr>
      <w:tr w:rsidR="00EB6D24" w:rsidRPr="00A13DB6" w14:paraId="1E60CC4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722105B" w14:textId="0361E06A" w:rsidR="00EB6D24" w:rsidRDefault="00EB6D24" w:rsidP="0022522B">
            <w:pPr>
              <w:spacing w:before="0" w:after="0"/>
              <w:rPr>
                <w:rFonts w:eastAsia="Calibri" w:cstheme="minorHAnsi"/>
                <w:b w:val="0"/>
              </w:rPr>
            </w:pPr>
            <w:r>
              <w:rPr>
                <w:rFonts w:eastAsia="Calibri" w:cstheme="minorHAnsi"/>
                <w:b w:val="0"/>
              </w:rPr>
              <w:t>3.2c</w:t>
            </w:r>
            <w:r w:rsidRPr="00684F82">
              <w:rPr>
                <w:rFonts w:eastAsia="Calibri" w:cstheme="minorHAnsi"/>
                <w:b w:val="0"/>
              </w:rPr>
              <w:t>—</w:t>
            </w:r>
            <w:r w:rsidR="009A7D3F" w:rsidRPr="00837049">
              <w:rPr>
                <w:rFonts w:eastAsia="Calibri" w:cstheme="minorHAnsi"/>
                <w:b w:val="0"/>
              </w:rPr>
              <w:t>Are there any barriers to implementing the proposed standard?</w:t>
            </w:r>
          </w:p>
        </w:tc>
        <w:tc>
          <w:tcPr>
            <w:tcW w:w="3162" w:type="pct"/>
          </w:tcPr>
          <w:p w14:paraId="10DA3646" w14:textId="7262F725" w:rsidR="00EB6D24"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2c"/>
                  <w:enabled/>
                  <w:calcOnExit w:val="0"/>
                  <w:helpText w:type="text" w:val="Your response is optional. Question—3.2c—Are there any barriers to implementing the proposed standard?"/>
                  <w:statusText w:type="text" w:val="Your response is optional. Question—3.2c—F1 for more information."/>
                  <w:textInput/>
                </w:ffData>
              </w:fldChar>
            </w:r>
            <w:bookmarkStart w:id="141" w:name="question32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p>
        </w:tc>
      </w:tr>
      <w:tr w:rsidR="00EB6D24" w:rsidRPr="00A13DB6" w14:paraId="4B3AA49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87BD5CB" w14:textId="596FB4EB" w:rsidR="00EB6D24" w:rsidRDefault="00EB6D24" w:rsidP="0022522B">
            <w:pPr>
              <w:spacing w:before="0" w:after="0"/>
              <w:rPr>
                <w:rFonts w:eastAsia="Calibri" w:cstheme="minorHAnsi"/>
                <w:b w:val="0"/>
              </w:rPr>
            </w:pPr>
            <w:r>
              <w:rPr>
                <w:rFonts w:eastAsia="Calibri" w:cstheme="minorHAnsi"/>
                <w:b w:val="0"/>
              </w:rPr>
              <w:t>3.2d</w:t>
            </w:r>
            <w:r w:rsidRPr="00684F82">
              <w:rPr>
                <w:rFonts w:eastAsia="Calibri" w:cstheme="minorHAnsi"/>
                <w:b w:val="0"/>
              </w:rPr>
              <w:t>—</w:t>
            </w:r>
            <w:r w:rsidR="009A7D3F" w:rsidRPr="00837049">
              <w:rPr>
                <w:rFonts w:eastAsia="Calibri" w:cstheme="minorHAnsi"/>
                <w:b w:val="0"/>
              </w:rPr>
              <w:t>To what extent has the requirement for at least 5% of airport information desks, check</w:t>
            </w:r>
            <w:r w:rsidR="009A7D3F" w:rsidRPr="00837049">
              <w:rPr>
                <w:rFonts w:eastAsia="Calibri" w:cstheme="minorHAnsi"/>
                <w:b w:val="0"/>
              </w:rPr>
              <w:noBreakHyphen/>
              <w:t>in counters, and similar fixtures to be wheelchair</w:t>
            </w:r>
            <w:r w:rsidR="009A7D3F" w:rsidRPr="00837049">
              <w:rPr>
                <w:rFonts w:eastAsia="Calibri" w:cstheme="minorHAnsi"/>
                <w:b w:val="0"/>
              </w:rPr>
              <w:noBreakHyphen/>
              <w:t>accessible (as set out in Section 22.2 of the Transport Standards) improved the accessibility and ease of the check</w:t>
            </w:r>
            <w:r w:rsidR="009A7D3F" w:rsidRPr="00837049">
              <w:rPr>
                <w:rFonts w:eastAsia="Calibri" w:cstheme="minorHAnsi"/>
                <w:b w:val="0"/>
              </w:rPr>
              <w:noBreakHyphen/>
              <w:t>in process for passengers using mobility aids?</w:t>
            </w:r>
          </w:p>
        </w:tc>
        <w:tc>
          <w:tcPr>
            <w:tcW w:w="3162" w:type="pct"/>
          </w:tcPr>
          <w:p w14:paraId="71C5C59A" w14:textId="55AB0DB4" w:rsidR="00EB6D24" w:rsidRDefault="00E65E58"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2d"/>
                  <w:enabled/>
                  <w:calcOnExit w:val="0"/>
                  <w:helpText w:type="text" w:val="Your response is optional. Question—3.2d—To what extent has the requirement for at least 5% of airport information desks, check in counters, and similar fixtures to be wheelchair accessible improved the check in process for people with mobility aids?"/>
                  <w:statusText w:type="text" w:val="Your response is optional. Question—3.2d—F1 for more information."/>
                  <w:textInput/>
                </w:ffData>
              </w:fldChar>
            </w:r>
            <w:bookmarkStart w:id="142" w:name="question32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p>
        </w:tc>
      </w:tr>
      <w:tr w:rsidR="00EB6D24" w:rsidRPr="00A13DB6" w14:paraId="68D7E97A"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FDE1AE7" w14:textId="7EE9D08F" w:rsidR="00EB6D24" w:rsidRDefault="00EB6D24" w:rsidP="0022522B">
            <w:pPr>
              <w:spacing w:before="0" w:after="0"/>
              <w:rPr>
                <w:rFonts w:eastAsia="Calibri" w:cstheme="minorHAnsi"/>
                <w:b w:val="0"/>
              </w:rPr>
            </w:pPr>
            <w:r>
              <w:rPr>
                <w:rFonts w:eastAsia="Calibri" w:cstheme="minorHAnsi"/>
                <w:b w:val="0"/>
              </w:rPr>
              <w:t>3.2e</w:t>
            </w:r>
            <w:r w:rsidRPr="00684F82">
              <w:rPr>
                <w:rFonts w:eastAsia="Calibri" w:cstheme="minorHAnsi"/>
                <w:b w:val="0"/>
              </w:rPr>
              <w:t>—</w:t>
            </w:r>
            <w:r w:rsidR="009A7D3F" w:rsidRPr="00837049">
              <w:rPr>
                <w:rFonts w:eastAsia="Calibri" w:cstheme="minorHAnsi"/>
                <w:b w:val="0"/>
              </w:rPr>
              <w:t>Do you have any further feedback?</w:t>
            </w:r>
          </w:p>
        </w:tc>
        <w:tc>
          <w:tcPr>
            <w:tcW w:w="3162" w:type="pct"/>
          </w:tcPr>
          <w:p w14:paraId="26BAD707" w14:textId="120DD6EE" w:rsidR="00EB6D24"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2e"/>
                  <w:enabled/>
                  <w:calcOnExit w:val="0"/>
                  <w:helpText w:type="text" w:val="Your response is optional. Question—3.2e—Do you have any further feedback?"/>
                  <w:statusText w:type="text" w:val="Your response is optional. Question—3.2e—F1 for more information."/>
                  <w:textInput/>
                </w:ffData>
              </w:fldChar>
            </w:r>
            <w:bookmarkStart w:id="143" w:name="question32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p>
        </w:tc>
      </w:tr>
    </w:tbl>
    <w:p w14:paraId="51E9272F" w14:textId="598D46E0" w:rsidR="00E6538F" w:rsidRDefault="00EE0C1B" w:rsidP="005921D8">
      <w:pPr>
        <w:pStyle w:val="Heading3"/>
      </w:pPr>
      <w:r>
        <w:lastRenderedPageBreak/>
        <w:t>3.3</w:t>
      </w:r>
      <w:r w:rsidR="005921D8" w:rsidRPr="005921D8">
        <w:t xml:space="preserve"> </w:t>
      </w:r>
      <w:r w:rsidR="00E6538F">
        <w:t>Install points throughout the airport where people can ask for assistance</w:t>
      </w:r>
    </w:p>
    <w:p w14:paraId="38BF95CE" w14:textId="77777777" w:rsidR="00AD6863" w:rsidRDefault="00AD6863" w:rsidP="00503A4A">
      <w:pPr>
        <w:pStyle w:val="Heading4"/>
      </w:pPr>
      <w:r>
        <w:t>Background</w:t>
      </w:r>
    </w:p>
    <w:p w14:paraId="7F972455" w14:textId="76B1857B" w:rsidR="0018301B" w:rsidRDefault="0018301B" w:rsidP="0018301B">
      <w:r w:rsidRPr="00EB7400">
        <w:t>Airports can be complex environments to navigate</w:t>
      </w:r>
      <w:r>
        <w:t xml:space="preserve">, with few places to find information or ask for assistance throughout the terminal. </w:t>
      </w:r>
      <w:r w:rsidRPr="00EB7400">
        <w:t>When assistance is not available at key points</w:t>
      </w:r>
      <w:r>
        <w:t xml:space="preserve"> in the airport journey</w:t>
      </w:r>
      <w:r w:rsidRPr="00EB7400">
        <w:t xml:space="preserve">, passengers with disability </w:t>
      </w:r>
      <w:r w:rsidRPr="00D81212">
        <w:t>can encounter</w:t>
      </w:r>
      <w:r w:rsidRPr="00EB7400">
        <w:t xml:space="preserve"> barriers that other</w:t>
      </w:r>
      <w:r>
        <w:t xml:space="preserve"> passengers</w:t>
      </w:r>
      <w:r w:rsidRPr="00EB7400">
        <w:t xml:space="preserve"> do not.</w:t>
      </w:r>
    </w:p>
    <w:p w14:paraId="0142C6D9" w14:textId="7B8368D7" w:rsidR="00DD52D4" w:rsidRPr="00EB7400" w:rsidRDefault="00DD52D4" w:rsidP="0018301B">
      <w:r>
        <w:t xml:space="preserve">People with disability have also stated that it is hard to let the airport know that they require assistance when they arrive at the airport, whether </w:t>
      </w:r>
      <w:r w:rsidR="00B87FDF">
        <w:t>it’s</w:t>
      </w:r>
      <w:r>
        <w:t xml:space="preserve"> at the drop off zone or at other entry points.</w:t>
      </w:r>
    </w:p>
    <w:p w14:paraId="398E8521" w14:textId="77777777" w:rsidR="00C1650F" w:rsidRDefault="00C1650F" w:rsidP="00C1650F">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9D1A69C" w14:textId="77777777" w:rsidR="00AD6863" w:rsidRDefault="00AD6863" w:rsidP="00503A4A">
      <w:pPr>
        <w:pStyle w:val="Heading4"/>
      </w:pPr>
      <w:r>
        <w:t>Regulatory option</w:t>
      </w:r>
    </w:p>
    <w:p w14:paraId="43639CA3" w14:textId="045BFB56" w:rsidR="00B56B55" w:rsidRPr="00B56B55" w:rsidRDefault="00076B55" w:rsidP="00B56B55">
      <w:r>
        <w:t xml:space="preserve">Airports with </w:t>
      </w:r>
      <w:r w:rsidR="00DD52D4">
        <w:t>a certain amount of</w:t>
      </w:r>
      <w:r>
        <w:t xml:space="preserve"> passenger movements per year would be required to provide designated assistance points throughout the airport at key journey points. </w:t>
      </w:r>
      <w:r w:rsidR="00B35299">
        <w:t xml:space="preserve">These points may look like a staffed information desk or a call button that connects a passenger with disability to </w:t>
      </w:r>
      <w:r w:rsidR="00AF5596">
        <w:t>staff and</w:t>
      </w:r>
      <w:r w:rsidR="00611326">
        <w:t xml:space="preserve"> must be staffed at all times the airport is in operation</w:t>
      </w:r>
      <w:r w:rsidR="00B35299">
        <w:t xml:space="preserve">. </w:t>
      </w:r>
    </w:p>
    <w:p w14:paraId="4E8BEE5D" w14:textId="114EBA1C" w:rsidR="00E23DF6" w:rsidRDefault="00E23DF6" w:rsidP="00503A4A">
      <w:pPr>
        <w:pStyle w:val="Heading4"/>
      </w:pPr>
      <w:r>
        <w:t>Questions and responses</w:t>
      </w:r>
      <w:r w:rsidR="002E5356">
        <w:t>—</w:t>
      </w:r>
      <w:r w:rsidR="005618C4">
        <w:t>Install points throughout the airport where people can ask for assistance</w:t>
      </w:r>
    </w:p>
    <w:p w14:paraId="69444458" w14:textId="23040DD1"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71FE5">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76DF367F"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AFEC6A5"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1B17B09D"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F70486B"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C3AA091" w14:textId="27426850" w:rsidR="00E23DF6" w:rsidRPr="000A6BBF" w:rsidRDefault="00435BA9" w:rsidP="0022522B">
            <w:pPr>
              <w:spacing w:before="0" w:after="0"/>
              <w:rPr>
                <w:rFonts w:eastAsia="Calibri" w:cstheme="minorHAnsi"/>
                <w:b w:val="0"/>
              </w:rPr>
            </w:pPr>
            <w:r>
              <w:rPr>
                <w:rFonts w:eastAsia="Calibri" w:cstheme="minorHAnsi"/>
                <w:b w:val="0"/>
              </w:rPr>
              <w:t>3.3a</w:t>
            </w:r>
            <w:r w:rsidR="00E23DF6" w:rsidRPr="00684F82">
              <w:rPr>
                <w:rFonts w:eastAsia="Calibri" w:cstheme="minorHAnsi"/>
                <w:b w:val="0"/>
              </w:rPr>
              <w:t>—</w:t>
            </w:r>
            <w:r w:rsidR="000A6BBF" w:rsidRPr="000A6BBF">
              <w:rPr>
                <w:rFonts w:eastAsia="Calibri" w:cstheme="minorHAnsi"/>
                <w:b w:val="0"/>
              </w:rPr>
              <w:t>Would the issue best be addressed through a regulatory or non-regulatory intervention, or by maintaining existing practice?</w:t>
            </w:r>
          </w:p>
        </w:tc>
        <w:tc>
          <w:tcPr>
            <w:tcW w:w="3162" w:type="pct"/>
          </w:tcPr>
          <w:p w14:paraId="202ED363" w14:textId="0E034C0C"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3a"/>
                  <w:enabled/>
                  <w:calcOnExit w:val="0"/>
                  <w:helpText w:type="text" w:val="Your response is optional. Question—3.3a—Would the issue best be addressed through a regulatory or non-regulatory intervention, or by maintaining existing practice?"/>
                  <w:statusText w:type="text" w:val="Your response is optional. Question—3.3a—F1 for more information."/>
                  <w:textInput/>
                </w:ffData>
              </w:fldChar>
            </w:r>
            <w:bookmarkStart w:id="144" w:name="question33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tc>
      </w:tr>
      <w:tr w:rsidR="000A6BBF" w:rsidRPr="00A13DB6" w14:paraId="653B5D4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CBE3B7B" w14:textId="02A923E9" w:rsidR="000A6BBF" w:rsidRDefault="000A6BBF" w:rsidP="0022522B">
            <w:pPr>
              <w:spacing w:before="0" w:after="0"/>
              <w:rPr>
                <w:rFonts w:eastAsia="Calibri" w:cstheme="minorHAnsi"/>
                <w:b w:val="0"/>
              </w:rPr>
            </w:pPr>
            <w:r>
              <w:rPr>
                <w:rFonts w:eastAsia="Calibri" w:cstheme="minorHAnsi"/>
                <w:b w:val="0"/>
              </w:rPr>
              <w:t>3.3b</w:t>
            </w:r>
            <w:r w:rsidRPr="00684F82">
              <w:rPr>
                <w:rFonts w:eastAsia="Calibri" w:cstheme="minorHAnsi"/>
                <w:b w:val="0"/>
              </w:rPr>
              <w:t>—</w:t>
            </w:r>
            <w:r w:rsidRPr="000A6BBF">
              <w:rPr>
                <w:rFonts w:eastAsia="Calibri" w:cstheme="minorHAnsi"/>
                <w:b w:val="0"/>
              </w:rPr>
              <w:t>Does the proposed standard adequately address the issue? If not, what is missing or what other options exist?</w:t>
            </w:r>
          </w:p>
        </w:tc>
        <w:tc>
          <w:tcPr>
            <w:tcW w:w="3162" w:type="pct"/>
          </w:tcPr>
          <w:p w14:paraId="08FCCC6E" w14:textId="59CC7A4E" w:rsidR="000A6BBF"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3b"/>
                  <w:enabled/>
                  <w:calcOnExit w:val="0"/>
                  <w:helpText w:type="text" w:val="Your response is optional. Question—3.3b—Does the proposed standard adequately address the issue? If not, what is missing or what other options exist?"/>
                  <w:statusText w:type="text" w:val="Your response is optional. Question—3.3b—F1 for more information."/>
                  <w:textInput/>
                </w:ffData>
              </w:fldChar>
            </w:r>
            <w:bookmarkStart w:id="145" w:name="question33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tc>
      </w:tr>
      <w:tr w:rsidR="000A6BBF" w:rsidRPr="00A13DB6" w14:paraId="4BB0E81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31861D0" w14:textId="111D37E3" w:rsidR="000A6BBF" w:rsidRDefault="000A6BBF" w:rsidP="0022522B">
            <w:pPr>
              <w:spacing w:before="0" w:after="0"/>
              <w:rPr>
                <w:rFonts w:eastAsia="Calibri" w:cstheme="minorHAnsi"/>
                <w:b w:val="0"/>
              </w:rPr>
            </w:pPr>
            <w:r>
              <w:rPr>
                <w:rFonts w:eastAsia="Calibri" w:cstheme="minorHAnsi"/>
                <w:b w:val="0"/>
              </w:rPr>
              <w:t>3.3c</w:t>
            </w:r>
            <w:r w:rsidRPr="00684F82">
              <w:rPr>
                <w:rFonts w:eastAsia="Calibri" w:cstheme="minorHAnsi"/>
                <w:b w:val="0"/>
              </w:rPr>
              <w:t>—</w:t>
            </w:r>
            <w:r w:rsidRPr="000A6BBF">
              <w:rPr>
                <w:rFonts w:eastAsia="Calibri" w:cstheme="minorHAnsi"/>
                <w:b w:val="0"/>
              </w:rPr>
              <w:t>Are there any barriers to implementing the proposed standard?</w:t>
            </w:r>
          </w:p>
        </w:tc>
        <w:tc>
          <w:tcPr>
            <w:tcW w:w="3162" w:type="pct"/>
          </w:tcPr>
          <w:p w14:paraId="596D2853" w14:textId="1269BE15" w:rsidR="000A6BBF"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3c"/>
                  <w:enabled/>
                  <w:calcOnExit w:val="0"/>
                  <w:helpText w:type="text" w:val="Your response is optional. Question—3.3c—Are there any barriers to implementing the proposed standard?"/>
                  <w:statusText w:type="text" w:val="Your response is optional. Question—3.3c—F1 for more information."/>
                  <w:textInput/>
                </w:ffData>
              </w:fldChar>
            </w:r>
            <w:bookmarkStart w:id="146" w:name="question33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p>
        </w:tc>
      </w:tr>
      <w:tr w:rsidR="000A6BBF" w:rsidRPr="00A13DB6" w14:paraId="76C3BB5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DF0F8D5" w14:textId="1A967F3F" w:rsidR="000A6BBF" w:rsidRDefault="000A6BBF" w:rsidP="0022522B">
            <w:pPr>
              <w:spacing w:before="0" w:after="0"/>
              <w:rPr>
                <w:rFonts w:eastAsia="Calibri" w:cstheme="minorHAnsi"/>
                <w:b w:val="0"/>
              </w:rPr>
            </w:pPr>
            <w:r>
              <w:rPr>
                <w:rFonts w:eastAsia="Calibri" w:cstheme="minorHAnsi"/>
                <w:b w:val="0"/>
              </w:rPr>
              <w:t>3.3d</w:t>
            </w:r>
            <w:r w:rsidRPr="00684F82">
              <w:rPr>
                <w:rFonts w:eastAsia="Calibri" w:cstheme="minorHAnsi"/>
                <w:b w:val="0"/>
              </w:rPr>
              <w:t>—</w:t>
            </w:r>
            <w:r w:rsidRPr="000A6BBF">
              <w:rPr>
                <w:rFonts w:eastAsia="Calibri" w:cstheme="minorHAnsi"/>
                <w:b w:val="0"/>
              </w:rPr>
              <w:t>Where would you want to see designated assistance points located?</w:t>
            </w:r>
          </w:p>
        </w:tc>
        <w:tc>
          <w:tcPr>
            <w:tcW w:w="3162" w:type="pct"/>
          </w:tcPr>
          <w:p w14:paraId="2087047C" w14:textId="7326CF3C" w:rsidR="000A6BBF"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3d"/>
                  <w:enabled/>
                  <w:calcOnExit w:val="0"/>
                  <w:helpText w:type="text" w:val="Your response is optional. Question—3.3d—Where would you want to see designated assistance points located?"/>
                  <w:statusText w:type="text" w:val="Your response is optional. Question—3.3d—F1 for more information."/>
                  <w:textInput/>
                </w:ffData>
              </w:fldChar>
            </w:r>
            <w:bookmarkStart w:id="147" w:name="question33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tc>
      </w:tr>
      <w:tr w:rsidR="000A6BBF" w:rsidRPr="00A13DB6" w14:paraId="0115D45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B030AAC" w14:textId="485AFBB6" w:rsidR="000A6BBF" w:rsidRDefault="000A6BBF" w:rsidP="0022522B">
            <w:pPr>
              <w:spacing w:before="0" w:after="0"/>
              <w:rPr>
                <w:rFonts w:eastAsia="Calibri" w:cstheme="minorHAnsi"/>
                <w:b w:val="0"/>
              </w:rPr>
            </w:pPr>
            <w:r>
              <w:rPr>
                <w:rFonts w:eastAsia="Calibri" w:cstheme="minorHAnsi"/>
                <w:b w:val="0"/>
              </w:rPr>
              <w:t>3.3e</w:t>
            </w:r>
            <w:r w:rsidRPr="00684F82">
              <w:rPr>
                <w:rFonts w:eastAsia="Calibri" w:cstheme="minorHAnsi"/>
                <w:b w:val="0"/>
              </w:rPr>
              <w:t>—</w:t>
            </w:r>
            <w:r w:rsidRPr="000A6BBF">
              <w:rPr>
                <w:rFonts w:eastAsia="Calibri" w:cstheme="minorHAnsi"/>
                <w:b w:val="0"/>
              </w:rPr>
              <w:t>It is proposed that airports and airlines above a certain size threshold be required to provide assistance points. For example, this requirement could apply to airports and airlines with more than one million passenger movements per year. What threshold would be appropriate if this regulatory option were implemented?</w:t>
            </w:r>
          </w:p>
        </w:tc>
        <w:tc>
          <w:tcPr>
            <w:tcW w:w="3162" w:type="pct"/>
          </w:tcPr>
          <w:p w14:paraId="3EBD5940" w14:textId="74BBB48C" w:rsidR="000A6BBF" w:rsidRDefault="00E65E58"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3e"/>
                  <w:enabled/>
                  <w:calcOnExit w:val="0"/>
                  <w:helpText w:type="text" w:val="Your response is optional. Question—3.3e—It is proposed that airports and airlines above a certain size threshold be required to provide assistance points. What threshold would be appropriate if this regulatory option were implemented?"/>
                  <w:statusText w:type="text" w:val="Your response is optional. Question—3.3e—F1 for more information."/>
                  <w:textInput/>
                </w:ffData>
              </w:fldChar>
            </w:r>
            <w:bookmarkStart w:id="148" w:name="question33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tc>
      </w:tr>
      <w:tr w:rsidR="000A6BBF" w:rsidRPr="00A13DB6" w14:paraId="3DD969C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21481FE" w14:textId="0150796D" w:rsidR="000A6BBF" w:rsidRDefault="000A6BBF" w:rsidP="0022522B">
            <w:pPr>
              <w:spacing w:before="0" w:after="0"/>
              <w:rPr>
                <w:rFonts w:eastAsia="Calibri" w:cstheme="minorHAnsi"/>
                <w:b w:val="0"/>
              </w:rPr>
            </w:pPr>
            <w:r>
              <w:rPr>
                <w:rFonts w:eastAsia="Calibri" w:cstheme="minorHAnsi"/>
                <w:b w:val="0"/>
              </w:rPr>
              <w:t>3.3f</w:t>
            </w:r>
            <w:r w:rsidRPr="00684F82">
              <w:rPr>
                <w:rFonts w:eastAsia="Calibri" w:cstheme="minorHAnsi"/>
                <w:b w:val="0"/>
              </w:rPr>
              <w:t>—</w:t>
            </w:r>
            <w:r w:rsidRPr="000A6BBF">
              <w:rPr>
                <w:rFonts w:eastAsia="Calibri" w:cstheme="minorHAnsi"/>
                <w:b w:val="0"/>
              </w:rPr>
              <w:t>Do you have any further feedback?</w:t>
            </w:r>
          </w:p>
        </w:tc>
        <w:tc>
          <w:tcPr>
            <w:tcW w:w="3162" w:type="pct"/>
          </w:tcPr>
          <w:p w14:paraId="57CBBB33" w14:textId="76BC515C" w:rsidR="000A6BBF"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3f"/>
                  <w:enabled/>
                  <w:calcOnExit w:val="0"/>
                  <w:helpText w:type="text" w:val="Your response is optional. Question—3.3f—Do you have any further feedback?"/>
                  <w:statusText w:type="text" w:val="Your response is optional. Question—3.3f—F1 for more information."/>
                  <w:textInput/>
                </w:ffData>
              </w:fldChar>
            </w:r>
            <w:bookmarkStart w:id="149" w:name="question33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tc>
      </w:tr>
    </w:tbl>
    <w:p w14:paraId="29A98700" w14:textId="652E7CAA" w:rsidR="00E6538F" w:rsidRDefault="00D26CA8" w:rsidP="005921D8">
      <w:pPr>
        <w:pStyle w:val="Heading3"/>
      </w:pPr>
      <w:r>
        <w:lastRenderedPageBreak/>
        <w:t>3.4</w:t>
      </w:r>
      <w:r w:rsidR="005921D8" w:rsidRPr="005921D8">
        <w:t xml:space="preserve"> </w:t>
      </w:r>
      <w:r w:rsidR="00E6538F">
        <w:t>Make wayfinding around airports consistent and accessible</w:t>
      </w:r>
    </w:p>
    <w:p w14:paraId="56EE20B6" w14:textId="77777777" w:rsidR="00AD6863" w:rsidRDefault="00AD6863" w:rsidP="00503A4A">
      <w:pPr>
        <w:pStyle w:val="Heading4"/>
      </w:pPr>
      <w:r>
        <w:t>Background</w:t>
      </w:r>
    </w:p>
    <w:p w14:paraId="70934B25" w14:textId="77777777" w:rsidR="0018301B" w:rsidRDefault="0018301B" w:rsidP="005618C4">
      <w:pPr>
        <w:keepNext/>
        <w:rPr>
          <w:rFonts w:cstheme="minorHAnsi"/>
        </w:rPr>
      </w:pPr>
      <w:r w:rsidRPr="00FA4178">
        <w:rPr>
          <w:rFonts w:cstheme="minorHAnsi"/>
        </w:rPr>
        <w:t>Wayfinding and airport navigation can be difficult for people with disability</w:t>
      </w:r>
      <w:r>
        <w:rPr>
          <w:rFonts w:cstheme="minorHAnsi"/>
        </w:rPr>
        <w:t>, particularly as airports are typically crowded, noisy and stressful experiences</w:t>
      </w:r>
      <w:r w:rsidRPr="00FA4178">
        <w:rPr>
          <w:rFonts w:cstheme="minorHAnsi"/>
        </w:rPr>
        <w:t xml:space="preserve">. </w:t>
      </w:r>
    </w:p>
    <w:p w14:paraId="4B98E9E4" w14:textId="77777777" w:rsidR="0018301B" w:rsidRDefault="0018301B" w:rsidP="0018301B">
      <w:r w:rsidRPr="00620BCE">
        <w:t xml:space="preserve">Airports are already subject to some regulations around wayfinding </w:t>
      </w:r>
      <w:r>
        <w:t xml:space="preserve">and signage </w:t>
      </w:r>
      <w:r w:rsidRPr="00620BCE">
        <w:t xml:space="preserve">under the </w:t>
      </w:r>
      <w:r w:rsidRPr="00B07530">
        <w:t>Disability (Access to Premises – buildings) Standards 2010 (Premises Standards)</w:t>
      </w:r>
      <w:r>
        <w:t xml:space="preserve">, </w:t>
      </w:r>
      <w:r w:rsidRPr="00620BCE">
        <w:t xml:space="preserve">the </w:t>
      </w:r>
      <w:r>
        <w:t xml:space="preserve">Disability Standards for Accessible Public Transport 2002 (the Transport Standards), and the reforms to the Transport </w:t>
      </w:r>
      <w:r w:rsidRPr="00620BCE" w:rsidDel="00106103">
        <w:t>Standards</w:t>
      </w:r>
      <w:r w:rsidRPr="00620BCE">
        <w:t>.</w:t>
      </w:r>
      <w:r>
        <w:t xml:space="preserve"> </w:t>
      </w:r>
    </w:p>
    <w:p w14:paraId="4451BB6D" w14:textId="77777777" w:rsidR="0018301B" w:rsidRDefault="0018301B" w:rsidP="0018301B">
      <w:r w:rsidRPr="00620BCE">
        <w:t xml:space="preserve">The Premises Standards include </w:t>
      </w:r>
      <w:r>
        <w:t xml:space="preserve">requirements on signage and tactile ground surface indicators. The Transport Standards including wayfinding requirements on signage, tactile ground surface indicators, access paths, and handrails and grabrails. The reforms to the Transport Standards will introduce additional wayfinding requirements for access paths, handrails and grabrails, audible announcements, braille and tactile information and signage. </w:t>
      </w:r>
    </w:p>
    <w:p w14:paraId="5BF5CB9F" w14:textId="221891E2" w:rsidR="006272DC" w:rsidRPr="006272DC" w:rsidRDefault="0018301B" w:rsidP="000276DA">
      <w:pPr>
        <w:rPr>
          <w:rFonts w:cstheme="minorHAnsi"/>
        </w:rPr>
      </w:pPr>
      <w:r>
        <w:t>Two regulatory options are proposed in the aviation disability standards to address this matter</w:t>
      </w:r>
      <w:r w:rsidR="006272DC">
        <w:t>. A non-regulatory option would express the content of the regulatory options as guidance rather than legislation. The option to maintain existing practice would not introduce any new interventions on this matter</w:t>
      </w:r>
      <w:r w:rsidR="0096260A">
        <w:t xml:space="preserve"> beyond the incoming reforms to the Transport Standards</w:t>
      </w:r>
      <w:r w:rsidR="006272DC">
        <w:t>.</w:t>
      </w:r>
    </w:p>
    <w:p w14:paraId="5DF86C6A" w14:textId="77777777" w:rsidR="00503A4A" w:rsidRDefault="00503A4A" w:rsidP="00503A4A">
      <w:pPr>
        <w:pStyle w:val="Heading4"/>
      </w:pPr>
      <w:r>
        <w:t>Regulatory options</w:t>
      </w:r>
    </w:p>
    <w:p w14:paraId="58364A3B" w14:textId="79EB27BA" w:rsidR="000C1853" w:rsidRDefault="000276DA" w:rsidP="000276DA">
      <w:r w:rsidRPr="002604BB">
        <w:rPr>
          <w:u w:val="single"/>
        </w:rPr>
        <w:t>Option 1:</w:t>
      </w:r>
      <w:r w:rsidR="007C38ED" w:rsidRPr="00E44AC0">
        <w:t xml:space="preserve"> </w:t>
      </w:r>
      <w:r w:rsidR="000C1853">
        <w:t xml:space="preserve">The Australian Government would work with the aviation industry, Australian Human Rights Commission, people with disability, and other relevant stakeholders to develop nationally consistent standards </w:t>
      </w:r>
      <w:r w:rsidR="00981960">
        <w:t>for wayfinding.</w:t>
      </w:r>
    </w:p>
    <w:p w14:paraId="56A1AE1B" w14:textId="77777777" w:rsidR="00E44AC0" w:rsidRDefault="00981960" w:rsidP="00E44AC0">
      <w:r w:rsidRPr="002604BB">
        <w:rPr>
          <w:u w:val="single"/>
        </w:rPr>
        <w:t>Option 2:</w:t>
      </w:r>
      <w:r w:rsidR="007C38ED" w:rsidRPr="00E44AC0">
        <w:t xml:space="preserve"> </w:t>
      </w:r>
      <w:r>
        <w:t>Airports would be required to test wayfinding signage</w:t>
      </w:r>
      <w:r w:rsidR="00534AC4">
        <w:t>, colours, symbols and technology with people with disability.</w:t>
      </w:r>
    </w:p>
    <w:p w14:paraId="3D4AF754" w14:textId="7D60D2F1" w:rsidR="00E23DF6" w:rsidRDefault="00E23DF6" w:rsidP="00503A4A">
      <w:pPr>
        <w:pStyle w:val="Heading4"/>
      </w:pPr>
      <w:r>
        <w:t>Questions and responses</w:t>
      </w:r>
      <w:r w:rsidR="002E5356">
        <w:t>—</w:t>
      </w:r>
      <w:r w:rsidR="005618C4">
        <w:t>Make wayfinding around airports consistent and accessible</w:t>
      </w:r>
    </w:p>
    <w:p w14:paraId="7FFF2475" w14:textId="00B86B28"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71FE5">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0A2198B"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A269FA0"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6C6B888"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E58305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5BA9EB1" w14:textId="39BCB043" w:rsidR="00E23DF6" w:rsidRPr="009D03C2" w:rsidRDefault="009D03C2" w:rsidP="0022522B">
            <w:pPr>
              <w:spacing w:before="0" w:after="0"/>
              <w:rPr>
                <w:rFonts w:eastAsia="Calibri" w:cstheme="minorHAnsi"/>
                <w:b w:val="0"/>
              </w:rPr>
            </w:pPr>
            <w:r>
              <w:rPr>
                <w:rFonts w:eastAsia="Calibri" w:cstheme="minorHAnsi"/>
                <w:b w:val="0"/>
              </w:rPr>
              <w:t>3.4a</w:t>
            </w:r>
            <w:r w:rsidR="00E23DF6" w:rsidRPr="00684F82">
              <w:rPr>
                <w:rFonts w:eastAsia="Calibri" w:cstheme="minorHAnsi"/>
                <w:b w:val="0"/>
              </w:rPr>
              <w:t>—</w:t>
            </w:r>
            <w:r w:rsidRPr="009D03C2">
              <w:rPr>
                <w:rFonts w:eastAsia="Calibri" w:cstheme="minorHAnsi"/>
                <w:b w:val="0"/>
              </w:rPr>
              <w:t>Would the issue best be addressed through a regulatory or non-regulatory intervention, or by maintaining existing practice?</w:t>
            </w:r>
          </w:p>
        </w:tc>
        <w:tc>
          <w:tcPr>
            <w:tcW w:w="3162" w:type="pct"/>
          </w:tcPr>
          <w:p w14:paraId="4366EB28" w14:textId="5C03C323"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4a"/>
                  <w:enabled/>
                  <w:calcOnExit w:val="0"/>
                  <w:helpText w:type="text" w:val="Your response is optional. Question—3.4a—Would the issue best be addressed through a regulatory or non-regulatory intervention, or by maintaining existing practice?"/>
                  <w:statusText w:type="text" w:val="Your response is optional. Question—3.4a—F1 for more information."/>
                  <w:textInput/>
                </w:ffData>
              </w:fldChar>
            </w:r>
            <w:bookmarkStart w:id="150" w:name="question34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
          </w:p>
        </w:tc>
      </w:tr>
      <w:tr w:rsidR="009D03C2" w:rsidRPr="00A13DB6" w14:paraId="2E3A26B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BECB54C" w14:textId="15786A4F" w:rsidR="009D03C2" w:rsidRDefault="009D03C2" w:rsidP="0022522B">
            <w:pPr>
              <w:spacing w:before="0" w:after="0"/>
              <w:rPr>
                <w:rFonts w:eastAsia="Calibri" w:cstheme="minorHAnsi"/>
                <w:b w:val="0"/>
              </w:rPr>
            </w:pPr>
            <w:r>
              <w:rPr>
                <w:rFonts w:eastAsia="Calibri" w:cstheme="minorHAnsi"/>
                <w:b w:val="0"/>
              </w:rPr>
              <w:t>3.4b</w:t>
            </w:r>
            <w:r w:rsidRPr="00684F82">
              <w:rPr>
                <w:rFonts w:eastAsia="Calibri" w:cstheme="minorHAnsi"/>
                <w:b w:val="0"/>
              </w:rPr>
              <w:t>—</w:t>
            </w:r>
            <w:r w:rsidRPr="009D03C2">
              <w:rPr>
                <w:rFonts w:eastAsia="Calibri" w:cstheme="minorHAnsi"/>
                <w:b w:val="0"/>
              </w:rPr>
              <w:t>Does the proposed standard adequately address the issue? If not, what is missing or what other options exist?</w:t>
            </w:r>
          </w:p>
        </w:tc>
        <w:tc>
          <w:tcPr>
            <w:tcW w:w="3162" w:type="pct"/>
          </w:tcPr>
          <w:p w14:paraId="12F3CE33" w14:textId="6BA192EE" w:rsidR="009D03C2"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4b"/>
                  <w:enabled/>
                  <w:calcOnExit w:val="0"/>
                  <w:helpText w:type="text" w:val="Your response is optional. Question—3.4b—Does the proposed standard adequately address the issue? If not, what is missing or what other options exist?"/>
                  <w:statusText w:type="text" w:val="Your response is optional. Question—3.4b—F1 for more information."/>
                  <w:textInput/>
                </w:ffData>
              </w:fldChar>
            </w:r>
            <w:bookmarkStart w:id="151" w:name="question34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1"/>
          </w:p>
        </w:tc>
      </w:tr>
      <w:tr w:rsidR="009D03C2" w:rsidRPr="00A13DB6" w14:paraId="7229BBB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E8A5B87" w14:textId="46B5EBC2" w:rsidR="009D03C2" w:rsidRDefault="009D03C2" w:rsidP="0022522B">
            <w:pPr>
              <w:spacing w:before="0" w:after="0"/>
              <w:rPr>
                <w:rFonts w:eastAsia="Calibri" w:cstheme="minorHAnsi"/>
                <w:b w:val="0"/>
              </w:rPr>
            </w:pPr>
            <w:r>
              <w:rPr>
                <w:rFonts w:eastAsia="Calibri" w:cstheme="minorHAnsi"/>
                <w:b w:val="0"/>
              </w:rPr>
              <w:t>3.4c</w:t>
            </w:r>
            <w:r w:rsidRPr="00684F82">
              <w:rPr>
                <w:rFonts w:eastAsia="Calibri" w:cstheme="minorHAnsi"/>
                <w:b w:val="0"/>
              </w:rPr>
              <w:t>—</w:t>
            </w:r>
            <w:r w:rsidRPr="009D03C2">
              <w:rPr>
                <w:rFonts w:eastAsia="Calibri" w:cstheme="minorHAnsi"/>
                <w:b w:val="0"/>
              </w:rPr>
              <w:t>Are there any barriers to implementing the proposed standard?</w:t>
            </w:r>
          </w:p>
        </w:tc>
        <w:tc>
          <w:tcPr>
            <w:tcW w:w="3162" w:type="pct"/>
          </w:tcPr>
          <w:p w14:paraId="0CE617BF" w14:textId="0BC2D800" w:rsidR="009D03C2"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4c"/>
                  <w:enabled/>
                  <w:calcOnExit w:val="0"/>
                  <w:helpText w:type="text" w:val="Your response is optional. Question—3.4c—Are there any barriers to implementing the proposed standard?"/>
                  <w:statusText w:type="text" w:val="Your response is optional. Question—3.4c—F1 for more information."/>
                  <w:textInput/>
                </w:ffData>
              </w:fldChar>
            </w:r>
            <w:bookmarkStart w:id="152" w:name="question34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2"/>
          </w:p>
        </w:tc>
      </w:tr>
      <w:tr w:rsidR="009D03C2" w:rsidRPr="00A13DB6" w14:paraId="677A8A7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86B54A0" w14:textId="0CAF398C" w:rsidR="009D03C2" w:rsidRDefault="009D03C2" w:rsidP="0022522B">
            <w:pPr>
              <w:spacing w:before="0" w:after="0"/>
              <w:rPr>
                <w:rFonts w:eastAsia="Calibri" w:cstheme="minorHAnsi"/>
                <w:b w:val="0"/>
              </w:rPr>
            </w:pPr>
            <w:r>
              <w:rPr>
                <w:rFonts w:eastAsia="Calibri" w:cstheme="minorHAnsi"/>
                <w:b w:val="0"/>
              </w:rPr>
              <w:t>3.4d</w:t>
            </w:r>
            <w:r w:rsidRPr="00684F82">
              <w:rPr>
                <w:rFonts w:eastAsia="Calibri" w:cstheme="minorHAnsi"/>
                <w:b w:val="0"/>
              </w:rPr>
              <w:t>—</w:t>
            </w:r>
            <w:r w:rsidRPr="009D03C2">
              <w:rPr>
                <w:rFonts w:eastAsia="Calibri" w:cstheme="minorHAnsi"/>
                <w:b w:val="0"/>
              </w:rPr>
              <w:t>Which method (option 1 or option 2) of developing wayfinding systems would best address the issue identified?</w:t>
            </w:r>
          </w:p>
        </w:tc>
        <w:tc>
          <w:tcPr>
            <w:tcW w:w="3162" w:type="pct"/>
          </w:tcPr>
          <w:p w14:paraId="489A6DFE" w14:textId="6F078995" w:rsidR="009D03C2"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4d"/>
                  <w:enabled/>
                  <w:calcOnExit w:val="0"/>
                  <w:helpText w:type="text" w:val="Your response is optional. Question—3.4d—Which method (option 1 or option 2) of developing wayfinding systems would best address the issue identified?"/>
                  <w:statusText w:type="text" w:val="Your response is optional. Question—3.4d—F1 for more information."/>
                  <w:textInput/>
                </w:ffData>
              </w:fldChar>
            </w:r>
            <w:bookmarkStart w:id="153" w:name="question34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3"/>
          </w:p>
        </w:tc>
      </w:tr>
      <w:tr w:rsidR="009D03C2" w:rsidRPr="00A13DB6" w14:paraId="0FB427EB"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63DBB85" w14:textId="0CC331CD" w:rsidR="009D03C2" w:rsidRDefault="009D03C2" w:rsidP="0022522B">
            <w:pPr>
              <w:spacing w:before="0" w:after="0"/>
              <w:rPr>
                <w:rFonts w:eastAsia="Calibri" w:cstheme="minorHAnsi"/>
                <w:b w:val="0"/>
              </w:rPr>
            </w:pPr>
            <w:r>
              <w:rPr>
                <w:rFonts w:eastAsia="Calibri" w:cstheme="minorHAnsi"/>
                <w:b w:val="0"/>
              </w:rPr>
              <w:t>3.4e</w:t>
            </w:r>
            <w:r w:rsidRPr="00684F82">
              <w:rPr>
                <w:rFonts w:eastAsia="Calibri" w:cstheme="minorHAnsi"/>
                <w:b w:val="0"/>
              </w:rPr>
              <w:t>—</w:t>
            </w:r>
            <w:r w:rsidRPr="009D03C2">
              <w:rPr>
                <w:rFonts w:eastAsia="Calibri" w:cstheme="minorHAnsi"/>
                <w:b w:val="0"/>
              </w:rPr>
              <w:t>What signs or information should be standardised and why?</w:t>
            </w:r>
          </w:p>
        </w:tc>
        <w:tc>
          <w:tcPr>
            <w:tcW w:w="3162" w:type="pct"/>
          </w:tcPr>
          <w:p w14:paraId="494FA685" w14:textId="4854CC28" w:rsidR="009D03C2"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4e"/>
                  <w:enabled/>
                  <w:calcOnExit w:val="0"/>
                  <w:helpText w:type="text" w:val="Your response is optional. Question—3.4e—What signs or information should be standardised and why?"/>
                  <w:statusText w:type="text" w:val="Your response is optional. Question—3.4e—F1 for more information."/>
                  <w:textInput/>
                </w:ffData>
              </w:fldChar>
            </w:r>
            <w:bookmarkStart w:id="154" w:name="question34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4"/>
          </w:p>
        </w:tc>
      </w:tr>
      <w:tr w:rsidR="009D03C2" w:rsidRPr="00A13DB6" w14:paraId="7E8F807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3888F78" w14:textId="28C74738" w:rsidR="009D03C2" w:rsidRDefault="009D03C2" w:rsidP="0022522B">
            <w:pPr>
              <w:spacing w:before="0" w:after="0"/>
              <w:rPr>
                <w:rFonts w:eastAsia="Calibri" w:cstheme="minorHAnsi"/>
                <w:b w:val="0"/>
              </w:rPr>
            </w:pPr>
            <w:r>
              <w:rPr>
                <w:rFonts w:eastAsia="Calibri" w:cstheme="minorHAnsi"/>
                <w:b w:val="0"/>
              </w:rPr>
              <w:t>3.4f</w:t>
            </w:r>
            <w:r w:rsidRPr="00684F82">
              <w:rPr>
                <w:rFonts w:eastAsia="Calibri" w:cstheme="minorHAnsi"/>
                <w:b w:val="0"/>
              </w:rPr>
              <w:t>—</w:t>
            </w:r>
            <w:r w:rsidRPr="009D03C2">
              <w:rPr>
                <w:rFonts w:eastAsia="Calibri" w:cstheme="minorHAnsi"/>
                <w:b w:val="0"/>
              </w:rPr>
              <w:t>Do you have any further feedback?</w:t>
            </w:r>
          </w:p>
        </w:tc>
        <w:tc>
          <w:tcPr>
            <w:tcW w:w="3162" w:type="pct"/>
          </w:tcPr>
          <w:p w14:paraId="18F4B34E" w14:textId="34040D72" w:rsidR="009D03C2"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4f"/>
                  <w:enabled/>
                  <w:calcOnExit w:val="0"/>
                  <w:helpText w:type="text" w:val="Your response is optional. Question—3.4f—Do you have any further feedback?"/>
                  <w:statusText w:type="text" w:val="Your response is optional. Question—3.4f—F1 for more information."/>
                  <w:textInput/>
                </w:ffData>
              </w:fldChar>
            </w:r>
            <w:bookmarkStart w:id="155" w:name="question34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5"/>
          </w:p>
        </w:tc>
      </w:tr>
    </w:tbl>
    <w:p w14:paraId="1C5090E5" w14:textId="38BE2D73" w:rsidR="00E6538F" w:rsidRDefault="00646A4C" w:rsidP="00F869A0">
      <w:pPr>
        <w:pStyle w:val="Heading3"/>
      </w:pPr>
      <w:r>
        <w:lastRenderedPageBreak/>
        <w:t>3.5</w:t>
      </w:r>
      <w:r>
        <w:tab/>
      </w:r>
      <w:r w:rsidR="00F869A0">
        <w:t xml:space="preserve"> </w:t>
      </w:r>
      <w:r w:rsidR="00E6538F">
        <w:t>Provide information about travel changes and disruptions in accessible formats</w:t>
      </w:r>
    </w:p>
    <w:p w14:paraId="62F1FA30" w14:textId="77777777" w:rsidR="00AD6863" w:rsidRDefault="00AD6863" w:rsidP="00503A4A">
      <w:pPr>
        <w:pStyle w:val="Heading4"/>
      </w:pPr>
      <w:r>
        <w:t>Background</w:t>
      </w:r>
    </w:p>
    <w:p w14:paraId="3F0DF3EC" w14:textId="77777777" w:rsidR="005C24CC" w:rsidRDefault="005C24CC" w:rsidP="005C24CC">
      <w:r>
        <w:t>The scheduled details of a flight such as departure gate and boarding time may change, sometimes at short notice, to accommodate operational needs. People with disability rely on the timely delivery of updates in a format that is accessible to make decisions and navigate their journey.</w:t>
      </w:r>
    </w:p>
    <w:p w14:paraId="155371EA" w14:textId="4A1A1D8E" w:rsidR="005C24CC" w:rsidRDefault="005C24CC" w:rsidP="005C24CC">
      <w:r>
        <w:t>When these updates are not clear or in a format that is not accessible for people with disability, it can create a significant barrier to travel.</w:t>
      </w:r>
    </w:p>
    <w:p w14:paraId="6E7AE01D"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6B362025" w14:textId="77777777" w:rsidR="00AD6863" w:rsidRDefault="00AD6863" w:rsidP="00503A4A">
      <w:pPr>
        <w:pStyle w:val="Heading4"/>
      </w:pPr>
      <w:r>
        <w:t>Regulatory option</w:t>
      </w:r>
    </w:p>
    <w:p w14:paraId="3668F8BA" w14:textId="405730A9" w:rsidR="009F2AF8" w:rsidRDefault="009F2AF8" w:rsidP="004D712F">
      <w:pPr>
        <w:keepNext/>
        <w:keepLines/>
      </w:pPr>
      <w:r w:rsidRPr="009F2AF8">
        <w:t>Airlines and airports would need to inform people about any gate changes or other changes or disruptions in a range of accessible formats</w:t>
      </w:r>
      <w:r w:rsidR="004F2BA3">
        <w:t>, including:</w:t>
      </w:r>
    </w:p>
    <w:p w14:paraId="47B14EC3" w14:textId="3A8A846D" w:rsidR="004F2BA3" w:rsidRDefault="004F2BA3" w:rsidP="00F869A0">
      <w:pPr>
        <w:pStyle w:val="Listparagraphbullets"/>
      </w:pPr>
      <w:r>
        <w:t>digital screens</w:t>
      </w:r>
    </w:p>
    <w:p w14:paraId="4ECC4551" w14:textId="46D0FD5E" w:rsidR="004F2BA3" w:rsidRDefault="004F2BA3" w:rsidP="00F869A0">
      <w:pPr>
        <w:pStyle w:val="Listparagraphbullets"/>
      </w:pPr>
      <w:r>
        <w:t>public announcement systems</w:t>
      </w:r>
    </w:p>
    <w:p w14:paraId="22D3CFB1" w14:textId="12C64FB2" w:rsidR="004F2BA3" w:rsidRDefault="004F2BA3" w:rsidP="00F869A0">
      <w:pPr>
        <w:pStyle w:val="Listparagraphbullets"/>
      </w:pPr>
      <w:r>
        <w:t>push notifications</w:t>
      </w:r>
    </w:p>
    <w:p w14:paraId="2BFE83D8" w14:textId="7F6EE9A0" w:rsidR="004F2BA3" w:rsidRDefault="004F2BA3" w:rsidP="00F869A0">
      <w:pPr>
        <w:pStyle w:val="Listparagraphbullets"/>
      </w:pPr>
      <w:r>
        <w:t>voice to text systems</w:t>
      </w:r>
    </w:p>
    <w:p w14:paraId="581E1CBC" w14:textId="0354524B" w:rsidR="004F2BA3" w:rsidRDefault="004F2BA3" w:rsidP="00F869A0">
      <w:pPr>
        <w:pStyle w:val="Listparagraphbullets"/>
      </w:pPr>
      <w:r>
        <w:t>Easy Read</w:t>
      </w:r>
    </w:p>
    <w:p w14:paraId="0426504B" w14:textId="16C2E964" w:rsidR="004F2BA3" w:rsidRDefault="004F2BA3" w:rsidP="00F869A0">
      <w:pPr>
        <w:pStyle w:val="Listparagraphbullets"/>
      </w:pPr>
      <w:r>
        <w:t>Braille</w:t>
      </w:r>
    </w:p>
    <w:p w14:paraId="05E649DC" w14:textId="000A64FA" w:rsidR="004F2BA3" w:rsidRDefault="004F2BA3" w:rsidP="00F869A0">
      <w:pPr>
        <w:pStyle w:val="Listparagraphbullets"/>
      </w:pPr>
      <w:r>
        <w:t>direct assistance</w:t>
      </w:r>
    </w:p>
    <w:p w14:paraId="7382B1CE" w14:textId="77D22DCE" w:rsidR="004F2BA3" w:rsidRDefault="004F2BA3" w:rsidP="00F869A0">
      <w:pPr>
        <w:pStyle w:val="Listparagraphbullets"/>
      </w:pPr>
      <w:r>
        <w:t>notifications to consumer devices that are compatible with screen readers.</w:t>
      </w:r>
    </w:p>
    <w:p w14:paraId="756F155A" w14:textId="694EE3D5" w:rsidR="004F2BA3" w:rsidRPr="004F2BA3" w:rsidRDefault="004F2BA3" w:rsidP="004D712F">
      <w:pPr>
        <w:keepNext/>
        <w:keepLines/>
        <w:rPr>
          <w:bCs/>
        </w:rPr>
      </w:pPr>
      <w:r>
        <w:rPr>
          <w:bCs/>
        </w:rPr>
        <w:t>Airlines and airports would be required to work together to ensure appropriate infrastructure is available and that unplanned changes are communicated.</w:t>
      </w:r>
    </w:p>
    <w:p w14:paraId="5020BECE" w14:textId="4A5B5568" w:rsidR="00E23DF6" w:rsidRDefault="00E23DF6" w:rsidP="00503A4A">
      <w:pPr>
        <w:pStyle w:val="Heading4"/>
      </w:pPr>
      <w:r>
        <w:t>Questions and responses</w:t>
      </w:r>
      <w:r w:rsidR="002E5356">
        <w:t>—</w:t>
      </w:r>
      <w:r w:rsidR="005618C4">
        <w:t>Provide information about travel changes and disruptions in accessible formats</w:t>
      </w:r>
    </w:p>
    <w:p w14:paraId="1344B6FF" w14:textId="4D2E7EF1"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A71FE5">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55283524"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E2D21D0"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47705D9"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0BB68C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28B81B8" w14:textId="509EC2E1" w:rsidR="00E23DF6" w:rsidRPr="0024353D" w:rsidRDefault="0024353D" w:rsidP="0022522B">
            <w:pPr>
              <w:spacing w:before="0" w:after="0"/>
              <w:rPr>
                <w:rFonts w:eastAsia="Calibri" w:cstheme="minorHAnsi"/>
                <w:b w:val="0"/>
              </w:rPr>
            </w:pPr>
            <w:r>
              <w:rPr>
                <w:rFonts w:eastAsia="Calibri" w:cstheme="minorHAnsi"/>
                <w:b w:val="0"/>
              </w:rPr>
              <w:t>3.5a</w:t>
            </w:r>
            <w:r w:rsidR="00E23DF6" w:rsidRPr="00684F82">
              <w:rPr>
                <w:rFonts w:eastAsia="Calibri" w:cstheme="minorHAnsi"/>
                <w:b w:val="0"/>
              </w:rPr>
              <w:t>—</w:t>
            </w:r>
            <w:r w:rsidRPr="0024353D">
              <w:rPr>
                <w:rFonts w:eastAsia="Calibri" w:cstheme="minorHAnsi"/>
                <w:b w:val="0"/>
              </w:rPr>
              <w:t>Would the issue best be addressed through a regulatory or non-regulatory intervention, or by maintaining existing practice?</w:t>
            </w:r>
          </w:p>
        </w:tc>
        <w:tc>
          <w:tcPr>
            <w:tcW w:w="3162" w:type="pct"/>
          </w:tcPr>
          <w:p w14:paraId="3CFC28F1" w14:textId="304559F2"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5a"/>
                  <w:enabled/>
                  <w:calcOnExit w:val="0"/>
                  <w:helpText w:type="text" w:val="Your response is optional. Question—3.5a— Would the issue best be addressed through a regulatory or non-regulatory intervention, or by maintaining existing practice?"/>
                  <w:statusText w:type="text" w:val="Your response is optional. Question—3.5a—F1 for more information."/>
                  <w:textInput/>
                </w:ffData>
              </w:fldChar>
            </w:r>
            <w:bookmarkStart w:id="156" w:name="question35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6"/>
          </w:p>
        </w:tc>
      </w:tr>
      <w:tr w:rsidR="0024353D" w:rsidRPr="00A13DB6" w14:paraId="206111E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216C60D" w14:textId="3B36814C" w:rsidR="0024353D" w:rsidRDefault="0024353D" w:rsidP="0022522B">
            <w:pPr>
              <w:spacing w:before="0" w:after="0"/>
              <w:rPr>
                <w:rFonts w:eastAsia="Calibri" w:cstheme="minorHAnsi"/>
                <w:b w:val="0"/>
              </w:rPr>
            </w:pPr>
            <w:r>
              <w:rPr>
                <w:rFonts w:eastAsia="Calibri" w:cstheme="minorHAnsi"/>
                <w:b w:val="0"/>
              </w:rPr>
              <w:t>3.5b</w:t>
            </w:r>
            <w:r w:rsidRPr="00684F82">
              <w:rPr>
                <w:rFonts w:eastAsia="Calibri" w:cstheme="minorHAnsi"/>
                <w:b w:val="0"/>
              </w:rPr>
              <w:t>—</w:t>
            </w:r>
            <w:r w:rsidRPr="0024353D">
              <w:rPr>
                <w:rFonts w:eastAsia="Calibri" w:cstheme="minorHAnsi"/>
                <w:b w:val="0"/>
              </w:rPr>
              <w:t>Does the proposed standard adequately address the issue? If not, what is missing or what other options exist?</w:t>
            </w:r>
          </w:p>
        </w:tc>
        <w:tc>
          <w:tcPr>
            <w:tcW w:w="3162" w:type="pct"/>
          </w:tcPr>
          <w:p w14:paraId="4EB8BE15" w14:textId="3B83CD3F" w:rsidR="0024353D"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5b"/>
                  <w:enabled/>
                  <w:calcOnExit w:val="0"/>
                  <w:helpText w:type="text" w:val="Your response is optional. Question—3.5b— Does the proposed standard adequately address the issue? If not, what is missing or what other options exist?"/>
                  <w:statusText w:type="text" w:val="Your response is optional. Question—3.5b—F1 for more information."/>
                  <w:textInput/>
                </w:ffData>
              </w:fldChar>
            </w:r>
            <w:bookmarkStart w:id="157" w:name="question35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7"/>
          </w:p>
        </w:tc>
      </w:tr>
      <w:tr w:rsidR="0024353D" w:rsidRPr="00A13DB6" w14:paraId="2CD77E7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179F236" w14:textId="6855A823" w:rsidR="0024353D" w:rsidRPr="0024353D" w:rsidRDefault="0024353D" w:rsidP="0022522B">
            <w:pPr>
              <w:spacing w:before="0" w:after="0"/>
              <w:rPr>
                <w:rFonts w:eastAsia="Calibri" w:cstheme="minorHAnsi"/>
                <w:b w:val="0"/>
              </w:rPr>
            </w:pPr>
            <w:r>
              <w:rPr>
                <w:rFonts w:eastAsia="Calibri" w:cstheme="minorHAnsi"/>
                <w:b w:val="0"/>
              </w:rPr>
              <w:t>3.5c</w:t>
            </w:r>
            <w:r w:rsidRPr="00684F82">
              <w:rPr>
                <w:rFonts w:eastAsia="Calibri" w:cstheme="minorHAnsi"/>
                <w:b w:val="0"/>
              </w:rPr>
              <w:t>—</w:t>
            </w:r>
            <w:r w:rsidRPr="0024353D">
              <w:rPr>
                <w:rFonts w:eastAsia="Calibri" w:cstheme="minorHAnsi"/>
                <w:b w:val="0"/>
              </w:rPr>
              <w:t>Are there any barriers to implementing the proposed standard?</w:t>
            </w:r>
          </w:p>
        </w:tc>
        <w:tc>
          <w:tcPr>
            <w:tcW w:w="3162" w:type="pct"/>
          </w:tcPr>
          <w:p w14:paraId="1E4DE1AD" w14:textId="3E85FC3A" w:rsidR="0024353D"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5c"/>
                  <w:enabled/>
                  <w:calcOnExit w:val="0"/>
                  <w:helpText w:type="text" w:val="Your response is optional. Question—3.5c— Are there any barriers to implementing the proposed standard?"/>
                  <w:statusText w:type="text" w:val="Your response is optional. Question—3.5c—F1 for more information."/>
                  <w:textInput/>
                </w:ffData>
              </w:fldChar>
            </w:r>
            <w:bookmarkStart w:id="158" w:name="question35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8"/>
          </w:p>
        </w:tc>
      </w:tr>
      <w:tr w:rsidR="0024353D" w:rsidRPr="00A13DB6" w14:paraId="243F0FF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A771BD7" w14:textId="3F8E6570" w:rsidR="0024353D" w:rsidRDefault="0024353D" w:rsidP="0022522B">
            <w:pPr>
              <w:spacing w:before="0" w:after="0"/>
              <w:rPr>
                <w:rFonts w:eastAsia="Calibri" w:cstheme="minorHAnsi"/>
                <w:b w:val="0"/>
              </w:rPr>
            </w:pPr>
            <w:r>
              <w:rPr>
                <w:rFonts w:eastAsia="Calibri" w:cstheme="minorHAnsi"/>
                <w:b w:val="0"/>
              </w:rPr>
              <w:t>3.5d</w:t>
            </w:r>
            <w:r w:rsidRPr="00684F82">
              <w:rPr>
                <w:rFonts w:eastAsia="Calibri" w:cstheme="minorHAnsi"/>
                <w:b w:val="0"/>
              </w:rPr>
              <w:t>—</w:t>
            </w:r>
            <w:r w:rsidRPr="0024353D">
              <w:rPr>
                <w:rFonts w:eastAsia="Calibri" w:cstheme="minorHAnsi"/>
                <w:b w:val="0"/>
              </w:rPr>
              <w:t>What accessible formats available at an airport do people with disability consider are required to communicate information about travel changes and disruptions?</w:t>
            </w:r>
          </w:p>
        </w:tc>
        <w:tc>
          <w:tcPr>
            <w:tcW w:w="3162" w:type="pct"/>
          </w:tcPr>
          <w:p w14:paraId="0673D1AA" w14:textId="704A5496" w:rsidR="0024353D"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5d"/>
                  <w:enabled/>
                  <w:calcOnExit w:val="0"/>
                  <w:helpText w:type="text" w:val="Your response is optional. Question—3.5d— What accessible formats available at an airport do people with disability consider are required to communicate information about travel changes and disruptions?"/>
                  <w:statusText w:type="text" w:val="Your response is optional. Question—3.5d—F1 for more information."/>
                  <w:textInput/>
                </w:ffData>
              </w:fldChar>
            </w:r>
            <w:bookmarkStart w:id="159" w:name="question35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
          </w:p>
        </w:tc>
      </w:tr>
      <w:tr w:rsidR="0024353D" w:rsidRPr="00A13DB6" w14:paraId="48C0B13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8851E48" w14:textId="63690E6E" w:rsidR="0024353D" w:rsidRDefault="0024353D" w:rsidP="0022522B">
            <w:pPr>
              <w:spacing w:before="0" w:after="0"/>
              <w:rPr>
                <w:rFonts w:eastAsia="Calibri" w:cstheme="minorHAnsi"/>
                <w:b w:val="0"/>
              </w:rPr>
            </w:pPr>
            <w:r>
              <w:rPr>
                <w:rFonts w:eastAsia="Calibri" w:cstheme="minorHAnsi"/>
                <w:b w:val="0"/>
              </w:rPr>
              <w:t>3.5e</w:t>
            </w:r>
            <w:r w:rsidRPr="00684F82">
              <w:rPr>
                <w:rFonts w:eastAsia="Calibri" w:cstheme="minorHAnsi"/>
                <w:b w:val="0"/>
              </w:rPr>
              <w:t>—</w:t>
            </w:r>
            <w:r w:rsidRPr="0024353D">
              <w:rPr>
                <w:rFonts w:eastAsia="Calibri" w:cstheme="minorHAnsi"/>
                <w:b w:val="0"/>
              </w:rPr>
              <w:t>Do you have any further feedback?</w:t>
            </w:r>
          </w:p>
        </w:tc>
        <w:tc>
          <w:tcPr>
            <w:tcW w:w="3162" w:type="pct"/>
          </w:tcPr>
          <w:p w14:paraId="75E762A8" w14:textId="2074CD54" w:rsidR="0024353D"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5e"/>
                  <w:enabled/>
                  <w:calcOnExit w:val="0"/>
                  <w:helpText w:type="text" w:val="Your response is optional. Question—3.5e— Do you have any further feedback?"/>
                  <w:statusText w:type="text" w:val="Your response is optional. Question—3.5e—F1 for more information."/>
                  <w:textInput/>
                </w:ffData>
              </w:fldChar>
            </w:r>
            <w:bookmarkStart w:id="160" w:name="question35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
          </w:p>
        </w:tc>
      </w:tr>
    </w:tbl>
    <w:p w14:paraId="008CEEAA" w14:textId="0EF99AFA" w:rsidR="00E6538F" w:rsidRDefault="00646A4C" w:rsidP="00F869A0">
      <w:pPr>
        <w:pStyle w:val="Heading3"/>
      </w:pPr>
      <w:r>
        <w:lastRenderedPageBreak/>
        <w:t>3.6</w:t>
      </w:r>
      <w:r w:rsidR="00F869A0" w:rsidRPr="00F869A0">
        <w:t xml:space="preserve"> </w:t>
      </w:r>
      <w:r w:rsidR="00E6538F">
        <w:t>Improve access for arrivals at and departures from the airport</w:t>
      </w:r>
    </w:p>
    <w:p w14:paraId="5AF78859" w14:textId="77777777" w:rsidR="00AD6863" w:rsidRDefault="00AD6863" w:rsidP="00503A4A">
      <w:pPr>
        <w:pStyle w:val="Heading4"/>
      </w:pPr>
      <w:r>
        <w:t>Background</w:t>
      </w:r>
    </w:p>
    <w:p w14:paraId="0A6E4078" w14:textId="77777777" w:rsidR="000C2397" w:rsidRDefault="000C2397" w:rsidP="000C2397">
      <w:r>
        <w:t>The accessibility of connections to ground transport in the lead up to or following a flight can significantly improve the journey for people with disability. When</w:t>
      </w:r>
      <w:r w:rsidRPr="007E19A8">
        <w:t xml:space="preserve"> accessible parking, drop-off and pick</w:t>
      </w:r>
      <w:r>
        <w:noBreakHyphen/>
      </w:r>
      <w:r w:rsidRPr="007E19A8">
        <w:t>up zones</w:t>
      </w:r>
      <w:r>
        <w:t>, along with</w:t>
      </w:r>
      <w:r w:rsidRPr="007E19A8">
        <w:t xml:space="preserve"> access to public transport, taxis, and rideshare </w:t>
      </w:r>
      <w:r>
        <w:t xml:space="preserve">are located </w:t>
      </w:r>
      <w:r w:rsidRPr="007E19A8">
        <w:t>close to terminals</w:t>
      </w:r>
      <w:r>
        <w:t xml:space="preserve">, it removes barriers and reduces the burden on people with disability to find their way from the point of arrival </w:t>
      </w:r>
      <w:r w:rsidDel="001D4458">
        <w:t xml:space="preserve">with </w:t>
      </w:r>
      <w:r>
        <w:t>baggage to the check</w:t>
      </w:r>
      <w:r>
        <w:noBreakHyphen/>
        <w:t>in counter.</w:t>
      </w:r>
    </w:p>
    <w:p w14:paraId="35A27C86"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0AF19059" w14:textId="77777777" w:rsidR="00AD6863" w:rsidRDefault="00AD6863" w:rsidP="00503A4A">
      <w:pPr>
        <w:pStyle w:val="Heading4"/>
      </w:pPr>
      <w:r>
        <w:t>Regulatory option</w:t>
      </w:r>
    </w:p>
    <w:p w14:paraId="1604795D" w14:textId="4039F55C" w:rsidR="00644CA7" w:rsidRDefault="00EF189B" w:rsidP="00F60B45">
      <w:r>
        <w:t>A</w:t>
      </w:r>
      <w:r w:rsidR="00F60B45" w:rsidRPr="00F60B45">
        <w:t xml:space="preserve">irports </w:t>
      </w:r>
      <w:r>
        <w:t xml:space="preserve">will be required </w:t>
      </w:r>
      <w:r w:rsidR="00F60B45" w:rsidRPr="00F60B45">
        <w:t>to</w:t>
      </w:r>
      <w:r w:rsidR="00644CA7">
        <w:t>:</w:t>
      </w:r>
    </w:p>
    <w:p w14:paraId="5AB40BCE" w14:textId="07FC559B" w:rsidR="00644CA7" w:rsidRDefault="00644CA7" w:rsidP="00CD5F13">
      <w:pPr>
        <w:pStyle w:val="Listparagraphbullets"/>
      </w:pPr>
      <w:r>
        <w:t>provide</w:t>
      </w:r>
      <w:r w:rsidRPr="00644CA7">
        <w:t xml:space="preserve"> an accessible drop-off and pick-up area located close to terminals</w:t>
      </w:r>
      <w:r>
        <w:t xml:space="preserve"> (</w:t>
      </w:r>
      <w:r w:rsidRPr="00644CA7">
        <w:t>proportionate to the total number of</w:t>
      </w:r>
      <w:r>
        <w:t xml:space="preserve"> any</w:t>
      </w:r>
      <w:r w:rsidRPr="00644CA7">
        <w:t xml:space="preserve"> drop-off and pick-up spaces provided</w:t>
      </w:r>
      <w:r>
        <w:t>)</w:t>
      </w:r>
      <w:r w:rsidRPr="00644CA7">
        <w:t>.</w:t>
      </w:r>
      <w:r w:rsidR="00F60B45" w:rsidRPr="00F60B45">
        <w:t xml:space="preserve"> </w:t>
      </w:r>
    </w:p>
    <w:p w14:paraId="512804C5" w14:textId="20D9F326" w:rsidR="00644CA7" w:rsidRDefault="00644CA7" w:rsidP="00CD5F13">
      <w:pPr>
        <w:pStyle w:val="Listparagraphbullets"/>
      </w:pPr>
      <w:r>
        <w:t>i</w:t>
      </w:r>
      <w:r w:rsidRPr="00644CA7">
        <w:t xml:space="preserve">n addition to existing accessible parking requirements, </w:t>
      </w:r>
      <w:r>
        <w:t>provide</w:t>
      </w:r>
      <w:r w:rsidR="00606D06">
        <w:t xml:space="preserve"> free</w:t>
      </w:r>
      <w:r w:rsidRPr="00644CA7">
        <w:t xml:space="preserve"> short-term parking for people with disability to enable safe and easy access to terminals. This parking should be located within a short distance of the terminal and would assist those who need additional time to pick up or drop off passengers with disability, including where leaving a vehicle is necessary. The number of accessible spaces available should be proportionate to the total number of short-term spaces provided.</w:t>
      </w:r>
    </w:p>
    <w:p w14:paraId="0991A660" w14:textId="6A6766BF" w:rsidR="00E23DF6" w:rsidRDefault="00E23DF6" w:rsidP="00503A4A">
      <w:pPr>
        <w:pStyle w:val="Heading4"/>
      </w:pPr>
      <w:r>
        <w:t>Questions and responses</w:t>
      </w:r>
      <w:r w:rsidR="002E5356">
        <w:t>—</w:t>
      </w:r>
      <w:r w:rsidR="00F214AA">
        <w:t>Improve access for arrivals at and departures from the airport</w:t>
      </w:r>
    </w:p>
    <w:p w14:paraId="33A87429" w14:textId="7065AF33"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F66C4B">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0CF19C25"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07D2714"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C511078"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5AA55A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BFFF509" w14:textId="3DDA4B93" w:rsidR="00E23DF6" w:rsidRPr="008E6395" w:rsidRDefault="008E6395" w:rsidP="0022522B">
            <w:pPr>
              <w:spacing w:before="0" w:after="0"/>
              <w:rPr>
                <w:rFonts w:eastAsia="Calibri" w:cstheme="minorHAnsi"/>
                <w:b w:val="0"/>
              </w:rPr>
            </w:pPr>
            <w:r>
              <w:rPr>
                <w:rFonts w:eastAsia="Calibri" w:cstheme="minorHAnsi"/>
                <w:b w:val="0"/>
              </w:rPr>
              <w:t>3.6a</w:t>
            </w:r>
            <w:r w:rsidR="00E23DF6" w:rsidRPr="00684F82">
              <w:rPr>
                <w:rFonts w:eastAsia="Calibri" w:cstheme="minorHAnsi"/>
                <w:b w:val="0"/>
              </w:rPr>
              <w:t>—</w:t>
            </w:r>
            <w:r w:rsidRPr="008E6395">
              <w:rPr>
                <w:rFonts w:eastAsia="Calibri" w:cstheme="minorHAnsi"/>
                <w:b w:val="0"/>
              </w:rPr>
              <w:t>Would the issue best be addressed through a regulatory or non-regulatory intervention, or by maintaining existing practice?</w:t>
            </w:r>
          </w:p>
        </w:tc>
        <w:tc>
          <w:tcPr>
            <w:tcW w:w="3162" w:type="pct"/>
          </w:tcPr>
          <w:p w14:paraId="15681996" w14:textId="1FD39C4A"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6a"/>
                  <w:enabled/>
                  <w:calcOnExit w:val="0"/>
                  <w:helpText w:type="text" w:val="Your response is optional. Question—3.6a—Would the issue best be addressed through a regulatory or non-regulatory intervention, or by maintaining existing practice?"/>
                  <w:statusText w:type="text" w:val="Your response is optional. Question—3.6a—F1 for more information."/>
                  <w:textInput/>
                </w:ffData>
              </w:fldChar>
            </w:r>
            <w:bookmarkStart w:id="161" w:name="question36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
          </w:p>
        </w:tc>
      </w:tr>
      <w:tr w:rsidR="008E6395" w:rsidRPr="00A13DB6" w14:paraId="736C936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17AC665" w14:textId="606E71D5" w:rsidR="008E6395" w:rsidRDefault="008E6395" w:rsidP="0022522B">
            <w:pPr>
              <w:spacing w:before="0" w:after="0"/>
              <w:rPr>
                <w:rFonts w:eastAsia="Calibri" w:cstheme="minorHAnsi"/>
                <w:b w:val="0"/>
              </w:rPr>
            </w:pPr>
            <w:r>
              <w:rPr>
                <w:rFonts w:eastAsia="Calibri" w:cstheme="minorHAnsi"/>
                <w:b w:val="0"/>
              </w:rPr>
              <w:t>3.6b</w:t>
            </w:r>
            <w:r w:rsidRPr="00684F82">
              <w:rPr>
                <w:rFonts w:eastAsia="Calibri" w:cstheme="minorHAnsi"/>
                <w:b w:val="0"/>
              </w:rPr>
              <w:t>—</w:t>
            </w:r>
            <w:r w:rsidRPr="008E6395">
              <w:rPr>
                <w:rFonts w:eastAsia="Calibri" w:cstheme="minorHAnsi"/>
                <w:b w:val="0"/>
              </w:rPr>
              <w:t>Does the proposed standard adequately address the issue? If not, what is missing or what other options exist?</w:t>
            </w:r>
          </w:p>
        </w:tc>
        <w:tc>
          <w:tcPr>
            <w:tcW w:w="3162" w:type="pct"/>
          </w:tcPr>
          <w:p w14:paraId="6E19EB81" w14:textId="169C7516" w:rsidR="008E6395"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6b"/>
                  <w:enabled/>
                  <w:calcOnExit w:val="0"/>
                  <w:helpText w:type="text" w:val="Your response is optional. Question—3.6b—Does the proposed standard adequately address the issue? If not, what is missing or what other options exist?"/>
                  <w:statusText w:type="text" w:val="Your response is optional. Question—3.6b—F1 for more information."/>
                  <w:textInput/>
                </w:ffData>
              </w:fldChar>
            </w:r>
            <w:bookmarkStart w:id="162" w:name="question36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2"/>
          </w:p>
        </w:tc>
      </w:tr>
      <w:tr w:rsidR="008E6395" w:rsidRPr="00A13DB6" w14:paraId="7C8ED70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F4B8263" w14:textId="7BA43067" w:rsidR="008E6395" w:rsidRDefault="008E6395" w:rsidP="0022522B">
            <w:pPr>
              <w:spacing w:before="0" w:after="0"/>
              <w:rPr>
                <w:rFonts w:eastAsia="Calibri" w:cstheme="minorHAnsi"/>
                <w:b w:val="0"/>
              </w:rPr>
            </w:pPr>
            <w:r>
              <w:rPr>
                <w:rFonts w:eastAsia="Calibri" w:cstheme="minorHAnsi"/>
                <w:b w:val="0"/>
              </w:rPr>
              <w:t>3.6c</w:t>
            </w:r>
            <w:r w:rsidRPr="00684F82">
              <w:rPr>
                <w:rFonts w:eastAsia="Calibri" w:cstheme="minorHAnsi"/>
                <w:b w:val="0"/>
              </w:rPr>
              <w:t>—</w:t>
            </w:r>
            <w:r w:rsidRPr="008E6395">
              <w:rPr>
                <w:rFonts w:eastAsia="Calibri" w:cstheme="minorHAnsi"/>
                <w:b w:val="0"/>
              </w:rPr>
              <w:t>Are there any barriers to implementing the proposed standard?</w:t>
            </w:r>
          </w:p>
        </w:tc>
        <w:tc>
          <w:tcPr>
            <w:tcW w:w="3162" w:type="pct"/>
          </w:tcPr>
          <w:p w14:paraId="4ED5D666" w14:textId="25947B69" w:rsidR="008E6395"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6c"/>
                  <w:enabled/>
                  <w:calcOnExit w:val="0"/>
                  <w:helpText w:type="text" w:val="Your response is optional. Question—3.6c—Are there any barriers to implementing the proposed standard?"/>
                  <w:statusText w:type="text" w:val="Your response is optional. Question—3.6c—F1 for more information."/>
                  <w:textInput/>
                </w:ffData>
              </w:fldChar>
            </w:r>
            <w:bookmarkStart w:id="163" w:name="question36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3"/>
          </w:p>
        </w:tc>
      </w:tr>
      <w:tr w:rsidR="008E6395" w:rsidRPr="00A13DB6" w14:paraId="5B1EC031"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41A4235" w14:textId="0D6A4326" w:rsidR="008E6395" w:rsidRDefault="008E6395" w:rsidP="0022522B">
            <w:pPr>
              <w:spacing w:before="0" w:after="0"/>
              <w:rPr>
                <w:rFonts w:eastAsia="Calibri" w:cstheme="minorHAnsi"/>
                <w:b w:val="0"/>
              </w:rPr>
            </w:pPr>
            <w:r>
              <w:rPr>
                <w:rFonts w:eastAsia="Calibri" w:cstheme="minorHAnsi"/>
                <w:b w:val="0"/>
              </w:rPr>
              <w:t>3.6d</w:t>
            </w:r>
            <w:r w:rsidRPr="00684F82">
              <w:rPr>
                <w:rFonts w:eastAsia="Calibri" w:cstheme="minorHAnsi"/>
                <w:b w:val="0"/>
              </w:rPr>
              <w:t>—</w:t>
            </w:r>
            <w:r w:rsidRPr="008E6395">
              <w:rPr>
                <w:rFonts w:eastAsia="Calibri" w:cstheme="minorHAnsi"/>
                <w:b w:val="0"/>
              </w:rPr>
              <w:t>It is proposed that the number of accessible spaces provided for both drop-off and pick-up areas, as well as short-term parking, be proportionate to the total number of spaces available. What should this proportion be?</w:t>
            </w:r>
          </w:p>
        </w:tc>
        <w:tc>
          <w:tcPr>
            <w:tcW w:w="3162" w:type="pct"/>
          </w:tcPr>
          <w:p w14:paraId="7E6A9D3A" w14:textId="09946C01" w:rsidR="008E6395" w:rsidRDefault="007B6819"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6d"/>
                  <w:enabled/>
                  <w:calcOnExit w:val="0"/>
                  <w:helpText w:type="text" w:val="Your response is optional. Question—3.6d—It is proposed that the number of accessible spaces provided for both drop-off and pick-up areas, as well as short-term parking, be proportionate to total spaces available. What should this proportion be?"/>
                  <w:statusText w:type="text" w:val="Your response is optional. Question—3.6d—F1 for more information."/>
                  <w:textInput/>
                </w:ffData>
              </w:fldChar>
            </w:r>
            <w:bookmarkStart w:id="164" w:name="question36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4"/>
          </w:p>
        </w:tc>
      </w:tr>
      <w:tr w:rsidR="008E6395" w:rsidRPr="00A13DB6" w14:paraId="20113A2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4BFF766" w14:textId="3B0B75DE" w:rsidR="008E6395" w:rsidRDefault="008E6395" w:rsidP="0022522B">
            <w:pPr>
              <w:spacing w:before="0" w:after="0"/>
              <w:rPr>
                <w:rFonts w:eastAsia="Calibri" w:cstheme="minorHAnsi"/>
                <w:b w:val="0"/>
              </w:rPr>
            </w:pPr>
            <w:r>
              <w:rPr>
                <w:rFonts w:eastAsia="Calibri" w:cstheme="minorHAnsi"/>
                <w:b w:val="0"/>
              </w:rPr>
              <w:t>3.6e</w:t>
            </w:r>
            <w:r w:rsidRPr="00684F82">
              <w:rPr>
                <w:rFonts w:eastAsia="Calibri" w:cstheme="minorHAnsi"/>
                <w:b w:val="0"/>
              </w:rPr>
              <w:t>—</w:t>
            </w:r>
            <w:r w:rsidRPr="008E6395">
              <w:rPr>
                <w:rFonts w:eastAsia="Calibri" w:cstheme="minorHAnsi"/>
                <w:b w:val="0"/>
              </w:rPr>
              <w:t>The Transport Standards and Premises Standards detail the minimum number of accessible parking spaces to be provided within premises and infrastructure, which is based on the total number of parking spaces available. Should the nominated number of accessible parking spaces be revisited?</w:t>
            </w:r>
          </w:p>
        </w:tc>
        <w:tc>
          <w:tcPr>
            <w:tcW w:w="3162" w:type="pct"/>
          </w:tcPr>
          <w:p w14:paraId="1382E829" w14:textId="5293D900" w:rsidR="008E6395" w:rsidRDefault="002D389A"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6e"/>
                  <w:enabled/>
                  <w:calcOnExit w:val="0"/>
                  <w:helpText w:type="text" w:val="Your response is optional. Question—3.6e—Transport and Premises Standards detail the minimum number of accessible parking spaces to be provided, which is based on the total number of parking spaces available. Should the number be revisted?"/>
                  <w:statusText w:type="text" w:val="Your response is optional. Question—3.6e—F1 for more information."/>
                  <w:textInput/>
                </w:ffData>
              </w:fldChar>
            </w:r>
            <w:bookmarkStart w:id="165" w:name="question36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5"/>
          </w:p>
        </w:tc>
      </w:tr>
      <w:tr w:rsidR="008E6395" w:rsidRPr="00A13DB6" w14:paraId="2ED8236A"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836E1B3" w14:textId="1B2B2E2B" w:rsidR="008E6395" w:rsidRDefault="008E6395" w:rsidP="0022522B">
            <w:pPr>
              <w:spacing w:before="0" w:after="0"/>
              <w:rPr>
                <w:rFonts w:eastAsia="Calibri" w:cstheme="minorHAnsi"/>
                <w:b w:val="0"/>
              </w:rPr>
            </w:pPr>
            <w:r>
              <w:rPr>
                <w:rFonts w:eastAsia="Calibri" w:cstheme="minorHAnsi"/>
                <w:b w:val="0"/>
              </w:rPr>
              <w:lastRenderedPageBreak/>
              <w:t>3.6f</w:t>
            </w:r>
            <w:r w:rsidRPr="00684F82">
              <w:rPr>
                <w:rFonts w:eastAsia="Calibri" w:cstheme="minorHAnsi"/>
                <w:b w:val="0"/>
              </w:rPr>
              <w:t>—</w:t>
            </w:r>
            <w:r w:rsidRPr="008E6395">
              <w:rPr>
                <w:rFonts w:eastAsia="Calibri" w:cstheme="minorHAnsi"/>
                <w:b w:val="0"/>
              </w:rPr>
              <w:t>Do you have any further feedback?</w:t>
            </w:r>
          </w:p>
        </w:tc>
        <w:tc>
          <w:tcPr>
            <w:tcW w:w="3162" w:type="pct"/>
          </w:tcPr>
          <w:p w14:paraId="3C7D52A4" w14:textId="5572C1EF" w:rsidR="008E6395"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6f"/>
                  <w:enabled/>
                  <w:calcOnExit w:val="0"/>
                  <w:helpText w:type="text" w:val="Your response is optional. Question—3.6f—Do you have any further feedback?"/>
                  <w:statusText w:type="text" w:val="Your response is optional. Question—3.6f—F1 for more information."/>
                  <w:textInput/>
                </w:ffData>
              </w:fldChar>
            </w:r>
            <w:bookmarkStart w:id="166" w:name="question36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6"/>
          </w:p>
        </w:tc>
      </w:tr>
    </w:tbl>
    <w:p w14:paraId="2A5CC726" w14:textId="2E088ACA" w:rsidR="00E6538F" w:rsidRDefault="000E0636" w:rsidP="00F869A0">
      <w:pPr>
        <w:pStyle w:val="Heading3"/>
      </w:pPr>
      <w:r>
        <w:t>3.7</w:t>
      </w:r>
      <w:r w:rsidR="00F869A0" w:rsidRPr="00F869A0">
        <w:t xml:space="preserve"> </w:t>
      </w:r>
      <w:r w:rsidR="00E6538F">
        <w:t>Provide clear information and priority for people with disability at security</w:t>
      </w:r>
    </w:p>
    <w:p w14:paraId="47E3F8F7" w14:textId="77777777" w:rsidR="00AD6863" w:rsidRDefault="00AD6863" w:rsidP="00503A4A">
      <w:pPr>
        <w:pStyle w:val="Heading4"/>
      </w:pPr>
      <w:r>
        <w:t>Background</w:t>
      </w:r>
    </w:p>
    <w:p w14:paraId="6BB60D3B" w14:textId="1049FC34" w:rsidR="000C2397" w:rsidRDefault="000C2397" w:rsidP="000C2397">
      <w:bookmarkStart w:id="167" w:name="_Hlk211437487"/>
      <w:r>
        <w:t>Security screening can be one of the most difficult parts of the aviation journey for people with disability to navigate.</w:t>
      </w:r>
      <w:bookmarkEnd w:id="167"/>
      <w:r>
        <w:t xml:space="preserve"> </w:t>
      </w:r>
      <w:r w:rsidR="00644CA7">
        <w:t>The department heard</w:t>
      </w:r>
      <w:r>
        <w:t xml:space="preserve"> from people with disability that lack of staff </w:t>
      </w:r>
      <w:r w:rsidRPr="00D55F79">
        <w:t xml:space="preserve">training </w:t>
      </w:r>
      <w:r>
        <w:t xml:space="preserve">in disability awareness </w:t>
      </w:r>
      <w:r w:rsidRPr="00D55F79">
        <w:t xml:space="preserve">and </w:t>
      </w:r>
      <w:r>
        <w:t xml:space="preserve">inconsistent screening </w:t>
      </w:r>
      <w:r w:rsidRPr="00D55F79">
        <w:t xml:space="preserve">procedures </w:t>
      </w:r>
      <w:r>
        <w:t>across airports can create uncertainty</w:t>
      </w:r>
      <w:r w:rsidRPr="00D55F79">
        <w:t xml:space="preserve"> about what to expect</w:t>
      </w:r>
      <w:r>
        <w:t xml:space="preserve"> and how to prepare for travel. Further, people with disability reported that screening practices</w:t>
      </w:r>
      <w:r w:rsidRPr="005D0045">
        <w:t xml:space="preserve"> </w:t>
      </w:r>
      <w:r>
        <w:t xml:space="preserve">can be </w:t>
      </w:r>
      <w:r w:rsidRPr="005D0045">
        <w:t>uncomfortable</w:t>
      </w:r>
      <w:r>
        <w:t xml:space="preserve"> and lack respect for passenger autonomy and dignity. Concerns were also raised about people being separated from assistance animals and carers during the screening process. </w:t>
      </w:r>
    </w:p>
    <w:p w14:paraId="0D2B5ACC"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09216CB1" w14:textId="77777777" w:rsidR="00AD6863" w:rsidRDefault="00AD6863" w:rsidP="00503A4A">
      <w:pPr>
        <w:pStyle w:val="Heading4"/>
      </w:pPr>
      <w:r>
        <w:t>Regulatory option</w:t>
      </w:r>
    </w:p>
    <w:p w14:paraId="333AEC36" w14:textId="1030D948" w:rsidR="00BB6DD5" w:rsidRDefault="00BB6DD5" w:rsidP="00BB6DD5">
      <w:r>
        <w:t xml:space="preserve">Airports with more than one security screening machine </w:t>
      </w:r>
      <w:r w:rsidR="009D1C50">
        <w:t>would be</w:t>
      </w:r>
      <w:r>
        <w:t xml:space="preserve"> required to provide at least one clearly marked, priority queuing line for security screening at each check point, for the use of people with disability. People with disability may choose to queue in this line or remain in the line in which they have presented. The priority queueing line should be straight and provide direct access to the security screening check point, to minimise distance to the screening point and time spent waiting to be screened.</w:t>
      </w:r>
    </w:p>
    <w:p w14:paraId="7684ABBB" w14:textId="1618AF57" w:rsidR="00BB6DD5" w:rsidRDefault="00BB6DD5" w:rsidP="00BB6DD5">
      <w:r>
        <w:t>Airports with only one security screening machine should still offer priority assistance for people with disability if they choose.</w:t>
      </w:r>
    </w:p>
    <w:p w14:paraId="5ABD1626" w14:textId="74B4FF65" w:rsidR="00BB6DD5" w:rsidRDefault="00C90CF6" w:rsidP="00BB6DD5">
      <w:r>
        <w:t>The</w:t>
      </w:r>
      <w:r w:rsidR="00BB6DD5">
        <w:t xml:space="preserve"> Disability Standards for Accessible Public Transport 2002 would be expanded to include aviation-specific training outcomes for security screening staff. This would see security screening staff undertake training on screening people with disability aids and an understanding of how screening equipment interacts with different bodies. </w:t>
      </w:r>
    </w:p>
    <w:p w14:paraId="6BEF5ABD" w14:textId="77777777" w:rsidR="00724608" w:rsidRDefault="00BB6DD5" w:rsidP="00BB6DD5">
      <w:r>
        <w:t xml:space="preserve">Screening protocols should be communicated via verbal or visual cues or additional instructions. </w:t>
      </w:r>
    </w:p>
    <w:p w14:paraId="1900D115" w14:textId="73B46E10" w:rsidR="00F60B45" w:rsidRPr="00F60B45" w:rsidRDefault="00C90CF6" w:rsidP="00BB6DD5">
      <w:r>
        <w:t>T</w:t>
      </w:r>
      <w:r w:rsidR="00BB6DD5">
        <w:t>actile or audio guidance should be provided so that blind or low-vision people can position themselves during screening without being unnecessarily touched or manoeuvred (or denied that screening method).</w:t>
      </w:r>
    </w:p>
    <w:p w14:paraId="142F73CA" w14:textId="70364E57" w:rsidR="00E23DF6" w:rsidRDefault="00E23DF6" w:rsidP="00503A4A">
      <w:pPr>
        <w:pStyle w:val="Heading4"/>
      </w:pPr>
      <w:r>
        <w:t>Questions and responses</w:t>
      </w:r>
      <w:r w:rsidR="002E5356">
        <w:t>—</w:t>
      </w:r>
      <w:r w:rsidR="00F214AA">
        <w:t>Provide clear information and priority for people with disability at security</w:t>
      </w:r>
    </w:p>
    <w:p w14:paraId="7B79BF1B" w14:textId="2C241121"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F66C4B">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2ECAB8DF"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8A56DE4"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D7579B3"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516032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2230B9E" w14:textId="7AFB7933" w:rsidR="00E23DF6" w:rsidRPr="00583C6D" w:rsidRDefault="0035763E" w:rsidP="0022522B">
            <w:pPr>
              <w:spacing w:before="0" w:after="0"/>
              <w:rPr>
                <w:rFonts w:eastAsia="Calibri" w:cstheme="minorHAnsi"/>
                <w:b w:val="0"/>
              </w:rPr>
            </w:pPr>
            <w:r>
              <w:rPr>
                <w:rFonts w:eastAsia="Calibri" w:cstheme="minorHAnsi"/>
                <w:b w:val="0"/>
              </w:rPr>
              <w:t>3.7a</w:t>
            </w:r>
            <w:r w:rsidR="00E23DF6" w:rsidRPr="00684F82">
              <w:rPr>
                <w:rFonts w:eastAsia="Calibri" w:cstheme="minorHAnsi"/>
                <w:b w:val="0"/>
              </w:rPr>
              <w:t>—</w:t>
            </w:r>
            <w:r w:rsidRPr="00583C6D">
              <w:rPr>
                <w:rFonts w:eastAsia="Calibri" w:cstheme="minorHAnsi"/>
                <w:b w:val="0"/>
              </w:rPr>
              <w:t>Would the issue best be addressed through a regulatory or non-regulatory intervention, or by maintaining existing practice?</w:t>
            </w:r>
          </w:p>
        </w:tc>
        <w:tc>
          <w:tcPr>
            <w:tcW w:w="3162" w:type="pct"/>
          </w:tcPr>
          <w:p w14:paraId="0581869E" w14:textId="05DB48BF"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7a"/>
                  <w:enabled/>
                  <w:calcOnExit w:val="0"/>
                  <w:helpText w:type="text" w:val="Your response is optional. Question—3.7a—Would the issue best be addressed through a regulatory or non-regulatory intervention, or by maintaining existing practice?"/>
                  <w:statusText w:type="text" w:val="Your response is optional. Question—3.7a—F1 for more information."/>
                  <w:textInput/>
                </w:ffData>
              </w:fldChar>
            </w:r>
            <w:bookmarkStart w:id="168" w:name="question37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8"/>
          </w:p>
        </w:tc>
      </w:tr>
      <w:tr w:rsidR="0035763E" w:rsidRPr="00A13DB6" w14:paraId="615072BE"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4F55F50" w14:textId="54402296" w:rsidR="0035763E" w:rsidRDefault="0035763E" w:rsidP="0022522B">
            <w:pPr>
              <w:spacing w:before="0" w:after="0"/>
              <w:rPr>
                <w:rFonts w:eastAsia="Calibri" w:cstheme="minorHAnsi"/>
                <w:b w:val="0"/>
              </w:rPr>
            </w:pPr>
            <w:r>
              <w:rPr>
                <w:rFonts w:eastAsia="Calibri" w:cstheme="minorHAnsi"/>
                <w:b w:val="0"/>
              </w:rPr>
              <w:t>3.7b</w:t>
            </w:r>
            <w:r w:rsidRPr="00684F82">
              <w:rPr>
                <w:rFonts w:eastAsia="Calibri" w:cstheme="minorHAnsi"/>
                <w:b w:val="0"/>
              </w:rPr>
              <w:t>—</w:t>
            </w:r>
            <w:r w:rsidRPr="00583C6D">
              <w:rPr>
                <w:rFonts w:eastAsia="Calibri" w:cstheme="minorHAnsi"/>
                <w:b w:val="0"/>
              </w:rPr>
              <w:t>Does the proposed standard adequately address the issue? If not, what is missing or what other options exist?</w:t>
            </w:r>
          </w:p>
        </w:tc>
        <w:tc>
          <w:tcPr>
            <w:tcW w:w="3162" w:type="pct"/>
          </w:tcPr>
          <w:p w14:paraId="6456643D" w14:textId="55B7FFC1" w:rsidR="0035763E"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7b"/>
                  <w:enabled/>
                  <w:calcOnExit w:val="0"/>
                  <w:helpText w:type="text" w:val="Your response is optional. Question—3.7b—Does the proposed standard adequately address the issue? If not, what is missing or what other options exist?"/>
                  <w:statusText w:type="text" w:val="Your response is optional. Question—3.7b—F1 for more information."/>
                  <w:textInput/>
                </w:ffData>
              </w:fldChar>
            </w:r>
            <w:bookmarkStart w:id="169" w:name="question37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9"/>
          </w:p>
        </w:tc>
      </w:tr>
      <w:tr w:rsidR="0035763E" w:rsidRPr="00A13DB6" w14:paraId="6EC3352C"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CF1E2B4" w14:textId="4582FD32" w:rsidR="0035763E" w:rsidRDefault="0035763E" w:rsidP="0022522B">
            <w:pPr>
              <w:spacing w:before="0" w:after="0"/>
              <w:rPr>
                <w:rFonts w:eastAsia="Calibri" w:cstheme="minorHAnsi"/>
                <w:b w:val="0"/>
              </w:rPr>
            </w:pPr>
            <w:r>
              <w:rPr>
                <w:rFonts w:eastAsia="Calibri" w:cstheme="minorHAnsi"/>
                <w:b w:val="0"/>
              </w:rPr>
              <w:t>3.7c</w:t>
            </w:r>
            <w:r w:rsidRPr="00684F82">
              <w:rPr>
                <w:rFonts w:eastAsia="Calibri" w:cstheme="minorHAnsi"/>
                <w:b w:val="0"/>
              </w:rPr>
              <w:t>—</w:t>
            </w:r>
            <w:r w:rsidR="00583C6D" w:rsidRPr="00583C6D">
              <w:rPr>
                <w:rFonts w:eastAsia="Calibri" w:cstheme="minorHAnsi"/>
                <w:b w:val="0"/>
              </w:rPr>
              <w:t>Are there any barriers to implementing the proposed standard?</w:t>
            </w:r>
          </w:p>
        </w:tc>
        <w:tc>
          <w:tcPr>
            <w:tcW w:w="3162" w:type="pct"/>
          </w:tcPr>
          <w:p w14:paraId="2692F4B9" w14:textId="43957934" w:rsidR="0035763E"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7c"/>
                  <w:enabled/>
                  <w:calcOnExit w:val="0"/>
                  <w:helpText w:type="text" w:val="Your response is optional. Question—3.7c—Are there any barriers to implementing the proposed standard?"/>
                  <w:statusText w:type="text" w:val="Your response is optional. Question—3.7c—F1 for more information."/>
                  <w:textInput/>
                </w:ffData>
              </w:fldChar>
            </w:r>
            <w:bookmarkStart w:id="170" w:name="question37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
          </w:p>
        </w:tc>
      </w:tr>
      <w:tr w:rsidR="0035763E" w:rsidRPr="00A13DB6" w14:paraId="528A231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575887C" w14:textId="22CE09C2" w:rsidR="0035763E" w:rsidRDefault="0035763E" w:rsidP="0022522B">
            <w:pPr>
              <w:spacing w:before="0" w:after="0"/>
              <w:rPr>
                <w:rFonts w:eastAsia="Calibri" w:cstheme="minorHAnsi"/>
                <w:b w:val="0"/>
              </w:rPr>
            </w:pPr>
            <w:r>
              <w:rPr>
                <w:rFonts w:eastAsia="Calibri" w:cstheme="minorHAnsi"/>
                <w:b w:val="0"/>
              </w:rPr>
              <w:lastRenderedPageBreak/>
              <w:t>3.7d</w:t>
            </w:r>
            <w:r w:rsidRPr="00684F82">
              <w:rPr>
                <w:rFonts w:eastAsia="Calibri" w:cstheme="minorHAnsi"/>
                <w:b w:val="0"/>
              </w:rPr>
              <w:t>—</w:t>
            </w:r>
            <w:r w:rsidR="00583C6D" w:rsidRPr="00583C6D">
              <w:rPr>
                <w:rFonts w:eastAsia="Calibri" w:cstheme="minorHAnsi"/>
                <w:b w:val="0"/>
              </w:rPr>
              <w:t>Would there be implementation issues with the proposal to have a dedicated queuing line at all airports with more than one security check point? Are there other ways of defining which airports should be subject to this proposed standard?</w:t>
            </w:r>
          </w:p>
        </w:tc>
        <w:tc>
          <w:tcPr>
            <w:tcW w:w="3162" w:type="pct"/>
          </w:tcPr>
          <w:p w14:paraId="7901BBAF" w14:textId="1D4DA057" w:rsidR="0035763E" w:rsidRDefault="002D389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7d"/>
                  <w:enabled/>
                  <w:calcOnExit w:val="0"/>
                  <w:helpText w:type="text" w:val="Your response is optional. Question—3.7d—Would there be implementation issues with the proposal to have a dedicated queuing line at all airports with more than one security check point? Are there other ways of defining which airports should be subject?"/>
                  <w:statusText w:type="text" w:val="Your response is optional. Question—3.7d—F1 for more information."/>
                  <w:textInput/>
                </w:ffData>
              </w:fldChar>
            </w:r>
            <w:bookmarkStart w:id="171" w:name="question37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1"/>
          </w:p>
        </w:tc>
      </w:tr>
      <w:tr w:rsidR="0035763E" w:rsidRPr="00A13DB6" w14:paraId="6E87689B"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2DE5645" w14:textId="6E111AC8" w:rsidR="0035763E" w:rsidRDefault="0035763E" w:rsidP="0022522B">
            <w:pPr>
              <w:spacing w:before="0" w:after="0"/>
              <w:rPr>
                <w:rFonts w:eastAsia="Calibri" w:cstheme="minorHAnsi"/>
                <w:b w:val="0"/>
              </w:rPr>
            </w:pPr>
            <w:r>
              <w:rPr>
                <w:rFonts w:eastAsia="Calibri" w:cstheme="minorHAnsi"/>
                <w:b w:val="0"/>
              </w:rPr>
              <w:t>3.7e</w:t>
            </w:r>
            <w:r w:rsidRPr="00684F82">
              <w:rPr>
                <w:rFonts w:eastAsia="Calibri" w:cstheme="minorHAnsi"/>
                <w:b w:val="0"/>
              </w:rPr>
              <w:t>—</w:t>
            </w:r>
            <w:r w:rsidR="00583C6D" w:rsidRPr="00583C6D">
              <w:rPr>
                <w:rFonts w:eastAsia="Calibri" w:cstheme="minorHAnsi"/>
                <w:b w:val="0"/>
              </w:rPr>
              <w:t>Are there other staff training outcomes for security screening staff? Should training require competency assessment, in alignment with proposed changes in section 1.2?</w:t>
            </w:r>
          </w:p>
        </w:tc>
        <w:tc>
          <w:tcPr>
            <w:tcW w:w="3162" w:type="pct"/>
          </w:tcPr>
          <w:p w14:paraId="26A04BC4" w14:textId="249A4C0C" w:rsidR="0035763E"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7e"/>
                  <w:enabled/>
                  <w:calcOnExit w:val="0"/>
                  <w:helpText w:type="text" w:val="Your response is optional. Question—3.7e—Are there other staff training outcomes for security screening staff? Should training require competency assessment, in alignment with proposed changes in section 1.2?"/>
                  <w:statusText w:type="text" w:val="Your response is optional. Question—3.7e—F1 for more information."/>
                  <w:textInput/>
                </w:ffData>
              </w:fldChar>
            </w:r>
            <w:bookmarkStart w:id="172" w:name="question37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2"/>
          </w:p>
        </w:tc>
      </w:tr>
      <w:tr w:rsidR="0035763E" w:rsidRPr="00A13DB6" w14:paraId="1BAB65F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D278BFC" w14:textId="216ED1B1" w:rsidR="0035763E" w:rsidRDefault="0035763E" w:rsidP="0022522B">
            <w:pPr>
              <w:spacing w:before="0" w:after="0"/>
              <w:rPr>
                <w:rFonts w:eastAsia="Calibri" w:cstheme="minorHAnsi"/>
                <w:b w:val="0"/>
              </w:rPr>
            </w:pPr>
            <w:r>
              <w:rPr>
                <w:rFonts w:eastAsia="Calibri" w:cstheme="minorHAnsi"/>
                <w:b w:val="0"/>
              </w:rPr>
              <w:t>3.7f</w:t>
            </w:r>
            <w:r w:rsidRPr="00684F82">
              <w:rPr>
                <w:rFonts w:eastAsia="Calibri" w:cstheme="minorHAnsi"/>
                <w:b w:val="0"/>
              </w:rPr>
              <w:t>—</w:t>
            </w:r>
            <w:r w:rsidR="00583C6D" w:rsidRPr="00583C6D">
              <w:rPr>
                <w:rFonts w:eastAsia="Calibri" w:cstheme="minorHAnsi"/>
                <w:b w:val="0"/>
              </w:rPr>
              <w:t>Are there specific implementation issues for small and regional airports? How could these be addressed?</w:t>
            </w:r>
          </w:p>
        </w:tc>
        <w:tc>
          <w:tcPr>
            <w:tcW w:w="3162" w:type="pct"/>
          </w:tcPr>
          <w:p w14:paraId="21322468" w14:textId="628422E4" w:rsidR="0035763E"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7f"/>
                  <w:enabled/>
                  <w:calcOnExit w:val="0"/>
                  <w:helpText w:type="text" w:val="Your response is optional. Question—3.7f—Are there specific implementation issues for small and regional airports? How could these be addressed?"/>
                  <w:statusText w:type="text" w:val="Your response is optional. Question—3.7f—F1 for more information."/>
                  <w:textInput/>
                </w:ffData>
              </w:fldChar>
            </w:r>
            <w:bookmarkStart w:id="173" w:name="question37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3"/>
          </w:p>
        </w:tc>
      </w:tr>
      <w:tr w:rsidR="0035763E" w:rsidRPr="00A13DB6" w14:paraId="252FB08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371AB19" w14:textId="6BFCA9DB" w:rsidR="0035763E" w:rsidRDefault="0035763E" w:rsidP="0022522B">
            <w:pPr>
              <w:spacing w:before="0" w:after="0"/>
              <w:rPr>
                <w:rFonts w:eastAsia="Calibri" w:cstheme="minorHAnsi"/>
                <w:b w:val="0"/>
              </w:rPr>
            </w:pPr>
            <w:r>
              <w:rPr>
                <w:rFonts w:eastAsia="Calibri" w:cstheme="minorHAnsi"/>
                <w:b w:val="0"/>
              </w:rPr>
              <w:t>3.7g</w:t>
            </w:r>
            <w:r w:rsidRPr="00684F82">
              <w:rPr>
                <w:rFonts w:eastAsia="Calibri" w:cstheme="minorHAnsi"/>
                <w:b w:val="0"/>
              </w:rPr>
              <w:t>—</w:t>
            </w:r>
            <w:r w:rsidR="00583C6D" w:rsidRPr="00583C6D">
              <w:rPr>
                <w:rFonts w:eastAsia="Calibri" w:cstheme="minorHAnsi"/>
                <w:b w:val="0"/>
              </w:rPr>
              <w:t>Do you have any further feedback?</w:t>
            </w:r>
          </w:p>
        </w:tc>
        <w:tc>
          <w:tcPr>
            <w:tcW w:w="3162" w:type="pct"/>
          </w:tcPr>
          <w:p w14:paraId="0ABD8F50" w14:textId="026744BD" w:rsidR="0035763E"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7g"/>
                  <w:enabled/>
                  <w:calcOnExit w:val="0"/>
                  <w:helpText w:type="text" w:val="Your response is optional. Question—3.7g—Do you have any further feedback?"/>
                  <w:statusText w:type="text" w:val="Your response is optional. Question—3.7g—F1 for more information."/>
                  <w:textInput/>
                </w:ffData>
              </w:fldChar>
            </w:r>
            <w:bookmarkStart w:id="174" w:name="question37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4"/>
          </w:p>
        </w:tc>
      </w:tr>
    </w:tbl>
    <w:p w14:paraId="00F42A7C" w14:textId="03481CA8" w:rsidR="00E6538F" w:rsidRDefault="00A23ECB" w:rsidP="00F869A0">
      <w:pPr>
        <w:pStyle w:val="Heading3"/>
      </w:pPr>
      <w:r>
        <w:t>3.8</w:t>
      </w:r>
      <w:r w:rsidR="00F869A0" w:rsidRPr="00F869A0">
        <w:t xml:space="preserve"> </w:t>
      </w:r>
      <w:r w:rsidR="00E6538F">
        <w:t>Involve people with disability when designing accessible facilities at airports</w:t>
      </w:r>
    </w:p>
    <w:p w14:paraId="1C5EA5AB" w14:textId="77777777" w:rsidR="00AD6863" w:rsidRDefault="00AD6863" w:rsidP="00503A4A">
      <w:pPr>
        <w:pStyle w:val="Heading4"/>
      </w:pPr>
      <w:r>
        <w:t>Background</w:t>
      </w:r>
    </w:p>
    <w:p w14:paraId="7BF0922A" w14:textId="47F54341" w:rsidR="000C2397" w:rsidRDefault="000C2397" w:rsidP="000C2397">
      <w:pPr>
        <w:rPr>
          <w:rFonts w:cstheme="minorHAnsi"/>
        </w:rPr>
      </w:pPr>
      <w:r>
        <w:rPr>
          <w:rFonts w:cstheme="minorHAnsi"/>
        </w:rPr>
        <w:t>People with disability have reported that accessible facilities in airport terminal buildings are not always available nor</w:t>
      </w:r>
      <w:r w:rsidR="009059BF">
        <w:rPr>
          <w:rFonts w:cstheme="minorHAnsi"/>
        </w:rPr>
        <w:t xml:space="preserve"> located in convenient or accessible places.</w:t>
      </w:r>
      <w:r>
        <w:rPr>
          <w:rFonts w:cstheme="minorHAnsi"/>
        </w:rPr>
        <w:t xml:space="preserve"> Delays and even missed flights occur when passengers with disability cannot locate facilities or must travel unreasonable distances to access them. Facilities which are inconsistent in their design and availability across different airports creates further issues.</w:t>
      </w:r>
    </w:p>
    <w:p w14:paraId="5AA40AD8"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2B19BA79" w14:textId="77777777" w:rsidR="00AD6863" w:rsidRDefault="00AD6863" w:rsidP="00503A4A">
      <w:pPr>
        <w:pStyle w:val="Heading4"/>
      </w:pPr>
      <w:r>
        <w:t>Regulatory option</w:t>
      </w:r>
    </w:p>
    <w:p w14:paraId="682DE824" w14:textId="343CCE1B" w:rsidR="00C90CF6" w:rsidRPr="00C90CF6" w:rsidRDefault="00AA26B4" w:rsidP="004D712F">
      <w:pPr>
        <w:keepNext/>
        <w:keepLines/>
      </w:pPr>
      <w:r>
        <w:t>The aviation disability standards would require a</w:t>
      </w:r>
      <w:r w:rsidRPr="00AA26B4">
        <w:t xml:space="preserve">irlines and airports to </w:t>
      </w:r>
      <w:r w:rsidR="00724608">
        <w:t>engage with</w:t>
      </w:r>
      <w:r w:rsidRPr="00AA26B4">
        <w:t xml:space="preserve"> people with disability when they are installing new accessible facilities or infrastructure, and when they are making significant changes to existing accessible airport facilities.</w:t>
      </w:r>
    </w:p>
    <w:p w14:paraId="0B4ACEDA" w14:textId="64745CBF" w:rsidR="00E23DF6" w:rsidRDefault="00E23DF6" w:rsidP="00503A4A">
      <w:pPr>
        <w:pStyle w:val="Heading4"/>
      </w:pPr>
      <w:r>
        <w:t>Questions and responses</w:t>
      </w:r>
      <w:r w:rsidR="002E5356">
        <w:t>—</w:t>
      </w:r>
      <w:r w:rsidR="00F214AA">
        <w:t>Involve people with disability when designing accessible facilities at airports</w:t>
      </w:r>
    </w:p>
    <w:p w14:paraId="4FEE2622" w14:textId="7C4F8A18"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F66C4B">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78E9DBB2"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E39D53E"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0BB6A523"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2FD65F0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E9E2D68" w14:textId="4A2C5BAD" w:rsidR="00E23DF6" w:rsidRPr="00281D85" w:rsidRDefault="00281D85" w:rsidP="0022522B">
            <w:pPr>
              <w:spacing w:before="0" w:after="0"/>
              <w:rPr>
                <w:rFonts w:eastAsia="Calibri" w:cstheme="minorHAnsi"/>
                <w:b w:val="0"/>
              </w:rPr>
            </w:pPr>
            <w:r>
              <w:rPr>
                <w:rFonts w:eastAsia="Calibri" w:cstheme="minorHAnsi"/>
                <w:b w:val="0"/>
              </w:rPr>
              <w:t>3.8a</w:t>
            </w:r>
            <w:r w:rsidR="00E23DF6" w:rsidRPr="00684F82">
              <w:rPr>
                <w:rFonts w:eastAsia="Calibri" w:cstheme="minorHAnsi"/>
                <w:b w:val="0"/>
              </w:rPr>
              <w:t>—</w:t>
            </w:r>
            <w:r w:rsidRPr="00281D85">
              <w:rPr>
                <w:rFonts w:eastAsia="Calibri" w:cstheme="minorHAnsi"/>
                <w:b w:val="0"/>
              </w:rPr>
              <w:t>Would the issue best be addressed through a regulatory or non-regulatory intervention, or by maintaining existing practice?</w:t>
            </w:r>
          </w:p>
        </w:tc>
        <w:tc>
          <w:tcPr>
            <w:tcW w:w="3162" w:type="pct"/>
          </w:tcPr>
          <w:p w14:paraId="5540BE6E" w14:textId="71FC1FE1" w:rsidR="00E23DF6" w:rsidRPr="00A13DB6"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8a"/>
                  <w:enabled/>
                  <w:calcOnExit w:val="0"/>
                  <w:helpText w:type="text" w:val="Your response is optional. Question—3.8a—Would the issue best be addressed through a regulatory or non-regulatory intervention, or by maintaining existing practice?"/>
                  <w:statusText w:type="text" w:val="Your response is optional. Question—3.8a—F1 for more information."/>
                  <w:textInput/>
                </w:ffData>
              </w:fldChar>
            </w:r>
            <w:bookmarkStart w:id="175" w:name="question38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5"/>
          </w:p>
        </w:tc>
      </w:tr>
      <w:tr w:rsidR="00281D85" w:rsidRPr="00A13DB6" w14:paraId="7900DD7C"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C18F360" w14:textId="68457D62" w:rsidR="00281D85" w:rsidRDefault="00281D85" w:rsidP="0022522B">
            <w:pPr>
              <w:spacing w:before="0" w:after="0"/>
              <w:rPr>
                <w:rFonts w:eastAsia="Calibri" w:cstheme="minorHAnsi"/>
                <w:b w:val="0"/>
              </w:rPr>
            </w:pPr>
            <w:r>
              <w:rPr>
                <w:rFonts w:eastAsia="Calibri" w:cstheme="minorHAnsi"/>
                <w:b w:val="0"/>
              </w:rPr>
              <w:t>3.8b</w:t>
            </w:r>
            <w:r w:rsidRPr="00684F82">
              <w:rPr>
                <w:rFonts w:eastAsia="Calibri" w:cstheme="minorHAnsi"/>
                <w:b w:val="0"/>
              </w:rPr>
              <w:t>—</w:t>
            </w:r>
            <w:r w:rsidRPr="00281D85">
              <w:rPr>
                <w:rFonts w:eastAsia="Calibri" w:cstheme="minorHAnsi"/>
                <w:b w:val="0"/>
              </w:rPr>
              <w:t>Does the proposed standard adequately address the issue? If not, what is missing or what other options exist?</w:t>
            </w:r>
          </w:p>
        </w:tc>
        <w:tc>
          <w:tcPr>
            <w:tcW w:w="3162" w:type="pct"/>
          </w:tcPr>
          <w:p w14:paraId="743D916C" w14:textId="2135415E" w:rsidR="00281D85"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8b"/>
                  <w:enabled/>
                  <w:calcOnExit w:val="0"/>
                  <w:helpText w:type="text" w:val="Your response is optional. Question—3.8b—Does the proposed standard adequately address the issue? If not, what is missing or what other options exist?"/>
                  <w:statusText w:type="text" w:val="Your response is optional. Question—3.8b—F1 for more information."/>
                  <w:textInput/>
                </w:ffData>
              </w:fldChar>
            </w:r>
            <w:bookmarkStart w:id="176" w:name="question38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6"/>
          </w:p>
        </w:tc>
      </w:tr>
      <w:tr w:rsidR="00281D85" w:rsidRPr="00A13DB6" w14:paraId="4EE61EB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F208CB9" w14:textId="0E10F81A" w:rsidR="00281D85" w:rsidRDefault="00281D85" w:rsidP="0022522B">
            <w:pPr>
              <w:spacing w:before="0" w:after="0"/>
              <w:rPr>
                <w:rFonts w:eastAsia="Calibri" w:cstheme="minorHAnsi"/>
                <w:b w:val="0"/>
              </w:rPr>
            </w:pPr>
            <w:r>
              <w:rPr>
                <w:rFonts w:eastAsia="Calibri" w:cstheme="minorHAnsi"/>
                <w:b w:val="0"/>
              </w:rPr>
              <w:t>3.8c</w:t>
            </w:r>
            <w:r w:rsidRPr="00684F82">
              <w:rPr>
                <w:rFonts w:eastAsia="Calibri" w:cstheme="minorHAnsi"/>
                <w:b w:val="0"/>
              </w:rPr>
              <w:t>—</w:t>
            </w:r>
            <w:r w:rsidRPr="00281D85">
              <w:rPr>
                <w:rFonts w:eastAsia="Calibri" w:cstheme="minorHAnsi"/>
                <w:b w:val="0"/>
              </w:rPr>
              <w:t>Are there any barriers to implementing the proposed standard?</w:t>
            </w:r>
          </w:p>
        </w:tc>
        <w:tc>
          <w:tcPr>
            <w:tcW w:w="3162" w:type="pct"/>
          </w:tcPr>
          <w:p w14:paraId="1EC38C32" w14:textId="0FD6BDA7" w:rsidR="00281D85"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8c"/>
                  <w:enabled/>
                  <w:calcOnExit w:val="0"/>
                  <w:helpText w:type="text" w:val="Your response is optional. Question—3.8c—Are there any barriers to implementing the proposed standard?"/>
                  <w:statusText w:type="text" w:val="Your response is optional. Question—3.8c—F1 for more information."/>
                  <w:textInput/>
                </w:ffData>
              </w:fldChar>
            </w:r>
            <w:bookmarkStart w:id="177" w:name="question38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7"/>
          </w:p>
        </w:tc>
      </w:tr>
      <w:tr w:rsidR="00281D85" w:rsidRPr="00A13DB6" w14:paraId="2953C60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F680E19" w14:textId="257E7A93" w:rsidR="00281D85" w:rsidRDefault="00281D85" w:rsidP="0022522B">
            <w:pPr>
              <w:spacing w:before="0" w:after="0"/>
              <w:rPr>
                <w:rFonts w:eastAsia="Calibri" w:cstheme="minorHAnsi"/>
                <w:b w:val="0"/>
              </w:rPr>
            </w:pPr>
            <w:r>
              <w:rPr>
                <w:rFonts w:eastAsia="Calibri" w:cstheme="minorHAnsi"/>
                <w:b w:val="0"/>
              </w:rPr>
              <w:t>3.8d</w:t>
            </w:r>
            <w:r w:rsidRPr="00684F82">
              <w:rPr>
                <w:rFonts w:eastAsia="Calibri" w:cstheme="minorHAnsi"/>
                <w:b w:val="0"/>
              </w:rPr>
              <w:t>—</w:t>
            </w:r>
            <w:r w:rsidRPr="00281D85">
              <w:rPr>
                <w:rFonts w:eastAsia="Calibri" w:cstheme="minorHAnsi"/>
                <w:b w:val="0"/>
              </w:rPr>
              <w:t>What accessible facilities do people with disability consider are required at airports?</w:t>
            </w:r>
          </w:p>
        </w:tc>
        <w:tc>
          <w:tcPr>
            <w:tcW w:w="3162" w:type="pct"/>
          </w:tcPr>
          <w:p w14:paraId="05F1D3B7" w14:textId="0280D150" w:rsidR="00281D85"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8d"/>
                  <w:enabled/>
                  <w:calcOnExit w:val="0"/>
                  <w:helpText w:type="text" w:val="Your response is optional. Question—3.8d—What accessible facilities do people with disability consider are required at airports?"/>
                  <w:statusText w:type="text" w:val="Your response is optional. Question—3.8d—F1 for more information."/>
                  <w:textInput/>
                </w:ffData>
              </w:fldChar>
            </w:r>
            <w:bookmarkStart w:id="178" w:name="question38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8"/>
          </w:p>
        </w:tc>
      </w:tr>
      <w:tr w:rsidR="00281D85" w:rsidRPr="00A13DB6" w14:paraId="68BBE1D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519E8F0" w14:textId="707B78C3" w:rsidR="00281D85" w:rsidRDefault="00281D85" w:rsidP="0022522B">
            <w:pPr>
              <w:spacing w:before="0" w:after="0"/>
              <w:rPr>
                <w:rFonts w:eastAsia="Calibri" w:cstheme="minorHAnsi"/>
                <w:b w:val="0"/>
              </w:rPr>
            </w:pPr>
            <w:r>
              <w:rPr>
                <w:rFonts w:eastAsia="Calibri" w:cstheme="minorHAnsi"/>
                <w:b w:val="0"/>
              </w:rPr>
              <w:lastRenderedPageBreak/>
              <w:t>3.8e</w:t>
            </w:r>
            <w:r w:rsidRPr="00684F82">
              <w:rPr>
                <w:rFonts w:eastAsia="Calibri" w:cstheme="minorHAnsi"/>
                <w:b w:val="0"/>
              </w:rPr>
              <w:t>—</w:t>
            </w:r>
            <w:r w:rsidRPr="00281D85">
              <w:rPr>
                <w:rFonts w:eastAsia="Calibri" w:cstheme="minorHAnsi"/>
                <w:b w:val="0"/>
              </w:rPr>
              <w:t>Should minimum design standards for select facilities be regulated for airports, and if so, which ones?</w:t>
            </w:r>
          </w:p>
        </w:tc>
        <w:tc>
          <w:tcPr>
            <w:tcW w:w="3162" w:type="pct"/>
          </w:tcPr>
          <w:p w14:paraId="7E0A35B8" w14:textId="40174711" w:rsidR="00281D85" w:rsidRDefault="00B23434"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8e"/>
                  <w:enabled/>
                  <w:calcOnExit w:val="0"/>
                  <w:helpText w:type="text" w:val="Your response is optional. Question—3.8e—Should minimum design standards for select facilities be regulated for airports, and if so, which ones?"/>
                  <w:statusText w:type="text" w:val="Your response is optional. Question—3.8e—F1 for more information."/>
                  <w:textInput/>
                </w:ffData>
              </w:fldChar>
            </w:r>
            <w:bookmarkStart w:id="179" w:name="question38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9"/>
          </w:p>
        </w:tc>
      </w:tr>
      <w:tr w:rsidR="00281D85" w:rsidRPr="00A13DB6" w14:paraId="022EF55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22D05CA" w14:textId="5FA9B7EC" w:rsidR="00281D85" w:rsidRDefault="00281D85" w:rsidP="0022522B">
            <w:pPr>
              <w:spacing w:before="0" w:after="0"/>
              <w:rPr>
                <w:rFonts w:eastAsia="Calibri" w:cstheme="minorHAnsi"/>
                <w:b w:val="0"/>
              </w:rPr>
            </w:pPr>
            <w:r>
              <w:rPr>
                <w:rFonts w:eastAsia="Calibri" w:cstheme="minorHAnsi"/>
                <w:b w:val="0"/>
              </w:rPr>
              <w:t>3.8f</w:t>
            </w:r>
            <w:r w:rsidRPr="00684F82">
              <w:rPr>
                <w:rFonts w:eastAsia="Calibri" w:cstheme="minorHAnsi"/>
                <w:b w:val="0"/>
              </w:rPr>
              <w:t>—</w:t>
            </w:r>
            <w:r w:rsidRPr="00281D85">
              <w:rPr>
                <w:rFonts w:eastAsia="Calibri" w:cstheme="minorHAnsi"/>
                <w:b w:val="0"/>
              </w:rPr>
              <w:t>Do you have any further feedback?</w:t>
            </w:r>
          </w:p>
        </w:tc>
        <w:tc>
          <w:tcPr>
            <w:tcW w:w="3162" w:type="pct"/>
          </w:tcPr>
          <w:p w14:paraId="44441037" w14:textId="2FD83730" w:rsidR="00281D85" w:rsidRDefault="00B23434"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8f"/>
                  <w:enabled/>
                  <w:calcOnExit w:val="0"/>
                  <w:helpText w:type="text" w:val="Your response is optional. Question—3.8f—Do you have any further feedback?"/>
                  <w:statusText w:type="text" w:val="Your response is optional. Question—3.8f—F1 for more information."/>
                  <w:textInput/>
                </w:ffData>
              </w:fldChar>
            </w:r>
            <w:bookmarkStart w:id="180" w:name="question38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0"/>
          </w:p>
        </w:tc>
      </w:tr>
    </w:tbl>
    <w:p w14:paraId="1071DDA9" w14:textId="425CD47E" w:rsidR="009E4BAF" w:rsidRDefault="00A23ECB" w:rsidP="00F869A0">
      <w:pPr>
        <w:pStyle w:val="Heading3"/>
      </w:pPr>
      <w:r>
        <w:t>3.9</w:t>
      </w:r>
      <w:r w:rsidR="00F869A0" w:rsidRPr="00F869A0">
        <w:t xml:space="preserve"> </w:t>
      </w:r>
      <w:r w:rsidR="009E4BAF">
        <w:t>Protect disability aids from damage and loss, and track their movement</w:t>
      </w:r>
    </w:p>
    <w:p w14:paraId="7BE55707" w14:textId="77777777" w:rsidR="00AD6863" w:rsidRDefault="00AD6863" w:rsidP="00503A4A">
      <w:pPr>
        <w:pStyle w:val="Heading4"/>
      </w:pPr>
      <w:r>
        <w:t>Background</w:t>
      </w:r>
    </w:p>
    <w:p w14:paraId="59C3DC02" w14:textId="358BB27F" w:rsidR="00D14952" w:rsidRPr="00CE7DFA" w:rsidRDefault="00D14952" w:rsidP="00D14952">
      <w:r w:rsidRPr="00CE7DFA">
        <w:t>Disability aids, such as wheelchairs and</w:t>
      </w:r>
      <w:r>
        <w:t xml:space="preserve"> other</w:t>
      </w:r>
      <w:r w:rsidRPr="00CE7DFA">
        <w:t xml:space="preserve"> mobility </w:t>
      </w:r>
      <w:r>
        <w:t>aids</w:t>
      </w:r>
      <w:r w:rsidRPr="00CE7DFA">
        <w:t xml:space="preserve">, are often damaged during </w:t>
      </w:r>
      <w:r>
        <w:t>travel</w:t>
      </w:r>
      <w:r w:rsidRPr="00CE7DFA">
        <w:t xml:space="preserve">. This can have significant impacts on </w:t>
      </w:r>
      <w:r>
        <w:t>people</w:t>
      </w:r>
      <w:r w:rsidRPr="00CE7DFA">
        <w:t xml:space="preserve"> with disability, including loss of independence, reduced mobility at their destination, and </w:t>
      </w:r>
      <w:r>
        <w:t>a loss of confidence to travel</w:t>
      </w:r>
      <w:r w:rsidRPr="00CE7DFA">
        <w:t xml:space="preserve">. For example, a broken wheelchair may leave a </w:t>
      </w:r>
      <w:r>
        <w:t>person</w:t>
      </w:r>
      <w:r w:rsidRPr="00CE7DFA">
        <w:t xml:space="preserve"> unable</w:t>
      </w:r>
      <w:r>
        <w:t xml:space="preserve"> to move independently. </w:t>
      </w:r>
    </w:p>
    <w:p w14:paraId="49DC223A" w14:textId="64B9B909" w:rsidR="00D14952" w:rsidRDefault="00D14952" w:rsidP="00D14952">
      <w:r>
        <w:t>People</w:t>
      </w:r>
      <w:r w:rsidRPr="00CE7DFA">
        <w:t xml:space="preserve"> with disability </w:t>
      </w:r>
      <w:r>
        <w:t xml:space="preserve">also </w:t>
      </w:r>
      <w:r w:rsidRPr="00CE7DFA">
        <w:t xml:space="preserve">lack visibility of where their </w:t>
      </w:r>
      <w:r>
        <w:t>disability</w:t>
      </w:r>
      <w:r w:rsidRPr="00CE7DFA">
        <w:t xml:space="preserve"> aid is during the journey. This uncertainty</w:t>
      </w:r>
      <w:r>
        <w:t xml:space="preserve"> also creates a barrier and lack of confidence in relation to air travel.</w:t>
      </w:r>
      <w:r w:rsidRPr="00CE7DFA">
        <w:t xml:space="preserve"> </w:t>
      </w:r>
    </w:p>
    <w:p w14:paraId="620E3EFF"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34ABDFCC" w14:textId="77777777" w:rsidR="00AD6863" w:rsidRDefault="00AD6863" w:rsidP="00503A4A">
      <w:pPr>
        <w:pStyle w:val="Heading4"/>
      </w:pPr>
      <w:r>
        <w:t>Regulatory option</w:t>
      </w:r>
    </w:p>
    <w:p w14:paraId="1C358D24" w14:textId="02E547DE" w:rsidR="00724608" w:rsidRDefault="00724608" w:rsidP="00724608">
      <w:r>
        <w:t>Airlines are required to:</w:t>
      </w:r>
    </w:p>
    <w:p w14:paraId="77E27D31" w14:textId="46C608D6" w:rsidR="009D1C50" w:rsidRDefault="00724608" w:rsidP="00CD5F13">
      <w:pPr>
        <w:pStyle w:val="Listparagraphbullets"/>
      </w:pPr>
      <w:r>
        <w:t>ensure through equipment, processes and appropriate training that disability aids loaded and transported as cargo are stored and secured to prevent damage (such as custom containers and secure tie down systems)</w:t>
      </w:r>
    </w:p>
    <w:p w14:paraId="6591499E" w14:textId="77777777" w:rsidR="009D1C50" w:rsidRDefault="00724608" w:rsidP="00CD5F13">
      <w:pPr>
        <w:pStyle w:val="Listparagraphbullets"/>
      </w:pPr>
      <w:r>
        <w:t xml:space="preserve">provide a way for a person with disability to track the location of their disability aid that is updated in a timely manner (such as SMS notifications or a mobile app). </w:t>
      </w:r>
    </w:p>
    <w:p w14:paraId="29129D03" w14:textId="09EA88B6" w:rsidR="00E23DF6" w:rsidRDefault="00E23DF6" w:rsidP="00503A4A">
      <w:pPr>
        <w:pStyle w:val="Heading4"/>
      </w:pPr>
      <w:r>
        <w:t>Questions and responses</w:t>
      </w:r>
      <w:r w:rsidR="002E5356">
        <w:t>—</w:t>
      </w:r>
      <w:r w:rsidR="00F214AA">
        <w:t>Protect disability aids from damage and loss, and track their movement</w:t>
      </w:r>
    </w:p>
    <w:p w14:paraId="4A1E412C" w14:textId="7148D2C5"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657E1115"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5B720F6"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5D782707"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2DCCE1B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0622ECB" w14:textId="1FF2E856" w:rsidR="00E23DF6" w:rsidRPr="00B05765" w:rsidRDefault="00B05765" w:rsidP="0022522B">
            <w:pPr>
              <w:spacing w:before="0" w:after="0"/>
              <w:rPr>
                <w:rFonts w:eastAsia="Calibri" w:cstheme="minorHAnsi"/>
                <w:b w:val="0"/>
              </w:rPr>
            </w:pPr>
            <w:r>
              <w:rPr>
                <w:rFonts w:eastAsia="Calibri" w:cstheme="minorHAnsi"/>
                <w:b w:val="0"/>
              </w:rPr>
              <w:t>3.9a</w:t>
            </w:r>
            <w:r w:rsidR="00E23DF6" w:rsidRPr="00684F82">
              <w:rPr>
                <w:rFonts w:eastAsia="Calibri" w:cstheme="minorHAnsi"/>
                <w:b w:val="0"/>
              </w:rPr>
              <w:t>—</w:t>
            </w:r>
            <w:r w:rsidRPr="00B05765">
              <w:rPr>
                <w:rFonts w:eastAsia="Calibri" w:cstheme="minorHAnsi"/>
                <w:b w:val="0"/>
              </w:rPr>
              <w:t>Would the issue best be addressed through a regulatory or non-regulatory intervention, or by maintaining existing practice?</w:t>
            </w:r>
          </w:p>
        </w:tc>
        <w:tc>
          <w:tcPr>
            <w:tcW w:w="3162" w:type="pct"/>
          </w:tcPr>
          <w:p w14:paraId="41A9E542" w14:textId="65ABBDD7" w:rsidR="00E23DF6" w:rsidRPr="00A13DB6"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9a"/>
                  <w:enabled/>
                  <w:calcOnExit w:val="0"/>
                  <w:helpText w:type="text" w:val="Your response is optional. Question—3.9a—Would the issue best be addressed through a regulatory or non-regulatory intervention, or by maintaining existing practice?"/>
                  <w:statusText w:type="text" w:val="Your response is optional. Question—3.9a—F1 for more information."/>
                  <w:textInput/>
                </w:ffData>
              </w:fldChar>
            </w:r>
            <w:bookmarkStart w:id="181" w:name="question39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1"/>
          </w:p>
        </w:tc>
      </w:tr>
      <w:tr w:rsidR="00B05765" w:rsidRPr="00A13DB6" w14:paraId="7BD525EC"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AA408C4" w14:textId="75880CF4" w:rsidR="00B05765" w:rsidRDefault="00B05765" w:rsidP="0022522B">
            <w:pPr>
              <w:spacing w:before="0" w:after="0"/>
              <w:rPr>
                <w:rFonts w:eastAsia="Calibri" w:cstheme="minorHAnsi"/>
                <w:b w:val="0"/>
              </w:rPr>
            </w:pPr>
            <w:r>
              <w:rPr>
                <w:rFonts w:eastAsia="Calibri" w:cstheme="minorHAnsi"/>
                <w:b w:val="0"/>
              </w:rPr>
              <w:t>3.9b</w:t>
            </w:r>
            <w:r w:rsidRPr="00684F82">
              <w:rPr>
                <w:rFonts w:eastAsia="Calibri" w:cstheme="minorHAnsi"/>
                <w:b w:val="0"/>
              </w:rPr>
              <w:t>—</w:t>
            </w:r>
            <w:r w:rsidRPr="00B05765">
              <w:rPr>
                <w:rFonts w:eastAsia="Calibri" w:cstheme="minorHAnsi"/>
                <w:b w:val="0"/>
              </w:rPr>
              <w:t>Does the proposed standard adequately address the issue? If not, what is missing or what other options exist?</w:t>
            </w:r>
          </w:p>
        </w:tc>
        <w:tc>
          <w:tcPr>
            <w:tcW w:w="3162" w:type="pct"/>
          </w:tcPr>
          <w:p w14:paraId="61F12995" w14:textId="025C17B1" w:rsidR="00B05765"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9b"/>
                  <w:enabled/>
                  <w:calcOnExit w:val="0"/>
                  <w:helpText w:type="text" w:val="Your response is optional. Question—3.9b—Does the proposed standard adequately address the issue? If not, what is missing or what other options exist?"/>
                  <w:statusText w:type="text" w:val="Your response is optional. Question—3.9b—F1 for more information."/>
                  <w:textInput/>
                </w:ffData>
              </w:fldChar>
            </w:r>
            <w:bookmarkStart w:id="182" w:name="question39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2"/>
          </w:p>
        </w:tc>
      </w:tr>
      <w:tr w:rsidR="00B05765" w:rsidRPr="00A13DB6" w14:paraId="018A876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85E532F" w14:textId="3D3856CA" w:rsidR="00B05765" w:rsidRDefault="00B05765" w:rsidP="0022522B">
            <w:pPr>
              <w:spacing w:before="0" w:after="0"/>
              <w:rPr>
                <w:rFonts w:eastAsia="Calibri" w:cstheme="minorHAnsi"/>
                <w:b w:val="0"/>
              </w:rPr>
            </w:pPr>
            <w:r>
              <w:rPr>
                <w:rFonts w:eastAsia="Calibri" w:cstheme="minorHAnsi"/>
                <w:b w:val="0"/>
              </w:rPr>
              <w:t>3.9c</w:t>
            </w:r>
            <w:r w:rsidRPr="00684F82">
              <w:rPr>
                <w:rFonts w:eastAsia="Calibri" w:cstheme="minorHAnsi"/>
                <w:b w:val="0"/>
              </w:rPr>
              <w:t>—</w:t>
            </w:r>
            <w:r w:rsidRPr="00B05765">
              <w:rPr>
                <w:rFonts w:eastAsia="Calibri" w:cstheme="minorHAnsi"/>
                <w:b w:val="0"/>
              </w:rPr>
              <w:t>Are there any barriers to implementing the proposed standard?</w:t>
            </w:r>
          </w:p>
        </w:tc>
        <w:tc>
          <w:tcPr>
            <w:tcW w:w="3162" w:type="pct"/>
          </w:tcPr>
          <w:p w14:paraId="25A9E387" w14:textId="3B88E6FF" w:rsidR="00B05765"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9c"/>
                  <w:enabled/>
                  <w:calcOnExit w:val="0"/>
                  <w:helpText w:type="text" w:val="Your response is optional. Question—3.9c—Are there any barriers to implementing the proposed standard?"/>
                  <w:statusText w:type="text" w:val="Your response is optional. Question—3.9c—F1 for more information."/>
                  <w:textInput/>
                </w:ffData>
              </w:fldChar>
            </w:r>
            <w:bookmarkStart w:id="183" w:name="question39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3"/>
          </w:p>
        </w:tc>
      </w:tr>
      <w:tr w:rsidR="00B05765" w:rsidRPr="00A13DB6" w14:paraId="57DB962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D6275FD" w14:textId="0B2D480E" w:rsidR="00B05765" w:rsidRDefault="00B05765" w:rsidP="0022522B">
            <w:pPr>
              <w:spacing w:before="0" w:after="0"/>
              <w:rPr>
                <w:rFonts w:eastAsia="Calibri" w:cstheme="minorHAnsi"/>
                <w:b w:val="0"/>
              </w:rPr>
            </w:pPr>
            <w:r>
              <w:rPr>
                <w:rFonts w:eastAsia="Calibri" w:cstheme="minorHAnsi"/>
                <w:b w:val="0"/>
              </w:rPr>
              <w:t>3.9d</w:t>
            </w:r>
            <w:r w:rsidRPr="00684F82">
              <w:rPr>
                <w:rFonts w:eastAsia="Calibri" w:cstheme="minorHAnsi"/>
                <w:b w:val="0"/>
              </w:rPr>
              <w:t>—</w:t>
            </w:r>
            <w:r w:rsidRPr="00B05765">
              <w:rPr>
                <w:rFonts w:eastAsia="Calibri" w:cstheme="minorHAnsi"/>
                <w:b w:val="0"/>
              </w:rPr>
              <w:t>What equipment is currently used to protect disability aids while stored in cargo? Are you aware of any technology or systems which are effective in supporting the safe transport of disability aids?</w:t>
            </w:r>
          </w:p>
        </w:tc>
        <w:tc>
          <w:tcPr>
            <w:tcW w:w="3162" w:type="pct"/>
          </w:tcPr>
          <w:p w14:paraId="2555639F" w14:textId="18FD8508" w:rsidR="00B05765" w:rsidRDefault="002D389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9d"/>
                  <w:enabled/>
                  <w:calcOnExit w:val="0"/>
                  <w:helpText w:type="text" w:val="Your response is optional. Question—3.9d—What equipment is currently used to protect disability aids while stored in cargo? Are you aware of any technology or systems which are effective in supporting the safe transport of disability aids?"/>
                  <w:statusText w:type="text" w:val="Your response is optional. Question—3.9d—F1 for more information."/>
                  <w:textInput/>
                </w:ffData>
              </w:fldChar>
            </w:r>
            <w:bookmarkStart w:id="184" w:name="question39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4"/>
          </w:p>
        </w:tc>
      </w:tr>
      <w:tr w:rsidR="00B05765" w:rsidRPr="00A13DB6" w14:paraId="7F2D4E5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ED7E9C3" w14:textId="1B06AEC3" w:rsidR="00B05765" w:rsidRDefault="00B05765" w:rsidP="0022522B">
            <w:pPr>
              <w:spacing w:before="0" w:after="0"/>
              <w:rPr>
                <w:rFonts w:eastAsia="Calibri" w:cstheme="minorHAnsi"/>
                <w:b w:val="0"/>
              </w:rPr>
            </w:pPr>
            <w:r>
              <w:rPr>
                <w:rFonts w:eastAsia="Calibri" w:cstheme="minorHAnsi"/>
                <w:b w:val="0"/>
              </w:rPr>
              <w:t>3.9e</w:t>
            </w:r>
            <w:r w:rsidRPr="00684F82">
              <w:rPr>
                <w:rFonts w:eastAsia="Calibri" w:cstheme="minorHAnsi"/>
                <w:b w:val="0"/>
              </w:rPr>
              <w:t>—</w:t>
            </w:r>
            <w:r w:rsidRPr="00B05765">
              <w:rPr>
                <w:rFonts w:eastAsia="Calibri" w:cstheme="minorHAnsi"/>
                <w:b w:val="0"/>
              </w:rPr>
              <w:t xml:space="preserve">What training do ground handlers currently receive to ensure </w:t>
            </w:r>
            <w:r w:rsidRPr="00B05765">
              <w:rPr>
                <w:rFonts w:eastAsia="Calibri" w:cstheme="minorHAnsi"/>
                <w:b w:val="0"/>
              </w:rPr>
              <w:lastRenderedPageBreak/>
              <w:t>the safe storage and transport of disability aids?</w:t>
            </w:r>
          </w:p>
        </w:tc>
        <w:tc>
          <w:tcPr>
            <w:tcW w:w="3162" w:type="pct"/>
          </w:tcPr>
          <w:p w14:paraId="6C2FC1DE" w14:textId="03204DF3" w:rsidR="00B05765"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lastRenderedPageBreak/>
              <w:fldChar w:fldCharType="begin">
                <w:ffData>
                  <w:name w:val="question39e"/>
                  <w:enabled/>
                  <w:calcOnExit w:val="0"/>
                  <w:helpText w:type="text" w:val="Your response is optional. Question—3.9e—What training do ground handlers currently receive to ensure the safe storage and transport of disability aids?"/>
                  <w:statusText w:type="text" w:val="Your response is optional. Question—3.9e—F1 for more information."/>
                  <w:textInput/>
                </w:ffData>
              </w:fldChar>
            </w:r>
            <w:bookmarkStart w:id="185" w:name="question39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5"/>
          </w:p>
        </w:tc>
      </w:tr>
      <w:tr w:rsidR="00B05765" w:rsidRPr="00A13DB6" w14:paraId="18DA461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C867075" w14:textId="3C4099B2" w:rsidR="00B05765" w:rsidRDefault="00B05765" w:rsidP="0022522B">
            <w:pPr>
              <w:spacing w:before="0" w:after="0"/>
              <w:rPr>
                <w:rFonts w:eastAsia="Calibri" w:cstheme="minorHAnsi"/>
                <w:b w:val="0"/>
              </w:rPr>
            </w:pPr>
            <w:r>
              <w:rPr>
                <w:rFonts w:eastAsia="Calibri" w:cstheme="minorHAnsi"/>
                <w:b w:val="0"/>
              </w:rPr>
              <w:t>3.9f</w:t>
            </w:r>
            <w:r w:rsidRPr="00684F82">
              <w:rPr>
                <w:rFonts w:eastAsia="Calibri" w:cstheme="minorHAnsi"/>
                <w:b w:val="0"/>
              </w:rPr>
              <w:t>—</w:t>
            </w:r>
            <w:r w:rsidRPr="00B05765">
              <w:rPr>
                <w:rFonts w:eastAsia="Calibri" w:cstheme="minorHAnsi"/>
                <w:b w:val="0"/>
              </w:rPr>
              <w:t>What methods are currently used or available to track disability aids that have been transferred to an airlines’ custody to ensure they are not misplaced?</w:t>
            </w:r>
          </w:p>
        </w:tc>
        <w:tc>
          <w:tcPr>
            <w:tcW w:w="3162" w:type="pct"/>
          </w:tcPr>
          <w:p w14:paraId="1C94F07A" w14:textId="53520E5D" w:rsidR="00B05765"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9f"/>
                  <w:enabled/>
                  <w:calcOnExit w:val="0"/>
                  <w:helpText w:type="text" w:val="Your response is optional. Question—3.9f—What methods are currently used or available to track disability aids that have been transferred to an airlines’ custody to ensure they are not misplaced?"/>
                  <w:statusText w:type="text" w:val="Your response is optional. Question—3.9f—F1 for more information."/>
                  <w:textInput/>
                </w:ffData>
              </w:fldChar>
            </w:r>
            <w:bookmarkStart w:id="186" w:name="question39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6"/>
          </w:p>
        </w:tc>
      </w:tr>
      <w:tr w:rsidR="00B05765" w:rsidRPr="00A13DB6" w14:paraId="6C3C279C"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7A668DF" w14:textId="4595A8A6" w:rsidR="00B05765" w:rsidRDefault="00B05765" w:rsidP="0022522B">
            <w:pPr>
              <w:spacing w:before="0" w:after="0"/>
              <w:rPr>
                <w:rFonts w:eastAsia="Calibri" w:cstheme="minorHAnsi"/>
                <w:b w:val="0"/>
              </w:rPr>
            </w:pPr>
            <w:r>
              <w:rPr>
                <w:rFonts w:eastAsia="Calibri" w:cstheme="minorHAnsi"/>
                <w:b w:val="0"/>
              </w:rPr>
              <w:t>3.9g</w:t>
            </w:r>
            <w:r w:rsidRPr="00684F82">
              <w:rPr>
                <w:rFonts w:eastAsia="Calibri" w:cstheme="minorHAnsi"/>
                <w:b w:val="0"/>
              </w:rPr>
              <w:t>—</w:t>
            </w:r>
            <w:r w:rsidRPr="00B05765">
              <w:rPr>
                <w:rFonts w:eastAsia="Calibri" w:cstheme="minorHAnsi"/>
                <w:b w:val="0"/>
              </w:rPr>
              <w:t>Do you have any further feedback?</w:t>
            </w:r>
          </w:p>
        </w:tc>
        <w:tc>
          <w:tcPr>
            <w:tcW w:w="3162" w:type="pct"/>
          </w:tcPr>
          <w:p w14:paraId="3612044F" w14:textId="1FF8188C" w:rsidR="00B05765"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9g"/>
                  <w:enabled/>
                  <w:calcOnExit w:val="0"/>
                  <w:helpText w:type="text" w:val="Your response is optional. Question—3.9g—Do you have any further feedback?"/>
                  <w:statusText w:type="text" w:val="Your response is optional. Question—3.9g—F1 for more information."/>
                  <w:textInput/>
                </w:ffData>
              </w:fldChar>
            </w:r>
            <w:bookmarkStart w:id="187" w:name="question39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7"/>
          </w:p>
        </w:tc>
      </w:tr>
    </w:tbl>
    <w:p w14:paraId="0F54D5F1" w14:textId="14C39D80" w:rsidR="009E4BAF" w:rsidRDefault="00A53555" w:rsidP="00F869A0">
      <w:pPr>
        <w:pStyle w:val="Heading3"/>
      </w:pPr>
      <w:r>
        <w:t>3.10</w:t>
      </w:r>
      <w:r w:rsidR="00F869A0" w:rsidRPr="00F869A0">
        <w:t xml:space="preserve"> </w:t>
      </w:r>
      <w:r w:rsidR="009E4BAF">
        <w:t>Provide choice for passenger transfer to airline wheelchairs and seats</w:t>
      </w:r>
    </w:p>
    <w:p w14:paraId="322D8CB2" w14:textId="77777777" w:rsidR="00AD6863" w:rsidRDefault="00AD6863" w:rsidP="00503A4A">
      <w:pPr>
        <w:pStyle w:val="Heading4"/>
      </w:pPr>
      <w:r>
        <w:t>Background</w:t>
      </w:r>
    </w:p>
    <w:p w14:paraId="6A9C79E9" w14:textId="5D170A0A" w:rsidR="00D14952" w:rsidRDefault="00D14952" w:rsidP="00D14952">
      <w:r>
        <w:t xml:space="preserve">A passenger using a mobility aid may be required to transfer from seat-to-seat multiple times throughout their journey. Seat transfers are a point of high risk for both the passenger and the airline staff facilitating this transfer. When transfers go wrong, passengers may be injured. Staff can also be injured if they are not properly trained in completing a transfer. </w:t>
      </w:r>
    </w:p>
    <w:p w14:paraId="06DC989F"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62DBDC5C" w14:textId="77777777" w:rsidR="00AD6863" w:rsidRDefault="00AD6863" w:rsidP="00503A4A">
      <w:pPr>
        <w:pStyle w:val="Heading4"/>
      </w:pPr>
      <w:r>
        <w:t>Regulatory option</w:t>
      </w:r>
    </w:p>
    <w:p w14:paraId="0ED32B12" w14:textId="57E8FB52" w:rsidR="0051021A" w:rsidRPr="0051021A" w:rsidRDefault="00DD19A8" w:rsidP="0051021A">
      <w:r>
        <w:t>Airlines are required</w:t>
      </w:r>
      <w:r w:rsidR="0051021A">
        <w:t xml:space="preserve"> to give passengers with disability choice about how they would </w:t>
      </w:r>
      <w:r>
        <w:t xml:space="preserve">like to </w:t>
      </w:r>
      <w:r w:rsidR="0051021A">
        <w:t xml:space="preserve">be transferred from their mobility aid to the airline’s mobility aid or to the seat. </w:t>
      </w:r>
      <w:r w:rsidR="008F58D1">
        <w:t xml:space="preserve">Transfers may occur via the airline’s approved methods and available equipment in that location. </w:t>
      </w:r>
      <w:r w:rsidR="0051021A">
        <w:t xml:space="preserve">Staff must be appropriately trained and use approved equipment. </w:t>
      </w:r>
      <w:r w:rsidRPr="00DD19A8">
        <w:t>Staff must follow the preferences of the passenger to the extent of the options available at that airport to avoid injury or unnecessary discomfort during transfers.</w:t>
      </w:r>
    </w:p>
    <w:p w14:paraId="3B484A2F" w14:textId="20F57119" w:rsidR="00E23DF6" w:rsidRDefault="00E23DF6" w:rsidP="00503A4A">
      <w:pPr>
        <w:pStyle w:val="Heading4"/>
      </w:pPr>
      <w:r>
        <w:t>Questions and responses</w:t>
      </w:r>
      <w:r w:rsidR="002E5356">
        <w:t>—</w:t>
      </w:r>
      <w:r w:rsidR="00447059">
        <w:t>Provide choice for passenger transfer to airline wheelchairs and seats</w:t>
      </w:r>
    </w:p>
    <w:p w14:paraId="5F52B77A" w14:textId="6E0A338D"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21A76467"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355AB53"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089A4721"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0165F54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DC38BBA" w14:textId="437113B4" w:rsidR="00E23DF6" w:rsidRPr="0058132C" w:rsidRDefault="00EB0E04" w:rsidP="0022522B">
            <w:pPr>
              <w:spacing w:before="0" w:after="0"/>
              <w:rPr>
                <w:rFonts w:eastAsia="Calibri" w:cstheme="minorHAnsi"/>
                <w:b w:val="0"/>
              </w:rPr>
            </w:pPr>
            <w:r>
              <w:rPr>
                <w:rFonts w:eastAsia="Calibri" w:cstheme="minorHAnsi"/>
                <w:b w:val="0"/>
              </w:rPr>
              <w:t>3.10a</w:t>
            </w:r>
            <w:r w:rsidR="00E23DF6" w:rsidRPr="00684F82">
              <w:rPr>
                <w:rFonts w:eastAsia="Calibri" w:cstheme="minorHAnsi"/>
                <w:b w:val="0"/>
              </w:rPr>
              <w:t>—</w:t>
            </w:r>
            <w:r w:rsidRPr="0058132C">
              <w:rPr>
                <w:rFonts w:eastAsia="Calibri" w:cstheme="minorHAnsi"/>
                <w:b w:val="0"/>
              </w:rPr>
              <w:t>Would the issue best be addressed through a regulatory or non-regulatory intervention, or by maintaining existing practice?</w:t>
            </w:r>
          </w:p>
        </w:tc>
        <w:tc>
          <w:tcPr>
            <w:tcW w:w="3162" w:type="pct"/>
          </w:tcPr>
          <w:p w14:paraId="41D41CE9" w14:textId="344A31B1" w:rsidR="00E23DF6" w:rsidRPr="00A13DB6"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0a"/>
                  <w:enabled/>
                  <w:calcOnExit w:val="0"/>
                  <w:helpText w:type="text" w:val="Your response is optional. Question—3.10a—Would the issue best be addressed through a regulatory or non-regulatory intervention, or by maintaining existing practice?"/>
                  <w:statusText w:type="text" w:val="Your response is optional. Question—3.10a—F1 for more information."/>
                  <w:textInput/>
                </w:ffData>
              </w:fldChar>
            </w:r>
            <w:bookmarkStart w:id="188" w:name="question310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8"/>
          </w:p>
        </w:tc>
      </w:tr>
      <w:tr w:rsidR="00EB0E04" w:rsidRPr="00A13DB6" w14:paraId="1F7DDC9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4B34CB1" w14:textId="57748496" w:rsidR="00EB0E04" w:rsidRDefault="00EB0E04" w:rsidP="0022522B">
            <w:pPr>
              <w:spacing w:before="0" w:after="0"/>
              <w:rPr>
                <w:rFonts w:eastAsia="Calibri" w:cstheme="minorHAnsi"/>
                <w:b w:val="0"/>
              </w:rPr>
            </w:pPr>
            <w:r>
              <w:rPr>
                <w:rFonts w:eastAsia="Calibri" w:cstheme="minorHAnsi"/>
                <w:b w:val="0"/>
              </w:rPr>
              <w:t>3.10b</w:t>
            </w:r>
            <w:r w:rsidRPr="00684F82">
              <w:rPr>
                <w:rFonts w:eastAsia="Calibri" w:cstheme="minorHAnsi"/>
                <w:b w:val="0"/>
              </w:rPr>
              <w:t>—</w:t>
            </w:r>
            <w:r w:rsidRPr="0058132C">
              <w:rPr>
                <w:rFonts w:eastAsia="Calibri" w:cstheme="minorHAnsi"/>
                <w:b w:val="0"/>
              </w:rPr>
              <w:t>Does the proposed standard adequately address the issue? If not, what is missing or what other options exist?</w:t>
            </w:r>
          </w:p>
        </w:tc>
        <w:tc>
          <w:tcPr>
            <w:tcW w:w="3162" w:type="pct"/>
          </w:tcPr>
          <w:p w14:paraId="3D91DAA6" w14:textId="58E3EF3E" w:rsidR="00EB0E04"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0b"/>
                  <w:enabled/>
                  <w:calcOnExit w:val="0"/>
                  <w:helpText w:type="text" w:val="Your response is optional. Question—3.10b—Does the proposed standard adequately address the issue? If not, what is missing or what other options exist?"/>
                  <w:statusText w:type="text" w:val="Your response is optional. Question—3.10b—F1 for more information."/>
                  <w:textInput/>
                </w:ffData>
              </w:fldChar>
            </w:r>
            <w:bookmarkStart w:id="189" w:name="question310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9"/>
          </w:p>
        </w:tc>
      </w:tr>
      <w:tr w:rsidR="00EB0E04" w:rsidRPr="00A13DB6" w14:paraId="14863070"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934E1DB" w14:textId="5532BB84" w:rsidR="00EB0E04" w:rsidRDefault="00EB0E04" w:rsidP="0022522B">
            <w:pPr>
              <w:spacing w:before="0" w:after="0"/>
              <w:rPr>
                <w:rFonts w:eastAsia="Calibri" w:cstheme="minorHAnsi"/>
                <w:b w:val="0"/>
              </w:rPr>
            </w:pPr>
            <w:r>
              <w:rPr>
                <w:rFonts w:eastAsia="Calibri" w:cstheme="minorHAnsi"/>
                <w:b w:val="0"/>
              </w:rPr>
              <w:t>3.10c</w:t>
            </w:r>
            <w:r w:rsidRPr="00684F82">
              <w:rPr>
                <w:rFonts w:eastAsia="Calibri" w:cstheme="minorHAnsi"/>
                <w:b w:val="0"/>
              </w:rPr>
              <w:t>—</w:t>
            </w:r>
            <w:r w:rsidRPr="0058132C">
              <w:rPr>
                <w:rFonts w:eastAsia="Calibri" w:cstheme="minorHAnsi"/>
                <w:b w:val="0"/>
              </w:rPr>
              <w:t>Are there any barriers to implementing the proposed standard?</w:t>
            </w:r>
          </w:p>
        </w:tc>
        <w:tc>
          <w:tcPr>
            <w:tcW w:w="3162" w:type="pct"/>
          </w:tcPr>
          <w:p w14:paraId="3CC96075" w14:textId="6F6B4AE4" w:rsidR="00EB0E04"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0c"/>
                  <w:enabled/>
                  <w:calcOnExit w:val="0"/>
                  <w:helpText w:type="text" w:val="Your response is optional. Question—3.10c—Are there any barriers to implementing the proposed standard?"/>
                  <w:statusText w:type="text" w:val="Your response is optional. Question—3.10c—F1 for more inform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B0E04" w:rsidRPr="00A13DB6" w14:paraId="22B6153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66E6C0F" w14:textId="12B91063" w:rsidR="00EB0E04" w:rsidRDefault="00EB0E04" w:rsidP="0022522B">
            <w:pPr>
              <w:spacing w:before="0" w:after="0"/>
              <w:rPr>
                <w:rFonts w:eastAsia="Calibri" w:cstheme="minorHAnsi"/>
                <w:b w:val="0"/>
              </w:rPr>
            </w:pPr>
            <w:r>
              <w:rPr>
                <w:rFonts w:eastAsia="Calibri" w:cstheme="minorHAnsi"/>
                <w:b w:val="0"/>
              </w:rPr>
              <w:t>3.10d</w:t>
            </w:r>
            <w:r w:rsidRPr="00684F82">
              <w:rPr>
                <w:rFonts w:eastAsia="Calibri" w:cstheme="minorHAnsi"/>
                <w:b w:val="0"/>
              </w:rPr>
              <w:t>—</w:t>
            </w:r>
            <w:r w:rsidRPr="0058132C">
              <w:rPr>
                <w:rFonts w:eastAsia="Calibri" w:cstheme="minorHAnsi"/>
                <w:b w:val="0"/>
              </w:rPr>
              <w:t>What minimum methods of transfer should airlines provide?</w:t>
            </w:r>
          </w:p>
        </w:tc>
        <w:tc>
          <w:tcPr>
            <w:tcW w:w="3162" w:type="pct"/>
          </w:tcPr>
          <w:p w14:paraId="65344E8B" w14:textId="39672BB5" w:rsidR="00EB0E04"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0d"/>
                  <w:enabled/>
                  <w:calcOnExit w:val="0"/>
                  <w:helpText w:type="text" w:val="Your response is optional. Question—3.10d—What minimum methods of transfer should airlines provide?"/>
                  <w:statusText w:type="text" w:val="Your response is optional. Question—3.10d—F1 for more information."/>
                  <w:textInput/>
                </w:ffData>
              </w:fldChar>
            </w:r>
            <w:bookmarkStart w:id="190" w:name="question310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0"/>
          </w:p>
        </w:tc>
      </w:tr>
      <w:tr w:rsidR="00EB0E04" w:rsidRPr="00A13DB6" w14:paraId="7879F7B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255BAAB" w14:textId="77FE9731" w:rsidR="00EB0E04" w:rsidRDefault="00EB0E04" w:rsidP="0022522B">
            <w:pPr>
              <w:spacing w:before="0" w:after="0"/>
              <w:rPr>
                <w:rFonts w:eastAsia="Calibri" w:cstheme="minorHAnsi"/>
                <w:b w:val="0"/>
              </w:rPr>
            </w:pPr>
            <w:r>
              <w:rPr>
                <w:rFonts w:eastAsia="Calibri" w:cstheme="minorHAnsi"/>
                <w:b w:val="0"/>
              </w:rPr>
              <w:t>3.10e</w:t>
            </w:r>
            <w:r w:rsidRPr="00684F82">
              <w:rPr>
                <w:rFonts w:eastAsia="Calibri" w:cstheme="minorHAnsi"/>
                <w:b w:val="0"/>
              </w:rPr>
              <w:t>—</w:t>
            </w:r>
            <w:r w:rsidRPr="0058132C">
              <w:rPr>
                <w:rFonts w:eastAsia="Calibri" w:cstheme="minorHAnsi"/>
                <w:b w:val="0"/>
              </w:rPr>
              <w:t xml:space="preserve">Is additional infrastructure necessary for airports to meet this standard? If yes, what kind of infrastructure would be purchased at what volume for airports?  </w:t>
            </w:r>
          </w:p>
        </w:tc>
        <w:tc>
          <w:tcPr>
            <w:tcW w:w="3162" w:type="pct"/>
          </w:tcPr>
          <w:p w14:paraId="0DE72B6F" w14:textId="6DD3630D" w:rsidR="00EB0E04"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310e"/>
                  <w:enabled/>
                  <w:calcOnExit w:val="0"/>
                  <w:helpText w:type="text" w:val="Your response is optional. Question—3.10e—Is additional infrastructure necessary for airports to meet this standard? If yes, what kind of infrastructure would be purchased at what volume for airports?"/>
                  <w:statusText w:type="text" w:val="Your response is optional. Question—3.10e—F1 for more information."/>
                  <w:textInput/>
                </w:ffData>
              </w:fldChar>
            </w:r>
            <w:bookmarkStart w:id="191" w:name="question310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1"/>
          </w:p>
        </w:tc>
      </w:tr>
      <w:tr w:rsidR="00EB0E04" w:rsidRPr="00A13DB6" w14:paraId="5E32373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8C9EBA7" w14:textId="674F6545" w:rsidR="00EB0E04" w:rsidRDefault="00EB0E04" w:rsidP="0022522B">
            <w:pPr>
              <w:spacing w:before="0" w:after="0"/>
              <w:rPr>
                <w:rFonts w:eastAsia="Calibri" w:cstheme="minorHAnsi"/>
                <w:b w:val="0"/>
              </w:rPr>
            </w:pPr>
            <w:r>
              <w:rPr>
                <w:rFonts w:eastAsia="Calibri" w:cstheme="minorHAnsi"/>
                <w:b w:val="0"/>
              </w:rPr>
              <w:t>3.10f</w:t>
            </w:r>
            <w:r w:rsidRPr="00684F82">
              <w:rPr>
                <w:rFonts w:eastAsia="Calibri" w:cstheme="minorHAnsi"/>
                <w:b w:val="0"/>
              </w:rPr>
              <w:t>—</w:t>
            </w:r>
            <w:r w:rsidRPr="0058132C">
              <w:rPr>
                <w:rFonts w:eastAsia="Calibri" w:cstheme="minorHAnsi"/>
                <w:b w:val="0"/>
              </w:rPr>
              <w:t>Do you have any further feedback?</w:t>
            </w:r>
          </w:p>
        </w:tc>
        <w:tc>
          <w:tcPr>
            <w:tcW w:w="3162" w:type="pct"/>
          </w:tcPr>
          <w:p w14:paraId="456210FB" w14:textId="2FA649C8" w:rsidR="00EB0E04"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310f"/>
                  <w:enabled/>
                  <w:calcOnExit w:val="0"/>
                  <w:helpText w:type="text" w:val="Your response is optional. Question—3.10f—Do you have any further feedback?"/>
                  <w:statusText w:type="text" w:val="Your response is optional. Question—3.10f—F1 for more information."/>
                  <w:textInput/>
                </w:ffData>
              </w:fldChar>
            </w:r>
            <w:bookmarkStart w:id="192" w:name="question310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2"/>
          </w:p>
        </w:tc>
      </w:tr>
    </w:tbl>
    <w:p w14:paraId="46FBC06E" w14:textId="77777777" w:rsidR="00B7255B" w:rsidRDefault="00B7255B">
      <w:pPr>
        <w:suppressAutoHyphens w:val="0"/>
      </w:pPr>
      <w:r>
        <w:br w:type="page"/>
      </w:r>
    </w:p>
    <w:p w14:paraId="129BBD56" w14:textId="34304FFE" w:rsidR="00EB294D" w:rsidRPr="004D712F" w:rsidRDefault="00DE051D" w:rsidP="00C03A18">
      <w:pPr>
        <w:pStyle w:val="Heading2"/>
      </w:pPr>
      <w:r>
        <w:lastRenderedPageBreak/>
        <w:t>4.</w:t>
      </w:r>
      <w:r w:rsidR="00C03A18">
        <w:t xml:space="preserve"> </w:t>
      </w:r>
      <w:r w:rsidR="009043F5" w:rsidRPr="004D712F">
        <w:t>On the aircraft</w:t>
      </w:r>
    </w:p>
    <w:p w14:paraId="28A0AB19" w14:textId="4948D916" w:rsidR="009E4BAF" w:rsidRDefault="003069C2" w:rsidP="004F00A1">
      <w:pPr>
        <w:pStyle w:val="Heading3"/>
      </w:pPr>
      <w:r>
        <w:t>4.1</w:t>
      </w:r>
      <w:r w:rsidR="004F00A1">
        <w:t xml:space="preserve"> </w:t>
      </w:r>
      <w:r w:rsidR="009E4BAF">
        <w:t>Make it easier for people with disability to board and leave the aircraft</w:t>
      </w:r>
    </w:p>
    <w:p w14:paraId="7E9E64AE" w14:textId="77777777" w:rsidR="00AD6863" w:rsidRDefault="00AD6863" w:rsidP="00503A4A">
      <w:pPr>
        <w:pStyle w:val="Heading4"/>
      </w:pPr>
      <w:r>
        <w:t>Background</w:t>
      </w:r>
    </w:p>
    <w:p w14:paraId="4AB5C297" w14:textId="541D6384" w:rsidR="00D14952" w:rsidRDefault="00D14952" w:rsidP="00D14952">
      <w:r>
        <w:t>Currently, limited availability of appropriate boarding devices and infrastructure for step-free access exists across airports. Airlines’ operational procedures for boarding and disembarking are inconsistent, including staff</w:t>
      </w:r>
      <w:r w:rsidR="00335D8D">
        <w:t xml:space="preserve"> availability at airport gates. </w:t>
      </w:r>
    </w:p>
    <w:p w14:paraId="14C7D382"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2918B4F5" w14:textId="77777777" w:rsidR="00AD6863" w:rsidRDefault="00AD6863" w:rsidP="00503A4A">
      <w:pPr>
        <w:pStyle w:val="Heading4"/>
      </w:pPr>
      <w:r>
        <w:t>Regulatory option</w:t>
      </w:r>
    </w:p>
    <w:p w14:paraId="1B8569A3" w14:textId="35C53DC8" w:rsidR="007F6CBA" w:rsidRDefault="00561644" w:rsidP="007F6CBA">
      <w:r>
        <w:t xml:space="preserve">Existing regulations in the Disability Standards for Accessible Public Transport 2002 would be expanded to ensure that </w:t>
      </w:r>
      <w:r w:rsidR="0007472B">
        <w:t xml:space="preserve">there is a continuous and unhindered path from the boarding device into the aircraft. Where this is not possible, staff must provide direct </w:t>
      </w:r>
      <w:r w:rsidR="00AC7680">
        <w:t>assistance but</w:t>
      </w:r>
      <w:r w:rsidR="0007472B">
        <w:t xml:space="preserve"> must not hand carry a passenger.</w:t>
      </w:r>
    </w:p>
    <w:p w14:paraId="29B04D78" w14:textId="5483E6D8" w:rsidR="0007472B" w:rsidRDefault="00060132" w:rsidP="007F6CBA">
      <w:r>
        <w:t>The aviation disability standards would require airlines to give passengers with disability a choice about when they board or disembark. However, an airline may require a person with disability to board before or disembark after other passengers if the person has requested assistance with boarding or disembarking.</w:t>
      </w:r>
    </w:p>
    <w:p w14:paraId="6F897F8E" w14:textId="31DB53E2" w:rsidR="00A61969" w:rsidRPr="007F6CBA" w:rsidRDefault="00A61969" w:rsidP="007F6CBA">
      <w:r>
        <w:t xml:space="preserve">Passengers with disability who have preboarded must not be climbed over by other passengers. </w:t>
      </w:r>
    </w:p>
    <w:p w14:paraId="0F25AD65" w14:textId="2D792391" w:rsidR="00E23DF6" w:rsidRDefault="00E23DF6" w:rsidP="00503A4A">
      <w:pPr>
        <w:pStyle w:val="Heading4"/>
      </w:pPr>
      <w:r>
        <w:t>Questions and responses</w:t>
      </w:r>
      <w:r w:rsidR="002E5356">
        <w:t>—</w:t>
      </w:r>
      <w:r w:rsidR="00447059">
        <w:t>Make it easier for people with disability to board and leave the aircraft</w:t>
      </w:r>
    </w:p>
    <w:p w14:paraId="3379AC2C" w14:textId="26937B0F"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48EBB754"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DCEDB77"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63C64902"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1B210D4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5E4F70C" w14:textId="4EBE155E" w:rsidR="00E23DF6" w:rsidRPr="00A418AD" w:rsidRDefault="00A418AD" w:rsidP="0022522B">
            <w:pPr>
              <w:spacing w:before="0" w:after="0"/>
              <w:rPr>
                <w:rFonts w:eastAsia="Calibri" w:cstheme="minorHAnsi"/>
                <w:b w:val="0"/>
              </w:rPr>
            </w:pPr>
            <w:r>
              <w:rPr>
                <w:rFonts w:eastAsia="Calibri" w:cstheme="minorHAnsi"/>
                <w:b w:val="0"/>
              </w:rPr>
              <w:t>4.1a</w:t>
            </w:r>
            <w:r w:rsidR="00E23DF6" w:rsidRPr="00684F82">
              <w:rPr>
                <w:rFonts w:eastAsia="Calibri" w:cstheme="minorHAnsi"/>
                <w:b w:val="0"/>
              </w:rPr>
              <w:t>—</w:t>
            </w:r>
            <w:r w:rsidRPr="00A418AD">
              <w:rPr>
                <w:rFonts w:eastAsia="Calibri" w:cstheme="minorHAnsi"/>
                <w:b w:val="0"/>
              </w:rPr>
              <w:t>Would the issue best be addressed through a regulatory or non-regulatory intervention, or by maintaining existing practice?</w:t>
            </w:r>
          </w:p>
        </w:tc>
        <w:tc>
          <w:tcPr>
            <w:tcW w:w="3162" w:type="pct"/>
          </w:tcPr>
          <w:p w14:paraId="0BE63F8F" w14:textId="21D7970F" w:rsidR="00E23DF6" w:rsidRPr="00A13DB6"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a"/>
                  <w:enabled/>
                  <w:calcOnExit w:val="0"/>
                  <w:helpText w:type="text" w:val="Your response is optional. Question—4.1a—Would the issue best be addressed through a regulatory or non-regulatory intervention, or by maintaining existing practice?"/>
                  <w:statusText w:type="text" w:val="Your response is optional. Question—4.1a—F1 for more information."/>
                  <w:textInput/>
                </w:ffData>
              </w:fldChar>
            </w:r>
            <w:bookmarkStart w:id="193" w:name="question4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3"/>
          </w:p>
        </w:tc>
      </w:tr>
      <w:tr w:rsidR="00A418AD" w:rsidRPr="00A13DB6" w14:paraId="225CA4B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94F772C" w14:textId="69444D73" w:rsidR="00A418AD" w:rsidRDefault="00A418AD" w:rsidP="0022522B">
            <w:pPr>
              <w:spacing w:before="0" w:after="0"/>
              <w:rPr>
                <w:rFonts w:eastAsia="Calibri" w:cstheme="minorHAnsi"/>
                <w:b w:val="0"/>
              </w:rPr>
            </w:pPr>
            <w:r>
              <w:rPr>
                <w:rFonts w:eastAsia="Calibri" w:cstheme="minorHAnsi"/>
                <w:b w:val="0"/>
              </w:rPr>
              <w:t>4.1b</w:t>
            </w:r>
            <w:r w:rsidRPr="00684F82">
              <w:rPr>
                <w:rFonts w:eastAsia="Calibri" w:cstheme="minorHAnsi"/>
                <w:b w:val="0"/>
              </w:rPr>
              <w:t>—</w:t>
            </w:r>
            <w:r w:rsidRPr="00A418AD">
              <w:rPr>
                <w:rFonts w:eastAsia="Calibri" w:cstheme="minorHAnsi"/>
                <w:b w:val="0"/>
              </w:rPr>
              <w:t>Does the proposed standard adequately address the issue? If not, what is missing or what other options exist?</w:t>
            </w:r>
          </w:p>
        </w:tc>
        <w:tc>
          <w:tcPr>
            <w:tcW w:w="3162" w:type="pct"/>
          </w:tcPr>
          <w:p w14:paraId="189B8C28" w14:textId="05205866" w:rsidR="00A418AD"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1b"/>
                  <w:enabled/>
                  <w:calcOnExit w:val="0"/>
                  <w:helpText w:type="text" w:val="Your response is optional. Question—4.1b—Does the proposed standard adequately address the issue? If not, what is missing or what other options exist?"/>
                  <w:statusText w:type="text" w:val="Your response is optional. Question—4.1b—F1 for more information."/>
                  <w:textInput/>
                </w:ffData>
              </w:fldChar>
            </w:r>
            <w:bookmarkStart w:id="194" w:name="question4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4"/>
          </w:p>
        </w:tc>
      </w:tr>
      <w:tr w:rsidR="00A418AD" w:rsidRPr="00A13DB6" w14:paraId="3313396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2CB380B" w14:textId="42A0D286" w:rsidR="00A418AD" w:rsidRDefault="00A418AD" w:rsidP="0022522B">
            <w:pPr>
              <w:spacing w:before="0" w:after="0"/>
              <w:rPr>
                <w:rFonts w:eastAsia="Calibri" w:cstheme="minorHAnsi"/>
                <w:b w:val="0"/>
              </w:rPr>
            </w:pPr>
            <w:r>
              <w:rPr>
                <w:rFonts w:eastAsia="Calibri" w:cstheme="minorHAnsi"/>
                <w:b w:val="0"/>
              </w:rPr>
              <w:t>4.1c</w:t>
            </w:r>
            <w:r w:rsidRPr="00684F82">
              <w:rPr>
                <w:rFonts w:eastAsia="Calibri" w:cstheme="minorHAnsi"/>
                <w:b w:val="0"/>
              </w:rPr>
              <w:t>—</w:t>
            </w:r>
            <w:r w:rsidRPr="00A418AD">
              <w:rPr>
                <w:rFonts w:eastAsia="Calibri" w:cstheme="minorHAnsi"/>
                <w:b w:val="0"/>
              </w:rPr>
              <w:t>Are there any barriers to implementing the proposed standard?</w:t>
            </w:r>
          </w:p>
        </w:tc>
        <w:tc>
          <w:tcPr>
            <w:tcW w:w="3162" w:type="pct"/>
          </w:tcPr>
          <w:p w14:paraId="6931B5AA" w14:textId="1EFE93DC" w:rsidR="00A418AD"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c"/>
                  <w:enabled/>
                  <w:calcOnExit w:val="0"/>
                  <w:helpText w:type="text" w:val="Your response is optional. Question—4.1c—Are there any barriers to implementing the proposed standard?"/>
                  <w:statusText w:type="text" w:val="Your response is optional. Question—4.1c—F1 for more information."/>
                  <w:textInput/>
                </w:ffData>
              </w:fldChar>
            </w:r>
            <w:bookmarkStart w:id="195" w:name="question4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5"/>
          </w:p>
        </w:tc>
      </w:tr>
      <w:tr w:rsidR="00A418AD" w:rsidRPr="00A13DB6" w14:paraId="69F62ADC"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21DE655" w14:textId="19881610" w:rsidR="00A418AD" w:rsidRDefault="00A418AD" w:rsidP="0022522B">
            <w:pPr>
              <w:spacing w:before="0" w:after="0"/>
              <w:rPr>
                <w:rFonts w:eastAsia="Calibri" w:cstheme="minorHAnsi"/>
                <w:b w:val="0"/>
              </w:rPr>
            </w:pPr>
            <w:r>
              <w:rPr>
                <w:rFonts w:eastAsia="Calibri" w:cstheme="minorHAnsi"/>
                <w:b w:val="0"/>
              </w:rPr>
              <w:t>4.1d</w:t>
            </w:r>
            <w:r w:rsidRPr="00684F82">
              <w:rPr>
                <w:rFonts w:eastAsia="Calibri" w:cstheme="minorHAnsi"/>
                <w:b w:val="0"/>
              </w:rPr>
              <w:t>—</w:t>
            </w:r>
            <w:r w:rsidRPr="00A418AD">
              <w:rPr>
                <w:rFonts w:eastAsia="Calibri" w:cstheme="minorHAnsi"/>
                <w:b w:val="0"/>
              </w:rPr>
              <w:t>Where aerobridges are unavailable what are the preferred methods and types of step-free access to enter an aircraft (for example, ramps and lifts)?</w:t>
            </w:r>
          </w:p>
        </w:tc>
        <w:tc>
          <w:tcPr>
            <w:tcW w:w="3162" w:type="pct"/>
          </w:tcPr>
          <w:p w14:paraId="601A3F2A" w14:textId="540989A4" w:rsidR="00A418AD" w:rsidRDefault="00822F71"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1d"/>
                  <w:enabled/>
                  <w:calcOnExit w:val="0"/>
                  <w:helpText w:type="text" w:val="Your response is optional. Question—4.1d—Where aerobridges are unavailable what are the preferred methods and types of step-free access to enter an aircraft (for example, ramps and lifts)?"/>
                  <w:statusText w:type="text" w:val="Your response is optional. Question—4.1d—F1 for more information."/>
                  <w:textInput/>
                </w:ffData>
              </w:fldChar>
            </w:r>
            <w:bookmarkStart w:id="196" w:name="question4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6"/>
          </w:p>
        </w:tc>
      </w:tr>
      <w:tr w:rsidR="00A418AD" w:rsidRPr="00A13DB6" w14:paraId="55F905F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E425A71" w14:textId="2FFB2CC8" w:rsidR="00A418AD" w:rsidRDefault="00A418AD" w:rsidP="0022522B">
            <w:pPr>
              <w:spacing w:before="0" w:after="0"/>
              <w:rPr>
                <w:rFonts w:eastAsia="Calibri" w:cstheme="minorHAnsi"/>
                <w:b w:val="0"/>
              </w:rPr>
            </w:pPr>
            <w:r>
              <w:rPr>
                <w:rFonts w:eastAsia="Calibri" w:cstheme="minorHAnsi"/>
                <w:b w:val="0"/>
              </w:rPr>
              <w:t>4.1e</w:t>
            </w:r>
            <w:r w:rsidRPr="00684F82">
              <w:rPr>
                <w:rFonts w:eastAsia="Calibri" w:cstheme="minorHAnsi"/>
                <w:b w:val="0"/>
              </w:rPr>
              <w:t>—</w:t>
            </w:r>
            <w:r w:rsidRPr="00A418AD">
              <w:rPr>
                <w:rFonts w:eastAsia="Calibri" w:cstheme="minorHAnsi"/>
                <w:b w:val="0"/>
              </w:rPr>
              <w:t>Do you have any further feedback?</w:t>
            </w:r>
          </w:p>
        </w:tc>
        <w:tc>
          <w:tcPr>
            <w:tcW w:w="3162" w:type="pct"/>
          </w:tcPr>
          <w:p w14:paraId="42947FD6" w14:textId="39F5EFE4" w:rsidR="00A418AD" w:rsidRDefault="00822F71"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e"/>
                  <w:enabled/>
                  <w:calcOnExit w:val="0"/>
                  <w:helpText w:type="text" w:val="Your response is optional. Question—4.1e—Do you have any further feedback?"/>
                  <w:statusText w:type="text" w:val="Your response is optional. Question—4.1e—F1 for more information."/>
                  <w:textInput/>
                </w:ffData>
              </w:fldChar>
            </w:r>
            <w:bookmarkStart w:id="197" w:name="question4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7"/>
          </w:p>
        </w:tc>
      </w:tr>
    </w:tbl>
    <w:p w14:paraId="60BE560E" w14:textId="4DA789C1" w:rsidR="009E4BAF" w:rsidRDefault="00C95200" w:rsidP="005511C3">
      <w:pPr>
        <w:pStyle w:val="Heading3"/>
      </w:pPr>
      <w:r>
        <w:lastRenderedPageBreak/>
        <w:t>4.2</w:t>
      </w:r>
      <w:r w:rsidR="005511C3">
        <w:t xml:space="preserve"> </w:t>
      </w:r>
      <w:r w:rsidR="009E4BAF">
        <w:t>Support passengers to store disability aids inside the cabin</w:t>
      </w:r>
    </w:p>
    <w:p w14:paraId="2FE78575" w14:textId="77777777" w:rsidR="00AD6863" w:rsidRDefault="00AD6863" w:rsidP="00503A4A">
      <w:pPr>
        <w:pStyle w:val="Heading4"/>
      </w:pPr>
      <w:r>
        <w:t>Background</w:t>
      </w:r>
    </w:p>
    <w:p w14:paraId="43325648" w14:textId="77E17561" w:rsidR="000F6154" w:rsidRDefault="000F6154" w:rsidP="005511C3">
      <w:pPr>
        <w:keepNext/>
      </w:pPr>
      <w:r>
        <w:t>Passengers with disability may need to travel with disability aids, a term which includes mobility and</w:t>
      </w:r>
      <w:r w:rsidRPr="00143B30">
        <w:t xml:space="preserve"> </w:t>
      </w:r>
      <w:r>
        <w:t xml:space="preserve">technical aids. </w:t>
      </w:r>
      <w:r w:rsidR="00A66CDC">
        <w:t xml:space="preserve">People with disability may need access to their disability aids during the flight. </w:t>
      </w:r>
    </w:p>
    <w:p w14:paraId="68BC0F2F"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63D0AA6" w14:textId="77777777" w:rsidR="00AD6863" w:rsidRDefault="00AD6863" w:rsidP="00503A4A">
      <w:pPr>
        <w:pStyle w:val="Heading4"/>
      </w:pPr>
      <w:r>
        <w:t>Regulatory option</w:t>
      </w:r>
    </w:p>
    <w:p w14:paraId="44A80566" w14:textId="2A935AC2" w:rsidR="000F0C64" w:rsidRDefault="000F0C64" w:rsidP="000F0C64">
      <w:r>
        <w:t xml:space="preserve">Existing requirements in the Disability Standards for Accessible Public Transport 2002 would </w:t>
      </w:r>
      <w:r w:rsidR="00F33464">
        <w:t>continue to apply</w:t>
      </w:r>
      <w:r w:rsidR="002120C8">
        <w:t>, allowing disability aids to be carried in addition to normal baggage allowances.</w:t>
      </w:r>
    </w:p>
    <w:p w14:paraId="428B07DC" w14:textId="45AE87AE" w:rsidR="00F33464" w:rsidRPr="000F0C64" w:rsidRDefault="004E7DC4" w:rsidP="000F0C64">
      <w:r>
        <w:t>The aviation disability standards would</w:t>
      </w:r>
      <w:r w:rsidR="007C38ED">
        <w:t xml:space="preserve"> specify</w:t>
      </w:r>
      <w:r>
        <w:t xml:space="preserve"> information to ensure that </w:t>
      </w:r>
      <w:r w:rsidR="002120C8">
        <w:t xml:space="preserve">cabin crew provide assistance with stowing disability aids in cabin, </w:t>
      </w:r>
      <w:r w:rsidR="00677636">
        <w:t>allow for priority access to cabin storage through priority boarding, and ensur</w:t>
      </w:r>
      <w:r w:rsidR="007C38ED">
        <w:t>e</w:t>
      </w:r>
      <w:r w:rsidR="00677636">
        <w:t xml:space="preserve"> there is priority space</w:t>
      </w:r>
      <w:r w:rsidR="00335D8D">
        <w:t xml:space="preserve"> in aircraft with 100 or more passenger seats</w:t>
      </w:r>
      <w:r w:rsidR="00677636">
        <w:t xml:space="preserve"> to carry a manual wheelchair in the cabin.</w:t>
      </w:r>
    </w:p>
    <w:p w14:paraId="1B0A5C16" w14:textId="57FDBFBD" w:rsidR="00E23DF6" w:rsidRDefault="00E23DF6" w:rsidP="00503A4A">
      <w:pPr>
        <w:pStyle w:val="Heading4"/>
      </w:pPr>
      <w:r>
        <w:t>Questions and responses</w:t>
      </w:r>
      <w:r w:rsidR="002E5356">
        <w:t>—</w:t>
      </w:r>
      <w:r w:rsidR="001D0D20">
        <w:t>Support passengers to store disability aids inside the cabin</w:t>
      </w:r>
    </w:p>
    <w:p w14:paraId="777B761B" w14:textId="60BEBC9C"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1FC891BD"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66ED9E6"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75AA4290"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359970D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C8BCA36" w14:textId="45474D84" w:rsidR="00E23DF6" w:rsidRPr="00A418AD" w:rsidRDefault="00A418AD" w:rsidP="0022522B">
            <w:pPr>
              <w:spacing w:before="0" w:after="0"/>
              <w:rPr>
                <w:rFonts w:eastAsia="Calibri" w:cstheme="minorHAnsi"/>
                <w:b w:val="0"/>
              </w:rPr>
            </w:pPr>
            <w:r>
              <w:rPr>
                <w:rFonts w:eastAsia="Calibri" w:cstheme="minorHAnsi"/>
                <w:b w:val="0"/>
              </w:rPr>
              <w:t>4.2a</w:t>
            </w:r>
            <w:r w:rsidR="00E23DF6" w:rsidRPr="00684F82">
              <w:rPr>
                <w:rFonts w:eastAsia="Calibri" w:cstheme="minorHAnsi"/>
                <w:b w:val="0"/>
              </w:rPr>
              <w:t>—</w:t>
            </w:r>
            <w:r w:rsidRPr="00A418AD">
              <w:rPr>
                <w:rFonts w:eastAsia="Calibri" w:cstheme="minorHAnsi"/>
                <w:b w:val="0"/>
              </w:rPr>
              <w:t>Would the issue best be addressed through a regulatory or non-regulatory intervention, or by maintaining existing practice?</w:t>
            </w:r>
          </w:p>
        </w:tc>
        <w:tc>
          <w:tcPr>
            <w:tcW w:w="3162" w:type="pct"/>
          </w:tcPr>
          <w:p w14:paraId="49D96F8E" w14:textId="09889D3A" w:rsidR="00E23DF6"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2a"/>
                  <w:enabled/>
                  <w:calcOnExit w:val="0"/>
                  <w:helpText w:type="text" w:val="Your response is optional. Question—4.2a—Would the issue best be addressed through a regulatory or non-regulatory intervention, or by maintaining existing practice?"/>
                  <w:statusText w:type="text" w:val="Your response is optional. Question—4.2a—F1 for more information."/>
                  <w:textInput/>
                </w:ffData>
              </w:fldChar>
            </w:r>
            <w:bookmarkStart w:id="198" w:name="question42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8"/>
          </w:p>
        </w:tc>
      </w:tr>
      <w:tr w:rsidR="00A418AD" w:rsidRPr="00A13DB6" w14:paraId="7444E36E"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DDC956D" w14:textId="623A110D" w:rsidR="00A418AD" w:rsidRDefault="00A418AD" w:rsidP="0022522B">
            <w:pPr>
              <w:spacing w:before="0" w:after="0"/>
              <w:rPr>
                <w:rFonts w:eastAsia="Calibri" w:cstheme="minorHAnsi"/>
                <w:b w:val="0"/>
              </w:rPr>
            </w:pPr>
            <w:r>
              <w:rPr>
                <w:rFonts w:eastAsia="Calibri" w:cstheme="minorHAnsi"/>
                <w:b w:val="0"/>
              </w:rPr>
              <w:t>4.2b</w:t>
            </w:r>
            <w:r w:rsidRPr="00684F82">
              <w:rPr>
                <w:rFonts w:eastAsia="Calibri" w:cstheme="minorHAnsi"/>
                <w:b w:val="0"/>
              </w:rPr>
              <w:t>—</w:t>
            </w:r>
            <w:r w:rsidRPr="00A418AD">
              <w:rPr>
                <w:rFonts w:eastAsia="Calibri" w:cstheme="minorHAnsi"/>
                <w:b w:val="0"/>
              </w:rPr>
              <w:t>Does the proposed standard adequately address the issue? If not, what is missing or what other options exist?</w:t>
            </w:r>
          </w:p>
        </w:tc>
        <w:tc>
          <w:tcPr>
            <w:tcW w:w="3162" w:type="pct"/>
          </w:tcPr>
          <w:p w14:paraId="225D66FE" w14:textId="5FB342A4" w:rsidR="00A418A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2b"/>
                  <w:enabled/>
                  <w:calcOnExit w:val="0"/>
                  <w:helpText w:type="text" w:val="Your response is optional. Question—4.2b—Does the proposed standard adequately address the issue? If not, what is missing or what other options exist?"/>
                  <w:statusText w:type="text" w:val="Your response is optional. Question—4.2b—F1 for more information."/>
                  <w:textInput/>
                </w:ffData>
              </w:fldChar>
            </w:r>
            <w:bookmarkStart w:id="199" w:name="question42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9"/>
          </w:p>
        </w:tc>
      </w:tr>
      <w:tr w:rsidR="00A418AD" w:rsidRPr="00A13DB6" w14:paraId="393DC34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B200E16" w14:textId="66FD33B3" w:rsidR="00A418AD" w:rsidRDefault="00A418AD" w:rsidP="0022522B">
            <w:pPr>
              <w:spacing w:before="0" w:after="0"/>
              <w:rPr>
                <w:rFonts w:eastAsia="Calibri" w:cstheme="minorHAnsi"/>
                <w:b w:val="0"/>
              </w:rPr>
            </w:pPr>
            <w:r>
              <w:rPr>
                <w:rFonts w:eastAsia="Calibri" w:cstheme="minorHAnsi"/>
                <w:b w:val="0"/>
              </w:rPr>
              <w:t>4.2c</w:t>
            </w:r>
            <w:r w:rsidRPr="00684F82">
              <w:rPr>
                <w:rFonts w:eastAsia="Calibri" w:cstheme="minorHAnsi"/>
                <w:b w:val="0"/>
              </w:rPr>
              <w:t>—</w:t>
            </w:r>
            <w:r w:rsidRPr="00A418AD">
              <w:rPr>
                <w:rFonts w:eastAsia="Calibri" w:cstheme="minorHAnsi"/>
                <w:b w:val="0"/>
              </w:rPr>
              <w:t>Are there any barriers to implementing the proposed standard?</w:t>
            </w:r>
          </w:p>
        </w:tc>
        <w:tc>
          <w:tcPr>
            <w:tcW w:w="3162" w:type="pct"/>
          </w:tcPr>
          <w:p w14:paraId="37C91BD6" w14:textId="3F78FC7D" w:rsidR="00A418A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2c"/>
                  <w:enabled/>
                  <w:calcOnExit w:val="0"/>
                  <w:helpText w:type="text" w:val="Your response is optional. Question—4.2c—Are there any barriers to implementing the proposed standard?"/>
                  <w:statusText w:type="text" w:val="Your response is optional. Question—4.2c—F1 for more information."/>
                  <w:textInput/>
                </w:ffData>
              </w:fldChar>
            </w:r>
            <w:bookmarkStart w:id="200" w:name="question42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0"/>
          </w:p>
        </w:tc>
      </w:tr>
      <w:tr w:rsidR="00A418AD" w:rsidRPr="00A13DB6" w14:paraId="73700AE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AE9246A" w14:textId="754231E0" w:rsidR="00A418AD" w:rsidRDefault="00A418AD" w:rsidP="0022522B">
            <w:pPr>
              <w:spacing w:before="0" w:after="0"/>
              <w:rPr>
                <w:rFonts w:eastAsia="Calibri" w:cstheme="minorHAnsi"/>
                <w:b w:val="0"/>
              </w:rPr>
            </w:pPr>
            <w:r>
              <w:rPr>
                <w:rFonts w:eastAsia="Calibri" w:cstheme="minorHAnsi"/>
                <w:b w:val="0"/>
              </w:rPr>
              <w:t>4.2d</w:t>
            </w:r>
            <w:r w:rsidRPr="00684F82">
              <w:rPr>
                <w:rFonts w:eastAsia="Calibri" w:cstheme="minorHAnsi"/>
                <w:b w:val="0"/>
              </w:rPr>
              <w:t>—</w:t>
            </w:r>
            <w:r w:rsidRPr="00A418AD">
              <w:rPr>
                <w:rFonts w:eastAsia="Calibri" w:cstheme="minorHAnsi"/>
                <w:b w:val="0"/>
              </w:rPr>
              <w:t>Are there disability aids used by passengers with disability for which they believe the information regarding carriage/storage/use on board is not clear or insufficient?</w:t>
            </w:r>
          </w:p>
        </w:tc>
        <w:tc>
          <w:tcPr>
            <w:tcW w:w="3162" w:type="pct"/>
          </w:tcPr>
          <w:p w14:paraId="1D26C569" w14:textId="36303B7A" w:rsidR="00A418A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2d"/>
                  <w:enabled/>
                  <w:calcOnExit w:val="0"/>
                  <w:helpText w:type="text" w:val="Your response is optional. Question—4.2d—Are there disability aids used by passengers with disability for which they believe the information regarding carriage/storage/use on board is not clear or insufficient?"/>
                  <w:statusText w:type="text" w:val="Your response is optional. Question—4.2d—F1 for more information."/>
                  <w:textInput/>
                </w:ffData>
              </w:fldChar>
            </w:r>
            <w:bookmarkStart w:id="201" w:name="question42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1"/>
          </w:p>
        </w:tc>
      </w:tr>
      <w:tr w:rsidR="00A418AD" w:rsidRPr="00A13DB6" w14:paraId="1318D26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C26AF67" w14:textId="3E055030" w:rsidR="00A418AD" w:rsidRDefault="00A418AD" w:rsidP="0022522B">
            <w:pPr>
              <w:spacing w:before="0" w:after="0"/>
              <w:rPr>
                <w:rFonts w:eastAsia="Calibri" w:cstheme="minorHAnsi"/>
                <w:b w:val="0"/>
              </w:rPr>
            </w:pPr>
            <w:r>
              <w:rPr>
                <w:rFonts w:eastAsia="Calibri" w:cstheme="minorHAnsi"/>
                <w:b w:val="0"/>
              </w:rPr>
              <w:t>4.2e</w:t>
            </w:r>
            <w:r w:rsidRPr="00684F82">
              <w:rPr>
                <w:rFonts w:eastAsia="Calibri" w:cstheme="minorHAnsi"/>
                <w:b w:val="0"/>
              </w:rPr>
              <w:t>—</w:t>
            </w:r>
            <w:r w:rsidRPr="00A418AD">
              <w:rPr>
                <w:rFonts w:eastAsia="Calibri" w:cstheme="minorHAnsi"/>
                <w:b w:val="0"/>
              </w:rPr>
              <w:t>In the United States, regulations require airlines to ensure priority space to store at least one typical adult-sized manual wheelchair. This includes allowing stowage through using a strap kit to secure the wheelchair to a row of seats. What are the operational considerations for airlines operating in Australia if this was to be implemented in the aviation disability standards?</w:t>
            </w:r>
          </w:p>
        </w:tc>
        <w:tc>
          <w:tcPr>
            <w:tcW w:w="3162" w:type="pct"/>
          </w:tcPr>
          <w:p w14:paraId="0323E51A" w14:textId="78C214DD" w:rsidR="00A418AD" w:rsidRDefault="002D389A"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2e"/>
                  <w:enabled/>
                  <w:calcOnExit w:val="0"/>
                  <w:helpText w:type="text" w:val="Your response is optional. Question—4.2e—In the US, airlines must ensure priority space to store at least one adult-sized manual wheelchair. What are the operational considerations for airlines operating in Australia if this was to be implemented here?"/>
                  <w:statusText w:type="text" w:val="Your response is optional. Question—4.2e—F1 for more information."/>
                  <w:textInput/>
                </w:ffData>
              </w:fldChar>
            </w:r>
            <w:bookmarkStart w:id="202" w:name="question42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2"/>
          </w:p>
        </w:tc>
      </w:tr>
      <w:tr w:rsidR="00A418AD" w:rsidRPr="00A13DB6" w14:paraId="6CDCE2D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49EA90B" w14:textId="73CF978D" w:rsidR="00A418AD" w:rsidRDefault="00A418AD" w:rsidP="0022522B">
            <w:pPr>
              <w:spacing w:before="0" w:after="0"/>
              <w:rPr>
                <w:rFonts w:eastAsia="Calibri" w:cstheme="minorHAnsi"/>
                <w:b w:val="0"/>
              </w:rPr>
            </w:pPr>
            <w:r>
              <w:rPr>
                <w:rFonts w:eastAsia="Calibri" w:cstheme="minorHAnsi"/>
                <w:b w:val="0"/>
              </w:rPr>
              <w:t>4.2f</w:t>
            </w:r>
            <w:r w:rsidRPr="00684F82">
              <w:rPr>
                <w:rFonts w:eastAsia="Calibri" w:cstheme="minorHAnsi"/>
                <w:b w:val="0"/>
              </w:rPr>
              <w:t>—</w:t>
            </w:r>
            <w:r w:rsidRPr="00A418AD">
              <w:rPr>
                <w:rFonts w:eastAsia="Calibri" w:cstheme="minorHAnsi"/>
                <w:b w:val="0"/>
              </w:rPr>
              <w:t>Do you have any further feedback?</w:t>
            </w:r>
          </w:p>
        </w:tc>
        <w:tc>
          <w:tcPr>
            <w:tcW w:w="3162" w:type="pct"/>
          </w:tcPr>
          <w:p w14:paraId="55C7CBA9" w14:textId="6AD89E1F" w:rsidR="00A418A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2f"/>
                  <w:enabled/>
                  <w:calcOnExit w:val="0"/>
                  <w:helpText w:type="text" w:val="Your response is optional. Question—4.2f—Do you have any further feedback?"/>
                  <w:statusText w:type="text" w:val="Your response is optional. Question—4.2f—F1 for more information."/>
                  <w:textInput/>
                </w:ffData>
              </w:fldChar>
            </w:r>
            <w:bookmarkStart w:id="203" w:name="question42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3"/>
          </w:p>
        </w:tc>
      </w:tr>
    </w:tbl>
    <w:p w14:paraId="46C175E3" w14:textId="6F670F85" w:rsidR="00A4452B" w:rsidRDefault="006F75F9" w:rsidP="005511C3">
      <w:pPr>
        <w:pStyle w:val="Heading3"/>
      </w:pPr>
      <w:r>
        <w:lastRenderedPageBreak/>
        <w:t>4.3</w:t>
      </w:r>
      <w:r w:rsidR="005511C3">
        <w:t xml:space="preserve"> </w:t>
      </w:r>
      <w:r w:rsidR="00884D71">
        <w:t xml:space="preserve">Allow people to use their disability aids </w:t>
      </w:r>
      <w:r w:rsidR="006B7AFE">
        <w:t>onboard, where possible</w:t>
      </w:r>
    </w:p>
    <w:p w14:paraId="5653C700" w14:textId="77777777" w:rsidR="00AD6863" w:rsidRDefault="00AD6863" w:rsidP="00503A4A">
      <w:pPr>
        <w:pStyle w:val="Heading4"/>
      </w:pPr>
      <w:r>
        <w:t>Background</w:t>
      </w:r>
    </w:p>
    <w:p w14:paraId="4FE7086E" w14:textId="77777777" w:rsidR="006317F2" w:rsidRPr="00CB0D13" w:rsidRDefault="006317F2" w:rsidP="006317F2">
      <w:r w:rsidRPr="00CB0D13">
        <w:t>People with disability have reported uncertainty about when disability aids can be used during a flight and when they are able to bring specific devices on board to support their travel. These devices may include crutches, a small wheelchair, a medical device, an assistance animal, or a specialist harness that provides posture support for a seat.</w:t>
      </w:r>
    </w:p>
    <w:p w14:paraId="33218650"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79F892D1" w14:textId="77777777" w:rsidR="00AD6863" w:rsidRDefault="00AD6863" w:rsidP="00503A4A">
      <w:pPr>
        <w:pStyle w:val="Heading4"/>
      </w:pPr>
      <w:r>
        <w:t>Regulatory option</w:t>
      </w:r>
    </w:p>
    <w:p w14:paraId="743833B6" w14:textId="5C23ED0E" w:rsidR="00215DB8" w:rsidRDefault="00335D8D" w:rsidP="00215DB8">
      <w:r>
        <w:t xml:space="preserve">Airlines would be required to </w:t>
      </w:r>
      <w:r w:rsidR="00215DB8">
        <w:t xml:space="preserve">allow passengers to use their disability aids during a flight whenever it is safe and practical to do so. </w:t>
      </w:r>
      <w:r w:rsidR="00604EF6">
        <w:t xml:space="preserve">Airlines must </w:t>
      </w:r>
      <w:r w:rsidR="008F7FE5">
        <w:t xml:space="preserve">communicate when disability aids must be </w:t>
      </w:r>
      <w:r w:rsidR="00FA3893">
        <w:t xml:space="preserve">secured for safety reasons. </w:t>
      </w:r>
    </w:p>
    <w:p w14:paraId="491C60B0" w14:textId="15C3A273" w:rsidR="00FA3893" w:rsidRPr="00215DB8" w:rsidRDefault="00FA3893" w:rsidP="00215DB8">
      <w:r>
        <w:t xml:space="preserve">Airlines </w:t>
      </w:r>
      <w:r w:rsidR="00E36D3B">
        <w:t>would be required to</w:t>
      </w:r>
      <w:r>
        <w:t xml:space="preserve"> implement a standard</w:t>
      </w:r>
      <w:r w:rsidR="00335D8D">
        <w:t>ised,</w:t>
      </w:r>
      <w:r>
        <w:t xml:space="preserve"> timely</w:t>
      </w:r>
      <w:r w:rsidR="00335D8D">
        <w:t xml:space="preserve"> and transparent</w:t>
      </w:r>
      <w:r>
        <w:t xml:space="preserve"> process for approving the use of disability aids such as </w:t>
      </w:r>
      <w:r w:rsidR="00535043">
        <w:t>harnesses.</w:t>
      </w:r>
      <w:r w:rsidR="00335D8D" w:rsidRPr="00335D8D">
        <w:t xml:space="preserve"> Airlines must provide clear and accessible information about disability aid policies on their website.</w:t>
      </w:r>
    </w:p>
    <w:p w14:paraId="0015DB84" w14:textId="02429A08" w:rsidR="00E23DF6" w:rsidRDefault="00E23DF6" w:rsidP="00503A4A">
      <w:pPr>
        <w:pStyle w:val="Heading4"/>
      </w:pPr>
      <w:r>
        <w:t>Questions and responses</w:t>
      </w:r>
      <w:r w:rsidR="002E5356">
        <w:t>—</w:t>
      </w:r>
      <w:r w:rsidR="001D0D20">
        <w:t>Allow people to use their disability aids onboard, where possible</w:t>
      </w:r>
    </w:p>
    <w:p w14:paraId="6193173D" w14:textId="594B4B57"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14E11AE3"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2EF7985"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1815BC2F"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2C03E48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AD138B4" w14:textId="2CAECE15" w:rsidR="00E23DF6" w:rsidRPr="00775FB3" w:rsidRDefault="00775FB3" w:rsidP="0022522B">
            <w:pPr>
              <w:spacing w:before="0" w:after="0"/>
              <w:rPr>
                <w:rFonts w:eastAsia="Calibri" w:cstheme="minorHAnsi"/>
                <w:b w:val="0"/>
              </w:rPr>
            </w:pPr>
            <w:r>
              <w:rPr>
                <w:rFonts w:eastAsia="Calibri" w:cstheme="minorHAnsi"/>
                <w:b w:val="0"/>
              </w:rPr>
              <w:t>4.3a</w:t>
            </w:r>
            <w:r w:rsidR="00E23DF6" w:rsidRPr="00684F82">
              <w:rPr>
                <w:rFonts w:eastAsia="Calibri" w:cstheme="minorHAnsi"/>
                <w:b w:val="0"/>
              </w:rPr>
              <w:t>—</w:t>
            </w:r>
            <w:r w:rsidRPr="00775FB3">
              <w:rPr>
                <w:rFonts w:eastAsia="Calibri" w:cstheme="minorHAnsi"/>
                <w:b w:val="0"/>
              </w:rPr>
              <w:t>Would the issue best be addressed through a regulatory or non-regulatory intervention, or by maintaining existing practice?</w:t>
            </w:r>
          </w:p>
        </w:tc>
        <w:tc>
          <w:tcPr>
            <w:tcW w:w="3162" w:type="pct"/>
          </w:tcPr>
          <w:p w14:paraId="67791ABE" w14:textId="5B55DDBB" w:rsidR="00E23DF6"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3a"/>
                  <w:enabled/>
                  <w:calcOnExit w:val="0"/>
                  <w:helpText w:type="text" w:val="Your response is optional. Question—4.3a—Would the issue best be addressed through a regulatory or non-regulatory intervention, or by maintaining existing practice?"/>
                  <w:statusText w:type="text" w:val="Your response is optional. Question—4.3a—F1 for more information."/>
                  <w:textInput/>
                </w:ffData>
              </w:fldChar>
            </w:r>
            <w:bookmarkStart w:id="204" w:name="question43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4"/>
          </w:p>
        </w:tc>
      </w:tr>
      <w:tr w:rsidR="00775FB3" w:rsidRPr="00A13DB6" w14:paraId="38F8A7F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5F89AFB" w14:textId="3191BC78" w:rsidR="00775FB3" w:rsidRDefault="00775FB3" w:rsidP="0022522B">
            <w:pPr>
              <w:spacing w:before="0" w:after="0"/>
              <w:rPr>
                <w:rFonts w:eastAsia="Calibri" w:cstheme="minorHAnsi"/>
                <w:b w:val="0"/>
              </w:rPr>
            </w:pPr>
            <w:r>
              <w:rPr>
                <w:rFonts w:eastAsia="Calibri" w:cstheme="minorHAnsi"/>
                <w:b w:val="0"/>
              </w:rPr>
              <w:t>4.3b</w:t>
            </w:r>
            <w:r w:rsidRPr="00684F82">
              <w:rPr>
                <w:rFonts w:eastAsia="Calibri" w:cstheme="minorHAnsi"/>
                <w:b w:val="0"/>
              </w:rPr>
              <w:t>—</w:t>
            </w:r>
            <w:r w:rsidRPr="00775FB3">
              <w:rPr>
                <w:rFonts w:eastAsia="Calibri" w:cstheme="minorHAnsi"/>
                <w:b w:val="0"/>
              </w:rPr>
              <w:t>Does the proposed standard adequately address the issue? If not, what is missing or what other options exist?</w:t>
            </w:r>
          </w:p>
        </w:tc>
        <w:tc>
          <w:tcPr>
            <w:tcW w:w="3162" w:type="pct"/>
          </w:tcPr>
          <w:p w14:paraId="4D5E6294" w14:textId="2D798ED8" w:rsidR="00775FB3"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3b"/>
                  <w:enabled/>
                  <w:calcOnExit w:val="0"/>
                  <w:helpText w:type="text" w:val="Your response is optional. Question—4.3b—Does the proposed standard adequately address the issue? If not, what is missing or what other options exist?"/>
                  <w:statusText w:type="text" w:val="Your response is optional. Question—4.3b—F1 for more information."/>
                  <w:textInput/>
                </w:ffData>
              </w:fldChar>
            </w:r>
            <w:bookmarkStart w:id="205" w:name="question43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5"/>
          </w:p>
        </w:tc>
      </w:tr>
      <w:tr w:rsidR="00775FB3" w:rsidRPr="00A13DB6" w14:paraId="055517A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428EC77" w14:textId="20559BC8" w:rsidR="00775FB3" w:rsidRDefault="00775FB3" w:rsidP="0022522B">
            <w:pPr>
              <w:spacing w:before="0" w:after="0"/>
              <w:rPr>
                <w:rFonts w:eastAsia="Calibri" w:cstheme="minorHAnsi"/>
                <w:b w:val="0"/>
              </w:rPr>
            </w:pPr>
            <w:r>
              <w:rPr>
                <w:rFonts w:eastAsia="Calibri" w:cstheme="minorHAnsi"/>
                <w:b w:val="0"/>
              </w:rPr>
              <w:t>4.3c</w:t>
            </w:r>
            <w:r w:rsidRPr="00684F82">
              <w:rPr>
                <w:rFonts w:eastAsia="Calibri" w:cstheme="minorHAnsi"/>
                <w:b w:val="0"/>
              </w:rPr>
              <w:t>—</w:t>
            </w:r>
            <w:r w:rsidRPr="00775FB3">
              <w:rPr>
                <w:rFonts w:eastAsia="Calibri" w:cstheme="minorHAnsi"/>
                <w:b w:val="0"/>
              </w:rPr>
              <w:t>Are there any barriers to implementing the proposed standard?</w:t>
            </w:r>
          </w:p>
        </w:tc>
        <w:tc>
          <w:tcPr>
            <w:tcW w:w="3162" w:type="pct"/>
          </w:tcPr>
          <w:p w14:paraId="61048452" w14:textId="70D1ADF1" w:rsidR="00775FB3"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3c"/>
                  <w:enabled/>
                  <w:calcOnExit w:val="0"/>
                  <w:helpText w:type="text" w:val="Your response is optional. Question—4.3c—Are there any barriers to implementing the proposed standard?"/>
                  <w:statusText w:type="text" w:val="Your response is optional. Question—4.3c—F1 for more information."/>
                  <w:textInput/>
                </w:ffData>
              </w:fldChar>
            </w:r>
            <w:bookmarkStart w:id="206" w:name="question43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6"/>
          </w:p>
        </w:tc>
      </w:tr>
      <w:tr w:rsidR="00775FB3" w:rsidRPr="00A13DB6" w14:paraId="71F810F9"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B6F9335" w14:textId="5D272945" w:rsidR="00775FB3" w:rsidRDefault="00775FB3" w:rsidP="0022522B">
            <w:pPr>
              <w:spacing w:before="0" w:after="0"/>
              <w:rPr>
                <w:rFonts w:eastAsia="Calibri" w:cstheme="minorHAnsi"/>
                <w:b w:val="0"/>
              </w:rPr>
            </w:pPr>
            <w:r>
              <w:rPr>
                <w:rFonts w:eastAsia="Calibri" w:cstheme="minorHAnsi"/>
                <w:b w:val="0"/>
              </w:rPr>
              <w:t>4.3d</w:t>
            </w:r>
            <w:r w:rsidRPr="00684F82">
              <w:rPr>
                <w:rFonts w:eastAsia="Calibri" w:cstheme="minorHAnsi"/>
                <w:b w:val="0"/>
              </w:rPr>
              <w:t>—</w:t>
            </w:r>
            <w:r w:rsidRPr="00775FB3">
              <w:rPr>
                <w:rFonts w:eastAsia="Calibri" w:cstheme="minorHAnsi"/>
                <w:b w:val="0"/>
              </w:rPr>
              <w:t>What timeframe would be appropriate for airlines to approve requests from passengers with disability to travel with and use disability aids in the cabin?</w:t>
            </w:r>
          </w:p>
        </w:tc>
        <w:tc>
          <w:tcPr>
            <w:tcW w:w="3162" w:type="pct"/>
          </w:tcPr>
          <w:p w14:paraId="326F46B3" w14:textId="52D00A3C" w:rsidR="00775FB3"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3d"/>
                  <w:enabled/>
                  <w:calcOnExit w:val="0"/>
                  <w:helpText w:type="text" w:val="Your response is optional. Question—4.3d—What timeframe would be appropriate for airlines to approve requests from passengers with disability to travel with and use disability aids in the cabin?"/>
                  <w:statusText w:type="text" w:val="Your response is optional. Question—4.3d—F1 for more information."/>
                  <w:textInput/>
                </w:ffData>
              </w:fldChar>
            </w:r>
            <w:bookmarkStart w:id="207" w:name="question43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7"/>
          </w:p>
        </w:tc>
      </w:tr>
      <w:tr w:rsidR="00775FB3" w:rsidRPr="00A13DB6" w14:paraId="4474BB6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C578E1E" w14:textId="36E76205" w:rsidR="00775FB3" w:rsidRDefault="00775FB3" w:rsidP="0022522B">
            <w:pPr>
              <w:spacing w:before="0" w:after="0"/>
              <w:rPr>
                <w:rFonts w:eastAsia="Calibri" w:cstheme="minorHAnsi"/>
                <w:b w:val="0"/>
              </w:rPr>
            </w:pPr>
            <w:r>
              <w:rPr>
                <w:rFonts w:eastAsia="Calibri" w:cstheme="minorHAnsi"/>
                <w:b w:val="0"/>
              </w:rPr>
              <w:t>4.3e</w:t>
            </w:r>
            <w:r w:rsidRPr="00684F82">
              <w:rPr>
                <w:rFonts w:eastAsia="Calibri" w:cstheme="minorHAnsi"/>
                <w:b w:val="0"/>
              </w:rPr>
              <w:t>—</w:t>
            </w:r>
            <w:r w:rsidRPr="00775FB3">
              <w:rPr>
                <w:rFonts w:eastAsia="Calibri" w:cstheme="minorHAnsi"/>
                <w:b w:val="0"/>
              </w:rPr>
              <w:t>What types of disability aids do people rely on in-flight because they cannot be seated in their customised wheelchair (for example, seat pillows, restraints and others)?</w:t>
            </w:r>
          </w:p>
        </w:tc>
        <w:tc>
          <w:tcPr>
            <w:tcW w:w="3162" w:type="pct"/>
          </w:tcPr>
          <w:p w14:paraId="15F3C90D" w14:textId="43CCFFA5" w:rsidR="00775FB3"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3e"/>
                  <w:enabled/>
                  <w:calcOnExit w:val="0"/>
                  <w:helpText w:type="text" w:val="Your response is optional. Question—4.3e—What types of disability aids do people rely on in-flight because they cannot be seated in their customised wheelchair (for example, seat pillows, restraints and others)?"/>
                  <w:statusText w:type="text" w:val="Your response is optional. Question—4.3e—F1 for more information."/>
                  <w:textInput/>
                </w:ffData>
              </w:fldChar>
            </w:r>
            <w:bookmarkStart w:id="208" w:name="question43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8"/>
          </w:p>
        </w:tc>
      </w:tr>
      <w:tr w:rsidR="00775FB3" w:rsidRPr="00A13DB6" w14:paraId="132B1603"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1FEC9B8" w14:textId="18EF9CE5" w:rsidR="00775FB3" w:rsidRDefault="00775FB3" w:rsidP="0022522B">
            <w:pPr>
              <w:spacing w:before="0" w:after="0"/>
              <w:rPr>
                <w:rFonts w:eastAsia="Calibri" w:cstheme="minorHAnsi"/>
                <w:b w:val="0"/>
              </w:rPr>
            </w:pPr>
            <w:r>
              <w:rPr>
                <w:rFonts w:eastAsia="Calibri" w:cstheme="minorHAnsi"/>
                <w:b w:val="0"/>
              </w:rPr>
              <w:t>4.3f</w:t>
            </w:r>
            <w:r w:rsidRPr="00684F82">
              <w:rPr>
                <w:rFonts w:eastAsia="Calibri" w:cstheme="minorHAnsi"/>
                <w:b w:val="0"/>
              </w:rPr>
              <w:t>—</w:t>
            </w:r>
            <w:r w:rsidRPr="00775FB3">
              <w:rPr>
                <w:rFonts w:eastAsia="Calibri" w:cstheme="minorHAnsi"/>
                <w:b w:val="0"/>
              </w:rPr>
              <w:t>What policies currently exist regarding assistance animals during a flight? Specifically, when must they be secured, and when they can provide support to their handler (for example, resting on their handler’s lap)?</w:t>
            </w:r>
          </w:p>
        </w:tc>
        <w:tc>
          <w:tcPr>
            <w:tcW w:w="3162" w:type="pct"/>
          </w:tcPr>
          <w:p w14:paraId="268D3B5D" w14:textId="738C7259" w:rsidR="00775FB3" w:rsidRDefault="002D389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3f"/>
                  <w:enabled/>
                  <w:calcOnExit w:val="0"/>
                  <w:helpText w:type="text" w:val="Your response is optional. Question—4.3f—What policies currently exist regarding assistance animals during a flight? Specifically, when must they be secured, and when they can provide support to their handler (for example, resting on their handler’s lap)?"/>
                  <w:statusText w:type="text" w:val="Your response is optional. Question—4.3f—F1 for more information."/>
                  <w:textInput/>
                </w:ffData>
              </w:fldChar>
            </w:r>
            <w:bookmarkStart w:id="209" w:name="question43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9"/>
          </w:p>
        </w:tc>
      </w:tr>
      <w:tr w:rsidR="00775FB3" w:rsidRPr="00A13DB6" w14:paraId="2926BDE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5C502A3" w14:textId="7F2AC28B" w:rsidR="00775FB3" w:rsidRDefault="00775FB3" w:rsidP="0022522B">
            <w:pPr>
              <w:spacing w:before="0" w:after="0"/>
              <w:rPr>
                <w:rFonts w:eastAsia="Calibri" w:cstheme="minorHAnsi"/>
                <w:b w:val="0"/>
              </w:rPr>
            </w:pPr>
            <w:r>
              <w:rPr>
                <w:rFonts w:eastAsia="Calibri" w:cstheme="minorHAnsi"/>
                <w:b w:val="0"/>
              </w:rPr>
              <w:t>4.3g</w:t>
            </w:r>
            <w:r w:rsidRPr="00684F82">
              <w:rPr>
                <w:rFonts w:eastAsia="Calibri" w:cstheme="minorHAnsi"/>
                <w:b w:val="0"/>
              </w:rPr>
              <w:t>—</w:t>
            </w:r>
            <w:r w:rsidRPr="00775FB3">
              <w:rPr>
                <w:rFonts w:eastAsia="Calibri" w:cstheme="minorHAnsi"/>
                <w:b w:val="0"/>
              </w:rPr>
              <w:t>Do you have any further feedback?</w:t>
            </w:r>
          </w:p>
        </w:tc>
        <w:tc>
          <w:tcPr>
            <w:tcW w:w="3162" w:type="pct"/>
          </w:tcPr>
          <w:p w14:paraId="620306BF" w14:textId="2E2459A7" w:rsidR="00775FB3"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3g"/>
                  <w:enabled/>
                  <w:calcOnExit w:val="0"/>
                  <w:helpText w:type="text" w:val="Your response is optional. Question—4.3g—Do you have any further feedback?"/>
                  <w:statusText w:type="text" w:val="Your response is optional. Question—4.3g—F1 for more information."/>
                  <w:textInput/>
                </w:ffData>
              </w:fldChar>
            </w:r>
            <w:bookmarkStart w:id="210" w:name="question43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0"/>
          </w:p>
        </w:tc>
      </w:tr>
    </w:tbl>
    <w:p w14:paraId="408A3010" w14:textId="3657238A" w:rsidR="009E4BAF" w:rsidRDefault="00E61B84" w:rsidP="005511C3">
      <w:pPr>
        <w:pStyle w:val="Heading3"/>
      </w:pPr>
      <w:r>
        <w:lastRenderedPageBreak/>
        <w:t>4.4</w:t>
      </w:r>
      <w:r w:rsidR="005511C3">
        <w:t xml:space="preserve"> </w:t>
      </w:r>
      <w:r w:rsidR="00EF128D">
        <w:t xml:space="preserve">Return mobility aids </w:t>
      </w:r>
      <w:r w:rsidR="00A66CDC">
        <w:t>as soon as possible</w:t>
      </w:r>
      <w:r w:rsidR="00EF128D">
        <w:t xml:space="preserve"> following flight arrival</w:t>
      </w:r>
    </w:p>
    <w:p w14:paraId="726251C9" w14:textId="77777777" w:rsidR="00AD6863" w:rsidRDefault="00AD6863" w:rsidP="00503A4A">
      <w:pPr>
        <w:pStyle w:val="Heading4"/>
      </w:pPr>
      <w:r>
        <w:t>Background</w:t>
      </w:r>
    </w:p>
    <w:p w14:paraId="15DDBFDB" w14:textId="77777777" w:rsidR="00CC5CE4" w:rsidRDefault="00CC5CE4" w:rsidP="00CC5CE4">
      <w:r>
        <w:t xml:space="preserve">Large or heavy mobility aids may need to be stored in the cargo holds of aircraft during a flight. Sometimes mobility aids need to be disassembled to fit in the cargo hold. On arrival, mobility aids are sometimes returned to the passenger disassembled. </w:t>
      </w:r>
    </w:p>
    <w:p w14:paraId="7715F06C" w14:textId="76CE0E6A" w:rsidR="00CC5CE4" w:rsidRDefault="00CC5CE4" w:rsidP="00CC5CE4">
      <w:r>
        <w:t>At times, passengers with disability are being left stranded on planes for unreasonable amounts of time without access to mobility aids to disembark the aircraft. These situations</w:t>
      </w:r>
      <w:r w:rsidR="00173DF6">
        <w:t xml:space="preserve"> may negatively</w:t>
      </w:r>
      <w:r>
        <w:t xml:space="preserve"> </w:t>
      </w:r>
      <w:r w:rsidR="00173DF6">
        <w:t xml:space="preserve">affect </w:t>
      </w:r>
      <w:r>
        <w:t>passenger wellbeing, dignity and autonomy.</w:t>
      </w:r>
    </w:p>
    <w:p w14:paraId="4CFED81B"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3FC3060F" w14:textId="77777777" w:rsidR="00AD6863" w:rsidRDefault="00AD6863" w:rsidP="00503A4A">
      <w:pPr>
        <w:pStyle w:val="Heading4"/>
      </w:pPr>
      <w:r>
        <w:t>Regulatory option</w:t>
      </w:r>
    </w:p>
    <w:p w14:paraId="26464B8D" w14:textId="2FE3B9E3" w:rsidR="00535043" w:rsidRDefault="008803A3" w:rsidP="00535043">
      <w:r>
        <w:t xml:space="preserve">When mobility aids are stored in the cargo compartment under the plane, the airline </w:t>
      </w:r>
      <w:r w:rsidR="000172E8">
        <w:t>would be required to</w:t>
      </w:r>
      <w:r>
        <w:t xml:space="preserve"> return the mobility aid </w:t>
      </w:r>
      <w:r w:rsidR="00173DF6">
        <w:t>as quickly as possible</w:t>
      </w:r>
      <w:r w:rsidR="00BB4DC0">
        <w:t>. The mobility aid should be returned to the passenger reassembled and can either be delivered to the a</w:t>
      </w:r>
      <w:r w:rsidR="00312B2A">
        <w:t>rrival gate or at baggage claim (at the passenger’s choice). Airlines may request written directions about the disassembly and reassembly of a passenger’s mobility aid.</w:t>
      </w:r>
    </w:p>
    <w:p w14:paraId="486F7B36" w14:textId="3B153D03" w:rsidR="00312B2A" w:rsidRPr="00535043" w:rsidRDefault="00312B2A" w:rsidP="00535043">
      <w:r>
        <w:t>There would be a minimum level of airport infrastructure to allow for timely return of mobility aids</w:t>
      </w:r>
      <w:r w:rsidR="00ED4375">
        <w:t xml:space="preserve"> to the passenger.</w:t>
      </w:r>
    </w:p>
    <w:p w14:paraId="2F4F8DD7" w14:textId="55746E5B" w:rsidR="00E23DF6" w:rsidRDefault="00E23DF6" w:rsidP="00503A4A">
      <w:pPr>
        <w:pStyle w:val="Heading4"/>
      </w:pPr>
      <w:r>
        <w:t>Questions and responses</w:t>
      </w:r>
      <w:r w:rsidR="002E5356">
        <w:t>—</w:t>
      </w:r>
      <w:r w:rsidR="00CF0D03">
        <w:t>Return mobility aids as soon as possible following flight arrival</w:t>
      </w:r>
    </w:p>
    <w:p w14:paraId="1A0147CD" w14:textId="626A4607"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6DB199CF"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E2C3D05"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422DAF79"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592D534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16686C5" w14:textId="65776AB8" w:rsidR="00E23DF6" w:rsidRPr="00684F82" w:rsidRDefault="001560CD" w:rsidP="0022522B">
            <w:pPr>
              <w:spacing w:before="0" w:after="0"/>
              <w:rPr>
                <w:b w:val="0"/>
              </w:rPr>
            </w:pPr>
            <w:r>
              <w:rPr>
                <w:b w:val="0"/>
              </w:rPr>
              <w:t>4.4a</w:t>
            </w:r>
            <w:r w:rsidR="00E23DF6" w:rsidRPr="001560CD">
              <w:rPr>
                <w:b w:val="0"/>
              </w:rPr>
              <w:t>—</w:t>
            </w:r>
            <w:r w:rsidRPr="001560CD">
              <w:rPr>
                <w:b w:val="0"/>
              </w:rPr>
              <w:t>Would the issue best be addressed through a regulatory or non-regulatory intervention, or by maintaining existing practice?</w:t>
            </w:r>
          </w:p>
        </w:tc>
        <w:tc>
          <w:tcPr>
            <w:tcW w:w="3162" w:type="pct"/>
          </w:tcPr>
          <w:p w14:paraId="654D150C" w14:textId="64C6B72B" w:rsidR="00E23DF6"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4a"/>
                  <w:enabled/>
                  <w:calcOnExit w:val="0"/>
                  <w:helpText w:type="text" w:val="Your response is optional. Question—4.4a—Would the issue best be addressed through a regulatory or non-regulatory intervention, or by maintaining existing practice?"/>
                  <w:statusText w:type="text" w:val="Your response is optional. Question—4.4a—F1 for more information."/>
                  <w:textInput/>
                </w:ffData>
              </w:fldChar>
            </w:r>
            <w:bookmarkStart w:id="211" w:name="question44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1"/>
          </w:p>
        </w:tc>
      </w:tr>
      <w:tr w:rsidR="001560CD" w:rsidRPr="00A13DB6" w14:paraId="16C5F0CD"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5F485AB" w14:textId="3D435095" w:rsidR="001560CD" w:rsidRDefault="001560CD" w:rsidP="0022522B">
            <w:pPr>
              <w:spacing w:before="0" w:after="0"/>
              <w:rPr>
                <w:b w:val="0"/>
              </w:rPr>
            </w:pPr>
            <w:r>
              <w:rPr>
                <w:b w:val="0"/>
              </w:rPr>
              <w:t>4.4b</w:t>
            </w:r>
            <w:r w:rsidRPr="001560CD">
              <w:rPr>
                <w:b w:val="0"/>
              </w:rPr>
              <w:t>—Does the proposed standard adequately address the issue? If not, what is missing or what other options exist?</w:t>
            </w:r>
          </w:p>
        </w:tc>
        <w:tc>
          <w:tcPr>
            <w:tcW w:w="3162" w:type="pct"/>
          </w:tcPr>
          <w:p w14:paraId="10B8A606" w14:textId="001C3E4C" w:rsidR="001560C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4b"/>
                  <w:enabled/>
                  <w:calcOnExit w:val="0"/>
                  <w:helpText w:type="text" w:val="Your response is optional. Question—4.4b—Does the proposed standard adequately address the issue? If not, what is missing or what other options exist?"/>
                  <w:statusText w:type="text" w:val="Your response is optional. Question—4.4b—F1 for more information."/>
                  <w:textInput/>
                </w:ffData>
              </w:fldChar>
            </w:r>
            <w:bookmarkStart w:id="212" w:name="question44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2"/>
          </w:p>
        </w:tc>
      </w:tr>
      <w:tr w:rsidR="001560CD" w:rsidRPr="00A13DB6" w14:paraId="250F7E1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4259A46" w14:textId="5B829D2C" w:rsidR="001560CD" w:rsidRDefault="001560CD" w:rsidP="0022522B">
            <w:pPr>
              <w:spacing w:before="0" w:after="0"/>
              <w:rPr>
                <w:b w:val="0"/>
              </w:rPr>
            </w:pPr>
            <w:r>
              <w:rPr>
                <w:b w:val="0"/>
              </w:rPr>
              <w:t>4.4c</w:t>
            </w:r>
            <w:r w:rsidRPr="001560CD">
              <w:rPr>
                <w:b w:val="0"/>
              </w:rPr>
              <w:t>—Are there any barriers to implementing the proposed standard?</w:t>
            </w:r>
          </w:p>
        </w:tc>
        <w:tc>
          <w:tcPr>
            <w:tcW w:w="3162" w:type="pct"/>
          </w:tcPr>
          <w:p w14:paraId="419C5256" w14:textId="05366E12" w:rsidR="001560C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4c"/>
                  <w:enabled/>
                  <w:calcOnExit w:val="0"/>
                  <w:helpText w:type="text" w:val="Your response is optional. Question—4.4c—Are there any barriers to implementing the proposed standard?"/>
                  <w:statusText w:type="text" w:val="Your response is optional. Question—4.4c—F1 for more information."/>
                  <w:textInput/>
                </w:ffData>
              </w:fldChar>
            </w:r>
            <w:bookmarkStart w:id="213" w:name="question44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3"/>
          </w:p>
        </w:tc>
      </w:tr>
      <w:tr w:rsidR="001560CD" w:rsidRPr="00A13DB6" w14:paraId="076BAB8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3D4297F" w14:textId="14BCA774" w:rsidR="001560CD" w:rsidRDefault="001560CD" w:rsidP="0022522B">
            <w:pPr>
              <w:spacing w:before="0" w:after="0"/>
              <w:rPr>
                <w:b w:val="0"/>
              </w:rPr>
            </w:pPr>
            <w:r>
              <w:rPr>
                <w:b w:val="0"/>
              </w:rPr>
              <w:t>4.4d</w:t>
            </w:r>
            <w:r w:rsidRPr="001560CD">
              <w:rPr>
                <w:b w:val="0"/>
              </w:rPr>
              <w:t>—Should a timeframe for return of mobility aids following flight arrival at the destination be specified? If so, what is a reasonable timeframe for their return, and why?</w:t>
            </w:r>
          </w:p>
        </w:tc>
        <w:tc>
          <w:tcPr>
            <w:tcW w:w="3162" w:type="pct"/>
          </w:tcPr>
          <w:p w14:paraId="1D48A842" w14:textId="11A35127" w:rsidR="001560C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4d"/>
                  <w:enabled/>
                  <w:calcOnExit w:val="0"/>
                  <w:helpText w:type="text" w:val="Your response is optional. Question—4.4d—Should a timeframe for return of mobility aids following flight arrival at the destination be specified? If so, what is a reasonable timeframe for their return, and why?"/>
                  <w:statusText w:type="text" w:val="Your response is optional. Question—4.4d—F1 for more information."/>
                  <w:textInput/>
                </w:ffData>
              </w:fldChar>
            </w:r>
            <w:bookmarkStart w:id="214" w:name="question44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4"/>
          </w:p>
        </w:tc>
      </w:tr>
      <w:tr w:rsidR="001560CD" w:rsidRPr="00A13DB6" w14:paraId="2C2D4C5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521C199" w14:textId="33B8CCF7" w:rsidR="001560CD" w:rsidRDefault="001560CD" w:rsidP="0022522B">
            <w:pPr>
              <w:spacing w:before="0" w:after="0"/>
              <w:rPr>
                <w:b w:val="0"/>
              </w:rPr>
            </w:pPr>
            <w:r>
              <w:rPr>
                <w:b w:val="0"/>
              </w:rPr>
              <w:t>4.4e</w:t>
            </w:r>
            <w:r w:rsidRPr="001560CD">
              <w:rPr>
                <w:b w:val="0"/>
              </w:rPr>
              <w:t>—What equipment and/or infrastructure is most appropriate for safely transporting mobility aids from the cargo hold to the tarmac, and from the tarmac to the gate?</w:t>
            </w:r>
          </w:p>
        </w:tc>
        <w:tc>
          <w:tcPr>
            <w:tcW w:w="3162" w:type="pct"/>
          </w:tcPr>
          <w:p w14:paraId="2B0CFC06" w14:textId="1E420C26" w:rsidR="001560C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4e"/>
                  <w:enabled/>
                  <w:calcOnExit w:val="0"/>
                  <w:helpText w:type="text" w:val="Your response is optional. Question—4.4e—What equipment and/or infrastructure is most appropriate for safely transporting mobility aids from the cargo hold to the tarmac, and from the tarmac to the gate?"/>
                  <w:statusText w:type="text" w:val="Your response is optional. Question—4.4e—F1 for more information."/>
                  <w:textInput/>
                </w:ffData>
              </w:fldChar>
            </w:r>
            <w:bookmarkStart w:id="215" w:name="question44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5"/>
          </w:p>
        </w:tc>
      </w:tr>
      <w:tr w:rsidR="001560CD" w:rsidRPr="00A13DB6" w14:paraId="05CA9B4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FD360E0" w14:textId="7E8ED918" w:rsidR="001560CD" w:rsidRDefault="001560CD" w:rsidP="0022522B">
            <w:pPr>
              <w:spacing w:before="0" w:after="0"/>
              <w:rPr>
                <w:b w:val="0"/>
              </w:rPr>
            </w:pPr>
            <w:r>
              <w:rPr>
                <w:b w:val="0"/>
              </w:rPr>
              <w:t>4.4f</w:t>
            </w:r>
            <w:r w:rsidRPr="001560CD">
              <w:rPr>
                <w:b w:val="0"/>
              </w:rPr>
              <w:t>—How would ground handling crew prefer instructions to be provided regarding the disassembly and reassembly of mobility aids (such as written instructions or diagrams)?</w:t>
            </w:r>
          </w:p>
        </w:tc>
        <w:tc>
          <w:tcPr>
            <w:tcW w:w="3162" w:type="pct"/>
          </w:tcPr>
          <w:p w14:paraId="0B38315E" w14:textId="64DB8307" w:rsidR="001560CD" w:rsidRDefault="002D389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4f"/>
                  <w:enabled/>
                  <w:calcOnExit w:val="0"/>
                  <w:helpText w:type="text" w:val="Your response is optional. Question—4.4f—How would ground handling crew prefer instructions to be provided regarding the disassembly and reassembly of mobility aids (such as written instructions or diagrams)?"/>
                  <w:statusText w:type="text" w:val="Your response is optional. Question—4.4f—F1 for more information."/>
                  <w:textInput/>
                </w:ffData>
              </w:fldChar>
            </w:r>
            <w:bookmarkStart w:id="216" w:name="question44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6"/>
          </w:p>
        </w:tc>
      </w:tr>
      <w:tr w:rsidR="001560CD" w:rsidRPr="00A13DB6" w14:paraId="0B629B9B"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38DB60B" w14:textId="68F584CC" w:rsidR="001560CD" w:rsidRDefault="001560CD" w:rsidP="0022522B">
            <w:pPr>
              <w:spacing w:before="0" w:after="0"/>
              <w:rPr>
                <w:b w:val="0"/>
              </w:rPr>
            </w:pPr>
            <w:r>
              <w:rPr>
                <w:b w:val="0"/>
              </w:rPr>
              <w:t>4.4g</w:t>
            </w:r>
            <w:r w:rsidRPr="001560CD">
              <w:rPr>
                <w:b w:val="0"/>
              </w:rPr>
              <w:t>—Do you have any further feedback?</w:t>
            </w:r>
          </w:p>
        </w:tc>
        <w:tc>
          <w:tcPr>
            <w:tcW w:w="3162" w:type="pct"/>
          </w:tcPr>
          <w:p w14:paraId="2E8DA794" w14:textId="4195500E" w:rsidR="001560C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4g"/>
                  <w:enabled/>
                  <w:calcOnExit w:val="0"/>
                  <w:helpText w:type="text" w:val="Your response is optional. Question—4.4g—Do you have any further feedback?"/>
                  <w:statusText w:type="text" w:val="Your response is optional. Question—4.4g—F1 for more information."/>
                  <w:textInput/>
                </w:ffData>
              </w:fldChar>
            </w:r>
            <w:bookmarkStart w:id="217" w:name="question44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7"/>
          </w:p>
        </w:tc>
      </w:tr>
    </w:tbl>
    <w:p w14:paraId="2BEF49DA" w14:textId="471D2AEE" w:rsidR="004F72E0" w:rsidRDefault="00E61B84" w:rsidP="005511C3">
      <w:pPr>
        <w:pStyle w:val="Heading3"/>
      </w:pPr>
      <w:r>
        <w:lastRenderedPageBreak/>
        <w:t>4.5</w:t>
      </w:r>
      <w:r w:rsidR="005511C3">
        <w:t xml:space="preserve"> </w:t>
      </w:r>
      <w:r w:rsidR="004F72E0">
        <w:t>Provide critical in-flight information in accessible formats</w:t>
      </w:r>
    </w:p>
    <w:p w14:paraId="0047D701" w14:textId="77777777" w:rsidR="00AD6863" w:rsidRDefault="00AD6863" w:rsidP="00503A4A">
      <w:pPr>
        <w:pStyle w:val="Heading4"/>
      </w:pPr>
      <w:r>
        <w:t>Background</w:t>
      </w:r>
    </w:p>
    <w:p w14:paraId="2CFD16B4" w14:textId="77777777" w:rsidR="00CC5CE4" w:rsidRDefault="00CC5CE4" w:rsidP="00CC5CE4">
      <w:pPr>
        <w:rPr>
          <w:rFonts w:cstheme="minorHAnsi"/>
        </w:rPr>
      </w:pPr>
      <w:r>
        <w:rPr>
          <w:rFonts w:cstheme="minorHAnsi"/>
        </w:rPr>
        <w:t xml:space="preserve">Prior to take-off, cabin crew give a safety demonstration to all passengers to tell them what to do in an emergency. For people with disability, particularly sensory disabilities, this critical flight information is not always provided in an accessible format. </w:t>
      </w:r>
    </w:p>
    <w:p w14:paraId="6ADC83BD"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CDF92FB" w14:textId="77777777" w:rsidR="00AD6863" w:rsidRDefault="00AD6863" w:rsidP="00503A4A">
      <w:pPr>
        <w:pStyle w:val="Heading4"/>
      </w:pPr>
      <w:r>
        <w:t>Regulatory option</w:t>
      </w:r>
    </w:p>
    <w:p w14:paraId="7BAFCC64" w14:textId="0FE75BD5" w:rsidR="00ED4375" w:rsidRDefault="00025FA0" w:rsidP="00ED4375">
      <w:r>
        <w:t xml:space="preserve">Airlines are required to </w:t>
      </w:r>
      <w:r w:rsidR="001A6D9C">
        <w:t>provide passengers with critical flight information in various accessible formats including Easy Read, Braille and Auslan prior to take-off.</w:t>
      </w:r>
      <w:r>
        <w:t xml:space="preserve"> Information should include what to do during an emergency, flight updates and onboard facilities.</w:t>
      </w:r>
      <w:r w:rsidR="001A6D9C">
        <w:t xml:space="preserve"> </w:t>
      </w:r>
    </w:p>
    <w:p w14:paraId="30224988" w14:textId="39BAB247" w:rsidR="00B708B8" w:rsidRPr="00ED4375" w:rsidRDefault="00025FA0" w:rsidP="00ED4375">
      <w:r>
        <w:t>A</w:t>
      </w:r>
      <w:r w:rsidR="006507A2">
        <w:t>irlines</w:t>
      </w:r>
      <w:r>
        <w:t xml:space="preserve"> are required</w:t>
      </w:r>
      <w:r w:rsidR="006507A2">
        <w:t xml:space="preserve"> to enable Wi-Fi access, where available, to passengers with disability at no extra charge, for the use of communication devices.</w:t>
      </w:r>
    </w:p>
    <w:p w14:paraId="2C678A1D" w14:textId="02666CC4" w:rsidR="00E23DF6" w:rsidRDefault="00E23DF6" w:rsidP="00503A4A">
      <w:pPr>
        <w:pStyle w:val="Heading4"/>
      </w:pPr>
      <w:r>
        <w:t>Questions and responses</w:t>
      </w:r>
      <w:r w:rsidR="002E5356">
        <w:t>—</w:t>
      </w:r>
      <w:r w:rsidR="00CF0D03">
        <w:t>Provide critical in-flight information in accessible formats</w:t>
      </w:r>
    </w:p>
    <w:p w14:paraId="1B2A476A" w14:textId="1308CFDA" w:rsidR="00E23DF6" w:rsidRDefault="00E23DF6" w:rsidP="00E23DF6">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E23DF6" w:rsidRPr="00654F9E" w14:paraId="4079AE66"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0026EEC" w14:textId="77777777" w:rsidR="00E23DF6" w:rsidRPr="008E534F" w:rsidRDefault="00E23DF6" w:rsidP="0022522B">
            <w:pPr>
              <w:pStyle w:val="Tablerowcolumnheading"/>
              <w:keepNext/>
              <w:spacing w:before="0" w:after="0"/>
              <w:rPr>
                <w:b/>
                <w:sz w:val="22"/>
                <w:szCs w:val="22"/>
              </w:rPr>
            </w:pPr>
            <w:r>
              <w:rPr>
                <w:b/>
                <w:sz w:val="22"/>
                <w:szCs w:val="22"/>
              </w:rPr>
              <w:t>Question</w:t>
            </w:r>
          </w:p>
        </w:tc>
        <w:tc>
          <w:tcPr>
            <w:tcW w:w="3162" w:type="pct"/>
          </w:tcPr>
          <w:p w14:paraId="38661D2A" w14:textId="77777777" w:rsidR="00E23DF6" w:rsidRPr="008E534F" w:rsidRDefault="00E23DF6"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E23DF6" w:rsidRPr="00A13DB6" w14:paraId="605D6AE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724463D" w14:textId="1B91DB2A" w:rsidR="00E23DF6" w:rsidRPr="00CE0E2E" w:rsidRDefault="00CE0E2E" w:rsidP="0022522B">
            <w:pPr>
              <w:spacing w:before="0" w:after="0"/>
              <w:rPr>
                <w:rFonts w:eastAsia="Calibri" w:cstheme="minorHAnsi"/>
                <w:b w:val="0"/>
              </w:rPr>
            </w:pPr>
            <w:r>
              <w:rPr>
                <w:rFonts w:eastAsia="Calibri" w:cstheme="minorHAnsi"/>
                <w:b w:val="0"/>
              </w:rPr>
              <w:t>4.5a</w:t>
            </w:r>
            <w:r w:rsidR="00E23DF6" w:rsidRPr="00684F82">
              <w:rPr>
                <w:rFonts w:eastAsia="Calibri" w:cstheme="minorHAnsi"/>
                <w:b w:val="0"/>
              </w:rPr>
              <w:t>—</w:t>
            </w:r>
            <w:r w:rsidRPr="00CE0E2E">
              <w:rPr>
                <w:rFonts w:eastAsia="Calibri" w:cstheme="minorHAnsi"/>
                <w:b w:val="0"/>
              </w:rPr>
              <w:t>Would the issue best be addressed through a regulatory or non-regulatory intervention, or by maintaining existing practice?</w:t>
            </w:r>
          </w:p>
        </w:tc>
        <w:tc>
          <w:tcPr>
            <w:tcW w:w="3162" w:type="pct"/>
          </w:tcPr>
          <w:p w14:paraId="65A75B10" w14:textId="32D0AFE1" w:rsidR="00E23DF6"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5a"/>
                  <w:enabled/>
                  <w:calcOnExit w:val="0"/>
                  <w:helpText w:type="text" w:val="Your response is optional. Question—4.5a—Would the issue best be addressed through a regulatory or non-regulatory intervention, or by maintaining existing practice?"/>
                  <w:statusText w:type="text" w:val="Your response is optional. Question—4.5a—F1 for more information."/>
                  <w:textInput/>
                </w:ffData>
              </w:fldChar>
            </w:r>
            <w:bookmarkStart w:id="218" w:name="question45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8"/>
          </w:p>
        </w:tc>
      </w:tr>
      <w:tr w:rsidR="00CE0E2E" w:rsidRPr="00A13DB6" w14:paraId="4C46C23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1AF87C6" w14:textId="36A366F3" w:rsidR="00CE0E2E" w:rsidRDefault="00CE0E2E" w:rsidP="0022522B">
            <w:pPr>
              <w:spacing w:before="0" w:after="0"/>
              <w:rPr>
                <w:rFonts w:eastAsia="Calibri" w:cstheme="minorHAnsi"/>
                <w:b w:val="0"/>
              </w:rPr>
            </w:pPr>
            <w:r>
              <w:rPr>
                <w:rFonts w:eastAsia="Calibri" w:cstheme="minorHAnsi"/>
                <w:b w:val="0"/>
              </w:rPr>
              <w:t>4.5b</w:t>
            </w:r>
            <w:r w:rsidRPr="00684F82">
              <w:rPr>
                <w:rFonts w:eastAsia="Calibri" w:cstheme="minorHAnsi"/>
                <w:b w:val="0"/>
              </w:rPr>
              <w:t>—</w:t>
            </w:r>
            <w:r w:rsidRPr="00CE0E2E">
              <w:rPr>
                <w:rFonts w:eastAsia="Calibri" w:cstheme="minorHAnsi"/>
                <w:b w:val="0"/>
              </w:rPr>
              <w:t>Does the proposed standard adequately address the issue? If not, what is missing or what other options exist?</w:t>
            </w:r>
          </w:p>
        </w:tc>
        <w:tc>
          <w:tcPr>
            <w:tcW w:w="3162" w:type="pct"/>
          </w:tcPr>
          <w:p w14:paraId="25F893B1" w14:textId="6EB98D90"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5b"/>
                  <w:enabled/>
                  <w:calcOnExit w:val="0"/>
                  <w:helpText w:type="text" w:val="Your response is optional. Question—4.5b—Does the proposed standard adequately address the issue? If not, what is missing or what other options exist?"/>
                  <w:statusText w:type="text" w:val="Your response is optional. Question—4.5b—F1 for more information."/>
                  <w:textInput/>
                </w:ffData>
              </w:fldChar>
            </w:r>
            <w:bookmarkStart w:id="219" w:name="question45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9"/>
          </w:p>
        </w:tc>
      </w:tr>
      <w:tr w:rsidR="00CE0E2E" w:rsidRPr="00A13DB6" w14:paraId="68108CA1"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348E4A7" w14:textId="27175899" w:rsidR="00CE0E2E" w:rsidRDefault="00CE0E2E" w:rsidP="0022522B">
            <w:pPr>
              <w:spacing w:before="0" w:after="0"/>
              <w:rPr>
                <w:rFonts w:eastAsia="Calibri" w:cstheme="minorHAnsi"/>
                <w:b w:val="0"/>
              </w:rPr>
            </w:pPr>
            <w:r>
              <w:rPr>
                <w:rFonts w:eastAsia="Calibri" w:cstheme="minorHAnsi"/>
                <w:b w:val="0"/>
              </w:rPr>
              <w:t>4.5c</w:t>
            </w:r>
            <w:r w:rsidRPr="00684F82">
              <w:rPr>
                <w:rFonts w:eastAsia="Calibri" w:cstheme="minorHAnsi"/>
                <w:b w:val="0"/>
              </w:rPr>
              <w:t>—</w:t>
            </w:r>
            <w:r w:rsidRPr="00CE0E2E">
              <w:rPr>
                <w:rFonts w:eastAsia="Calibri" w:cstheme="minorHAnsi"/>
                <w:b w:val="0"/>
              </w:rPr>
              <w:t>Are there any barriers to implementing the proposed standard?</w:t>
            </w:r>
          </w:p>
        </w:tc>
        <w:tc>
          <w:tcPr>
            <w:tcW w:w="3162" w:type="pct"/>
          </w:tcPr>
          <w:p w14:paraId="2E78B6FB" w14:textId="718B39C6"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5c"/>
                  <w:enabled/>
                  <w:calcOnExit w:val="0"/>
                  <w:helpText w:type="text" w:val="Your response is optional. Question—4.5c—Are there any barriers to implementing the proposed standard?"/>
                  <w:statusText w:type="text" w:val="Your response is optional. Question—4.5c—F1 for more information."/>
                  <w:textInput/>
                </w:ffData>
              </w:fldChar>
            </w:r>
            <w:bookmarkStart w:id="220" w:name="question45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0"/>
          </w:p>
        </w:tc>
      </w:tr>
      <w:tr w:rsidR="00CE0E2E" w:rsidRPr="00A13DB6" w14:paraId="7D08665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1E5F9E1" w14:textId="009F7CFB" w:rsidR="00CE0E2E" w:rsidRDefault="00CE0E2E" w:rsidP="0022522B">
            <w:pPr>
              <w:spacing w:before="0" w:after="0"/>
              <w:rPr>
                <w:rFonts w:eastAsia="Calibri" w:cstheme="minorHAnsi"/>
                <w:b w:val="0"/>
              </w:rPr>
            </w:pPr>
            <w:r>
              <w:rPr>
                <w:rFonts w:eastAsia="Calibri" w:cstheme="minorHAnsi"/>
                <w:b w:val="0"/>
              </w:rPr>
              <w:t>4.5d</w:t>
            </w:r>
            <w:r w:rsidRPr="00684F82">
              <w:rPr>
                <w:rFonts w:eastAsia="Calibri" w:cstheme="minorHAnsi"/>
                <w:b w:val="0"/>
              </w:rPr>
              <w:t>—</w:t>
            </w:r>
            <w:r w:rsidRPr="00CE0E2E">
              <w:rPr>
                <w:rFonts w:eastAsia="Calibri" w:cstheme="minorHAnsi"/>
                <w:b w:val="0"/>
              </w:rPr>
              <w:t>What accessible formats are needed to communicate information to passengers with disability during a flight (for example, emergency instructions, flight updates and information about onboard facilities and services)? To what extent would pre-recorded audio and video formats meet these needs?</w:t>
            </w:r>
          </w:p>
        </w:tc>
        <w:tc>
          <w:tcPr>
            <w:tcW w:w="3162" w:type="pct"/>
          </w:tcPr>
          <w:p w14:paraId="3EAFE59C" w14:textId="5E183A30" w:rsidR="00CE0E2E" w:rsidRDefault="002D389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5d"/>
                  <w:enabled/>
                  <w:calcOnExit w:val="0"/>
                  <w:helpText w:type="text" w:val="Your response is optional. Question—4.5d—What accessible formats are needed during a flight (for example, emergency instructions, flight updates and information about onboard facilities and services)? Would pre-recorded audio and video formats cover this?"/>
                  <w:statusText w:type="text" w:val="Your response is optional. Question—4.5d—F1 for more information."/>
                  <w:textInput/>
                </w:ffData>
              </w:fldChar>
            </w:r>
            <w:bookmarkStart w:id="221" w:name="question45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1"/>
          </w:p>
        </w:tc>
      </w:tr>
      <w:tr w:rsidR="00CE0E2E" w:rsidRPr="00A13DB6" w14:paraId="4ADD4E1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713139D" w14:textId="7507E704" w:rsidR="00CE0E2E" w:rsidRDefault="00CE0E2E" w:rsidP="0022522B">
            <w:pPr>
              <w:spacing w:before="0" w:after="0"/>
              <w:rPr>
                <w:rFonts w:eastAsia="Calibri" w:cstheme="minorHAnsi"/>
                <w:b w:val="0"/>
              </w:rPr>
            </w:pPr>
            <w:r>
              <w:rPr>
                <w:rFonts w:eastAsia="Calibri" w:cstheme="minorHAnsi"/>
                <w:b w:val="0"/>
              </w:rPr>
              <w:t>4.5e</w:t>
            </w:r>
            <w:r w:rsidRPr="00684F82">
              <w:rPr>
                <w:rFonts w:eastAsia="Calibri" w:cstheme="minorHAnsi"/>
                <w:b w:val="0"/>
              </w:rPr>
              <w:t>—</w:t>
            </w:r>
            <w:r w:rsidRPr="00CE0E2E">
              <w:rPr>
                <w:rFonts w:eastAsia="Calibri" w:cstheme="minorHAnsi"/>
                <w:b w:val="0"/>
              </w:rPr>
              <w:t>Are there periods during flights when Wi-Fi cannot be accessed (for example, during take-off and landing? If so, indicate when and why?</w:t>
            </w:r>
          </w:p>
        </w:tc>
        <w:tc>
          <w:tcPr>
            <w:tcW w:w="3162" w:type="pct"/>
          </w:tcPr>
          <w:p w14:paraId="21E4354B" w14:textId="39BA8EE3"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5e"/>
                  <w:enabled/>
                  <w:calcOnExit w:val="0"/>
                  <w:helpText w:type="text" w:val="Your response is optional. Question—4.5e—Are there periods during flights when Wi-Fi cannot be accessed (for example, during take-off and landing? If so, indicate when and why?"/>
                  <w:statusText w:type="text" w:val="Your response is optional. Question—4.5e—F1 for more information."/>
                  <w:textInput/>
                </w:ffData>
              </w:fldChar>
            </w:r>
            <w:bookmarkStart w:id="222" w:name="question45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2"/>
          </w:p>
        </w:tc>
      </w:tr>
      <w:tr w:rsidR="00CE0E2E" w:rsidRPr="00A13DB6" w14:paraId="0FEC966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B66F56F" w14:textId="380A942B" w:rsidR="00CE0E2E" w:rsidRDefault="00CE0E2E" w:rsidP="0022522B">
            <w:pPr>
              <w:spacing w:before="0" w:after="0"/>
              <w:rPr>
                <w:rFonts w:eastAsia="Calibri" w:cstheme="minorHAnsi"/>
                <w:b w:val="0"/>
              </w:rPr>
            </w:pPr>
            <w:r>
              <w:rPr>
                <w:rFonts w:eastAsia="Calibri" w:cstheme="minorHAnsi"/>
                <w:b w:val="0"/>
              </w:rPr>
              <w:t>4.5f</w:t>
            </w:r>
            <w:r w:rsidRPr="00684F82">
              <w:rPr>
                <w:rFonts w:eastAsia="Calibri" w:cstheme="minorHAnsi"/>
                <w:b w:val="0"/>
              </w:rPr>
              <w:t>—</w:t>
            </w:r>
            <w:r w:rsidRPr="00CE0E2E">
              <w:rPr>
                <w:rFonts w:eastAsia="Calibri" w:cstheme="minorHAnsi"/>
                <w:b w:val="0"/>
              </w:rPr>
              <w:t>To what extent is Wi-Fi needed to support the accessibility tools and applications commonly used by passengers with disability for communication on board aircraft?</w:t>
            </w:r>
          </w:p>
        </w:tc>
        <w:tc>
          <w:tcPr>
            <w:tcW w:w="3162" w:type="pct"/>
          </w:tcPr>
          <w:p w14:paraId="07E24E90" w14:textId="4CF8ED39"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5f"/>
                  <w:enabled/>
                  <w:calcOnExit w:val="0"/>
                  <w:helpText w:type="text" w:val="Your response is optional. Question—4.5f—To what extent is Wi-Fi needed to support the accessibility tools and applications commonly used by passengers with disability for communication on board aircraft?"/>
                  <w:statusText w:type="text" w:val="Your response is optional. Question—4.5f—F1 for more information."/>
                  <w:textInput/>
                </w:ffData>
              </w:fldChar>
            </w:r>
            <w:bookmarkStart w:id="223" w:name="question45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3"/>
          </w:p>
        </w:tc>
      </w:tr>
      <w:tr w:rsidR="00CE0E2E" w:rsidRPr="00A13DB6" w14:paraId="038B9CD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CBBF098" w14:textId="384CD067" w:rsidR="00CE0E2E" w:rsidRDefault="00CE0E2E" w:rsidP="0022522B">
            <w:pPr>
              <w:spacing w:before="0" w:after="0"/>
              <w:rPr>
                <w:rFonts w:eastAsia="Calibri" w:cstheme="minorHAnsi"/>
                <w:b w:val="0"/>
              </w:rPr>
            </w:pPr>
            <w:r>
              <w:rPr>
                <w:rFonts w:eastAsia="Calibri" w:cstheme="minorHAnsi"/>
                <w:b w:val="0"/>
              </w:rPr>
              <w:t>4.5g</w:t>
            </w:r>
            <w:r w:rsidRPr="00684F82">
              <w:rPr>
                <w:rFonts w:eastAsia="Calibri" w:cstheme="minorHAnsi"/>
                <w:b w:val="0"/>
              </w:rPr>
              <w:t>—</w:t>
            </w:r>
            <w:r w:rsidRPr="00CE0E2E">
              <w:rPr>
                <w:rFonts w:eastAsia="Calibri" w:cstheme="minorHAnsi"/>
                <w:b w:val="0"/>
              </w:rPr>
              <w:t>Do you have any further feedback?</w:t>
            </w:r>
          </w:p>
        </w:tc>
        <w:tc>
          <w:tcPr>
            <w:tcW w:w="3162" w:type="pct"/>
          </w:tcPr>
          <w:p w14:paraId="5109E463" w14:textId="18C599CE"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5g"/>
                  <w:enabled/>
                  <w:calcOnExit w:val="0"/>
                  <w:helpText w:type="text" w:val="Your response is optional. Question—4.5g—Do you have any further feedback?"/>
                  <w:statusText w:type="text" w:val="Your response is optional. Question—4.5g—F1 for more information."/>
                  <w:textInput/>
                </w:ffData>
              </w:fldChar>
            </w:r>
            <w:bookmarkStart w:id="224" w:name="question45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4"/>
          </w:p>
        </w:tc>
      </w:tr>
    </w:tbl>
    <w:p w14:paraId="012E469E" w14:textId="4EDB48A3" w:rsidR="00D55DAE" w:rsidRDefault="00E61B84" w:rsidP="005511C3">
      <w:pPr>
        <w:pStyle w:val="Heading3"/>
      </w:pPr>
      <w:r>
        <w:lastRenderedPageBreak/>
        <w:t>4.6</w:t>
      </w:r>
      <w:r w:rsidR="005511C3">
        <w:t xml:space="preserve"> </w:t>
      </w:r>
      <w:r w:rsidR="00D55DAE">
        <w:t>Make in-flight food and drink more accessible</w:t>
      </w:r>
    </w:p>
    <w:p w14:paraId="16C6E48A" w14:textId="77777777" w:rsidR="00AD6863" w:rsidRDefault="00AD6863" w:rsidP="00503A4A">
      <w:pPr>
        <w:pStyle w:val="Heading4"/>
      </w:pPr>
      <w:r>
        <w:t>Background</w:t>
      </w:r>
    </w:p>
    <w:p w14:paraId="20AC68C4" w14:textId="429C8DCD" w:rsidR="00C8405D" w:rsidRDefault="00267483" w:rsidP="00C8405D">
      <w:r>
        <w:t>Information about</w:t>
      </w:r>
      <w:r w:rsidR="00C8405D">
        <w:t xml:space="preserve"> food and drink onboard aircraft can be inaccessible to some passengers. Passengers with disability may also be unable to open the packaging of consumable items</w:t>
      </w:r>
      <w:r w:rsidR="00C8405D" w:rsidDel="00510DB2">
        <w:t xml:space="preserve"> </w:t>
      </w:r>
      <w:r w:rsidR="00C8405D">
        <w:t>purchased/served onboard aircraft.</w:t>
      </w:r>
    </w:p>
    <w:p w14:paraId="4AB6BD96"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14D27A8D" w14:textId="77777777" w:rsidR="00AD6863" w:rsidRDefault="00AD6863" w:rsidP="00503A4A">
      <w:pPr>
        <w:pStyle w:val="Heading4"/>
      </w:pPr>
      <w:r>
        <w:t>Regulatory option</w:t>
      </w:r>
    </w:p>
    <w:p w14:paraId="426CF205" w14:textId="3C74929F" w:rsidR="00082287" w:rsidRDefault="004016D2" w:rsidP="00082287">
      <w:r>
        <w:t>The aviation disability standards would require airlines to provide in-flight menu information</w:t>
      </w:r>
      <w:r w:rsidR="00025FA0">
        <w:t xml:space="preserve"> (where menus are provided)</w:t>
      </w:r>
      <w:r>
        <w:t xml:space="preserve"> in large print, Braille and through direct assistance where requested.</w:t>
      </w:r>
    </w:p>
    <w:p w14:paraId="49C820DE" w14:textId="26A5F8B5" w:rsidR="004016D2" w:rsidRPr="00082287" w:rsidRDefault="00D3060C" w:rsidP="00082287">
      <w:r>
        <w:t xml:space="preserve">Cabin crew would also </w:t>
      </w:r>
      <w:r w:rsidR="00724A41">
        <w:t>be required to assist a person with disability with opening packaging and with identifying food items. Cabin crew would not be required to cut food or assist a passenger with disability with eating or drinking.</w:t>
      </w:r>
    </w:p>
    <w:p w14:paraId="61DA79C3" w14:textId="4A0ED43C" w:rsidR="00A01351" w:rsidRDefault="00A01351" w:rsidP="00503A4A">
      <w:pPr>
        <w:pStyle w:val="Heading4"/>
      </w:pPr>
      <w:r>
        <w:t>Questions and responses</w:t>
      </w:r>
      <w:r w:rsidR="002E5356">
        <w:t>—</w:t>
      </w:r>
      <w:r w:rsidR="00724FC9">
        <w:t>Make in-flight food and drink more accessible</w:t>
      </w:r>
    </w:p>
    <w:p w14:paraId="157E1518" w14:textId="3C063E8D"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0269664C"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0FBF8BC"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7D8214EB"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4E8E04C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0862CE1" w14:textId="2B61CF27" w:rsidR="00A01351" w:rsidRPr="00CE0E2E" w:rsidRDefault="00CE0E2E" w:rsidP="0022522B">
            <w:pPr>
              <w:spacing w:before="0" w:after="0"/>
              <w:rPr>
                <w:rFonts w:eastAsia="Calibri" w:cstheme="minorHAnsi"/>
                <w:b w:val="0"/>
              </w:rPr>
            </w:pPr>
            <w:r>
              <w:rPr>
                <w:rFonts w:eastAsia="Calibri" w:cstheme="minorHAnsi"/>
                <w:b w:val="0"/>
              </w:rPr>
              <w:t>4.6a</w:t>
            </w:r>
            <w:r w:rsidR="00A01351" w:rsidRPr="00684F82">
              <w:rPr>
                <w:rFonts w:eastAsia="Calibri" w:cstheme="minorHAnsi"/>
                <w:b w:val="0"/>
              </w:rPr>
              <w:t>—</w:t>
            </w:r>
            <w:r w:rsidRPr="00CE0E2E">
              <w:rPr>
                <w:rFonts w:eastAsia="Calibri" w:cstheme="minorHAnsi"/>
                <w:b w:val="0"/>
              </w:rPr>
              <w:t>Would the issue best be addressed through a regulatory or non-regulatory intervention, or by maintaining existing practice?</w:t>
            </w:r>
          </w:p>
        </w:tc>
        <w:tc>
          <w:tcPr>
            <w:tcW w:w="3162" w:type="pct"/>
          </w:tcPr>
          <w:p w14:paraId="56748137" w14:textId="46EC9387"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6a"/>
                  <w:enabled/>
                  <w:calcOnExit w:val="0"/>
                  <w:helpText w:type="text" w:val="Your response is optional. Question—4.6a—Would the issue best be addressed through a regulatory or non-regulatory intervention, or by maintaining existing practice?"/>
                  <w:statusText w:type="text" w:val="Your response is optional. Question—4.6a—F1 for more information."/>
                  <w:textInput/>
                </w:ffData>
              </w:fldChar>
            </w:r>
            <w:bookmarkStart w:id="225" w:name="question46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p>
        </w:tc>
      </w:tr>
      <w:tr w:rsidR="00CE0E2E" w:rsidRPr="00A13DB6" w14:paraId="6457D1F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2EC6CB9" w14:textId="5B9F45E6" w:rsidR="00CE0E2E" w:rsidRDefault="00CE0E2E" w:rsidP="0022522B">
            <w:pPr>
              <w:spacing w:before="0" w:after="0"/>
              <w:rPr>
                <w:rFonts w:eastAsia="Calibri" w:cstheme="minorHAnsi"/>
                <w:b w:val="0"/>
              </w:rPr>
            </w:pPr>
            <w:r>
              <w:rPr>
                <w:rFonts w:eastAsia="Calibri" w:cstheme="minorHAnsi"/>
                <w:b w:val="0"/>
              </w:rPr>
              <w:t>4.6b</w:t>
            </w:r>
            <w:r w:rsidRPr="00684F82">
              <w:rPr>
                <w:rFonts w:eastAsia="Calibri" w:cstheme="minorHAnsi"/>
                <w:b w:val="0"/>
              </w:rPr>
              <w:t>—</w:t>
            </w:r>
            <w:r w:rsidRPr="00CE0E2E">
              <w:rPr>
                <w:rFonts w:eastAsia="Calibri" w:cstheme="minorHAnsi"/>
                <w:b w:val="0"/>
              </w:rPr>
              <w:t>Does the proposed standard adequately address the issue? If not, what is missing or what other options exist?</w:t>
            </w:r>
          </w:p>
        </w:tc>
        <w:tc>
          <w:tcPr>
            <w:tcW w:w="3162" w:type="pct"/>
          </w:tcPr>
          <w:p w14:paraId="4313A96F" w14:textId="0C68B6D6"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6b"/>
                  <w:enabled/>
                  <w:calcOnExit w:val="0"/>
                  <w:helpText w:type="text" w:val="Your response is optional. Question—4.6b—Does the proposed standard adequately address the issue? If not, what is missing or what other options exist?"/>
                  <w:statusText w:type="text" w:val="Your response is optional. Question—4.6b—F1 for more information."/>
                  <w:textInput/>
                </w:ffData>
              </w:fldChar>
            </w:r>
            <w:bookmarkStart w:id="226" w:name="question46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p>
        </w:tc>
      </w:tr>
      <w:tr w:rsidR="00CE0E2E" w:rsidRPr="00A13DB6" w14:paraId="7DEB9C2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F5B3587" w14:textId="5577063B" w:rsidR="00CE0E2E" w:rsidRDefault="00CE0E2E" w:rsidP="0022522B">
            <w:pPr>
              <w:spacing w:before="0" w:after="0"/>
              <w:rPr>
                <w:rFonts w:eastAsia="Calibri" w:cstheme="minorHAnsi"/>
                <w:b w:val="0"/>
              </w:rPr>
            </w:pPr>
            <w:r>
              <w:rPr>
                <w:rFonts w:eastAsia="Calibri" w:cstheme="minorHAnsi"/>
                <w:b w:val="0"/>
              </w:rPr>
              <w:t>4.6c</w:t>
            </w:r>
            <w:r w:rsidRPr="00684F82">
              <w:rPr>
                <w:rFonts w:eastAsia="Calibri" w:cstheme="minorHAnsi"/>
                <w:b w:val="0"/>
              </w:rPr>
              <w:t>—</w:t>
            </w:r>
            <w:r w:rsidRPr="00CE0E2E">
              <w:rPr>
                <w:rFonts w:eastAsia="Calibri" w:cstheme="minorHAnsi"/>
                <w:b w:val="0"/>
              </w:rPr>
              <w:t>Are there any barriers to implementing the proposed standard?</w:t>
            </w:r>
          </w:p>
        </w:tc>
        <w:tc>
          <w:tcPr>
            <w:tcW w:w="3162" w:type="pct"/>
          </w:tcPr>
          <w:p w14:paraId="29214F4A" w14:textId="717F36E9"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6c"/>
                  <w:enabled/>
                  <w:calcOnExit w:val="0"/>
                  <w:helpText w:type="text" w:val="Your response is optional. Question—4.6c—Are there any barriers to implementing the proposed standard?"/>
                  <w:statusText w:type="text" w:val="Your response is optional. Question—4.6c—F1 for more information."/>
                  <w:textInput/>
                </w:ffData>
              </w:fldChar>
            </w:r>
            <w:bookmarkStart w:id="227" w:name="question46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7"/>
          </w:p>
        </w:tc>
      </w:tr>
      <w:tr w:rsidR="00CE0E2E" w:rsidRPr="00A13DB6" w14:paraId="499E849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D0F855E" w14:textId="2BD44FE8" w:rsidR="00CE0E2E" w:rsidRDefault="00CE0E2E" w:rsidP="0022522B">
            <w:pPr>
              <w:spacing w:before="0" w:after="0"/>
              <w:rPr>
                <w:rFonts w:eastAsia="Calibri" w:cstheme="minorHAnsi"/>
                <w:b w:val="0"/>
              </w:rPr>
            </w:pPr>
            <w:r>
              <w:rPr>
                <w:rFonts w:eastAsia="Calibri" w:cstheme="minorHAnsi"/>
                <w:b w:val="0"/>
              </w:rPr>
              <w:t>4.6d</w:t>
            </w:r>
            <w:r w:rsidRPr="00684F82">
              <w:rPr>
                <w:rFonts w:eastAsia="Calibri" w:cstheme="minorHAnsi"/>
                <w:b w:val="0"/>
              </w:rPr>
              <w:t>—</w:t>
            </w:r>
            <w:r w:rsidRPr="00CE0E2E">
              <w:rPr>
                <w:rFonts w:eastAsia="Calibri" w:cstheme="minorHAnsi"/>
                <w:b w:val="0"/>
              </w:rPr>
              <w:t>Should the ingredients list also be made available in large print, Braille or through direct assistance?</w:t>
            </w:r>
          </w:p>
        </w:tc>
        <w:tc>
          <w:tcPr>
            <w:tcW w:w="3162" w:type="pct"/>
          </w:tcPr>
          <w:p w14:paraId="077C60E9" w14:textId="6AE0770A"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6d"/>
                  <w:enabled/>
                  <w:calcOnExit w:val="0"/>
                  <w:helpText w:type="text" w:val="Your response is optional. Question—4.6d—Should the ingredients list also be made available in large print, Braille or through direct assistance?"/>
                  <w:statusText w:type="text" w:val="Your response is optional. Question—4.6d—F1 for more information."/>
                  <w:textInput/>
                </w:ffData>
              </w:fldChar>
            </w:r>
            <w:bookmarkStart w:id="228" w:name="question46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8"/>
          </w:p>
        </w:tc>
      </w:tr>
      <w:tr w:rsidR="00CE0E2E" w:rsidRPr="00A13DB6" w14:paraId="7523A69C"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807AE03" w14:textId="4CA243DE" w:rsidR="00CE0E2E" w:rsidRDefault="00CE0E2E" w:rsidP="0022522B">
            <w:pPr>
              <w:spacing w:before="0" w:after="0"/>
              <w:rPr>
                <w:rFonts w:eastAsia="Calibri" w:cstheme="minorHAnsi"/>
                <w:b w:val="0"/>
              </w:rPr>
            </w:pPr>
            <w:r>
              <w:rPr>
                <w:rFonts w:eastAsia="Calibri" w:cstheme="minorHAnsi"/>
                <w:b w:val="0"/>
              </w:rPr>
              <w:t>4.6e</w:t>
            </w:r>
            <w:r w:rsidRPr="00684F82">
              <w:rPr>
                <w:rFonts w:eastAsia="Calibri" w:cstheme="minorHAnsi"/>
                <w:b w:val="0"/>
              </w:rPr>
              <w:t>—</w:t>
            </w:r>
            <w:r w:rsidRPr="00CE0E2E">
              <w:rPr>
                <w:rFonts w:eastAsia="Calibri" w:cstheme="minorHAnsi"/>
                <w:b w:val="0"/>
              </w:rPr>
              <w:t>Do you have any further feedback?</w:t>
            </w:r>
          </w:p>
        </w:tc>
        <w:tc>
          <w:tcPr>
            <w:tcW w:w="3162" w:type="pct"/>
          </w:tcPr>
          <w:p w14:paraId="69AB8BEB" w14:textId="1FC79E1A"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6e"/>
                  <w:enabled/>
                  <w:calcOnExit w:val="0"/>
                  <w:helpText w:type="text" w:val="Your response is optional. Question—4.6e—Do you have any further feedback?"/>
                  <w:statusText w:type="text" w:val="Your response is optional. Question—4.6e—F1 for more information."/>
                  <w:textInput/>
                </w:ffData>
              </w:fldChar>
            </w:r>
            <w:bookmarkStart w:id="229" w:name="question46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9"/>
          </w:p>
        </w:tc>
      </w:tr>
    </w:tbl>
    <w:p w14:paraId="2D3CD691" w14:textId="39329FA3" w:rsidR="006E0D1A" w:rsidRDefault="00E61B84" w:rsidP="00FD088F">
      <w:pPr>
        <w:pStyle w:val="Heading3"/>
      </w:pPr>
      <w:r>
        <w:t>4.7</w:t>
      </w:r>
      <w:r w:rsidR="00FD088F">
        <w:t xml:space="preserve"> </w:t>
      </w:r>
      <w:r w:rsidR="006E0D1A" w:rsidRPr="00FD088F">
        <w:t>Improve</w:t>
      </w:r>
      <w:r w:rsidR="006E0D1A">
        <w:t xml:space="preserve"> accessibility of aircraft toilets</w:t>
      </w:r>
    </w:p>
    <w:p w14:paraId="6F0DD5D7" w14:textId="77777777" w:rsidR="00AD6863" w:rsidRDefault="00AD6863" w:rsidP="00503A4A">
      <w:pPr>
        <w:pStyle w:val="Heading4"/>
      </w:pPr>
      <w:r>
        <w:t>Background</w:t>
      </w:r>
    </w:p>
    <w:p w14:paraId="11203B51" w14:textId="14322C7E" w:rsidR="00F12223" w:rsidRDefault="00B91919" w:rsidP="00F12223">
      <w:r>
        <w:rPr>
          <w:rFonts w:cstheme="minorHAnsi"/>
        </w:rPr>
        <w:t>T</w:t>
      </w:r>
      <w:r w:rsidR="00F12223">
        <w:rPr>
          <w:rFonts w:cstheme="minorHAnsi"/>
        </w:rPr>
        <w:t>he lack of accessible toilets on aircraft can be a significant barrier for people with disability when travelling by air, compromi</w:t>
      </w:r>
      <w:r w:rsidR="007C38ED">
        <w:rPr>
          <w:rFonts w:cstheme="minorHAnsi"/>
        </w:rPr>
        <w:t>sing</w:t>
      </w:r>
      <w:r w:rsidR="00F12223">
        <w:rPr>
          <w:rFonts w:cstheme="minorHAnsi"/>
        </w:rPr>
        <w:t xml:space="preserve"> passenger safety and dignity.</w:t>
      </w:r>
      <w:r w:rsidR="00F12223">
        <w:t xml:space="preserve"> </w:t>
      </w:r>
    </w:p>
    <w:p w14:paraId="43126F60" w14:textId="4AFB5B6F" w:rsidR="006272DC" w:rsidRPr="006272DC" w:rsidRDefault="00F12223" w:rsidP="00F12223">
      <w:pPr>
        <w:rPr>
          <w:rFonts w:cstheme="minorHAnsi"/>
        </w:rPr>
      </w:pPr>
      <w:r>
        <w:t xml:space="preserve">A regulatory option is proposed in the aviation disability standards to address this matter that is split up into two tranches. </w:t>
      </w:r>
      <w:r w:rsidR="006272DC">
        <w:t>A non-regulatory option would express the content of the regulatory option as guidance rather than legislation. The option to maintain existing practice would not introduce any new interventions on this matter.</w:t>
      </w:r>
    </w:p>
    <w:p w14:paraId="66106325" w14:textId="77777777" w:rsidR="00AD6863" w:rsidRDefault="00AD6863" w:rsidP="00503A4A">
      <w:pPr>
        <w:pStyle w:val="Heading4"/>
      </w:pPr>
      <w:r>
        <w:t>Regulatory option</w:t>
      </w:r>
    </w:p>
    <w:p w14:paraId="3ED9AB33" w14:textId="29FE6744" w:rsidR="009528D1" w:rsidRDefault="00B51086" w:rsidP="009528D1">
      <w:r>
        <w:t>Current provisions in the Disability Standards for Accessible Public Transport 2002 would be extended to ensure there is at least one toilet that is accessible using an onboard wheelchair on both single and dual</w:t>
      </w:r>
      <w:r w:rsidR="00E6180E">
        <w:noBreakHyphen/>
      </w:r>
      <w:r>
        <w:t>aisle aircraft.</w:t>
      </w:r>
      <w:r w:rsidR="00267483">
        <w:t xml:space="preserve"> This would require all aircraft with bathrooms to carry an onboard wheelchair. </w:t>
      </w:r>
    </w:p>
    <w:p w14:paraId="6BE49932" w14:textId="0D31CAE2" w:rsidR="00B51086" w:rsidRDefault="000172E8" w:rsidP="009528D1">
      <w:r>
        <w:rPr>
          <w:b/>
          <w:bCs/>
        </w:rPr>
        <w:lastRenderedPageBreak/>
        <w:t>Stage</w:t>
      </w:r>
      <w:r w:rsidR="00B975A4" w:rsidRPr="000172E8">
        <w:rPr>
          <w:b/>
          <w:bCs/>
        </w:rPr>
        <w:t xml:space="preserve"> </w:t>
      </w:r>
      <w:r w:rsidR="00894CA3">
        <w:rPr>
          <w:b/>
          <w:bCs/>
        </w:rPr>
        <w:t>One</w:t>
      </w:r>
      <w:r w:rsidR="00B975A4" w:rsidRPr="000172E8">
        <w:rPr>
          <w:b/>
          <w:bCs/>
        </w:rPr>
        <w:t>:</w:t>
      </w:r>
      <w:r w:rsidR="00B975A4">
        <w:t xml:space="preserve"> </w:t>
      </w:r>
      <w:r w:rsidR="00C0334B">
        <w:t xml:space="preserve">After a certain date, at least one aircraft toilet </w:t>
      </w:r>
      <w:r w:rsidR="006462BD">
        <w:t>on both single and dual aisle aircraft should be fitted with</w:t>
      </w:r>
      <w:r w:rsidR="00C11D63">
        <w:t xml:space="preserve"> features that are useable for people with disability, such as toilet controls, taps, grab bars, soap dispensers, and call buttons.</w:t>
      </w:r>
    </w:p>
    <w:p w14:paraId="5CF29C20" w14:textId="3C0C4659" w:rsidR="00C11D63" w:rsidRDefault="000172E8" w:rsidP="009528D1">
      <w:r>
        <w:rPr>
          <w:b/>
          <w:bCs/>
        </w:rPr>
        <w:t>Stage</w:t>
      </w:r>
      <w:r w:rsidR="00B975A4" w:rsidRPr="000172E8">
        <w:rPr>
          <w:b/>
          <w:bCs/>
        </w:rPr>
        <w:t xml:space="preserve"> 2:</w:t>
      </w:r>
      <w:r w:rsidR="00B975A4">
        <w:t xml:space="preserve"> </w:t>
      </w:r>
      <w:r w:rsidR="00C11D63">
        <w:t xml:space="preserve">After a certain date, </w:t>
      </w:r>
      <w:r w:rsidR="00F52A32">
        <w:t xml:space="preserve">new single-aisle aircraft should include a toilet that is big enough to allow a person using an on-board wheelchair </w:t>
      </w:r>
      <w:r w:rsidR="00B975A4">
        <w:t>to enter and also allow a carer to assist.</w:t>
      </w:r>
    </w:p>
    <w:p w14:paraId="5998F6A2" w14:textId="6A836CD6" w:rsidR="00E6180E" w:rsidRPr="009528D1" w:rsidRDefault="00E6180E" w:rsidP="009528D1">
      <w:r>
        <w:t xml:space="preserve">Further detail on the accessibility requirements </w:t>
      </w:r>
      <w:r w:rsidR="003521A9">
        <w:t>is</w:t>
      </w:r>
      <w:r>
        <w:t xml:space="preserve"> provided in section 4.7 of the Consultation Paper.</w:t>
      </w:r>
    </w:p>
    <w:p w14:paraId="6F731022" w14:textId="7218C58D" w:rsidR="00A01351" w:rsidRDefault="00A01351" w:rsidP="00503A4A">
      <w:pPr>
        <w:pStyle w:val="Heading4"/>
      </w:pPr>
      <w:r>
        <w:t>Questions and responses</w:t>
      </w:r>
      <w:r w:rsidR="002E5356">
        <w:t>—</w:t>
      </w:r>
      <w:r w:rsidR="00724FC9" w:rsidRPr="00FD088F">
        <w:t>Improve</w:t>
      </w:r>
      <w:r w:rsidR="00724FC9">
        <w:t xml:space="preserve"> accessibility of aircraft toilets</w:t>
      </w:r>
    </w:p>
    <w:p w14:paraId="2C3EDF0A" w14:textId="01852407"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0B44ECA1"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2FF51B0"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17ED7241"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43D6C71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E368BC4" w14:textId="55E2E12B" w:rsidR="00A01351" w:rsidRPr="00CE0E2E" w:rsidRDefault="00CE0E2E" w:rsidP="0022522B">
            <w:pPr>
              <w:spacing w:before="0" w:after="0"/>
              <w:rPr>
                <w:rFonts w:eastAsia="Calibri" w:cstheme="minorHAnsi"/>
                <w:b w:val="0"/>
              </w:rPr>
            </w:pPr>
            <w:r>
              <w:rPr>
                <w:rFonts w:eastAsia="Calibri" w:cstheme="minorHAnsi"/>
                <w:b w:val="0"/>
              </w:rPr>
              <w:t>4.7a</w:t>
            </w:r>
            <w:r w:rsidR="00A01351" w:rsidRPr="00684F82">
              <w:rPr>
                <w:rFonts w:eastAsia="Calibri" w:cstheme="minorHAnsi"/>
                <w:b w:val="0"/>
              </w:rPr>
              <w:t>—</w:t>
            </w:r>
            <w:r w:rsidRPr="00CE0E2E">
              <w:rPr>
                <w:rFonts w:eastAsia="Calibri" w:cstheme="minorHAnsi"/>
                <w:b w:val="0"/>
              </w:rPr>
              <w:t>Would the issue best be addressed through a regulatory or non-regulatory intervention, or by maintaining existing practice?</w:t>
            </w:r>
          </w:p>
        </w:tc>
        <w:tc>
          <w:tcPr>
            <w:tcW w:w="3162" w:type="pct"/>
          </w:tcPr>
          <w:p w14:paraId="3D9CCFA5" w14:textId="30091321"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7a"/>
                  <w:enabled/>
                  <w:calcOnExit w:val="0"/>
                  <w:helpText w:type="text" w:val="Your response is optional. Question—4.7a—Would the issue best be addressed through a regulatory or non-regulatory intervention, or by maintaining existing practice?"/>
                  <w:statusText w:type="text" w:val="Your response is optional. Question—4.7a—F1 for more information."/>
                  <w:textInput/>
                </w:ffData>
              </w:fldChar>
            </w:r>
            <w:bookmarkStart w:id="230" w:name="question47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0"/>
          </w:p>
        </w:tc>
      </w:tr>
      <w:tr w:rsidR="00CE0E2E" w:rsidRPr="00A13DB6" w14:paraId="791B9267"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67A2FFC" w14:textId="7A739CED" w:rsidR="00CE0E2E" w:rsidRDefault="00CE0E2E" w:rsidP="0022522B">
            <w:pPr>
              <w:spacing w:before="0" w:after="0"/>
              <w:rPr>
                <w:rFonts w:eastAsia="Calibri" w:cstheme="minorHAnsi"/>
                <w:b w:val="0"/>
              </w:rPr>
            </w:pPr>
            <w:r>
              <w:rPr>
                <w:rFonts w:eastAsia="Calibri" w:cstheme="minorHAnsi"/>
                <w:b w:val="0"/>
              </w:rPr>
              <w:t>4.7b</w:t>
            </w:r>
            <w:r w:rsidRPr="00684F82">
              <w:rPr>
                <w:rFonts w:eastAsia="Calibri" w:cstheme="minorHAnsi"/>
                <w:b w:val="0"/>
              </w:rPr>
              <w:t>—</w:t>
            </w:r>
            <w:r w:rsidRPr="00CE0E2E">
              <w:rPr>
                <w:rFonts w:eastAsia="Calibri" w:cstheme="minorHAnsi"/>
                <w:b w:val="0"/>
              </w:rPr>
              <w:t>Does the proposed standard adequately address the issue? If not, what is missing or what other options exist?</w:t>
            </w:r>
          </w:p>
        </w:tc>
        <w:tc>
          <w:tcPr>
            <w:tcW w:w="3162" w:type="pct"/>
          </w:tcPr>
          <w:p w14:paraId="388FA0E0" w14:textId="1FC1738B"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7b"/>
                  <w:enabled/>
                  <w:calcOnExit w:val="0"/>
                  <w:helpText w:type="text" w:val="Your response is optional. Question—4.7b—Does the proposed standard adequately address the issue? If not, what is missing or what other options exist?"/>
                  <w:statusText w:type="text" w:val="Your response is optional. Question—4.7b—F1 for more information."/>
                  <w:textInput/>
                </w:ffData>
              </w:fldChar>
            </w:r>
            <w:bookmarkStart w:id="231" w:name="question47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1"/>
          </w:p>
        </w:tc>
      </w:tr>
      <w:tr w:rsidR="00CE0E2E" w:rsidRPr="00A13DB6" w14:paraId="018ACC4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69E5ACD" w14:textId="1427EA34" w:rsidR="00CE0E2E" w:rsidRDefault="00CE0E2E" w:rsidP="0022522B">
            <w:pPr>
              <w:spacing w:before="0" w:after="0"/>
              <w:rPr>
                <w:rFonts w:eastAsia="Calibri" w:cstheme="minorHAnsi"/>
                <w:b w:val="0"/>
              </w:rPr>
            </w:pPr>
            <w:r>
              <w:rPr>
                <w:rFonts w:eastAsia="Calibri" w:cstheme="minorHAnsi"/>
                <w:b w:val="0"/>
              </w:rPr>
              <w:t>4.7c</w:t>
            </w:r>
            <w:r w:rsidRPr="00684F82">
              <w:rPr>
                <w:rFonts w:eastAsia="Calibri" w:cstheme="minorHAnsi"/>
                <w:b w:val="0"/>
              </w:rPr>
              <w:t>—</w:t>
            </w:r>
            <w:r w:rsidRPr="00CE0E2E">
              <w:rPr>
                <w:rFonts w:eastAsia="Calibri" w:cstheme="minorHAnsi"/>
                <w:b w:val="0"/>
              </w:rPr>
              <w:t>Are there any barriers to implementing the proposed standard?</w:t>
            </w:r>
          </w:p>
        </w:tc>
        <w:tc>
          <w:tcPr>
            <w:tcW w:w="3162" w:type="pct"/>
          </w:tcPr>
          <w:p w14:paraId="140E3EC5" w14:textId="6CDDEBEC"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7c"/>
                  <w:enabled/>
                  <w:calcOnExit w:val="0"/>
                  <w:helpText w:type="text" w:val="Your response is optional. Question—4.7c—Are there any barriers to implementing the proposed standard?"/>
                  <w:statusText w:type="text" w:val="Your response is optional. Question—4.7c—F1 for more information."/>
                  <w:textInput/>
                </w:ffData>
              </w:fldChar>
            </w:r>
            <w:bookmarkStart w:id="232" w:name="question47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2"/>
          </w:p>
        </w:tc>
      </w:tr>
      <w:tr w:rsidR="00CE0E2E" w:rsidRPr="00A13DB6" w14:paraId="50ED21B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E0B9ECA" w14:textId="3B78AEFE" w:rsidR="00CE0E2E" w:rsidRDefault="00CE0E2E" w:rsidP="0022522B">
            <w:pPr>
              <w:spacing w:before="0" w:after="0"/>
              <w:rPr>
                <w:rFonts w:eastAsia="Calibri" w:cstheme="minorHAnsi"/>
                <w:b w:val="0"/>
              </w:rPr>
            </w:pPr>
            <w:r>
              <w:rPr>
                <w:rFonts w:eastAsia="Calibri" w:cstheme="minorHAnsi"/>
                <w:b w:val="0"/>
              </w:rPr>
              <w:t>4.7d</w:t>
            </w:r>
            <w:r w:rsidRPr="00684F82">
              <w:rPr>
                <w:rFonts w:eastAsia="Calibri" w:cstheme="minorHAnsi"/>
                <w:b w:val="0"/>
              </w:rPr>
              <w:t>—</w:t>
            </w:r>
            <w:r w:rsidRPr="00CE0E2E">
              <w:rPr>
                <w:rFonts w:eastAsia="Calibri" w:cstheme="minorHAnsi"/>
                <w:b w:val="0"/>
              </w:rPr>
              <w:t>What timeframe would be appropriate for the first stage of these regulations to come into effect?</w:t>
            </w:r>
          </w:p>
        </w:tc>
        <w:tc>
          <w:tcPr>
            <w:tcW w:w="3162" w:type="pct"/>
          </w:tcPr>
          <w:p w14:paraId="1ED79EA0" w14:textId="4F394C6D"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7d"/>
                  <w:enabled/>
                  <w:calcOnExit w:val="0"/>
                  <w:helpText w:type="text" w:val="Your response is optional. Question—4.7d—What timeframe would be appropriate for the first stage of these regulations to come into effect?"/>
                  <w:statusText w:type="text" w:val="Your response is optional. Question—4.7d—F1 for more information."/>
                  <w:textInput/>
                </w:ffData>
              </w:fldChar>
            </w:r>
            <w:bookmarkStart w:id="233" w:name="question47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3"/>
          </w:p>
        </w:tc>
      </w:tr>
      <w:tr w:rsidR="00CE0E2E" w:rsidRPr="00A13DB6" w14:paraId="7E91873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9DF675C" w14:textId="6DCF9157" w:rsidR="00CE0E2E" w:rsidRDefault="00CE0E2E" w:rsidP="0022522B">
            <w:pPr>
              <w:spacing w:before="0" w:after="0"/>
              <w:rPr>
                <w:rFonts w:eastAsia="Calibri" w:cstheme="minorHAnsi"/>
                <w:b w:val="0"/>
              </w:rPr>
            </w:pPr>
            <w:r>
              <w:rPr>
                <w:rFonts w:eastAsia="Calibri" w:cstheme="minorHAnsi"/>
                <w:b w:val="0"/>
              </w:rPr>
              <w:t>4.7e</w:t>
            </w:r>
            <w:r w:rsidRPr="00684F82">
              <w:rPr>
                <w:rFonts w:eastAsia="Calibri" w:cstheme="minorHAnsi"/>
                <w:b w:val="0"/>
              </w:rPr>
              <w:t>—</w:t>
            </w:r>
            <w:r w:rsidRPr="00CE0E2E">
              <w:rPr>
                <w:rFonts w:eastAsia="Calibri" w:cstheme="minorHAnsi"/>
                <w:b w:val="0"/>
              </w:rPr>
              <w:t>What timeframe would be appropriate for the second stage of these regulations to come into effect?</w:t>
            </w:r>
          </w:p>
        </w:tc>
        <w:tc>
          <w:tcPr>
            <w:tcW w:w="3162" w:type="pct"/>
          </w:tcPr>
          <w:p w14:paraId="2A8D01F9" w14:textId="54EE56DE"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7e"/>
                  <w:enabled/>
                  <w:calcOnExit w:val="0"/>
                  <w:helpText w:type="text" w:val="Your response is optional. Question—4.7e—What timeframe would be appropriate for the second stage of these regulations to come into effect?"/>
                  <w:statusText w:type="text" w:val="Your response is optional. Question—4.7e—F1 for more information."/>
                  <w:textInput/>
                </w:ffData>
              </w:fldChar>
            </w:r>
            <w:bookmarkStart w:id="234" w:name="question47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4"/>
          </w:p>
        </w:tc>
      </w:tr>
      <w:tr w:rsidR="00CE0E2E" w:rsidRPr="00A13DB6" w14:paraId="621F1E42"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8D4C23F" w14:textId="662E1DDB" w:rsidR="00CE0E2E" w:rsidRDefault="00CE0E2E" w:rsidP="0022522B">
            <w:pPr>
              <w:spacing w:before="0" w:after="0"/>
              <w:rPr>
                <w:rFonts w:eastAsia="Calibri" w:cstheme="minorHAnsi"/>
                <w:b w:val="0"/>
              </w:rPr>
            </w:pPr>
            <w:r>
              <w:rPr>
                <w:rFonts w:eastAsia="Calibri" w:cstheme="minorHAnsi"/>
                <w:b w:val="0"/>
              </w:rPr>
              <w:t>4.7f</w:t>
            </w:r>
            <w:r w:rsidRPr="00684F82">
              <w:rPr>
                <w:rFonts w:eastAsia="Calibri" w:cstheme="minorHAnsi"/>
                <w:b w:val="0"/>
              </w:rPr>
              <w:t>—</w:t>
            </w:r>
            <w:r w:rsidRPr="00CE0E2E">
              <w:rPr>
                <w:rFonts w:eastAsia="Calibri" w:cstheme="minorHAnsi"/>
                <w:b w:val="0"/>
              </w:rPr>
              <w:t>What threshold of seating capacity on an aircraft is appropriate for these regulations to apply?</w:t>
            </w:r>
          </w:p>
        </w:tc>
        <w:tc>
          <w:tcPr>
            <w:tcW w:w="3162" w:type="pct"/>
          </w:tcPr>
          <w:p w14:paraId="452CC8C6" w14:textId="5A7523E5"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7f"/>
                  <w:enabled/>
                  <w:calcOnExit w:val="0"/>
                  <w:helpText w:type="text" w:val="Your response is optional. Question—4.7f—What threshold of seating capacity on an aircraft is appropriate for these regulations to apply?"/>
                  <w:statusText w:type="text" w:val="Your response is optional. Question—4.7f—F1 for more information."/>
                  <w:textInput/>
                </w:ffData>
              </w:fldChar>
            </w:r>
            <w:bookmarkStart w:id="235" w:name="question47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5"/>
          </w:p>
        </w:tc>
      </w:tr>
      <w:tr w:rsidR="00CE0E2E" w:rsidRPr="00A13DB6" w14:paraId="7809513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4AF2E78" w14:textId="0B611F13" w:rsidR="00CE0E2E" w:rsidRDefault="00CE0E2E" w:rsidP="0022522B">
            <w:pPr>
              <w:spacing w:before="0" w:after="0"/>
              <w:rPr>
                <w:rFonts w:eastAsia="Calibri" w:cstheme="minorHAnsi"/>
                <w:b w:val="0"/>
              </w:rPr>
            </w:pPr>
            <w:r>
              <w:rPr>
                <w:rFonts w:eastAsia="Calibri" w:cstheme="minorHAnsi"/>
                <w:b w:val="0"/>
              </w:rPr>
              <w:t>4.7g</w:t>
            </w:r>
            <w:r w:rsidRPr="00684F82">
              <w:rPr>
                <w:rFonts w:eastAsia="Calibri" w:cstheme="minorHAnsi"/>
                <w:b w:val="0"/>
              </w:rPr>
              <w:t>—</w:t>
            </w:r>
            <w:r w:rsidRPr="00CE0E2E">
              <w:rPr>
                <w:rFonts w:eastAsia="Calibri" w:cstheme="minorHAnsi"/>
                <w:b w:val="0"/>
              </w:rPr>
              <w:t>What information, if any, is available on the relevant costs per toilet for implementing Stage One and 2 on each aircraft? What factors would vary these costs (for example, aircraft size or accessible toilet size compared to current toilet provided)?</w:t>
            </w:r>
          </w:p>
        </w:tc>
        <w:tc>
          <w:tcPr>
            <w:tcW w:w="3162" w:type="pct"/>
          </w:tcPr>
          <w:p w14:paraId="6F966764" w14:textId="76F5423E" w:rsidR="00CE0E2E" w:rsidRDefault="0065110A"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7g"/>
                  <w:enabled/>
                  <w:calcOnExit w:val="0"/>
                  <w:helpText w:type="text" w:val="Your response is optional. Question—4.7g—What information, if any, is available on the relevant costs per toilet for implementing Stage One and 2 on each aircraft? What factors would vary these costs (for example, aircraft size or accessible toilet size)"/>
                  <w:statusText w:type="text" w:val="Your response is optional. Question—4.7g—F1 for more information."/>
                  <w:textInput/>
                </w:ffData>
              </w:fldChar>
            </w:r>
            <w:bookmarkStart w:id="236" w:name="question47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6"/>
          </w:p>
        </w:tc>
      </w:tr>
      <w:tr w:rsidR="00CE0E2E" w:rsidRPr="00A13DB6" w14:paraId="2CA7D2C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53662EF" w14:textId="10ED1D58" w:rsidR="00CE0E2E" w:rsidRDefault="00CE0E2E" w:rsidP="0022522B">
            <w:pPr>
              <w:spacing w:before="0" w:after="0"/>
              <w:rPr>
                <w:rFonts w:eastAsia="Calibri" w:cstheme="minorHAnsi"/>
                <w:b w:val="0"/>
              </w:rPr>
            </w:pPr>
            <w:r>
              <w:rPr>
                <w:rFonts w:eastAsia="Calibri" w:cstheme="minorHAnsi"/>
                <w:b w:val="0"/>
              </w:rPr>
              <w:t>4.7h</w:t>
            </w:r>
            <w:r w:rsidRPr="00684F82">
              <w:rPr>
                <w:rFonts w:eastAsia="Calibri" w:cstheme="minorHAnsi"/>
                <w:b w:val="0"/>
              </w:rPr>
              <w:t>—</w:t>
            </w:r>
            <w:r w:rsidRPr="00CE0E2E">
              <w:rPr>
                <w:rFonts w:eastAsia="Calibri" w:cstheme="minorHAnsi"/>
                <w:b w:val="0"/>
              </w:rPr>
              <w:t>What should be considered as ‘major refurbishment’?</w:t>
            </w:r>
          </w:p>
        </w:tc>
        <w:tc>
          <w:tcPr>
            <w:tcW w:w="3162" w:type="pct"/>
          </w:tcPr>
          <w:p w14:paraId="327E26EB" w14:textId="2FFDE604" w:rsidR="00CE0E2E"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7h"/>
                  <w:enabled/>
                  <w:calcOnExit w:val="0"/>
                  <w:helpText w:type="text" w:val="Your response is optional. Question—4.7h—What should be considered as ‘major refurbishment’?"/>
                  <w:statusText w:type="text" w:val="Your response is optional. Question—4.7h—F1 for more information."/>
                  <w:textInput/>
                </w:ffData>
              </w:fldChar>
            </w:r>
            <w:bookmarkStart w:id="237" w:name="question47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7"/>
          </w:p>
        </w:tc>
      </w:tr>
      <w:tr w:rsidR="00CE0E2E" w:rsidRPr="00A13DB6" w14:paraId="4695A6B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3BB66493" w14:textId="3DD4D11C" w:rsidR="00CE0E2E" w:rsidRDefault="00CE0E2E" w:rsidP="0022522B">
            <w:pPr>
              <w:spacing w:before="0" w:after="0"/>
              <w:rPr>
                <w:rFonts w:eastAsia="Calibri" w:cstheme="minorHAnsi"/>
                <w:b w:val="0"/>
              </w:rPr>
            </w:pPr>
            <w:r>
              <w:rPr>
                <w:rFonts w:eastAsia="Calibri" w:cstheme="minorHAnsi"/>
                <w:b w:val="0"/>
              </w:rPr>
              <w:t>4.7i</w:t>
            </w:r>
            <w:r w:rsidRPr="00684F82">
              <w:rPr>
                <w:rFonts w:eastAsia="Calibri" w:cstheme="minorHAnsi"/>
                <w:b w:val="0"/>
              </w:rPr>
              <w:t>—</w:t>
            </w:r>
            <w:r w:rsidRPr="00CE0E2E">
              <w:rPr>
                <w:rFonts w:eastAsia="Calibri" w:cstheme="minorHAnsi"/>
                <w:b w:val="0"/>
              </w:rPr>
              <w:t>Do you have any further feedback?</w:t>
            </w:r>
          </w:p>
        </w:tc>
        <w:tc>
          <w:tcPr>
            <w:tcW w:w="3162" w:type="pct"/>
          </w:tcPr>
          <w:p w14:paraId="5F3D1D30" w14:textId="25F3F643" w:rsidR="00CE0E2E"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7i"/>
                  <w:enabled/>
                  <w:calcOnExit w:val="0"/>
                  <w:helpText w:type="text" w:val="Your response is optional. Question—4.7i—Do you have any further feedback?"/>
                  <w:statusText w:type="text" w:val="Your response is optional. Question—4.7i—F1 for more information."/>
                  <w:textInput/>
                </w:ffData>
              </w:fldChar>
            </w:r>
            <w:bookmarkStart w:id="238" w:name="question47i"/>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8"/>
          </w:p>
        </w:tc>
      </w:tr>
    </w:tbl>
    <w:p w14:paraId="71C679EC" w14:textId="7F93E7D4" w:rsidR="00AF61BB" w:rsidRDefault="00E61B84" w:rsidP="00FD088F">
      <w:pPr>
        <w:pStyle w:val="Heading3"/>
      </w:pPr>
      <w:r>
        <w:t>4.8</w:t>
      </w:r>
      <w:r w:rsidR="00FD088F">
        <w:t xml:space="preserve"> </w:t>
      </w:r>
      <w:r w:rsidR="00AF61BB">
        <w:t>Make in-flight entertainment accessible</w:t>
      </w:r>
    </w:p>
    <w:p w14:paraId="1DED8E85" w14:textId="77777777" w:rsidR="00AD6863" w:rsidRDefault="00AD6863" w:rsidP="00503A4A">
      <w:pPr>
        <w:pStyle w:val="Heading4"/>
      </w:pPr>
      <w:r>
        <w:t>Background</w:t>
      </w:r>
    </w:p>
    <w:p w14:paraId="0F5AFF71" w14:textId="6D462FF6" w:rsidR="00B91919" w:rsidRDefault="00B91919" w:rsidP="00B91919">
      <w:pPr>
        <w:tabs>
          <w:tab w:val="left" w:pos="284"/>
        </w:tabs>
        <w:rPr>
          <w:rFonts w:eastAsia="Calibri" w:cs="Times New Roman"/>
        </w:rPr>
      </w:pPr>
      <w:r>
        <w:t>T</w:t>
      </w:r>
      <w:r w:rsidRPr="00620BCE">
        <w:t xml:space="preserve">he </w:t>
      </w:r>
      <w:r>
        <w:t>Disability Standards for Accessible Public Transport 2002 do not</w:t>
      </w:r>
      <w:r w:rsidRPr="007D162C">
        <w:t xml:space="preserve"> </w:t>
      </w:r>
      <w:r>
        <w:t>currently require i</w:t>
      </w:r>
      <w:r w:rsidRPr="007D162C">
        <w:t>nformation</w:t>
      </w:r>
      <w:r>
        <w:t xml:space="preserve"> and</w:t>
      </w:r>
      <w:r w:rsidRPr="007D162C">
        <w:t xml:space="preserve"> </w:t>
      </w:r>
      <w:r>
        <w:t>c</w:t>
      </w:r>
      <w:r w:rsidRPr="007D162C">
        <w:t xml:space="preserve">ommunication </w:t>
      </w:r>
      <w:r>
        <w:t>t</w:t>
      </w:r>
      <w:r w:rsidRPr="007D162C">
        <w:t xml:space="preserve">echnology (ICT) </w:t>
      </w:r>
      <w:r>
        <w:t xml:space="preserve">to be accessible, which includes </w:t>
      </w:r>
      <w:r w:rsidRPr="00993FA5">
        <w:rPr>
          <w:rFonts w:eastAsia="Calibri" w:cs="Times New Roman"/>
        </w:rPr>
        <w:t>in-flight entertainment</w:t>
      </w:r>
      <w:r>
        <w:rPr>
          <w:rFonts w:eastAsia="Calibri" w:cs="Times New Roman"/>
        </w:rPr>
        <w:t>. As a result,</w:t>
      </w:r>
      <w:r w:rsidRPr="00993FA5">
        <w:rPr>
          <w:rFonts w:eastAsia="Calibri" w:cs="Times New Roman"/>
        </w:rPr>
        <w:t xml:space="preserve"> </w:t>
      </w:r>
      <w:r w:rsidR="007C38ED">
        <w:rPr>
          <w:rFonts w:eastAsia="Calibri" w:cs="Times New Roman"/>
        </w:rPr>
        <w:t xml:space="preserve">people with disability may not be able to use airline systems. </w:t>
      </w:r>
    </w:p>
    <w:p w14:paraId="587C5BD9"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2877FBF7" w14:textId="77777777" w:rsidR="00AD6863" w:rsidRDefault="00AD6863" w:rsidP="00503A4A">
      <w:pPr>
        <w:pStyle w:val="Heading4"/>
      </w:pPr>
      <w:r>
        <w:lastRenderedPageBreak/>
        <w:t>Regulatory option</w:t>
      </w:r>
    </w:p>
    <w:p w14:paraId="2E86757C" w14:textId="0C63D643" w:rsidR="00B975A4" w:rsidRDefault="00E6180E" w:rsidP="00B975A4">
      <w:r>
        <w:t xml:space="preserve">Airlines are required to ensure </w:t>
      </w:r>
      <w:r w:rsidR="008901F7">
        <w:t>all digital entertainment offered during air travel</w:t>
      </w:r>
      <w:r w:rsidR="00870A5A">
        <w:t xml:space="preserve"> must be accessible to people with disability. </w:t>
      </w:r>
      <w:r w:rsidR="00612AFC">
        <w:t xml:space="preserve">This includes offering closed captions and audio descriptions. </w:t>
      </w:r>
    </w:p>
    <w:p w14:paraId="1DBBB15E" w14:textId="14208F29" w:rsidR="00444421" w:rsidRDefault="00444421" w:rsidP="00B975A4">
      <w:r>
        <w:t xml:space="preserve">If the in-flight entertainment system does not meet accessibility requirements, the airline would need to provide a portable electronic device pre-loaded with accessible entertainment </w:t>
      </w:r>
      <w:r w:rsidR="009013DD">
        <w:t>content.</w:t>
      </w:r>
    </w:p>
    <w:p w14:paraId="1AFB80B2" w14:textId="5F5B2213" w:rsidR="00E6180E" w:rsidRPr="00B975A4" w:rsidRDefault="00E6180E" w:rsidP="00B975A4">
      <w:r w:rsidRPr="00E6180E">
        <w:t>Regulations would only apply where an airline offers in-flight digital entertainment.</w:t>
      </w:r>
    </w:p>
    <w:p w14:paraId="7E7742C5" w14:textId="5F4488D3" w:rsidR="00A01351" w:rsidRDefault="00A01351" w:rsidP="00503A4A">
      <w:pPr>
        <w:pStyle w:val="Heading4"/>
      </w:pPr>
      <w:r>
        <w:t>Questions and responses</w:t>
      </w:r>
      <w:r w:rsidR="002E5356">
        <w:t>—</w:t>
      </w:r>
      <w:r w:rsidR="00724FC9">
        <w:t>Make in-flight entertainment accessible</w:t>
      </w:r>
    </w:p>
    <w:p w14:paraId="40498B3C" w14:textId="59068720"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0769917A"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06F4673"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27EE98D3"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17906A3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7FE98FC" w14:textId="79DCC1F8" w:rsidR="00A01351" w:rsidRPr="0042332A" w:rsidRDefault="0042332A" w:rsidP="0022522B">
            <w:pPr>
              <w:spacing w:before="0" w:after="0"/>
              <w:rPr>
                <w:rFonts w:eastAsia="Calibri" w:cstheme="minorHAnsi"/>
                <w:b w:val="0"/>
              </w:rPr>
            </w:pPr>
            <w:r>
              <w:rPr>
                <w:rFonts w:eastAsia="Calibri" w:cstheme="minorHAnsi"/>
                <w:b w:val="0"/>
              </w:rPr>
              <w:t>4.8a</w:t>
            </w:r>
            <w:r w:rsidR="00A01351" w:rsidRPr="00684F82">
              <w:rPr>
                <w:rFonts w:eastAsia="Calibri" w:cstheme="minorHAnsi"/>
                <w:b w:val="0"/>
              </w:rPr>
              <w:t>—</w:t>
            </w:r>
            <w:r w:rsidRPr="0042332A">
              <w:rPr>
                <w:rFonts w:eastAsia="Calibri" w:cstheme="minorHAnsi"/>
                <w:b w:val="0"/>
              </w:rPr>
              <w:t>Would the issue best be addressed through a regulatory or non-regulatory intervention, or by maintaining existing practice?</w:t>
            </w:r>
          </w:p>
        </w:tc>
        <w:tc>
          <w:tcPr>
            <w:tcW w:w="3162" w:type="pct"/>
          </w:tcPr>
          <w:p w14:paraId="7D3FE711" w14:textId="2D8DFEAE"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8a"/>
                  <w:enabled/>
                  <w:calcOnExit w:val="0"/>
                  <w:helpText w:type="text" w:val="Your response is optional. Question—4.8a—Would the issue best be addressed through a regulatory or non-regulatory intervention, or by maintaining existing practice?"/>
                  <w:statusText w:type="text" w:val="Your response is optional. Question—4.8a—F1 for more information."/>
                  <w:textInput/>
                </w:ffData>
              </w:fldChar>
            </w:r>
            <w:bookmarkStart w:id="239" w:name="question48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9"/>
          </w:p>
        </w:tc>
      </w:tr>
      <w:tr w:rsidR="0042332A" w:rsidRPr="00A13DB6" w14:paraId="12DD620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8FB8B83" w14:textId="3DE74733" w:rsidR="0042332A" w:rsidRDefault="0042332A" w:rsidP="0022522B">
            <w:pPr>
              <w:spacing w:before="0" w:after="0"/>
              <w:rPr>
                <w:rFonts w:eastAsia="Calibri" w:cstheme="minorHAnsi"/>
                <w:b w:val="0"/>
              </w:rPr>
            </w:pPr>
            <w:r>
              <w:rPr>
                <w:rFonts w:eastAsia="Calibri" w:cstheme="minorHAnsi"/>
                <w:b w:val="0"/>
              </w:rPr>
              <w:t>4.8b</w:t>
            </w:r>
            <w:r w:rsidRPr="00684F82">
              <w:rPr>
                <w:rFonts w:eastAsia="Calibri" w:cstheme="minorHAnsi"/>
                <w:b w:val="0"/>
              </w:rPr>
              <w:t>—</w:t>
            </w:r>
            <w:r w:rsidRPr="0042332A">
              <w:rPr>
                <w:rFonts w:eastAsia="Calibri" w:cstheme="minorHAnsi"/>
                <w:b w:val="0"/>
              </w:rPr>
              <w:t>Does the proposed standard adequately address the issue? If not, what is missing or what other options exist?</w:t>
            </w:r>
          </w:p>
        </w:tc>
        <w:tc>
          <w:tcPr>
            <w:tcW w:w="3162" w:type="pct"/>
          </w:tcPr>
          <w:p w14:paraId="45240B96" w14:textId="78916E4C" w:rsidR="0042332A"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8b"/>
                  <w:enabled/>
                  <w:calcOnExit w:val="0"/>
                  <w:helpText w:type="text" w:val="Your response is optional. Question—4.8b—Does the proposed standard adequately address the issue? If not, what is missing or what other options exist?"/>
                  <w:statusText w:type="text" w:val="Your response is optional. Question—4.8b—F1 for more information."/>
                  <w:textInput/>
                </w:ffData>
              </w:fldChar>
            </w:r>
            <w:bookmarkStart w:id="240" w:name="question48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0"/>
          </w:p>
        </w:tc>
      </w:tr>
      <w:tr w:rsidR="0042332A" w:rsidRPr="00A13DB6" w14:paraId="38AA1B7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8E7F21F" w14:textId="5F5B9749" w:rsidR="0042332A" w:rsidRDefault="0042332A" w:rsidP="0022522B">
            <w:pPr>
              <w:spacing w:before="0" w:after="0"/>
              <w:rPr>
                <w:rFonts w:eastAsia="Calibri" w:cstheme="minorHAnsi"/>
                <w:b w:val="0"/>
              </w:rPr>
            </w:pPr>
            <w:r>
              <w:rPr>
                <w:rFonts w:eastAsia="Calibri" w:cstheme="minorHAnsi"/>
                <w:b w:val="0"/>
              </w:rPr>
              <w:t>4.8c</w:t>
            </w:r>
            <w:r w:rsidRPr="00684F82">
              <w:rPr>
                <w:rFonts w:eastAsia="Calibri" w:cstheme="minorHAnsi"/>
                <w:b w:val="0"/>
              </w:rPr>
              <w:t>—</w:t>
            </w:r>
            <w:r w:rsidRPr="0042332A">
              <w:rPr>
                <w:rFonts w:eastAsia="Calibri" w:cstheme="minorHAnsi"/>
                <w:b w:val="0"/>
              </w:rPr>
              <w:t>Are there any barriers to implementing the proposed standard?</w:t>
            </w:r>
          </w:p>
        </w:tc>
        <w:tc>
          <w:tcPr>
            <w:tcW w:w="3162" w:type="pct"/>
          </w:tcPr>
          <w:p w14:paraId="25408E91" w14:textId="2F1DA62E" w:rsidR="0042332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8c"/>
                  <w:enabled/>
                  <w:calcOnExit w:val="0"/>
                  <w:helpText w:type="text" w:val="Your response is optional. Question—4.8c—Are there any barriers to implementing the proposed standard?"/>
                  <w:statusText w:type="text" w:val="Your response is optional. Question—4.8c—F1 for more information."/>
                  <w:textInput/>
                </w:ffData>
              </w:fldChar>
            </w:r>
            <w:bookmarkStart w:id="241" w:name="question48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1"/>
          </w:p>
        </w:tc>
      </w:tr>
      <w:tr w:rsidR="0042332A" w:rsidRPr="00A13DB6" w14:paraId="38F46F7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3952927" w14:textId="237BA19E" w:rsidR="0042332A" w:rsidRDefault="0042332A" w:rsidP="0022522B">
            <w:pPr>
              <w:spacing w:before="0" w:after="0"/>
              <w:rPr>
                <w:rFonts w:eastAsia="Calibri" w:cstheme="minorHAnsi"/>
                <w:b w:val="0"/>
              </w:rPr>
            </w:pPr>
            <w:r>
              <w:rPr>
                <w:rFonts w:eastAsia="Calibri" w:cstheme="minorHAnsi"/>
                <w:b w:val="0"/>
              </w:rPr>
              <w:t>4.8d</w:t>
            </w:r>
            <w:r w:rsidRPr="00684F82">
              <w:rPr>
                <w:rFonts w:eastAsia="Calibri" w:cstheme="minorHAnsi"/>
                <w:b w:val="0"/>
              </w:rPr>
              <w:t>—</w:t>
            </w:r>
            <w:r w:rsidRPr="0042332A">
              <w:rPr>
                <w:rFonts w:eastAsia="Calibri" w:cstheme="minorHAnsi"/>
                <w:b w:val="0"/>
              </w:rPr>
              <w:t>Are there any accessibility features that in-flight entertainment should offer beyond Web Content Accessibility Guidelines compliance, closed captioning and audio description?</w:t>
            </w:r>
          </w:p>
        </w:tc>
        <w:tc>
          <w:tcPr>
            <w:tcW w:w="3162" w:type="pct"/>
          </w:tcPr>
          <w:p w14:paraId="0C5877B1" w14:textId="7AE9E4FB" w:rsidR="0042332A"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8d"/>
                  <w:enabled/>
                  <w:calcOnExit w:val="0"/>
                  <w:helpText w:type="text" w:val="Your response is optional. Question—4.8d—Are there any accessibility features that in-flight entertainment should offer beyond Web Content Accessibility Guidelines compliance, closed captioning and audio description?"/>
                  <w:statusText w:type="text" w:val="Your response is optional. Question—4.8d—F1 for more information."/>
                  <w:textInput/>
                </w:ffData>
              </w:fldChar>
            </w:r>
            <w:bookmarkStart w:id="242" w:name="question48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2"/>
          </w:p>
        </w:tc>
      </w:tr>
      <w:tr w:rsidR="0042332A" w:rsidRPr="00A13DB6" w14:paraId="59BAB87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E1BFD84" w14:textId="47B5A2B1" w:rsidR="0042332A" w:rsidRDefault="0042332A" w:rsidP="0022522B">
            <w:pPr>
              <w:spacing w:before="0" w:after="0"/>
              <w:rPr>
                <w:rFonts w:eastAsia="Calibri" w:cstheme="minorHAnsi"/>
                <w:b w:val="0"/>
              </w:rPr>
            </w:pPr>
            <w:r>
              <w:rPr>
                <w:rFonts w:eastAsia="Calibri" w:cstheme="minorHAnsi"/>
                <w:b w:val="0"/>
              </w:rPr>
              <w:t>4.8e</w:t>
            </w:r>
            <w:r w:rsidRPr="00684F82">
              <w:rPr>
                <w:rFonts w:eastAsia="Calibri" w:cstheme="minorHAnsi"/>
                <w:b w:val="0"/>
              </w:rPr>
              <w:t>—</w:t>
            </w:r>
            <w:r w:rsidRPr="0042332A">
              <w:rPr>
                <w:rFonts w:eastAsia="Calibri" w:cstheme="minorHAnsi"/>
                <w:b w:val="0"/>
              </w:rPr>
              <w:t>For airlines: where current content or that available for purchase is not accessible, is it possible to retroactively apply accessibility features?</w:t>
            </w:r>
          </w:p>
        </w:tc>
        <w:tc>
          <w:tcPr>
            <w:tcW w:w="3162" w:type="pct"/>
          </w:tcPr>
          <w:p w14:paraId="32D969C0" w14:textId="4899A4E3" w:rsidR="0042332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8e"/>
                  <w:enabled/>
                  <w:calcOnExit w:val="0"/>
                  <w:helpText w:type="text" w:val="Your response is optional. Question—4.8e—For airlines: where current content or that available for purchase is not accessible, is it possible to retroactively apply accessibility features?"/>
                  <w:statusText w:type="text" w:val="Your response is optional. Question—4.8e—F1 for more information."/>
                  <w:textInput/>
                </w:ffData>
              </w:fldChar>
            </w:r>
            <w:bookmarkStart w:id="243" w:name="question48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3"/>
          </w:p>
        </w:tc>
      </w:tr>
      <w:tr w:rsidR="0042332A" w:rsidRPr="00A13DB6" w14:paraId="52BA7175"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D2EFA48" w14:textId="142BB8F0" w:rsidR="0042332A" w:rsidRDefault="0042332A" w:rsidP="0022522B">
            <w:pPr>
              <w:spacing w:before="0" w:after="0"/>
              <w:rPr>
                <w:rFonts w:eastAsia="Calibri" w:cstheme="minorHAnsi"/>
                <w:b w:val="0"/>
              </w:rPr>
            </w:pPr>
            <w:r>
              <w:rPr>
                <w:rFonts w:eastAsia="Calibri" w:cstheme="minorHAnsi"/>
                <w:b w:val="0"/>
              </w:rPr>
              <w:t>4.8f</w:t>
            </w:r>
            <w:r w:rsidRPr="00684F82">
              <w:rPr>
                <w:rFonts w:eastAsia="Calibri" w:cstheme="minorHAnsi"/>
                <w:b w:val="0"/>
              </w:rPr>
              <w:t>—</w:t>
            </w:r>
            <w:r w:rsidRPr="0042332A">
              <w:rPr>
                <w:rFonts w:eastAsia="Calibri" w:cstheme="minorHAnsi"/>
                <w:b w:val="0"/>
              </w:rPr>
              <w:t>Are airlines able to offer a controller for in-flight entertainment that is tactilely discernible, colour contrasted with its background, and operable using minimal force from a seated position?</w:t>
            </w:r>
          </w:p>
        </w:tc>
        <w:tc>
          <w:tcPr>
            <w:tcW w:w="3162" w:type="pct"/>
          </w:tcPr>
          <w:p w14:paraId="6E447146" w14:textId="59F96E8F" w:rsidR="0042332A" w:rsidRDefault="0065110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8f"/>
                  <w:enabled/>
                  <w:calcOnExit w:val="0"/>
                  <w:helpText w:type="text" w:val="Your response is optional. Question—4.8f—Are airlines able to offer a controller for in-flight entertainment that is tactilely discernible, colour contrasted with its background, and operable using minimal force from a seated position?"/>
                  <w:statusText w:type="text" w:val="Your response is optional. Question—4.8f—F1 for more information."/>
                  <w:textInput/>
                </w:ffData>
              </w:fldChar>
            </w:r>
            <w:bookmarkStart w:id="244" w:name="question48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4"/>
          </w:p>
        </w:tc>
      </w:tr>
      <w:tr w:rsidR="0042332A" w:rsidRPr="00A13DB6" w14:paraId="7785BCB5"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213EC615" w14:textId="3958C4E8" w:rsidR="0042332A" w:rsidRDefault="0042332A" w:rsidP="0022522B">
            <w:pPr>
              <w:spacing w:before="0" w:after="0"/>
              <w:rPr>
                <w:rFonts w:eastAsia="Calibri" w:cstheme="minorHAnsi"/>
                <w:b w:val="0"/>
              </w:rPr>
            </w:pPr>
            <w:r>
              <w:rPr>
                <w:rFonts w:eastAsia="Calibri" w:cstheme="minorHAnsi"/>
                <w:b w:val="0"/>
              </w:rPr>
              <w:t>4.8g</w:t>
            </w:r>
            <w:r w:rsidRPr="00684F82">
              <w:rPr>
                <w:rFonts w:eastAsia="Calibri" w:cstheme="minorHAnsi"/>
                <w:b w:val="0"/>
              </w:rPr>
              <w:t>—</w:t>
            </w:r>
            <w:r w:rsidRPr="0042332A">
              <w:rPr>
                <w:rFonts w:eastAsia="Calibri" w:cstheme="minorHAnsi"/>
                <w:b w:val="0"/>
              </w:rPr>
              <w:t>Do you have any further feedback?</w:t>
            </w:r>
          </w:p>
        </w:tc>
        <w:tc>
          <w:tcPr>
            <w:tcW w:w="3162" w:type="pct"/>
          </w:tcPr>
          <w:p w14:paraId="0041CDED" w14:textId="3C6EFA5E" w:rsidR="0042332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8g"/>
                  <w:enabled/>
                  <w:calcOnExit w:val="0"/>
                  <w:helpText w:type="text" w:val="Your response is optional. Question—4.8g—Do you have any further feedback?"/>
                  <w:statusText w:type="text" w:val="Your response is optional. Question—4.8g—F1 for more information."/>
                  <w:textInput/>
                </w:ffData>
              </w:fldChar>
            </w:r>
            <w:bookmarkStart w:id="245" w:name="question48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5"/>
          </w:p>
        </w:tc>
      </w:tr>
    </w:tbl>
    <w:p w14:paraId="37F3EF8A" w14:textId="5032905B" w:rsidR="005C24D2" w:rsidRDefault="007E3C35" w:rsidP="00FD088F">
      <w:pPr>
        <w:pStyle w:val="Heading3"/>
      </w:pPr>
      <w:r>
        <w:t>4.9</w:t>
      </w:r>
      <w:r w:rsidR="00FD088F">
        <w:t xml:space="preserve"> </w:t>
      </w:r>
      <w:r w:rsidR="005C24D2">
        <w:t>Require aircraft to have accessible passenger controls</w:t>
      </w:r>
    </w:p>
    <w:p w14:paraId="379021F1" w14:textId="77777777" w:rsidR="00AD6863" w:rsidRDefault="00AD6863" w:rsidP="00503A4A">
      <w:pPr>
        <w:pStyle w:val="Heading4"/>
      </w:pPr>
      <w:r>
        <w:t>Background</w:t>
      </w:r>
    </w:p>
    <w:p w14:paraId="65E47D19" w14:textId="52B35086" w:rsidR="00A20E2E" w:rsidRDefault="00B91919" w:rsidP="009013DD">
      <w:r w:rsidRPr="00B932AC">
        <w:t>When on</w:t>
      </w:r>
      <w:r>
        <w:t xml:space="preserve"> </w:t>
      </w:r>
      <w:r w:rsidRPr="00B932AC">
        <w:t>board</w:t>
      </w:r>
      <w:r>
        <w:t xml:space="preserve"> </w:t>
      </w:r>
      <w:r w:rsidRPr="00B932AC">
        <w:t>aircraft,</w:t>
      </w:r>
      <w:r>
        <w:t xml:space="preserve"> </w:t>
      </w:r>
      <w:r w:rsidRPr="00B932AC">
        <w:t>passenger</w:t>
      </w:r>
      <w:r>
        <w:t xml:space="preserve"> </w:t>
      </w:r>
      <w:r w:rsidRPr="00B932AC">
        <w:t>controls</w:t>
      </w:r>
      <w:r>
        <w:t xml:space="preserve"> </w:t>
      </w:r>
      <w:r w:rsidRPr="00B932AC">
        <w:t>such as call buttons, air conditioning,</w:t>
      </w:r>
      <w:r>
        <w:t xml:space="preserve"> lighting, seat recline</w:t>
      </w:r>
      <w:r w:rsidRPr="00B932AC">
        <w:t xml:space="preserve"> and in-flight entertainment may not be accessible for</w:t>
      </w:r>
      <w:r>
        <w:t xml:space="preserve"> </w:t>
      </w:r>
      <w:r w:rsidRPr="00B932AC">
        <w:t>passengers</w:t>
      </w:r>
      <w:r>
        <w:t xml:space="preserve"> </w:t>
      </w:r>
      <w:r w:rsidRPr="00B932AC">
        <w:t xml:space="preserve">with disability, </w:t>
      </w:r>
      <w:r>
        <w:t xml:space="preserve">particularly for passengers with </w:t>
      </w:r>
      <w:r w:rsidRPr="00B932AC">
        <w:t xml:space="preserve">lower grip strength, </w:t>
      </w:r>
      <w:r>
        <w:t>low vision</w:t>
      </w:r>
      <w:r w:rsidRPr="00B932AC">
        <w:t xml:space="preserve"> and difficulties with reach.</w:t>
      </w:r>
      <w:r>
        <w:t xml:space="preserve"> </w:t>
      </w:r>
    </w:p>
    <w:p w14:paraId="5E31F912" w14:textId="77777777" w:rsidR="006272DC" w:rsidRDefault="006272DC" w:rsidP="006272DC">
      <w:pPr>
        <w:rPr>
          <w:rFonts w:cstheme="minorHAnsi"/>
        </w:rPr>
      </w:pPr>
      <w:r>
        <w:t>A regulatory option to address this matter is presented below. A non-regulatory option would express the content of the regulatory option as guidance rather than legislation. The option to maintain existing practice would not introduce any new interventions on this matter.</w:t>
      </w:r>
    </w:p>
    <w:p w14:paraId="4201DD2D" w14:textId="77777777" w:rsidR="00AD6863" w:rsidRDefault="00AD6863" w:rsidP="00503A4A">
      <w:pPr>
        <w:pStyle w:val="Heading4"/>
      </w:pPr>
      <w:r>
        <w:lastRenderedPageBreak/>
        <w:t>Regulatory option</w:t>
      </w:r>
    </w:p>
    <w:p w14:paraId="448B942B" w14:textId="398FB38F" w:rsidR="009013DD" w:rsidRDefault="00E6180E" w:rsidP="009013DD">
      <w:r>
        <w:t xml:space="preserve">Airlines are required to ensure </w:t>
      </w:r>
      <w:r w:rsidR="00377C48">
        <w:t>passenger seats on a</w:t>
      </w:r>
      <w:r w:rsidR="00377C48" w:rsidRPr="00513041">
        <w:t>ll new aircraft</w:t>
      </w:r>
      <w:r w:rsidR="00377C48">
        <w:t xml:space="preserve"> </w:t>
      </w:r>
      <w:r w:rsidR="00377C48" w:rsidRPr="00513041">
        <w:t xml:space="preserve">ordered after </w:t>
      </w:r>
      <w:r w:rsidR="00377C48">
        <w:t xml:space="preserve">a specified future date </w:t>
      </w:r>
      <w:r w:rsidR="008100F4">
        <w:t xml:space="preserve">or </w:t>
      </w:r>
      <w:r w:rsidR="00D201D6">
        <w:t xml:space="preserve">undergoing major refurbishment </w:t>
      </w:r>
      <w:r w:rsidR="00377C48">
        <w:t>with a</w:t>
      </w:r>
      <w:r w:rsidR="00377C48" w:rsidRPr="00513041">
        <w:t xml:space="preserve"> seating capacity </w:t>
      </w:r>
      <w:r w:rsidR="00377C48">
        <w:t xml:space="preserve">above a threshold value must be equipped with a </w:t>
      </w:r>
      <w:r w:rsidR="007E21FA">
        <w:t xml:space="preserve">seat control </w:t>
      </w:r>
      <w:r w:rsidR="00377C48">
        <w:t xml:space="preserve">that </w:t>
      </w:r>
      <w:r w:rsidR="007E21FA">
        <w:t>are</w:t>
      </w:r>
      <w:r w:rsidR="00377C48">
        <w:t xml:space="preserve"> tactilely discernible, colour contrasted with its background, and operable using minimal force from a seated position.</w:t>
      </w:r>
    </w:p>
    <w:p w14:paraId="7A1E2A18" w14:textId="58E83A55" w:rsidR="007E21FA" w:rsidRPr="009013DD" w:rsidRDefault="0003639F" w:rsidP="009013DD">
      <w:r>
        <w:t xml:space="preserve">Seat controls include </w:t>
      </w:r>
      <w:r w:rsidR="00481508">
        <w:t xml:space="preserve">call buttons, </w:t>
      </w:r>
      <w:r>
        <w:t xml:space="preserve">seatback monitors </w:t>
      </w:r>
      <w:r w:rsidR="00E6180E">
        <w:t>and in</w:t>
      </w:r>
      <w:r w:rsidR="00E6180E">
        <w:noBreakHyphen/>
        <w:t xml:space="preserve">flight entertainment </w:t>
      </w:r>
      <w:r>
        <w:t xml:space="preserve">(where applicable), </w:t>
      </w:r>
      <w:r w:rsidR="00481508">
        <w:t>individual passenger lighting, airflow and seat recline.</w:t>
      </w:r>
    </w:p>
    <w:p w14:paraId="7E4B7CED" w14:textId="75DFFECF" w:rsidR="00A01351" w:rsidRDefault="00A01351" w:rsidP="00503A4A">
      <w:pPr>
        <w:pStyle w:val="Heading4"/>
      </w:pPr>
      <w:r>
        <w:t>Questions and responses</w:t>
      </w:r>
      <w:r w:rsidR="002E5356">
        <w:t>—</w:t>
      </w:r>
      <w:r w:rsidR="00724FC9">
        <w:t>Require aircraft to have accessible passenger controls</w:t>
      </w:r>
    </w:p>
    <w:p w14:paraId="31049386" w14:textId="4AA06727"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51D5819B"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179C463C"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613F3B5E"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3BCD7C3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6D9E5D6" w14:textId="5CDB1DBC" w:rsidR="00A01351" w:rsidRPr="00EE39AA" w:rsidRDefault="00EE39AA" w:rsidP="0022522B">
            <w:pPr>
              <w:spacing w:before="0" w:after="0"/>
              <w:rPr>
                <w:rFonts w:eastAsia="Calibri" w:cstheme="minorHAnsi"/>
                <w:b w:val="0"/>
              </w:rPr>
            </w:pPr>
            <w:r>
              <w:rPr>
                <w:rFonts w:eastAsia="Calibri" w:cstheme="minorHAnsi"/>
                <w:b w:val="0"/>
              </w:rPr>
              <w:t>4.9a</w:t>
            </w:r>
            <w:r w:rsidR="00A01351" w:rsidRPr="00684F82">
              <w:rPr>
                <w:rFonts w:eastAsia="Calibri" w:cstheme="minorHAnsi"/>
                <w:b w:val="0"/>
              </w:rPr>
              <w:t>—</w:t>
            </w:r>
            <w:r w:rsidRPr="00EE39AA">
              <w:rPr>
                <w:rFonts w:eastAsia="Calibri" w:cstheme="minorHAnsi"/>
                <w:b w:val="0"/>
              </w:rPr>
              <w:t>Would the issue best be addressed through a regulatory or non-regulatory intervention, or by maintaining existing practice?</w:t>
            </w:r>
          </w:p>
        </w:tc>
        <w:tc>
          <w:tcPr>
            <w:tcW w:w="3162" w:type="pct"/>
          </w:tcPr>
          <w:p w14:paraId="70530401" w14:textId="77304B88"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9a"/>
                  <w:enabled/>
                  <w:calcOnExit w:val="0"/>
                  <w:helpText w:type="text" w:val="Your response is optional. Question—4.9a—Would the issue best be addressed through a regulatory or non-regulatory intervention, or by maintaining existing practice?"/>
                  <w:statusText w:type="text" w:val="Your response is optional. Question—4.9a—F1 for more information."/>
                  <w:textInput/>
                </w:ffData>
              </w:fldChar>
            </w:r>
            <w:bookmarkStart w:id="246" w:name="question49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6"/>
          </w:p>
        </w:tc>
      </w:tr>
      <w:tr w:rsidR="00EE39AA" w:rsidRPr="00A13DB6" w14:paraId="22C3D1B4"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565AE744" w14:textId="5CAA3336" w:rsidR="00EE39AA" w:rsidRDefault="00EE39AA" w:rsidP="0022522B">
            <w:pPr>
              <w:spacing w:before="0" w:after="0"/>
              <w:rPr>
                <w:rFonts w:eastAsia="Calibri" w:cstheme="minorHAnsi"/>
                <w:b w:val="0"/>
              </w:rPr>
            </w:pPr>
            <w:r>
              <w:rPr>
                <w:rFonts w:eastAsia="Calibri" w:cstheme="minorHAnsi"/>
                <w:b w:val="0"/>
              </w:rPr>
              <w:t>4.9b</w:t>
            </w:r>
            <w:r w:rsidRPr="00684F82">
              <w:rPr>
                <w:rFonts w:eastAsia="Calibri" w:cstheme="minorHAnsi"/>
                <w:b w:val="0"/>
              </w:rPr>
              <w:t>—</w:t>
            </w:r>
            <w:r w:rsidRPr="00EE39AA">
              <w:rPr>
                <w:rFonts w:eastAsia="Calibri" w:cstheme="minorHAnsi"/>
                <w:b w:val="0"/>
              </w:rPr>
              <w:t>Does the proposed standard adequately address the issue? If not, what is missing or what other options exist?</w:t>
            </w:r>
          </w:p>
        </w:tc>
        <w:tc>
          <w:tcPr>
            <w:tcW w:w="3162" w:type="pct"/>
          </w:tcPr>
          <w:p w14:paraId="786701FA" w14:textId="5883F73F" w:rsidR="00EE39AA"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9b"/>
                  <w:enabled/>
                  <w:calcOnExit w:val="0"/>
                  <w:helpText w:type="text" w:val="Your response is optional. Question—4.9b—Does the proposed standard adequately address the issue? If not, what is missing or what other options exist?"/>
                  <w:statusText w:type="text" w:val="Your response is optional. Question—4.9b—F1 for more information."/>
                  <w:textInput/>
                </w:ffData>
              </w:fldChar>
            </w:r>
            <w:bookmarkStart w:id="247" w:name="question49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7"/>
          </w:p>
        </w:tc>
      </w:tr>
      <w:tr w:rsidR="00EE39AA" w:rsidRPr="00A13DB6" w14:paraId="54A57C9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94FD5F2" w14:textId="26C93A1A" w:rsidR="00EE39AA" w:rsidRDefault="00EE39AA" w:rsidP="0022522B">
            <w:pPr>
              <w:spacing w:before="0" w:after="0"/>
              <w:rPr>
                <w:rFonts w:eastAsia="Calibri" w:cstheme="minorHAnsi"/>
                <w:b w:val="0"/>
              </w:rPr>
            </w:pPr>
            <w:r>
              <w:rPr>
                <w:rFonts w:eastAsia="Calibri" w:cstheme="minorHAnsi"/>
                <w:b w:val="0"/>
              </w:rPr>
              <w:t>4.9c</w:t>
            </w:r>
            <w:r w:rsidRPr="00684F82">
              <w:rPr>
                <w:rFonts w:eastAsia="Calibri" w:cstheme="minorHAnsi"/>
                <w:b w:val="0"/>
              </w:rPr>
              <w:t>—</w:t>
            </w:r>
            <w:r w:rsidRPr="00EE39AA">
              <w:rPr>
                <w:rFonts w:eastAsia="Calibri" w:cstheme="minorHAnsi"/>
                <w:b w:val="0"/>
              </w:rPr>
              <w:t>Are there any barriers to implementing the proposed standard?</w:t>
            </w:r>
          </w:p>
        </w:tc>
        <w:tc>
          <w:tcPr>
            <w:tcW w:w="3162" w:type="pct"/>
          </w:tcPr>
          <w:p w14:paraId="36CF9575" w14:textId="51C70C4A" w:rsidR="00EE39A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9c"/>
                  <w:enabled/>
                  <w:calcOnExit w:val="0"/>
                  <w:helpText w:type="text" w:val="Your response is optional. Question—4.9c—Are there any barriers to implementing the proposed standard?"/>
                  <w:statusText w:type="text" w:val="Your response is optional. Question—4.9c—F1 for more information."/>
                  <w:textInput/>
                </w:ffData>
              </w:fldChar>
            </w:r>
            <w:bookmarkStart w:id="248" w:name="question49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8"/>
          </w:p>
        </w:tc>
      </w:tr>
      <w:tr w:rsidR="00EE39AA" w:rsidRPr="00A13DB6" w14:paraId="10E06F0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31B3BA8" w14:textId="46A91701" w:rsidR="00EE39AA" w:rsidRDefault="00EE39AA" w:rsidP="0022522B">
            <w:pPr>
              <w:spacing w:before="0" w:after="0"/>
              <w:rPr>
                <w:rFonts w:eastAsia="Calibri" w:cstheme="minorHAnsi"/>
                <w:b w:val="0"/>
              </w:rPr>
            </w:pPr>
            <w:r>
              <w:rPr>
                <w:rFonts w:eastAsia="Calibri" w:cstheme="minorHAnsi"/>
                <w:b w:val="0"/>
              </w:rPr>
              <w:t>4.9d</w:t>
            </w:r>
            <w:r w:rsidRPr="00684F82">
              <w:rPr>
                <w:rFonts w:eastAsia="Calibri" w:cstheme="minorHAnsi"/>
                <w:b w:val="0"/>
              </w:rPr>
              <w:t>—</w:t>
            </w:r>
            <w:r w:rsidRPr="00EE39AA">
              <w:rPr>
                <w:rFonts w:eastAsia="Calibri" w:cstheme="minorHAnsi"/>
                <w:b w:val="0"/>
              </w:rPr>
              <w:t>What timeframe would be appropriate for these regulations to come into effect?</w:t>
            </w:r>
          </w:p>
        </w:tc>
        <w:tc>
          <w:tcPr>
            <w:tcW w:w="3162" w:type="pct"/>
          </w:tcPr>
          <w:p w14:paraId="26CC90EC" w14:textId="4E43EDCA" w:rsidR="00EE39AA"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9d"/>
                  <w:enabled/>
                  <w:calcOnExit w:val="0"/>
                  <w:helpText w:type="text" w:val="Your response is optional. Question—4.9d—What timeframe would be appropriate for these regulations to come into effect?"/>
                  <w:statusText w:type="text" w:val="Your response is optional. Question—4.9d—F1 for more information."/>
                  <w:textInput/>
                </w:ffData>
              </w:fldChar>
            </w:r>
            <w:bookmarkStart w:id="249" w:name="question49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9"/>
          </w:p>
        </w:tc>
      </w:tr>
      <w:tr w:rsidR="00EE39AA" w:rsidRPr="00A13DB6" w14:paraId="35F8CFFF"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2470B77" w14:textId="18757DB0" w:rsidR="00EE39AA" w:rsidRDefault="00EE39AA" w:rsidP="0022522B">
            <w:pPr>
              <w:spacing w:before="0" w:after="0"/>
              <w:rPr>
                <w:rFonts w:eastAsia="Calibri" w:cstheme="minorHAnsi"/>
                <w:b w:val="0"/>
              </w:rPr>
            </w:pPr>
            <w:r>
              <w:rPr>
                <w:rFonts w:eastAsia="Calibri" w:cstheme="minorHAnsi"/>
                <w:b w:val="0"/>
              </w:rPr>
              <w:t>4.9e</w:t>
            </w:r>
            <w:r w:rsidRPr="00684F82">
              <w:rPr>
                <w:rFonts w:eastAsia="Calibri" w:cstheme="minorHAnsi"/>
                <w:b w:val="0"/>
              </w:rPr>
              <w:t>—</w:t>
            </w:r>
            <w:r w:rsidRPr="00EE39AA">
              <w:rPr>
                <w:rFonts w:eastAsia="Calibri" w:cstheme="minorHAnsi"/>
                <w:b w:val="0"/>
              </w:rPr>
              <w:t>What percentage of seating capacity on an aircraft is appropriate for these regulations to apply?</w:t>
            </w:r>
          </w:p>
        </w:tc>
        <w:tc>
          <w:tcPr>
            <w:tcW w:w="3162" w:type="pct"/>
          </w:tcPr>
          <w:p w14:paraId="3A8FB3FD" w14:textId="0DBF0922" w:rsidR="00EE39A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9e"/>
                  <w:enabled/>
                  <w:calcOnExit w:val="0"/>
                  <w:helpText w:type="text" w:val="Your response is optional. Question—4.9e—What percentage of seating capacity on an aircraft is appropriate for these regulations to apply?"/>
                  <w:statusText w:type="text" w:val="Your response is optional. Question—4.9e—F1 for more information."/>
                  <w:textInput/>
                </w:ffData>
              </w:fldChar>
            </w:r>
            <w:bookmarkStart w:id="250" w:name="question49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0"/>
          </w:p>
        </w:tc>
      </w:tr>
      <w:tr w:rsidR="00EE39AA" w:rsidRPr="00A13DB6" w14:paraId="5E7F2177"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C0C1769" w14:textId="2DDC81A7" w:rsidR="00EE39AA" w:rsidRDefault="00EE39AA" w:rsidP="0022522B">
            <w:pPr>
              <w:spacing w:before="0" w:after="0"/>
              <w:rPr>
                <w:rFonts w:eastAsia="Calibri" w:cstheme="minorHAnsi"/>
                <w:b w:val="0"/>
              </w:rPr>
            </w:pPr>
            <w:r>
              <w:rPr>
                <w:rFonts w:eastAsia="Calibri" w:cstheme="minorHAnsi"/>
                <w:b w:val="0"/>
              </w:rPr>
              <w:t>4.9f</w:t>
            </w:r>
            <w:r w:rsidRPr="00684F82">
              <w:rPr>
                <w:rFonts w:eastAsia="Calibri" w:cstheme="minorHAnsi"/>
                <w:b w:val="0"/>
              </w:rPr>
              <w:t>—</w:t>
            </w:r>
            <w:r w:rsidRPr="00EE39AA">
              <w:rPr>
                <w:rFonts w:eastAsia="Calibri" w:cstheme="minorHAnsi"/>
                <w:b w:val="0"/>
              </w:rPr>
              <w:t>How can the following be made more accessible: seatback monitor controls where applicable, controls for in-flight entertainment where applicable, individual passenger lighting, airflow, recline of passenger seats.</w:t>
            </w:r>
          </w:p>
        </w:tc>
        <w:tc>
          <w:tcPr>
            <w:tcW w:w="3162" w:type="pct"/>
          </w:tcPr>
          <w:p w14:paraId="66EAF328" w14:textId="250762F5" w:rsidR="00EE39AA" w:rsidRDefault="0065110A"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9f"/>
                  <w:enabled/>
                  <w:calcOnExit w:val="0"/>
                  <w:helpText w:type="text" w:val="Your response is optional. Question—4.9f—How can the following be made more accessible: seatback monitor controls where applicable, controls for in-flight entertainment where applicable, individual passenger lighting, airflow, recline of passenger seats."/>
                  <w:statusText w:type="text" w:val="Your response is optional. Question—4.9f—F1 for more information."/>
                  <w:textInput/>
                </w:ffData>
              </w:fldChar>
            </w:r>
            <w:bookmarkStart w:id="251" w:name="question49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1"/>
          </w:p>
        </w:tc>
      </w:tr>
      <w:tr w:rsidR="00EE39AA" w:rsidRPr="00A13DB6" w14:paraId="2306A0C4"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C29CD84" w14:textId="4B924065" w:rsidR="00EE39AA" w:rsidRDefault="00EE39AA" w:rsidP="0022522B">
            <w:pPr>
              <w:spacing w:before="0" w:after="0"/>
              <w:rPr>
                <w:rFonts w:eastAsia="Calibri" w:cstheme="minorHAnsi"/>
                <w:b w:val="0"/>
              </w:rPr>
            </w:pPr>
            <w:r>
              <w:rPr>
                <w:rFonts w:eastAsia="Calibri" w:cstheme="minorHAnsi"/>
                <w:b w:val="0"/>
              </w:rPr>
              <w:t>4.9g</w:t>
            </w:r>
            <w:r w:rsidRPr="00684F82">
              <w:rPr>
                <w:rFonts w:eastAsia="Calibri" w:cstheme="minorHAnsi"/>
                <w:b w:val="0"/>
              </w:rPr>
              <w:t>—</w:t>
            </w:r>
            <w:r w:rsidRPr="00EE39AA">
              <w:rPr>
                <w:rFonts w:eastAsia="Calibri" w:cstheme="minorHAnsi"/>
                <w:b w:val="0"/>
              </w:rPr>
              <w:t>Are there other controls not listed in this section which should be made more accessible?</w:t>
            </w:r>
          </w:p>
        </w:tc>
        <w:tc>
          <w:tcPr>
            <w:tcW w:w="3162" w:type="pct"/>
          </w:tcPr>
          <w:p w14:paraId="3ABDEBAA" w14:textId="2F2BEB62" w:rsidR="00EE39A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9g"/>
                  <w:enabled/>
                  <w:calcOnExit w:val="0"/>
                  <w:helpText w:type="text" w:val="Your response is optional. Question—4.9g—Are there other controls not listed in this section which should be made more accessible?"/>
                  <w:statusText w:type="text" w:val="Your response is optional. Question—4.9g—F1 for more information."/>
                  <w:textInput/>
                </w:ffData>
              </w:fldChar>
            </w:r>
            <w:bookmarkStart w:id="252" w:name="question49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2"/>
          </w:p>
        </w:tc>
      </w:tr>
      <w:tr w:rsidR="00EE39AA" w:rsidRPr="00A13DB6" w14:paraId="456761E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40F9D12" w14:textId="23F8835C" w:rsidR="00EE39AA" w:rsidRDefault="00EE39AA" w:rsidP="0022522B">
            <w:pPr>
              <w:spacing w:before="0" w:after="0"/>
              <w:rPr>
                <w:rFonts w:eastAsia="Calibri" w:cstheme="minorHAnsi"/>
                <w:b w:val="0"/>
              </w:rPr>
            </w:pPr>
            <w:r>
              <w:rPr>
                <w:rFonts w:eastAsia="Calibri" w:cstheme="minorHAnsi"/>
                <w:b w:val="0"/>
              </w:rPr>
              <w:t>4.9h</w:t>
            </w:r>
            <w:r w:rsidRPr="00684F82">
              <w:rPr>
                <w:rFonts w:eastAsia="Calibri" w:cstheme="minorHAnsi"/>
                <w:b w:val="0"/>
              </w:rPr>
              <w:t>—</w:t>
            </w:r>
            <w:r w:rsidRPr="00EE39AA">
              <w:rPr>
                <w:rFonts w:eastAsia="Calibri" w:cstheme="minorHAnsi"/>
                <w:b w:val="0"/>
              </w:rPr>
              <w:t>What should be considered as ‘major refurbishment’?</w:t>
            </w:r>
          </w:p>
        </w:tc>
        <w:tc>
          <w:tcPr>
            <w:tcW w:w="3162" w:type="pct"/>
          </w:tcPr>
          <w:p w14:paraId="56097F59" w14:textId="75D2270C" w:rsidR="00EE39AA"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9h"/>
                  <w:enabled/>
                  <w:calcOnExit w:val="0"/>
                  <w:helpText w:type="text" w:val="Your response is optional. Question—4.9h—What should be considered as ‘major refurbishment’?"/>
                  <w:statusText w:type="text" w:val="Your response is optional. Question—4.9h—F1 for more information."/>
                  <w:textInput/>
                </w:ffData>
              </w:fldChar>
            </w:r>
            <w:bookmarkStart w:id="253" w:name="question49h"/>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3"/>
          </w:p>
        </w:tc>
      </w:tr>
      <w:tr w:rsidR="00EE39AA" w:rsidRPr="00A13DB6" w14:paraId="7F45B508"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0080A3D1" w14:textId="2C202D7C" w:rsidR="00EE39AA" w:rsidRDefault="00EE39AA" w:rsidP="0022522B">
            <w:pPr>
              <w:spacing w:before="0" w:after="0"/>
              <w:rPr>
                <w:rFonts w:eastAsia="Calibri" w:cstheme="minorHAnsi"/>
                <w:b w:val="0"/>
              </w:rPr>
            </w:pPr>
            <w:r>
              <w:rPr>
                <w:rFonts w:eastAsia="Calibri" w:cstheme="minorHAnsi"/>
                <w:b w:val="0"/>
              </w:rPr>
              <w:t>4.9i</w:t>
            </w:r>
            <w:r w:rsidRPr="00684F82">
              <w:rPr>
                <w:rFonts w:eastAsia="Calibri" w:cstheme="minorHAnsi"/>
                <w:b w:val="0"/>
              </w:rPr>
              <w:t>—</w:t>
            </w:r>
            <w:r w:rsidRPr="00EE39AA">
              <w:rPr>
                <w:rFonts w:eastAsia="Calibri" w:cstheme="minorHAnsi"/>
                <w:b w:val="0"/>
              </w:rPr>
              <w:t>Do you have any further feedback?</w:t>
            </w:r>
          </w:p>
        </w:tc>
        <w:tc>
          <w:tcPr>
            <w:tcW w:w="3162" w:type="pct"/>
          </w:tcPr>
          <w:p w14:paraId="62194A56" w14:textId="172647DA" w:rsidR="00EE39AA"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9i"/>
                  <w:enabled/>
                  <w:calcOnExit w:val="0"/>
                  <w:helpText w:type="text" w:val="Your response is optional. Question—4.9i—Do you have any further feedback?"/>
                  <w:statusText w:type="text" w:val="Your response is optional. Question—4.9i—F1 for more information."/>
                  <w:textInput/>
                </w:ffData>
              </w:fldChar>
            </w:r>
            <w:bookmarkStart w:id="254" w:name="question49i"/>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4"/>
          </w:p>
        </w:tc>
      </w:tr>
    </w:tbl>
    <w:p w14:paraId="1BB7E28C" w14:textId="083D3F0C" w:rsidR="00AF61BB" w:rsidRDefault="007E3C35" w:rsidP="00E802B0">
      <w:pPr>
        <w:pStyle w:val="Heading3"/>
      </w:pPr>
      <w:r>
        <w:t>4.10</w:t>
      </w:r>
      <w:r w:rsidR="00E802B0">
        <w:t xml:space="preserve"> </w:t>
      </w:r>
      <w:r w:rsidR="00D56DE8">
        <w:t>Increase the number of aircraft seats that have moveable armrests</w:t>
      </w:r>
    </w:p>
    <w:p w14:paraId="77914119" w14:textId="77777777" w:rsidR="00AD6863" w:rsidRDefault="00AD6863" w:rsidP="00503A4A">
      <w:pPr>
        <w:pStyle w:val="Heading4"/>
      </w:pPr>
      <w:r>
        <w:t>Background</w:t>
      </w:r>
    </w:p>
    <w:p w14:paraId="3A9A4239" w14:textId="711C830C" w:rsidR="00274393" w:rsidRDefault="00274393" w:rsidP="00274393">
      <w:r>
        <w:t xml:space="preserve">People with disability have found that fixed armrests on aircraft seats restrict movement and make transfers into and out of seats very difficult. Moveable armrests allow for easier transfer into aisle seats and improve accessibility for all passengers.  </w:t>
      </w:r>
    </w:p>
    <w:p w14:paraId="512C2CA4" w14:textId="0084A6FC" w:rsidR="006272DC" w:rsidRPr="006272DC" w:rsidRDefault="00274393" w:rsidP="006272DC">
      <w:pPr>
        <w:rPr>
          <w:rFonts w:cstheme="minorHAnsi"/>
        </w:rPr>
      </w:pPr>
      <w:r>
        <w:t xml:space="preserve">Three regulatory options are proposed in the aviation disability standards to address this matter. </w:t>
      </w:r>
      <w:r w:rsidR="006272DC">
        <w:t>A non-regulatory option would express the content of the regulatory options as guidance rather than legislation. The option to maintain existing practice would not introduce any new interventions on this matter.</w:t>
      </w:r>
    </w:p>
    <w:p w14:paraId="4C388076" w14:textId="77777777" w:rsidR="00503A4A" w:rsidRDefault="00503A4A" w:rsidP="00503A4A">
      <w:pPr>
        <w:pStyle w:val="Heading4"/>
      </w:pPr>
      <w:r>
        <w:lastRenderedPageBreak/>
        <w:t>Regulatory options</w:t>
      </w:r>
    </w:p>
    <w:p w14:paraId="39356EAC" w14:textId="26864188" w:rsidR="00481508" w:rsidRDefault="00C73DE7" w:rsidP="00481508">
      <w:r>
        <w:t xml:space="preserve">New aircraft and aircraft that are </w:t>
      </w:r>
      <w:r w:rsidR="00F200DA">
        <w:t xml:space="preserve">undergoing major seating replacement must ensure that there is a certain percentage of seats with moveable armrests. </w:t>
      </w:r>
      <w:r w:rsidR="002B6A2D">
        <w:t>Seats should be distributed throughout all classes.</w:t>
      </w:r>
    </w:p>
    <w:p w14:paraId="32AEE738" w14:textId="1A547AE2" w:rsidR="00274393" w:rsidRPr="00A20E2E" w:rsidRDefault="00274393" w:rsidP="004D712F">
      <w:pPr>
        <w:pStyle w:val="Heading6"/>
        <w:tabs>
          <w:tab w:val="left" w:pos="1134"/>
        </w:tabs>
        <w:rPr>
          <w:rFonts w:asciiTheme="minorHAnsi" w:eastAsiaTheme="minorHAnsi" w:hAnsiTheme="minorHAnsi" w:cstheme="minorBidi"/>
          <w:color w:val="000000" w:themeColor="text1"/>
        </w:rPr>
      </w:pPr>
      <w:r w:rsidRPr="00E82E76">
        <w:rPr>
          <w:rFonts w:asciiTheme="minorHAnsi" w:eastAsiaTheme="minorHAnsi" w:hAnsiTheme="minorHAnsi" w:cstheme="minorBidi"/>
          <w:bCs/>
          <w:color w:val="000000" w:themeColor="text1"/>
        </w:rPr>
        <w:t>Option 1</w:t>
      </w:r>
      <w:r w:rsidR="00E82E76" w:rsidRPr="00E82E76">
        <w:rPr>
          <w:rFonts w:asciiTheme="minorHAnsi" w:eastAsiaTheme="minorHAnsi" w:hAnsiTheme="minorHAnsi" w:cstheme="minorBidi"/>
          <w:bCs/>
          <w:color w:val="000000" w:themeColor="text1"/>
        </w:rPr>
        <w:t>:</w:t>
      </w:r>
      <w:r w:rsidR="00E82E76">
        <w:rPr>
          <w:rFonts w:asciiTheme="minorHAnsi" w:eastAsiaTheme="minorHAnsi" w:hAnsiTheme="minorHAnsi" w:cstheme="minorBidi"/>
          <w:b/>
          <w:bCs/>
          <w:color w:val="000000" w:themeColor="text1"/>
          <w:u w:val="none"/>
        </w:rPr>
        <w:t xml:space="preserve"> </w:t>
      </w:r>
      <w:r w:rsidRPr="00A20E2E">
        <w:rPr>
          <w:rFonts w:asciiTheme="minorHAnsi" w:eastAsiaTheme="minorHAnsi" w:hAnsiTheme="minorHAnsi" w:cstheme="minorBidi"/>
          <w:color w:val="000000" w:themeColor="text1"/>
          <w:u w:val="none"/>
        </w:rPr>
        <w:t>Moveable armrests for all new aircraft seats and aircraft subject to major seating replacement</w:t>
      </w:r>
    </w:p>
    <w:p w14:paraId="0D643BCF" w14:textId="2C0C29FC" w:rsidR="00274393" w:rsidRPr="00A20E2E" w:rsidRDefault="00274393" w:rsidP="004D712F">
      <w:pPr>
        <w:pStyle w:val="Heading6"/>
        <w:tabs>
          <w:tab w:val="left" w:pos="1134"/>
        </w:tabs>
        <w:rPr>
          <w:rFonts w:asciiTheme="minorHAnsi" w:eastAsiaTheme="minorHAnsi" w:hAnsiTheme="minorHAnsi" w:cstheme="minorBidi"/>
          <w:color w:val="000000" w:themeColor="text1"/>
        </w:rPr>
      </w:pPr>
      <w:r w:rsidRPr="00E82E76">
        <w:rPr>
          <w:rFonts w:asciiTheme="minorHAnsi" w:eastAsiaTheme="minorHAnsi" w:hAnsiTheme="minorHAnsi" w:cstheme="minorBidi"/>
          <w:bCs/>
          <w:color w:val="000000" w:themeColor="text1"/>
        </w:rPr>
        <w:t xml:space="preserve">Option </w:t>
      </w:r>
      <w:r w:rsidR="00E82E76" w:rsidRPr="00E82E76">
        <w:rPr>
          <w:rFonts w:asciiTheme="minorHAnsi" w:eastAsiaTheme="minorHAnsi" w:hAnsiTheme="minorHAnsi" w:cstheme="minorBidi"/>
          <w:bCs/>
          <w:color w:val="000000" w:themeColor="text1"/>
        </w:rPr>
        <w:t>2:</w:t>
      </w:r>
      <w:r w:rsidR="00E82E76">
        <w:rPr>
          <w:rFonts w:asciiTheme="minorHAnsi" w:eastAsiaTheme="minorHAnsi" w:hAnsiTheme="minorHAnsi" w:cstheme="minorBidi"/>
          <w:b/>
          <w:color w:val="000000" w:themeColor="text1"/>
          <w:u w:val="none"/>
        </w:rPr>
        <w:t xml:space="preserve"> </w:t>
      </w:r>
      <w:r w:rsidRPr="00A20E2E">
        <w:rPr>
          <w:rFonts w:asciiTheme="minorHAnsi" w:eastAsiaTheme="minorHAnsi" w:hAnsiTheme="minorHAnsi" w:cstheme="minorBidi"/>
          <w:color w:val="000000" w:themeColor="text1"/>
          <w:u w:val="none"/>
        </w:rPr>
        <w:t>Moveable armrests for 50% of the aircraft’s seating capacity for all new aircraft seats and aircraft subject to major seating replacement</w:t>
      </w:r>
    </w:p>
    <w:p w14:paraId="4B9FC6E0" w14:textId="04527CA5" w:rsidR="00F200DA" w:rsidRPr="00A20E2E" w:rsidRDefault="00274393" w:rsidP="004D712F">
      <w:pPr>
        <w:pStyle w:val="Heading6"/>
        <w:tabs>
          <w:tab w:val="left" w:pos="1134"/>
        </w:tabs>
        <w:rPr>
          <w:rFonts w:asciiTheme="minorHAnsi" w:eastAsiaTheme="minorHAnsi" w:hAnsiTheme="minorHAnsi" w:cstheme="minorBidi"/>
          <w:color w:val="000000" w:themeColor="text1"/>
        </w:rPr>
      </w:pPr>
      <w:r w:rsidRPr="00E82E76">
        <w:rPr>
          <w:rFonts w:asciiTheme="minorHAnsi" w:eastAsiaTheme="minorHAnsi" w:hAnsiTheme="minorHAnsi" w:cstheme="minorBidi"/>
          <w:bCs/>
          <w:color w:val="000000" w:themeColor="text1"/>
        </w:rPr>
        <w:t>Option 3</w:t>
      </w:r>
      <w:r w:rsidR="00E82E76" w:rsidRPr="00E82E76">
        <w:rPr>
          <w:rFonts w:asciiTheme="minorHAnsi" w:eastAsiaTheme="minorHAnsi" w:hAnsiTheme="minorHAnsi" w:cstheme="minorBidi"/>
          <w:bCs/>
          <w:color w:val="000000" w:themeColor="text1"/>
        </w:rPr>
        <w:t>:</w:t>
      </w:r>
      <w:r w:rsidR="00E82E76">
        <w:rPr>
          <w:rFonts w:asciiTheme="minorHAnsi" w:eastAsiaTheme="minorHAnsi" w:hAnsiTheme="minorHAnsi" w:cstheme="minorBidi"/>
          <w:b/>
          <w:color w:val="000000" w:themeColor="text1"/>
          <w:u w:val="none"/>
        </w:rPr>
        <w:t xml:space="preserve"> </w:t>
      </w:r>
      <w:r w:rsidRPr="00A20E2E">
        <w:rPr>
          <w:rFonts w:asciiTheme="minorHAnsi" w:eastAsiaTheme="minorHAnsi" w:hAnsiTheme="minorHAnsi" w:cstheme="minorBidi"/>
          <w:color w:val="000000" w:themeColor="text1"/>
          <w:u w:val="none"/>
        </w:rPr>
        <w:t>Moveable armrests for aisle seats on all new aircraft seats and aircraft subject to major seating replacement</w:t>
      </w:r>
    </w:p>
    <w:p w14:paraId="184A0361" w14:textId="6C069096" w:rsidR="00A01351" w:rsidRDefault="00A01351" w:rsidP="00503A4A">
      <w:pPr>
        <w:pStyle w:val="Heading4"/>
      </w:pPr>
      <w:r>
        <w:t>Questions and responses</w:t>
      </w:r>
      <w:r w:rsidR="002E5356">
        <w:t>—</w:t>
      </w:r>
      <w:r w:rsidR="00724FC9">
        <w:t>Increase the number of aircraft seats that have moveable armrests</w:t>
      </w:r>
    </w:p>
    <w:p w14:paraId="6A707069" w14:textId="22E3189F"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2EC6D3D6"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695539E"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59B5CEAE"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4AEE6046"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1CB97E6E" w14:textId="0FAB90FF" w:rsidR="00A01351" w:rsidRPr="00A75117" w:rsidRDefault="00A75117" w:rsidP="0022522B">
            <w:pPr>
              <w:spacing w:before="0" w:after="0"/>
              <w:rPr>
                <w:rFonts w:eastAsia="Calibri" w:cstheme="minorHAnsi"/>
                <w:b w:val="0"/>
              </w:rPr>
            </w:pPr>
            <w:r>
              <w:rPr>
                <w:rFonts w:eastAsia="Calibri" w:cstheme="minorHAnsi"/>
                <w:b w:val="0"/>
              </w:rPr>
              <w:t>4.10a</w:t>
            </w:r>
            <w:r w:rsidR="00A01351" w:rsidRPr="00684F82">
              <w:rPr>
                <w:rFonts w:eastAsia="Calibri" w:cstheme="minorHAnsi"/>
                <w:b w:val="0"/>
              </w:rPr>
              <w:t>—</w:t>
            </w:r>
            <w:r w:rsidRPr="00A75117">
              <w:rPr>
                <w:rFonts w:eastAsia="Calibri" w:cstheme="minorHAnsi"/>
                <w:b w:val="0"/>
              </w:rPr>
              <w:t>Would the issue best be addressed through a regulatory or non-regulatory intervention, or by maintaining existing practice?</w:t>
            </w:r>
          </w:p>
        </w:tc>
        <w:tc>
          <w:tcPr>
            <w:tcW w:w="3162" w:type="pct"/>
          </w:tcPr>
          <w:p w14:paraId="1333F298" w14:textId="23A8ED1A"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0a"/>
                  <w:enabled/>
                  <w:calcOnExit w:val="0"/>
                  <w:helpText w:type="text" w:val="Your response is optional. Question—4.10a—Would the issue best be addressed through a regulatory or non-regulatory intervention, or by maintaining existing practice?"/>
                  <w:statusText w:type="text" w:val="Your response is optional. Question—4.10a—F1 for more information."/>
                  <w:textInput/>
                </w:ffData>
              </w:fldChar>
            </w:r>
            <w:bookmarkStart w:id="255" w:name="question410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5"/>
          </w:p>
        </w:tc>
      </w:tr>
      <w:tr w:rsidR="00A75117" w:rsidRPr="00A13DB6" w14:paraId="7378B8C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65208409" w14:textId="67088734" w:rsidR="00A75117" w:rsidRDefault="00A75117" w:rsidP="0022522B">
            <w:pPr>
              <w:spacing w:before="0" w:after="0"/>
              <w:rPr>
                <w:rFonts w:eastAsia="Calibri" w:cstheme="minorHAnsi"/>
                <w:b w:val="0"/>
              </w:rPr>
            </w:pPr>
            <w:r>
              <w:rPr>
                <w:rFonts w:eastAsia="Calibri" w:cstheme="minorHAnsi"/>
                <w:b w:val="0"/>
              </w:rPr>
              <w:t>4.10b</w:t>
            </w:r>
            <w:r w:rsidRPr="00684F82">
              <w:rPr>
                <w:rFonts w:eastAsia="Calibri" w:cstheme="minorHAnsi"/>
                <w:b w:val="0"/>
              </w:rPr>
              <w:t>—</w:t>
            </w:r>
            <w:r w:rsidRPr="00A75117">
              <w:rPr>
                <w:rFonts w:eastAsia="Calibri" w:cstheme="minorHAnsi"/>
                <w:b w:val="0"/>
              </w:rPr>
              <w:t>Does the proposed standard adequately address the issue? If not, what is missing or what other options exist?</w:t>
            </w:r>
          </w:p>
        </w:tc>
        <w:tc>
          <w:tcPr>
            <w:tcW w:w="3162" w:type="pct"/>
          </w:tcPr>
          <w:p w14:paraId="2B76466E" w14:textId="085AE5A3" w:rsidR="00A75117"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10b"/>
                  <w:enabled/>
                  <w:calcOnExit w:val="0"/>
                  <w:helpText w:type="text" w:val="Your response is optional. Question—4.10b—Does the proposed standard adequately address the issue? If not, what is missing or what other options exist?"/>
                  <w:statusText w:type="text" w:val="Your response is optional. Question—4.10b—F1 for more information."/>
                  <w:textInput/>
                </w:ffData>
              </w:fldChar>
            </w:r>
            <w:bookmarkStart w:id="256" w:name="question410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6"/>
          </w:p>
        </w:tc>
      </w:tr>
      <w:tr w:rsidR="00A75117" w:rsidRPr="00A13DB6" w14:paraId="25293169"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C7EA678" w14:textId="0DBC30D9" w:rsidR="00A75117" w:rsidRDefault="00A75117" w:rsidP="0022522B">
            <w:pPr>
              <w:spacing w:before="0" w:after="0"/>
              <w:rPr>
                <w:rFonts w:eastAsia="Calibri" w:cstheme="minorHAnsi"/>
                <w:b w:val="0"/>
              </w:rPr>
            </w:pPr>
            <w:r>
              <w:rPr>
                <w:rFonts w:eastAsia="Calibri" w:cstheme="minorHAnsi"/>
                <w:b w:val="0"/>
              </w:rPr>
              <w:t>4.10c</w:t>
            </w:r>
            <w:r w:rsidRPr="00684F82">
              <w:rPr>
                <w:rFonts w:eastAsia="Calibri" w:cstheme="minorHAnsi"/>
                <w:b w:val="0"/>
              </w:rPr>
              <w:t>—</w:t>
            </w:r>
            <w:r w:rsidRPr="00A75117">
              <w:rPr>
                <w:rFonts w:eastAsia="Calibri" w:cstheme="minorHAnsi"/>
                <w:b w:val="0"/>
              </w:rPr>
              <w:t>Are there any barriers to implementing the proposed standards in any of the 3 options? If so, what are they?</w:t>
            </w:r>
          </w:p>
        </w:tc>
        <w:tc>
          <w:tcPr>
            <w:tcW w:w="3162" w:type="pct"/>
          </w:tcPr>
          <w:p w14:paraId="21C53258" w14:textId="6CC30E50" w:rsidR="00A75117"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0c"/>
                  <w:enabled/>
                  <w:calcOnExit w:val="0"/>
                  <w:helpText w:type="text" w:val="Your response is optional. Question—4.10c—Are there any barriers to implementing the proposed standards in any of the 3 options? If so, what are they?"/>
                  <w:statusText w:type="text" w:val="Your response is optional. Question—4.10c—F1 for more information."/>
                  <w:textInput/>
                </w:ffData>
              </w:fldChar>
            </w:r>
            <w:bookmarkStart w:id="257" w:name="question410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7"/>
          </w:p>
        </w:tc>
      </w:tr>
      <w:tr w:rsidR="00A75117" w:rsidRPr="00A13DB6" w14:paraId="5C8567A6"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4D992C61" w14:textId="259B291A" w:rsidR="00A75117" w:rsidRDefault="00A75117" w:rsidP="0022522B">
            <w:pPr>
              <w:spacing w:before="0" w:after="0"/>
              <w:rPr>
                <w:rFonts w:eastAsia="Calibri" w:cstheme="minorHAnsi"/>
                <w:b w:val="0"/>
              </w:rPr>
            </w:pPr>
            <w:r>
              <w:rPr>
                <w:rFonts w:eastAsia="Calibri" w:cstheme="minorHAnsi"/>
                <w:b w:val="0"/>
              </w:rPr>
              <w:t>4.10d</w:t>
            </w:r>
            <w:r w:rsidRPr="00684F82">
              <w:rPr>
                <w:rFonts w:eastAsia="Calibri" w:cstheme="minorHAnsi"/>
                <w:b w:val="0"/>
              </w:rPr>
              <w:t>—</w:t>
            </w:r>
            <w:r w:rsidRPr="00A75117">
              <w:rPr>
                <w:rFonts w:eastAsia="Calibri" w:cstheme="minorHAnsi"/>
                <w:b w:val="0"/>
              </w:rPr>
              <w:t>How can passengers identify which seats have moveable armrests at the time of booking?</w:t>
            </w:r>
          </w:p>
        </w:tc>
        <w:tc>
          <w:tcPr>
            <w:tcW w:w="3162" w:type="pct"/>
          </w:tcPr>
          <w:p w14:paraId="08486633" w14:textId="576C1B4D" w:rsidR="00A75117"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10d"/>
                  <w:enabled/>
                  <w:calcOnExit w:val="0"/>
                  <w:helpText w:type="text" w:val="Your response is optional. Question—4.10d—How can passengers identify which seats have moveable armrests at the time of booking?"/>
                  <w:statusText w:type="text" w:val="Your response is optional. Question—4.10d—F1 for more information."/>
                  <w:textInput/>
                </w:ffData>
              </w:fldChar>
            </w:r>
            <w:bookmarkStart w:id="258" w:name="question410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8"/>
          </w:p>
        </w:tc>
      </w:tr>
      <w:tr w:rsidR="00A75117" w:rsidRPr="00A13DB6" w14:paraId="4FE705C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5C881C4" w14:textId="623654CC" w:rsidR="00A75117" w:rsidRDefault="00A75117" w:rsidP="0022522B">
            <w:pPr>
              <w:spacing w:before="0" w:after="0"/>
              <w:rPr>
                <w:rFonts w:eastAsia="Calibri" w:cstheme="minorHAnsi"/>
                <w:b w:val="0"/>
              </w:rPr>
            </w:pPr>
            <w:r>
              <w:rPr>
                <w:rFonts w:eastAsia="Calibri" w:cstheme="minorHAnsi"/>
                <w:b w:val="0"/>
              </w:rPr>
              <w:t>4.10e</w:t>
            </w:r>
            <w:r w:rsidRPr="00684F82">
              <w:rPr>
                <w:rFonts w:eastAsia="Calibri" w:cstheme="minorHAnsi"/>
                <w:b w:val="0"/>
              </w:rPr>
              <w:t>—</w:t>
            </w:r>
            <w:r w:rsidRPr="00A75117">
              <w:rPr>
                <w:rFonts w:eastAsia="Calibri" w:cstheme="minorHAnsi"/>
                <w:b w:val="0"/>
              </w:rPr>
              <w:t>For each of the 3 options presented, what is a reasonable transition period for the inclusion of moveable armrests?</w:t>
            </w:r>
          </w:p>
        </w:tc>
        <w:tc>
          <w:tcPr>
            <w:tcW w:w="3162" w:type="pct"/>
          </w:tcPr>
          <w:p w14:paraId="38271F42" w14:textId="64917B70" w:rsidR="00A75117"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0e"/>
                  <w:enabled/>
                  <w:calcOnExit w:val="0"/>
                  <w:helpText w:type="text" w:val="Your response is optional. Question—4.10e—For each of the 3 options presented, what is a reasonable transition period for the inclusion of moveable armrests?"/>
                  <w:statusText w:type="text" w:val="Your response is optional. Question—4.10e—F1 for more information."/>
                  <w:textInput/>
                </w:ffData>
              </w:fldChar>
            </w:r>
            <w:bookmarkStart w:id="259" w:name="question410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9"/>
          </w:p>
        </w:tc>
      </w:tr>
      <w:tr w:rsidR="00A75117" w:rsidRPr="00A13DB6" w14:paraId="724636FF"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767B3050" w14:textId="759D6F22" w:rsidR="00A75117" w:rsidRDefault="00A75117" w:rsidP="0022522B">
            <w:pPr>
              <w:spacing w:before="0" w:after="0"/>
              <w:rPr>
                <w:rFonts w:eastAsia="Calibri" w:cstheme="minorHAnsi"/>
                <w:b w:val="0"/>
              </w:rPr>
            </w:pPr>
            <w:r>
              <w:rPr>
                <w:rFonts w:eastAsia="Calibri" w:cstheme="minorHAnsi"/>
                <w:b w:val="0"/>
              </w:rPr>
              <w:t>4.10f</w:t>
            </w:r>
            <w:r w:rsidRPr="00684F82">
              <w:rPr>
                <w:rFonts w:eastAsia="Calibri" w:cstheme="minorHAnsi"/>
                <w:b w:val="0"/>
              </w:rPr>
              <w:t>—</w:t>
            </w:r>
            <w:r w:rsidRPr="00A75117">
              <w:rPr>
                <w:rFonts w:eastAsia="Calibri" w:cstheme="minorHAnsi"/>
                <w:b w:val="0"/>
              </w:rPr>
              <w:t>What percentage of seats on an aircraft would need to be replaced in order to be considered a ‘major seating replacement’?</w:t>
            </w:r>
          </w:p>
        </w:tc>
        <w:tc>
          <w:tcPr>
            <w:tcW w:w="3162" w:type="pct"/>
          </w:tcPr>
          <w:p w14:paraId="6EF96FE3" w14:textId="3AC6E90A" w:rsidR="00A75117"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410f"/>
                  <w:enabled/>
                  <w:calcOnExit w:val="0"/>
                  <w:helpText w:type="text" w:val="Your response is optional. Question—4.10f—What percentage of seats on an aircraft would need to be replaced in order to be considered a ‘major seating replacement’?"/>
                  <w:statusText w:type="text" w:val="Your response is optional. Question—4.10f—F1 for more information."/>
                  <w:textInput/>
                </w:ffData>
              </w:fldChar>
            </w:r>
            <w:bookmarkStart w:id="260" w:name="question410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0"/>
          </w:p>
        </w:tc>
      </w:tr>
      <w:tr w:rsidR="00A75117" w:rsidRPr="00A13DB6" w14:paraId="012369E7"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7C40A0F5" w14:textId="5B2B1D9D" w:rsidR="00A75117" w:rsidRDefault="00A75117" w:rsidP="0022522B">
            <w:pPr>
              <w:spacing w:before="0" w:after="0"/>
              <w:rPr>
                <w:rFonts w:eastAsia="Calibri" w:cstheme="minorHAnsi"/>
                <w:b w:val="0"/>
              </w:rPr>
            </w:pPr>
            <w:r>
              <w:rPr>
                <w:rFonts w:eastAsia="Calibri" w:cstheme="minorHAnsi"/>
                <w:b w:val="0"/>
              </w:rPr>
              <w:t>4.10g</w:t>
            </w:r>
            <w:r w:rsidRPr="00684F82">
              <w:rPr>
                <w:rFonts w:eastAsia="Calibri" w:cstheme="minorHAnsi"/>
                <w:b w:val="0"/>
              </w:rPr>
              <w:t>—</w:t>
            </w:r>
            <w:r w:rsidRPr="00A75117">
              <w:rPr>
                <w:rFonts w:eastAsia="Calibri" w:cstheme="minorHAnsi"/>
                <w:b w:val="0"/>
              </w:rPr>
              <w:t>Do you have any further feedback?</w:t>
            </w:r>
          </w:p>
        </w:tc>
        <w:tc>
          <w:tcPr>
            <w:tcW w:w="3162" w:type="pct"/>
          </w:tcPr>
          <w:p w14:paraId="566BD050" w14:textId="4EACCE3B" w:rsidR="00A75117"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410g"/>
                  <w:enabled/>
                  <w:calcOnExit w:val="0"/>
                  <w:helpText w:type="text" w:val="Your response is optional. Question—4.10g—Do you have any further feedback?"/>
                  <w:statusText w:type="text" w:val="Your response is optional. Question—4.10g—F1 for more information."/>
                  <w:textInput/>
                </w:ffData>
              </w:fldChar>
            </w:r>
            <w:bookmarkStart w:id="261" w:name="question410g"/>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p>
        </w:tc>
      </w:tr>
    </w:tbl>
    <w:p w14:paraId="4EE4B952" w14:textId="1DFF5B39" w:rsidR="00EB294D" w:rsidRDefault="00AF70F9">
      <w:pPr>
        <w:suppressAutoHyphens w:val="0"/>
      </w:pPr>
      <w:r>
        <w:br w:type="page"/>
      </w:r>
    </w:p>
    <w:p w14:paraId="253E085B" w14:textId="4A9C6882" w:rsidR="009C4F72" w:rsidRPr="00EB294D" w:rsidRDefault="00AF70F9" w:rsidP="00E802B0">
      <w:pPr>
        <w:pStyle w:val="Heading2"/>
      </w:pPr>
      <w:r>
        <w:lastRenderedPageBreak/>
        <w:t>5.</w:t>
      </w:r>
      <w:r w:rsidR="00E802B0">
        <w:t xml:space="preserve"> </w:t>
      </w:r>
      <w:r w:rsidR="009C4F72" w:rsidRPr="004D712F">
        <w:t>Other matters for discussion</w:t>
      </w:r>
    </w:p>
    <w:p w14:paraId="753B5DB6" w14:textId="444D181F" w:rsidR="0052480B" w:rsidRDefault="00AF70F9" w:rsidP="00E802B0">
      <w:pPr>
        <w:pStyle w:val="Heading3"/>
      </w:pPr>
      <w:r>
        <w:t>5.1</w:t>
      </w:r>
      <w:r w:rsidR="00E802B0">
        <w:t xml:space="preserve"> </w:t>
      </w:r>
      <w:r w:rsidR="0052480B">
        <w:t>Current exclusion of small aircraft from parts of the Transport Standards</w:t>
      </w:r>
    </w:p>
    <w:p w14:paraId="699CF1BE" w14:textId="37DA3B52" w:rsidR="0087532F" w:rsidRDefault="00D234AE" w:rsidP="0087532F">
      <w:r>
        <w:t xml:space="preserve">The current </w:t>
      </w:r>
      <w:r w:rsidR="0042129A">
        <w:t>Disability Standards for Accessible Public Transport</w:t>
      </w:r>
      <w:r w:rsidR="00912E27">
        <w:t xml:space="preserve"> 2002</w:t>
      </w:r>
      <w:r w:rsidR="0042129A">
        <w:t xml:space="preserve"> has exclusions for ‘small aircraft’ </w:t>
      </w:r>
      <w:r w:rsidR="003704E1">
        <w:t>or</w:t>
      </w:r>
      <w:r w:rsidR="0042129A">
        <w:t xml:space="preserve"> aircraft with fewer than 30 passenger seats. These exclusions apply to </w:t>
      </w:r>
      <w:r w:rsidR="003704E1">
        <w:t xml:space="preserve">specifications for </w:t>
      </w:r>
      <w:r w:rsidR="008C4DAC">
        <w:t xml:space="preserve">manoeuvring areas, ramps, boarding devices, allocated spaces, handrails and grabrails, doorways, and stairs. </w:t>
      </w:r>
    </w:p>
    <w:p w14:paraId="34A0CE36" w14:textId="63E2EE65" w:rsidR="008C4DAC" w:rsidRPr="0087532F" w:rsidRDefault="008C4DAC" w:rsidP="0087532F">
      <w:r>
        <w:t xml:space="preserve">No proposed options are being put forward, but we want to </w:t>
      </w:r>
      <w:r w:rsidR="00BF7847">
        <w:t xml:space="preserve">gather feedback to understand whether future work is required to remove these exclusions. </w:t>
      </w:r>
    </w:p>
    <w:p w14:paraId="3EF999D7" w14:textId="506DB0B9" w:rsidR="00A01351" w:rsidRDefault="00A01351" w:rsidP="00503A4A">
      <w:pPr>
        <w:pStyle w:val="Heading4"/>
      </w:pPr>
      <w:r>
        <w:t>Questions and responses</w:t>
      </w:r>
      <w:r w:rsidR="002E5356">
        <w:t>—Current exclusion of small aircraft from parts of the Transport Standards</w:t>
      </w:r>
    </w:p>
    <w:p w14:paraId="088FA0BB" w14:textId="5829A185" w:rsidR="00A01351" w:rsidRDefault="00A01351" w:rsidP="00A01351">
      <w:r>
        <w:t>Please t</w:t>
      </w:r>
      <w:r w:rsidRPr="002D4233">
        <w:t>ype</w:t>
      </w:r>
      <w:r>
        <w:t xml:space="preserve"> your feedback below for the questions above. </w:t>
      </w:r>
      <w:r w:rsidRPr="000B5F71">
        <w:t>Your response</w:t>
      </w:r>
      <w:r>
        <w:t xml:space="preserve"> to these questions</w:t>
      </w:r>
      <w:r w:rsidRPr="000B5F71">
        <w:t xml:space="preserve"> is optional.</w:t>
      </w:r>
      <w:r w:rsidR="0058329C">
        <w:t xml:space="preserve"> </w:t>
      </w:r>
      <w:r>
        <w:t>You do not have to respond to every question.</w:t>
      </w:r>
    </w:p>
    <w:tbl>
      <w:tblPr>
        <w:tblStyle w:val="DefaultTable11"/>
        <w:tblW w:w="4886" w:type="pct"/>
        <w:tblLayout w:type="fixed"/>
        <w:tblLook w:val="04A0" w:firstRow="1" w:lastRow="0" w:firstColumn="1" w:lastColumn="0" w:noHBand="0" w:noVBand="1"/>
        <w:tblCaption w:val="Questions and responses—Roles and responsibilities of airports and airlines"/>
        <w:tblDescription w:val="Questions and responses—Roles and responsibilities of airports and airlines"/>
      </w:tblPr>
      <w:tblGrid>
        <w:gridCol w:w="3543"/>
        <w:gridCol w:w="6096"/>
      </w:tblGrid>
      <w:tr w:rsidR="00A01351" w:rsidRPr="00654F9E" w14:paraId="1B208D80" w14:textId="77777777" w:rsidTr="00225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915CE53" w14:textId="77777777" w:rsidR="00A01351" w:rsidRPr="008E534F" w:rsidRDefault="00A01351" w:rsidP="0022522B">
            <w:pPr>
              <w:pStyle w:val="Tablerowcolumnheading"/>
              <w:keepNext/>
              <w:spacing w:before="0" w:after="0"/>
              <w:rPr>
                <w:b/>
                <w:sz w:val="22"/>
                <w:szCs w:val="22"/>
              </w:rPr>
            </w:pPr>
            <w:r>
              <w:rPr>
                <w:b/>
                <w:sz w:val="22"/>
                <w:szCs w:val="22"/>
              </w:rPr>
              <w:t>Question</w:t>
            </w:r>
          </w:p>
        </w:tc>
        <w:tc>
          <w:tcPr>
            <w:tcW w:w="3162" w:type="pct"/>
          </w:tcPr>
          <w:p w14:paraId="2498F5F5" w14:textId="77777777" w:rsidR="00A01351" w:rsidRPr="008E534F" w:rsidRDefault="00A01351" w:rsidP="0022522B">
            <w:pPr>
              <w:pStyle w:val="Tablerowcolumnheading"/>
              <w:keepNext/>
              <w:spacing w:before="0" w:after="0"/>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Response</w:t>
            </w:r>
          </w:p>
        </w:tc>
      </w:tr>
      <w:tr w:rsidR="00A01351" w:rsidRPr="00A13DB6" w14:paraId="657EA90E"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4AE124A4" w14:textId="5ABCB323" w:rsidR="00A01351" w:rsidRPr="004F1D2D" w:rsidRDefault="004F1D2D" w:rsidP="0022522B">
            <w:pPr>
              <w:spacing w:before="0" w:after="0"/>
              <w:rPr>
                <w:rFonts w:eastAsia="Calibri" w:cstheme="minorHAnsi"/>
                <w:b w:val="0"/>
              </w:rPr>
            </w:pPr>
            <w:r>
              <w:rPr>
                <w:rFonts w:eastAsia="Calibri" w:cstheme="minorHAnsi"/>
                <w:b w:val="0"/>
              </w:rPr>
              <w:t>5.1a</w:t>
            </w:r>
            <w:r w:rsidR="00A01351" w:rsidRPr="00684F82">
              <w:rPr>
                <w:rFonts w:eastAsia="Calibri" w:cstheme="minorHAnsi"/>
                <w:b w:val="0"/>
              </w:rPr>
              <w:t>—</w:t>
            </w:r>
            <w:r w:rsidRPr="004F1D2D">
              <w:rPr>
                <w:rFonts w:eastAsia="Calibri" w:cstheme="minorHAnsi"/>
                <w:b w:val="0"/>
              </w:rPr>
              <w:t>What impact do the current exclusions for people with disability impose when they travel on small aircraft with less than 30 seats?</w:t>
            </w:r>
          </w:p>
        </w:tc>
        <w:tc>
          <w:tcPr>
            <w:tcW w:w="3162" w:type="pct"/>
          </w:tcPr>
          <w:p w14:paraId="3A4789CF" w14:textId="13CA3DA3" w:rsidR="00A01351" w:rsidRPr="00A13DB6"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51a"/>
                  <w:enabled/>
                  <w:calcOnExit w:val="0"/>
                  <w:helpText w:type="text" w:val="Your response is optional. Question—5.1a—What impact do the current exclusions for people with disability impose when they travel on small aircraft with less than 30 seats?"/>
                  <w:statusText w:type="text" w:val="Your response is optional. Question—5.1a—F1 for more information."/>
                  <w:textInput/>
                </w:ffData>
              </w:fldChar>
            </w:r>
            <w:bookmarkStart w:id="262" w:name="question51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2"/>
          </w:p>
        </w:tc>
      </w:tr>
      <w:tr w:rsidR="004F1D2D" w:rsidRPr="00A13DB6" w14:paraId="1F62EEBB"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2723DB09" w14:textId="2C50F5B4" w:rsidR="004F1D2D" w:rsidRDefault="004F1D2D" w:rsidP="0022522B">
            <w:pPr>
              <w:spacing w:before="0" w:after="0"/>
              <w:rPr>
                <w:rFonts w:eastAsia="Calibri" w:cstheme="minorHAnsi"/>
                <w:b w:val="0"/>
              </w:rPr>
            </w:pPr>
            <w:r>
              <w:rPr>
                <w:rFonts w:eastAsia="Calibri" w:cstheme="minorHAnsi"/>
                <w:b w:val="0"/>
              </w:rPr>
              <w:t>5.1b</w:t>
            </w:r>
            <w:r w:rsidRPr="00684F82">
              <w:rPr>
                <w:rFonts w:eastAsia="Calibri" w:cstheme="minorHAnsi"/>
                <w:b w:val="0"/>
              </w:rPr>
              <w:t>—</w:t>
            </w:r>
            <w:r w:rsidRPr="004F1D2D">
              <w:rPr>
                <w:rFonts w:eastAsia="Calibri" w:cstheme="minorHAnsi"/>
                <w:b w:val="0"/>
              </w:rPr>
              <w:t>What proportion of your fleet has fewer than 30 passenger seats?</w:t>
            </w:r>
          </w:p>
        </w:tc>
        <w:tc>
          <w:tcPr>
            <w:tcW w:w="3162" w:type="pct"/>
          </w:tcPr>
          <w:p w14:paraId="2596A5CA" w14:textId="1C6FB823" w:rsidR="004F1D2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51b"/>
                  <w:enabled/>
                  <w:calcOnExit w:val="0"/>
                  <w:helpText w:type="text" w:val="Your response is optional. Question—5.1b—What proportion of your fleet has fewer than 30 passenger seats?"/>
                  <w:statusText w:type="text" w:val="Your response is optional. Question—5.1b—F1 for more information."/>
                  <w:textInput/>
                </w:ffData>
              </w:fldChar>
            </w:r>
            <w:bookmarkStart w:id="263" w:name="question51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3"/>
          </w:p>
        </w:tc>
      </w:tr>
      <w:tr w:rsidR="004F1D2D" w:rsidRPr="00A13DB6" w14:paraId="32C58782"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6B773034" w14:textId="60C304F7" w:rsidR="004F1D2D" w:rsidRDefault="004F1D2D" w:rsidP="0022522B">
            <w:pPr>
              <w:spacing w:before="0" w:after="0"/>
              <w:rPr>
                <w:rFonts w:eastAsia="Calibri" w:cstheme="minorHAnsi"/>
                <w:b w:val="0"/>
              </w:rPr>
            </w:pPr>
            <w:r>
              <w:rPr>
                <w:rFonts w:eastAsia="Calibri" w:cstheme="minorHAnsi"/>
                <w:b w:val="0"/>
              </w:rPr>
              <w:t>5.1c</w:t>
            </w:r>
            <w:r w:rsidRPr="00684F82">
              <w:rPr>
                <w:rFonts w:eastAsia="Calibri" w:cstheme="minorHAnsi"/>
                <w:b w:val="0"/>
              </w:rPr>
              <w:t>—</w:t>
            </w:r>
            <w:r w:rsidRPr="004F1D2D">
              <w:rPr>
                <w:rFonts w:eastAsia="Calibri" w:cstheme="minorHAnsi"/>
                <w:b w:val="0"/>
              </w:rPr>
              <w:t>What are the current structural or engineering barriers to meeting accessibility requirements on small aircraft?</w:t>
            </w:r>
          </w:p>
        </w:tc>
        <w:tc>
          <w:tcPr>
            <w:tcW w:w="3162" w:type="pct"/>
          </w:tcPr>
          <w:p w14:paraId="5681206B" w14:textId="69E9A9E3" w:rsidR="004F1D2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51c"/>
                  <w:enabled/>
                  <w:calcOnExit w:val="0"/>
                  <w:helpText w:type="text" w:val="Your response is optional. Question—5.1c—What are the current structural or engineering barriers to meeting accessibility requirements on small aircraft?"/>
                  <w:statusText w:type="text" w:val="Your response is optional. Question—5.1c—F1 for more information."/>
                  <w:textInput/>
                </w:ffData>
              </w:fldChar>
            </w:r>
            <w:bookmarkStart w:id="264" w:name="question51c"/>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4"/>
          </w:p>
        </w:tc>
      </w:tr>
      <w:tr w:rsidR="004F1D2D" w:rsidRPr="00A13DB6" w14:paraId="46B07610"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C2D2086" w14:textId="4A5EBC1E" w:rsidR="004F1D2D" w:rsidRDefault="004F1D2D" w:rsidP="0022522B">
            <w:pPr>
              <w:spacing w:before="0" w:after="0"/>
              <w:rPr>
                <w:rFonts w:eastAsia="Calibri" w:cstheme="minorHAnsi"/>
                <w:b w:val="0"/>
              </w:rPr>
            </w:pPr>
            <w:r>
              <w:rPr>
                <w:rFonts w:eastAsia="Calibri" w:cstheme="minorHAnsi"/>
                <w:b w:val="0"/>
              </w:rPr>
              <w:t>5.1d</w:t>
            </w:r>
            <w:r w:rsidRPr="00684F82">
              <w:rPr>
                <w:rFonts w:eastAsia="Calibri" w:cstheme="minorHAnsi"/>
                <w:b w:val="0"/>
              </w:rPr>
              <w:t>—</w:t>
            </w:r>
            <w:r w:rsidRPr="004F1D2D">
              <w:rPr>
                <w:rFonts w:eastAsia="Calibri" w:cstheme="minorHAnsi"/>
                <w:b w:val="0"/>
              </w:rPr>
              <w:t>What considerations are currently made to ensure people with disability can access small aircraft?</w:t>
            </w:r>
          </w:p>
        </w:tc>
        <w:tc>
          <w:tcPr>
            <w:tcW w:w="3162" w:type="pct"/>
          </w:tcPr>
          <w:p w14:paraId="2A457BF0" w14:textId="4AD27946" w:rsidR="004F1D2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51d"/>
                  <w:enabled/>
                  <w:calcOnExit w:val="0"/>
                  <w:helpText w:type="text" w:val="Your response is optional. Question—5.1d—What considerations are currently made to ensure people with disability can access small aircraft?"/>
                  <w:statusText w:type="text" w:val="Your response is optional. Question—5.1d—F1 for more information."/>
                  <w:textInput/>
                </w:ffData>
              </w:fldChar>
            </w:r>
            <w:bookmarkStart w:id="265" w:name="question51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5"/>
          </w:p>
        </w:tc>
      </w:tr>
      <w:tr w:rsidR="004F1D2D" w:rsidRPr="00A13DB6" w14:paraId="16945E33" w14:textId="77777777" w:rsidTr="0022522B">
        <w:tc>
          <w:tcPr>
            <w:cnfStyle w:val="001000000000" w:firstRow="0" w:lastRow="0" w:firstColumn="1" w:lastColumn="0" w:oddVBand="0" w:evenVBand="0" w:oddHBand="0" w:evenHBand="0" w:firstRowFirstColumn="0" w:firstRowLastColumn="0" w:lastRowFirstColumn="0" w:lastRowLastColumn="0"/>
            <w:tcW w:w="1838" w:type="pct"/>
          </w:tcPr>
          <w:p w14:paraId="5A110AC8" w14:textId="6F74F145" w:rsidR="004F1D2D" w:rsidRDefault="004F1D2D" w:rsidP="0022522B">
            <w:pPr>
              <w:spacing w:before="0" w:after="0"/>
              <w:rPr>
                <w:rFonts w:eastAsia="Calibri" w:cstheme="minorHAnsi"/>
                <w:b w:val="0"/>
              </w:rPr>
            </w:pPr>
            <w:r>
              <w:rPr>
                <w:rFonts w:eastAsia="Calibri" w:cstheme="minorHAnsi"/>
                <w:b w:val="0"/>
              </w:rPr>
              <w:t>5.1e</w:t>
            </w:r>
            <w:r w:rsidRPr="00684F82">
              <w:rPr>
                <w:rFonts w:eastAsia="Calibri" w:cstheme="minorHAnsi"/>
                <w:b w:val="0"/>
              </w:rPr>
              <w:t>—</w:t>
            </w:r>
            <w:r w:rsidRPr="004F1D2D">
              <w:rPr>
                <w:rFonts w:eastAsia="Calibri" w:cstheme="minorHAnsi"/>
                <w:b w:val="0"/>
              </w:rPr>
              <w:t>Is there a long-term plan to replace or develop aircraft capable of meeting accessibility requirements?</w:t>
            </w:r>
          </w:p>
        </w:tc>
        <w:tc>
          <w:tcPr>
            <w:tcW w:w="3162" w:type="pct"/>
          </w:tcPr>
          <w:p w14:paraId="5AD77445" w14:textId="10FB352E" w:rsidR="004F1D2D" w:rsidRDefault="003A20CE" w:rsidP="0022522B">
            <w:pPr>
              <w:pStyle w:val="Tabletext"/>
              <w:spacing w:before="0" w:after="0"/>
              <w:cnfStyle w:val="000000000000" w:firstRow="0" w:lastRow="0" w:firstColumn="0" w:lastColumn="0" w:oddVBand="0" w:evenVBand="0" w:oddHBand="0" w:evenHBand="0" w:firstRowFirstColumn="0" w:firstRowLastColumn="0" w:lastRowFirstColumn="0" w:lastRowLastColumn="0"/>
            </w:pPr>
            <w:r>
              <w:fldChar w:fldCharType="begin">
                <w:ffData>
                  <w:name w:val="question51e"/>
                  <w:enabled/>
                  <w:calcOnExit w:val="0"/>
                  <w:helpText w:type="text" w:val="Your response is optional. Question—5.1e—Is there a long-term plan to replace or develop aircraft capable of meeting accessibility requirements?"/>
                  <w:statusText w:type="text" w:val="Your response is optional. Question—5.1e—F1 for more information."/>
                  <w:textInput/>
                </w:ffData>
              </w:fldChar>
            </w:r>
            <w:bookmarkStart w:id="266" w:name="question51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6"/>
          </w:p>
        </w:tc>
      </w:tr>
      <w:tr w:rsidR="004F1D2D" w:rsidRPr="00A13DB6" w14:paraId="2B13DB68" w14:textId="77777777" w:rsidTr="002252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385B3E57" w14:textId="5BCBD651" w:rsidR="004F1D2D" w:rsidRDefault="004F1D2D" w:rsidP="0022522B">
            <w:pPr>
              <w:spacing w:before="0" w:after="0"/>
              <w:rPr>
                <w:rFonts w:eastAsia="Calibri" w:cstheme="minorHAnsi"/>
                <w:b w:val="0"/>
              </w:rPr>
            </w:pPr>
            <w:r>
              <w:rPr>
                <w:rFonts w:eastAsia="Calibri" w:cstheme="minorHAnsi"/>
                <w:b w:val="0"/>
              </w:rPr>
              <w:t>5.1f</w:t>
            </w:r>
            <w:r w:rsidRPr="00684F82">
              <w:rPr>
                <w:rFonts w:eastAsia="Calibri" w:cstheme="minorHAnsi"/>
                <w:b w:val="0"/>
              </w:rPr>
              <w:t>—</w:t>
            </w:r>
            <w:r w:rsidRPr="004F1D2D">
              <w:rPr>
                <w:rFonts w:eastAsia="Calibri" w:cstheme="minorHAnsi"/>
                <w:b w:val="0"/>
              </w:rPr>
              <w:t>Do you have any further feedback?</w:t>
            </w:r>
          </w:p>
        </w:tc>
        <w:tc>
          <w:tcPr>
            <w:tcW w:w="3162" w:type="pct"/>
          </w:tcPr>
          <w:p w14:paraId="1F73731D" w14:textId="44426B0E" w:rsidR="004F1D2D" w:rsidRDefault="003A20CE" w:rsidP="0022522B">
            <w:pPr>
              <w:pStyle w:val="Tabletext"/>
              <w:spacing w:before="0" w:after="0"/>
              <w:cnfStyle w:val="000000010000" w:firstRow="0" w:lastRow="0" w:firstColumn="0" w:lastColumn="0" w:oddVBand="0" w:evenVBand="0" w:oddHBand="0" w:evenHBand="1" w:firstRowFirstColumn="0" w:firstRowLastColumn="0" w:lastRowFirstColumn="0" w:lastRowLastColumn="0"/>
            </w:pPr>
            <w:r>
              <w:fldChar w:fldCharType="begin">
                <w:ffData>
                  <w:name w:val="question51f"/>
                  <w:enabled/>
                  <w:calcOnExit w:val="0"/>
                  <w:helpText w:type="text" w:val="Your response is optional. Question—5.1f—Do you have any further feedback?"/>
                  <w:statusText w:type="text" w:val="Your response is optional. Question—5.1f—F1 for more information."/>
                  <w:textInput/>
                </w:ffData>
              </w:fldChar>
            </w:r>
            <w:bookmarkStart w:id="267" w:name="question51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7"/>
          </w:p>
        </w:tc>
      </w:tr>
    </w:tbl>
    <w:p w14:paraId="4F550E0D" w14:textId="77777777" w:rsidR="00A01351" w:rsidRPr="00A01351" w:rsidRDefault="00A01351" w:rsidP="00A01351"/>
    <w:sectPr w:rsidR="00A01351" w:rsidRPr="00A01351" w:rsidSect="00BB14C1">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021" w:right="1021" w:bottom="1021" w:left="102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FAA6B" w14:textId="77777777" w:rsidR="000A42F8" w:rsidRDefault="000A42F8" w:rsidP="008456D5">
      <w:pPr>
        <w:spacing w:before="0" w:after="0"/>
      </w:pPr>
      <w:r>
        <w:separator/>
      </w:r>
    </w:p>
  </w:endnote>
  <w:endnote w:type="continuationSeparator" w:id="0">
    <w:p w14:paraId="735F9812" w14:textId="77777777" w:rsidR="000A42F8" w:rsidRDefault="000A42F8"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335E" w14:textId="77777777" w:rsidR="00180B5B" w:rsidRDefault="00784583" w:rsidP="00C311AB">
    <w:pPr>
      <w:pStyle w:val="Footer"/>
    </w:pPr>
    <w:r>
      <w:rPr>
        <w:noProof/>
        <w:lang w:eastAsia="en-AU"/>
      </w:rPr>
      <mc:AlternateContent>
        <mc:Choice Requires="wps">
          <w:drawing>
            <wp:anchor distT="0" distB="0" distL="0" distR="0" simplePos="0" relativeHeight="251658244" behindDoc="0" locked="0" layoutInCell="1" allowOverlap="1" wp14:anchorId="69E77C11" wp14:editId="56018753">
              <wp:simplePos x="635" y="635"/>
              <wp:positionH relativeFrom="page">
                <wp:align>center</wp:align>
              </wp:positionH>
              <wp:positionV relativeFrom="page">
                <wp:align>bottom</wp:align>
              </wp:positionV>
              <wp:extent cx="726440" cy="509270"/>
              <wp:effectExtent l="0" t="0" r="16510" b="0"/>
              <wp:wrapNone/>
              <wp:docPr id="33954750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7A69B214"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E77C11" id="_x0000_t202" coordsize="21600,21600" o:spt="202" path="m,l,21600r21600,l21600,xe">
              <v:stroke joinstyle="miter"/>
              <v:path gradientshapeok="t" o:connecttype="rect"/>
            </v:shapetype>
            <v:shape id="Text Box 11" o:spid="_x0000_s1027" type="#_x0000_t202" alt="OFFICIAL" style="position:absolute;left:0;text-align:left;margin-left:0;margin-top:0;width:57.2pt;height:40.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" filled="f" stroked="f">
              <v:textbox style="mso-fit-shape-to-text:t" inset="0,0,0,15pt">
                <w:txbxContent>
                  <w:p w14:paraId="7A69B214"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r w:rsidR="00180B5B">
      <w:rPr>
        <w:noProof/>
        <w:lang w:eastAsia="en-AU"/>
      </w:rPr>
      <mc:AlternateContent>
        <mc:Choice Requires="wps">
          <w:drawing>
            <wp:inline distT="0" distB="0" distL="0" distR="0" wp14:anchorId="7148405F" wp14:editId="7BDA76DE">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448B029E" w14:textId="77777777" w:rsidR="00180B5B" w:rsidRPr="007A05BE" w:rsidRDefault="00180B5B" w:rsidP="00C311A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7148405F" id="Text Box 16" o:spid="_x0000_s1028"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8T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Z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J9ubxMaAgAALQQAAA4AAAAAAAAAAAAAAAAALgIAAGRycy9lMm9Eb2MueG1sUEsBAi0AFAAG&#10;AAgAAAAhAEkMkHjcAAAABAEAAA8AAAAAAAAAAAAAAAAAdAQAAGRycy9kb3ducmV2LnhtbFBLBQYA&#10;AAAABAAEAPMAAAB9BQAAAAA=&#10;" filled="f" stroked="f" strokeweight=".5pt">
              <v:textbox inset="18mm,0,0,10mm">
                <w:txbxContent>
                  <w:p w14:paraId="448B029E" w14:textId="77777777" w:rsidR="00180B5B" w:rsidRPr="007A05BE" w:rsidRDefault="00180B5B" w:rsidP="00C311A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71745A70" w14:textId="77777777" w:rsidR="00C15F0D" w:rsidRDefault="00C15F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D9A2" w14:textId="2EDEFDC5" w:rsidR="002A6EF8" w:rsidRDefault="002A6EF8" w:rsidP="002A6EF8">
    <w:pPr>
      <w:pStyle w:val="Footer"/>
      <w:tabs>
        <w:tab w:val="clear" w:pos="9026"/>
        <w:tab w:val="right" w:pos="9356"/>
      </w:tabs>
      <w:spacing w:after="120"/>
      <w:jc w:val="left"/>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1C1C7E">
      <w:rPr>
        <w:rFonts w:cs="Segoe UI"/>
        <w:noProof/>
        <w:szCs w:val="18"/>
      </w:rPr>
      <w:t>Aviation disability standards—Consultation paper survey</w:t>
    </w:r>
    <w:r>
      <w:rPr>
        <w:rFonts w:cs="Segoe UI"/>
        <w:noProof/>
        <w:szCs w:val="18"/>
      </w:rPr>
      <w:fldChar w:fldCharType="end"/>
    </w:r>
    <w:r>
      <w:rPr>
        <w:rFonts w:cs="Segoe UI"/>
        <w:szCs w:val="18"/>
      </w:rPr>
      <w:tab/>
    </w:r>
    <w:sdt>
      <w:sdtPr>
        <w:id w:val="-1769616900"/>
        <w:docPartObj>
          <w:docPartGallery w:val="Page Numbers (Top of Page)"/>
          <w:docPartUnique/>
        </w:docPartObj>
      </w:sdtPr>
      <w:sdtEndPr/>
      <w:sdtContent>
        <w:r>
          <w:tab/>
        </w:r>
        <w:r w:rsidRPr="00BD0E0F">
          <w:t xml:space="preserve">Page </w:t>
        </w:r>
        <w:r w:rsidRPr="00BD0E0F">
          <w:rPr>
            <w:bCs/>
            <w:sz w:val="24"/>
            <w:szCs w:val="24"/>
          </w:rPr>
          <w:fldChar w:fldCharType="begin"/>
        </w:r>
        <w:r w:rsidRPr="00BD0E0F">
          <w:rPr>
            <w:bCs/>
          </w:rPr>
          <w:instrText xml:space="preserve"> PAGE </w:instrText>
        </w:r>
        <w:r w:rsidRPr="00BD0E0F">
          <w:rPr>
            <w:bCs/>
            <w:sz w:val="24"/>
            <w:szCs w:val="24"/>
          </w:rPr>
          <w:fldChar w:fldCharType="separate"/>
        </w:r>
        <w:r>
          <w:rPr>
            <w:bCs/>
            <w:sz w:val="24"/>
            <w:szCs w:val="24"/>
          </w:rPr>
          <w:t>1</w:t>
        </w:r>
        <w:r w:rsidRPr="00BD0E0F">
          <w:rPr>
            <w:bCs/>
            <w:sz w:val="24"/>
            <w:szCs w:val="24"/>
          </w:rPr>
          <w:fldChar w:fldCharType="end"/>
        </w:r>
        <w:r w:rsidRPr="00BD0E0F">
          <w:t xml:space="preserve"> of </w:t>
        </w:r>
        <w:r w:rsidRPr="00BD0E0F">
          <w:rPr>
            <w:bCs/>
            <w:sz w:val="24"/>
            <w:szCs w:val="24"/>
          </w:rPr>
          <w:fldChar w:fldCharType="begin"/>
        </w:r>
        <w:r w:rsidRPr="00BD0E0F">
          <w:rPr>
            <w:bCs/>
          </w:rPr>
          <w:instrText xml:space="preserve"> NUMPAGES  </w:instrText>
        </w:r>
        <w:r w:rsidRPr="00BD0E0F">
          <w:rPr>
            <w:bCs/>
            <w:sz w:val="24"/>
            <w:szCs w:val="24"/>
          </w:rPr>
          <w:fldChar w:fldCharType="separate"/>
        </w:r>
        <w:r>
          <w:rPr>
            <w:bCs/>
            <w:sz w:val="24"/>
            <w:szCs w:val="24"/>
          </w:rPr>
          <w:t>15</w:t>
        </w:r>
        <w:r w:rsidRPr="00BD0E0F">
          <w:rPr>
            <w:bCs/>
            <w:sz w:val="24"/>
            <w:szCs w:val="24"/>
          </w:rPr>
          <w:fldChar w:fldCharType="end"/>
        </w:r>
      </w:sdtContent>
    </w:sdt>
  </w:p>
  <w:p w14:paraId="105FB929" w14:textId="77777777" w:rsidR="00BC51DC" w:rsidRPr="00784583" w:rsidRDefault="00AA6DD1" w:rsidP="00AA6DD1">
    <w:pPr>
      <w:pStyle w:val="Footerline"/>
      <w:shd w:val="clear" w:color="auto" w:fill="285A81"/>
      <w:jc w:val="right"/>
    </w:pPr>
    <w:r>
      <w:rPr>
        <w:noProof/>
      </w:rPr>
      <w:drawing>
        <wp:inline distT="0" distB="0" distL="0" distR="0" wp14:anchorId="0116F8AA" wp14:editId="5D238F1A">
          <wp:extent cx="6263640" cy="140970"/>
          <wp:effectExtent l="0" t="0" r="3810" b="0"/>
          <wp:docPr id="72667618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263640" cy="14097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EA5D" w14:textId="77777777" w:rsidR="001D659E" w:rsidRPr="00F60BE8" w:rsidRDefault="00784583" w:rsidP="001D659E">
    <w:pPr>
      <w:pStyle w:val="SecurityMarker"/>
    </w:pPr>
    <w:r>
      <w:rPr>
        <w:noProof/>
        <w:shd w:val="clear" w:color="auto" w:fill="auto"/>
      </w:rPr>
      <mc:AlternateContent>
        <mc:Choice Requires="wps">
          <w:drawing>
            <wp:anchor distT="0" distB="0" distL="0" distR="0" simplePos="0" relativeHeight="251658243" behindDoc="0" locked="0" layoutInCell="1" allowOverlap="1" wp14:anchorId="40A4B85C" wp14:editId="4E4AAD6E">
              <wp:simplePos x="635" y="635"/>
              <wp:positionH relativeFrom="page">
                <wp:align>center</wp:align>
              </wp:positionH>
              <wp:positionV relativeFrom="page">
                <wp:align>bottom</wp:align>
              </wp:positionV>
              <wp:extent cx="726440" cy="509270"/>
              <wp:effectExtent l="0" t="0" r="16510" b="0"/>
              <wp:wrapNone/>
              <wp:docPr id="147304422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7D27D7F1"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A4B85C" id="_x0000_t202" coordsize="21600,21600" o:spt="202" path="m,l,21600r21600,l21600,xe">
              <v:stroke joinstyle="miter"/>
              <v:path gradientshapeok="t" o:connecttype="rect"/>
            </v:shapetype>
            <v:shape id="Text Box 10" o:spid="_x0000_s1030" type="#_x0000_t202" alt="OFFICIAL" style="position:absolute;left:0;text-align:left;margin-left:0;margin-top:0;width:57.2pt;height:40.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" filled="f" stroked="f">
              <v:textbox style="mso-fit-shape-to-text:t" inset="0,0,0,15pt">
                <w:txbxContent>
                  <w:p w14:paraId="7D27D7F1"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r w:rsidR="00D2281D">
      <w:fldChar w:fldCharType="begin"/>
    </w:r>
    <w:r w:rsidR="00D2281D">
      <w:instrText xml:space="preserve"> STYLEREF  "Security Marker"  \* MERGEFORMAT </w:instrText>
    </w:r>
    <w:r w:rsidR="00D2281D">
      <w:fldChar w:fldCharType="separate"/>
    </w:r>
    <w:r w:rsidR="00737B4A">
      <w:rPr>
        <w:b w:val="0"/>
        <w:bCs w:val="0"/>
        <w:noProof/>
        <w:lang w:val="en-US"/>
      </w:rPr>
      <w:t>Error! No text of specified style in document.</w:t>
    </w:r>
    <w:r w:rsidR="00D2281D">
      <w:rPr>
        <w:noProof/>
        <w:lang w:val="en-US"/>
      </w:rPr>
      <w:fldChar w:fldCharType="end"/>
    </w:r>
  </w:p>
  <w:p w14:paraId="4676D0B8" w14:textId="77777777" w:rsidR="00F60BE8" w:rsidRDefault="00F60BE8" w:rsidP="00F60BE8">
    <w:pPr>
      <w:framePr w:w="23814" w:h="284" w:hSpace="181" w:wrap="around" w:vAnchor="page" w:hAnchor="page" w:yAlign="bottom" w:anchorLock="1"/>
      <w:shd w:val="clear" w:color="auto" w:fill="081E3F"/>
    </w:pPr>
  </w:p>
  <w:p w14:paraId="57320200" w14:textId="53EA5FA9" w:rsidR="006851B3" w:rsidRPr="00654E6E" w:rsidRDefault="000A42F8" w:rsidP="00C311AB">
    <w:pPr>
      <w:pStyle w:val="Footer"/>
    </w:pPr>
    <w:sdt>
      <w:sdtPr>
        <w:rPr>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EndPr/>
      <w:sdtContent>
        <w:r w:rsidR="00237ABB">
          <w:rPr>
            <w:lang w:val="en-US"/>
          </w:rPr>
          <w:t>Aviation disability standards—Consultation paper survey—August 2026</w:t>
        </w:r>
      </w:sdtContent>
    </w:sdt>
    <w:r w:rsidR="006851B3" w:rsidRPr="00654E6E">
      <w:rPr>
        <w:lang w:val="en-US"/>
      </w:rPr>
      <w:tab/>
    </w:r>
    <w:r w:rsidR="006851B3" w:rsidRPr="00654E6E">
      <w:rPr>
        <w:lang w:val="en-US"/>
      </w:rPr>
      <w:tab/>
      <w:t xml:space="preserve">Page </w:t>
    </w:r>
    <w:r w:rsidR="006851B3" w:rsidRPr="00654E6E">
      <w:rPr>
        <w:lang w:val="en-US"/>
      </w:rPr>
      <w:fldChar w:fldCharType="begin"/>
    </w:r>
    <w:r w:rsidR="006851B3" w:rsidRPr="00654E6E">
      <w:rPr>
        <w:lang w:val="en-US"/>
      </w:rPr>
      <w:instrText xml:space="preserve"> PAGE   \* MERGEFORMAT </w:instrText>
    </w:r>
    <w:r w:rsidR="006851B3" w:rsidRPr="00654E6E">
      <w:rPr>
        <w:lang w:val="en-US"/>
      </w:rPr>
      <w:fldChar w:fldCharType="separate"/>
    </w:r>
    <w:r w:rsidR="006851B3">
      <w:rPr>
        <w:lang w:val="en-US"/>
      </w:rPr>
      <w:t>3</w:t>
    </w:r>
    <w:r w:rsidR="006851B3" w:rsidRPr="00654E6E">
      <w:rPr>
        <w:noProof/>
        <w:lang w:val="en-US"/>
      </w:rPr>
      <w:fldChar w:fldCharType="end"/>
    </w:r>
    <w:r w:rsidR="006851B3" w:rsidRPr="00654E6E">
      <w:rPr>
        <w:noProof/>
        <w:lang w:val="en-US"/>
      </w:rPr>
      <w:t xml:space="preserve"> of </w:t>
    </w:r>
    <w:r w:rsidR="006851B3" w:rsidRPr="00654E6E">
      <w:rPr>
        <w:noProof/>
        <w:lang w:val="en-US"/>
      </w:rPr>
      <w:fldChar w:fldCharType="begin"/>
    </w:r>
    <w:r w:rsidR="006851B3" w:rsidRPr="00654E6E">
      <w:rPr>
        <w:noProof/>
        <w:lang w:val="en-US"/>
      </w:rPr>
      <w:instrText xml:space="preserve"> NUMPAGES   \* MERGEFORMAT </w:instrText>
    </w:r>
    <w:r w:rsidR="006851B3" w:rsidRPr="00654E6E">
      <w:rPr>
        <w:noProof/>
        <w:lang w:val="en-US"/>
      </w:rPr>
      <w:fldChar w:fldCharType="separate"/>
    </w:r>
    <w:r w:rsidR="006851B3">
      <w:rPr>
        <w:noProof/>
        <w:lang w:val="en-US"/>
      </w:rPr>
      <w:t>9</w:t>
    </w:r>
    <w:r w:rsidR="006851B3" w:rsidRPr="00654E6E">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327F9" w14:textId="77777777" w:rsidR="000A42F8" w:rsidRPr="00EF7FF3" w:rsidRDefault="000A42F8" w:rsidP="005912BE">
      <w:pPr>
        <w:spacing w:before="300"/>
        <w:rPr>
          <w:color w:val="4B525C" w:themeColor="text2"/>
        </w:rPr>
      </w:pPr>
      <w:r w:rsidRPr="00EF7FF3">
        <w:rPr>
          <w:color w:val="4B525C" w:themeColor="text2"/>
        </w:rPr>
        <w:t>----------</w:t>
      </w:r>
    </w:p>
  </w:footnote>
  <w:footnote w:type="continuationSeparator" w:id="0">
    <w:p w14:paraId="1A393A9C" w14:textId="77777777" w:rsidR="000A42F8" w:rsidRDefault="000A42F8" w:rsidP="008456D5">
      <w:pPr>
        <w:spacing w:before="0" w:after="0"/>
      </w:pPr>
      <w:r>
        <w:continuationSeparator/>
      </w:r>
    </w:p>
  </w:footnote>
  <w:footnote w:type="continuationNotice" w:id="1">
    <w:p w14:paraId="6EE65179" w14:textId="77777777" w:rsidR="000A42F8" w:rsidRDefault="000A42F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ECDD" w14:textId="06F6CB2D" w:rsidR="00180B5B" w:rsidRDefault="00784583" w:rsidP="00180B5B">
    <w:pPr>
      <w:pStyle w:val="Header"/>
      <w:spacing w:after="1320"/>
      <w:jc w:val="left"/>
    </w:pPr>
    <w:r>
      <w:rPr>
        <w:noProof/>
      </w:rPr>
      <mc:AlternateContent>
        <mc:Choice Requires="wps">
          <w:drawing>
            <wp:anchor distT="0" distB="0" distL="0" distR="0" simplePos="0" relativeHeight="251658241" behindDoc="0" locked="0" layoutInCell="1" allowOverlap="1" wp14:anchorId="7E2E0F5A" wp14:editId="645FBF8D">
              <wp:simplePos x="635" y="635"/>
              <wp:positionH relativeFrom="page">
                <wp:align>center</wp:align>
              </wp:positionH>
              <wp:positionV relativeFrom="page">
                <wp:align>top</wp:align>
              </wp:positionV>
              <wp:extent cx="726440" cy="509270"/>
              <wp:effectExtent l="0" t="0" r="16510" b="5080"/>
              <wp:wrapNone/>
              <wp:docPr id="152730677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79F72169"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2E0F5A" id="_x0000_t202" coordsize="21600,21600" o:spt="202" path="m,l,21600r21600,l21600,xe">
              <v:stroke joinstyle="miter"/>
              <v:path gradientshapeok="t" o:connecttype="rect"/>
            </v:shapetype>
            <v:shape id="Text Box 8" o:spid="_x0000_s1026" type="#_x0000_t202" alt="OFFICIAL" style="position:absolute;margin-left:0;margin-top:0;width:57.2pt;height:40.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79F72169"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fldSimple w:instr=" STYLEREF  &quot;Heading 1&quot; \l  \* MERGEFORMAT ">
      <w:r w:rsidR="00B86F8D">
        <w:rPr>
          <w:noProof/>
        </w:rPr>
        <w:t>Aviation disability standards</w:t>
      </w:r>
      <w:r w:rsidR="00684F82">
        <w:rPr>
          <w:noProof/>
        </w:rPr>
        <w:t>—</w:t>
      </w:r>
      <w:r w:rsidR="00B86F8D">
        <w:rPr>
          <w:noProof/>
        </w:rPr>
        <w:t>Consultation paper survey</w:t>
      </w:r>
    </w:fldSimple>
  </w:p>
  <w:p w14:paraId="61C79AA6" w14:textId="77777777" w:rsidR="00C15F0D" w:rsidRDefault="00C15F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289D" w14:textId="68EE758A" w:rsidR="003D254D" w:rsidRDefault="003D254D" w:rsidP="00812F5A">
    <w:pPr>
      <w:pStyle w:val="Header"/>
      <w:spacing w:after="360"/>
    </w:pPr>
    <w:r>
      <w:rPr>
        <w:rFonts w:cs="Segoe UI Light"/>
        <w:color w:val="001C40"/>
        <w:sz w:val="20"/>
        <w:szCs w:val="20"/>
      </w:rPr>
      <w:fldChar w:fldCharType="begin"/>
    </w:r>
    <w:r>
      <w:rPr>
        <w:rFonts w:cs="Segoe UI Light"/>
        <w:color w:val="001C40"/>
        <w:sz w:val="20"/>
        <w:szCs w:val="20"/>
      </w:rPr>
      <w:instrText xml:space="preserve"> STYLEREF  "Heading 2"  \* MERGEFORMAT </w:instrText>
    </w:r>
    <w:r>
      <w:rPr>
        <w:rFonts w:cs="Segoe UI Light"/>
        <w:color w:val="001C40"/>
        <w:sz w:val="20"/>
        <w:szCs w:val="20"/>
      </w:rPr>
      <w:fldChar w:fldCharType="separate"/>
    </w:r>
    <w:r w:rsidR="001C1C7E">
      <w:rPr>
        <w:rFonts w:cs="Segoe UI Light"/>
        <w:noProof/>
        <w:color w:val="001C40"/>
        <w:sz w:val="20"/>
        <w:szCs w:val="20"/>
      </w:rPr>
      <w:t>The survey</w:t>
    </w:r>
    <w:r>
      <w:rPr>
        <w:rFonts w:cs="Segoe UI Light"/>
        <w:color w:val="001C4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A613" w14:textId="77777777" w:rsidR="00D2335F" w:rsidRPr="0069753D" w:rsidRDefault="00784583" w:rsidP="00D2335F">
    <w:pPr>
      <w:pStyle w:val="Header"/>
      <w:ind w:left="-992"/>
      <w:jc w:val="left"/>
      <w:rPr>
        <w:sz w:val="2"/>
        <w:szCs w:val="2"/>
      </w:rPr>
    </w:pPr>
    <w:r>
      <w:rPr>
        <w:noProof/>
        <w:sz w:val="2"/>
        <w:szCs w:val="2"/>
      </w:rPr>
      <mc:AlternateContent>
        <mc:Choice Requires="wps">
          <w:drawing>
            <wp:anchor distT="0" distB="0" distL="0" distR="0" simplePos="0" relativeHeight="251658240" behindDoc="0" locked="0" layoutInCell="1" allowOverlap="1" wp14:anchorId="3D0CAFEF" wp14:editId="5AB13C23">
              <wp:simplePos x="635" y="635"/>
              <wp:positionH relativeFrom="page">
                <wp:align>center</wp:align>
              </wp:positionH>
              <wp:positionV relativeFrom="page">
                <wp:align>top</wp:align>
              </wp:positionV>
              <wp:extent cx="726440" cy="509270"/>
              <wp:effectExtent l="0" t="0" r="16510" b="5080"/>
              <wp:wrapNone/>
              <wp:docPr id="980132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4D9F98C7"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0CAFEF" id="_x0000_t202" coordsize="21600,21600" o:spt="202" path="m,l,21600r21600,l21600,xe">
              <v:stroke joinstyle="miter"/>
              <v:path gradientshapeok="t" o:connecttype="rect"/>
            </v:shapetype>
            <v:shape id="Text Box 7" o:spid="_x0000_s1029" type="#_x0000_t202" alt="OFFICIAL" style="position:absolute;left:0;text-align:left;margin-left:0;margin-top:0;width:57.2pt;height:40.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AlfGYxDgIAABwE&#10;AAAOAAAAAAAAAAAAAAAAAC4CAABkcnMvZTJvRG9jLnhtbFBLAQItABQABgAIAAAAIQBMBu1/2gAA&#10;AAQBAAAPAAAAAAAAAAAAAAAAAGgEAABkcnMvZG93bnJldi54bWxQSwUGAAAAAAQABADzAAAAbwUA&#10;AAAA&#10;" filled="f" stroked="f">
              <v:textbox style="mso-fit-shape-to-text:t" inset="0,15pt,0,0">
                <w:txbxContent>
                  <w:p w14:paraId="4D9F98C7" w14:textId="77777777" w:rsidR="00784583" w:rsidRPr="00784583" w:rsidRDefault="00784583" w:rsidP="00784583">
                    <w:pPr>
                      <w:spacing w:after="0"/>
                      <w:rPr>
                        <w:rFonts w:ascii="Aptos" w:eastAsia="Aptos" w:hAnsi="Aptos" w:cs="Aptos"/>
                        <w:noProof/>
                        <w:color w:val="FF0000"/>
                        <w:sz w:val="28"/>
                        <w:szCs w:val="28"/>
                      </w:rPr>
                    </w:pPr>
                    <w:r w:rsidRPr="00784583">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3CA1AD2"/>
    <w:multiLevelType w:val="hybridMultilevel"/>
    <w:tmpl w:val="5F3C0DEC"/>
    <w:lvl w:ilvl="0" w:tplc="1EE806EC">
      <w:start w:val="1"/>
      <w:numFmt w:val="lowerLetter"/>
      <w:lvlText w:val="3.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F552B9"/>
    <w:multiLevelType w:val="multilevel"/>
    <w:tmpl w:val="FB0237EA"/>
    <w:styleLink w:val="ListNumbered"/>
    <w:lvl w:ilvl="0">
      <w:start w:val="1"/>
      <w:numFmt w:val="decimal"/>
      <w:pStyle w:val="ListNumbered1"/>
      <w:lvlText w:val="%1."/>
      <w:lvlJc w:val="left"/>
      <w:pPr>
        <w:ind w:left="397" w:hanging="397"/>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84A3842"/>
    <w:multiLevelType w:val="hybridMultilevel"/>
    <w:tmpl w:val="4F7004F4"/>
    <w:lvl w:ilvl="0" w:tplc="BA6E8DE4">
      <w:start w:val="1"/>
      <w:numFmt w:val="lowerLetter"/>
      <w:lvlText w:val="1.1.%1"/>
      <w:lvlJc w:val="left"/>
      <w:pPr>
        <w:ind w:left="2345" w:hanging="360"/>
      </w:pPr>
      <w:rPr>
        <w:rFonts w:asciiTheme="minorHAnsi" w:hAnsiTheme="minorHAnsi" w:hint="default"/>
      </w:rPr>
    </w:lvl>
    <w:lvl w:ilvl="1" w:tplc="FFFFFFFF" w:tentative="1">
      <w:start w:val="1"/>
      <w:numFmt w:val="lowerLetter"/>
      <w:lvlText w:val="%2."/>
      <w:lvlJc w:val="left"/>
      <w:pPr>
        <w:ind w:left="2345" w:hanging="360"/>
      </w:pPr>
    </w:lvl>
    <w:lvl w:ilvl="2" w:tplc="FFFFFFFF" w:tentative="1">
      <w:start w:val="1"/>
      <w:numFmt w:val="lowerRoman"/>
      <w:lvlText w:val="%3."/>
      <w:lvlJc w:val="right"/>
      <w:pPr>
        <w:ind w:left="3065" w:hanging="180"/>
      </w:pPr>
    </w:lvl>
    <w:lvl w:ilvl="3" w:tplc="FFFFFFFF" w:tentative="1">
      <w:start w:val="1"/>
      <w:numFmt w:val="decimal"/>
      <w:lvlText w:val="%4."/>
      <w:lvlJc w:val="left"/>
      <w:pPr>
        <w:ind w:left="3785" w:hanging="360"/>
      </w:pPr>
    </w:lvl>
    <w:lvl w:ilvl="4" w:tplc="FFFFFFFF" w:tentative="1">
      <w:start w:val="1"/>
      <w:numFmt w:val="lowerLetter"/>
      <w:lvlText w:val="%5."/>
      <w:lvlJc w:val="left"/>
      <w:pPr>
        <w:ind w:left="4505" w:hanging="360"/>
      </w:pPr>
    </w:lvl>
    <w:lvl w:ilvl="5" w:tplc="FFFFFFFF" w:tentative="1">
      <w:start w:val="1"/>
      <w:numFmt w:val="lowerRoman"/>
      <w:lvlText w:val="%6."/>
      <w:lvlJc w:val="right"/>
      <w:pPr>
        <w:ind w:left="5225" w:hanging="180"/>
      </w:pPr>
    </w:lvl>
    <w:lvl w:ilvl="6" w:tplc="FFFFFFFF" w:tentative="1">
      <w:start w:val="1"/>
      <w:numFmt w:val="decimal"/>
      <w:lvlText w:val="%7."/>
      <w:lvlJc w:val="left"/>
      <w:pPr>
        <w:ind w:left="5945" w:hanging="360"/>
      </w:pPr>
    </w:lvl>
    <w:lvl w:ilvl="7" w:tplc="FFFFFFFF" w:tentative="1">
      <w:start w:val="1"/>
      <w:numFmt w:val="lowerLetter"/>
      <w:lvlText w:val="%8."/>
      <w:lvlJc w:val="left"/>
      <w:pPr>
        <w:ind w:left="6665" w:hanging="360"/>
      </w:pPr>
    </w:lvl>
    <w:lvl w:ilvl="8" w:tplc="FFFFFFFF" w:tentative="1">
      <w:start w:val="1"/>
      <w:numFmt w:val="lowerRoman"/>
      <w:lvlText w:val="%9."/>
      <w:lvlJc w:val="right"/>
      <w:pPr>
        <w:ind w:left="7385" w:hanging="180"/>
      </w:pPr>
    </w:lvl>
  </w:abstractNum>
  <w:abstractNum w:abstractNumId="4" w15:restartNumberingAfterBreak="0">
    <w:nsid w:val="09F952B5"/>
    <w:multiLevelType w:val="hybridMultilevel"/>
    <w:tmpl w:val="877632D6"/>
    <w:lvl w:ilvl="0" w:tplc="945C09E8">
      <w:start w:val="1"/>
      <w:numFmt w:val="bullet"/>
      <w:pStyle w:val="BulletList"/>
      <w:lvlText w:val=""/>
      <w:lvlJc w:val="left"/>
      <w:pPr>
        <w:ind w:left="170" w:hanging="170"/>
      </w:pPr>
      <w:rPr>
        <w:rFonts w:ascii="Symbol" w:hAnsi="Symbol" w:hint="default"/>
        <w:color w:val="CD09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F36F1"/>
    <w:multiLevelType w:val="multilevel"/>
    <w:tmpl w:val="12E08D78"/>
    <w:lvl w:ilvl="0">
      <w:start w:val="1"/>
      <w:numFmt w:val="lowerLetter"/>
      <w:lvlText w:val="2.1.%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0BB30C5F"/>
    <w:multiLevelType w:val="hybridMultilevel"/>
    <w:tmpl w:val="A27AAB36"/>
    <w:lvl w:ilvl="0" w:tplc="2FAAF1A4">
      <w:start w:val="1"/>
      <w:numFmt w:val="lowerLetter"/>
      <w:lvlText w:val="3.3.%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CBB0DF8"/>
    <w:multiLevelType w:val="hybridMultilevel"/>
    <w:tmpl w:val="2ADEF17A"/>
    <w:lvl w:ilvl="0" w:tplc="E6B2D470">
      <w:start w:val="1"/>
      <w:numFmt w:val="lowerLetter"/>
      <w:lvlText w:val="3.10.%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D621AED"/>
    <w:multiLevelType w:val="multilevel"/>
    <w:tmpl w:val="B87E6DDE"/>
    <w:lvl w:ilvl="0">
      <w:start w:val="1"/>
      <w:numFmt w:val="decimal"/>
      <w:pStyle w:val="Heading2Numbered"/>
      <w:lvlText w:val="%1."/>
      <w:lvlJc w:val="left"/>
      <w:pPr>
        <w:ind w:left="567" w:hanging="567"/>
      </w:pPr>
      <w:rPr>
        <w:rFonts w:hint="default"/>
      </w:rPr>
    </w:lvl>
    <w:lvl w:ilvl="1">
      <w:start w:val="1"/>
      <w:numFmt w:val="decimal"/>
      <w:pStyle w:val="Heading3Numbered"/>
      <w:lvlText w:val="%1.%2"/>
      <w:lvlJc w:val="left"/>
      <w:pPr>
        <w:ind w:left="1135" w:hanging="851"/>
      </w:pPr>
      <w:rPr>
        <w:rFonts w:hint="default"/>
      </w:rPr>
    </w:lvl>
    <w:lvl w:ilvl="2">
      <w:start w:val="1"/>
      <w:numFmt w:val="decimal"/>
      <w:pStyle w:val="Heading4Numbered"/>
      <w:lvlText w:val="%1.%2.%3"/>
      <w:lvlJc w:val="left"/>
      <w:pPr>
        <w:ind w:left="1134" w:hanging="1134"/>
      </w:pPr>
      <w:rPr>
        <w:rFonts w:hint="default"/>
      </w:rPr>
    </w:lvl>
    <w:lvl w:ilvl="3">
      <w:start w:val="1"/>
      <w:numFmt w:val="decimal"/>
      <w:pStyle w:val="Heading5Numbered"/>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DD37BD6"/>
    <w:multiLevelType w:val="multilevel"/>
    <w:tmpl w:val="7346B06C"/>
    <w:lvl w:ilvl="0">
      <w:start w:val="1"/>
      <w:numFmt w:val="lowerLetter"/>
      <w:lvlText w:val="1.3.%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0E96394E"/>
    <w:multiLevelType w:val="hybridMultilevel"/>
    <w:tmpl w:val="4422225E"/>
    <w:lvl w:ilvl="0" w:tplc="9BD6D84E">
      <w:start w:val="1"/>
      <w:numFmt w:val="lowerLetter"/>
      <w:lvlText w:val="4.3.%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02636E7"/>
    <w:multiLevelType w:val="hybridMultilevel"/>
    <w:tmpl w:val="D868A186"/>
    <w:lvl w:ilvl="0" w:tplc="59522F7E">
      <w:start w:val="1"/>
      <w:numFmt w:val="lowerLetter"/>
      <w:lvlText w:val="2.7.%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21E37FC"/>
    <w:multiLevelType w:val="multilevel"/>
    <w:tmpl w:val="0D5C06F8"/>
    <w:lvl w:ilvl="0">
      <w:start w:val="1"/>
      <w:numFmt w:val="lowerLetter"/>
      <w:lvlText w:val="2.2.%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3874871"/>
    <w:multiLevelType w:val="multilevel"/>
    <w:tmpl w:val="B3741C6A"/>
    <w:lvl w:ilvl="0">
      <w:start w:val="1"/>
      <w:numFmt w:val="lowerLetter"/>
      <w:lvlText w:val="1.4.%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158B2ADD"/>
    <w:multiLevelType w:val="hybridMultilevel"/>
    <w:tmpl w:val="41B8AA8A"/>
    <w:lvl w:ilvl="0" w:tplc="412EF272">
      <w:start w:val="1"/>
      <w:numFmt w:val="lowerLetter"/>
      <w:lvlText w:val="4.4.%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9576184"/>
    <w:multiLevelType w:val="hybridMultilevel"/>
    <w:tmpl w:val="B44C590C"/>
    <w:lvl w:ilvl="0" w:tplc="4D7268E2">
      <w:start w:val="1"/>
      <w:numFmt w:val="lowerLetter"/>
      <w:lvlText w:val="4.2.%1"/>
      <w:lvlJc w:val="left"/>
      <w:pPr>
        <w:ind w:left="360" w:hanging="360"/>
      </w:pPr>
      <w:rPr>
        <w:rFonts w:hint="default"/>
        <w:i w:val="0"/>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BC32D4F"/>
    <w:multiLevelType w:val="hybridMultilevel"/>
    <w:tmpl w:val="D0E0D7CA"/>
    <w:lvl w:ilvl="0" w:tplc="B5342F5E">
      <w:start w:val="1"/>
      <w:numFmt w:val="lowerLetter"/>
      <w:lvlText w:val="4.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F2E633F"/>
    <w:multiLevelType w:val="hybridMultilevel"/>
    <w:tmpl w:val="7E04E4CE"/>
    <w:lvl w:ilvl="0" w:tplc="DB107EE2">
      <w:start w:val="1"/>
      <w:numFmt w:val="lowerLetter"/>
      <w:lvlText w:val="2.8.%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34558DD"/>
    <w:multiLevelType w:val="multilevel"/>
    <w:tmpl w:val="E9420568"/>
    <w:lvl w:ilvl="0">
      <w:start w:val="1"/>
      <w:numFmt w:val="lowerLetter"/>
      <w:lvlText w:val="2.3.%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24E92756"/>
    <w:multiLevelType w:val="hybridMultilevel"/>
    <w:tmpl w:val="A7A4EB20"/>
    <w:lvl w:ilvl="0" w:tplc="C89E0EBE">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C73F3C"/>
    <w:multiLevelType w:val="hybridMultilevel"/>
    <w:tmpl w:val="3086CA20"/>
    <w:lvl w:ilvl="0" w:tplc="C5F85012">
      <w:start w:val="1"/>
      <w:numFmt w:val="lowerLetter"/>
      <w:lvlText w:val="2.9.%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97358D2"/>
    <w:multiLevelType w:val="hybridMultilevel"/>
    <w:tmpl w:val="894A6440"/>
    <w:lvl w:ilvl="0" w:tplc="DF28815E">
      <w:start w:val="1"/>
      <w:numFmt w:val="lowerLetter"/>
      <w:lvlText w:val="3.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AA51938"/>
    <w:multiLevelType w:val="multilevel"/>
    <w:tmpl w:val="298C34E4"/>
    <w:numStyleLink w:val="AppendixNumbers"/>
  </w:abstractNum>
  <w:abstractNum w:abstractNumId="24" w15:restartNumberingAfterBreak="0">
    <w:nsid w:val="3D5E7E00"/>
    <w:multiLevelType w:val="hybridMultilevel"/>
    <w:tmpl w:val="35046936"/>
    <w:lvl w:ilvl="0" w:tplc="1144D1E4">
      <w:start w:val="1"/>
      <w:numFmt w:val="lowerLetter"/>
      <w:lvlText w:val="4.8.%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F166873"/>
    <w:multiLevelType w:val="multilevel"/>
    <w:tmpl w:val="C2EED61A"/>
    <w:styleLink w:val="NumberedHeadings"/>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422F52BD"/>
    <w:multiLevelType w:val="hybridMultilevel"/>
    <w:tmpl w:val="DF846A24"/>
    <w:lvl w:ilvl="0" w:tplc="839A091E">
      <w:start w:val="1"/>
      <w:numFmt w:val="lowerLetter"/>
      <w:lvlText w:val="3.6.%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5447DCB"/>
    <w:multiLevelType w:val="hybridMultilevel"/>
    <w:tmpl w:val="414C6C26"/>
    <w:lvl w:ilvl="0" w:tplc="1304D5B6">
      <w:start w:val="1"/>
      <w:numFmt w:val="lowerLetter"/>
      <w:lvlText w:val="2.5.%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D2B1FF6"/>
    <w:multiLevelType w:val="hybridMultilevel"/>
    <w:tmpl w:val="B6686556"/>
    <w:lvl w:ilvl="0" w:tplc="1B502918">
      <w:start w:val="1"/>
      <w:numFmt w:val="lowerLetter"/>
      <w:lvlText w:val="4.6.%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5B662AE"/>
    <w:multiLevelType w:val="hybridMultilevel"/>
    <w:tmpl w:val="DE76ECD0"/>
    <w:lvl w:ilvl="0" w:tplc="73AAE06C">
      <w:start w:val="1"/>
      <w:numFmt w:val="lowerLetter"/>
      <w:lvlText w:val="5.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6B22DC5"/>
    <w:multiLevelType w:val="hybridMultilevel"/>
    <w:tmpl w:val="4F3AE214"/>
    <w:lvl w:ilvl="0" w:tplc="E3CE173A">
      <w:start w:val="1"/>
      <w:numFmt w:val="lowerLetter"/>
      <w:lvlText w:val="4.10.%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8B273FD"/>
    <w:multiLevelType w:val="hybridMultilevel"/>
    <w:tmpl w:val="E29AB3B6"/>
    <w:lvl w:ilvl="0" w:tplc="410258F8">
      <w:start w:val="1"/>
      <w:numFmt w:val="lowerLetter"/>
      <w:lvlText w:val="4.7.%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F1C70D6"/>
    <w:multiLevelType w:val="hybridMultilevel"/>
    <w:tmpl w:val="1496197C"/>
    <w:lvl w:ilvl="0" w:tplc="00923B74">
      <w:start w:val="1"/>
      <w:numFmt w:val="lowerLetter"/>
      <w:lvlText w:val="2.12.%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0026AE1"/>
    <w:multiLevelType w:val="hybridMultilevel"/>
    <w:tmpl w:val="B76C55A0"/>
    <w:lvl w:ilvl="0" w:tplc="80C0E9BE">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06C4A9D"/>
    <w:multiLevelType w:val="hybridMultilevel"/>
    <w:tmpl w:val="3A6818FE"/>
    <w:lvl w:ilvl="0" w:tplc="16865100">
      <w:start w:val="1"/>
      <w:numFmt w:val="lowerLetter"/>
      <w:lvlText w:val="3.7.%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1705098"/>
    <w:multiLevelType w:val="hybridMultilevel"/>
    <w:tmpl w:val="15B06DC8"/>
    <w:lvl w:ilvl="0" w:tplc="E3A85DC6">
      <w:start w:val="1"/>
      <w:numFmt w:val="lowerLetter"/>
      <w:lvlText w:val="3.5.%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2577222"/>
    <w:multiLevelType w:val="hybridMultilevel"/>
    <w:tmpl w:val="9274ED06"/>
    <w:lvl w:ilvl="0" w:tplc="F23C92F2">
      <w:start w:val="1"/>
      <w:numFmt w:val="lowerLetter"/>
      <w:lvlText w:val="4.9.%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39E6AC8"/>
    <w:multiLevelType w:val="multilevel"/>
    <w:tmpl w:val="82CA01EA"/>
    <w:lvl w:ilvl="0">
      <w:start w:val="1"/>
      <w:numFmt w:val="lowerLetter"/>
      <w:lvlText w:val="2.6.%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1" w15:restartNumberingAfterBreak="0">
    <w:nsid w:val="65E30A9F"/>
    <w:multiLevelType w:val="hybridMultilevel"/>
    <w:tmpl w:val="2DEADC06"/>
    <w:lvl w:ilvl="0" w:tplc="B2CE0916">
      <w:start w:val="1"/>
      <w:numFmt w:val="lowerLetter"/>
      <w:lvlText w:val="2.14.%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6115795"/>
    <w:multiLevelType w:val="hybridMultilevel"/>
    <w:tmpl w:val="9C8AD2A0"/>
    <w:lvl w:ilvl="0" w:tplc="9A727554">
      <w:start w:val="1"/>
      <w:numFmt w:val="lowerLetter"/>
      <w:lvlText w:val="3.9.%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3" w15:restartNumberingAfterBreak="0">
    <w:nsid w:val="68827E7D"/>
    <w:multiLevelType w:val="hybridMultilevel"/>
    <w:tmpl w:val="E3803EBA"/>
    <w:lvl w:ilvl="0" w:tplc="DF4ABC6A">
      <w:start w:val="1"/>
      <w:numFmt w:val="bullet"/>
      <w:pStyle w:val="Tabletextbullets"/>
      <w:lvlText w:val=""/>
      <w:lvlJc w:val="left"/>
      <w:pPr>
        <w:ind w:left="927" w:hanging="360"/>
      </w:pPr>
      <w:rPr>
        <w:rFonts w:ascii="Symbol" w:hAnsi="Symbol" w:hint="default"/>
        <w:caps w:val="0"/>
        <w:strike w:val="0"/>
        <w:dstrike w:val="0"/>
        <w:vanish w:val="0"/>
        <w:color w:va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88E6806"/>
    <w:multiLevelType w:val="multilevel"/>
    <w:tmpl w:val="CA1E77BE"/>
    <w:lvl w:ilvl="0">
      <w:start w:val="1"/>
      <w:numFmt w:val="lowerLetter"/>
      <w:lvlText w:val="3.2.%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5" w15:restartNumberingAfterBreak="0">
    <w:nsid w:val="6F5C6160"/>
    <w:multiLevelType w:val="hybridMultilevel"/>
    <w:tmpl w:val="18165804"/>
    <w:lvl w:ilvl="0" w:tplc="79FEAA2E">
      <w:start w:val="1"/>
      <w:numFmt w:val="lowerLetter"/>
      <w:lvlText w:val="2.10.%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71B096B"/>
    <w:multiLevelType w:val="hybridMultilevel"/>
    <w:tmpl w:val="20E20528"/>
    <w:lvl w:ilvl="0" w:tplc="90D0E912">
      <w:start w:val="1"/>
      <w:numFmt w:val="lowerLetter"/>
      <w:lvlText w:val="2.13.%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A351623"/>
    <w:multiLevelType w:val="hybridMultilevel"/>
    <w:tmpl w:val="F5A0C1D8"/>
    <w:lvl w:ilvl="0" w:tplc="66AE82FE">
      <w:start w:val="1"/>
      <w:numFmt w:val="lowerLetter"/>
      <w:lvlText w:val="4.5.%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7B1517C6"/>
    <w:multiLevelType w:val="hybridMultilevel"/>
    <w:tmpl w:val="3C84FE72"/>
    <w:lvl w:ilvl="0" w:tplc="F190CF64">
      <w:start w:val="1"/>
      <w:numFmt w:val="lowerLetter"/>
      <w:lvlText w:val="1.2.%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49" w15:restartNumberingAfterBreak="0">
    <w:nsid w:val="7B360956"/>
    <w:multiLevelType w:val="multilevel"/>
    <w:tmpl w:val="7728A6CC"/>
    <w:lvl w:ilvl="0">
      <w:start w:val="1"/>
      <w:numFmt w:val="lowerLetter"/>
      <w:lvlText w:val="2.4.%1"/>
      <w:lvlJc w:val="left"/>
      <w:pPr>
        <w:ind w:left="284" w:hanging="284"/>
      </w:pPr>
      <w:rPr>
        <w:rFont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0" w15:restartNumberingAfterBreak="0">
    <w:nsid w:val="7DA04917"/>
    <w:multiLevelType w:val="hybridMultilevel"/>
    <w:tmpl w:val="8F1E17DE"/>
    <w:lvl w:ilvl="0" w:tplc="C2A2496C">
      <w:start w:val="1"/>
      <w:numFmt w:val="lowerLetter"/>
      <w:lvlText w:val="2.1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7E4D1508"/>
    <w:multiLevelType w:val="hybridMultilevel"/>
    <w:tmpl w:val="F32EE0D4"/>
    <w:lvl w:ilvl="0" w:tplc="B48A900E">
      <w:start w:val="1"/>
      <w:numFmt w:val="lowerLetter"/>
      <w:lvlText w:val="3.8.%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7E554E84"/>
    <w:multiLevelType w:val="multilevel"/>
    <w:tmpl w:val="8E281ADA"/>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47337168">
    <w:abstractNumId w:val="26"/>
  </w:num>
  <w:num w:numId="2" w16cid:durableId="10881884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3014788">
    <w:abstractNumId w:val="52"/>
  </w:num>
  <w:num w:numId="4" w16cid:durableId="1535994540">
    <w:abstractNumId w:val="2"/>
  </w:num>
  <w:num w:numId="5" w16cid:durableId="249700641">
    <w:abstractNumId w:val="25"/>
  </w:num>
  <w:num w:numId="6" w16cid:durableId="194076434">
    <w:abstractNumId w:val="8"/>
  </w:num>
  <w:num w:numId="7" w16cid:durableId="281763446">
    <w:abstractNumId w:val="22"/>
  </w:num>
  <w:num w:numId="8" w16cid:durableId="1419598196">
    <w:abstractNumId w:val="23"/>
  </w:num>
  <w:num w:numId="9" w16cid:durableId="1665469066">
    <w:abstractNumId w:val="33"/>
  </w:num>
  <w:num w:numId="10" w16cid:durableId="812871547">
    <w:abstractNumId w:val="37"/>
  </w:num>
  <w:num w:numId="11" w16cid:durableId="146094316">
    <w:abstractNumId w:val="37"/>
  </w:num>
  <w:num w:numId="12" w16cid:durableId="442772572">
    <w:abstractNumId w:val="19"/>
  </w:num>
  <w:num w:numId="13" w16cid:durableId="242297269">
    <w:abstractNumId w:val="43"/>
  </w:num>
  <w:num w:numId="14" w16cid:durableId="810950842">
    <w:abstractNumId w:val="4"/>
  </w:num>
  <w:num w:numId="15" w16cid:durableId="790435757">
    <w:abstractNumId w:val="48"/>
  </w:num>
  <w:num w:numId="16" w16cid:durableId="1923641136">
    <w:abstractNumId w:val="3"/>
  </w:num>
  <w:num w:numId="17" w16cid:durableId="2141729705">
    <w:abstractNumId w:val="9"/>
  </w:num>
  <w:num w:numId="18" w16cid:durableId="1308050563">
    <w:abstractNumId w:val="13"/>
  </w:num>
  <w:num w:numId="19" w16cid:durableId="1973631029">
    <w:abstractNumId w:val="5"/>
  </w:num>
  <w:num w:numId="20" w16cid:durableId="1252544997">
    <w:abstractNumId w:val="12"/>
  </w:num>
  <w:num w:numId="21" w16cid:durableId="75592832">
    <w:abstractNumId w:val="18"/>
  </w:num>
  <w:num w:numId="22" w16cid:durableId="2078824203">
    <w:abstractNumId w:val="49"/>
  </w:num>
  <w:num w:numId="23" w16cid:durableId="1206064350">
    <w:abstractNumId w:val="28"/>
  </w:num>
  <w:num w:numId="24" w16cid:durableId="1775902660">
    <w:abstractNumId w:val="40"/>
  </w:num>
  <w:num w:numId="25" w16cid:durableId="1640843976">
    <w:abstractNumId w:val="11"/>
  </w:num>
  <w:num w:numId="26" w16cid:durableId="963727602">
    <w:abstractNumId w:val="17"/>
  </w:num>
  <w:num w:numId="27" w16cid:durableId="470751310">
    <w:abstractNumId w:val="20"/>
  </w:num>
  <w:num w:numId="28" w16cid:durableId="1756515136">
    <w:abstractNumId w:val="45"/>
  </w:num>
  <w:num w:numId="29" w16cid:durableId="1387529829">
    <w:abstractNumId w:val="50"/>
  </w:num>
  <w:num w:numId="30" w16cid:durableId="357439197">
    <w:abstractNumId w:val="34"/>
  </w:num>
  <w:num w:numId="31" w16cid:durableId="681784095">
    <w:abstractNumId w:val="46"/>
  </w:num>
  <w:num w:numId="32" w16cid:durableId="130370320">
    <w:abstractNumId w:val="41"/>
  </w:num>
  <w:num w:numId="33" w16cid:durableId="229199784">
    <w:abstractNumId w:val="21"/>
  </w:num>
  <w:num w:numId="34" w16cid:durableId="279773406">
    <w:abstractNumId w:val="44"/>
  </w:num>
  <w:num w:numId="35" w16cid:durableId="1627076568">
    <w:abstractNumId w:val="6"/>
  </w:num>
  <w:num w:numId="36" w16cid:durableId="470900399">
    <w:abstractNumId w:val="1"/>
  </w:num>
  <w:num w:numId="37" w16cid:durableId="793014607">
    <w:abstractNumId w:val="35"/>
  </w:num>
  <w:num w:numId="38" w16cid:durableId="215704451">
    <w:abstractNumId w:val="38"/>
  </w:num>
  <w:num w:numId="39" w16cid:durableId="1205213550">
    <w:abstractNumId w:val="27"/>
  </w:num>
  <w:num w:numId="40" w16cid:durableId="1269116993">
    <w:abstractNumId w:val="36"/>
  </w:num>
  <w:num w:numId="41" w16cid:durableId="1058892316">
    <w:abstractNumId w:val="51"/>
  </w:num>
  <w:num w:numId="42" w16cid:durableId="826021096">
    <w:abstractNumId w:val="42"/>
  </w:num>
  <w:num w:numId="43" w16cid:durableId="780540185">
    <w:abstractNumId w:val="7"/>
  </w:num>
  <w:num w:numId="44" w16cid:durableId="2009474951">
    <w:abstractNumId w:val="16"/>
  </w:num>
  <w:num w:numId="45" w16cid:durableId="1697853977">
    <w:abstractNumId w:val="15"/>
  </w:num>
  <w:num w:numId="46" w16cid:durableId="742991384">
    <w:abstractNumId w:val="10"/>
  </w:num>
  <w:num w:numId="47" w16cid:durableId="1649046199">
    <w:abstractNumId w:val="14"/>
  </w:num>
  <w:num w:numId="48" w16cid:durableId="1822457430">
    <w:abstractNumId w:val="47"/>
  </w:num>
  <w:num w:numId="49" w16cid:durableId="573779729">
    <w:abstractNumId w:val="29"/>
  </w:num>
  <w:num w:numId="50" w16cid:durableId="1595363278">
    <w:abstractNumId w:val="32"/>
  </w:num>
  <w:num w:numId="51" w16cid:durableId="1770537462">
    <w:abstractNumId w:val="24"/>
  </w:num>
  <w:num w:numId="52" w16cid:durableId="1349526071">
    <w:abstractNumId w:val="39"/>
  </w:num>
  <w:num w:numId="53" w16cid:durableId="73095025">
    <w:abstractNumId w:val="31"/>
  </w:num>
  <w:num w:numId="54" w16cid:durableId="1365860987">
    <w:abstractNumId w:val="30"/>
  </w:num>
  <w:num w:numId="55" w16cid:durableId="1668171416">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4A"/>
    <w:rsid w:val="00001419"/>
    <w:rsid w:val="00001D81"/>
    <w:rsid w:val="00003F83"/>
    <w:rsid w:val="00013690"/>
    <w:rsid w:val="0001430B"/>
    <w:rsid w:val="000150A1"/>
    <w:rsid w:val="000172E8"/>
    <w:rsid w:val="0002040A"/>
    <w:rsid w:val="000237EF"/>
    <w:rsid w:val="00023E3A"/>
    <w:rsid w:val="00024E97"/>
    <w:rsid w:val="000257DB"/>
    <w:rsid w:val="00025FA0"/>
    <w:rsid w:val="000276DA"/>
    <w:rsid w:val="000341E0"/>
    <w:rsid w:val="0003639F"/>
    <w:rsid w:val="00036410"/>
    <w:rsid w:val="00037A18"/>
    <w:rsid w:val="00043DA8"/>
    <w:rsid w:val="00044821"/>
    <w:rsid w:val="00046571"/>
    <w:rsid w:val="000505E1"/>
    <w:rsid w:val="0005428B"/>
    <w:rsid w:val="00060132"/>
    <w:rsid w:val="00060354"/>
    <w:rsid w:val="00061835"/>
    <w:rsid w:val="00062740"/>
    <w:rsid w:val="000649A8"/>
    <w:rsid w:val="00066D44"/>
    <w:rsid w:val="00067445"/>
    <w:rsid w:val="00070CE4"/>
    <w:rsid w:val="00070E8E"/>
    <w:rsid w:val="00072740"/>
    <w:rsid w:val="00072811"/>
    <w:rsid w:val="00073E8F"/>
    <w:rsid w:val="0007472B"/>
    <w:rsid w:val="00076982"/>
    <w:rsid w:val="00076B55"/>
    <w:rsid w:val="00076F11"/>
    <w:rsid w:val="00082287"/>
    <w:rsid w:val="000822E1"/>
    <w:rsid w:val="000852E5"/>
    <w:rsid w:val="00086F54"/>
    <w:rsid w:val="00086F85"/>
    <w:rsid w:val="000875FB"/>
    <w:rsid w:val="00087C1C"/>
    <w:rsid w:val="00093DAC"/>
    <w:rsid w:val="0009564F"/>
    <w:rsid w:val="000A1289"/>
    <w:rsid w:val="000A42F8"/>
    <w:rsid w:val="000A6641"/>
    <w:rsid w:val="000A6BB7"/>
    <w:rsid w:val="000A6BBF"/>
    <w:rsid w:val="000A7B47"/>
    <w:rsid w:val="000B08D1"/>
    <w:rsid w:val="000B3602"/>
    <w:rsid w:val="000B3756"/>
    <w:rsid w:val="000B4C6A"/>
    <w:rsid w:val="000B5F71"/>
    <w:rsid w:val="000C1853"/>
    <w:rsid w:val="000C2397"/>
    <w:rsid w:val="000D3614"/>
    <w:rsid w:val="000D3BA9"/>
    <w:rsid w:val="000D3D59"/>
    <w:rsid w:val="000D66BC"/>
    <w:rsid w:val="000E0636"/>
    <w:rsid w:val="000E09A8"/>
    <w:rsid w:val="000E24BA"/>
    <w:rsid w:val="000E2C3E"/>
    <w:rsid w:val="000E340B"/>
    <w:rsid w:val="000E5674"/>
    <w:rsid w:val="000E7E9F"/>
    <w:rsid w:val="000F0C64"/>
    <w:rsid w:val="000F1A7B"/>
    <w:rsid w:val="000F52AA"/>
    <w:rsid w:val="000F6154"/>
    <w:rsid w:val="001011CB"/>
    <w:rsid w:val="00102A29"/>
    <w:rsid w:val="001039A8"/>
    <w:rsid w:val="00103BF7"/>
    <w:rsid w:val="00105419"/>
    <w:rsid w:val="001101F4"/>
    <w:rsid w:val="001109C3"/>
    <w:rsid w:val="001124B2"/>
    <w:rsid w:val="00115D90"/>
    <w:rsid w:val="00124F43"/>
    <w:rsid w:val="00125DA2"/>
    <w:rsid w:val="00126597"/>
    <w:rsid w:val="00132572"/>
    <w:rsid w:val="00134168"/>
    <w:rsid w:val="0013490C"/>
    <w:rsid w:val="001349C6"/>
    <w:rsid w:val="0013683F"/>
    <w:rsid w:val="00140888"/>
    <w:rsid w:val="00142B46"/>
    <w:rsid w:val="00143839"/>
    <w:rsid w:val="00150ED9"/>
    <w:rsid w:val="00152A34"/>
    <w:rsid w:val="00154034"/>
    <w:rsid w:val="001560CD"/>
    <w:rsid w:val="001572C7"/>
    <w:rsid w:val="001606C9"/>
    <w:rsid w:val="001618D2"/>
    <w:rsid w:val="00162A5A"/>
    <w:rsid w:val="00163ADB"/>
    <w:rsid w:val="001653B4"/>
    <w:rsid w:val="001659D4"/>
    <w:rsid w:val="0016667B"/>
    <w:rsid w:val="00167331"/>
    <w:rsid w:val="00173D46"/>
    <w:rsid w:val="00173DF6"/>
    <w:rsid w:val="00180B5B"/>
    <w:rsid w:val="0018301B"/>
    <w:rsid w:val="0019066D"/>
    <w:rsid w:val="00191754"/>
    <w:rsid w:val="00192D71"/>
    <w:rsid w:val="001944B2"/>
    <w:rsid w:val="00194E1D"/>
    <w:rsid w:val="00196B59"/>
    <w:rsid w:val="00196D6E"/>
    <w:rsid w:val="001A1C55"/>
    <w:rsid w:val="001A3610"/>
    <w:rsid w:val="001A607A"/>
    <w:rsid w:val="001A6D9C"/>
    <w:rsid w:val="001A7611"/>
    <w:rsid w:val="001B5CFE"/>
    <w:rsid w:val="001C1C7E"/>
    <w:rsid w:val="001C2437"/>
    <w:rsid w:val="001C6E47"/>
    <w:rsid w:val="001D0D20"/>
    <w:rsid w:val="001D28F8"/>
    <w:rsid w:val="001D659E"/>
    <w:rsid w:val="001D6D15"/>
    <w:rsid w:val="001E1D59"/>
    <w:rsid w:val="001F0B4A"/>
    <w:rsid w:val="001F0BA8"/>
    <w:rsid w:val="001F1A16"/>
    <w:rsid w:val="001F2488"/>
    <w:rsid w:val="001F7E67"/>
    <w:rsid w:val="00201E1C"/>
    <w:rsid w:val="00202EA8"/>
    <w:rsid w:val="00203702"/>
    <w:rsid w:val="0020551C"/>
    <w:rsid w:val="0020691D"/>
    <w:rsid w:val="00210450"/>
    <w:rsid w:val="002120C8"/>
    <w:rsid w:val="002141F7"/>
    <w:rsid w:val="0021576E"/>
    <w:rsid w:val="00215DB8"/>
    <w:rsid w:val="002179CC"/>
    <w:rsid w:val="002203FE"/>
    <w:rsid w:val="00222611"/>
    <w:rsid w:val="002229F7"/>
    <w:rsid w:val="00224BE3"/>
    <w:rsid w:val="002254D5"/>
    <w:rsid w:val="0022611D"/>
    <w:rsid w:val="0023213A"/>
    <w:rsid w:val="002346B8"/>
    <w:rsid w:val="00234E65"/>
    <w:rsid w:val="00237ABB"/>
    <w:rsid w:val="00240B71"/>
    <w:rsid w:val="0024353D"/>
    <w:rsid w:val="00251C20"/>
    <w:rsid w:val="002522FA"/>
    <w:rsid w:val="002546FC"/>
    <w:rsid w:val="002604BB"/>
    <w:rsid w:val="00261F71"/>
    <w:rsid w:val="00263F79"/>
    <w:rsid w:val="0026422D"/>
    <w:rsid w:val="00265765"/>
    <w:rsid w:val="00266153"/>
    <w:rsid w:val="00266955"/>
    <w:rsid w:val="00267483"/>
    <w:rsid w:val="00270448"/>
    <w:rsid w:val="00272BFC"/>
    <w:rsid w:val="00274393"/>
    <w:rsid w:val="002773D1"/>
    <w:rsid w:val="00277E3E"/>
    <w:rsid w:val="00281D85"/>
    <w:rsid w:val="00284164"/>
    <w:rsid w:val="00292191"/>
    <w:rsid w:val="002942A5"/>
    <w:rsid w:val="002959FB"/>
    <w:rsid w:val="002A1CF5"/>
    <w:rsid w:val="002A30C3"/>
    <w:rsid w:val="002A6C5F"/>
    <w:rsid w:val="002A6EF8"/>
    <w:rsid w:val="002A765D"/>
    <w:rsid w:val="002B3569"/>
    <w:rsid w:val="002B6A2D"/>
    <w:rsid w:val="002B7197"/>
    <w:rsid w:val="002C0AB4"/>
    <w:rsid w:val="002C1D6D"/>
    <w:rsid w:val="002C6139"/>
    <w:rsid w:val="002C637E"/>
    <w:rsid w:val="002D233D"/>
    <w:rsid w:val="002D3064"/>
    <w:rsid w:val="002D389A"/>
    <w:rsid w:val="002D4186"/>
    <w:rsid w:val="002D4233"/>
    <w:rsid w:val="002D4427"/>
    <w:rsid w:val="002E1ADA"/>
    <w:rsid w:val="002E2BE1"/>
    <w:rsid w:val="002E30CF"/>
    <w:rsid w:val="002E5356"/>
    <w:rsid w:val="002F183E"/>
    <w:rsid w:val="002F19D9"/>
    <w:rsid w:val="002F27B0"/>
    <w:rsid w:val="002F4114"/>
    <w:rsid w:val="002F7111"/>
    <w:rsid w:val="003002B7"/>
    <w:rsid w:val="003069C2"/>
    <w:rsid w:val="003111C4"/>
    <w:rsid w:val="003115DC"/>
    <w:rsid w:val="00312B2A"/>
    <w:rsid w:val="0032122D"/>
    <w:rsid w:val="00323CCD"/>
    <w:rsid w:val="00324026"/>
    <w:rsid w:val="00325405"/>
    <w:rsid w:val="00330CCF"/>
    <w:rsid w:val="00331B98"/>
    <w:rsid w:val="00335D8D"/>
    <w:rsid w:val="00337C8B"/>
    <w:rsid w:val="00343146"/>
    <w:rsid w:val="00344408"/>
    <w:rsid w:val="003457B0"/>
    <w:rsid w:val="00346939"/>
    <w:rsid w:val="00346AEA"/>
    <w:rsid w:val="00347643"/>
    <w:rsid w:val="00347CC0"/>
    <w:rsid w:val="003521A9"/>
    <w:rsid w:val="00352D05"/>
    <w:rsid w:val="00354C10"/>
    <w:rsid w:val="0035763E"/>
    <w:rsid w:val="00360E90"/>
    <w:rsid w:val="003614BA"/>
    <w:rsid w:val="003634DA"/>
    <w:rsid w:val="003704E1"/>
    <w:rsid w:val="00371E1E"/>
    <w:rsid w:val="003720E9"/>
    <w:rsid w:val="00372DCC"/>
    <w:rsid w:val="0037422B"/>
    <w:rsid w:val="003755F3"/>
    <w:rsid w:val="003779A9"/>
    <w:rsid w:val="00377C48"/>
    <w:rsid w:val="00383ABE"/>
    <w:rsid w:val="0038444F"/>
    <w:rsid w:val="0038525E"/>
    <w:rsid w:val="003860BC"/>
    <w:rsid w:val="00393357"/>
    <w:rsid w:val="00395022"/>
    <w:rsid w:val="003966E3"/>
    <w:rsid w:val="003A20CE"/>
    <w:rsid w:val="003A2434"/>
    <w:rsid w:val="003A2F12"/>
    <w:rsid w:val="003A3A1E"/>
    <w:rsid w:val="003A3A35"/>
    <w:rsid w:val="003A4AEB"/>
    <w:rsid w:val="003A527D"/>
    <w:rsid w:val="003A5852"/>
    <w:rsid w:val="003A6A4E"/>
    <w:rsid w:val="003B21AF"/>
    <w:rsid w:val="003B21FF"/>
    <w:rsid w:val="003B6038"/>
    <w:rsid w:val="003C625A"/>
    <w:rsid w:val="003D08B0"/>
    <w:rsid w:val="003D254D"/>
    <w:rsid w:val="003D27DB"/>
    <w:rsid w:val="003D4653"/>
    <w:rsid w:val="003D57AB"/>
    <w:rsid w:val="003D6FAA"/>
    <w:rsid w:val="003E13E9"/>
    <w:rsid w:val="003E16B6"/>
    <w:rsid w:val="003E3698"/>
    <w:rsid w:val="003E640B"/>
    <w:rsid w:val="003F0990"/>
    <w:rsid w:val="003F1371"/>
    <w:rsid w:val="003F4B06"/>
    <w:rsid w:val="003F54D9"/>
    <w:rsid w:val="003F775D"/>
    <w:rsid w:val="00400021"/>
    <w:rsid w:val="00400255"/>
    <w:rsid w:val="004006BB"/>
    <w:rsid w:val="004016D2"/>
    <w:rsid w:val="004068D9"/>
    <w:rsid w:val="004110ED"/>
    <w:rsid w:val="00411295"/>
    <w:rsid w:val="00413028"/>
    <w:rsid w:val="004148CA"/>
    <w:rsid w:val="00415B08"/>
    <w:rsid w:val="00415BDD"/>
    <w:rsid w:val="00416610"/>
    <w:rsid w:val="004171D6"/>
    <w:rsid w:val="00420A4F"/>
    <w:rsid w:val="00420F04"/>
    <w:rsid w:val="0042129A"/>
    <w:rsid w:val="0042332A"/>
    <w:rsid w:val="00423E11"/>
    <w:rsid w:val="004259AA"/>
    <w:rsid w:val="00427326"/>
    <w:rsid w:val="00430511"/>
    <w:rsid w:val="00431C8D"/>
    <w:rsid w:val="0043212F"/>
    <w:rsid w:val="0043404F"/>
    <w:rsid w:val="00435BA9"/>
    <w:rsid w:val="00436294"/>
    <w:rsid w:val="00436FA4"/>
    <w:rsid w:val="00442296"/>
    <w:rsid w:val="00444421"/>
    <w:rsid w:val="00444F9E"/>
    <w:rsid w:val="0044576D"/>
    <w:rsid w:val="00447059"/>
    <w:rsid w:val="00450D0E"/>
    <w:rsid w:val="00451066"/>
    <w:rsid w:val="00454FED"/>
    <w:rsid w:val="004604A5"/>
    <w:rsid w:val="00462380"/>
    <w:rsid w:val="00462CC0"/>
    <w:rsid w:val="00462FF3"/>
    <w:rsid w:val="0046606F"/>
    <w:rsid w:val="00466FEE"/>
    <w:rsid w:val="00470F1F"/>
    <w:rsid w:val="00474CF9"/>
    <w:rsid w:val="00475CF2"/>
    <w:rsid w:val="00477E77"/>
    <w:rsid w:val="00481508"/>
    <w:rsid w:val="0048292A"/>
    <w:rsid w:val="00483077"/>
    <w:rsid w:val="00483423"/>
    <w:rsid w:val="00483596"/>
    <w:rsid w:val="00483703"/>
    <w:rsid w:val="00485BD0"/>
    <w:rsid w:val="00487380"/>
    <w:rsid w:val="0049153B"/>
    <w:rsid w:val="004A2B49"/>
    <w:rsid w:val="004A46BD"/>
    <w:rsid w:val="004A4EB9"/>
    <w:rsid w:val="004B7E71"/>
    <w:rsid w:val="004C3600"/>
    <w:rsid w:val="004C4FA9"/>
    <w:rsid w:val="004D207D"/>
    <w:rsid w:val="004D3FC3"/>
    <w:rsid w:val="004D67B7"/>
    <w:rsid w:val="004D68F7"/>
    <w:rsid w:val="004D712F"/>
    <w:rsid w:val="004D79A3"/>
    <w:rsid w:val="004E1EB0"/>
    <w:rsid w:val="004E380A"/>
    <w:rsid w:val="004E64E4"/>
    <w:rsid w:val="004E6E0E"/>
    <w:rsid w:val="004E7AAE"/>
    <w:rsid w:val="004E7DC4"/>
    <w:rsid w:val="004F00A1"/>
    <w:rsid w:val="004F1D2D"/>
    <w:rsid w:val="004F2BA3"/>
    <w:rsid w:val="004F423B"/>
    <w:rsid w:val="004F48C4"/>
    <w:rsid w:val="004F5D7F"/>
    <w:rsid w:val="004F6976"/>
    <w:rsid w:val="004F6EDB"/>
    <w:rsid w:val="004F72E0"/>
    <w:rsid w:val="004F746D"/>
    <w:rsid w:val="004F77AA"/>
    <w:rsid w:val="00503A4A"/>
    <w:rsid w:val="00504C6E"/>
    <w:rsid w:val="0051021A"/>
    <w:rsid w:val="00511B7D"/>
    <w:rsid w:val="00515DA7"/>
    <w:rsid w:val="00521838"/>
    <w:rsid w:val="0052480B"/>
    <w:rsid w:val="00526674"/>
    <w:rsid w:val="00526CD7"/>
    <w:rsid w:val="0052794A"/>
    <w:rsid w:val="00527C0F"/>
    <w:rsid w:val="005318B3"/>
    <w:rsid w:val="00532BA8"/>
    <w:rsid w:val="00534AC4"/>
    <w:rsid w:val="00535043"/>
    <w:rsid w:val="0053614F"/>
    <w:rsid w:val="005371EE"/>
    <w:rsid w:val="0054067F"/>
    <w:rsid w:val="00541213"/>
    <w:rsid w:val="00543209"/>
    <w:rsid w:val="0054531B"/>
    <w:rsid w:val="00546218"/>
    <w:rsid w:val="00547A57"/>
    <w:rsid w:val="005511C3"/>
    <w:rsid w:val="00557F7B"/>
    <w:rsid w:val="0056072A"/>
    <w:rsid w:val="0056097D"/>
    <w:rsid w:val="00561644"/>
    <w:rsid w:val="005618C4"/>
    <w:rsid w:val="00563988"/>
    <w:rsid w:val="00564584"/>
    <w:rsid w:val="005653A9"/>
    <w:rsid w:val="0057006F"/>
    <w:rsid w:val="0057419C"/>
    <w:rsid w:val="00577AA7"/>
    <w:rsid w:val="00580E6C"/>
    <w:rsid w:val="0058132C"/>
    <w:rsid w:val="0058242F"/>
    <w:rsid w:val="00582A04"/>
    <w:rsid w:val="00582EAF"/>
    <w:rsid w:val="0058329C"/>
    <w:rsid w:val="00583C6D"/>
    <w:rsid w:val="005848FC"/>
    <w:rsid w:val="00587EBE"/>
    <w:rsid w:val="005912BE"/>
    <w:rsid w:val="005921D8"/>
    <w:rsid w:val="005A16BB"/>
    <w:rsid w:val="005A38EE"/>
    <w:rsid w:val="005A3A49"/>
    <w:rsid w:val="005A772E"/>
    <w:rsid w:val="005B01A0"/>
    <w:rsid w:val="005B3CE8"/>
    <w:rsid w:val="005B5BC7"/>
    <w:rsid w:val="005B661D"/>
    <w:rsid w:val="005C1DD9"/>
    <w:rsid w:val="005C24CC"/>
    <w:rsid w:val="005C24D2"/>
    <w:rsid w:val="005C42DC"/>
    <w:rsid w:val="005C7CC4"/>
    <w:rsid w:val="005D15A7"/>
    <w:rsid w:val="005D50BC"/>
    <w:rsid w:val="005D6380"/>
    <w:rsid w:val="005E1F7F"/>
    <w:rsid w:val="005E2220"/>
    <w:rsid w:val="005E2DDB"/>
    <w:rsid w:val="005E4014"/>
    <w:rsid w:val="005E7191"/>
    <w:rsid w:val="005F640A"/>
    <w:rsid w:val="005F6AD3"/>
    <w:rsid w:val="005F794B"/>
    <w:rsid w:val="0060005D"/>
    <w:rsid w:val="00603271"/>
    <w:rsid w:val="006032B3"/>
    <w:rsid w:val="00603610"/>
    <w:rsid w:val="00604B7A"/>
    <w:rsid w:val="00604EF6"/>
    <w:rsid w:val="006054AA"/>
    <w:rsid w:val="00606D06"/>
    <w:rsid w:val="006112B4"/>
    <w:rsid w:val="00611326"/>
    <w:rsid w:val="00611CC1"/>
    <w:rsid w:val="00612AFC"/>
    <w:rsid w:val="00620753"/>
    <w:rsid w:val="00621E7B"/>
    <w:rsid w:val="00622501"/>
    <w:rsid w:val="0062373E"/>
    <w:rsid w:val="00624687"/>
    <w:rsid w:val="00626CBB"/>
    <w:rsid w:val="006270AE"/>
    <w:rsid w:val="006272DC"/>
    <w:rsid w:val="006317F2"/>
    <w:rsid w:val="0063194E"/>
    <w:rsid w:val="0063212E"/>
    <w:rsid w:val="006322B3"/>
    <w:rsid w:val="006335BA"/>
    <w:rsid w:val="006372B3"/>
    <w:rsid w:val="00637C7B"/>
    <w:rsid w:val="00644CA7"/>
    <w:rsid w:val="00644F82"/>
    <w:rsid w:val="006462BD"/>
    <w:rsid w:val="00646A4C"/>
    <w:rsid w:val="006507A2"/>
    <w:rsid w:val="0065092A"/>
    <w:rsid w:val="0065110A"/>
    <w:rsid w:val="006515F1"/>
    <w:rsid w:val="00657F61"/>
    <w:rsid w:val="00662FBC"/>
    <w:rsid w:val="006713BB"/>
    <w:rsid w:val="0067164C"/>
    <w:rsid w:val="006755F9"/>
    <w:rsid w:val="00677636"/>
    <w:rsid w:val="00681368"/>
    <w:rsid w:val="006815C5"/>
    <w:rsid w:val="006823DB"/>
    <w:rsid w:val="00682AC4"/>
    <w:rsid w:val="00684F82"/>
    <w:rsid w:val="006851B3"/>
    <w:rsid w:val="006864BA"/>
    <w:rsid w:val="00686A7B"/>
    <w:rsid w:val="0068764B"/>
    <w:rsid w:val="00694BF0"/>
    <w:rsid w:val="006A039C"/>
    <w:rsid w:val="006A0F8A"/>
    <w:rsid w:val="006A266A"/>
    <w:rsid w:val="006A3E33"/>
    <w:rsid w:val="006B1524"/>
    <w:rsid w:val="006B1647"/>
    <w:rsid w:val="006B34C2"/>
    <w:rsid w:val="006B357D"/>
    <w:rsid w:val="006B4568"/>
    <w:rsid w:val="006B565F"/>
    <w:rsid w:val="006B64AB"/>
    <w:rsid w:val="006B7AFE"/>
    <w:rsid w:val="006C02DD"/>
    <w:rsid w:val="006C3914"/>
    <w:rsid w:val="006C668F"/>
    <w:rsid w:val="006C6D27"/>
    <w:rsid w:val="006D12D2"/>
    <w:rsid w:val="006D30EB"/>
    <w:rsid w:val="006D3157"/>
    <w:rsid w:val="006E00A8"/>
    <w:rsid w:val="006E073E"/>
    <w:rsid w:val="006E0D1A"/>
    <w:rsid w:val="006E1ECA"/>
    <w:rsid w:val="006E2A0E"/>
    <w:rsid w:val="006E4FF4"/>
    <w:rsid w:val="006E535F"/>
    <w:rsid w:val="006E7150"/>
    <w:rsid w:val="006F0A32"/>
    <w:rsid w:val="006F33B8"/>
    <w:rsid w:val="006F42E5"/>
    <w:rsid w:val="006F4B2A"/>
    <w:rsid w:val="006F5BA8"/>
    <w:rsid w:val="006F75F9"/>
    <w:rsid w:val="007019A8"/>
    <w:rsid w:val="00704BE2"/>
    <w:rsid w:val="00712A70"/>
    <w:rsid w:val="00714F16"/>
    <w:rsid w:val="007165C5"/>
    <w:rsid w:val="00720883"/>
    <w:rsid w:val="00722A41"/>
    <w:rsid w:val="00724608"/>
    <w:rsid w:val="00724A41"/>
    <w:rsid w:val="00724FC9"/>
    <w:rsid w:val="007257B9"/>
    <w:rsid w:val="00727EE1"/>
    <w:rsid w:val="00730975"/>
    <w:rsid w:val="00731284"/>
    <w:rsid w:val="007315CB"/>
    <w:rsid w:val="00731E5F"/>
    <w:rsid w:val="00734395"/>
    <w:rsid w:val="00737B4A"/>
    <w:rsid w:val="00740676"/>
    <w:rsid w:val="00742BC3"/>
    <w:rsid w:val="00747FA2"/>
    <w:rsid w:val="007505B4"/>
    <w:rsid w:val="00752B09"/>
    <w:rsid w:val="00753320"/>
    <w:rsid w:val="007556F0"/>
    <w:rsid w:val="00757ED2"/>
    <w:rsid w:val="00764096"/>
    <w:rsid w:val="00766F7E"/>
    <w:rsid w:val="0077133D"/>
    <w:rsid w:val="007721D7"/>
    <w:rsid w:val="007746C9"/>
    <w:rsid w:val="00775E09"/>
    <w:rsid w:val="00775FB3"/>
    <w:rsid w:val="00780784"/>
    <w:rsid w:val="00780B4F"/>
    <w:rsid w:val="00782361"/>
    <w:rsid w:val="00784583"/>
    <w:rsid w:val="0078578D"/>
    <w:rsid w:val="00787450"/>
    <w:rsid w:val="007916D3"/>
    <w:rsid w:val="007919E1"/>
    <w:rsid w:val="00796E95"/>
    <w:rsid w:val="007A05BE"/>
    <w:rsid w:val="007A0CD1"/>
    <w:rsid w:val="007A4F0C"/>
    <w:rsid w:val="007A5338"/>
    <w:rsid w:val="007B2B8D"/>
    <w:rsid w:val="007B6819"/>
    <w:rsid w:val="007B72A9"/>
    <w:rsid w:val="007C2D20"/>
    <w:rsid w:val="007C2F7F"/>
    <w:rsid w:val="007C38ED"/>
    <w:rsid w:val="007C4F79"/>
    <w:rsid w:val="007C71C6"/>
    <w:rsid w:val="007C7C91"/>
    <w:rsid w:val="007D0C30"/>
    <w:rsid w:val="007D29E3"/>
    <w:rsid w:val="007D7025"/>
    <w:rsid w:val="007D7CD4"/>
    <w:rsid w:val="007E05D7"/>
    <w:rsid w:val="007E21FA"/>
    <w:rsid w:val="007E2A88"/>
    <w:rsid w:val="007E3C35"/>
    <w:rsid w:val="007E40AE"/>
    <w:rsid w:val="007F0906"/>
    <w:rsid w:val="007F56AC"/>
    <w:rsid w:val="007F5BDC"/>
    <w:rsid w:val="007F6CBA"/>
    <w:rsid w:val="007F7134"/>
    <w:rsid w:val="007F7514"/>
    <w:rsid w:val="007F7692"/>
    <w:rsid w:val="007F7962"/>
    <w:rsid w:val="00801B92"/>
    <w:rsid w:val="00802E78"/>
    <w:rsid w:val="00803E7D"/>
    <w:rsid w:val="0080482C"/>
    <w:rsid w:val="0080518F"/>
    <w:rsid w:val="008067A1"/>
    <w:rsid w:val="008075AE"/>
    <w:rsid w:val="008100F4"/>
    <w:rsid w:val="00812F5A"/>
    <w:rsid w:val="00812F7E"/>
    <w:rsid w:val="00822F71"/>
    <w:rsid w:val="008232EC"/>
    <w:rsid w:val="00823372"/>
    <w:rsid w:val="00823E03"/>
    <w:rsid w:val="00830A31"/>
    <w:rsid w:val="00833543"/>
    <w:rsid w:val="00833B6B"/>
    <w:rsid w:val="008356F0"/>
    <w:rsid w:val="00835773"/>
    <w:rsid w:val="00837049"/>
    <w:rsid w:val="00840953"/>
    <w:rsid w:val="008414EF"/>
    <w:rsid w:val="008418EE"/>
    <w:rsid w:val="00842CD6"/>
    <w:rsid w:val="00843A31"/>
    <w:rsid w:val="008456D5"/>
    <w:rsid w:val="0084634B"/>
    <w:rsid w:val="00846BEA"/>
    <w:rsid w:val="008500E4"/>
    <w:rsid w:val="00850E87"/>
    <w:rsid w:val="00852727"/>
    <w:rsid w:val="00857BBD"/>
    <w:rsid w:val="00861C9C"/>
    <w:rsid w:val="00864BBE"/>
    <w:rsid w:val="00865A17"/>
    <w:rsid w:val="008706BD"/>
    <w:rsid w:val="00870A5A"/>
    <w:rsid w:val="0087532F"/>
    <w:rsid w:val="00875847"/>
    <w:rsid w:val="008803A3"/>
    <w:rsid w:val="00883B08"/>
    <w:rsid w:val="00884D71"/>
    <w:rsid w:val="00884E68"/>
    <w:rsid w:val="00884E99"/>
    <w:rsid w:val="008870B9"/>
    <w:rsid w:val="00887B71"/>
    <w:rsid w:val="008901F7"/>
    <w:rsid w:val="0089260F"/>
    <w:rsid w:val="0089360E"/>
    <w:rsid w:val="008936C2"/>
    <w:rsid w:val="008938B5"/>
    <w:rsid w:val="00894CA3"/>
    <w:rsid w:val="00896BCA"/>
    <w:rsid w:val="008A1887"/>
    <w:rsid w:val="008A242F"/>
    <w:rsid w:val="008A3E38"/>
    <w:rsid w:val="008A6703"/>
    <w:rsid w:val="008B3901"/>
    <w:rsid w:val="008B6A0A"/>
    <w:rsid w:val="008B6A81"/>
    <w:rsid w:val="008B7AD9"/>
    <w:rsid w:val="008C0441"/>
    <w:rsid w:val="008C4DAC"/>
    <w:rsid w:val="008D2D57"/>
    <w:rsid w:val="008D6D16"/>
    <w:rsid w:val="008D7107"/>
    <w:rsid w:val="008E008B"/>
    <w:rsid w:val="008E2A0D"/>
    <w:rsid w:val="008E3E3C"/>
    <w:rsid w:val="008E439F"/>
    <w:rsid w:val="008E5BFD"/>
    <w:rsid w:val="008E6395"/>
    <w:rsid w:val="008E7CD6"/>
    <w:rsid w:val="008F031A"/>
    <w:rsid w:val="008F3D26"/>
    <w:rsid w:val="008F42BF"/>
    <w:rsid w:val="008F4669"/>
    <w:rsid w:val="008F5487"/>
    <w:rsid w:val="008F58D1"/>
    <w:rsid w:val="008F7014"/>
    <w:rsid w:val="008F7FE5"/>
    <w:rsid w:val="009013DD"/>
    <w:rsid w:val="009022F6"/>
    <w:rsid w:val="00903831"/>
    <w:rsid w:val="0090422C"/>
    <w:rsid w:val="009043F5"/>
    <w:rsid w:val="009059BF"/>
    <w:rsid w:val="00905D17"/>
    <w:rsid w:val="00906860"/>
    <w:rsid w:val="00910787"/>
    <w:rsid w:val="00910E83"/>
    <w:rsid w:val="00911895"/>
    <w:rsid w:val="00912E27"/>
    <w:rsid w:val="00913543"/>
    <w:rsid w:val="00914027"/>
    <w:rsid w:val="00920187"/>
    <w:rsid w:val="00920E7F"/>
    <w:rsid w:val="00921099"/>
    <w:rsid w:val="0092174C"/>
    <w:rsid w:val="00924895"/>
    <w:rsid w:val="00924CF8"/>
    <w:rsid w:val="00925478"/>
    <w:rsid w:val="00935910"/>
    <w:rsid w:val="0094148A"/>
    <w:rsid w:val="00942083"/>
    <w:rsid w:val="00942189"/>
    <w:rsid w:val="00944718"/>
    <w:rsid w:val="00944A9C"/>
    <w:rsid w:val="0094579A"/>
    <w:rsid w:val="00946502"/>
    <w:rsid w:val="00946BCD"/>
    <w:rsid w:val="009528D1"/>
    <w:rsid w:val="009552DB"/>
    <w:rsid w:val="00956379"/>
    <w:rsid w:val="0095681B"/>
    <w:rsid w:val="00957A43"/>
    <w:rsid w:val="00960A03"/>
    <w:rsid w:val="0096260A"/>
    <w:rsid w:val="009644F3"/>
    <w:rsid w:val="0097032C"/>
    <w:rsid w:val="009708F6"/>
    <w:rsid w:val="00971B6C"/>
    <w:rsid w:val="00976BB8"/>
    <w:rsid w:val="00980FAC"/>
    <w:rsid w:val="00981960"/>
    <w:rsid w:val="00981F9A"/>
    <w:rsid w:val="00983EA5"/>
    <w:rsid w:val="0098466F"/>
    <w:rsid w:val="009846B9"/>
    <w:rsid w:val="009901D5"/>
    <w:rsid w:val="00990806"/>
    <w:rsid w:val="009909EC"/>
    <w:rsid w:val="009925F2"/>
    <w:rsid w:val="0099647D"/>
    <w:rsid w:val="00996B8C"/>
    <w:rsid w:val="00996CA4"/>
    <w:rsid w:val="009A0476"/>
    <w:rsid w:val="009A0900"/>
    <w:rsid w:val="009A7D3F"/>
    <w:rsid w:val="009B00F2"/>
    <w:rsid w:val="009B3A71"/>
    <w:rsid w:val="009B46FB"/>
    <w:rsid w:val="009B4D9E"/>
    <w:rsid w:val="009B6E92"/>
    <w:rsid w:val="009C04B6"/>
    <w:rsid w:val="009C1520"/>
    <w:rsid w:val="009C162A"/>
    <w:rsid w:val="009C4B6A"/>
    <w:rsid w:val="009C4CE2"/>
    <w:rsid w:val="009C4F72"/>
    <w:rsid w:val="009C7029"/>
    <w:rsid w:val="009D03C2"/>
    <w:rsid w:val="009D1C50"/>
    <w:rsid w:val="009D1DF7"/>
    <w:rsid w:val="009D3347"/>
    <w:rsid w:val="009D5C6B"/>
    <w:rsid w:val="009D6C76"/>
    <w:rsid w:val="009D6C9E"/>
    <w:rsid w:val="009D730F"/>
    <w:rsid w:val="009E0EFC"/>
    <w:rsid w:val="009E15A7"/>
    <w:rsid w:val="009E3691"/>
    <w:rsid w:val="009E4631"/>
    <w:rsid w:val="009E4BAF"/>
    <w:rsid w:val="009E7E52"/>
    <w:rsid w:val="009F1494"/>
    <w:rsid w:val="009F263E"/>
    <w:rsid w:val="009F2AF8"/>
    <w:rsid w:val="009F4211"/>
    <w:rsid w:val="009F79E0"/>
    <w:rsid w:val="00A01351"/>
    <w:rsid w:val="00A03306"/>
    <w:rsid w:val="00A070A2"/>
    <w:rsid w:val="00A103B6"/>
    <w:rsid w:val="00A13078"/>
    <w:rsid w:val="00A146EE"/>
    <w:rsid w:val="00A20E2E"/>
    <w:rsid w:val="00A22D57"/>
    <w:rsid w:val="00A230F0"/>
    <w:rsid w:val="00A2385A"/>
    <w:rsid w:val="00A23ECB"/>
    <w:rsid w:val="00A27DC5"/>
    <w:rsid w:val="00A36F20"/>
    <w:rsid w:val="00A4139F"/>
    <w:rsid w:val="00A418AD"/>
    <w:rsid w:val="00A43965"/>
    <w:rsid w:val="00A4452B"/>
    <w:rsid w:val="00A479FC"/>
    <w:rsid w:val="00A50399"/>
    <w:rsid w:val="00A5095F"/>
    <w:rsid w:val="00A53555"/>
    <w:rsid w:val="00A55479"/>
    <w:rsid w:val="00A576D1"/>
    <w:rsid w:val="00A61969"/>
    <w:rsid w:val="00A62768"/>
    <w:rsid w:val="00A63410"/>
    <w:rsid w:val="00A63B4F"/>
    <w:rsid w:val="00A66CDC"/>
    <w:rsid w:val="00A70111"/>
    <w:rsid w:val="00A718AF"/>
    <w:rsid w:val="00A71E35"/>
    <w:rsid w:val="00A71FE5"/>
    <w:rsid w:val="00A727D7"/>
    <w:rsid w:val="00A730A1"/>
    <w:rsid w:val="00A73D06"/>
    <w:rsid w:val="00A75117"/>
    <w:rsid w:val="00A75D18"/>
    <w:rsid w:val="00A839F8"/>
    <w:rsid w:val="00A8445A"/>
    <w:rsid w:val="00A84ADF"/>
    <w:rsid w:val="00A84FBF"/>
    <w:rsid w:val="00A86E0F"/>
    <w:rsid w:val="00A9171C"/>
    <w:rsid w:val="00A95970"/>
    <w:rsid w:val="00AA24AB"/>
    <w:rsid w:val="00AA26B4"/>
    <w:rsid w:val="00AA4662"/>
    <w:rsid w:val="00AA4D1C"/>
    <w:rsid w:val="00AA52B3"/>
    <w:rsid w:val="00AA54A2"/>
    <w:rsid w:val="00AA6008"/>
    <w:rsid w:val="00AA6DD1"/>
    <w:rsid w:val="00AA7EAD"/>
    <w:rsid w:val="00AB06E7"/>
    <w:rsid w:val="00AB23C8"/>
    <w:rsid w:val="00AB30B8"/>
    <w:rsid w:val="00AB3238"/>
    <w:rsid w:val="00AB487B"/>
    <w:rsid w:val="00AB72DF"/>
    <w:rsid w:val="00AC018D"/>
    <w:rsid w:val="00AC0390"/>
    <w:rsid w:val="00AC097B"/>
    <w:rsid w:val="00AC27CB"/>
    <w:rsid w:val="00AC2F62"/>
    <w:rsid w:val="00AC4537"/>
    <w:rsid w:val="00AC5448"/>
    <w:rsid w:val="00AC5878"/>
    <w:rsid w:val="00AC660E"/>
    <w:rsid w:val="00AC7680"/>
    <w:rsid w:val="00AD0247"/>
    <w:rsid w:val="00AD1F8D"/>
    <w:rsid w:val="00AD3701"/>
    <w:rsid w:val="00AD4EF7"/>
    <w:rsid w:val="00AD6863"/>
    <w:rsid w:val="00AD7703"/>
    <w:rsid w:val="00AE1A3E"/>
    <w:rsid w:val="00AE20DE"/>
    <w:rsid w:val="00AE293C"/>
    <w:rsid w:val="00AE4C95"/>
    <w:rsid w:val="00AE4F99"/>
    <w:rsid w:val="00AE6667"/>
    <w:rsid w:val="00AE7786"/>
    <w:rsid w:val="00AF260D"/>
    <w:rsid w:val="00AF2E2B"/>
    <w:rsid w:val="00AF4E2C"/>
    <w:rsid w:val="00AF5596"/>
    <w:rsid w:val="00AF61BB"/>
    <w:rsid w:val="00AF70F9"/>
    <w:rsid w:val="00B0170F"/>
    <w:rsid w:val="00B0484D"/>
    <w:rsid w:val="00B049BB"/>
    <w:rsid w:val="00B05765"/>
    <w:rsid w:val="00B105FE"/>
    <w:rsid w:val="00B23434"/>
    <w:rsid w:val="00B24A93"/>
    <w:rsid w:val="00B27EB0"/>
    <w:rsid w:val="00B333E1"/>
    <w:rsid w:val="00B35299"/>
    <w:rsid w:val="00B35A44"/>
    <w:rsid w:val="00B37423"/>
    <w:rsid w:val="00B4171C"/>
    <w:rsid w:val="00B42AC2"/>
    <w:rsid w:val="00B42DDC"/>
    <w:rsid w:val="00B456E5"/>
    <w:rsid w:val="00B45E73"/>
    <w:rsid w:val="00B508B4"/>
    <w:rsid w:val="00B51086"/>
    <w:rsid w:val="00B51F44"/>
    <w:rsid w:val="00B54012"/>
    <w:rsid w:val="00B55CDF"/>
    <w:rsid w:val="00B56787"/>
    <w:rsid w:val="00B56B55"/>
    <w:rsid w:val="00B6097D"/>
    <w:rsid w:val="00B60E95"/>
    <w:rsid w:val="00B666D4"/>
    <w:rsid w:val="00B67B49"/>
    <w:rsid w:val="00B708B8"/>
    <w:rsid w:val="00B712AE"/>
    <w:rsid w:val="00B71C49"/>
    <w:rsid w:val="00B7255B"/>
    <w:rsid w:val="00B728B5"/>
    <w:rsid w:val="00B75A9A"/>
    <w:rsid w:val="00B7744B"/>
    <w:rsid w:val="00B800E2"/>
    <w:rsid w:val="00B80219"/>
    <w:rsid w:val="00B83EED"/>
    <w:rsid w:val="00B85875"/>
    <w:rsid w:val="00B8621A"/>
    <w:rsid w:val="00B86F8D"/>
    <w:rsid w:val="00B87049"/>
    <w:rsid w:val="00B87F21"/>
    <w:rsid w:val="00B87FDF"/>
    <w:rsid w:val="00B907EE"/>
    <w:rsid w:val="00B91919"/>
    <w:rsid w:val="00B92C13"/>
    <w:rsid w:val="00B92EA8"/>
    <w:rsid w:val="00B930FC"/>
    <w:rsid w:val="00B9336F"/>
    <w:rsid w:val="00B9430D"/>
    <w:rsid w:val="00B975A4"/>
    <w:rsid w:val="00BA3A1D"/>
    <w:rsid w:val="00BA46CA"/>
    <w:rsid w:val="00BA74F3"/>
    <w:rsid w:val="00BB14C1"/>
    <w:rsid w:val="00BB2165"/>
    <w:rsid w:val="00BB266D"/>
    <w:rsid w:val="00BB3AAC"/>
    <w:rsid w:val="00BB4DC0"/>
    <w:rsid w:val="00BB64AB"/>
    <w:rsid w:val="00BB68A9"/>
    <w:rsid w:val="00BB6DD5"/>
    <w:rsid w:val="00BC2C4E"/>
    <w:rsid w:val="00BC3604"/>
    <w:rsid w:val="00BC36D6"/>
    <w:rsid w:val="00BC51DC"/>
    <w:rsid w:val="00BD3D4E"/>
    <w:rsid w:val="00BE198C"/>
    <w:rsid w:val="00BE32AD"/>
    <w:rsid w:val="00BE3AD8"/>
    <w:rsid w:val="00BE4445"/>
    <w:rsid w:val="00BE5C74"/>
    <w:rsid w:val="00BE5DEC"/>
    <w:rsid w:val="00BF008E"/>
    <w:rsid w:val="00BF0641"/>
    <w:rsid w:val="00BF16BE"/>
    <w:rsid w:val="00BF19D6"/>
    <w:rsid w:val="00BF385F"/>
    <w:rsid w:val="00BF7847"/>
    <w:rsid w:val="00C02436"/>
    <w:rsid w:val="00C0334B"/>
    <w:rsid w:val="00C0360F"/>
    <w:rsid w:val="00C03A18"/>
    <w:rsid w:val="00C0455C"/>
    <w:rsid w:val="00C10346"/>
    <w:rsid w:val="00C11D63"/>
    <w:rsid w:val="00C14A47"/>
    <w:rsid w:val="00C15D9C"/>
    <w:rsid w:val="00C15F0D"/>
    <w:rsid w:val="00C1650F"/>
    <w:rsid w:val="00C177FC"/>
    <w:rsid w:val="00C21762"/>
    <w:rsid w:val="00C27C02"/>
    <w:rsid w:val="00C311AB"/>
    <w:rsid w:val="00C3158B"/>
    <w:rsid w:val="00C446F4"/>
    <w:rsid w:val="00C4782E"/>
    <w:rsid w:val="00C5391B"/>
    <w:rsid w:val="00C54A18"/>
    <w:rsid w:val="00C553D0"/>
    <w:rsid w:val="00C5575A"/>
    <w:rsid w:val="00C5653D"/>
    <w:rsid w:val="00C57766"/>
    <w:rsid w:val="00C60146"/>
    <w:rsid w:val="00C610E2"/>
    <w:rsid w:val="00C61655"/>
    <w:rsid w:val="00C6230A"/>
    <w:rsid w:val="00C6272B"/>
    <w:rsid w:val="00C6285A"/>
    <w:rsid w:val="00C73DE7"/>
    <w:rsid w:val="00C767EB"/>
    <w:rsid w:val="00C76D5B"/>
    <w:rsid w:val="00C80EF5"/>
    <w:rsid w:val="00C826D3"/>
    <w:rsid w:val="00C8405D"/>
    <w:rsid w:val="00C84ECE"/>
    <w:rsid w:val="00C8509D"/>
    <w:rsid w:val="00C856DA"/>
    <w:rsid w:val="00C90CF6"/>
    <w:rsid w:val="00C92911"/>
    <w:rsid w:val="00C94068"/>
    <w:rsid w:val="00C95200"/>
    <w:rsid w:val="00CA4AD8"/>
    <w:rsid w:val="00CA503E"/>
    <w:rsid w:val="00CA6783"/>
    <w:rsid w:val="00CC4138"/>
    <w:rsid w:val="00CC5CE4"/>
    <w:rsid w:val="00CD1072"/>
    <w:rsid w:val="00CD233E"/>
    <w:rsid w:val="00CD5F13"/>
    <w:rsid w:val="00CD6739"/>
    <w:rsid w:val="00CE0E2E"/>
    <w:rsid w:val="00CE2DFE"/>
    <w:rsid w:val="00CE341B"/>
    <w:rsid w:val="00CE5F71"/>
    <w:rsid w:val="00CE74F7"/>
    <w:rsid w:val="00CE7958"/>
    <w:rsid w:val="00CF0D03"/>
    <w:rsid w:val="00CF13FC"/>
    <w:rsid w:val="00CF23D7"/>
    <w:rsid w:val="00CF655B"/>
    <w:rsid w:val="00CF6CFD"/>
    <w:rsid w:val="00CF763F"/>
    <w:rsid w:val="00CF78A5"/>
    <w:rsid w:val="00D009AF"/>
    <w:rsid w:val="00D01BA6"/>
    <w:rsid w:val="00D02062"/>
    <w:rsid w:val="00D022A5"/>
    <w:rsid w:val="00D02465"/>
    <w:rsid w:val="00D14952"/>
    <w:rsid w:val="00D14BEC"/>
    <w:rsid w:val="00D15C35"/>
    <w:rsid w:val="00D17D7B"/>
    <w:rsid w:val="00D201D6"/>
    <w:rsid w:val="00D20CB9"/>
    <w:rsid w:val="00D2177E"/>
    <w:rsid w:val="00D21F8E"/>
    <w:rsid w:val="00D2281D"/>
    <w:rsid w:val="00D23311"/>
    <w:rsid w:val="00D2335F"/>
    <w:rsid w:val="00D234AE"/>
    <w:rsid w:val="00D26896"/>
    <w:rsid w:val="00D26CA8"/>
    <w:rsid w:val="00D277AA"/>
    <w:rsid w:val="00D3060C"/>
    <w:rsid w:val="00D3125C"/>
    <w:rsid w:val="00D31902"/>
    <w:rsid w:val="00D36810"/>
    <w:rsid w:val="00D41FD8"/>
    <w:rsid w:val="00D46755"/>
    <w:rsid w:val="00D55DAE"/>
    <w:rsid w:val="00D56075"/>
    <w:rsid w:val="00D5655E"/>
    <w:rsid w:val="00D56DE8"/>
    <w:rsid w:val="00D572D2"/>
    <w:rsid w:val="00D62C1B"/>
    <w:rsid w:val="00D62EBC"/>
    <w:rsid w:val="00D63330"/>
    <w:rsid w:val="00D6418D"/>
    <w:rsid w:val="00D644E8"/>
    <w:rsid w:val="00D66A69"/>
    <w:rsid w:val="00D67DEB"/>
    <w:rsid w:val="00D71E3A"/>
    <w:rsid w:val="00D75994"/>
    <w:rsid w:val="00D85D87"/>
    <w:rsid w:val="00D93AEC"/>
    <w:rsid w:val="00D9482B"/>
    <w:rsid w:val="00D96BC0"/>
    <w:rsid w:val="00DA07A0"/>
    <w:rsid w:val="00DA30D4"/>
    <w:rsid w:val="00DA3388"/>
    <w:rsid w:val="00DA3F96"/>
    <w:rsid w:val="00DA5E48"/>
    <w:rsid w:val="00DA6576"/>
    <w:rsid w:val="00DA65AB"/>
    <w:rsid w:val="00DA6BB4"/>
    <w:rsid w:val="00DA7C02"/>
    <w:rsid w:val="00DB1F68"/>
    <w:rsid w:val="00DB2022"/>
    <w:rsid w:val="00DB2A48"/>
    <w:rsid w:val="00DC3047"/>
    <w:rsid w:val="00DC7E56"/>
    <w:rsid w:val="00DD09C2"/>
    <w:rsid w:val="00DD19A8"/>
    <w:rsid w:val="00DD32F5"/>
    <w:rsid w:val="00DD4BE2"/>
    <w:rsid w:val="00DD52D4"/>
    <w:rsid w:val="00DD6AD9"/>
    <w:rsid w:val="00DD73BD"/>
    <w:rsid w:val="00DE051D"/>
    <w:rsid w:val="00DE0842"/>
    <w:rsid w:val="00DE4362"/>
    <w:rsid w:val="00DE4FE2"/>
    <w:rsid w:val="00DE513D"/>
    <w:rsid w:val="00DE53F2"/>
    <w:rsid w:val="00DE5B37"/>
    <w:rsid w:val="00DF2E0B"/>
    <w:rsid w:val="00DF3363"/>
    <w:rsid w:val="00DF451F"/>
    <w:rsid w:val="00DF5253"/>
    <w:rsid w:val="00DF6731"/>
    <w:rsid w:val="00E00422"/>
    <w:rsid w:val="00E00CD9"/>
    <w:rsid w:val="00E018E6"/>
    <w:rsid w:val="00E03E13"/>
    <w:rsid w:val="00E04908"/>
    <w:rsid w:val="00E04D98"/>
    <w:rsid w:val="00E05C32"/>
    <w:rsid w:val="00E1032F"/>
    <w:rsid w:val="00E10EE5"/>
    <w:rsid w:val="00E1186A"/>
    <w:rsid w:val="00E11F4A"/>
    <w:rsid w:val="00E12C8B"/>
    <w:rsid w:val="00E1358E"/>
    <w:rsid w:val="00E16D1E"/>
    <w:rsid w:val="00E216B7"/>
    <w:rsid w:val="00E2218A"/>
    <w:rsid w:val="00E226A9"/>
    <w:rsid w:val="00E23DF6"/>
    <w:rsid w:val="00E25688"/>
    <w:rsid w:val="00E26A00"/>
    <w:rsid w:val="00E30EB4"/>
    <w:rsid w:val="00E322C5"/>
    <w:rsid w:val="00E35EB7"/>
    <w:rsid w:val="00E36D3B"/>
    <w:rsid w:val="00E42350"/>
    <w:rsid w:val="00E42E47"/>
    <w:rsid w:val="00E44AC0"/>
    <w:rsid w:val="00E51F03"/>
    <w:rsid w:val="00E51F1D"/>
    <w:rsid w:val="00E526EB"/>
    <w:rsid w:val="00E52C14"/>
    <w:rsid w:val="00E5444D"/>
    <w:rsid w:val="00E55BB2"/>
    <w:rsid w:val="00E6180E"/>
    <w:rsid w:val="00E61B84"/>
    <w:rsid w:val="00E61EEE"/>
    <w:rsid w:val="00E62EBC"/>
    <w:rsid w:val="00E636DD"/>
    <w:rsid w:val="00E63999"/>
    <w:rsid w:val="00E6538F"/>
    <w:rsid w:val="00E65E58"/>
    <w:rsid w:val="00E70F26"/>
    <w:rsid w:val="00E72F77"/>
    <w:rsid w:val="00E753B4"/>
    <w:rsid w:val="00E800D9"/>
    <w:rsid w:val="00E802B0"/>
    <w:rsid w:val="00E82E76"/>
    <w:rsid w:val="00E83447"/>
    <w:rsid w:val="00E86E91"/>
    <w:rsid w:val="00E90277"/>
    <w:rsid w:val="00E94632"/>
    <w:rsid w:val="00E94FDD"/>
    <w:rsid w:val="00E95BA5"/>
    <w:rsid w:val="00EA5BC8"/>
    <w:rsid w:val="00EB0E04"/>
    <w:rsid w:val="00EB1A52"/>
    <w:rsid w:val="00EB294D"/>
    <w:rsid w:val="00EB6D24"/>
    <w:rsid w:val="00EB7C5E"/>
    <w:rsid w:val="00ED2319"/>
    <w:rsid w:val="00ED2C3C"/>
    <w:rsid w:val="00ED366F"/>
    <w:rsid w:val="00ED4375"/>
    <w:rsid w:val="00ED4FBE"/>
    <w:rsid w:val="00ED5FC6"/>
    <w:rsid w:val="00ED64BB"/>
    <w:rsid w:val="00EE0C1B"/>
    <w:rsid w:val="00EE39AA"/>
    <w:rsid w:val="00EE66EA"/>
    <w:rsid w:val="00EF128D"/>
    <w:rsid w:val="00EF189B"/>
    <w:rsid w:val="00EF7FF3"/>
    <w:rsid w:val="00F002BD"/>
    <w:rsid w:val="00F02B72"/>
    <w:rsid w:val="00F0322C"/>
    <w:rsid w:val="00F050D9"/>
    <w:rsid w:val="00F05FCB"/>
    <w:rsid w:val="00F1014F"/>
    <w:rsid w:val="00F11869"/>
    <w:rsid w:val="00F12223"/>
    <w:rsid w:val="00F13E1B"/>
    <w:rsid w:val="00F1428D"/>
    <w:rsid w:val="00F1654C"/>
    <w:rsid w:val="00F200DA"/>
    <w:rsid w:val="00F214AA"/>
    <w:rsid w:val="00F22398"/>
    <w:rsid w:val="00F23ECB"/>
    <w:rsid w:val="00F24325"/>
    <w:rsid w:val="00F24B86"/>
    <w:rsid w:val="00F2628F"/>
    <w:rsid w:val="00F27DAF"/>
    <w:rsid w:val="00F33464"/>
    <w:rsid w:val="00F41B94"/>
    <w:rsid w:val="00F460A1"/>
    <w:rsid w:val="00F472C5"/>
    <w:rsid w:val="00F52A32"/>
    <w:rsid w:val="00F53B0B"/>
    <w:rsid w:val="00F6014F"/>
    <w:rsid w:val="00F60B45"/>
    <w:rsid w:val="00F60BE8"/>
    <w:rsid w:val="00F63D7D"/>
    <w:rsid w:val="00F6653E"/>
    <w:rsid w:val="00F66C4B"/>
    <w:rsid w:val="00F66EDA"/>
    <w:rsid w:val="00F67CDB"/>
    <w:rsid w:val="00F67FEA"/>
    <w:rsid w:val="00F702BB"/>
    <w:rsid w:val="00F7218C"/>
    <w:rsid w:val="00F72AE5"/>
    <w:rsid w:val="00F75EDE"/>
    <w:rsid w:val="00F869A0"/>
    <w:rsid w:val="00F90DA4"/>
    <w:rsid w:val="00F94064"/>
    <w:rsid w:val="00F942F5"/>
    <w:rsid w:val="00F949AA"/>
    <w:rsid w:val="00F94AA9"/>
    <w:rsid w:val="00F96DB4"/>
    <w:rsid w:val="00F9718D"/>
    <w:rsid w:val="00FA2248"/>
    <w:rsid w:val="00FA3893"/>
    <w:rsid w:val="00FB0EB3"/>
    <w:rsid w:val="00FB2711"/>
    <w:rsid w:val="00FB30D6"/>
    <w:rsid w:val="00FB5D36"/>
    <w:rsid w:val="00FB7757"/>
    <w:rsid w:val="00FC32B2"/>
    <w:rsid w:val="00FC34AF"/>
    <w:rsid w:val="00FC3AFE"/>
    <w:rsid w:val="00FD088F"/>
    <w:rsid w:val="00FD303E"/>
    <w:rsid w:val="00FD4B1D"/>
    <w:rsid w:val="00FD661A"/>
    <w:rsid w:val="00FD6A26"/>
    <w:rsid w:val="00FE053E"/>
    <w:rsid w:val="00FE1105"/>
    <w:rsid w:val="00FE1B86"/>
    <w:rsid w:val="00FE1E04"/>
    <w:rsid w:val="00FE3DCD"/>
    <w:rsid w:val="00FE5E65"/>
    <w:rsid w:val="00FE60B5"/>
    <w:rsid w:val="00FF054A"/>
    <w:rsid w:val="00FF6B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18C23"/>
  <w15:chartTrackingRefBased/>
  <w15:docId w15:val="{E28908D1-7CD7-4588-8998-8039E5A4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97B"/>
    <w:pPr>
      <w:suppressAutoHyphens/>
    </w:pPr>
  </w:style>
  <w:style w:type="paragraph" w:styleId="Heading1">
    <w:name w:val="heading 1"/>
    <w:basedOn w:val="Normal"/>
    <w:next w:val="Normal"/>
    <w:link w:val="Heading1Char"/>
    <w:uiPriority w:val="9"/>
    <w:qFormat/>
    <w:rsid w:val="00A27DC5"/>
    <w:pPr>
      <w:keepNext/>
      <w:keepLines/>
      <w:spacing w:before="0" w:after="240"/>
      <w:contextualSpacing/>
      <w:outlineLvl w:val="0"/>
    </w:pPr>
    <w:rPr>
      <w:rFonts w:asciiTheme="majorHAnsi" w:eastAsiaTheme="majorEastAsia" w:hAnsiTheme="majorHAnsi" w:cstheme="majorBidi"/>
      <w:b/>
      <w:color w:val="4B525C" w:themeColor="text2"/>
      <w:sz w:val="60"/>
      <w:szCs w:val="32"/>
    </w:rPr>
  </w:style>
  <w:style w:type="paragraph" w:styleId="Heading2">
    <w:name w:val="heading 2"/>
    <w:basedOn w:val="Normal"/>
    <w:next w:val="Normal"/>
    <w:link w:val="Heading2Char"/>
    <w:uiPriority w:val="9"/>
    <w:unhideWhenUsed/>
    <w:qFormat/>
    <w:rsid w:val="005318B3"/>
    <w:pPr>
      <w:keepNext/>
      <w:keepLines/>
      <w:spacing w:before="120" w:after="160"/>
      <w:outlineLvl w:val="1"/>
    </w:pPr>
    <w:rPr>
      <w:rFonts w:asciiTheme="majorHAnsi" w:eastAsiaTheme="majorEastAsia" w:hAnsiTheme="majorHAnsi" w:cstheme="majorBidi"/>
      <w:b/>
      <w:bCs/>
      <w:color w:val="4B525C" w:themeColor="text2"/>
      <w:sz w:val="32"/>
      <w:szCs w:val="26"/>
    </w:rPr>
  </w:style>
  <w:style w:type="paragraph" w:styleId="Heading3">
    <w:name w:val="heading 3"/>
    <w:basedOn w:val="Normal"/>
    <w:next w:val="Normal"/>
    <w:link w:val="Heading3Char"/>
    <w:uiPriority w:val="9"/>
    <w:unhideWhenUsed/>
    <w:qFormat/>
    <w:rsid w:val="00A727D7"/>
    <w:pPr>
      <w:keepNext/>
      <w:keepLines/>
      <w:tabs>
        <w:tab w:val="center" w:pos="4932"/>
      </w:tabs>
      <w:spacing w:before="240" w:after="160"/>
      <w:outlineLvl w:val="2"/>
    </w:pPr>
    <w:rPr>
      <w:rFonts w:asciiTheme="majorHAnsi" w:eastAsiaTheme="majorEastAsia" w:hAnsiTheme="majorHAnsi" w:cstheme="majorBidi"/>
      <w:b/>
      <w:bCs/>
      <w:color w:val="4B525C" w:themeColor="text2"/>
      <w:sz w:val="28"/>
      <w:szCs w:val="30"/>
    </w:rPr>
  </w:style>
  <w:style w:type="paragraph" w:styleId="Heading4">
    <w:name w:val="heading 4"/>
    <w:basedOn w:val="Normal"/>
    <w:next w:val="Normal"/>
    <w:link w:val="Heading4Char"/>
    <w:uiPriority w:val="9"/>
    <w:unhideWhenUsed/>
    <w:qFormat/>
    <w:rsid w:val="00752B09"/>
    <w:pPr>
      <w:keepNext/>
      <w:keepLines/>
      <w:spacing w:before="0" w:after="120"/>
      <w:outlineLvl w:val="3"/>
    </w:pPr>
    <w:rPr>
      <w:rFonts w:asciiTheme="majorHAnsi" w:eastAsiaTheme="majorEastAsia" w:hAnsiTheme="majorHAnsi" w:cstheme="majorBidi"/>
      <w:b/>
      <w:bCs/>
      <w:iCs/>
      <w:color w:val="4B525C" w:themeColor="text2"/>
      <w:sz w:val="24"/>
      <w:szCs w:val="24"/>
    </w:rPr>
  </w:style>
  <w:style w:type="paragraph" w:styleId="Heading5">
    <w:name w:val="heading 5"/>
    <w:basedOn w:val="Normal"/>
    <w:next w:val="Normal"/>
    <w:link w:val="Heading5Char"/>
    <w:uiPriority w:val="9"/>
    <w:unhideWhenUsed/>
    <w:qFormat/>
    <w:rsid w:val="00444F9E"/>
    <w:pPr>
      <w:keepNext/>
      <w:keepLines/>
      <w:tabs>
        <w:tab w:val="left" w:pos="2860"/>
      </w:tabs>
      <w:spacing w:before="240" w:after="160"/>
      <w:outlineLvl w:val="4"/>
    </w:pPr>
    <w:rPr>
      <w:rFonts w:asciiTheme="majorHAnsi" w:eastAsiaTheme="majorEastAsia" w:hAnsiTheme="majorHAnsi" w:cstheme="majorBidi"/>
      <w:b/>
      <w:bCs/>
      <w:color w:val="4B525C" w:themeColor="text2"/>
      <w:sz w:val="26"/>
    </w:rPr>
  </w:style>
  <w:style w:type="paragraph" w:styleId="Heading6">
    <w:name w:val="heading 6"/>
    <w:basedOn w:val="Normal"/>
    <w:next w:val="Normal"/>
    <w:link w:val="Heading6Char"/>
    <w:uiPriority w:val="9"/>
    <w:unhideWhenUsed/>
    <w:rsid w:val="00A27DC5"/>
    <w:pPr>
      <w:keepNext/>
      <w:keepLines/>
      <w:spacing w:before="240" w:after="160"/>
      <w:outlineLvl w:val="5"/>
    </w:pPr>
    <w:rPr>
      <w:rFonts w:asciiTheme="majorHAnsi" w:eastAsiaTheme="majorEastAsia" w:hAnsiTheme="majorHAnsi" w:cstheme="majorBidi"/>
      <w:color w:val="4B525C" w:themeColor="text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rsid w:val="00BE3AD8"/>
    <w:pPr>
      <w:spacing w:before="1680" w:after="240"/>
    </w:pPr>
    <w:rPr>
      <w:rFonts w:asciiTheme="majorHAnsi" w:eastAsiaTheme="majorEastAsia" w:hAnsiTheme="majorHAnsi" w:cstheme="majorBidi"/>
      <w:b/>
      <w:color w:val="4B525C" w:themeColor="text2"/>
      <w:sz w:val="60"/>
      <w:szCs w:val="56"/>
    </w:rPr>
  </w:style>
  <w:style w:type="character" w:customStyle="1" w:styleId="TitleChar">
    <w:name w:val="Title Char"/>
    <w:basedOn w:val="DefaultParagraphFont"/>
    <w:link w:val="Title"/>
    <w:uiPriority w:val="17"/>
    <w:rsid w:val="00BE3AD8"/>
    <w:rPr>
      <w:rFonts w:asciiTheme="majorHAnsi" w:eastAsiaTheme="majorEastAsia" w:hAnsiTheme="majorHAnsi" w:cstheme="majorBidi"/>
      <w:b/>
      <w:color w:val="4B525C" w:themeColor="text2"/>
      <w:kern w:val="12"/>
      <w:sz w:val="60"/>
      <w:szCs w:val="56"/>
    </w:rPr>
  </w:style>
  <w:style w:type="paragraph" w:styleId="Subtitle">
    <w:name w:val="Subtitle"/>
    <w:basedOn w:val="Normal"/>
    <w:next w:val="Normal"/>
    <w:link w:val="SubtitleChar"/>
    <w:uiPriority w:val="18"/>
    <w:qFormat/>
    <w:rsid w:val="009C4B6A"/>
    <w:pPr>
      <w:numPr>
        <w:ilvl w:val="1"/>
      </w:numPr>
      <w:tabs>
        <w:tab w:val="left" w:pos="6045"/>
      </w:tabs>
      <w:spacing w:before="240" w:after="160"/>
    </w:pPr>
    <w:rPr>
      <w:rFonts w:asciiTheme="majorHAnsi" w:eastAsiaTheme="minorEastAsia" w:hAnsiTheme="majorHAnsi"/>
      <w:color w:val="285A81" w:themeColor="accent2"/>
      <w:sz w:val="44"/>
    </w:rPr>
  </w:style>
  <w:style w:type="character" w:customStyle="1" w:styleId="SubtitleChar">
    <w:name w:val="Subtitle Char"/>
    <w:basedOn w:val="DefaultParagraphFont"/>
    <w:link w:val="Subtitle"/>
    <w:uiPriority w:val="18"/>
    <w:rsid w:val="009C4B6A"/>
    <w:rPr>
      <w:rFonts w:asciiTheme="majorHAnsi" w:eastAsiaTheme="minorEastAsia" w:hAnsiTheme="majorHAnsi"/>
      <w:color w:val="285A81" w:themeColor="accent2"/>
      <w:sz w:val="44"/>
    </w:rPr>
  </w:style>
  <w:style w:type="paragraph" w:customStyle="1" w:styleId="CoverDate">
    <w:name w:val="Cover Date"/>
    <w:basedOn w:val="Normal"/>
    <w:uiPriority w:val="19"/>
    <w:qFormat/>
    <w:rsid w:val="009C4B6A"/>
    <w:pPr>
      <w:pBdr>
        <w:bottom w:val="single" w:sz="8" w:space="12" w:color="81D3EA" w:themeColor="accent3"/>
      </w:pBdr>
    </w:pPr>
    <w:rPr>
      <w:b/>
      <w:color w:val="4B525C" w:themeColor="text2"/>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C311AB"/>
    <w:pPr>
      <w:tabs>
        <w:tab w:val="center" w:pos="4513"/>
        <w:tab w:val="right" w:pos="9026"/>
      </w:tabs>
      <w:spacing w:before="0" w:after="360"/>
      <w:jc w:val="right"/>
    </w:pPr>
    <w:rPr>
      <w:sz w:val="16"/>
    </w:rPr>
  </w:style>
  <w:style w:type="character" w:customStyle="1" w:styleId="FooterChar">
    <w:name w:val="Footer Char"/>
    <w:basedOn w:val="DefaultParagraphFont"/>
    <w:link w:val="Footer"/>
    <w:uiPriority w:val="99"/>
    <w:rsid w:val="00C311AB"/>
    <w:rPr>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rsid w:val="0022611D"/>
    <w:pPr>
      <w:spacing w:before="1240" w:after="160"/>
    </w:pPr>
  </w:style>
  <w:style w:type="paragraph" w:styleId="NoSpacing">
    <w:name w:val="No Spacing"/>
    <w:uiPriority w:val="1"/>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A27DC5"/>
    <w:rPr>
      <w:rFonts w:asciiTheme="majorHAnsi" w:eastAsiaTheme="majorEastAsia" w:hAnsiTheme="majorHAnsi" w:cstheme="majorBidi"/>
      <w:b/>
      <w:color w:val="4B525C" w:themeColor="text2"/>
      <w:sz w:val="60"/>
      <w:szCs w:val="32"/>
    </w:rPr>
  </w:style>
  <w:style w:type="character" w:customStyle="1" w:styleId="Heading2Char">
    <w:name w:val="Heading 2 Char"/>
    <w:basedOn w:val="DefaultParagraphFont"/>
    <w:link w:val="Heading2"/>
    <w:uiPriority w:val="9"/>
    <w:rsid w:val="005318B3"/>
    <w:rPr>
      <w:rFonts w:asciiTheme="majorHAnsi" w:eastAsiaTheme="majorEastAsia" w:hAnsiTheme="majorHAnsi" w:cstheme="majorBidi"/>
      <w:b/>
      <w:bCs/>
      <w:color w:val="4B525C" w:themeColor="text2"/>
      <w:sz w:val="32"/>
      <w:szCs w:val="26"/>
    </w:rPr>
  </w:style>
  <w:style w:type="paragraph" w:customStyle="1" w:styleId="Introduction">
    <w:name w:val="Introduction"/>
    <w:basedOn w:val="Normal"/>
    <w:uiPriority w:val="2"/>
    <w:qFormat/>
    <w:rsid w:val="002773D1"/>
    <w:pPr>
      <w:spacing w:before="240" w:after="240"/>
    </w:pPr>
    <w:rPr>
      <w:color w:val="285A81" w:themeColor="accent2"/>
      <w:sz w:val="26"/>
      <w:lang w:val="x-none"/>
    </w:rPr>
  </w:style>
  <w:style w:type="character" w:customStyle="1" w:styleId="Heading3Char">
    <w:name w:val="Heading 3 Char"/>
    <w:basedOn w:val="DefaultParagraphFont"/>
    <w:link w:val="Heading3"/>
    <w:uiPriority w:val="9"/>
    <w:rsid w:val="00A727D7"/>
    <w:rPr>
      <w:rFonts w:asciiTheme="majorHAnsi" w:eastAsiaTheme="majorEastAsia" w:hAnsiTheme="majorHAnsi" w:cstheme="majorBidi"/>
      <w:b/>
      <w:bCs/>
      <w:color w:val="4B525C" w:themeColor="text2"/>
      <w:sz w:val="28"/>
      <w:szCs w:val="30"/>
    </w:rPr>
  </w:style>
  <w:style w:type="character" w:customStyle="1" w:styleId="Heading4Char">
    <w:name w:val="Heading 4 Char"/>
    <w:basedOn w:val="DefaultParagraphFont"/>
    <w:link w:val="Heading4"/>
    <w:uiPriority w:val="9"/>
    <w:rsid w:val="00752B09"/>
    <w:rPr>
      <w:rFonts w:asciiTheme="majorHAnsi" w:eastAsiaTheme="majorEastAsia" w:hAnsiTheme="majorHAnsi" w:cstheme="majorBidi"/>
      <w:b/>
      <w:bCs/>
      <w:iCs/>
      <w:color w:val="4B525C" w:themeColor="text2"/>
      <w:sz w:val="24"/>
      <w:szCs w:val="24"/>
    </w:rPr>
  </w:style>
  <w:style w:type="character" w:customStyle="1" w:styleId="Heading5Char">
    <w:name w:val="Heading 5 Char"/>
    <w:basedOn w:val="DefaultParagraphFont"/>
    <w:link w:val="Heading5"/>
    <w:uiPriority w:val="9"/>
    <w:rsid w:val="00444F9E"/>
    <w:rPr>
      <w:rFonts w:asciiTheme="majorHAnsi" w:eastAsiaTheme="majorEastAsia" w:hAnsiTheme="majorHAnsi" w:cstheme="majorBidi"/>
      <w:b/>
      <w:bCs/>
      <w:color w:val="4B525C" w:themeColor="text2"/>
      <w:sz w:val="26"/>
    </w:rPr>
  </w:style>
  <w:style w:type="character" w:customStyle="1" w:styleId="Heading6Char">
    <w:name w:val="Heading 6 Char"/>
    <w:basedOn w:val="DefaultParagraphFont"/>
    <w:link w:val="Heading6"/>
    <w:uiPriority w:val="9"/>
    <w:rsid w:val="00A27DC5"/>
    <w:rPr>
      <w:rFonts w:asciiTheme="majorHAnsi" w:eastAsiaTheme="majorEastAsia" w:hAnsiTheme="majorHAnsi" w:cstheme="majorBidi"/>
      <w:color w:val="4B525C" w:themeColor="text2"/>
      <w:u w:val="single"/>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9C4B6A"/>
    <w:pPr>
      <w:spacing w:before="80"/>
    </w:pPr>
    <w:tblPr>
      <w:tblStyleRowBandSize w:val="1"/>
      <w:tblStyleColBandSize w:val="1"/>
      <w:tblBorders>
        <w:top w:val="single" w:sz="4" w:space="0" w:color="285A81" w:themeColor="accent2"/>
        <w:bottom w:val="single" w:sz="4" w:space="0" w:color="285A81" w:themeColor="accent2"/>
        <w:insideH w:val="single" w:sz="4" w:space="0" w:color="285A81" w:themeColor="accent2"/>
      </w:tblBorders>
    </w:tblPr>
    <w:tblStylePr w:type="firstRow">
      <w:rPr>
        <w:b/>
        <w:color w:val="FFFFFF" w:themeColor="background1"/>
      </w:rPr>
      <w:tblPr/>
      <w:tcPr>
        <w:shd w:val="clear" w:color="auto" w:fill="285A81" w:themeFill="accent2"/>
      </w:tcPr>
    </w:tblStylePr>
    <w:tblStylePr w:type="lastRow">
      <w:rPr>
        <w:b/>
      </w:rPr>
      <w:tblPr/>
      <w:tcPr>
        <w:shd w:val="clear" w:color="auto" w:fill="CCEDF6" w:themeFill="accent3" w:themeFillTint="66"/>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rsid w:val="001349C6"/>
    <w:pPr>
      <w:spacing w:before="80"/>
    </w:pPr>
  </w:style>
  <w:style w:type="paragraph" w:customStyle="1" w:styleId="ListLegal1">
    <w:name w:val="List Legal 1"/>
    <w:basedOn w:val="Normal"/>
    <w:uiPriority w:val="3"/>
    <w:qFormat/>
    <w:rsid w:val="00444F9E"/>
    <w:pPr>
      <w:numPr>
        <w:numId w:val="3"/>
      </w:numPr>
      <w:spacing w:before="80"/>
      <w:ind w:left="397" w:hanging="397"/>
    </w:pPr>
    <w:rPr>
      <w:lang w:val="x-none"/>
    </w:rPr>
  </w:style>
  <w:style w:type="paragraph" w:customStyle="1" w:styleId="ListLegal2">
    <w:name w:val="List Legal 2"/>
    <w:basedOn w:val="ListLegal1"/>
    <w:uiPriority w:val="3"/>
    <w:rsid w:val="00D15C35"/>
    <w:pPr>
      <w:numPr>
        <w:ilvl w:val="1"/>
      </w:numPr>
      <w:ind w:left="794" w:hanging="397"/>
    </w:pPr>
  </w:style>
  <w:style w:type="paragraph" w:customStyle="1" w:styleId="ListLegal3">
    <w:name w:val="List Legal 3"/>
    <w:basedOn w:val="ListLegal2"/>
    <w:uiPriority w:val="3"/>
    <w:rsid w:val="00D15C35"/>
    <w:pPr>
      <w:numPr>
        <w:ilvl w:val="2"/>
      </w:numPr>
      <w:ind w:left="1204" w:hanging="397"/>
    </w:pPr>
  </w:style>
  <w:style w:type="paragraph" w:customStyle="1" w:styleId="ListNumbered1">
    <w:name w:val="List Numbered 1"/>
    <w:basedOn w:val="Normal"/>
    <w:uiPriority w:val="3"/>
    <w:qFormat/>
    <w:rsid w:val="00DD4BE2"/>
    <w:pPr>
      <w:numPr>
        <w:numId w:val="4"/>
      </w:numPr>
      <w:spacing w:before="80"/>
    </w:pPr>
    <w:rPr>
      <w:lang w:val="x-none"/>
    </w:rPr>
  </w:style>
  <w:style w:type="paragraph" w:customStyle="1" w:styleId="ListNumbered21">
    <w:name w:val="List Numbered 2.1"/>
    <w:basedOn w:val="ListNumbered1"/>
    <w:uiPriority w:val="3"/>
    <w:rsid w:val="007F56AC"/>
    <w:pPr>
      <w:numPr>
        <w:ilvl w:val="1"/>
      </w:numPr>
      <w:ind w:left="1077" w:hanging="680"/>
    </w:pPr>
  </w:style>
  <w:style w:type="paragraph" w:customStyle="1" w:styleId="ListNumbered311">
    <w:name w:val="List Numbered 3.1.1"/>
    <w:basedOn w:val="ListNumbered21"/>
    <w:uiPriority w:val="3"/>
    <w:rsid w:val="007F56AC"/>
    <w:pPr>
      <w:numPr>
        <w:ilvl w:val="2"/>
      </w:numPr>
      <w:ind w:left="2030" w:hanging="964"/>
    </w:pPr>
  </w:style>
  <w:style w:type="paragraph" w:customStyle="1" w:styleId="Bullet1">
    <w:name w:val="Bullet 1"/>
    <w:basedOn w:val="Normal"/>
    <w:uiPriority w:val="3"/>
    <w:qFormat/>
    <w:rsid w:val="00CF6CFD"/>
    <w:pPr>
      <w:numPr>
        <w:numId w:val="1"/>
      </w:numPr>
      <w:spacing w:before="80"/>
    </w:pPr>
    <w:rPr>
      <w:lang w:val="x-none"/>
    </w:rPr>
  </w:style>
  <w:style w:type="paragraph" w:customStyle="1" w:styleId="Bullet2">
    <w:name w:val="Bullet 2"/>
    <w:basedOn w:val="Bullet1"/>
    <w:uiPriority w:val="3"/>
    <w:qFormat/>
    <w:rsid w:val="00CF6CFD"/>
    <w:pPr>
      <w:numPr>
        <w:ilvl w:val="1"/>
      </w:numPr>
    </w:pPr>
  </w:style>
  <w:style w:type="paragraph" w:customStyle="1" w:styleId="Bullet3">
    <w:name w:val="Bullet 3"/>
    <w:basedOn w:val="Bullet2"/>
    <w:uiPriority w:val="3"/>
    <w:qFormat/>
    <w:rsid w:val="00CF6CFD"/>
    <w:pPr>
      <w:numPr>
        <w:ilvl w:val="2"/>
      </w:numPr>
    </w:pPr>
  </w:style>
  <w:style w:type="paragraph" w:styleId="TOCHeading">
    <w:name w:val="TOC Heading"/>
    <w:basedOn w:val="Heading1"/>
    <w:next w:val="Normal"/>
    <w:uiPriority w:val="38"/>
    <w:qFormat/>
    <w:rsid w:val="00CF6CFD"/>
  </w:style>
  <w:style w:type="paragraph" w:customStyle="1" w:styleId="Box1Text">
    <w:name w:val="Box 1 Text"/>
    <w:basedOn w:val="Normal"/>
    <w:link w:val="Box1TextChar"/>
    <w:uiPriority w:val="23"/>
    <w:qFormat/>
    <w:rsid w:val="00CF6CFD"/>
    <w:pPr>
      <w:pBdr>
        <w:top w:val="single" w:sz="4" w:space="14" w:color="285A81" w:themeColor="accent2"/>
        <w:left w:val="single" w:sz="4" w:space="14" w:color="285A81" w:themeColor="accent2"/>
        <w:bottom w:val="single" w:sz="4" w:space="14" w:color="285A81" w:themeColor="accent2"/>
        <w:right w:val="single" w:sz="4" w:space="14" w:color="285A81" w:themeColor="accent2"/>
      </w:pBdr>
      <w:ind w:left="284" w:right="284"/>
    </w:pPr>
    <w:rPr>
      <w:lang w:val="x-none"/>
    </w:rPr>
  </w:style>
  <w:style w:type="paragraph" w:customStyle="1" w:styleId="Box1Heading">
    <w:name w:val="Box 1 Heading"/>
    <w:basedOn w:val="Box1Text"/>
    <w:link w:val="Box1HeadingChar"/>
    <w:uiPriority w:val="23"/>
    <w:rsid w:val="00CF6CFD"/>
    <w:rPr>
      <w:b/>
    </w:rPr>
  </w:style>
  <w:style w:type="paragraph" w:customStyle="1" w:styleId="Box1Bullet1">
    <w:name w:val="Box 1 Bullet 1"/>
    <w:basedOn w:val="Box1Text"/>
    <w:uiPriority w:val="24"/>
    <w:rsid w:val="00430511"/>
    <w:pPr>
      <w:numPr>
        <w:numId w:val="11"/>
      </w:numPr>
      <w:spacing w:before="80"/>
    </w:pPr>
    <w:rPr>
      <w:kern w:val="12"/>
      <w:sz w:val="20"/>
      <w:szCs w:val="20"/>
    </w:rPr>
  </w:style>
  <w:style w:type="paragraph" w:customStyle="1" w:styleId="Box2Text">
    <w:name w:val="Box 2 Text"/>
    <w:basedOn w:val="Normal"/>
    <w:next w:val="Box2Bullet1"/>
    <w:uiPriority w:val="24"/>
    <w:qFormat/>
    <w:rsid w:val="00430511"/>
    <w:pPr>
      <w:pBdr>
        <w:top w:val="single" w:sz="4" w:space="14" w:color="E5F3E2" w:themeColor="accent5" w:themeTint="33"/>
        <w:left w:val="single" w:sz="4" w:space="14" w:color="E5F3E2" w:themeColor="accent5" w:themeTint="33"/>
        <w:bottom w:val="single" w:sz="4" w:space="14" w:color="E5F3E2" w:themeColor="accent5" w:themeTint="33"/>
        <w:right w:val="single" w:sz="4" w:space="14" w:color="E5F3E2" w:themeColor="accent5" w:themeTint="33"/>
      </w:pBdr>
      <w:shd w:val="clear" w:color="auto" w:fill="E5F3E2" w:themeFill="accent5" w:themeFillTint="33"/>
      <w:ind w:left="284" w:right="284"/>
    </w:pPr>
    <w:rPr>
      <w:lang w:val="x-none"/>
    </w:rPr>
  </w:style>
  <w:style w:type="paragraph" w:customStyle="1" w:styleId="Box2Heading">
    <w:name w:val="Box 2 Heading"/>
    <w:basedOn w:val="Box2Text"/>
    <w:uiPriority w:val="24"/>
    <w:rsid w:val="00541213"/>
    <w:rPr>
      <w:b/>
    </w:rPr>
  </w:style>
  <w:style w:type="paragraph" w:customStyle="1" w:styleId="Box2Bullet1">
    <w:name w:val="Box 2 Bullet 1"/>
    <w:basedOn w:val="Box2Text"/>
    <w:uiPriority w:val="25"/>
    <w:rsid w:val="00430511"/>
    <w:pPr>
      <w:numPr>
        <w:ilvl w:val="1"/>
        <w:numId w:val="11"/>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3"/>
      </w:numPr>
    </w:pPr>
  </w:style>
  <w:style w:type="numbering" w:customStyle="1" w:styleId="ListNumbered">
    <w:name w:val="List Numbered"/>
    <w:uiPriority w:val="99"/>
    <w:rsid w:val="00DD4BE2"/>
    <w:pPr>
      <w:numPr>
        <w:numId w:val="4"/>
      </w:numPr>
    </w:pPr>
  </w:style>
  <w:style w:type="paragraph" w:customStyle="1" w:styleId="Heading1Numbered">
    <w:name w:val="Heading 1 Numbered"/>
    <w:basedOn w:val="Heading1"/>
    <w:uiPriority w:val="10"/>
    <w:rsid w:val="003F775D"/>
  </w:style>
  <w:style w:type="paragraph" w:customStyle="1" w:styleId="Heading2Numbered">
    <w:name w:val="Heading 2 Numbered"/>
    <w:basedOn w:val="Heading2"/>
    <w:next w:val="Normal"/>
    <w:uiPriority w:val="10"/>
    <w:qFormat/>
    <w:rsid w:val="003F775D"/>
    <w:pPr>
      <w:numPr>
        <w:numId w:val="6"/>
      </w:numPr>
    </w:pPr>
  </w:style>
  <w:style w:type="paragraph" w:customStyle="1" w:styleId="Heading3Numbered">
    <w:name w:val="Heading 3 Numbered"/>
    <w:basedOn w:val="Heading3"/>
    <w:next w:val="Normal"/>
    <w:uiPriority w:val="10"/>
    <w:qFormat/>
    <w:rsid w:val="003F775D"/>
    <w:pPr>
      <w:numPr>
        <w:ilvl w:val="1"/>
        <w:numId w:val="6"/>
      </w:numPr>
    </w:pPr>
  </w:style>
  <w:style w:type="paragraph" w:customStyle="1" w:styleId="Heading4Numbered">
    <w:name w:val="Heading 4 Numbered"/>
    <w:basedOn w:val="Heading4"/>
    <w:next w:val="Normal"/>
    <w:uiPriority w:val="10"/>
    <w:qFormat/>
    <w:rsid w:val="003F775D"/>
    <w:pPr>
      <w:numPr>
        <w:ilvl w:val="2"/>
        <w:numId w:val="6"/>
      </w:numPr>
    </w:pPr>
  </w:style>
  <w:style w:type="paragraph" w:customStyle="1" w:styleId="Heading5Numbered">
    <w:name w:val="Heading 5 Numbered"/>
    <w:basedOn w:val="Heading5"/>
    <w:next w:val="Normal"/>
    <w:uiPriority w:val="10"/>
    <w:qFormat/>
    <w:rsid w:val="003F775D"/>
    <w:pPr>
      <w:numPr>
        <w:ilvl w:val="3"/>
        <w:numId w:val="6"/>
      </w:numPr>
    </w:pPr>
  </w:style>
  <w:style w:type="numbering" w:customStyle="1" w:styleId="NumberedHeadings">
    <w:name w:val="Numbered Headings"/>
    <w:uiPriority w:val="99"/>
    <w:rsid w:val="003F775D"/>
    <w:pPr>
      <w:numPr>
        <w:numId w:val="5"/>
      </w:numPr>
    </w:pPr>
  </w:style>
  <w:style w:type="paragraph" w:customStyle="1" w:styleId="AppendixHeading1">
    <w:name w:val="Appendix Heading 1"/>
    <w:basedOn w:val="Heading2"/>
    <w:next w:val="Normal"/>
    <w:uiPriority w:val="11"/>
    <w:qFormat/>
    <w:rsid w:val="0001430B"/>
    <w:pPr>
      <w:numPr>
        <w:numId w:val="8"/>
      </w:numPr>
    </w:pPr>
  </w:style>
  <w:style w:type="paragraph" w:customStyle="1" w:styleId="AppendixHeading2">
    <w:name w:val="Appendix Heading 2"/>
    <w:basedOn w:val="Heading2"/>
    <w:next w:val="Normal"/>
    <w:uiPriority w:val="11"/>
    <w:qFormat/>
    <w:rsid w:val="0001430B"/>
    <w:pPr>
      <w:numPr>
        <w:ilvl w:val="1"/>
        <w:numId w:val="8"/>
      </w:numPr>
    </w:pPr>
  </w:style>
  <w:style w:type="paragraph" w:customStyle="1" w:styleId="AttachmentHeading1">
    <w:name w:val="Attachment Heading 1"/>
    <w:basedOn w:val="Heading2"/>
    <w:next w:val="Normal"/>
    <w:uiPriority w:val="11"/>
    <w:qFormat/>
    <w:rsid w:val="0001430B"/>
    <w:pPr>
      <w:numPr>
        <w:numId w:val="9"/>
      </w:numPr>
    </w:pPr>
  </w:style>
  <w:style w:type="paragraph" w:customStyle="1" w:styleId="AttachmentHeading2">
    <w:name w:val="Attachment Heading 2"/>
    <w:basedOn w:val="Heading2"/>
    <w:next w:val="Normal"/>
    <w:uiPriority w:val="11"/>
    <w:qFormat/>
    <w:rsid w:val="0001430B"/>
    <w:pPr>
      <w:numPr>
        <w:ilvl w:val="1"/>
        <w:numId w:val="9"/>
      </w:numPr>
    </w:pPr>
  </w:style>
  <w:style w:type="numbering" w:customStyle="1" w:styleId="AppendixNumbers">
    <w:name w:val="Appendix Numbers"/>
    <w:uiPriority w:val="99"/>
    <w:rsid w:val="0001430B"/>
    <w:pPr>
      <w:numPr>
        <w:numId w:val="7"/>
      </w:numPr>
    </w:pPr>
  </w:style>
  <w:style w:type="numbering" w:customStyle="1" w:styleId="AttachmentNumbers">
    <w:name w:val="Attachment Numbers"/>
    <w:uiPriority w:val="99"/>
    <w:rsid w:val="0001430B"/>
    <w:pPr>
      <w:numPr>
        <w:numId w:val="9"/>
      </w:numPr>
    </w:pPr>
  </w:style>
  <w:style w:type="paragraph" w:styleId="Quote">
    <w:name w:val="Quote"/>
    <w:basedOn w:val="Normal"/>
    <w:next w:val="Normal"/>
    <w:link w:val="QuoteChar"/>
    <w:uiPriority w:val="29"/>
    <w:qFormat/>
    <w:rsid w:val="00444F9E"/>
    <w:pPr>
      <w:pBdr>
        <w:top w:val="single" w:sz="8" w:space="6" w:color="285A81" w:themeColor="accent2"/>
        <w:bottom w:val="single" w:sz="8" w:space="6" w:color="285A81" w:themeColor="accent2"/>
      </w:pBdr>
      <w:spacing w:after="160"/>
    </w:pPr>
    <w:rPr>
      <w:iCs/>
      <w:color w:val="285A81" w:themeColor="accent2"/>
    </w:rPr>
  </w:style>
  <w:style w:type="character" w:customStyle="1" w:styleId="QuoteChar">
    <w:name w:val="Quote Char"/>
    <w:basedOn w:val="DefaultParagraphFont"/>
    <w:link w:val="Quote"/>
    <w:uiPriority w:val="29"/>
    <w:rsid w:val="00444F9E"/>
    <w:rPr>
      <w:iCs/>
      <w:color w:val="285A81" w:themeColor="accent2"/>
    </w:rPr>
  </w:style>
  <w:style w:type="paragraph" w:styleId="TOC1">
    <w:name w:val="toc 1"/>
    <w:basedOn w:val="Normal"/>
    <w:next w:val="Normal"/>
    <w:autoRedefine/>
    <w:uiPriority w:val="39"/>
    <w:rsid w:val="008D6D16"/>
    <w:pPr>
      <w:keepLines/>
      <w:tabs>
        <w:tab w:val="right" w:pos="21688"/>
      </w:tabs>
      <w:ind w:left="567" w:hanging="567"/>
    </w:pPr>
    <w:rPr>
      <w:b/>
      <w:sz w:val="24"/>
      <w:u w:val="single" w:color="285A81" w:themeColor="accent2"/>
    </w:rPr>
  </w:style>
  <w:style w:type="paragraph" w:styleId="TOC2">
    <w:name w:val="toc 2"/>
    <w:basedOn w:val="Normal"/>
    <w:next w:val="Normal"/>
    <w:autoRedefine/>
    <w:uiPriority w:val="39"/>
    <w:rsid w:val="008D6D16"/>
    <w:pPr>
      <w:keepLines/>
      <w:tabs>
        <w:tab w:val="right" w:pos="21688"/>
      </w:tabs>
      <w:spacing w:before="80"/>
      <w:ind w:left="567" w:hanging="567"/>
    </w:pPr>
  </w:style>
  <w:style w:type="paragraph" w:styleId="TOC3">
    <w:name w:val="toc 3"/>
    <w:basedOn w:val="Normal"/>
    <w:next w:val="Normal"/>
    <w:autoRedefine/>
    <w:uiPriority w:val="39"/>
    <w:rsid w:val="008D6D16"/>
    <w:pPr>
      <w:tabs>
        <w:tab w:val="right" w:pos="21688"/>
      </w:tabs>
      <w:spacing w:before="80"/>
      <w:ind w:left="1134" w:hanging="567"/>
    </w:pPr>
  </w:style>
  <w:style w:type="paragraph" w:styleId="TableofFigures">
    <w:name w:val="table of figures"/>
    <w:basedOn w:val="Normal"/>
    <w:next w:val="Normal"/>
    <w:uiPriority w:val="40"/>
    <w:unhideWhenUsed/>
    <w:rsid w:val="00B728B5"/>
    <w:pPr>
      <w:tabs>
        <w:tab w:val="right" w:pos="21688"/>
      </w:tabs>
      <w:spacing w:before="80"/>
    </w:pPr>
  </w:style>
  <w:style w:type="paragraph" w:customStyle="1" w:styleId="AreaHeading">
    <w:name w:val="Area Heading"/>
    <w:basedOn w:val="Normal"/>
    <w:rsid w:val="009E3691"/>
    <w:pPr>
      <w:spacing w:before="0" w:after="240"/>
    </w:pPr>
    <w:rPr>
      <w:rFonts w:cs="Times New Roman (Body CS)"/>
      <w:caps/>
      <w:color w:val="2B534E" w:themeColor="accent4" w:themeShade="80"/>
    </w:rPr>
  </w:style>
  <w:style w:type="paragraph" w:customStyle="1" w:styleId="Box2Checklist">
    <w:name w:val="Box 2 Checklist"/>
    <w:basedOn w:val="Box2Text"/>
    <w:uiPriority w:val="26"/>
    <w:rsid w:val="00430511"/>
    <w:pPr>
      <w:numPr>
        <w:ilvl w:val="2"/>
        <w:numId w:val="11"/>
      </w:numPr>
    </w:pPr>
    <w:rPr>
      <w:kern w:val="12"/>
      <w:sz w:val="20"/>
      <w:szCs w:val="20"/>
    </w:rPr>
  </w:style>
  <w:style w:type="numbering" w:customStyle="1" w:styleId="BoxedBullets">
    <w:name w:val="Boxed Bullets"/>
    <w:uiPriority w:val="99"/>
    <w:rsid w:val="00430511"/>
    <w:pPr>
      <w:numPr>
        <w:numId w:val="10"/>
      </w:numPr>
    </w:pPr>
  </w:style>
  <w:style w:type="paragraph" w:customStyle="1" w:styleId="SecurityMarker">
    <w:name w:val="Security Marker"/>
    <w:basedOn w:val="Normal"/>
    <w:rsid w:val="001D659E"/>
    <w:pPr>
      <w:spacing w:before="60" w:after="60"/>
      <w:jc w:val="center"/>
    </w:pPr>
    <w:rPr>
      <w:b/>
      <w:bCs/>
      <w:caps/>
      <w:color w:val="E10000"/>
      <w:sz w:val="28"/>
      <w:szCs w:val="28"/>
      <w:shd w:val="clear" w:color="auto" w:fill="FFFFFF" w:themeFill="background1"/>
    </w:rPr>
  </w:style>
  <w:style w:type="paragraph" w:customStyle="1" w:styleId="Tagline">
    <w:name w:val="Tagline"/>
    <w:basedOn w:val="Normal"/>
    <w:rsid w:val="0099647D"/>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1D659E"/>
    <w:rPr>
      <w:color w:val="605E5C"/>
      <w:shd w:val="clear" w:color="auto" w:fill="E1DFDD"/>
    </w:rPr>
  </w:style>
  <w:style w:type="character" w:styleId="CommentReference">
    <w:name w:val="annotation reference"/>
    <w:basedOn w:val="DefaultParagraphFont"/>
    <w:uiPriority w:val="99"/>
    <w:semiHidden/>
    <w:unhideWhenUsed/>
    <w:rsid w:val="00140888"/>
    <w:rPr>
      <w:sz w:val="16"/>
      <w:szCs w:val="16"/>
    </w:rPr>
  </w:style>
  <w:style w:type="paragraph" w:styleId="CommentText">
    <w:name w:val="annotation text"/>
    <w:basedOn w:val="Normal"/>
    <w:link w:val="CommentTextChar"/>
    <w:uiPriority w:val="99"/>
    <w:unhideWhenUsed/>
    <w:rsid w:val="00140888"/>
    <w:rPr>
      <w:sz w:val="20"/>
      <w:szCs w:val="20"/>
    </w:rPr>
  </w:style>
  <w:style w:type="character" w:customStyle="1" w:styleId="CommentTextChar">
    <w:name w:val="Comment Text Char"/>
    <w:basedOn w:val="DefaultParagraphFont"/>
    <w:link w:val="CommentText"/>
    <w:uiPriority w:val="99"/>
    <w:rsid w:val="00140888"/>
    <w:rPr>
      <w:sz w:val="20"/>
      <w:szCs w:val="20"/>
    </w:rPr>
  </w:style>
  <w:style w:type="paragraph" w:styleId="CommentSubject">
    <w:name w:val="annotation subject"/>
    <w:basedOn w:val="CommentText"/>
    <w:next w:val="CommentText"/>
    <w:link w:val="CommentSubjectChar"/>
    <w:uiPriority w:val="99"/>
    <w:semiHidden/>
    <w:unhideWhenUsed/>
    <w:rsid w:val="00140888"/>
    <w:rPr>
      <w:b/>
      <w:bCs/>
    </w:rPr>
  </w:style>
  <w:style w:type="character" w:customStyle="1" w:styleId="CommentSubjectChar">
    <w:name w:val="Comment Subject Char"/>
    <w:basedOn w:val="CommentTextChar"/>
    <w:link w:val="CommentSubject"/>
    <w:uiPriority w:val="99"/>
    <w:semiHidden/>
    <w:rsid w:val="00140888"/>
    <w:rPr>
      <w:b/>
      <w:bCs/>
      <w:sz w:val="20"/>
      <w:szCs w:val="20"/>
    </w:rPr>
  </w:style>
  <w:style w:type="paragraph" w:styleId="BalloonText">
    <w:name w:val="Balloon Text"/>
    <w:basedOn w:val="Normal"/>
    <w:link w:val="BalloonTextChar"/>
    <w:uiPriority w:val="99"/>
    <w:semiHidden/>
    <w:unhideWhenUsed/>
    <w:rsid w:val="001408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8"/>
    <w:rPr>
      <w:rFonts w:ascii="Segoe UI" w:hAnsi="Segoe UI" w:cs="Segoe UI"/>
      <w:sz w:val="18"/>
      <w:szCs w:val="18"/>
    </w:rPr>
  </w:style>
  <w:style w:type="paragraph" w:styleId="ListParagraph">
    <w:name w:val="List Paragraph"/>
    <w:basedOn w:val="Normal"/>
    <w:uiPriority w:val="99"/>
    <w:unhideWhenUsed/>
    <w:rsid w:val="0048292A"/>
    <w:pPr>
      <w:ind w:left="720"/>
      <w:contextualSpacing/>
    </w:pPr>
  </w:style>
  <w:style w:type="paragraph" w:customStyle="1" w:styleId="DocHeading">
    <w:name w:val="DocHeading"/>
    <w:basedOn w:val="Heading1"/>
    <w:rsid w:val="006E2A0E"/>
    <w:pPr>
      <w:spacing w:before="160" w:after="220"/>
    </w:pPr>
    <w:rPr>
      <w:rFonts w:asciiTheme="minorHAnsi" w:hAnsiTheme="minorHAnsi" w:cstheme="minorHAnsi"/>
      <w:b w:val="0"/>
    </w:rPr>
  </w:style>
  <w:style w:type="paragraph" w:customStyle="1" w:styleId="Footerline">
    <w:name w:val="Footer line"/>
    <w:basedOn w:val="Normal"/>
    <w:link w:val="FooterlineChar"/>
    <w:rsid w:val="003B6038"/>
    <w:pPr>
      <w:shd w:val="clear" w:color="auto" w:fill="285A81" w:themeFill="accent2"/>
      <w:spacing w:after="0"/>
      <w:ind w:left="-993" w:right="-1021"/>
    </w:pPr>
  </w:style>
  <w:style w:type="character" w:customStyle="1" w:styleId="FooterlineChar">
    <w:name w:val="Footer line Char"/>
    <w:basedOn w:val="FooterChar"/>
    <w:link w:val="Footerline"/>
    <w:rsid w:val="003B6038"/>
    <w:rPr>
      <w:sz w:val="16"/>
      <w:shd w:val="clear" w:color="auto" w:fill="285A81" w:themeFill="accent2"/>
    </w:rPr>
  </w:style>
  <w:style w:type="character" w:styleId="FollowedHyperlink">
    <w:name w:val="FollowedHyperlink"/>
    <w:basedOn w:val="DefaultParagraphFont"/>
    <w:uiPriority w:val="99"/>
    <w:semiHidden/>
    <w:unhideWhenUsed/>
    <w:rsid w:val="00BC51DC"/>
    <w:rPr>
      <w:color w:val="0046FF" w:themeColor="followedHyperlink"/>
      <w:u w:val="single"/>
    </w:rPr>
  </w:style>
  <w:style w:type="paragraph" w:customStyle="1" w:styleId="Listparagraphbullets">
    <w:name w:val="List paragraph—bullets"/>
    <w:basedOn w:val="ListParagraph"/>
    <w:uiPriority w:val="99"/>
    <w:qFormat/>
    <w:rsid w:val="00AC097B"/>
    <w:pPr>
      <w:numPr>
        <w:numId w:val="12"/>
      </w:numPr>
      <w:suppressAutoHyphens w:val="0"/>
      <w:spacing w:before="0" w:after="160"/>
      <w:ind w:left="567" w:hanging="567"/>
    </w:pPr>
    <w:rPr>
      <w:color w:val="auto"/>
      <w:lang w:eastAsia="zh-TW"/>
    </w:rPr>
  </w:style>
  <w:style w:type="paragraph" w:customStyle="1" w:styleId="Tabletextbullets">
    <w:name w:val="Table text—bullets"/>
    <w:basedOn w:val="Listparagraphbullets"/>
    <w:qFormat/>
    <w:rsid w:val="00DC7E56"/>
    <w:pPr>
      <w:numPr>
        <w:numId w:val="13"/>
      </w:numPr>
      <w:spacing w:before="60" w:after="60"/>
      <w:ind w:left="567" w:hanging="567"/>
    </w:pPr>
    <w:rPr>
      <w:color w:val="000000" w:themeColor="text1"/>
      <w:sz w:val="20"/>
      <w:szCs w:val="20"/>
    </w:rPr>
  </w:style>
  <w:style w:type="paragraph" w:customStyle="1" w:styleId="inthebox">
    <w:name w:val="in the box"/>
    <w:basedOn w:val="Box2Text"/>
    <w:next w:val="Box2Text"/>
    <w:link w:val="intheboxChar"/>
    <w:qFormat/>
    <w:rsid w:val="00A4452B"/>
    <w:pPr>
      <w:ind w:left="0"/>
    </w:pPr>
    <w:rPr>
      <w:bCs/>
      <w:color w:val="auto"/>
    </w:rPr>
  </w:style>
  <w:style w:type="character" w:customStyle="1" w:styleId="Box1TextChar">
    <w:name w:val="Box 1 Text Char"/>
    <w:basedOn w:val="DefaultParagraphFont"/>
    <w:link w:val="Box1Text"/>
    <w:uiPriority w:val="23"/>
    <w:rsid w:val="00A63B4F"/>
    <w:rPr>
      <w:lang w:val="x-none"/>
    </w:rPr>
  </w:style>
  <w:style w:type="character" w:customStyle="1" w:styleId="Box1HeadingChar">
    <w:name w:val="Box 1 Heading Char"/>
    <w:basedOn w:val="Box1TextChar"/>
    <w:link w:val="Box1Heading"/>
    <w:uiPriority w:val="23"/>
    <w:rsid w:val="00A63B4F"/>
    <w:rPr>
      <w:b/>
      <w:lang w:val="x-none"/>
    </w:rPr>
  </w:style>
  <w:style w:type="character" w:customStyle="1" w:styleId="intheboxChar">
    <w:name w:val="in the box Char"/>
    <w:basedOn w:val="Box1HeadingChar"/>
    <w:link w:val="inthebox"/>
    <w:rsid w:val="00A4452B"/>
    <w:rPr>
      <w:b w:val="0"/>
      <w:bCs/>
      <w:color w:val="auto"/>
      <w:shd w:val="clear" w:color="auto" w:fill="E5F3E2" w:themeFill="accent5" w:themeFillTint="33"/>
      <w:lang w:val="x-none"/>
    </w:rPr>
  </w:style>
  <w:style w:type="paragraph" w:customStyle="1" w:styleId="BulletList">
    <w:name w:val="Bullet List"/>
    <w:rsid w:val="004F72E0"/>
    <w:pPr>
      <w:numPr>
        <w:numId w:val="14"/>
      </w:numPr>
      <w:spacing w:before="0" w:after="0"/>
      <w:ind w:left="567" w:hanging="283"/>
    </w:pPr>
    <w:rPr>
      <w:rFonts w:ascii="Century Gothic" w:eastAsia="TimesNewRomanPSMT" w:hAnsi="Century Gothic" w:cs="TimesNewRomanPSMT"/>
      <w:color w:val="000000"/>
      <w:sz w:val="20"/>
      <w:szCs w:val="19"/>
      <w:lang w:val="en-GB"/>
    </w:rPr>
  </w:style>
  <w:style w:type="paragraph" w:styleId="Revision">
    <w:name w:val="Revision"/>
    <w:hidden/>
    <w:uiPriority w:val="99"/>
    <w:semiHidden/>
    <w:rsid w:val="00F002BD"/>
    <w:pPr>
      <w:spacing w:before="0" w:after="0"/>
    </w:pPr>
  </w:style>
  <w:style w:type="paragraph" w:customStyle="1" w:styleId="Consultationquestions">
    <w:name w:val="Consultation questions"/>
    <w:basedOn w:val="Listparagraphbullets"/>
    <w:link w:val="ConsultationquestionsChar"/>
    <w:qFormat/>
    <w:rsid w:val="00A36F20"/>
    <w:pPr>
      <w:numPr>
        <w:numId w:val="0"/>
      </w:numPr>
      <w:ind w:left="786" w:hanging="360"/>
    </w:pPr>
  </w:style>
  <w:style w:type="character" w:customStyle="1" w:styleId="ConsultationquestionsChar">
    <w:name w:val="Consultation questions Char"/>
    <w:basedOn w:val="DefaultParagraphFont"/>
    <w:link w:val="Consultationquestions"/>
    <w:rsid w:val="00A36F20"/>
    <w:rPr>
      <w:color w:val="auto"/>
      <w:lang w:eastAsia="zh-TW"/>
    </w:rPr>
  </w:style>
  <w:style w:type="table" w:customStyle="1" w:styleId="TableGrid1">
    <w:name w:val="Table Grid1"/>
    <w:basedOn w:val="TableNormal"/>
    <w:next w:val="TableGrid"/>
    <w:uiPriority w:val="39"/>
    <w:rsid w:val="008A6703"/>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bulletssecondlevel">
    <w:name w:val="List paragraph—bullets—second level"/>
    <w:basedOn w:val="Listparagraphbullets"/>
    <w:autoRedefine/>
    <w:qFormat/>
    <w:rsid w:val="00F72AE5"/>
    <w:pPr>
      <w:numPr>
        <w:numId w:val="0"/>
      </w:numPr>
      <w:spacing w:before="80" w:after="0"/>
      <w:ind w:left="1134" w:hanging="567"/>
    </w:pPr>
    <w:rPr>
      <w:color w:val="000000"/>
      <w:szCs w:val="20"/>
    </w:rPr>
  </w:style>
  <w:style w:type="paragraph" w:customStyle="1" w:styleId="Tabletext">
    <w:name w:val="Table text"/>
    <w:basedOn w:val="Normal"/>
    <w:qFormat/>
    <w:rsid w:val="00F72AE5"/>
    <w:pPr>
      <w:suppressAutoHyphens w:val="0"/>
      <w:spacing w:before="40" w:after="40"/>
    </w:pPr>
    <w:rPr>
      <w:rFonts w:ascii="Calibri" w:eastAsia="Times New Roman" w:hAnsi="Calibri" w:cs="Times New Roman"/>
      <w:color w:val="auto"/>
      <w:szCs w:val="20"/>
    </w:rPr>
  </w:style>
  <w:style w:type="paragraph" w:customStyle="1" w:styleId="Tablerowcolumnheading">
    <w:name w:val="Table row/column heading"/>
    <w:basedOn w:val="Normal"/>
    <w:next w:val="Normal"/>
    <w:rsid w:val="00F72AE5"/>
    <w:pPr>
      <w:shd w:val="clear" w:color="auto" w:fill="081E3E"/>
      <w:suppressAutoHyphens w:val="0"/>
      <w:spacing w:before="60" w:after="60"/>
    </w:pPr>
    <w:rPr>
      <w:rFonts w:ascii="Calibri" w:hAnsi="Calibri"/>
      <w:b/>
      <w:color w:val="FFFFFF" w:themeColor="background1"/>
      <w:szCs w:val="20"/>
    </w:rPr>
  </w:style>
  <w:style w:type="paragraph" w:customStyle="1" w:styleId="Tablerowcolumnheadingcentred">
    <w:name w:val="Table row/column heading—centred"/>
    <w:basedOn w:val="Tablerowcolumnheading"/>
    <w:next w:val="Normal"/>
    <w:rsid w:val="00F72AE5"/>
    <w:pPr>
      <w:jc w:val="center"/>
    </w:pPr>
  </w:style>
  <w:style w:type="table" w:customStyle="1" w:styleId="DefaultTable11">
    <w:name w:val="Default Table 11"/>
    <w:basedOn w:val="TableNormal"/>
    <w:uiPriority w:val="99"/>
    <w:rsid w:val="00F72AE5"/>
    <w:pPr>
      <w:spacing w:before="80"/>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84632">
      <w:marLeft w:val="0"/>
      <w:marRight w:val="284"/>
      <w:marTop w:val="0"/>
      <w:marBottom w:val="0"/>
      <w:divBdr>
        <w:top w:val="none" w:sz="0" w:space="0" w:color="auto"/>
        <w:left w:val="none" w:sz="0" w:space="0" w:color="auto"/>
        <w:bottom w:val="none" w:sz="0" w:space="0" w:color="auto"/>
        <w:right w:val="none" w:sz="0" w:space="0" w:color="auto"/>
      </w:divBdr>
    </w:div>
    <w:div w:id="1983458779">
      <w:marLeft w:val="0"/>
      <w:marRight w:val="284"/>
      <w:marTop w:val="0"/>
      <w:marBottom w:val="0"/>
      <w:divBdr>
        <w:top w:val="single" w:sz="8" w:space="14" w:color="E5F3E2"/>
        <w:left w:val="single" w:sz="8" w:space="14" w:color="E5F3E2"/>
        <w:bottom w:val="single" w:sz="8" w:space="14" w:color="E5F3E2"/>
        <w:right w:val="single" w:sz="8" w:space="14" w:color="E5F3E2"/>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frastructure.gov.au/Aviation-Disability-Standard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viationAccessibility@infrastructure.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ransportation.gov/individuals/aviation-consumer-protection/service-animals/Air_Transportation_For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frastructure.gov.au/Aviation-Disability-Standard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NO\Downloads\ADS%20standard%20(2).dotx" TargetMode="External"/></Relationships>
</file>

<file path=word/theme/theme1.xml><?xml version="1.0" encoding="utf-8"?>
<a:theme xmlns:a="http://schemas.openxmlformats.org/drawingml/2006/main" name="Office Theme">
  <a:themeElements>
    <a:clrScheme name="ADS">
      <a:dk1>
        <a:srgbClr val="000000"/>
      </a:dk1>
      <a:lt1>
        <a:srgbClr val="FFFFFF"/>
      </a:lt1>
      <a:dk2>
        <a:srgbClr val="4B525C"/>
      </a:dk2>
      <a:lt2>
        <a:srgbClr val="E7E7E7"/>
      </a:lt2>
      <a:accent1>
        <a:srgbClr val="4B525C"/>
      </a:accent1>
      <a:accent2>
        <a:srgbClr val="285A81"/>
      </a:accent2>
      <a:accent3>
        <a:srgbClr val="81D3EA"/>
      </a:accent3>
      <a:accent4>
        <a:srgbClr val="56A79E"/>
      </a:accent4>
      <a:accent5>
        <a:srgbClr val="82C673"/>
      </a:accent5>
      <a:accent6>
        <a:srgbClr val="EFF2F2"/>
      </a:accent6>
      <a:hlink>
        <a:srgbClr val="0046FF"/>
      </a:hlink>
      <a:folHlink>
        <a:srgbClr val="0046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2026-07-02T00:00:00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04C2ED6474624087625D5BC8BDA46B" ma:contentTypeVersion="9" ma:contentTypeDescription="Create a new document." ma:contentTypeScope="" ma:versionID="9b55e86ec32ddf62e867b6ff51eb1982">
  <xsd:schema xmlns:xsd="http://www.w3.org/2001/XMLSchema" xmlns:xs="http://www.w3.org/2001/XMLSchema" xmlns:p="http://schemas.microsoft.com/office/2006/metadata/properties" xmlns:ns2="b3b9b181-06e0-4268-af22-c6840c33967c" xmlns:ns3="40b89a2c-dbe8-4aa4-bd74-be5189addec4" targetNamespace="http://schemas.microsoft.com/office/2006/metadata/properties" ma:root="true" ma:fieldsID="59add822de70a2ee165fa5d5abf4bd24" ns2:_="" ns3:_="">
    <xsd:import namespace="b3b9b181-06e0-4268-af22-c6840c33967c"/>
    <xsd:import namespace="40b89a2c-dbe8-4aa4-bd74-be5189addec4"/>
    <xsd:element name="properties">
      <xsd:complexType>
        <xsd:sequence>
          <xsd:element name="documentManagement">
            <xsd:complexType>
              <xsd:all>
                <xsd:element ref="ns2:RecordNumber" minOccurs="0"/>
                <xsd:element ref="ns2:g7a2f445ab5e4aa2ad49ebf38fd81cc6" minOccurs="0"/>
                <xsd:element ref="ns2:TaxCatchAll" minOccurs="0"/>
                <xsd:element ref="ns2:TaxCatchAllLabel" minOccurs="0"/>
                <xsd:element ref="ns2:ne6d73d4a8b14472a6a14c195f235605" minOccurs="0"/>
                <xsd:element ref="ns2:Destroy Item46" minOccurs="0"/>
                <xsd:element ref="ns2:Justification for Destruction47" minOccurs="0"/>
                <xsd:element ref="ns2:Document_x0020_SP_x0020_Type" minOccurs="0"/>
                <xsd:element ref="ns2:SharedWithUsers" minOccurs="0"/>
                <xsd:element ref="ns2:SharedWithDetails" minOccurs="0"/>
                <xsd:element ref="ns3:Project_x0020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9b181-06e0-4268-af22-c6840c33967c"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g7a2f445ab5e4aa2ad49ebf38fd81cc6" ma:index="9" ma:taxonomy="true" ma:internalName="g7a2f445ab5e4aa2ad49ebf38fd81cc6" ma:taxonomyFieldName="Security_x0020_Classification" ma:displayName="Security Classification" ma:readOnly="false" ma:default="1;#OFFICIAL|66ee57a8-59d0-46bc-a5fc-78440ee0cf81" ma:fieldId="{07a2f445-ab5e-4aa2-ad49-ebf38fd81cc6}"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b652d38-8c68-4034-afbd-1c7523511a25}" ma:internalName="TaxCatchAll" ma:showField="CatchAllData" ma:web="b3b9b181-06e0-4268-af22-c6840c33967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b652d38-8c68-4034-afbd-1c7523511a25}" ma:internalName="TaxCatchAllLabel" ma:readOnly="true" ma:showField="CatchAllDataLabel" ma:web="b3b9b181-06e0-4268-af22-c6840c33967c">
      <xsd:complexType>
        <xsd:complexContent>
          <xsd:extension base="dms:MultiChoiceLookup">
            <xsd:sequence>
              <xsd:element name="Value" type="dms:Lookup" maxOccurs="unbounded" minOccurs="0" nillable="true"/>
            </xsd:sequence>
          </xsd:extension>
        </xsd:complexContent>
      </xsd:complexType>
    </xsd:element>
    <xsd:element name="ne6d73d4a8b14472a6a14c195f235605" ma:index="13" nillable="true" ma:taxonomy="true" ma:internalName="ne6d73d4a8b14472a6a14c195f235605" ma:taxonomyFieldName="Information_x0020_Management_x0020_Marker" ma:displayName="Information Management Marker" ma:default="" ma:fieldId="{7e6d73d4-a8b1-4472-a6a1-4c195f235605}"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b89a2c-dbe8-4aa4-bd74-be5189addec4" elementFormDefault="qualified">
    <xsd:import namespace="http://schemas.microsoft.com/office/2006/documentManagement/types"/>
    <xsd:import namespace="http://schemas.microsoft.com/office/infopath/2007/PartnerControls"/>
    <xsd:element name="Project_x0020_activity" ma:index="21" nillable="true" ma:displayName="Project activity" ma:default="None" ma:description="Document types/phases of the project" ma:internalName="Project_x0020_activit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D7BF70-5496-4570-8665-E2B3EA49E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9b181-06e0-4268-af22-c6840c33967c"/>
    <ds:schemaRef ds:uri="40b89a2c-dbe8-4aa4-bd74-be5189add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9A837-9DC6-49BF-BD9A-9D9D2E3F3C01}">
  <ds:schemaRefs>
    <ds:schemaRef ds:uri="http://schemas.openxmlformats.org/officeDocument/2006/bibliography"/>
  </ds:schemaRefs>
</ds:datastoreItem>
</file>

<file path=customXml/itemProps4.xml><?xml version="1.0" encoding="utf-8"?>
<ds:datastoreItem xmlns:ds="http://schemas.openxmlformats.org/officeDocument/2006/customXml" ds:itemID="{4EE72961-E5FF-4F43-9532-FD7B95D4870F}">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ADS standard (2).dotx</Template>
  <TotalTime>1</TotalTime>
  <Pages>44</Pages>
  <Words>16051</Words>
  <Characters>91492</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Aviation disability standards—Consultation paper survey—July 2026</vt:lpstr>
    </vt:vector>
  </TitlesOfParts>
  <Company>Australian Government, Department of Infrastructure, Transport, Regional Development, Communications, Sport and the Arts</Company>
  <LinksUpToDate>false</LinksUpToDate>
  <CharactersWithSpaces>107329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Aviation disability standards—Consultation paper survey—September 2026</dc:title>
  <dc:subject/>
  <dc:creator>Australian Government, Department of Infrastructure, Transport, Regional Development, Communications, Sport and the Arts</dc:creator>
  <cp:keywords/>
  <dc:description/>
  <cp:revision>2</cp:revision>
  <dcterms:created xsi:type="dcterms:W3CDTF">2026-09-11T05:03:00Z</dcterms:created>
  <dcterms:modified xsi:type="dcterms:W3CDTF">2026-09-11T05:03:00Z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0x0101005204C2ED6474624087625D5BC8BDA46B</vt:lpwstr>
  </property>
  <property fmtid="{D5CDD505-2E9C-101B-9397-08002B2CF9AE}" pid="3" name="ClassificationContentMarkingHeaderShapeIds">
    <vt:lpwstr>5a2d2fdd,958e69,5b08da1a,3c252580</vt:lpwstr>
  </property>
  <property fmtid="{D5CDD505-2E9C-101B-9397-08002B2CF9AE}" pid="4" name="ClassificationContentMarkingHeaderFontProps">
    <vt:lpwstr>#ff0000,14,Aptos</vt:lpwstr>
  </property>
  <property fmtid="{D5CDD505-2E9C-101B-9397-08002B2CF9AE}" pid="5" name="ClassificationContentMarkingHeaderText">
    <vt:lpwstr>OFFICIAL</vt:lpwstr>
  </property>
  <property fmtid="{D5CDD505-2E9C-101B-9397-08002B2CF9AE}" pid="6" name="ClassificationContentMarkingFooterShapeIds">
    <vt:lpwstr>5f4b8b88,57ccdeff,143d156c,f070068</vt:lpwstr>
  </property>
  <property fmtid="{D5CDD505-2E9C-101B-9397-08002B2CF9AE}" pid="7" name="ClassificationContentMarkingFooterFontProps">
    <vt:lpwstr>#ff0000,14,Aptos</vt:lpwstr>
  </property>
  <property fmtid="{D5CDD505-2E9C-101B-9397-08002B2CF9AE}" pid="8" name="ClassificationContentMarkingFooterText">
    <vt:lpwstr>OFFICIAL</vt:lpwstr>
  </property>
</Properties>
</file>