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8942573"/>
    <w:bookmarkStart w:id="1" w:name="_Hlk148942357"/>
    <w:bookmarkStart w:id="2" w:name="_Hlk150152067"/>
    <w:p w14:paraId="6BD0E5BD" w14:textId="77777777" w:rsidR="001D659E" w:rsidRPr="0069753D" w:rsidRDefault="00CF6166" w:rsidP="00140888">
      <w:pPr>
        <w:pStyle w:val="SecurityMarker"/>
        <w:framePr w:w="11873" w:h="465" w:hRule="exact" w:hSpace="181" w:wrap="around" w:vAnchor="page" w:hAnchor="page" w:x="29" w:y="353" w:anchorLock="1"/>
        <w:tabs>
          <w:tab w:val="center" w:pos="4932"/>
          <w:tab w:val="left" w:pos="7290"/>
        </w:tabs>
        <w:rPr>
          <w:color w:val="FF0000"/>
        </w:rPr>
      </w:pPr>
      <w:sdt>
        <w:sdtPr>
          <w:rPr>
            <w:shd w:val="clear" w:color="auto" w:fill="auto"/>
          </w:rPr>
          <w:alias w:val="SecClass"/>
          <w:tag w:val="SecClass"/>
          <w:id w:val="-1644493544"/>
          <w:placeholder>
            <w:docPart w:val="7262E4FF2A804D5EA230CD1D537AC0C0"/>
          </w:placeholder>
          <w:comboBox>
            <w:listItem w:displayText="Select security classification" w:value="Select security classification"/>
            <w:listItem w:displayText="OFFICIAL" w:value="1"/>
            <w:listItem w:displayText="OFFICIAL: SENSITIVE" w:value="2"/>
            <w:listItem w:displayText="PROTECTED" w:value="3"/>
          </w:comboBox>
        </w:sdtPr>
        <w:sdtEndPr/>
        <w:sdtContent>
          <w:r w:rsidR="00427326">
            <w:rPr>
              <w:shd w:val="clear" w:color="auto" w:fill="auto"/>
            </w:rPr>
            <w:t>OFFICIAL</w:t>
          </w:r>
        </w:sdtContent>
      </w:sdt>
      <w:bookmarkEnd w:id="0"/>
    </w:p>
    <w:bookmarkEnd w:id="1"/>
    <w:p w14:paraId="480A6E0F" w14:textId="77777777" w:rsidR="00EB28FB" w:rsidRPr="00BE3AD8" w:rsidRDefault="00CF6166" w:rsidP="004F77AA">
      <w:pPr>
        <w:pStyle w:val="Title"/>
        <w:spacing w:before="0"/>
      </w:pPr>
      <w:sdt>
        <w:sdtPr>
          <w:alias w:val="Title"/>
          <w:tag w:val=""/>
          <w:id w:val="975726233"/>
          <w:placeholder>
            <w:docPart w:val="A380FF7FBBCF4AEBA594D299B6E5DEFF"/>
          </w:placeholder>
          <w:dataBinding w:prefixMappings="xmlns:ns0='http://purl.org/dc/elements/1.1/' xmlns:ns1='http://schemas.openxmlformats.org/package/2006/metadata/core-properties' " w:xpath="/ns1:coreProperties[1]/ns0:title[1]" w:storeItemID="{6C3C8BC8-F283-45AE-878A-BAB7291924A1}"/>
          <w:text/>
        </w:sdtPr>
        <w:sdtEndPr/>
        <w:sdtContent>
          <w:r w:rsidR="0017435F">
            <w:t>Apply for a low ATM trailer concessional RAV entry approval</w:t>
          </w:r>
        </w:sdtContent>
      </w:sdt>
    </w:p>
    <w:p w14:paraId="532D0C97" w14:textId="77777777" w:rsidR="00DE4FE2" w:rsidRPr="002773D1" w:rsidRDefault="0017435F" w:rsidP="002773D1">
      <w:pPr>
        <w:pStyle w:val="Subtitle"/>
      </w:pPr>
      <w:r>
        <w:t>ROVER Guide</w:t>
      </w:r>
    </w:p>
    <w:sdt>
      <w:sdtPr>
        <w:alias w:val="Publish Date"/>
        <w:tag w:val=""/>
        <w:id w:val="452527336"/>
        <w:placeholder>
          <w:docPart w:val="5C6FA93E6A28478D8EF3CE35A08D4C31"/>
        </w:placeholder>
        <w:dataBinding w:prefixMappings="xmlns:ns0='http://schemas.microsoft.com/office/2006/coverPageProps' " w:xpath="/ns0:CoverPageProperties[1]/ns0:PublishDate[1]" w:storeItemID="{55AF091B-3C7A-41E3-B477-F2FDAA23CFDA}"/>
        <w:date w:fullDate="2026-08-12T00:00:00Z">
          <w:dateFormat w:val="MMMM yyyy"/>
          <w:lid w:val="en-AU"/>
          <w:storeMappedDataAs w:val="dateTime"/>
          <w:calendar w:val="gregorian"/>
        </w:date>
      </w:sdtPr>
      <w:sdtEndPr/>
      <w:sdtContent>
        <w:p w14:paraId="0248E037" w14:textId="461D4731" w:rsidR="00DE4FE2" w:rsidRDefault="00B17E4F" w:rsidP="002773D1">
          <w:pPr>
            <w:pStyle w:val="CoverDate"/>
          </w:pPr>
          <w:r>
            <w:t>August 2026</w:t>
          </w:r>
        </w:p>
      </w:sdtContent>
    </w:sdt>
    <w:p w14:paraId="40CE4BE9" w14:textId="77777777" w:rsidR="00DE4FE2" w:rsidRDefault="00DE4FE2" w:rsidP="00D02062">
      <w:pPr>
        <w:pBdr>
          <w:bottom w:val="single" w:sz="4" w:space="1" w:color="C0D48F" w:themeColor="accent5"/>
        </w:pBdr>
      </w:pPr>
    </w:p>
    <w:p w14:paraId="4FD39AC8" w14:textId="389D893E" w:rsidR="00A33D85" w:rsidRDefault="0017435F" w:rsidP="00081EB8">
      <w:pPr>
        <w:pStyle w:val="Introduction"/>
      </w:pPr>
      <w:bookmarkStart w:id="3" w:name="_Hlk184625444"/>
      <w:bookmarkStart w:id="4" w:name="_Toc49855348"/>
      <w:r w:rsidRPr="0017435F">
        <w:t xml:space="preserve">This guide </w:t>
      </w:r>
      <w:r w:rsidR="00323493">
        <w:t>steps</w:t>
      </w:r>
      <w:r w:rsidRPr="0017435F">
        <w:t xml:space="preserve"> you through a concessional RAV entry approval </w:t>
      </w:r>
      <w:r w:rsidR="00323493">
        <w:t xml:space="preserve">application </w:t>
      </w:r>
      <w:r w:rsidRPr="0017435F">
        <w:t>for</w:t>
      </w:r>
      <w:r>
        <w:t xml:space="preserve"> </w:t>
      </w:r>
      <w:r w:rsidRPr="0017435F">
        <w:t>a low ATM trailer</w:t>
      </w:r>
      <w:r w:rsidR="00323493">
        <w:t>—</w:t>
      </w:r>
      <w:r w:rsidR="00323493" w:rsidRPr="0017435F">
        <w:t>a</w:t>
      </w:r>
      <w:r w:rsidR="00323493">
        <w:t xml:space="preserve"> trailer</w:t>
      </w:r>
      <w:r>
        <w:t xml:space="preserve"> </w:t>
      </w:r>
      <w:r w:rsidRPr="0017435F">
        <w:t>with an aggregate trailer mass of 4.5 tonnes or less. It provides details on the information and documentation you will need to include in your application</w:t>
      </w:r>
      <w:r w:rsidR="00A33D85">
        <w:t xml:space="preserve"> for either single or multiple (up to 4) trailers.</w:t>
      </w:r>
      <w:r w:rsidR="00202D16">
        <w:t xml:space="preserve"> This guide also includes how to check the status of your application.</w:t>
      </w:r>
    </w:p>
    <w:p w14:paraId="78AA842D" w14:textId="77777777" w:rsidR="001A6196" w:rsidRPr="00B65D87" w:rsidRDefault="001A6196" w:rsidP="001A6196">
      <w:pPr>
        <w:pStyle w:val="Box2Text"/>
      </w:pPr>
      <w:bookmarkStart w:id="5" w:name="_Toc184382706"/>
      <w:bookmarkEnd w:id="3"/>
      <w:bookmarkEnd w:id="4"/>
      <w:r w:rsidRPr="00B65D87">
        <w:rPr>
          <w:rStyle w:val="bold"/>
        </w:rPr>
        <w:t xml:space="preserve">Recommended browsers: </w:t>
      </w:r>
      <w:hyperlink r:id="rId11" w:history="1">
        <w:r w:rsidRPr="00B65D87">
          <w:rPr>
            <w:rStyle w:val="Hyperlink"/>
          </w:rPr>
          <w:t>Chrome</w:t>
        </w:r>
      </w:hyperlink>
      <w:r w:rsidRPr="00B65D87">
        <w:t xml:space="preserve">, </w:t>
      </w:r>
      <w:hyperlink r:id="rId12" w:history="1">
        <w:r w:rsidRPr="00B65D87">
          <w:rPr>
            <w:rStyle w:val="Hyperlink"/>
          </w:rPr>
          <w:t>Firefox</w:t>
        </w:r>
      </w:hyperlink>
      <w:r w:rsidRPr="00B65D87">
        <w:t xml:space="preserve"> </w:t>
      </w:r>
      <w:r>
        <w:t>and</w:t>
      </w:r>
      <w:r w:rsidRPr="00B65D87">
        <w:t xml:space="preserve"> </w:t>
      </w:r>
      <w:hyperlink r:id="rId13" w:history="1">
        <w:r w:rsidRPr="00B65D87">
          <w:rPr>
            <w:rStyle w:val="Hyperlink"/>
          </w:rPr>
          <w:t>Microsoft Edge</w:t>
        </w:r>
      </w:hyperlink>
      <w:r w:rsidRPr="00B65D87">
        <w:t xml:space="preserve">. </w:t>
      </w:r>
    </w:p>
    <w:bookmarkEnd w:id="5"/>
    <w:p w14:paraId="409D9D58" w14:textId="12A2E679" w:rsidR="000D5327" w:rsidRPr="005F794B" w:rsidRDefault="001A6196" w:rsidP="000D5327">
      <w:pPr>
        <w:pStyle w:val="Heading2"/>
      </w:pPr>
      <w:r w:rsidRPr="001A6196">
        <w:t>Apply</w:t>
      </w:r>
      <w:r w:rsidR="008B46CB">
        <w:t>ing</w:t>
      </w:r>
      <w:r w:rsidRPr="001A6196">
        <w:t xml:space="preserve"> for a low ATM trailer concessional RAV entry approval</w:t>
      </w:r>
    </w:p>
    <w:p w14:paraId="79AA217E" w14:textId="30EC292B" w:rsidR="000D5327" w:rsidRPr="009F39D6" w:rsidRDefault="001A6196" w:rsidP="000D5327">
      <w:r>
        <w:t xml:space="preserve">To </w:t>
      </w:r>
      <w:r w:rsidRPr="001A6196">
        <w:rPr>
          <w:rStyle w:val="bold"/>
        </w:rPr>
        <w:t>apply for a low ATM trailer concessional RAV entry approval</w:t>
      </w:r>
      <w:r>
        <w:t xml:space="preserve">, </w:t>
      </w:r>
      <w:r w:rsidRPr="001A6196">
        <w:t xml:space="preserve">ensure you are signed in to ROVER (navigate to </w:t>
      </w:r>
      <w:hyperlink r:id="rId14" w:history="1">
        <w:r w:rsidRPr="001A6196">
          <w:rPr>
            <w:rStyle w:val="Hyperlink"/>
          </w:rPr>
          <w:t>Welcome to ROVER</w:t>
        </w:r>
      </w:hyperlink>
      <w:r>
        <w:rPr>
          <w:rStyle w:val="Hyperlink"/>
        </w:rPr>
        <w:t xml:space="preserve"> </w:t>
      </w:r>
      <w:r w:rsidRPr="001A6196">
        <w:t xml:space="preserve">and select the </w:t>
      </w:r>
      <w:r w:rsidRPr="008F54AE">
        <w:rPr>
          <w:rStyle w:val="Strong"/>
        </w:rPr>
        <w:t>Sign in</w:t>
      </w:r>
      <w:r w:rsidRPr="001A6196">
        <w:t xml:space="preserve"> button) and complete the following steps.</w:t>
      </w:r>
    </w:p>
    <w:p w14:paraId="0ED3C787" w14:textId="77777777" w:rsidR="00151D91" w:rsidRDefault="000D5327" w:rsidP="00A33D85">
      <w:pPr>
        <w:pStyle w:val="ListLegal1"/>
        <w:numPr>
          <w:ilvl w:val="0"/>
          <w:numId w:val="11"/>
        </w:numPr>
      </w:pPr>
      <w:r>
        <w:t xml:space="preserve">Select the </w:t>
      </w:r>
      <w:r w:rsidR="00A06641">
        <w:rPr>
          <w:rStyle w:val="bold"/>
        </w:rPr>
        <w:t>Applications</w:t>
      </w:r>
      <w:r>
        <w:t xml:space="preserve"> icon.</w:t>
      </w:r>
    </w:p>
    <w:p w14:paraId="6D9A371E" w14:textId="77777777" w:rsidR="0098563E" w:rsidRDefault="0098563E" w:rsidP="00A33D85">
      <w:pPr>
        <w:pStyle w:val="ListLegal1"/>
        <w:numPr>
          <w:ilvl w:val="0"/>
          <w:numId w:val="11"/>
        </w:numPr>
      </w:pPr>
      <w:r>
        <w:t xml:space="preserve">Select the </w:t>
      </w:r>
      <w:r>
        <w:rPr>
          <w:rStyle w:val="bold"/>
        </w:rPr>
        <w:t>New Application</w:t>
      </w:r>
      <w:r w:rsidRPr="0098563E">
        <w:t xml:space="preserve"> </w:t>
      </w:r>
      <w:r>
        <w:t>button.</w:t>
      </w:r>
    </w:p>
    <w:p w14:paraId="6B61296A" w14:textId="2B2D636E" w:rsidR="001F3985" w:rsidRDefault="000D5327" w:rsidP="00A33D85">
      <w:pPr>
        <w:pStyle w:val="ListLegal1"/>
        <w:numPr>
          <w:ilvl w:val="0"/>
          <w:numId w:val="11"/>
        </w:numPr>
      </w:pPr>
      <w:bookmarkStart w:id="6" w:name="_Hlk192851535"/>
      <w:r>
        <w:t xml:space="preserve">Select </w:t>
      </w:r>
      <w:r w:rsidR="0098563E">
        <w:rPr>
          <w:rStyle w:val="bold"/>
        </w:rPr>
        <w:t xml:space="preserve">Single Road Vehicle </w:t>
      </w:r>
      <w:r w:rsidR="00323493">
        <w:rPr>
          <w:rStyle w:val="bold"/>
        </w:rPr>
        <w:t>a</w:t>
      </w:r>
      <w:r w:rsidR="0098563E">
        <w:rPr>
          <w:rStyle w:val="bold"/>
        </w:rPr>
        <w:t xml:space="preserve">pproval </w:t>
      </w:r>
      <w:r>
        <w:t>from the dropdown options.</w:t>
      </w:r>
    </w:p>
    <w:p w14:paraId="1BF3AF68" w14:textId="1721D110" w:rsidR="00636633" w:rsidRDefault="00576089" w:rsidP="00081EB8">
      <w:pPr>
        <w:pStyle w:val="ListLegal1"/>
        <w:numPr>
          <w:ilvl w:val="0"/>
          <w:numId w:val="0"/>
        </w:numPr>
        <w:ind w:left="284" w:hanging="284"/>
      </w:pPr>
      <w:r>
        <w:rPr>
          <w:noProof/>
        </w:rPr>
        <w:lastRenderedPageBreak/>
        <w:drawing>
          <wp:inline distT="0" distB="0" distL="0" distR="0" wp14:anchorId="6394D583" wp14:editId="0972B851">
            <wp:extent cx="6263005" cy="2907030"/>
            <wp:effectExtent l="0" t="0" r="4445" b="762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3005" cy="2907030"/>
                    </a:xfrm>
                    <a:prstGeom prst="rect">
                      <a:avLst/>
                    </a:prstGeom>
                    <a:noFill/>
                    <a:ln>
                      <a:noFill/>
                    </a:ln>
                  </pic:spPr>
                </pic:pic>
              </a:graphicData>
            </a:graphic>
          </wp:inline>
        </w:drawing>
      </w:r>
      <w:bookmarkEnd w:id="6"/>
    </w:p>
    <w:p w14:paraId="471CEA85" w14:textId="6E0D635F" w:rsidR="00910F23" w:rsidRPr="00910F23" w:rsidRDefault="00910F23" w:rsidP="00802120">
      <w:pPr>
        <w:pStyle w:val="ListLegal1"/>
        <w:numPr>
          <w:ilvl w:val="0"/>
          <w:numId w:val="13"/>
        </w:numPr>
      </w:pPr>
      <w:bookmarkStart w:id="7" w:name="_Vehicle_is_on"/>
      <w:bookmarkStart w:id="8" w:name="_Vehicle_is_not"/>
      <w:bookmarkEnd w:id="7"/>
      <w:bookmarkEnd w:id="8"/>
      <w:r w:rsidRPr="00910F23">
        <w:t xml:space="preserve">Select </w:t>
      </w:r>
      <w:r>
        <w:rPr>
          <w:rStyle w:val="bold"/>
        </w:rPr>
        <w:t>No</w:t>
      </w:r>
      <w:r w:rsidR="00D01122">
        <w:rPr>
          <w:rStyle w:val="bold"/>
        </w:rPr>
        <w:t>. This Vehicle is not on the RAV and does not have an MVSA plate</w:t>
      </w:r>
      <w:r w:rsidRPr="00910F23">
        <w:t xml:space="preserve"> from the</w:t>
      </w:r>
      <w:r w:rsidR="001B041F">
        <w:t xml:space="preserve"> dropdown</w:t>
      </w:r>
      <w:r w:rsidRPr="00910F23">
        <w:t xml:space="preserve"> options.</w:t>
      </w:r>
      <w:r w:rsidR="00D01122">
        <w:t xml:space="preserve"> If you are unsure </w:t>
      </w:r>
      <w:r w:rsidR="000C4FC7">
        <w:t xml:space="preserve">you can </w:t>
      </w:r>
      <w:r w:rsidR="00D01122">
        <w:t xml:space="preserve">read the text </w:t>
      </w:r>
      <w:r w:rsidR="000C4FC7">
        <w:t xml:space="preserve">in the blue </w:t>
      </w:r>
      <w:r w:rsidR="00D01122">
        <w:t>box</w:t>
      </w:r>
      <w:r w:rsidR="000C4FC7">
        <w:t>.</w:t>
      </w:r>
    </w:p>
    <w:p w14:paraId="3B5DC476" w14:textId="5AB38915" w:rsidR="00910F23" w:rsidRPr="00910F23" w:rsidRDefault="00910F23" w:rsidP="00A33D85">
      <w:pPr>
        <w:pStyle w:val="ListLegal1"/>
        <w:numPr>
          <w:ilvl w:val="0"/>
          <w:numId w:val="11"/>
        </w:numPr>
      </w:pPr>
      <w:r w:rsidRPr="00910F23">
        <w:t>Select</w:t>
      </w:r>
      <w:r w:rsidRPr="00802120">
        <w:rPr>
          <w:rStyle w:val="Strong"/>
        </w:rPr>
        <w:t xml:space="preserve"> </w:t>
      </w:r>
      <w:r w:rsidR="00802120" w:rsidRPr="00802120">
        <w:rPr>
          <w:rStyle w:val="Strong"/>
        </w:rPr>
        <w:t>Yes</w:t>
      </w:r>
      <w:r w:rsidR="00802120">
        <w:t xml:space="preserve"> </w:t>
      </w:r>
      <w:r w:rsidR="00E6537B">
        <w:t xml:space="preserve">from the </w:t>
      </w:r>
      <w:r w:rsidR="00802120">
        <w:t>dropdown</w:t>
      </w:r>
      <w:r w:rsidR="00802120" w:rsidRPr="00910F23">
        <w:t xml:space="preserve"> options</w:t>
      </w:r>
      <w:r w:rsidR="00D01122">
        <w:t xml:space="preserve"> to confirm the vehicle is for road use</w:t>
      </w:r>
      <w:r w:rsidR="00802120" w:rsidRPr="00910F23">
        <w:t>.</w:t>
      </w:r>
    </w:p>
    <w:p w14:paraId="1746BC09" w14:textId="77777777" w:rsidR="00910F23" w:rsidRPr="00910F23" w:rsidRDefault="00910F23" w:rsidP="00A33D85">
      <w:pPr>
        <w:pStyle w:val="ListLegal1"/>
        <w:numPr>
          <w:ilvl w:val="0"/>
          <w:numId w:val="11"/>
        </w:numPr>
      </w:pPr>
      <w:r w:rsidRPr="00910F23">
        <w:t xml:space="preserve">Read the </w:t>
      </w:r>
      <w:r w:rsidRPr="00910F23">
        <w:rPr>
          <w:rStyle w:val="bold"/>
        </w:rPr>
        <w:t>Privacy Policy</w:t>
      </w:r>
      <w:r w:rsidRPr="00910F23">
        <w:t xml:space="preserve"> and select the </w:t>
      </w:r>
      <w:r w:rsidRPr="00910F23">
        <w:rPr>
          <w:rStyle w:val="bold"/>
        </w:rPr>
        <w:t>checkbox</w:t>
      </w:r>
      <w:r w:rsidRPr="00910F23">
        <w:t xml:space="preserve"> to acknowledge you have read and understood the declaration. </w:t>
      </w:r>
    </w:p>
    <w:p w14:paraId="61C660AC" w14:textId="77777777" w:rsidR="0088448B" w:rsidRDefault="00910F23" w:rsidP="00A33D85">
      <w:pPr>
        <w:pStyle w:val="ListLegal1"/>
        <w:numPr>
          <w:ilvl w:val="0"/>
          <w:numId w:val="11"/>
        </w:numPr>
      </w:pPr>
      <w:r>
        <w:t xml:space="preserve"> </w:t>
      </w:r>
      <w:r w:rsidRPr="00910F23">
        <w:t xml:space="preserve">Select the </w:t>
      </w:r>
      <w:r w:rsidRPr="00910F23">
        <w:rPr>
          <w:rStyle w:val="bold"/>
        </w:rPr>
        <w:t>Begin Application</w:t>
      </w:r>
      <w:r w:rsidRPr="00910F23">
        <w:t xml:space="preserve"> button.</w:t>
      </w:r>
    </w:p>
    <w:p w14:paraId="7959BDB9" w14:textId="2911D675" w:rsidR="00A73AA5" w:rsidRDefault="00A73AA5" w:rsidP="00A73AA5">
      <w:pPr>
        <w:pStyle w:val="ListLegal1"/>
        <w:numPr>
          <w:ilvl w:val="0"/>
          <w:numId w:val="0"/>
        </w:numPr>
        <w:ind w:left="284" w:hanging="284"/>
      </w:pPr>
      <w:r>
        <w:rPr>
          <w:noProof/>
        </w:rPr>
        <w:drawing>
          <wp:inline distT="0" distB="0" distL="0" distR="0" wp14:anchorId="2C5D0106" wp14:editId="6B3A7719">
            <wp:extent cx="6263640" cy="4948231"/>
            <wp:effectExtent l="0" t="0" r="3810" b="5080"/>
            <wp:docPr id="15970926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92610" name="Picture 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6263640" cy="4948231"/>
                    </a:xfrm>
                    <a:prstGeom prst="rect">
                      <a:avLst/>
                    </a:prstGeom>
                  </pic:spPr>
                </pic:pic>
              </a:graphicData>
            </a:graphic>
          </wp:inline>
        </w:drawing>
      </w:r>
    </w:p>
    <w:p w14:paraId="377654DB" w14:textId="77777777" w:rsidR="001B041F" w:rsidRPr="001B041F" w:rsidRDefault="001B041F" w:rsidP="001B041F">
      <w:pPr>
        <w:pStyle w:val="ListLegal1"/>
        <w:numPr>
          <w:ilvl w:val="0"/>
          <w:numId w:val="11"/>
        </w:numPr>
      </w:pPr>
      <w:r w:rsidRPr="001B041F">
        <w:lastRenderedPageBreak/>
        <w:t>Select the applicant from one of the following options:</w:t>
      </w:r>
    </w:p>
    <w:p w14:paraId="51A22E0C" w14:textId="77777777" w:rsidR="001B041F" w:rsidRPr="001B041F" w:rsidRDefault="001B041F" w:rsidP="001B041F">
      <w:pPr>
        <w:pStyle w:val="ListLegal2"/>
        <w:numPr>
          <w:ilvl w:val="1"/>
          <w:numId w:val="11"/>
        </w:numPr>
      </w:pPr>
      <w:r w:rsidRPr="001B041F">
        <w:t xml:space="preserve">Select the </w:t>
      </w:r>
      <w:r w:rsidRPr="001B041F">
        <w:rPr>
          <w:rStyle w:val="bold"/>
        </w:rPr>
        <w:t>Someone else</w:t>
      </w:r>
      <w:r w:rsidRPr="001B041F">
        <w:t xml:space="preserve"> checkbox and the correct organisations or individuals from the dropdown options.</w:t>
      </w:r>
    </w:p>
    <w:p w14:paraId="55CD700E" w14:textId="77777777" w:rsidR="001B041F" w:rsidRPr="001B041F" w:rsidRDefault="001B041F" w:rsidP="001B041F">
      <w:pPr>
        <w:pStyle w:val="ListLegal2"/>
        <w:numPr>
          <w:ilvl w:val="1"/>
          <w:numId w:val="11"/>
        </w:numPr>
      </w:pPr>
      <w:r w:rsidRPr="001B041F">
        <w:t xml:space="preserve">Select the </w:t>
      </w:r>
      <w:r w:rsidRPr="001B041F">
        <w:rPr>
          <w:rStyle w:val="bold"/>
        </w:rPr>
        <w:t>Myself</w:t>
      </w:r>
      <w:r w:rsidRPr="001B041F">
        <w:t xml:space="preserve"> checkbox.</w:t>
      </w:r>
    </w:p>
    <w:p w14:paraId="47945C5A" w14:textId="77777777" w:rsidR="00791029" w:rsidRDefault="00596065" w:rsidP="00A33D85">
      <w:pPr>
        <w:pStyle w:val="ListLegal1"/>
        <w:numPr>
          <w:ilvl w:val="0"/>
          <w:numId w:val="11"/>
        </w:numPr>
      </w:pPr>
      <w:r w:rsidRPr="00541C81">
        <w:t xml:space="preserve">Select the </w:t>
      </w:r>
      <w:r w:rsidRPr="00541C81">
        <w:rPr>
          <w:rStyle w:val="bold"/>
        </w:rPr>
        <w:t>Save and Next</w:t>
      </w:r>
      <w:r w:rsidRPr="00541C81">
        <w:t xml:space="preserve"> button</w:t>
      </w:r>
      <w:r w:rsidR="00333F24">
        <w:t xml:space="preserve"> </w:t>
      </w:r>
    </w:p>
    <w:p w14:paraId="666FEAAC" w14:textId="1262F022" w:rsidR="00A73AA5" w:rsidRDefault="001B041F" w:rsidP="00A73AA5">
      <w:pPr>
        <w:pStyle w:val="ListLegal1"/>
        <w:numPr>
          <w:ilvl w:val="0"/>
          <w:numId w:val="0"/>
        </w:numPr>
        <w:ind w:left="284" w:hanging="284"/>
      </w:pPr>
      <w:r>
        <w:rPr>
          <w:noProof/>
          <w:sz w:val="16"/>
          <w:szCs w:val="16"/>
          <w:lang w:val="en-AU"/>
        </w:rPr>
        <w:drawing>
          <wp:inline distT="0" distB="0" distL="0" distR="0" wp14:anchorId="78A2FCB9" wp14:editId="7A784511">
            <wp:extent cx="6263137" cy="3884930"/>
            <wp:effectExtent l="0" t="0" r="4445" b="1270"/>
            <wp:docPr id="16257132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13266" name="Picture 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6263137" cy="3884930"/>
                    </a:xfrm>
                    <a:prstGeom prst="rect">
                      <a:avLst/>
                    </a:prstGeom>
                  </pic:spPr>
                </pic:pic>
              </a:graphicData>
            </a:graphic>
          </wp:inline>
        </w:drawing>
      </w:r>
    </w:p>
    <w:p w14:paraId="1F7919E2" w14:textId="1EA1FDDA" w:rsidR="00791029" w:rsidRPr="00791029" w:rsidRDefault="00791029" w:rsidP="00A33D85">
      <w:pPr>
        <w:pStyle w:val="ListLegal1"/>
        <w:numPr>
          <w:ilvl w:val="0"/>
          <w:numId w:val="11"/>
        </w:numPr>
      </w:pPr>
      <w:r w:rsidRPr="00791029">
        <w:t xml:space="preserve">Select </w:t>
      </w:r>
      <w:r w:rsidRPr="00791029">
        <w:rPr>
          <w:rStyle w:val="bold"/>
        </w:rPr>
        <w:t>Trailer (with an ATM less than or equal to 4,500 kg)</w:t>
      </w:r>
      <w:r w:rsidRPr="00791029">
        <w:t xml:space="preserve"> from the dropdown options.</w:t>
      </w:r>
    </w:p>
    <w:p w14:paraId="6C5F1206" w14:textId="46172C3D" w:rsidR="00791029" w:rsidRDefault="00791029" w:rsidP="00A33D85">
      <w:pPr>
        <w:pStyle w:val="ListLegal1"/>
        <w:numPr>
          <w:ilvl w:val="0"/>
          <w:numId w:val="11"/>
        </w:numPr>
      </w:pPr>
      <w:r>
        <w:t xml:space="preserve">Select the </w:t>
      </w:r>
      <w:r w:rsidR="00D01122" w:rsidRPr="00D01122">
        <w:rPr>
          <w:rStyle w:val="bold"/>
        </w:rPr>
        <w:t>Single trailer</w:t>
      </w:r>
      <w:r w:rsidR="00D01122">
        <w:t xml:space="preserve"> checkbox.</w:t>
      </w:r>
    </w:p>
    <w:p w14:paraId="240EF5C3" w14:textId="41FD507F" w:rsidR="00861761" w:rsidRDefault="00861761" w:rsidP="00A33D85">
      <w:pPr>
        <w:pStyle w:val="ListLegal1"/>
        <w:numPr>
          <w:ilvl w:val="0"/>
          <w:numId w:val="11"/>
        </w:numPr>
      </w:pPr>
      <w:r>
        <w:t>S</w:t>
      </w:r>
      <w:r w:rsidR="0098563E">
        <w:t>elect</w:t>
      </w:r>
      <w:r w:rsidR="0088448B">
        <w:t xml:space="preserve"> </w:t>
      </w:r>
      <w:r>
        <w:t xml:space="preserve">the </w:t>
      </w:r>
      <w:r w:rsidRPr="0088448B">
        <w:rPr>
          <w:rStyle w:val="bold"/>
        </w:rPr>
        <w:t>New</w:t>
      </w:r>
      <w:r>
        <w:t xml:space="preserve"> or </w:t>
      </w:r>
      <w:r w:rsidRPr="0088448B">
        <w:rPr>
          <w:rStyle w:val="bold"/>
        </w:rPr>
        <w:t>Used</w:t>
      </w:r>
      <w:r>
        <w:t xml:space="preserve"> checkbox</w:t>
      </w:r>
      <w:r w:rsidR="0088448B">
        <w:t>.</w:t>
      </w:r>
    </w:p>
    <w:p w14:paraId="67D90073" w14:textId="77C25DDB" w:rsidR="00B140FF" w:rsidRDefault="00B140FF" w:rsidP="00B140FF">
      <w:pPr>
        <w:pStyle w:val="ListLegal1"/>
        <w:numPr>
          <w:ilvl w:val="0"/>
          <w:numId w:val="11"/>
        </w:numPr>
      </w:pPr>
      <w:r w:rsidRPr="00B140FF">
        <w:t xml:space="preserve">Select </w:t>
      </w:r>
      <w:r w:rsidRPr="00B140FF">
        <w:rPr>
          <w:rStyle w:val="bold"/>
        </w:rPr>
        <w:t>Yes</w:t>
      </w:r>
      <w:r w:rsidRPr="00B140FF">
        <w:t xml:space="preserve"> or </w:t>
      </w:r>
      <w:r w:rsidRPr="00B140FF">
        <w:rPr>
          <w:rStyle w:val="bold"/>
        </w:rPr>
        <w:t>No</w:t>
      </w:r>
      <w:r w:rsidRPr="00B140FF">
        <w:t xml:space="preserve"> to confirm whether the application will cover multiple identical vehicles.</w:t>
      </w:r>
    </w:p>
    <w:p w14:paraId="536E0AC6" w14:textId="0DC9D3B5" w:rsidR="00D01122" w:rsidRPr="00B140FF" w:rsidRDefault="00D01122" w:rsidP="00B140FF">
      <w:pPr>
        <w:pStyle w:val="ListLegal1"/>
        <w:numPr>
          <w:ilvl w:val="0"/>
          <w:numId w:val="11"/>
        </w:numPr>
      </w:pPr>
      <w:r>
        <w:t xml:space="preserve">Select the relevant vehicle category from the </w:t>
      </w:r>
      <w:r w:rsidRPr="00D01122">
        <w:rPr>
          <w:rStyle w:val="bold"/>
        </w:rPr>
        <w:t>dropdown</w:t>
      </w:r>
      <w:r>
        <w:t xml:space="preserve"> options.</w:t>
      </w:r>
    </w:p>
    <w:p w14:paraId="579091CB" w14:textId="2790B6C1" w:rsidR="00861761" w:rsidRDefault="00861761" w:rsidP="00A33D85">
      <w:pPr>
        <w:pStyle w:val="ListLegal1"/>
        <w:numPr>
          <w:ilvl w:val="0"/>
          <w:numId w:val="11"/>
        </w:numPr>
      </w:pPr>
      <w:r>
        <w:t xml:space="preserve">Select the </w:t>
      </w:r>
      <w:r w:rsidRPr="00385373">
        <w:rPr>
          <w:rStyle w:val="bold"/>
        </w:rPr>
        <w:t>checkbox</w:t>
      </w:r>
      <w:r>
        <w:t xml:space="preserve"> to confirm you are ready to proceed</w:t>
      </w:r>
      <w:r w:rsidR="001F3985">
        <w:t>.</w:t>
      </w:r>
    </w:p>
    <w:p w14:paraId="476DAA8D" w14:textId="4CAAD4D9" w:rsidR="00385373" w:rsidRDefault="00861761" w:rsidP="00A33D85">
      <w:pPr>
        <w:pStyle w:val="ListLegal1"/>
        <w:numPr>
          <w:ilvl w:val="0"/>
          <w:numId w:val="11"/>
        </w:numPr>
      </w:pPr>
      <w:r w:rsidRPr="00D00F2B">
        <w:t xml:space="preserve">Select the </w:t>
      </w:r>
      <w:r w:rsidRPr="00D00F2B">
        <w:rPr>
          <w:rStyle w:val="bold"/>
        </w:rPr>
        <w:t>Save and Next</w:t>
      </w:r>
      <w:r w:rsidRPr="00D00F2B">
        <w:t xml:space="preserve"> button</w:t>
      </w:r>
      <w:r>
        <w:t>.</w:t>
      </w:r>
    </w:p>
    <w:p w14:paraId="384E7BE4" w14:textId="37473B03" w:rsidR="000C4FC7" w:rsidRDefault="00091639" w:rsidP="000C4FC7">
      <w:pPr>
        <w:pStyle w:val="ListLegal1"/>
        <w:numPr>
          <w:ilvl w:val="0"/>
          <w:numId w:val="0"/>
        </w:numPr>
        <w:ind w:left="284" w:hanging="284"/>
      </w:pPr>
      <w:r>
        <w:rPr>
          <w:noProof/>
        </w:rPr>
        <w:lastRenderedPageBreak/>
        <w:drawing>
          <wp:inline distT="0" distB="0" distL="0" distR="0" wp14:anchorId="689D8019" wp14:editId="69D2348A">
            <wp:extent cx="6263826" cy="6737014"/>
            <wp:effectExtent l="0" t="0" r="3810" b="6985"/>
            <wp:docPr id="213587833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78337" name="Picture 9">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6279610" cy="6753991"/>
                    </a:xfrm>
                    <a:prstGeom prst="rect">
                      <a:avLst/>
                    </a:prstGeom>
                  </pic:spPr>
                </pic:pic>
              </a:graphicData>
            </a:graphic>
          </wp:inline>
        </w:drawing>
      </w:r>
      <w:bookmarkStart w:id="9" w:name="_Add_vehicle_details"/>
      <w:bookmarkEnd w:id="9"/>
    </w:p>
    <w:p w14:paraId="140BA1F6" w14:textId="77777777" w:rsidR="005E7223" w:rsidRDefault="005E7223" w:rsidP="000C4FC7">
      <w:pPr>
        <w:pStyle w:val="ListLegal1"/>
        <w:numPr>
          <w:ilvl w:val="0"/>
          <w:numId w:val="0"/>
        </w:numPr>
        <w:ind w:left="284" w:hanging="284"/>
      </w:pPr>
    </w:p>
    <w:p w14:paraId="5979BFD7" w14:textId="77777777" w:rsidR="005E7223" w:rsidRDefault="005E7223" w:rsidP="000C4FC7">
      <w:pPr>
        <w:pStyle w:val="ListLegal1"/>
        <w:numPr>
          <w:ilvl w:val="0"/>
          <w:numId w:val="0"/>
        </w:numPr>
        <w:ind w:left="284" w:hanging="284"/>
      </w:pPr>
    </w:p>
    <w:p w14:paraId="58A83360" w14:textId="77777777" w:rsidR="005E7223" w:rsidRDefault="005E7223" w:rsidP="000C4FC7">
      <w:pPr>
        <w:pStyle w:val="ListLegal1"/>
        <w:numPr>
          <w:ilvl w:val="0"/>
          <w:numId w:val="0"/>
        </w:numPr>
        <w:ind w:left="284" w:hanging="284"/>
      </w:pPr>
    </w:p>
    <w:p w14:paraId="3DF0FAA0" w14:textId="77777777" w:rsidR="005E7223" w:rsidRDefault="005E7223" w:rsidP="000C4FC7">
      <w:pPr>
        <w:pStyle w:val="ListLegal1"/>
        <w:numPr>
          <w:ilvl w:val="0"/>
          <w:numId w:val="0"/>
        </w:numPr>
        <w:ind w:left="284" w:hanging="284"/>
      </w:pPr>
    </w:p>
    <w:p w14:paraId="53DD1F6C" w14:textId="77777777" w:rsidR="005E7223" w:rsidRDefault="005E7223" w:rsidP="000C4FC7">
      <w:pPr>
        <w:pStyle w:val="ListLegal1"/>
        <w:numPr>
          <w:ilvl w:val="0"/>
          <w:numId w:val="0"/>
        </w:numPr>
        <w:ind w:left="284" w:hanging="284"/>
      </w:pPr>
    </w:p>
    <w:p w14:paraId="3D67CAC9" w14:textId="77777777" w:rsidR="005E7223" w:rsidRDefault="005E7223" w:rsidP="000C4FC7">
      <w:pPr>
        <w:pStyle w:val="ListLegal1"/>
        <w:numPr>
          <w:ilvl w:val="0"/>
          <w:numId w:val="0"/>
        </w:numPr>
        <w:ind w:left="284" w:hanging="284"/>
      </w:pPr>
    </w:p>
    <w:p w14:paraId="018D1D08" w14:textId="77777777" w:rsidR="005E7223" w:rsidRDefault="005E7223" w:rsidP="000C4FC7">
      <w:pPr>
        <w:pStyle w:val="ListLegal1"/>
        <w:numPr>
          <w:ilvl w:val="0"/>
          <w:numId w:val="0"/>
        </w:numPr>
        <w:ind w:left="284" w:hanging="284"/>
      </w:pPr>
    </w:p>
    <w:p w14:paraId="1B9177E8" w14:textId="77777777" w:rsidR="005E7223" w:rsidRDefault="005E7223" w:rsidP="000C4FC7">
      <w:pPr>
        <w:pStyle w:val="ListLegal1"/>
        <w:numPr>
          <w:ilvl w:val="0"/>
          <w:numId w:val="0"/>
        </w:numPr>
        <w:ind w:left="284" w:hanging="284"/>
      </w:pPr>
    </w:p>
    <w:p w14:paraId="5C761B25" w14:textId="3F4E4233" w:rsidR="001F3985" w:rsidRDefault="00555CEB" w:rsidP="001F3985">
      <w:pPr>
        <w:pStyle w:val="Heading2"/>
      </w:pPr>
      <w:r>
        <w:lastRenderedPageBreak/>
        <w:t xml:space="preserve">Add </w:t>
      </w:r>
      <w:r w:rsidR="00FE318E">
        <w:t xml:space="preserve">vehicle </w:t>
      </w:r>
      <w:r w:rsidR="001F3985">
        <w:t>details</w:t>
      </w:r>
    </w:p>
    <w:p w14:paraId="7D61D086" w14:textId="7D973FBC" w:rsidR="00D85A18" w:rsidRDefault="00861761" w:rsidP="001F3985">
      <w:pPr>
        <w:pStyle w:val="ListNumbered1"/>
        <w:rPr>
          <w:lang w:val="en-AU"/>
        </w:rPr>
      </w:pPr>
      <w:r>
        <w:t xml:space="preserve">Enter the </w:t>
      </w:r>
      <w:r w:rsidRPr="005A0386">
        <w:rPr>
          <w:rStyle w:val="bold"/>
        </w:rPr>
        <w:t>Make</w:t>
      </w:r>
      <w:r>
        <w:t>.</w:t>
      </w:r>
      <w:r w:rsidR="005D08E2">
        <w:t xml:space="preserve"> For example</w:t>
      </w:r>
      <w:r w:rsidR="00D85A18">
        <w:t>,</w:t>
      </w:r>
      <w:r w:rsidR="005D08E2">
        <w:t xml:space="preserve"> </w:t>
      </w:r>
      <w:r w:rsidR="0023127B" w:rsidRPr="0023127B">
        <w:t xml:space="preserve">you are unsure or the trailer is home-built, you can select </w:t>
      </w:r>
      <w:r w:rsidR="0023127B" w:rsidRPr="0023127B">
        <w:rPr>
          <w:rStyle w:val="bold"/>
        </w:rPr>
        <w:t>Other</w:t>
      </w:r>
      <w:r w:rsidR="0023127B" w:rsidRPr="0023127B">
        <w:t xml:space="preserve"> and manually enter </w:t>
      </w:r>
      <w:r w:rsidR="0023127B" w:rsidRPr="0023127B">
        <w:rPr>
          <w:rStyle w:val="bold"/>
        </w:rPr>
        <w:t>Concessional Trailer</w:t>
      </w:r>
      <w:r w:rsidR="0023127B" w:rsidRPr="0023127B">
        <w:t xml:space="preserve"> in the free text field.</w:t>
      </w:r>
    </w:p>
    <w:p w14:paraId="487E7CD4" w14:textId="77777777" w:rsidR="00385373" w:rsidRDefault="00861761" w:rsidP="001F3985">
      <w:pPr>
        <w:pStyle w:val="ListNumbered1"/>
      </w:pPr>
      <w:r>
        <w:t xml:space="preserve">Enter the </w:t>
      </w:r>
      <w:r w:rsidRPr="005A0386">
        <w:rPr>
          <w:rStyle w:val="bold"/>
        </w:rPr>
        <w:t>Model</w:t>
      </w:r>
      <w:r>
        <w:t>.</w:t>
      </w:r>
    </w:p>
    <w:p w14:paraId="1522FFD9" w14:textId="77777777" w:rsidR="00385373" w:rsidRDefault="00861761" w:rsidP="001F3985">
      <w:pPr>
        <w:pStyle w:val="ListNumbered1"/>
      </w:pPr>
      <w:r>
        <w:t xml:space="preserve">Enter the </w:t>
      </w:r>
      <w:r w:rsidRPr="005A0386">
        <w:rPr>
          <w:rStyle w:val="bold"/>
        </w:rPr>
        <w:t>Year</w:t>
      </w:r>
      <w:r>
        <w:t>.</w:t>
      </w:r>
    </w:p>
    <w:p w14:paraId="721AA9E9" w14:textId="77777777" w:rsidR="00D85A18" w:rsidRDefault="00861761" w:rsidP="001F3985">
      <w:pPr>
        <w:pStyle w:val="ListNumbered1"/>
      </w:pPr>
      <w:r>
        <w:t xml:space="preserve">Enter the </w:t>
      </w:r>
      <w:r w:rsidRPr="005A0386">
        <w:rPr>
          <w:rStyle w:val="bold"/>
        </w:rPr>
        <w:t>Month</w:t>
      </w:r>
      <w:r w:rsidR="00D85A18">
        <w:t xml:space="preserve"> in numerical form. For example, enter 11 instead of November.</w:t>
      </w:r>
    </w:p>
    <w:p w14:paraId="0E0E58A7" w14:textId="5478F72F" w:rsidR="00B34026" w:rsidRDefault="00B34026" w:rsidP="00B34026">
      <w:pPr>
        <w:pStyle w:val="ListNumbered1"/>
        <w:numPr>
          <w:ilvl w:val="0"/>
          <w:numId w:val="0"/>
        </w:numPr>
        <w:ind w:left="284" w:hanging="284"/>
      </w:pPr>
      <w:r>
        <w:rPr>
          <w:noProof/>
        </w:rPr>
        <w:drawing>
          <wp:inline distT="0" distB="0" distL="0" distR="0" wp14:anchorId="3FAF97BF" wp14:editId="78C07E26">
            <wp:extent cx="6263640" cy="3947795"/>
            <wp:effectExtent l="0" t="0" r="3810" b="0"/>
            <wp:docPr id="149670900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09002" name="Picture 12">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6263640" cy="3947795"/>
                    </a:xfrm>
                    <a:prstGeom prst="rect">
                      <a:avLst/>
                    </a:prstGeom>
                  </pic:spPr>
                </pic:pic>
              </a:graphicData>
            </a:graphic>
          </wp:inline>
        </w:drawing>
      </w:r>
    </w:p>
    <w:p w14:paraId="46C26F84" w14:textId="45E3B2AF" w:rsidR="00636633" w:rsidRDefault="00B140FF" w:rsidP="00B140FF">
      <w:pPr>
        <w:pStyle w:val="ListNumbered1"/>
        <w:numPr>
          <w:ilvl w:val="0"/>
          <w:numId w:val="14"/>
        </w:numPr>
      </w:pPr>
      <w:r w:rsidRPr="00B140FF">
        <w:t xml:space="preserve">Select either </w:t>
      </w:r>
      <w:r w:rsidRPr="00B140FF">
        <w:rPr>
          <w:rStyle w:val="bold"/>
        </w:rPr>
        <w:t>Yes</w:t>
      </w:r>
      <w:r w:rsidRPr="00B140FF">
        <w:t xml:space="preserve"> or </w:t>
      </w:r>
      <w:r w:rsidRPr="00B140FF">
        <w:rPr>
          <w:rStyle w:val="bold"/>
        </w:rPr>
        <w:t>No</w:t>
      </w:r>
      <w:r w:rsidRPr="00B140FF">
        <w:t xml:space="preserve"> from dropdown options to confirm if the vehicle </w:t>
      </w:r>
      <w:r>
        <w:t>has a VIN/Chassis.</w:t>
      </w:r>
      <w:r w:rsidR="00BD5641" w:rsidRPr="007F0356">
        <w:rPr>
          <w:rStyle w:val="Strong"/>
        </w:rPr>
        <w:t xml:space="preserve"> </w:t>
      </w:r>
    </w:p>
    <w:p w14:paraId="61C0F097" w14:textId="5E8B29E0" w:rsidR="00B34026" w:rsidRDefault="00B140FF" w:rsidP="00CE488C">
      <w:pPr>
        <w:pStyle w:val="ListLegal2"/>
        <w:numPr>
          <w:ilvl w:val="1"/>
          <w:numId w:val="11"/>
        </w:numPr>
      </w:pPr>
      <w:r>
        <w:t>If you s</w:t>
      </w:r>
      <w:r w:rsidR="00655164">
        <w:t>elected</w:t>
      </w:r>
      <w:r w:rsidR="00655164" w:rsidRPr="00655164">
        <w:rPr>
          <w:rStyle w:val="Strong"/>
        </w:rPr>
        <w:t xml:space="preserve"> </w:t>
      </w:r>
      <w:r w:rsidR="00655164">
        <w:rPr>
          <w:rStyle w:val="Strong"/>
        </w:rPr>
        <w:t>Y</w:t>
      </w:r>
      <w:r w:rsidR="00655164" w:rsidRPr="00655164">
        <w:rPr>
          <w:rStyle w:val="Strong"/>
        </w:rPr>
        <w:t>es</w:t>
      </w:r>
      <w:r w:rsidR="00655164">
        <w:t xml:space="preserve">, enter the </w:t>
      </w:r>
      <w:r w:rsidR="00655164" w:rsidRPr="00655164">
        <w:rPr>
          <w:rStyle w:val="Strong"/>
        </w:rPr>
        <w:t>VIN</w:t>
      </w:r>
      <w:r w:rsidR="00655164">
        <w:t xml:space="preserve"> and</w:t>
      </w:r>
      <w:r w:rsidR="00D119B5">
        <w:t>/or</w:t>
      </w:r>
      <w:r w:rsidR="00655164" w:rsidRPr="00655164">
        <w:rPr>
          <w:rStyle w:val="Strong"/>
        </w:rPr>
        <w:t xml:space="preserve"> Chassis</w:t>
      </w:r>
      <w:r w:rsidR="00655164">
        <w:t xml:space="preserve"> into the free text fields.</w:t>
      </w:r>
      <w:r>
        <w:t xml:space="preserve"> When</w:t>
      </w:r>
      <w:r w:rsidRPr="00B140FF">
        <w:t xml:space="preserve"> adding multiple trailers, you must provide the VIN/Chassis</w:t>
      </w:r>
      <w:r>
        <w:t xml:space="preserve"> for each trailer.</w:t>
      </w:r>
    </w:p>
    <w:p w14:paraId="22F76406" w14:textId="42BFF758" w:rsidR="00981028" w:rsidRDefault="00981028" w:rsidP="00981028">
      <w:pPr>
        <w:pStyle w:val="ListLegal1"/>
        <w:numPr>
          <w:ilvl w:val="0"/>
          <w:numId w:val="0"/>
        </w:numPr>
        <w:ind w:left="284" w:hanging="284"/>
      </w:pPr>
      <w:r>
        <w:rPr>
          <w:noProof/>
        </w:rPr>
        <w:drawing>
          <wp:inline distT="0" distB="0" distL="0" distR="0" wp14:anchorId="5980D1EB" wp14:editId="2181288A">
            <wp:extent cx="6263640" cy="1597660"/>
            <wp:effectExtent l="0" t="0" r="3810" b="2540"/>
            <wp:docPr id="211600027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00277" name="Picture 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6263640" cy="1597660"/>
                    </a:xfrm>
                    <a:prstGeom prst="rect">
                      <a:avLst/>
                    </a:prstGeom>
                  </pic:spPr>
                </pic:pic>
              </a:graphicData>
            </a:graphic>
          </wp:inline>
        </w:drawing>
      </w:r>
    </w:p>
    <w:p w14:paraId="73129ED3" w14:textId="1A7BD706" w:rsidR="00655164" w:rsidRDefault="00B140FF" w:rsidP="00CE488C">
      <w:pPr>
        <w:pStyle w:val="ListLegal2"/>
        <w:numPr>
          <w:ilvl w:val="1"/>
          <w:numId w:val="11"/>
        </w:numPr>
      </w:pPr>
      <w:r>
        <w:t>If you s</w:t>
      </w:r>
      <w:r w:rsidR="00655164">
        <w:t>elected</w:t>
      </w:r>
      <w:r w:rsidR="00655164" w:rsidRPr="003A6E3E">
        <w:rPr>
          <w:rStyle w:val="Strong"/>
        </w:rPr>
        <w:t xml:space="preserve"> No</w:t>
      </w:r>
      <w:r w:rsidR="00655164">
        <w:t>, select the</w:t>
      </w:r>
      <w:r w:rsidR="00655164" w:rsidRPr="003A6E3E">
        <w:rPr>
          <w:rStyle w:val="Strong"/>
        </w:rPr>
        <w:t xml:space="preserve"> Yes</w:t>
      </w:r>
      <w:r w:rsidR="00655164">
        <w:t xml:space="preserve"> checkbox to </w:t>
      </w:r>
      <w:r w:rsidR="003A6E3E">
        <w:t>confirm you need a VIN.</w:t>
      </w:r>
      <w:r>
        <w:t xml:space="preserve"> </w:t>
      </w:r>
      <w:r w:rsidRPr="00B140FF">
        <w:t xml:space="preserve">When adding multiple trailers, you must provide the </w:t>
      </w:r>
      <w:r>
        <w:t>build date</w:t>
      </w:r>
      <w:r w:rsidRPr="00B140FF">
        <w:t xml:space="preserve"> for each trailer.</w:t>
      </w:r>
    </w:p>
    <w:p w14:paraId="16B7C2B9" w14:textId="721DEA73" w:rsidR="008D1175" w:rsidRDefault="00981028" w:rsidP="00A257FB">
      <w:pPr>
        <w:pStyle w:val="ListLegal1"/>
        <w:numPr>
          <w:ilvl w:val="0"/>
          <w:numId w:val="0"/>
        </w:numPr>
        <w:ind w:left="284" w:hanging="284"/>
      </w:pPr>
      <w:r>
        <w:rPr>
          <w:noProof/>
        </w:rPr>
        <w:drawing>
          <wp:inline distT="0" distB="0" distL="0" distR="0" wp14:anchorId="59472C6C" wp14:editId="3421C1F2">
            <wp:extent cx="6263640" cy="1036947"/>
            <wp:effectExtent l="0" t="0" r="3810" b="0"/>
            <wp:docPr id="56356170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61705" name="Picture 9">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6263640" cy="1036947"/>
                    </a:xfrm>
                    <a:prstGeom prst="rect">
                      <a:avLst/>
                    </a:prstGeom>
                  </pic:spPr>
                </pic:pic>
              </a:graphicData>
            </a:graphic>
          </wp:inline>
        </w:drawing>
      </w:r>
    </w:p>
    <w:p w14:paraId="7FF46779" w14:textId="52D14D18" w:rsidR="00081EB8" w:rsidRDefault="00555CEB" w:rsidP="001F3985">
      <w:pPr>
        <w:pStyle w:val="ListNumbered1"/>
      </w:pPr>
      <w:r>
        <w:lastRenderedPageBreak/>
        <w:t xml:space="preserve">Select the relevant </w:t>
      </w:r>
      <w:r w:rsidRPr="001D1337">
        <w:rPr>
          <w:rStyle w:val="Strong"/>
        </w:rPr>
        <w:t>checkbox</w:t>
      </w:r>
      <w:r w:rsidR="008D1175" w:rsidRPr="008D1175">
        <w:rPr>
          <w:rStyle w:val="PlaceholderText"/>
        </w:rPr>
        <w:t xml:space="preserve"> </w:t>
      </w:r>
      <w:r w:rsidR="008D1175" w:rsidRPr="008D1175">
        <w:rPr>
          <w:lang w:val="en-AU"/>
        </w:rPr>
        <w:t>to confirm the owner of the vehicle.</w:t>
      </w:r>
    </w:p>
    <w:p w14:paraId="2C96D115" w14:textId="0DA148FD" w:rsidR="00555CEB" w:rsidRDefault="00555CEB" w:rsidP="00555CEB">
      <w:pPr>
        <w:pStyle w:val="ListNumbered1"/>
      </w:pPr>
      <w:r>
        <w:t xml:space="preserve">Enter into the </w:t>
      </w:r>
      <w:r w:rsidRPr="00CD27BE">
        <w:rPr>
          <w:rStyle w:val="Strong"/>
        </w:rPr>
        <w:t>free text field</w:t>
      </w:r>
      <w:r w:rsidR="00CD27BE">
        <w:t xml:space="preserve"> t</w:t>
      </w:r>
      <w:r w:rsidR="00B34026">
        <w:t>o support</w:t>
      </w:r>
      <w:r w:rsidR="00CD27BE">
        <w:t xml:space="preserve"> your selected checkbox.</w:t>
      </w:r>
    </w:p>
    <w:p w14:paraId="7D7C593E" w14:textId="1B836493" w:rsidR="00385373" w:rsidRDefault="00555CEB" w:rsidP="008C7B21">
      <w:pPr>
        <w:pStyle w:val="ListNumbered1"/>
      </w:pPr>
      <w:r w:rsidRPr="00555CEB">
        <w:t xml:space="preserve">Upload the relevant document: </w:t>
      </w:r>
    </w:p>
    <w:p w14:paraId="53FBE313" w14:textId="77777777" w:rsidR="008C7B21" w:rsidRPr="008C7B21" w:rsidRDefault="008C7B21" w:rsidP="005D08E2">
      <w:pPr>
        <w:pStyle w:val="ListLegal2"/>
        <w:numPr>
          <w:ilvl w:val="1"/>
          <w:numId w:val="34"/>
        </w:numPr>
      </w:pPr>
      <w:r w:rsidRPr="008C7B21">
        <w:t xml:space="preserve">Select the </w:t>
      </w:r>
      <w:r w:rsidRPr="008C7B21">
        <w:rPr>
          <w:rStyle w:val="Strong"/>
        </w:rPr>
        <w:t>Upload New</w:t>
      </w:r>
      <w:r w:rsidRPr="008C7B21">
        <w:t xml:space="preserve"> button. </w:t>
      </w:r>
    </w:p>
    <w:p w14:paraId="01433403" w14:textId="77777777" w:rsidR="008C7B21" w:rsidRPr="008C7B21" w:rsidRDefault="008C7B21" w:rsidP="005D08E2">
      <w:pPr>
        <w:pStyle w:val="ListLegal2"/>
        <w:numPr>
          <w:ilvl w:val="1"/>
          <w:numId w:val="34"/>
        </w:numPr>
      </w:pPr>
      <w:r w:rsidRPr="008C7B21">
        <w:t xml:space="preserve">Select the </w:t>
      </w:r>
      <w:r w:rsidRPr="008C7B21">
        <w:rPr>
          <w:rStyle w:val="Strong"/>
        </w:rPr>
        <w:t>Choose File</w:t>
      </w:r>
      <w:r w:rsidRPr="008C7B21">
        <w:t xml:space="preserve"> button. </w:t>
      </w:r>
    </w:p>
    <w:p w14:paraId="0A2EFDFB" w14:textId="46C87310" w:rsidR="008C7B21" w:rsidRPr="008C7B21" w:rsidRDefault="008C7B21" w:rsidP="005D08E2">
      <w:pPr>
        <w:pStyle w:val="ListLegal2"/>
        <w:numPr>
          <w:ilvl w:val="1"/>
          <w:numId w:val="34"/>
        </w:numPr>
      </w:pPr>
      <w:r w:rsidRPr="008C7B21">
        <w:t>Select a .jpg, .</w:t>
      </w:r>
      <w:proofErr w:type="spellStart"/>
      <w:r w:rsidRPr="008C7B21">
        <w:t>png</w:t>
      </w:r>
      <w:proofErr w:type="spellEnd"/>
      <w:r w:rsidR="005D08E2">
        <w:t>, .pdf</w:t>
      </w:r>
      <w:r w:rsidRPr="008C7B21">
        <w:t xml:space="preserve"> or .bm</w:t>
      </w:r>
      <w:r w:rsidR="005D08E2">
        <w:t>p</w:t>
      </w:r>
      <w:r w:rsidRPr="008C7B21">
        <w:t xml:space="preserve"> file type from your device. </w:t>
      </w:r>
    </w:p>
    <w:p w14:paraId="47D24413" w14:textId="77777777" w:rsidR="008C7B21" w:rsidRPr="008C7B21" w:rsidRDefault="008C7B21" w:rsidP="005D08E2">
      <w:pPr>
        <w:pStyle w:val="ListLegal2"/>
        <w:numPr>
          <w:ilvl w:val="1"/>
          <w:numId w:val="34"/>
        </w:numPr>
      </w:pPr>
      <w:r w:rsidRPr="008C7B21">
        <w:t xml:space="preserve">Select the </w:t>
      </w:r>
      <w:r w:rsidRPr="008C7B21">
        <w:rPr>
          <w:rStyle w:val="Strong"/>
        </w:rPr>
        <w:t>Open</w:t>
      </w:r>
      <w:r w:rsidRPr="008C7B21">
        <w:t xml:space="preserve"> button. </w:t>
      </w:r>
    </w:p>
    <w:p w14:paraId="0F68E334" w14:textId="4A13B1EA" w:rsidR="008C7B21" w:rsidRDefault="008C7B21" w:rsidP="005D08E2">
      <w:pPr>
        <w:pStyle w:val="ListLegal2"/>
        <w:numPr>
          <w:ilvl w:val="1"/>
          <w:numId w:val="34"/>
        </w:numPr>
      </w:pPr>
      <w:r w:rsidRPr="008C7B21">
        <w:t xml:space="preserve">Select the </w:t>
      </w:r>
      <w:r w:rsidRPr="008C7B21">
        <w:rPr>
          <w:rStyle w:val="Strong"/>
        </w:rPr>
        <w:t>Upload</w:t>
      </w:r>
      <w:r w:rsidRPr="008C7B21">
        <w:t xml:space="preserve"> button.</w:t>
      </w:r>
    </w:p>
    <w:p w14:paraId="792B4D40" w14:textId="77777777" w:rsidR="008C7B21" w:rsidRPr="008C7B21" w:rsidRDefault="008C7B21" w:rsidP="00A33D85">
      <w:pPr>
        <w:pStyle w:val="ListNumbered1"/>
        <w:numPr>
          <w:ilvl w:val="0"/>
          <w:numId w:val="14"/>
        </w:numPr>
      </w:pPr>
      <w:r w:rsidRPr="008C7B21">
        <w:t xml:space="preserve">Select the </w:t>
      </w:r>
      <w:r w:rsidRPr="008C7B21">
        <w:rPr>
          <w:rStyle w:val="Strong"/>
        </w:rPr>
        <w:t>Save and Next</w:t>
      </w:r>
      <w:r w:rsidRPr="008C7B21">
        <w:t xml:space="preserve"> button.</w:t>
      </w:r>
    </w:p>
    <w:p w14:paraId="4B74D973" w14:textId="191274B7" w:rsidR="008C7B21" w:rsidRDefault="008D1175" w:rsidP="008C7B21">
      <w:pPr>
        <w:pStyle w:val="ListNumbered1"/>
        <w:numPr>
          <w:ilvl w:val="0"/>
          <w:numId w:val="0"/>
        </w:numPr>
      </w:pPr>
      <w:r>
        <w:rPr>
          <w:noProof/>
        </w:rPr>
        <w:drawing>
          <wp:inline distT="0" distB="0" distL="0" distR="0" wp14:anchorId="74144467" wp14:editId="56FF3D7F">
            <wp:extent cx="6263640" cy="6108434"/>
            <wp:effectExtent l="0" t="0" r="3810" b="6985"/>
            <wp:docPr id="6688951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95101" name="Picture 4">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6263640" cy="6108434"/>
                    </a:xfrm>
                    <a:prstGeom prst="rect">
                      <a:avLst/>
                    </a:prstGeom>
                  </pic:spPr>
                </pic:pic>
              </a:graphicData>
            </a:graphic>
          </wp:inline>
        </w:drawing>
      </w:r>
    </w:p>
    <w:p w14:paraId="2C3CE4E9" w14:textId="77777777" w:rsidR="00636633" w:rsidRDefault="00636633" w:rsidP="005E7223">
      <w:pPr>
        <w:pStyle w:val="ListLegal1"/>
        <w:numPr>
          <w:ilvl w:val="0"/>
          <w:numId w:val="0"/>
        </w:numPr>
      </w:pPr>
    </w:p>
    <w:p w14:paraId="4CD42BDB" w14:textId="77777777" w:rsidR="00021AD5" w:rsidRDefault="00021AD5" w:rsidP="005E7223">
      <w:pPr>
        <w:pStyle w:val="ListLegal1"/>
        <w:numPr>
          <w:ilvl w:val="0"/>
          <w:numId w:val="0"/>
        </w:numPr>
      </w:pPr>
    </w:p>
    <w:p w14:paraId="4A17C57D" w14:textId="5E256D52" w:rsidR="00AC395D" w:rsidRPr="00AC395D" w:rsidRDefault="00A47690" w:rsidP="00AC395D">
      <w:pPr>
        <w:pStyle w:val="Heading2"/>
      </w:pPr>
      <w:bookmarkStart w:id="10" w:name="_Supporting_material_for"/>
      <w:bookmarkStart w:id="11" w:name="_Supporting_material_for_1"/>
      <w:bookmarkEnd w:id="10"/>
      <w:bookmarkEnd w:id="11"/>
      <w:r>
        <w:lastRenderedPageBreak/>
        <w:t>S</w:t>
      </w:r>
      <w:r w:rsidR="00AC395D" w:rsidRPr="00AC395D">
        <w:t>upporting material</w:t>
      </w:r>
      <w:r>
        <w:t xml:space="preserve"> for t</w:t>
      </w:r>
      <w:r w:rsidR="00AC395D" w:rsidRPr="00AC395D">
        <w:t>railers</w:t>
      </w:r>
    </w:p>
    <w:p w14:paraId="7974452E" w14:textId="003178B8" w:rsidR="00AC395D" w:rsidRDefault="009B5648" w:rsidP="00A33D85">
      <w:pPr>
        <w:pStyle w:val="ListLegal1"/>
        <w:numPr>
          <w:ilvl w:val="0"/>
          <w:numId w:val="23"/>
        </w:numPr>
      </w:pPr>
      <w:r>
        <w:t xml:space="preserve">Select the relevant </w:t>
      </w:r>
      <w:r w:rsidRPr="003677FF">
        <w:rPr>
          <w:rStyle w:val="bold"/>
        </w:rPr>
        <w:t>Trailer Type</w:t>
      </w:r>
      <w:r>
        <w:t xml:space="preserve"> from the</w:t>
      </w:r>
      <w:r w:rsidR="003677FF">
        <w:t xml:space="preserve"> dropdown</w:t>
      </w:r>
      <w:r>
        <w:t xml:space="preserve"> options.</w:t>
      </w:r>
    </w:p>
    <w:p w14:paraId="0AB63F0E" w14:textId="2C293EEC" w:rsidR="009B5648" w:rsidRDefault="009B5648" w:rsidP="00A33D85">
      <w:pPr>
        <w:pStyle w:val="ListLegal1"/>
        <w:numPr>
          <w:ilvl w:val="0"/>
          <w:numId w:val="17"/>
        </w:numPr>
      </w:pPr>
      <w:r>
        <w:t xml:space="preserve">Enter the </w:t>
      </w:r>
      <w:r w:rsidRPr="009B5648">
        <w:rPr>
          <w:rStyle w:val="Strong"/>
        </w:rPr>
        <w:t>Aggregate Trailer Mass</w:t>
      </w:r>
      <w:r>
        <w:t>.</w:t>
      </w:r>
    </w:p>
    <w:p w14:paraId="005AA9F9" w14:textId="4623C33B" w:rsidR="009B5648" w:rsidRDefault="009B5648" w:rsidP="00A33D85">
      <w:pPr>
        <w:pStyle w:val="ListLegal1"/>
        <w:numPr>
          <w:ilvl w:val="0"/>
          <w:numId w:val="17"/>
        </w:numPr>
      </w:pPr>
      <w:r>
        <w:t xml:space="preserve">Enter the </w:t>
      </w:r>
      <w:r w:rsidRPr="009B5648">
        <w:rPr>
          <w:rStyle w:val="Strong"/>
        </w:rPr>
        <w:t>Gross Trailer Mass</w:t>
      </w:r>
      <w:r>
        <w:t>.</w:t>
      </w:r>
    </w:p>
    <w:p w14:paraId="6503112B" w14:textId="6A68F8C9" w:rsidR="009B5648" w:rsidRDefault="009B5648" w:rsidP="00A33D85">
      <w:pPr>
        <w:pStyle w:val="ListLegal1"/>
        <w:numPr>
          <w:ilvl w:val="0"/>
          <w:numId w:val="17"/>
        </w:numPr>
      </w:pPr>
      <w:r>
        <w:t xml:space="preserve">Enter the </w:t>
      </w:r>
      <w:r w:rsidRPr="009B5648">
        <w:rPr>
          <w:rStyle w:val="Strong"/>
        </w:rPr>
        <w:t>Tare Mass</w:t>
      </w:r>
      <w:r>
        <w:t>.</w:t>
      </w:r>
    </w:p>
    <w:p w14:paraId="04784960" w14:textId="05ED5CE4" w:rsidR="009B5648" w:rsidRDefault="009B5648" w:rsidP="00A33D85">
      <w:pPr>
        <w:pStyle w:val="ListLegal1"/>
        <w:numPr>
          <w:ilvl w:val="0"/>
          <w:numId w:val="17"/>
        </w:numPr>
      </w:pPr>
      <w:r w:rsidRPr="00555CEB">
        <w:t xml:space="preserve">Upload the relevant </w:t>
      </w:r>
      <w:r>
        <w:t xml:space="preserve">supporting </w:t>
      </w:r>
      <w:r w:rsidRPr="00555CEB">
        <w:t>document</w:t>
      </w:r>
      <w:r>
        <w:t>s</w:t>
      </w:r>
      <w:r w:rsidRPr="00555CEB">
        <w:t xml:space="preserve">: </w:t>
      </w:r>
    </w:p>
    <w:p w14:paraId="15A3962F" w14:textId="77777777" w:rsidR="009B5648" w:rsidRPr="00555CEB" w:rsidRDefault="009B5648" w:rsidP="008D1175">
      <w:pPr>
        <w:pStyle w:val="ListLegal2"/>
        <w:numPr>
          <w:ilvl w:val="1"/>
          <w:numId w:val="32"/>
        </w:numPr>
      </w:pPr>
      <w:r w:rsidRPr="00555CEB">
        <w:t xml:space="preserve">Select the </w:t>
      </w:r>
      <w:r w:rsidRPr="00CD27BE">
        <w:rPr>
          <w:rStyle w:val="Strong"/>
        </w:rPr>
        <w:t>Upload New</w:t>
      </w:r>
      <w:r w:rsidRPr="00555CEB">
        <w:t xml:space="preserve"> button. </w:t>
      </w:r>
    </w:p>
    <w:p w14:paraId="3FC5464A" w14:textId="77777777" w:rsidR="009B5648" w:rsidRDefault="009B5648" w:rsidP="00011A4D">
      <w:pPr>
        <w:pStyle w:val="ListLegal2"/>
        <w:numPr>
          <w:ilvl w:val="1"/>
          <w:numId w:val="25"/>
        </w:numPr>
      </w:pPr>
      <w:r w:rsidRPr="00555CEB">
        <w:t xml:space="preserve">Select the </w:t>
      </w:r>
      <w:r w:rsidRPr="00CD27BE">
        <w:rPr>
          <w:rStyle w:val="Strong"/>
        </w:rPr>
        <w:t>Choose File</w:t>
      </w:r>
      <w:r w:rsidRPr="00555CEB">
        <w:t xml:space="preserve"> button. </w:t>
      </w:r>
    </w:p>
    <w:p w14:paraId="0E266E16" w14:textId="77777777" w:rsidR="009B5648" w:rsidRDefault="009B5648" w:rsidP="005D08E2">
      <w:pPr>
        <w:pStyle w:val="ListLegal2"/>
        <w:numPr>
          <w:ilvl w:val="1"/>
          <w:numId w:val="21"/>
        </w:numPr>
      </w:pPr>
      <w:r w:rsidRPr="00555CEB">
        <w:t>Select a .jpg, .</w:t>
      </w:r>
      <w:proofErr w:type="spellStart"/>
      <w:r w:rsidRPr="00555CEB">
        <w:t>png</w:t>
      </w:r>
      <w:proofErr w:type="spellEnd"/>
      <w:r w:rsidRPr="00555CEB">
        <w:t xml:space="preserve"> or .</w:t>
      </w:r>
      <w:proofErr w:type="spellStart"/>
      <w:r w:rsidRPr="00555CEB">
        <w:t>bmg</w:t>
      </w:r>
      <w:proofErr w:type="spellEnd"/>
      <w:r w:rsidRPr="00555CEB">
        <w:t xml:space="preserve"> file type from your device. </w:t>
      </w:r>
    </w:p>
    <w:p w14:paraId="7359F65D" w14:textId="77777777" w:rsidR="009B5648" w:rsidRDefault="009B5648" w:rsidP="005D08E2">
      <w:pPr>
        <w:pStyle w:val="ListLegal2"/>
        <w:numPr>
          <w:ilvl w:val="1"/>
          <w:numId w:val="21"/>
        </w:numPr>
      </w:pPr>
      <w:r w:rsidRPr="00555CEB">
        <w:t xml:space="preserve">Select the </w:t>
      </w:r>
      <w:r w:rsidRPr="00CD27BE">
        <w:rPr>
          <w:rStyle w:val="Strong"/>
        </w:rPr>
        <w:t>Open</w:t>
      </w:r>
      <w:r w:rsidRPr="00555CEB">
        <w:t xml:space="preserve"> button. </w:t>
      </w:r>
    </w:p>
    <w:p w14:paraId="5D4D4CB6" w14:textId="715034E3" w:rsidR="009B5648" w:rsidRDefault="009B5648" w:rsidP="005D08E2">
      <w:pPr>
        <w:pStyle w:val="ListLegal2"/>
        <w:numPr>
          <w:ilvl w:val="1"/>
          <w:numId w:val="21"/>
        </w:numPr>
      </w:pPr>
      <w:r w:rsidRPr="00555CEB">
        <w:t xml:space="preserve">Select the </w:t>
      </w:r>
      <w:r w:rsidRPr="00CD27BE">
        <w:rPr>
          <w:rStyle w:val="Strong"/>
        </w:rPr>
        <w:t>Upload</w:t>
      </w:r>
      <w:r w:rsidRPr="00555CEB">
        <w:t xml:space="preserve"> button.</w:t>
      </w:r>
    </w:p>
    <w:p w14:paraId="5D8F9614" w14:textId="0792F2C1" w:rsidR="005E7223" w:rsidRDefault="00EE1D5E" w:rsidP="005E7223">
      <w:pPr>
        <w:pStyle w:val="ListLegal1"/>
        <w:numPr>
          <w:ilvl w:val="0"/>
          <w:numId w:val="0"/>
        </w:numPr>
        <w:ind w:left="284" w:hanging="284"/>
      </w:pPr>
      <w:r>
        <w:rPr>
          <w:noProof/>
        </w:rPr>
        <w:drawing>
          <wp:inline distT="0" distB="0" distL="0" distR="0" wp14:anchorId="72E5CC99" wp14:editId="45A9FCE1">
            <wp:extent cx="6263192" cy="6639339"/>
            <wp:effectExtent l="0" t="0" r="4445" b="9525"/>
            <wp:docPr id="196371540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15406" name="Picture 5">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6266698" cy="6643055"/>
                    </a:xfrm>
                    <a:prstGeom prst="rect">
                      <a:avLst/>
                    </a:prstGeom>
                  </pic:spPr>
                </pic:pic>
              </a:graphicData>
            </a:graphic>
          </wp:inline>
        </w:drawing>
      </w:r>
    </w:p>
    <w:p w14:paraId="64A1C13D" w14:textId="2909C71A" w:rsidR="009B5648" w:rsidRDefault="009B5648" w:rsidP="00A33D85">
      <w:pPr>
        <w:pStyle w:val="ListLegal1"/>
        <w:numPr>
          <w:ilvl w:val="0"/>
          <w:numId w:val="17"/>
        </w:numPr>
      </w:pPr>
      <w:r>
        <w:lastRenderedPageBreak/>
        <w:t>Upload the relevant images:</w:t>
      </w:r>
    </w:p>
    <w:p w14:paraId="18D6CA5C" w14:textId="77777777" w:rsidR="009B5648" w:rsidRPr="00555CEB" w:rsidRDefault="009B5648" w:rsidP="00CE488C">
      <w:pPr>
        <w:pStyle w:val="ListLegal2"/>
        <w:numPr>
          <w:ilvl w:val="1"/>
          <w:numId w:val="28"/>
        </w:numPr>
      </w:pPr>
      <w:r w:rsidRPr="00555CEB">
        <w:t xml:space="preserve">Select the </w:t>
      </w:r>
      <w:r w:rsidRPr="00CD27BE">
        <w:rPr>
          <w:rStyle w:val="Strong"/>
        </w:rPr>
        <w:t>Upload New</w:t>
      </w:r>
      <w:r w:rsidRPr="00555CEB">
        <w:t xml:space="preserve"> button. </w:t>
      </w:r>
    </w:p>
    <w:p w14:paraId="031DF65B" w14:textId="77777777" w:rsidR="009B5648" w:rsidRDefault="009B5648" w:rsidP="00A33D85">
      <w:pPr>
        <w:pStyle w:val="ListLegal2"/>
        <w:numPr>
          <w:ilvl w:val="1"/>
          <w:numId w:val="20"/>
        </w:numPr>
      </w:pPr>
      <w:r w:rsidRPr="00555CEB">
        <w:t xml:space="preserve">Select the </w:t>
      </w:r>
      <w:r w:rsidRPr="00CD27BE">
        <w:rPr>
          <w:rStyle w:val="Strong"/>
        </w:rPr>
        <w:t>Choose File</w:t>
      </w:r>
      <w:r w:rsidRPr="00555CEB">
        <w:t xml:space="preserve"> button. </w:t>
      </w:r>
    </w:p>
    <w:p w14:paraId="2F80A6C0" w14:textId="77777777" w:rsidR="009B5648" w:rsidRDefault="009B5648" w:rsidP="00A33D85">
      <w:pPr>
        <w:pStyle w:val="ListLegal2"/>
        <w:numPr>
          <w:ilvl w:val="1"/>
          <w:numId w:val="20"/>
        </w:numPr>
      </w:pPr>
      <w:r w:rsidRPr="00555CEB">
        <w:t>Select a .jpg, .</w:t>
      </w:r>
      <w:proofErr w:type="spellStart"/>
      <w:r w:rsidRPr="00555CEB">
        <w:t>png</w:t>
      </w:r>
      <w:proofErr w:type="spellEnd"/>
      <w:r w:rsidRPr="00555CEB">
        <w:t xml:space="preserve"> or .</w:t>
      </w:r>
      <w:proofErr w:type="spellStart"/>
      <w:r w:rsidRPr="00555CEB">
        <w:t>bmg</w:t>
      </w:r>
      <w:proofErr w:type="spellEnd"/>
      <w:r w:rsidRPr="00555CEB">
        <w:t xml:space="preserve"> file type from your device. </w:t>
      </w:r>
    </w:p>
    <w:p w14:paraId="7589D53D" w14:textId="77777777" w:rsidR="009B5648" w:rsidRDefault="009B5648" w:rsidP="00A33D85">
      <w:pPr>
        <w:pStyle w:val="ListLegal2"/>
        <w:numPr>
          <w:ilvl w:val="1"/>
          <w:numId w:val="20"/>
        </w:numPr>
      </w:pPr>
      <w:r w:rsidRPr="00555CEB">
        <w:t xml:space="preserve">Select the </w:t>
      </w:r>
      <w:r w:rsidRPr="00CD27BE">
        <w:rPr>
          <w:rStyle w:val="Strong"/>
        </w:rPr>
        <w:t>Open</w:t>
      </w:r>
      <w:r w:rsidRPr="00555CEB">
        <w:t xml:space="preserve"> button. </w:t>
      </w:r>
    </w:p>
    <w:p w14:paraId="15F91206" w14:textId="77777777" w:rsidR="008D1175" w:rsidRDefault="009B5648" w:rsidP="008D1175">
      <w:pPr>
        <w:pStyle w:val="ListLegal2"/>
        <w:numPr>
          <w:ilvl w:val="1"/>
          <w:numId w:val="20"/>
        </w:numPr>
      </w:pPr>
      <w:r w:rsidRPr="00555CEB">
        <w:t xml:space="preserve">Select the </w:t>
      </w:r>
      <w:r w:rsidRPr="00CD27BE">
        <w:rPr>
          <w:rStyle w:val="Strong"/>
        </w:rPr>
        <w:t>Upload</w:t>
      </w:r>
      <w:r w:rsidRPr="00555CEB">
        <w:t xml:space="preserve"> button.</w:t>
      </w:r>
    </w:p>
    <w:p w14:paraId="49FDB637" w14:textId="294E890C" w:rsidR="009B5648" w:rsidRDefault="008D1175" w:rsidP="008D1175">
      <w:pPr>
        <w:pStyle w:val="ListLegal2"/>
        <w:numPr>
          <w:ilvl w:val="0"/>
          <w:numId w:val="0"/>
        </w:numPr>
      </w:pPr>
      <w:r>
        <w:t xml:space="preserve">7. </w:t>
      </w:r>
      <w:r w:rsidR="009B5648">
        <w:t xml:space="preserve">Select the </w:t>
      </w:r>
      <w:r w:rsidR="009B5648" w:rsidRPr="009B5648">
        <w:rPr>
          <w:rStyle w:val="Strong"/>
        </w:rPr>
        <w:t>Save and Next</w:t>
      </w:r>
      <w:r w:rsidR="009B5648">
        <w:t xml:space="preserve"> button.</w:t>
      </w:r>
    </w:p>
    <w:p w14:paraId="7A662D21" w14:textId="76410AD2" w:rsidR="002F31D9" w:rsidRDefault="002F31D9" w:rsidP="002F31D9">
      <w:pPr>
        <w:pStyle w:val="ListLegal1"/>
        <w:numPr>
          <w:ilvl w:val="0"/>
          <w:numId w:val="0"/>
        </w:numPr>
        <w:ind w:left="284" w:hanging="284"/>
      </w:pPr>
      <w:r>
        <w:rPr>
          <w:noProof/>
        </w:rPr>
        <w:drawing>
          <wp:inline distT="0" distB="0" distL="0" distR="0" wp14:anchorId="384905BD" wp14:editId="3683BA62">
            <wp:extent cx="6263640" cy="5796288"/>
            <wp:effectExtent l="0" t="0" r="3810" b="0"/>
            <wp:docPr id="114921933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19336" name="Picture 6">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6263640" cy="5796288"/>
                    </a:xfrm>
                    <a:prstGeom prst="rect">
                      <a:avLst/>
                    </a:prstGeom>
                  </pic:spPr>
                </pic:pic>
              </a:graphicData>
            </a:graphic>
          </wp:inline>
        </w:drawing>
      </w:r>
    </w:p>
    <w:p w14:paraId="2852C3B3" w14:textId="77777777" w:rsidR="005E7223" w:rsidRDefault="005E7223" w:rsidP="002F31D9">
      <w:pPr>
        <w:pStyle w:val="ListLegal1"/>
        <w:numPr>
          <w:ilvl w:val="0"/>
          <w:numId w:val="0"/>
        </w:numPr>
        <w:ind w:left="284" w:hanging="284"/>
      </w:pPr>
    </w:p>
    <w:p w14:paraId="19B84E54" w14:textId="77777777" w:rsidR="005E7223" w:rsidRDefault="005E7223" w:rsidP="002F31D9">
      <w:pPr>
        <w:pStyle w:val="ListLegal1"/>
        <w:numPr>
          <w:ilvl w:val="0"/>
          <w:numId w:val="0"/>
        </w:numPr>
        <w:ind w:left="284" w:hanging="284"/>
      </w:pPr>
    </w:p>
    <w:p w14:paraId="44EE66F3" w14:textId="77777777" w:rsidR="005E7223" w:rsidRDefault="005E7223" w:rsidP="002F31D9">
      <w:pPr>
        <w:pStyle w:val="ListLegal1"/>
        <w:numPr>
          <w:ilvl w:val="0"/>
          <w:numId w:val="0"/>
        </w:numPr>
        <w:ind w:left="284" w:hanging="284"/>
      </w:pPr>
    </w:p>
    <w:p w14:paraId="7A5F0E4B" w14:textId="77777777" w:rsidR="005E7223" w:rsidRDefault="005E7223" w:rsidP="002F31D9">
      <w:pPr>
        <w:pStyle w:val="ListLegal1"/>
        <w:numPr>
          <w:ilvl w:val="0"/>
          <w:numId w:val="0"/>
        </w:numPr>
        <w:ind w:left="284" w:hanging="284"/>
      </w:pPr>
    </w:p>
    <w:p w14:paraId="3659428A" w14:textId="77777777" w:rsidR="00021AD5" w:rsidRDefault="00021AD5" w:rsidP="002F31D9">
      <w:pPr>
        <w:pStyle w:val="ListLegal1"/>
        <w:numPr>
          <w:ilvl w:val="0"/>
          <w:numId w:val="0"/>
        </w:numPr>
        <w:ind w:left="284" w:hanging="284"/>
      </w:pPr>
    </w:p>
    <w:p w14:paraId="211B30AD" w14:textId="77777777" w:rsidR="00021AD5" w:rsidRDefault="00021AD5" w:rsidP="002F31D9">
      <w:pPr>
        <w:pStyle w:val="ListLegal1"/>
        <w:numPr>
          <w:ilvl w:val="0"/>
          <w:numId w:val="0"/>
        </w:numPr>
        <w:ind w:left="284" w:hanging="284"/>
      </w:pPr>
    </w:p>
    <w:p w14:paraId="6B3A3E2C" w14:textId="77777777" w:rsidR="00021AD5" w:rsidRDefault="00021AD5" w:rsidP="002F31D9">
      <w:pPr>
        <w:pStyle w:val="ListLegal1"/>
        <w:numPr>
          <w:ilvl w:val="0"/>
          <w:numId w:val="0"/>
        </w:numPr>
        <w:ind w:left="284" w:hanging="284"/>
      </w:pPr>
    </w:p>
    <w:p w14:paraId="61AC4D22" w14:textId="77777777" w:rsidR="005E7223" w:rsidRDefault="005E7223" w:rsidP="002F31D9">
      <w:pPr>
        <w:pStyle w:val="ListLegal1"/>
        <w:numPr>
          <w:ilvl w:val="0"/>
          <w:numId w:val="0"/>
        </w:numPr>
        <w:ind w:left="284" w:hanging="284"/>
      </w:pPr>
    </w:p>
    <w:p w14:paraId="7D11F9F3" w14:textId="19751BA0" w:rsidR="004E390C" w:rsidRDefault="004E390C" w:rsidP="004E390C">
      <w:pPr>
        <w:pStyle w:val="Heading2"/>
      </w:pPr>
      <w:bookmarkStart w:id="12" w:name="_Extent_of_compliance"/>
      <w:bookmarkEnd w:id="12"/>
      <w:r>
        <w:lastRenderedPageBreak/>
        <w:t xml:space="preserve">Extent </w:t>
      </w:r>
      <w:r w:rsidR="00595664">
        <w:t>of compliance</w:t>
      </w:r>
    </w:p>
    <w:p w14:paraId="7BE9C172" w14:textId="0D87F04D" w:rsidR="00AE5CF6" w:rsidRPr="00AE5CF6" w:rsidRDefault="00AE5CF6" w:rsidP="00AE5CF6">
      <w:r>
        <w:t xml:space="preserve">If your application is for a trailer that is not on the RAV and does not have an MVSA plate, you </w:t>
      </w:r>
      <w:r w:rsidR="008F54AE">
        <w:t>must</w:t>
      </w:r>
      <w:r>
        <w:t xml:space="preserve"> </w:t>
      </w:r>
      <w:r w:rsidR="001367C1">
        <w:t>indicate</w:t>
      </w:r>
      <w:r>
        <w:t xml:space="preserve"> </w:t>
      </w:r>
      <w:r w:rsidR="001367C1">
        <w:t xml:space="preserve">the trailers </w:t>
      </w:r>
      <w:r>
        <w:t>extent of compliance</w:t>
      </w:r>
      <w:r w:rsidR="00981028">
        <w:t xml:space="preserve"> </w:t>
      </w:r>
      <w:r w:rsidR="001367C1">
        <w:t>with the relevant Australian Design Rules (ADRs)</w:t>
      </w:r>
      <w:r w:rsidR="003349A7">
        <w:t xml:space="preserve"> and provide evidence demonstrating compliance</w:t>
      </w:r>
      <w:r w:rsidR="001367C1">
        <w:t>.</w:t>
      </w:r>
      <w:r>
        <w:t xml:space="preserve"> </w:t>
      </w:r>
      <w:r w:rsidR="00DD39BE">
        <w:t xml:space="preserve">Upload any documents and comments for each ADR in the extent of compliance section and provide additional information in the Evidence of compliance section. Please note that you will have to provide evidence to submit your application. </w:t>
      </w:r>
      <w:r w:rsidR="001367C1">
        <w:t>Read</w:t>
      </w:r>
      <w:r w:rsidR="00FB5147">
        <w:t xml:space="preserve"> the </w:t>
      </w:r>
      <w:hyperlink r:id="rId25" w:history="1">
        <w:r w:rsidR="00FB5147" w:rsidRPr="00FB5147">
          <w:rPr>
            <w:rStyle w:val="Hyperlink"/>
          </w:rPr>
          <w:t>Vehicle Standards Bulletin 1 (Revision 6)—Trailers with an aggregate trailer mass of 4.5 tonnes or less</w:t>
        </w:r>
      </w:hyperlink>
      <w:r w:rsidR="001367C1">
        <w:t xml:space="preserve"> to </w:t>
      </w:r>
      <w:r w:rsidR="001367C1" w:rsidRPr="00FB5147">
        <w:t>understand</w:t>
      </w:r>
      <w:r w:rsidR="001367C1">
        <w:t xml:space="preserve"> which</w:t>
      </w:r>
      <w:r w:rsidR="001367C1" w:rsidRPr="00FB5147">
        <w:t xml:space="preserve"> ADR</w:t>
      </w:r>
      <w:r w:rsidR="001367C1">
        <w:t>s</w:t>
      </w:r>
      <w:r w:rsidR="001367C1" w:rsidRPr="00FB5147">
        <w:t xml:space="preserve"> </w:t>
      </w:r>
      <w:r w:rsidR="001367C1">
        <w:t>apply to trailers</w:t>
      </w:r>
      <w:r w:rsidR="00FB5147">
        <w:t xml:space="preserve">. If you are still unsure contact </w:t>
      </w:r>
      <w:hyperlink r:id="rId26" w:history="1">
        <w:r w:rsidR="00B17E4F" w:rsidRPr="00604AFA">
          <w:rPr>
            <w:rStyle w:val="Hyperlink"/>
          </w:rPr>
          <w:t>ROVERinfo@infrastructure.gov.au</w:t>
        </w:r>
      </w:hyperlink>
      <w:r w:rsidR="00FB5147">
        <w:t xml:space="preserve">. </w:t>
      </w:r>
    </w:p>
    <w:p w14:paraId="0E85421C" w14:textId="6C461890" w:rsidR="00595664" w:rsidRDefault="007F000E" w:rsidP="00021AD5">
      <w:pPr>
        <w:pStyle w:val="ListLegal1"/>
        <w:numPr>
          <w:ilvl w:val="0"/>
          <w:numId w:val="35"/>
        </w:numPr>
      </w:pPr>
      <w:r>
        <w:t xml:space="preserve">Select the </w:t>
      </w:r>
      <w:r w:rsidRPr="00951FA1">
        <w:rPr>
          <w:rStyle w:val="Strong"/>
        </w:rPr>
        <w:t>Extent of compliance</w:t>
      </w:r>
      <w:r>
        <w:t xml:space="preserve"> for each</w:t>
      </w:r>
      <w:r w:rsidR="00FB5147">
        <w:t xml:space="preserve"> applicable ADR</w:t>
      </w:r>
      <w:r w:rsidR="00951FA1">
        <w:t xml:space="preserve">. </w:t>
      </w:r>
    </w:p>
    <w:p w14:paraId="2490682B" w14:textId="14A296F0" w:rsidR="00FB5147" w:rsidRDefault="00951FA1" w:rsidP="00021AD5">
      <w:pPr>
        <w:pStyle w:val="ListLegal1"/>
        <w:numPr>
          <w:ilvl w:val="0"/>
          <w:numId w:val="35"/>
        </w:numPr>
      </w:pPr>
      <w:r>
        <w:t xml:space="preserve">If you select anything </w:t>
      </w:r>
      <w:r w:rsidR="00076160">
        <w:t xml:space="preserve">except </w:t>
      </w:r>
      <w:r>
        <w:t xml:space="preserve">from fully compliant, </w:t>
      </w:r>
      <w:r w:rsidR="001B42C1">
        <w:t xml:space="preserve">provide information on intent of compliance in the free text field or </w:t>
      </w:r>
      <w:r>
        <w:t xml:space="preserve">select </w:t>
      </w:r>
      <w:r w:rsidR="00076160">
        <w:t xml:space="preserve">the </w:t>
      </w:r>
      <w:r w:rsidR="00076160" w:rsidRPr="00076160">
        <w:rPr>
          <w:rStyle w:val="Strong"/>
        </w:rPr>
        <w:t>Manage documents</w:t>
      </w:r>
      <w:r w:rsidR="00076160">
        <w:t xml:space="preserve"> button. </w:t>
      </w:r>
      <w:r w:rsidR="0013328F">
        <w:t>Complete the following steps for each ADR that is not fully compliant.</w:t>
      </w:r>
    </w:p>
    <w:p w14:paraId="3611417F" w14:textId="2D52AC0A" w:rsidR="0013328F" w:rsidRDefault="0013328F" w:rsidP="0013328F">
      <w:pPr>
        <w:pStyle w:val="ListLegal1"/>
        <w:numPr>
          <w:ilvl w:val="0"/>
          <w:numId w:val="0"/>
        </w:numPr>
        <w:ind w:left="284" w:hanging="284"/>
      </w:pPr>
      <w:r>
        <w:rPr>
          <w:noProof/>
        </w:rPr>
        <w:drawing>
          <wp:inline distT="0" distB="0" distL="0" distR="0" wp14:anchorId="579EB51A" wp14:editId="05D7EA33">
            <wp:extent cx="6400800" cy="2339685"/>
            <wp:effectExtent l="0" t="0" r="0" b="3810"/>
            <wp:docPr id="1930276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76560" name="Picture 1">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6410771" cy="2343330"/>
                    </a:xfrm>
                    <a:prstGeom prst="rect">
                      <a:avLst/>
                    </a:prstGeom>
                  </pic:spPr>
                </pic:pic>
              </a:graphicData>
            </a:graphic>
          </wp:inline>
        </w:drawing>
      </w:r>
    </w:p>
    <w:p w14:paraId="65D75AF7" w14:textId="01989B31" w:rsidR="00076160" w:rsidRPr="00555CEB" w:rsidRDefault="00076160" w:rsidP="00021AD5">
      <w:pPr>
        <w:pStyle w:val="ListLegal2"/>
        <w:numPr>
          <w:ilvl w:val="1"/>
          <w:numId w:val="35"/>
        </w:numPr>
      </w:pPr>
      <w:r w:rsidRPr="00555CEB">
        <w:t xml:space="preserve">Select the </w:t>
      </w:r>
      <w:r w:rsidRPr="00CD27BE">
        <w:rPr>
          <w:rStyle w:val="Strong"/>
        </w:rPr>
        <w:t>Upload</w:t>
      </w:r>
      <w:r w:rsidRPr="00555CEB">
        <w:t xml:space="preserve"> button. </w:t>
      </w:r>
    </w:p>
    <w:p w14:paraId="11C9AFB8" w14:textId="77777777" w:rsidR="00076160" w:rsidRDefault="00076160" w:rsidP="00021AD5">
      <w:pPr>
        <w:pStyle w:val="ListLegal2"/>
        <w:numPr>
          <w:ilvl w:val="1"/>
          <w:numId w:val="35"/>
        </w:numPr>
      </w:pPr>
      <w:r w:rsidRPr="00555CEB">
        <w:t xml:space="preserve">Select the </w:t>
      </w:r>
      <w:r w:rsidRPr="00CD27BE">
        <w:rPr>
          <w:rStyle w:val="Strong"/>
        </w:rPr>
        <w:t>Choose File</w:t>
      </w:r>
      <w:r w:rsidRPr="00555CEB">
        <w:t xml:space="preserve"> button. </w:t>
      </w:r>
    </w:p>
    <w:p w14:paraId="0166CE3C" w14:textId="77777777" w:rsidR="00076160" w:rsidRDefault="00076160" w:rsidP="00021AD5">
      <w:pPr>
        <w:pStyle w:val="ListLegal2"/>
        <w:numPr>
          <w:ilvl w:val="1"/>
          <w:numId w:val="35"/>
        </w:numPr>
      </w:pPr>
      <w:r w:rsidRPr="00555CEB">
        <w:t>Select a .jpg, .</w:t>
      </w:r>
      <w:proofErr w:type="spellStart"/>
      <w:r w:rsidRPr="00555CEB">
        <w:t>png</w:t>
      </w:r>
      <w:proofErr w:type="spellEnd"/>
      <w:r w:rsidRPr="00555CEB">
        <w:t xml:space="preserve"> or .</w:t>
      </w:r>
      <w:proofErr w:type="spellStart"/>
      <w:r w:rsidRPr="00555CEB">
        <w:t>bmg</w:t>
      </w:r>
      <w:proofErr w:type="spellEnd"/>
      <w:r w:rsidRPr="00555CEB">
        <w:t xml:space="preserve"> file type from your device. </w:t>
      </w:r>
    </w:p>
    <w:p w14:paraId="60028399" w14:textId="77777777" w:rsidR="00076160" w:rsidRDefault="00076160" w:rsidP="00021AD5">
      <w:pPr>
        <w:pStyle w:val="ListLegal2"/>
        <w:numPr>
          <w:ilvl w:val="1"/>
          <w:numId w:val="35"/>
        </w:numPr>
      </w:pPr>
      <w:r w:rsidRPr="00555CEB">
        <w:t xml:space="preserve">Select the </w:t>
      </w:r>
      <w:r w:rsidRPr="00CD27BE">
        <w:rPr>
          <w:rStyle w:val="Strong"/>
        </w:rPr>
        <w:t>Open</w:t>
      </w:r>
      <w:r w:rsidRPr="00555CEB">
        <w:t xml:space="preserve"> button. </w:t>
      </w:r>
    </w:p>
    <w:p w14:paraId="5B7F8070" w14:textId="77777777" w:rsidR="00076160" w:rsidRDefault="00076160" w:rsidP="00021AD5">
      <w:pPr>
        <w:pStyle w:val="ListLegal2"/>
        <w:numPr>
          <w:ilvl w:val="1"/>
          <w:numId w:val="35"/>
        </w:numPr>
      </w:pPr>
      <w:r w:rsidRPr="00555CEB">
        <w:t xml:space="preserve">Select the </w:t>
      </w:r>
      <w:r w:rsidRPr="00CD27BE">
        <w:rPr>
          <w:rStyle w:val="Strong"/>
        </w:rPr>
        <w:t>Upload</w:t>
      </w:r>
      <w:r w:rsidRPr="00555CEB">
        <w:t xml:space="preserve"> button.</w:t>
      </w:r>
    </w:p>
    <w:p w14:paraId="7E4CDFAF" w14:textId="1DCE048A" w:rsidR="00076160" w:rsidRDefault="005D08E2" w:rsidP="00021AD5">
      <w:pPr>
        <w:pStyle w:val="ListLegal2"/>
        <w:numPr>
          <w:ilvl w:val="1"/>
          <w:numId w:val="35"/>
        </w:numPr>
      </w:pPr>
      <w:r>
        <w:t xml:space="preserve">   </w:t>
      </w:r>
      <w:r w:rsidR="00076160">
        <w:t xml:space="preserve">Select the </w:t>
      </w:r>
      <w:r w:rsidR="00076160" w:rsidRPr="00076160">
        <w:rPr>
          <w:rStyle w:val="Strong"/>
        </w:rPr>
        <w:t>Save and Close</w:t>
      </w:r>
      <w:r w:rsidR="00076160">
        <w:t xml:space="preserve"> button.</w:t>
      </w:r>
    </w:p>
    <w:p w14:paraId="797286F7" w14:textId="29DA7201" w:rsidR="00076160" w:rsidRDefault="006220BC" w:rsidP="0013328F">
      <w:pPr>
        <w:pStyle w:val="ListLegal1"/>
        <w:numPr>
          <w:ilvl w:val="0"/>
          <w:numId w:val="0"/>
        </w:numPr>
        <w:ind w:left="284" w:hanging="284"/>
      </w:pPr>
      <w:r>
        <w:rPr>
          <w:noProof/>
        </w:rPr>
        <w:lastRenderedPageBreak/>
        <w:drawing>
          <wp:inline distT="0" distB="0" distL="0" distR="0" wp14:anchorId="3C545021" wp14:editId="7F73B3D3">
            <wp:extent cx="6000750" cy="4560347"/>
            <wp:effectExtent l="0" t="0" r="0" b="0"/>
            <wp:docPr id="6941370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37050" name="Picture 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6004789" cy="4563416"/>
                    </a:xfrm>
                    <a:prstGeom prst="rect">
                      <a:avLst/>
                    </a:prstGeom>
                  </pic:spPr>
                </pic:pic>
              </a:graphicData>
            </a:graphic>
          </wp:inline>
        </w:drawing>
      </w:r>
    </w:p>
    <w:p w14:paraId="0A93271B" w14:textId="1305E814" w:rsidR="006220BC" w:rsidRDefault="006220BC" w:rsidP="00021AD5">
      <w:pPr>
        <w:pStyle w:val="ListLegal1"/>
        <w:numPr>
          <w:ilvl w:val="0"/>
          <w:numId w:val="35"/>
        </w:numPr>
      </w:pPr>
      <w:r>
        <w:t>Select the</w:t>
      </w:r>
      <w:r w:rsidR="00C24741">
        <w:t xml:space="preserve"> </w:t>
      </w:r>
      <w:r w:rsidR="00C24741" w:rsidRPr="00E653E6">
        <w:rPr>
          <w:rStyle w:val="bold"/>
        </w:rPr>
        <w:t xml:space="preserve">Add Evidence </w:t>
      </w:r>
      <w:r w:rsidR="005D08E2">
        <w:rPr>
          <w:rStyle w:val="bold"/>
        </w:rPr>
        <w:t xml:space="preserve">demonstrating </w:t>
      </w:r>
      <w:r w:rsidR="00C24741" w:rsidRPr="00E653E6">
        <w:rPr>
          <w:rStyle w:val="bold"/>
        </w:rPr>
        <w:t>Compliance</w:t>
      </w:r>
      <w:r w:rsidR="00C24741">
        <w:rPr>
          <w:rStyle w:val="bold"/>
        </w:rPr>
        <w:t xml:space="preserve"> </w:t>
      </w:r>
      <w:r w:rsidR="00C24741">
        <w:t>page.</w:t>
      </w:r>
    </w:p>
    <w:p w14:paraId="60CE4675" w14:textId="473D026F" w:rsidR="00595664" w:rsidRDefault="00F42ACF" w:rsidP="00021AD5">
      <w:pPr>
        <w:pStyle w:val="ListLegal1"/>
        <w:numPr>
          <w:ilvl w:val="0"/>
          <w:numId w:val="35"/>
        </w:numPr>
      </w:pPr>
      <w:r>
        <w:t xml:space="preserve">Select the </w:t>
      </w:r>
      <w:r w:rsidRPr="00E653E6">
        <w:rPr>
          <w:rStyle w:val="bold"/>
        </w:rPr>
        <w:t>Add Evidence of Compliance</w:t>
      </w:r>
      <w:r>
        <w:t xml:space="preserve"> button.</w:t>
      </w:r>
    </w:p>
    <w:p w14:paraId="28B4A881" w14:textId="15441842" w:rsidR="00F42ACF" w:rsidRDefault="00E653E6" w:rsidP="00021AD5">
      <w:pPr>
        <w:pStyle w:val="ListLegal1"/>
        <w:numPr>
          <w:ilvl w:val="0"/>
          <w:numId w:val="35"/>
        </w:numPr>
      </w:pPr>
      <w:r>
        <w:t xml:space="preserve">Enter the </w:t>
      </w:r>
      <w:r w:rsidRPr="00E653E6">
        <w:rPr>
          <w:rStyle w:val="bold"/>
        </w:rPr>
        <w:t>Document reference number</w:t>
      </w:r>
      <w:r>
        <w:t xml:space="preserve"> into the free text field</w:t>
      </w:r>
      <w:r w:rsidR="007919D1">
        <w:t xml:space="preserve"> to enable us to easily identify this evidence in your application. The document reference can be made up of letters and numbers of your choosing.</w:t>
      </w:r>
    </w:p>
    <w:p w14:paraId="0B57635D" w14:textId="002A3A0F" w:rsidR="00E653E6" w:rsidRDefault="00E653E6" w:rsidP="00021AD5">
      <w:pPr>
        <w:pStyle w:val="ListLegal1"/>
        <w:numPr>
          <w:ilvl w:val="0"/>
          <w:numId w:val="35"/>
        </w:numPr>
      </w:pPr>
      <w:r>
        <w:t xml:space="preserve">Select the </w:t>
      </w:r>
      <w:r w:rsidRPr="00E653E6">
        <w:rPr>
          <w:rStyle w:val="bold"/>
        </w:rPr>
        <w:t>Add</w:t>
      </w:r>
      <w:r>
        <w:t xml:space="preserve"> button.</w:t>
      </w:r>
    </w:p>
    <w:p w14:paraId="63E22A07" w14:textId="188EC7F9" w:rsidR="00E653E6" w:rsidRDefault="00E653E6" w:rsidP="00021AD5">
      <w:pPr>
        <w:pStyle w:val="ListLegal1"/>
        <w:numPr>
          <w:ilvl w:val="0"/>
          <w:numId w:val="35"/>
        </w:numPr>
      </w:pPr>
      <w:r>
        <w:t xml:space="preserve">Select </w:t>
      </w:r>
      <w:r w:rsidRPr="00E653E6">
        <w:rPr>
          <w:rStyle w:val="bold"/>
        </w:rPr>
        <w:t>Save and Next</w:t>
      </w:r>
      <w:r>
        <w:t xml:space="preserve"> button.</w:t>
      </w:r>
    </w:p>
    <w:p w14:paraId="347869F3" w14:textId="495D5ECA" w:rsidR="00C3003A" w:rsidRDefault="00C3003A" w:rsidP="00C3003A">
      <w:pPr>
        <w:pStyle w:val="ListLegal1"/>
        <w:numPr>
          <w:ilvl w:val="0"/>
          <w:numId w:val="0"/>
        </w:numPr>
        <w:ind w:left="284" w:hanging="284"/>
      </w:pPr>
      <w:r>
        <w:rPr>
          <w:noProof/>
        </w:rPr>
        <w:drawing>
          <wp:inline distT="0" distB="0" distL="0" distR="0" wp14:anchorId="1E0A51BD" wp14:editId="6D32B9AE">
            <wp:extent cx="6204562" cy="3067050"/>
            <wp:effectExtent l="0" t="0" r="6350" b="0"/>
            <wp:docPr id="11597522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52217" name="Picture 3">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6224803" cy="3077056"/>
                    </a:xfrm>
                    <a:prstGeom prst="rect">
                      <a:avLst/>
                    </a:prstGeom>
                  </pic:spPr>
                </pic:pic>
              </a:graphicData>
            </a:graphic>
          </wp:inline>
        </w:drawing>
      </w:r>
    </w:p>
    <w:p w14:paraId="29B4AAA4" w14:textId="2A00E6D2" w:rsidR="00595664" w:rsidRPr="00595664" w:rsidRDefault="00595664" w:rsidP="00595664">
      <w:pPr>
        <w:pStyle w:val="Heading2"/>
      </w:pPr>
      <w:bookmarkStart w:id="13" w:name="_Contraventions_of_Legislation"/>
      <w:bookmarkEnd w:id="13"/>
      <w:r>
        <w:lastRenderedPageBreak/>
        <w:t>Contraventions of Legislation</w:t>
      </w:r>
    </w:p>
    <w:p w14:paraId="7FC2FCBD" w14:textId="77777777" w:rsidR="008829E2" w:rsidRDefault="002F31D9" w:rsidP="008829E2">
      <w:pPr>
        <w:pStyle w:val="ListLegal1"/>
        <w:numPr>
          <w:ilvl w:val="0"/>
          <w:numId w:val="27"/>
        </w:numPr>
      </w:pPr>
      <w:r>
        <w:t>Select</w:t>
      </w:r>
      <w:r w:rsidR="000F4FCF">
        <w:t xml:space="preserve"> Y</w:t>
      </w:r>
      <w:r w:rsidR="000F4FCF" w:rsidRPr="00A61F89">
        <w:rPr>
          <w:rStyle w:val="bold"/>
        </w:rPr>
        <w:t>es</w:t>
      </w:r>
      <w:r w:rsidR="000F4FCF">
        <w:t xml:space="preserve"> or </w:t>
      </w:r>
      <w:r w:rsidR="000F4FCF" w:rsidRPr="00A61F89">
        <w:rPr>
          <w:rStyle w:val="bold"/>
        </w:rPr>
        <w:t>No</w:t>
      </w:r>
      <w:r w:rsidR="000F4FCF">
        <w:t xml:space="preserve"> checkbox</w:t>
      </w:r>
      <w:r w:rsidR="00A61F89">
        <w:t>.</w:t>
      </w:r>
    </w:p>
    <w:p w14:paraId="0A6D72A7" w14:textId="77777777" w:rsidR="008829E2" w:rsidRDefault="000F4FCF" w:rsidP="00021AD5">
      <w:pPr>
        <w:pStyle w:val="ListLegal2"/>
        <w:numPr>
          <w:ilvl w:val="1"/>
          <w:numId w:val="35"/>
        </w:numPr>
      </w:pPr>
      <w:r>
        <w:t xml:space="preserve">If you selected </w:t>
      </w:r>
      <w:r w:rsidRPr="00A61F89">
        <w:rPr>
          <w:rStyle w:val="bold"/>
        </w:rPr>
        <w:t>Yes</w:t>
      </w:r>
      <w:r>
        <w:t xml:space="preserve">, </w:t>
      </w:r>
      <w:r w:rsidR="00A61F89">
        <w:t>provide further information in the free text box or upload documentation.</w:t>
      </w:r>
    </w:p>
    <w:p w14:paraId="5E5F7A99" w14:textId="31F4765C" w:rsidR="00A61F89" w:rsidRDefault="00A61F89" w:rsidP="008829E2">
      <w:pPr>
        <w:pStyle w:val="ListLegal1"/>
        <w:numPr>
          <w:ilvl w:val="0"/>
          <w:numId w:val="27"/>
        </w:numPr>
      </w:pPr>
      <w:r>
        <w:t xml:space="preserve">Select the </w:t>
      </w:r>
      <w:r w:rsidRPr="00A61F89">
        <w:rPr>
          <w:rStyle w:val="bold"/>
        </w:rPr>
        <w:t>Save and Next</w:t>
      </w:r>
      <w:r>
        <w:t xml:space="preserve"> button.</w:t>
      </w:r>
    </w:p>
    <w:p w14:paraId="09937AA3" w14:textId="050299C8" w:rsidR="00A61F89" w:rsidRDefault="00296C82" w:rsidP="000D5327">
      <w:r>
        <w:rPr>
          <w:noProof/>
        </w:rPr>
        <w:drawing>
          <wp:inline distT="0" distB="0" distL="0" distR="0" wp14:anchorId="4FD23657" wp14:editId="4AA448DA">
            <wp:extent cx="6263640" cy="3727450"/>
            <wp:effectExtent l="0" t="0" r="3810" b="6350"/>
            <wp:docPr id="107557155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71550" name="Picture 4">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6263640" cy="3727450"/>
                    </a:xfrm>
                    <a:prstGeom prst="rect">
                      <a:avLst/>
                    </a:prstGeom>
                  </pic:spPr>
                </pic:pic>
              </a:graphicData>
            </a:graphic>
          </wp:inline>
        </w:drawing>
      </w:r>
    </w:p>
    <w:p w14:paraId="1B7FE9BF" w14:textId="77777777" w:rsidR="00021AD5" w:rsidRDefault="00021AD5" w:rsidP="000D5327"/>
    <w:p w14:paraId="26EA310A" w14:textId="77777777" w:rsidR="00021AD5" w:rsidRDefault="00021AD5" w:rsidP="000D5327"/>
    <w:p w14:paraId="49144A0B" w14:textId="77777777" w:rsidR="00021AD5" w:rsidRDefault="00021AD5" w:rsidP="000D5327"/>
    <w:p w14:paraId="526980C8" w14:textId="77777777" w:rsidR="00021AD5" w:rsidRDefault="00021AD5" w:rsidP="000D5327"/>
    <w:p w14:paraId="701FE83A" w14:textId="77777777" w:rsidR="00021AD5" w:rsidRDefault="00021AD5" w:rsidP="000D5327"/>
    <w:p w14:paraId="281F49C2" w14:textId="77777777" w:rsidR="00021AD5" w:rsidRDefault="00021AD5" w:rsidP="000D5327"/>
    <w:p w14:paraId="3B784EF3" w14:textId="77777777" w:rsidR="00021AD5" w:rsidRDefault="00021AD5" w:rsidP="000D5327"/>
    <w:p w14:paraId="6C7E70F5" w14:textId="77777777" w:rsidR="00021AD5" w:rsidRDefault="00021AD5" w:rsidP="000D5327"/>
    <w:p w14:paraId="129586C9" w14:textId="77777777" w:rsidR="00021AD5" w:rsidRDefault="00021AD5" w:rsidP="000D5327"/>
    <w:p w14:paraId="79A2FCBA" w14:textId="77777777" w:rsidR="00021AD5" w:rsidRDefault="00021AD5" w:rsidP="000D5327"/>
    <w:p w14:paraId="5403050C" w14:textId="77777777" w:rsidR="00021AD5" w:rsidRDefault="00021AD5" w:rsidP="000D5327"/>
    <w:p w14:paraId="26D55819" w14:textId="77777777" w:rsidR="00021AD5" w:rsidRDefault="00021AD5" w:rsidP="000D5327"/>
    <w:p w14:paraId="433745CA" w14:textId="77777777" w:rsidR="00021AD5" w:rsidRDefault="00021AD5" w:rsidP="000D5327"/>
    <w:p w14:paraId="51A0B6FE" w14:textId="134887EB" w:rsidR="00A61F89" w:rsidRDefault="00983243" w:rsidP="00A61F89">
      <w:pPr>
        <w:pStyle w:val="Heading2"/>
      </w:pPr>
      <w:r>
        <w:lastRenderedPageBreak/>
        <w:t>C</w:t>
      </w:r>
      <w:r w:rsidRPr="00983243">
        <w:t>omplete the Declaration page</w:t>
      </w:r>
    </w:p>
    <w:p w14:paraId="20BE674D" w14:textId="486FDF02" w:rsidR="00983243" w:rsidRDefault="00983243" w:rsidP="00983243">
      <w:pPr>
        <w:pStyle w:val="ListLegal1"/>
        <w:numPr>
          <w:ilvl w:val="0"/>
          <w:numId w:val="26"/>
        </w:numPr>
      </w:pPr>
      <w:r w:rsidRPr="00983243">
        <w:t xml:space="preserve">Read the </w:t>
      </w:r>
      <w:r w:rsidRPr="00983243">
        <w:rPr>
          <w:rStyle w:val="bold"/>
        </w:rPr>
        <w:t>Declaration</w:t>
      </w:r>
      <w:r w:rsidRPr="00983243">
        <w:t xml:space="preserve"> and select the </w:t>
      </w:r>
      <w:r w:rsidRPr="00983243">
        <w:rPr>
          <w:rStyle w:val="bold"/>
        </w:rPr>
        <w:t>checkbox</w:t>
      </w:r>
      <w:r w:rsidRPr="00983243">
        <w:t xml:space="preserve"> to acknowledge you have read and understood the declaration.</w:t>
      </w:r>
    </w:p>
    <w:p w14:paraId="2969E211" w14:textId="4888A11B" w:rsidR="000F4FCF" w:rsidRDefault="00983243" w:rsidP="00983243">
      <w:pPr>
        <w:pStyle w:val="ListLegal1"/>
        <w:numPr>
          <w:ilvl w:val="0"/>
          <w:numId w:val="26"/>
        </w:numPr>
      </w:pPr>
      <w:r w:rsidRPr="00983243">
        <w:t xml:space="preserve">Select the </w:t>
      </w:r>
      <w:r w:rsidRPr="00983243">
        <w:rPr>
          <w:rStyle w:val="bold"/>
        </w:rPr>
        <w:t>Submit</w:t>
      </w:r>
      <w:r w:rsidRPr="00983243">
        <w:t xml:space="preserve"> button.</w:t>
      </w:r>
    </w:p>
    <w:p w14:paraId="32FC4719" w14:textId="04B44421" w:rsidR="008829E2" w:rsidRDefault="008829E2" w:rsidP="008829E2">
      <w:pPr>
        <w:pStyle w:val="ListLegal1"/>
        <w:numPr>
          <w:ilvl w:val="0"/>
          <w:numId w:val="0"/>
        </w:numPr>
        <w:ind w:left="284" w:hanging="284"/>
      </w:pPr>
      <w:r>
        <w:rPr>
          <w:noProof/>
        </w:rPr>
        <w:drawing>
          <wp:inline distT="0" distB="0" distL="0" distR="0" wp14:anchorId="12A65F3D" wp14:editId="785D06F3">
            <wp:extent cx="6263640" cy="5105400"/>
            <wp:effectExtent l="0" t="0" r="3810" b="0"/>
            <wp:docPr id="12959028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02857" name="Picture 3">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6263640" cy="5105400"/>
                    </a:xfrm>
                    <a:prstGeom prst="rect">
                      <a:avLst/>
                    </a:prstGeom>
                  </pic:spPr>
                </pic:pic>
              </a:graphicData>
            </a:graphic>
          </wp:inline>
        </w:drawing>
      </w:r>
    </w:p>
    <w:p w14:paraId="0617211D" w14:textId="77777777" w:rsidR="00021AD5" w:rsidRDefault="00021AD5" w:rsidP="008829E2">
      <w:pPr>
        <w:pStyle w:val="ListLegal1"/>
        <w:numPr>
          <w:ilvl w:val="0"/>
          <w:numId w:val="0"/>
        </w:numPr>
        <w:ind w:left="284" w:hanging="284"/>
      </w:pPr>
    </w:p>
    <w:p w14:paraId="299165EF" w14:textId="77777777" w:rsidR="00021AD5" w:rsidRDefault="00021AD5" w:rsidP="008829E2">
      <w:pPr>
        <w:pStyle w:val="ListLegal1"/>
        <w:numPr>
          <w:ilvl w:val="0"/>
          <w:numId w:val="0"/>
        </w:numPr>
        <w:ind w:left="284" w:hanging="284"/>
      </w:pPr>
    </w:p>
    <w:p w14:paraId="257B32D5" w14:textId="77777777" w:rsidR="00021AD5" w:rsidRDefault="00021AD5" w:rsidP="008829E2">
      <w:pPr>
        <w:pStyle w:val="ListLegal1"/>
        <w:numPr>
          <w:ilvl w:val="0"/>
          <w:numId w:val="0"/>
        </w:numPr>
        <w:ind w:left="284" w:hanging="284"/>
      </w:pPr>
    </w:p>
    <w:p w14:paraId="4617FCEB" w14:textId="77777777" w:rsidR="00021AD5" w:rsidRDefault="00021AD5" w:rsidP="008829E2">
      <w:pPr>
        <w:pStyle w:val="ListLegal1"/>
        <w:numPr>
          <w:ilvl w:val="0"/>
          <w:numId w:val="0"/>
        </w:numPr>
        <w:ind w:left="284" w:hanging="284"/>
      </w:pPr>
    </w:p>
    <w:p w14:paraId="42556902" w14:textId="77777777" w:rsidR="00021AD5" w:rsidRDefault="00021AD5" w:rsidP="008829E2">
      <w:pPr>
        <w:pStyle w:val="ListLegal1"/>
        <w:numPr>
          <w:ilvl w:val="0"/>
          <w:numId w:val="0"/>
        </w:numPr>
        <w:ind w:left="284" w:hanging="284"/>
      </w:pPr>
    </w:p>
    <w:p w14:paraId="2B902F9E" w14:textId="77777777" w:rsidR="00021AD5" w:rsidRDefault="00021AD5" w:rsidP="008829E2">
      <w:pPr>
        <w:pStyle w:val="ListLegal1"/>
        <w:numPr>
          <w:ilvl w:val="0"/>
          <w:numId w:val="0"/>
        </w:numPr>
        <w:ind w:left="284" w:hanging="284"/>
      </w:pPr>
    </w:p>
    <w:p w14:paraId="72104F15" w14:textId="77777777" w:rsidR="00021AD5" w:rsidRDefault="00021AD5" w:rsidP="008829E2">
      <w:pPr>
        <w:pStyle w:val="ListLegal1"/>
        <w:numPr>
          <w:ilvl w:val="0"/>
          <w:numId w:val="0"/>
        </w:numPr>
        <w:ind w:left="284" w:hanging="284"/>
      </w:pPr>
    </w:p>
    <w:p w14:paraId="1E24B621" w14:textId="77777777" w:rsidR="00021AD5" w:rsidRDefault="00021AD5" w:rsidP="008829E2">
      <w:pPr>
        <w:pStyle w:val="ListLegal1"/>
        <w:numPr>
          <w:ilvl w:val="0"/>
          <w:numId w:val="0"/>
        </w:numPr>
        <w:ind w:left="284" w:hanging="284"/>
      </w:pPr>
    </w:p>
    <w:p w14:paraId="6CC8A000" w14:textId="77777777" w:rsidR="00021AD5" w:rsidRDefault="00021AD5" w:rsidP="008829E2">
      <w:pPr>
        <w:pStyle w:val="ListLegal1"/>
        <w:numPr>
          <w:ilvl w:val="0"/>
          <w:numId w:val="0"/>
        </w:numPr>
        <w:ind w:left="284" w:hanging="284"/>
      </w:pPr>
    </w:p>
    <w:p w14:paraId="1B4F8DBE" w14:textId="77777777" w:rsidR="00021AD5" w:rsidRDefault="00021AD5" w:rsidP="008829E2">
      <w:pPr>
        <w:pStyle w:val="ListLegal1"/>
        <w:numPr>
          <w:ilvl w:val="0"/>
          <w:numId w:val="0"/>
        </w:numPr>
        <w:ind w:left="284" w:hanging="284"/>
      </w:pPr>
    </w:p>
    <w:p w14:paraId="172980DF" w14:textId="77777777" w:rsidR="00021AD5" w:rsidRDefault="00021AD5" w:rsidP="008829E2">
      <w:pPr>
        <w:pStyle w:val="ListLegal1"/>
        <w:numPr>
          <w:ilvl w:val="0"/>
          <w:numId w:val="0"/>
        </w:numPr>
        <w:ind w:left="284" w:hanging="284"/>
      </w:pPr>
    </w:p>
    <w:p w14:paraId="2A3A7FF1" w14:textId="77777777" w:rsidR="00021AD5" w:rsidRDefault="00021AD5" w:rsidP="008829E2">
      <w:pPr>
        <w:pStyle w:val="ListLegal1"/>
        <w:numPr>
          <w:ilvl w:val="0"/>
          <w:numId w:val="0"/>
        </w:numPr>
        <w:ind w:left="284" w:hanging="284"/>
      </w:pPr>
    </w:p>
    <w:p w14:paraId="5E06374F" w14:textId="77777777" w:rsidR="00021AD5" w:rsidRDefault="00021AD5" w:rsidP="008829E2">
      <w:pPr>
        <w:pStyle w:val="ListLegal1"/>
        <w:numPr>
          <w:ilvl w:val="0"/>
          <w:numId w:val="0"/>
        </w:numPr>
        <w:ind w:left="284" w:hanging="284"/>
      </w:pPr>
    </w:p>
    <w:p w14:paraId="5E788109" w14:textId="77777777" w:rsidR="00021AD5" w:rsidRDefault="00021AD5" w:rsidP="008829E2">
      <w:pPr>
        <w:pStyle w:val="ListLegal1"/>
        <w:numPr>
          <w:ilvl w:val="0"/>
          <w:numId w:val="0"/>
        </w:numPr>
        <w:ind w:left="284" w:hanging="284"/>
      </w:pPr>
    </w:p>
    <w:p w14:paraId="77C313F5" w14:textId="137644E9" w:rsidR="00202D16" w:rsidRDefault="00202D16" w:rsidP="00202D16">
      <w:pPr>
        <w:pStyle w:val="Heading2"/>
      </w:pPr>
      <w:r>
        <w:lastRenderedPageBreak/>
        <w:t xml:space="preserve">Check </w:t>
      </w:r>
      <w:r w:rsidR="00A25431">
        <w:t xml:space="preserve">the </w:t>
      </w:r>
      <w:r>
        <w:t>application status</w:t>
      </w:r>
    </w:p>
    <w:p w14:paraId="33666AE6" w14:textId="77777777" w:rsidR="00202D16" w:rsidRDefault="00202D16" w:rsidP="00202D16">
      <w:pPr>
        <w:pStyle w:val="ListLegal1"/>
        <w:numPr>
          <w:ilvl w:val="0"/>
          <w:numId w:val="2"/>
        </w:numPr>
      </w:pPr>
      <w:r>
        <w:t xml:space="preserve">Select the </w:t>
      </w:r>
      <w:r w:rsidRPr="00202D16">
        <w:rPr>
          <w:rStyle w:val="bold"/>
        </w:rPr>
        <w:t>Application</w:t>
      </w:r>
      <w:r>
        <w:t xml:space="preserve"> icon.</w:t>
      </w:r>
    </w:p>
    <w:p w14:paraId="6201B2FB" w14:textId="7F068680" w:rsidR="00202D16" w:rsidRDefault="00202D16" w:rsidP="00202D16">
      <w:pPr>
        <w:pStyle w:val="ListLegal1"/>
        <w:numPr>
          <w:ilvl w:val="0"/>
          <w:numId w:val="2"/>
        </w:numPr>
      </w:pPr>
      <w:r>
        <w:t xml:space="preserve">Select the </w:t>
      </w:r>
      <w:r w:rsidR="00BE1458">
        <w:t xml:space="preserve">relevant </w:t>
      </w:r>
      <w:r>
        <w:t xml:space="preserve">application </w:t>
      </w:r>
      <w:r w:rsidR="00BE1458">
        <w:t xml:space="preserve">stage </w:t>
      </w:r>
      <w:r>
        <w:t xml:space="preserve">from the </w:t>
      </w:r>
      <w:r w:rsidRPr="00202D16">
        <w:rPr>
          <w:rStyle w:val="bold"/>
        </w:rPr>
        <w:t>dropdown</w:t>
      </w:r>
      <w:r>
        <w:t xml:space="preserve"> menu.</w:t>
      </w:r>
    </w:p>
    <w:p w14:paraId="7F8228CB" w14:textId="2FE96654" w:rsidR="00202D16" w:rsidRDefault="00202D16" w:rsidP="00202D16">
      <w:pPr>
        <w:pStyle w:val="ListLegal1"/>
        <w:numPr>
          <w:ilvl w:val="0"/>
          <w:numId w:val="2"/>
        </w:numPr>
      </w:pPr>
      <w:r>
        <w:t xml:space="preserve">View the </w:t>
      </w:r>
      <w:r>
        <w:rPr>
          <w:rStyle w:val="bold"/>
        </w:rPr>
        <w:t>S</w:t>
      </w:r>
      <w:r w:rsidRPr="00202D16">
        <w:rPr>
          <w:rStyle w:val="bold"/>
        </w:rPr>
        <w:t>tatus</w:t>
      </w:r>
      <w:r>
        <w:t xml:space="preserve"> column.</w:t>
      </w:r>
    </w:p>
    <w:p w14:paraId="1EE53831" w14:textId="49E82C23" w:rsidR="00202D16" w:rsidRPr="00202D16" w:rsidRDefault="00202D16" w:rsidP="00202D16">
      <w:r>
        <w:rPr>
          <w:noProof/>
        </w:rPr>
        <w:drawing>
          <wp:inline distT="0" distB="0" distL="0" distR="0" wp14:anchorId="6AF20AD0" wp14:editId="0EE3B340">
            <wp:extent cx="6263640" cy="3201670"/>
            <wp:effectExtent l="0" t="0" r="3810" b="0"/>
            <wp:docPr id="45565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56760" name="Picture 455656760"/>
                    <pic:cNvPicPr/>
                  </pic:nvPicPr>
                  <pic:blipFill>
                    <a:blip r:embed="rId32">
                      <a:extLst>
                        <a:ext uri="{28A0092B-C50C-407E-A947-70E740481C1C}">
                          <a14:useLocalDpi xmlns:a14="http://schemas.microsoft.com/office/drawing/2010/main" val="0"/>
                        </a:ext>
                      </a:extLst>
                    </a:blip>
                    <a:stretch>
                      <a:fillRect/>
                    </a:stretch>
                  </pic:blipFill>
                  <pic:spPr>
                    <a:xfrm>
                      <a:off x="0" y="0"/>
                      <a:ext cx="6263640" cy="3201670"/>
                    </a:xfrm>
                    <a:prstGeom prst="rect">
                      <a:avLst/>
                    </a:prstGeom>
                  </pic:spPr>
                </pic:pic>
              </a:graphicData>
            </a:graphic>
          </wp:inline>
        </w:drawing>
      </w:r>
    </w:p>
    <w:p w14:paraId="5EBB3094" w14:textId="77777777" w:rsidR="000D5327" w:rsidRDefault="000D5327" w:rsidP="000D5327">
      <w:pPr>
        <w:pStyle w:val="Heading1"/>
      </w:pPr>
      <w:bookmarkStart w:id="14" w:name="_Toc184382712"/>
      <w:bookmarkStart w:id="15" w:name="_Toc159927535"/>
      <w:r>
        <w:t>Further information</w:t>
      </w:r>
      <w:bookmarkEnd w:id="14"/>
    </w:p>
    <w:p w14:paraId="0DDA40C7" w14:textId="25B74DFE" w:rsidR="00716C73" w:rsidRPr="00FB4983" w:rsidRDefault="000D5327" w:rsidP="00FB4983">
      <w:r w:rsidRPr="000D5327">
        <w:t xml:space="preserve">For further information, please visit </w:t>
      </w:r>
      <w:hyperlink r:id="rId33" w:history="1">
        <w:r>
          <w:rPr>
            <w:rStyle w:val="Hyperlink"/>
          </w:rPr>
          <w:t>Vehicles | Department’s website</w:t>
        </w:r>
      </w:hyperlink>
      <w:r>
        <w:t xml:space="preserve"> or submit an online enquiry via the </w:t>
      </w:r>
      <w:hyperlink r:id="rId34" w:history="1">
        <w:r>
          <w:rPr>
            <w:rStyle w:val="Hyperlink"/>
          </w:rPr>
          <w:t>Contact us—RVS | Department’s website</w:t>
        </w:r>
      </w:hyperlink>
      <w:r>
        <w:t xml:space="preserve"> page.</w:t>
      </w:r>
      <w:bookmarkStart w:id="16" w:name="_Toc184382713"/>
      <w:bookmarkStart w:id="17" w:name="_Hlk184626794"/>
    </w:p>
    <w:p w14:paraId="08F3BF54" w14:textId="708F6C60" w:rsidR="000D5327" w:rsidRDefault="000D5327" w:rsidP="000D5327">
      <w:pPr>
        <w:pStyle w:val="Heading2"/>
      </w:pPr>
      <w:r>
        <w:t>Quick links</w:t>
      </w:r>
      <w:bookmarkEnd w:id="16"/>
      <w:r>
        <w:t xml:space="preserve"> </w:t>
      </w:r>
    </w:p>
    <w:bookmarkStart w:id="18" w:name="_Toc184382714"/>
    <w:bookmarkEnd w:id="15"/>
    <w:p w14:paraId="09FFB35D" w14:textId="77777777" w:rsidR="00EB28FB" w:rsidRPr="00EB28FB" w:rsidRDefault="00EB28FB" w:rsidP="00EB28FB">
      <w:pPr>
        <w:pStyle w:val="Bullet1"/>
      </w:pPr>
      <w:r w:rsidRPr="00EB28FB">
        <w:fldChar w:fldCharType="begin"/>
      </w:r>
      <w:r w:rsidRPr="00EB28FB">
        <w:instrText xml:space="preserve"> HYPERLINK "https://www.rover.infrastructure.gov.au/" </w:instrText>
      </w:r>
      <w:r w:rsidRPr="00EB28FB">
        <w:fldChar w:fldCharType="separate"/>
      </w:r>
      <w:r w:rsidRPr="00EB28FB">
        <w:rPr>
          <w:rStyle w:val="Hyperlink"/>
        </w:rPr>
        <w:t>Welcome to ROVER</w:t>
      </w:r>
      <w:r w:rsidRPr="00EB28FB">
        <w:rPr>
          <w:rStyle w:val="Hyperlink"/>
        </w:rPr>
        <w:fldChar w:fldCharType="end"/>
      </w:r>
    </w:p>
    <w:p w14:paraId="6998E568" w14:textId="428A16FE" w:rsidR="00BE1458" w:rsidRDefault="00BE1458" w:rsidP="00EB28FB">
      <w:pPr>
        <w:pStyle w:val="Bullet1"/>
      </w:pPr>
      <w:hyperlink r:id="rId35" w:history="1">
        <w:r w:rsidRPr="00BE1458">
          <w:rPr>
            <w:rStyle w:val="Hyperlink"/>
            <w:lang w:val="en-AU"/>
          </w:rPr>
          <w:t>ROVER application statuses and notifications</w:t>
        </w:r>
      </w:hyperlink>
    </w:p>
    <w:p w14:paraId="3190B2F4" w14:textId="4FFE4B3B" w:rsidR="00EB28FB" w:rsidRPr="00EB28FB" w:rsidRDefault="00EB28FB" w:rsidP="00EB28FB">
      <w:pPr>
        <w:pStyle w:val="Bullet1"/>
      </w:pPr>
      <w:hyperlink r:id="rId36" w:history="1">
        <w:r w:rsidRPr="00EB28FB">
          <w:rPr>
            <w:rStyle w:val="Hyperlink"/>
          </w:rPr>
          <w:t>RAV Public Search</w:t>
        </w:r>
      </w:hyperlink>
    </w:p>
    <w:p w14:paraId="172E0F03" w14:textId="77777777" w:rsidR="00EB28FB" w:rsidRPr="00EB28FB" w:rsidRDefault="00EB28FB" w:rsidP="00EB28FB">
      <w:pPr>
        <w:pStyle w:val="Bullet1"/>
      </w:pPr>
      <w:hyperlink r:id="rId37" w:history="1">
        <w:r w:rsidRPr="00EB28FB">
          <w:rPr>
            <w:rStyle w:val="Hyperlink"/>
          </w:rPr>
          <w:t>Road Vehicle Standards legislation | Department’s website</w:t>
        </w:r>
      </w:hyperlink>
    </w:p>
    <w:p w14:paraId="5D02ADCB" w14:textId="77777777" w:rsidR="00EB28FB" w:rsidRPr="00EB28FB" w:rsidRDefault="00EB28FB" w:rsidP="00EB28FB">
      <w:pPr>
        <w:pStyle w:val="Bullet1"/>
      </w:pPr>
      <w:hyperlink r:id="rId38" w:history="1">
        <w:r w:rsidRPr="00EB28FB">
          <w:rPr>
            <w:rStyle w:val="Hyperlink"/>
          </w:rPr>
          <w:t>RVS guides and resources | Department’s website</w:t>
        </w:r>
      </w:hyperlink>
    </w:p>
    <w:p w14:paraId="4AD23E6E" w14:textId="77777777" w:rsidR="00EB28FB" w:rsidRDefault="00EB28FB" w:rsidP="00EB28FB">
      <w:pPr>
        <w:pStyle w:val="Bullet1"/>
      </w:pPr>
      <w:hyperlink r:id="rId39" w:history="1">
        <w:r w:rsidRPr="00EB28FB">
          <w:rPr>
            <w:rStyle w:val="Hyperlink"/>
          </w:rPr>
          <w:t>RVS legislation glossary of terms | Department’s website</w:t>
        </w:r>
      </w:hyperlink>
    </w:p>
    <w:p w14:paraId="34EF8382" w14:textId="5B3C03F2" w:rsidR="00430511" w:rsidRPr="00D85A18" w:rsidRDefault="005D08E2" w:rsidP="00D85A18">
      <w:pPr>
        <w:pStyle w:val="Bullet1"/>
      </w:pPr>
      <w:hyperlink r:id="rId40" w:history="1">
        <w:r w:rsidRPr="005D08E2">
          <w:rPr>
            <w:rStyle w:val="Hyperlink"/>
          </w:rPr>
          <w:t>Guide to concessional RAV entry approvals</w:t>
        </w:r>
      </w:hyperlink>
      <w:bookmarkEnd w:id="2"/>
      <w:bookmarkEnd w:id="17"/>
      <w:bookmarkEnd w:id="18"/>
    </w:p>
    <w:sectPr w:rsidR="00430511" w:rsidRPr="00D85A18" w:rsidSect="00D2335F">
      <w:headerReference w:type="even" r:id="rId41"/>
      <w:headerReference w:type="default" r:id="rId42"/>
      <w:footerReference w:type="even" r:id="rId43"/>
      <w:footerReference w:type="default" r:id="rId44"/>
      <w:headerReference w:type="first" r:id="rId45"/>
      <w:footerReference w:type="first" r:id="rId46"/>
      <w:type w:val="continuous"/>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7D2E0" w14:textId="77777777" w:rsidR="00CF6166" w:rsidRDefault="00CF6166" w:rsidP="008456D5">
      <w:pPr>
        <w:spacing w:before="0" w:after="0"/>
      </w:pPr>
      <w:r>
        <w:separator/>
      </w:r>
    </w:p>
  </w:endnote>
  <w:endnote w:type="continuationSeparator" w:id="0">
    <w:p w14:paraId="1E97D6DD" w14:textId="77777777" w:rsidR="00CF6166" w:rsidRDefault="00CF6166"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2895" w14:textId="52ACE5A0" w:rsidR="001F3985" w:rsidRDefault="00A73AA5" w:rsidP="00180B5B">
    <w:pPr>
      <w:pStyle w:val="Footer"/>
      <w:spacing w:before="720"/>
      <w:jc w:val="right"/>
    </w:pPr>
    <w:r>
      <w:rPr>
        <w:noProof/>
        <w:lang w:eastAsia="en-AU"/>
      </w:rPr>
      <mc:AlternateContent>
        <mc:Choice Requires="wps">
          <w:drawing>
            <wp:anchor distT="0" distB="0" distL="0" distR="0" simplePos="0" relativeHeight="251658752" behindDoc="0" locked="0" layoutInCell="1" allowOverlap="1" wp14:anchorId="4DF1F9B9" wp14:editId="2BB57B11">
              <wp:simplePos x="635" y="635"/>
              <wp:positionH relativeFrom="page">
                <wp:align>center</wp:align>
              </wp:positionH>
              <wp:positionV relativeFrom="page">
                <wp:align>bottom</wp:align>
              </wp:positionV>
              <wp:extent cx="726440" cy="509270"/>
              <wp:effectExtent l="0" t="0" r="16510" b="0"/>
              <wp:wrapNone/>
              <wp:docPr id="131090624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CA64E03" w14:textId="030B8C01" w:rsidR="00A73AA5" w:rsidRPr="00A73AA5" w:rsidRDefault="00A73AA5" w:rsidP="00A73AA5">
                          <w:pPr>
                            <w:spacing w:after="0"/>
                            <w:rPr>
                              <w:rFonts w:ascii="Aptos" w:eastAsia="Aptos" w:hAnsi="Aptos" w:cs="Aptos"/>
                              <w:noProof/>
                              <w:color w:val="FF0000"/>
                              <w:sz w:val="28"/>
                              <w:szCs w:val="28"/>
                            </w:rPr>
                          </w:pPr>
                          <w:r w:rsidRPr="00A73AA5">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1F9B9" id="_x0000_t202" coordsize="21600,21600" o:spt="202" path="m,l,21600r21600,l21600,xe">
              <v:stroke joinstyle="miter"/>
              <v:path gradientshapeok="t" o:connecttype="rect"/>
            </v:shapetype>
            <v:shape id="Text Box 5" o:spid="_x0000_s1028" type="#_x0000_t202" alt="OFFICIAL" style="position:absolute;left:0;text-align:left;margin-left:0;margin-top:0;width:57.2pt;height:40.1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2CA64E03" w14:textId="030B8C01" w:rsidR="00A73AA5" w:rsidRPr="00A73AA5" w:rsidRDefault="00A73AA5" w:rsidP="00A73AA5">
                    <w:pPr>
                      <w:spacing w:after="0"/>
                      <w:rPr>
                        <w:rFonts w:ascii="Aptos" w:eastAsia="Aptos" w:hAnsi="Aptos" w:cs="Aptos"/>
                        <w:noProof/>
                        <w:color w:val="FF0000"/>
                        <w:sz w:val="28"/>
                        <w:szCs w:val="28"/>
                      </w:rPr>
                    </w:pPr>
                    <w:r w:rsidRPr="00A73AA5">
                      <w:rPr>
                        <w:rFonts w:ascii="Aptos" w:eastAsia="Aptos" w:hAnsi="Aptos" w:cs="Aptos"/>
                        <w:noProof/>
                        <w:color w:val="FF0000"/>
                        <w:sz w:val="28"/>
                        <w:szCs w:val="28"/>
                      </w:rPr>
                      <w:t>OFFICIAL</w:t>
                    </w:r>
                  </w:p>
                </w:txbxContent>
              </v:textbox>
              <w10:wrap anchorx="page" anchory="page"/>
            </v:shape>
          </w:pict>
        </mc:Fallback>
      </mc:AlternateContent>
    </w:r>
    <w:r w:rsidR="001F3985">
      <w:rPr>
        <w:noProof/>
        <w:lang w:eastAsia="en-AU"/>
      </w:rPr>
      <mc:AlternateContent>
        <mc:Choice Requires="wps">
          <w:drawing>
            <wp:inline distT="0" distB="0" distL="0" distR="0" wp14:anchorId="780EBEFF" wp14:editId="68C2265C">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1B7AE7D3" w14:textId="77777777" w:rsidR="001F3985" w:rsidRPr="007A05BE" w:rsidRDefault="001F3985"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80EBEFF" id="Text Box 16" o:spid="_x0000_s1029"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1B7AE7D3" w14:textId="77777777" w:rsidR="001F3985" w:rsidRPr="007A05BE" w:rsidRDefault="001F3985"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6C09D0B7" w14:textId="77777777" w:rsidR="001F3985" w:rsidRDefault="001F39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2FA3" w14:textId="56EDBC9E" w:rsidR="001F3985" w:rsidRPr="003C67CE" w:rsidRDefault="00A73AA5" w:rsidP="00AB3238">
    <w:pPr>
      <w:pStyle w:val="SecurityMarker"/>
    </w:pPr>
    <w:r>
      <w:rPr>
        <w:noProof/>
        <w:shd w:val="clear" w:color="auto" w:fill="auto"/>
      </w:rPr>
      <mc:AlternateContent>
        <mc:Choice Requires="wps">
          <w:drawing>
            <wp:anchor distT="0" distB="0" distL="0" distR="0" simplePos="0" relativeHeight="251659776" behindDoc="0" locked="0" layoutInCell="1" allowOverlap="1" wp14:anchorId="2C452C10" wp14:editId="6C3EFCF6">
              <wp:simplePos x="647700" y="9906000"/>
              <wp:positionH relativeFrom="page">
                <wp:align>center</wp:align>
              </wp:positionH>
              <wp:positionV relativeFrom="page">
                <wp:align>bottom</wp:align>
              </wp:positionV>
              <wp:extent cx="726440" cy="509270"/>
              <wp:effectExtent l="0" t="0" r="16510" b="0"/>
              <wp:wrapNone/>
              <wp:docPr id="19705848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EE81942" w14:textId="48B4F285" w:rsidR="00A73AA5" w:rsidRPr="00A73AA5" w:rsidRDefault="00A73AA5" w:rsidP="00A73AA5">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52C10" id="_x0000_t202" coordsize="21600,21600" o:spt="202" path="m,l,21600r21600,l21600,xe">
              <v:stroke joinstyle="miter"/>
              <v:path gradientshapeok="t" o:connecttype="rect"/>
            </v:shapetype>
            <v:shape id="Text Box 6" o:spid="_x0000_s1030" type="#_x0000_t202" alt="OFFICIAL" style="position:absolute;left:0;text-align:left;margin-left:0;margin-top:0;width:57.2pt;height:40.1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6EE81942" w14:textId="48B4F285" w:rsidR="00A73AA5" w:rsidRPr="00A73AA5" w:rsidRDefault="00A73AA5" w:rsidP="00A73AA5">
                    <w:pPr>
                      <w:spacing w:after="0"/>
                      <w:rPr>
                        <w:rFonts w:ascii="Aptos" w:eastAsia="Aptos" w:hAnsi="Aptos" w:cs="Aptos"/>
                        <w:noProof/>
                        <w:color w:val="FF0000"/>
                        <w:sz w:val="28"/>
                        <w:szCs w:val="28"/>
                      </w:rPr>
                    </w:pPr>
                  </w:p>
                </w:txbxContent>
              </v:textbox>
              <w10:wrap anchorx="page" anchory="page"/>
            </v:shape>
          </w:pict>
        </mc:Fallback>
      </mc:AlternateContent>
    </w:r>
    <w:fldSimple w:instr=" STYLEREF  &quot;Security Marker&quot;  \* MERGEFORMAT ">
      <w:r w:rsidR="00B17E4F">
        <w:rPr>
          <w:noProof/>
        </w:rPr>
        <w:t>OFFICIAL</w:t>
      </w:r>
    </w:fldSimple>
  </w:p>
  <w:p w14:paraId="3D5E41B4" w14:textId="77777777" w:rsidR="001F3985" w:rsidRDefault="001F3985" w:rsidP="00AB3238">
    <w:pPr>
      <w:framePr w:w="11907" w:h="284" w:hSpace="181" w:wrap="around" w:vAnchor="page" w:hAnchor="page" w:yAlign="bottom"/>
      <w:spacing w:before="0" w:after="0"/>
    </w:pPr>
    <w:r>
      <w:rPr>
        <w:noProof/>
      </w:rPr>
      <w:drawing>
        <wp:inline distT="0" distB="0" distL="0" distR="0" wp14:anchorId="7B467CA6" wp14:editId="5A28D55A">
          <wp:extent cx="7562850" cy="17992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640B66C9" w14:textId="15AE4949" w:rsidR="001F3985" w:rsidRPr="00654E6E" w:rsidRDefault="00CF6166"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EndPr/>
      <w:sdtContent>
        <w:r w:rsidR="001F3985">
          <w:rPr>
            <w:color w:val="auto"/>
            <w:sz w:val="18"/>
            <w:szCs w:val="18"/>
            <w:lang w:val="en-US"/>
          </w:rPr>
          <w:t>Apply for a low ATM trailer concessional RAV entry approval</w:t>
        </w:r>
      </w:sdtContent>
    </w:sdt>
    <w:r w:rsidR="001F3985" w:rsidRPr="00654E6E">
      <w:rPr>
        <w:color w:val="auto"/>
        <w:sz w:val="18"/>
        <w:szCs w:val="18"/>
        <w:lang w:val="en-US"/>
      </w:rPr>
      <w:tab/>
      <w:t xml:space="preserve"> </w:t>
    </w:r>
    <w:sdt>
      <w:sdtPr>
        <w:rPr>
          <w:color w:val="auto"/>
          <w:sz w:val="18"/>
          <w:szCs w:val="18"/>
          <w:lang w:val="en-US"/>
        </w:rPr>
        <w:alias w:val="Category"/>
        <w:id w:val="-708417275"/>
        <w:dataBinding w:prefixMappings="xmlns:ns0='http://purl.org/dc/elements/1.1/' xmlns:ns1='http://schemas.openxmlformats.org/package/2006/metadata/core-properties' " w:xpath="/ns1:coreProperties[1]/ns1:category[1]" w:storeItemID="{6C3C8BC8-F283-45AE-878A-BAB7291924A1}"/>
        <w:text/>
      </w:sdtPr>
      <w:sdtEndPr/>
      <w:sdtContent>
        <w:r w:rsidR="00B17E4F">
          <w:rPr>
            <w:color w:val="auto"/>
            <w:sz w:val="18"/>
            <w:szCs w:val="18"/>
            <w:lang w:val="en-US"/>
          </w:rPr>
          <w:t>08/2026</w:t>
        </w:r>
      </w:sdtContent>
    </w:sdt>
    <w:r w:rsidR="001F3985" w:rsidRPr="00654E6E">
      <w:rPr>
        <w:color w:val="auto"/>
        <w:sz w:val="18"/>
        <w:szCs w:val="18"/>
        <w:lang w:val="en-US"/>
      </w:rPr>
      <w:t xml:space="preserve"> | </w:t>
    </w:r>
    <w:r w:rsidR="001F3985" w:rsidRPr="00654E6E">
      <w:rPr>
        <w:b/>
        <w:color w:val="auto"/>
        <w:sz w:val="18"/>
        <w:szCs w:val="18"/>
        <w:lang w:val="en-US"/>
      </w:rPr>
      <w:t>Version</w:t>
    </w:r>
    <w:r w:rsidR="001F3985" w:rsidRPr="00654E6E">
      <w:rPr>
        <w:color w:val="auto"/>
        <w:sz w:val="18"/>
        <w:szCs w:val="18"/>
        <w:lang w:val="en-US"/>
      </w:rPr>
      <w:t xml:space="preserve">: </w:t>
    </w:r>
    <w:sdt>
      <w:sdtPr>
        <w:rPr>
          <w:color w:val="auto"/>
          <w:sz w:val="18"/>
          <w:szCs w:val="18"/>
          <w:lang w:val="en-US"/>
        </w:rPr>
        <w:alias w:val="Keywords"/>
        <w:id w:val="1276135825"/>
        <w:dataBinding w:prefixMappings="xmlns:ns0='http://purl.org/dc/elements/1.1/' xmlns:ns1='http://schemas.openxmlformats.org/package/2006/metadata/core-properties' " w:xpath="/ns1:coreProperties[1]/ns1:keywords[1]" w:storeItemID="{6C3C8BC8-F283-45AE-878A-BAB7291924A1}"/>
        <w:text/>
      </w:sdtPr>
      <w:sdtEndPr/>
      <w:sdtContent>
        <w:r w:rsidR="00B17E4F">
          <w:rPr>
            <w:color w:val="auto"/>
            <w:sz w:val="18"/>
            <w:szCs w:val="18"/>
            <w:lang w:val="en-US"/>
          </w:rPr>
          <w:t>1.1</w:t>
        </w:r>
      </w:sdtContent>
    </w:sdt>
    <w:r w:rsidR="001F3985" w:rsidRPr="00654E6E">
      <w:rPr>
        <w:color w:val="auto"/>
        <w:sz w:val="18"/>
        <w:szCs w:val="18"/>
        <w:lang w:val="en-US"/>
      </w:rPr>
      <w:t xml:space="preserve"> </w:t>
    </w:r>
    <w:r w:rsidR="001F3985" w:rsidRPr="00654E6E">
      <w:rPr>
        <w:color w:val="auto"/>
        <w:sz w:val="18"/>
        <w:szCs w:val="18"/>
        <w:lang w:val="en-US"/>
      </w:rPr>
      <w:tab/>
      <w:t xml:space="preserve">Page </w:t>
    </w:r>
    <w:r w:rsidR="001F3985" w:rsidRPr="00654E6E">
      <w:rPr>
        <w:color w:val="auto"/>
        <w:sz w:val="18"/>
        <w:szCs w:val="18"/>
        <w:lang w:val="en-US"/>
      </w:rPr>
      <w:fldChar w:fldCharType="begin"/>
    </w:r>
    <w:r w:rsidR="001F3985" w:rsidRPr="00654E6E">
      <w:rPr>
        <w:color w:val="auto"/>
        <w:sz w:val="18"/>
        <w:szCs w:val="18"/>
        <w:lang w:val="en-US"/>
      </w:rPr>
      <w:instrText xml:space="preserve"> PAGE   \* MERGEFORMAT </w:instrText>
    </w:r>
    <w:r w:rsidR="001F3985" w:rsidRPr="00654E6E">
      <w:rPr>
        <w:color w:val="auto"/>
        <w:sz w:val="18"/>
        <w:szCs w:val="18"/>
        <w:lang w:val="en-US"/>
      </w:rPr>
      <w:fldChar w:fldCharType="separate"/>
    </w:r>
    <w:r w:rsidR="001F3985">
      <w:rPr>
        <w:color w:val="auto"/>
        <w:sz w:val="18"/>
        <w:szCs w:val="18"/>
        <w:lang w:val="en-US"/>
      </w:rPr>
      <w:t>3</w:t>
    </w:r>
    <w:r w:rsidR="001F3985" w:rsidRPr="00654E6E">
      <w:rPr>
        <w:noProof/>
        <w:color w:val="auto"/>
        <w:sz w:val="18"/>
        <w:szCs w:val="18"/>
        <w:lang w:val="en-US"/>
      </w:rPr>
      <w:fldChar w:fldCharType="end"/>
    </w:r>
    <w:r w:rsidR="001F3985" w:rsidRPr="00654E6E">
      <w:rPr>
        <w:noProof/>
        <w:color w:val="auto"/>
        <w:sz w:val="18"/>
        <w:szCs w:val="18"/>
        <w:lang w:val="en-US"/>
      </w:rPr>
      <w:t xml:space="preserve"> of </w:t>
    </w:r>
    <w:r w:rsidR="001F3985" w:rsidRPr="00654E6E">
      <w:rPr>
        <w:noProof/>
        <w:color w:val="auto"/>
        <w:sz w:val="18"/>
        <w:szCs w:val="18"/>
        <w:lang w:val="en-US"/>
      </w:rPr>
      <w:fldChar w:fldCharType="begin"/>
    </w:r>
    <w:r w:rsidR="001F3985" w:rsidRPr="00654E6E">
      <w:rPr>
        <w:noProof/>
        <w:color w:val="auto"/>
        <w:sz w:val="18"/>
        <w:szCs w:val="18"/>
        <w:lang w:val="en-US"/>
      </w:rPr>
      <w:instrText xml:space="preserve"> NUMPAGES   \* MERGEFORMAT </w:instrText>
    </w:r>
    <w:r w:rsidR="001F3985" w:rsidRPr="00654E6E">
      <w:rPr>
        <w:noProof/>
        <w:color w:val="auto"/>
        <w:sz w:val="18"/>
        <w:szCs w:val="18"/>
        <w:lang w:val="en-US"/>
      </w:rPr>
      <w:fldChar w:fldCharType="separate"/>
    </w:r>
    <w:r w:rsidR="001F3985">
      <w:rPr>
        <w:noProof/>
        <w:color w:val="auto"/>
        <w:sz w:val="18"/>
        <w:szCs w:val="18"/>
        <w:lang w:val="en-US"/>
      </w:rPr>
      <w:t>9</w:t>
    </w:r>
    <w:r w:rsidR="001F3985"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2E53" w14:textId="4FBC7F5B" w:rsidR="001F3985" w:rsidRPr="003C67CE" w:rsidRDefault="00A73AA5" w:rsidP="001D659E">
    <w:pPr>
      <w:pStyle w:val="SecurityMarker"/>
    </w:pPr>
    <w:r>
      <w:rPr>
        <w:noProof/>
        <w:shd w:val="clear" w:color="auto" w:fill="auto"/>
      </w:rPr>
      <mc:AlternateContent>
        <mc:Choice Requires="wps">
          <w:drawing>
            <wp:anchor distT="0" distB="0" distL="0" distR="0" simplePos="0" relativeHeight="251656704" behindDoc="0" locked="0" layoutInCell="1" allowOverlap="1" wp14:anchorId="53E12373" wp14:editId="6A52067D">
              <wp:simplePos x="635" y="635"/>
              <wp:positionH relativeFrom="page">
                <wp:align>center</wp:align>
              </wp:positionH>
              <wp:positionV relativeFrom="page">
                <wp:align>bottom</wp:align>
              </wp:positionV>
              <wp:extent cx="726440" cy="509270"/>
              <wp:effectExtent l="0" t="0" r="16510" b="0"/>
              <wp:wrapNone/>
              <wp:docPr id="154907120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224B126" w14:textId="01927366" w:rsidR="00A73AA5" w:rsidRPr="00A73AA5" w:rsidRDefault="00A73AA5" w:rsidP="00A73AA5">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E12373" id="_x0000_t202" coordsize="21600,21600" o:spt="202" path="m,l,21600r21600,l21600,xe">
              <v:stroke joinstyle="miter"/>
              <v:path gradientshapeok="t" o:connecttype="rect"/>
            </v:shapetype>
            <v:shape id="Text Box 4" o:spid="_x0000_s1031" type="#_x0000_t202" alt="OFFICIAL" style="position:absolute;left:0;text-align:left;margin-left:0;margin-top:0;width:57.2pt;height:40.1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gIDgIAABw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kDzcfotFUcsZWng2xm5qtF6LZx/ERYEY1qI&#10;1j/jKBvqck4ni7OK7I+/+UM+cEeUsw6CybmGojlrvmnwEbQ1GnY0ttGY3qXXKeJ63z4QZDjFizAy&#10;mvBa34xmaal9g5yXoRFCQku0y/l2NB/8oFw8B6mWy5gEGRnh13pjZCgd4ApYvvZvwpoT4B5MPdGo&#10;JpG9w33IDTedWe490I+kBGgHIE+IQ4KRq9NzCRr/9T9mXR714ic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TiYCA4CAAAc&#10;BAAADgAAAAAAAAAAAAAAAAAuAgAAZHJzL2Uyb0RvYy54bWxQSwECLQAUAAYACAAAACEAfWlRRtsA&#10;AAAEAQAADwAAAAAAAAAAAAAAAABoBAAAZHJzL2Rvd25yZXYueG1sUEsFBgAAAAAEAAQA8wAAAHAF&#10;AAAAAA==&#10;" filled="f" stroked="f">
              <v:textbox style="mso-fit-shape-to-text:t" inset="0,0,0,15pt">
                <w:txbxContent>
                  <w:p w14:paraId="1224B126" w14:textId="01927366" w:rsidR="00A73AA5" w:rsidRPr="00A73AA5" w:rsidRDefault="00A73AA5" w:rsidP="00A73AA5">
                    <w:pPr>
                      <w:spacing w:after="0"/>
                      <w:rPr>
                        <w:rFonts w:ascii="Aptos" w:eastAsia="Aptos" w:hAnsi="Aptos" w:cs="Aptos"/>
                        <w:noProof/>
                        <w:color w:val="FF0000"/>
                        <w:sz w:val="28"/>
                        <w:szCs w:val="28"/>
                      </w:rPr>
                    </w:pPr>
                  </w:p>
                </w:txbxContent>
              </v:textbox>
              <w10:wrap anchorx="page" anchory="page"/>
            </v:shape>
          </w:pict>
        </mc:Fallback>
      </mc:AlternateContent>
    </w:r>
    <w:fldSimple w:instr=" STYLEREF  &quot;Security Marker&quot;  \* MERGEFORMAT ">
      <w:r w:rsidR="00B17E4F">
        <w:rPr>
          <w:noProof/>
        </w:rPr>
        <w:t>OFFICIAL</w:t>
      </w:r>
    </w:fldSimple>
  </w:p>
  <w:p w14:paraId="3BE41B58" w14:textId="77777777" w:rsidR="001F3985" w:rsidRDefault="001F3985" w:rsidP="006B1647">
    <w:pPr>
      <w:framePr w:w="11907" w:h="284" w:hSpace="181" w:wrap="around" w:vAnchor="page" w:hAnchor="page" w:yAlign="bottom"/>
      <w:spacing w:before="0" w:after="0"/>
    </w:pPr>
    <w:r>
      <w:rPr>
        <w:noProof/>
      </w:rPr>
      <w:drawing>
        <wp:inline distT="0" distB="0" distL="0" distR="0" wp14:anchorId="2BAA21F0" wp14:editId="38E4B72D">
          <wp:extent cx="7562850" cy="179922"/>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38F9CCBF" w14:textId="7BBD9672" w:rsidR="001F3985" w:rsidRPr="00654E6E" w:rsidRDefault="00CF6166"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1F3985">
          <w:rPr>
            <w:color w:val="auto"/>
            <w:sz w:val="18"/>
            <w:szCs w:val="18"/>
            <w:lang w:val="en-US"/>
          </w:rPr>
          <w:t>Apply for a low ATM trailer concessional RAV entry approval</w:t>
        </w:r>
      </w:sdtContent>
    </w:sdt>
    <w:r w:rsidR="001F3985" w:rsidRPr="00654E6E">
      <w:rPr>
        <w:color w:val="auto"/>
        <w:sz w:val="18"/>
        <w:szCs w:val="18"/>
        <w:lang w:val="en-US"/>
      </w:rPr>
      <w:tab/>
      <w:t xml:space="preserve"> </w:t>
    </w:r>
    <w:sdt>
      <w:sdtPr>
        <w:rPr>
          <w:color w:val="auto"/>
          <w:sz w:val="18"/>
          <w:szCs w:val="18"/>
          <w:lang w:val="en-US"/>
        </w:rPr>
        <w:alias w:val="Category"/>
        <w:id w:val="1232892812"/>
        <w:dataBinding w:prefixMappings="xmlns:ns0='http://purl.org/dc/elements/1.1/' xmlns:ns1='http://schemas.openxmlformats.org/package/2006/metadata/core-properties' " w:xpath="/ns1:coreProperties[1]/ns1:category[1]" w:storeItemID="{6C3C8BC8-F283-45AE-878A-BAB7291924A1}"/>
        <w:text/>
      </w:sdtPr>
      <w:sdtEndPr/>
      <w:sdtContent>
        <w:r w:rsidR="00021AD5">
          <w:rPr>
            <w:color w:val="auto"/>
            <w:sz w:val="18"/>
            <w:szCs w:val="18"/>
            <w:lang w:val="en-US"/>
          </w:rPr>
          <w:t>0</w:t>
        </w:r>
        <w:r w:rsidR="00B17E4F">
          <w:t>8</w:t>
        </w:r>
        <w:r w:rsidR="00021AD5">
          <w:rPr>
            <w:color w:val="auto"/>
            <w:sz w:val="18"/>
            <w:szCs w:val="18"/>
            <w:lang w:val="en-US"/>
          </w:rPr>
          <w:t>/2026</w:t>
        </w:r>
      </w:sdtContent>
    </w:sdt>
    <w:r w:rsidR="001F3985" w:rsidRPr="00654E6E">
      <w:rPr>
        <w:color w:val="auto"/>
        <w:sz w:val="18"/>
        <w:szCs w:val="18"/>
        <w:lang w:val="en-US"/>
      </w:rPr>
      <w:t xml:space="preserve"> | </w:t>
    </w:r>
    <w:r w:rsidR="001F3985" w:rsidRPr="00654E6E">
      <w:rPr>
        <w:b/>
        <w:color w:val="auto"/>
        <w:sz w:val="18"/>
        <w:szCs w:val="18"/>
        <w:lang w:val="en-US"/>
      </w:rPr>
      <w:t>Version</w:t>
    </w:r>
    <w:r w:rsidR="001F3985" w:rsidRPr="00654E6E">
      <w:rPr>
        <w:color w:val="auto"/>
        <w:sz w:val="18"/>
        <w:szCs w:val="18"/>
        <w:lang w:val="en-US"/>
      </w:rPr>
      <w:t xml:space="preserve">: </w:t>
    </w:r>
    <w:sdt>
      <w:sdtPr>
        <w:rPr>
          <w:color w:val="auto"/>
          <w:sz w:val="18"/>
          <w:szCs w:val="18"/>
          <w:lang w:val="en-US"/>
        </w:rPr>
        <w:alias w:val="Keywords"/>
        <w:id w:val="-1400442376"/>
        <w:dataBinding w:prefixMappings="xmlns:ns0='http://purl.org/dc/elements/1.1/' xmlns:ns1='http://schemas.openxmlformats.org/package/2006/metadata/core-properties' " w:xpath="/ns1:coreProperties[1]/ns1:keywords[1]" w:storeItemID="{6C3C8BC8-F283-45AE-878A-BAB7291924A1}"/>
        <w:text/>
      </w:sdtPr>
      <w:sdtEndPr/>
      <w:sdtContent>
        <w:r w:rsidR="001F3985">
          <w:rPr>
            <w:color w:val="auto"/>
            <w:sz w:val="18"/>
            <w:szCs w:val="18"/>
            <w:lang w:val="en-US"/>
          </w:rPr>
          <w:t>1.</w:t>
        </w:r>
        <w:r w:rsidR="00B17E4F">
          <w:t>1</w:t>
        </w:r>
      </w:sdtContent>
    </w:sdt>
    <w:r w:rsidR="001F3985" w:rsidRPr="00654E6E">
      <w:rPr>
        <w:color w:val="auto"/>
        <w:sz w:val="18"/>
        <w:szCs w:val="18"/>
        <w:lang w:val="en-US"/>
      </w:rPr>
      <w:t xml:space="preserve"> </w:t>
    </w:r>
    <w:r w:rsidR="001F3985" w:rsidRPr="00654E6E">
      <w:rPr>
        <w:color w:val="auto"/>
        <w:sz w:val="18"/>
        <w:szCs w:val="18"/>
        <w:lang w:val="en-US"/>
      </w:rPr>
      <w:tab/>
      <w:t xml:space="preserve">Page </w:t>
    </w:r>
    <w:r w:rsidR="001F3985" w:rsidRPr="00654E6E">
      <w:rPr>
        <w:color w:val="auto"/>
        <w:sz w:val="18"/>
        <w:szCs w:val="18"/>
        <w:lang w:val="en-US"/>
      </w:rPr>
      <w:fldChar w:fldCharType="begin"/>
    </w:r>
    <w:r w:rsidR="001F3985" w:rsidRPr="00654E6E">
      <w:rPr>
        <w:color w:val="auto"/>
        <w:sz w:val="18"/>
        <w:szCs w:val="18"/>
        <w:lang w:val="en-US"/>
      </w:rPr>
      <w:instrText xml:space="preserve"> PAGE   \* MERGEFORMAT </w:instrText>
    </w:r>
    <w:r w:rsidR="001F3985" w:rsidRPr="00654E6E">
      <w:rPr>
        <w:color w:val="auto"/>
        <w:sz w:val="18"/>
        <w:szCs w:val="18"/>
        <w:lang w:val="en-US"/>
      </w:rPr>
      <w:fldChar w:fldCharType="separate"/>
    </w:r>
    <w:r w:rsidR="001F3985">
      <w:rPr>
        <w:color w:val="auto"/>
        <w:sz w:val="18"/>
        <w:szCs w:val="18"/>
        <w:lang w:val="en-US"/>
      </w:rPr>
      <w:t>3</w:t>
    </w:r>
    <w:r w:rsidR="001F3985" w:rsidRPr="00654E6E">
      <w:rPr>
        <w:noProof/>
        <w:color w:val="auto"/>
        <w:sz w:val="18"/>
        <w:szCs w:val="18"/>
        <w:lang w:val="en-US"/>
      </w:rPr>
      <w:fldChar w:fldCharType="end"/>
    </w:r>
    <w:r w:rsidR="001F3985" w:rsidRPr="00654E6E">
      <w:rPr>
        <w:noProof/>
        <w:color w:val="auto"/>
        <w:sz w:val="18"/>
        <w:szCs w:val="18"/>
        <w:lang w:val="en-US"/>
      </w:rPr>
      <w:t xml:space="preserve"> of </w:t>
    </w:r>
    <w:r w:rsidR="001F3985" w:rsidRPr="00654E6E">
      <w:rPr>
        <w:noProof/>
        <w:color w:val="auto"/>
        <w:sz w:val="18"/>
        <w:szCs w:val="18"/>
        <w:lang w:val="en-US"/>
      </w:rPr>
      <w:fldChar w:fldCharType="begin"/>
    </w:r>
    <w:r w:rsidR="001F3985" w:rsidRPr="00654E6E">
      <w:rPr>
        <w:noProof/>
        <w:color w:val="auto"/>
        <w:sz w:val="18"/>
        <w:szCs w:val="18"/>
        <w:lang w:val="en-US"/>
      </w:rPr>
      <w:instrText xml:space="preserve"> NUMPAGES   \* MERGEFORMAT </w:instrText>
    </w:r>
    <w:r w:rsidR="001F3985" w:rsidRPr="00654E6E">
      <w:rPr>
        <w:noProof/>
        <w:color w:val="auto"/>
        <w:sz w:val="18"/>
        <w:szCs w:val="18"/>
        <w:lang w:val="en-US"/>
      </w:rPr>
      <w:fldChar w:fldCharType="separate"/>
    </w:r>
    <w:r w:rsidR="001F3985">
      <w:rPr>
        <w:noProof/>
        <w:color w:val="auto"/>
        <w:sz w:val="18"/>
        <w:szCs w:val="18"/>
        <w:lang w:val="en-US"/>
      </w:rPr>
      <w:t>9</w:t>
    </w:r>
    <w:r w:rsidR="001F3985"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8414" w14:textId="77777777" w:rsidR="00CF6166" w:rsidRPr="00EF7FF3" w:rsidRDefault="00CF6166" w:rsidP="005912BE">
      <w:pPr>
        <w:spacing w:before="300"/>
        <w:rPr>
          <w:color w:val="081E3E" w:themeColor="text2"/>
        </w:rPr>
      </w:pPr>
      <w:r w:rsidRPr="00EF7FF3">
        <w:rPr>
          <w:color w:val="081E3E" w:themeColor="text2"/>
        </w:rPr>
        <w:t>----------</w:t>
      </w:r>
    </w:p>
  </w:footnote>
  <w:footnote w:type="continuationSeparator" w:id="0">
    <w:p w14:paraId="239AECD7" w14:textId="77777777" w:rsidR="00CF6166" w:rsidRDefault="00CF6166" w:rsidP="008456D5">
      <w:pPr>
        <w:spacing w:before="0" w:after="0"/>
      </w:pPr>
      <w:r>
        <w:continuationSeparator/>
      </w:r>
    </w:p>
  </w:footnote>
  <w:footnote w:type="continuationNotice" w:id="1">
    <w:p w14:paraId="1080366C" w14:textId="77777777" w:rsidR="00CF6166" w:rsidRDefault="00CF616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2890" w14:textId="4EF7E20B" w:rsidR="001F3985" w:rsidRDefault="00A73AA5" w:rsidP="00180B5B">
    <w:pPr>
      <w:pStyle w:val="Header"/>
      <w:spacing w:after="1320"/>
      <w:jc w:val="left"/>
    </w:pPr>
    <w:r>
      <w:rPr>
        <w:noProof/>
      </w:rPr>
      <mc:AlternateContent>
        <mc:Choice Requires="wps">
          <w:drawing>
            <wp:anchor distT="0" distB="0" distL="0" distR="0" simplePos="0" relativeHeight="251655680" behindDoc="0" locked="0" layoutInCell="1" allowOverlap="1" wp14:anchorId="4F1FA59E" wp14:editId="4331D8AC">
              <wp:simplePos x="635" y="635"/>
              <wp:positionH relativeFrom="page">
                <wp:align>center</wp:align>
              </wp:positionH>
              <wp:positionV relativeFrom="page">
                <wp:align>top</wp:align>
              </wp:positionV>
              <wp:extent cx="726440" cy="509270"/>
              <wp:effectExtent l="0" t="0" r="16510" b="5080"/>
              <wp:wrapNone/>
              <wp:docPr id="4363397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6D4FA34" w14:textId="238F6B0B" w:rsidR="00A73AA5" w:rsidRPr="00A73AA5" w:rsidRDefault="00A73AA5" w:rsidP="00A73AA5">
                          <w:pPr>
                            <w:spacing w:after="0"/>
                            <w:rPr>
                              <w:rFonts w:ascii="Aptos" w:eastAsia="Aptos" w:hAnsi="Aptos" w:cs="Aptos"/>
                              <w:noProof/>
                              <w:color w:val="FF0000"/>
                              <w:sz w:val="28"/>
                              <w:szCs w:val="28"/>
                            </w:rPr>
                          </w:pPr>
                          <w:r w:rsidRPr="00A73AA5">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1FA59E" id="_x0000_t202" coordsize="21600,21600" o:spt="202" path="m,l,21600r21600,l21600,xe">
              <v:stroke joinstyle="miter"/>
              <v:path gradientshapeok="t" o:connecttype="rect"/>
            </v:shapetype>
            <v:shape id="Text Box 2" o:spid="_x0000_s1026" type="#_x0000_t202" alt="OFFICIAL" style="position:absolute;margin-left:0;margin-top:0;width:57.2pt;height:40.1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36D4FA34" w14:textId="238F6B0B" w:rsidR="00A73AA5" w:rsidRPr="00A73AA5" w:rsidRDefault="00A73AA5" w:rsidP="00A73AA5">
                    <w:pPr>
                      <w:spacing w:after="0"/>
                      <w:rPr>
                        <w:rFonts w:ascii="Aptos" w:eastAsia="Aptos" w:hAnsi="Aptos" w:cs="Aptos"/>
                        <w:noProof/>
                        <w:color w:val="FF0000"/>
                        <w:sz w:val="28"/>
                        <w:szCs w:val="28"/>
                      </w:rPr>
                    </w:pPr>
                    <w:r w:rsidRPr="00A73AA5">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sidR="003C398D">
        <w:rPr>
          <w:noProof/>
        </w:rPr>
        <w:t>Further information</w:t>
      </w:r>
    </w:fldSimple>
  </w:p>
  <w:p w14:paraId="2DC9CA9F" w14:textId="77777777" w:rsidR="001F3985" w:rsidRDefault="001F39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6107" w14:textId="4B0AFEB0" w:rsidR="001F3985" w:rsidRDefault="00A73AA5" w:rsidP="001D659E">
    <w:pPr>
      <w:pStyle w:val="SecurityMarker"/>
    </w:pPr>
    <w:r>
      <w:rPr>
        <w:noProof/>
        <w:shd w:val="clear" w:color="auto" w:fill="auto"/>
      </w:rPr>
      <mc:AlternateContent>
        <mc:Choice Requires="wps">
          <w:drawing>
            <wp:anchor distT="0" distB="0" distL="0" distR="0" simplePos="0" relativeHeight="251657728" behindDoc="0" locked="0" layoutInCell="1" allowOverlap="1" wp14:anchorId="4FDD083F" wp14:editId="67CFD89A">
              <wp:simplePos x="647700" y="215900"/>
              <wp:positionH relativeFrom="page">
                <wp:align>center</wp:align>
              </wp:positionH>
              <wp:positionV relativeFrom="page">
                <wp:align>top</wp:align>
              </wp:positionV>
              <wp:extent cx="726440" cy="509270"/>
              <wp:effectExtent l="0" t="0" r="16510" b="5080"/>
              <wp:wrapNone/>
              <wp:docPr id="8679182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A81FFA4" w14:textId="17A1886B" w:rsidR="00A73AA5" w:rsidRPr="00A73AA5" w:rsidRDefault="00A73AA5" w:rsidP="00A73AA5">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DD083F"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40.1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" filled="f" stroked="f">
              <v:textbox style="mso-fit-shape-to-text:t" inset="0,15pt,0,0">
                <w:txbxContent>
                  <w:p w14:paraId="7A81FFA4" w14:textId="17A1886B" w:rsidR="00A73AA5" w:rsidRPr="00A73AA5" w:rsidRDefault="00A73AA5" w:rsidP="00A73AA5">
                    <w:pPr>
                      <w:spacing w:after="0"/>
                      <w:rPr>
                        <w:rFonts w:ascii="Aptos" w:eastAsia="Aptos" w:hAnsi="Aptos" w:cs="Aptos"/>
                        <w:noProof/>
                        <w:color w:val="FF0000"/>
                        <w:sz w:val="28"/>
                        <w:szCs w:val="28"/>
                      </w:rPr>
                    </w:pPr>
                  </w:p>
                </w:txbxContent>
              </v:textbox>
              <w10:wrap anchorx="page" anchory="page"/>
            </v:shape>
          </w:pict>
        </mc:Fallback>
      </mc:AlternateContent>
    </w:r>
    <w:fldSimple w:instr=" STYLEREF  &quot;Security Marker&quot;  \* MERGEFORMAT ">
      <w:r w:rsidR="00B17E4F">
        <w:rPr>
          <w:noProof/>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1BF9" w14:textId="3659B62F" w:rsidR="001F3985" w:rsidRDefault="001F3985" w:rsidP="00D2335F">
    <w:pPr>
      <w:framePr w:w="11907" w:h="3062" w:wrap="around" w:vAnchor="page" w:hAnchor="page" w:x="12" w:yAlign="top" w:anchorLock="1"/>
      <w:spacing w:before="0" w:after="400"/>
    </w:pPr>
    <w:bookmarkStart w:id="19" w:name="_Hlk148680551"/>
    <w:bookmarkStart w:id="20" w:name="_Hlk168414111"/>
    <w:bookmarkStart w:id="21" w:name="_Hlk168414112"/>
    <w:r>
      <w:rPr>
        <w:noProof/>
      </w:rPr>
      <w:drawing>
        <wp:inline distT="0" distB="0" distL="0" distR="0" wp14:anchorId="6B8DD102" wp14:editId="3A982879">
          <wp:extent cx="7553325" cy="1946910"/>
          <wp:effectExtent l="0" t="0" r="952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456" cy="1947459"/>
                  </a:xfrm>
                  <a:prstGeom prst="rect">
                    <a:avLst/>
                  </a:prstGeom>
                  <a:noFill/>
                  <a:ln>
                    <a:noFill/>
                  </a:ln>
                </pic:spPr>
              </pic:pic>
            </a:graphicData>
          </a:graphic>
        </wp:inline>
      </w:drawing>
    </w:r>
  </w:p>
  <w:bookmarkEnd w:id="19"/>
  <w:p w14:paraId="5F260B34" w14:textId="77777777" w:rsidR="001F3985" w:rsidRDefault="001F3985" w:rsidP="00EB28FB">
    <w:pPr>
      <w:framePr w:w="6237" w:h="1134" w:hSpace="181" w:wrap="around" w:vAnchor="page" w:hAnchor="page" w:x="1022" w:y="1135" w:anchorLock="1"/>
      <w:spacing w:after="0"/>
    </w:pPr>
    <w:r>
      <w:rPr>
        <w:noProof/>
      </w:rPr>
      <w:drawing>
        <wp:inline distT="0" distB="0" distL="0" distR="0" wp14:anchorId="7A556F6A" wp14:editId="340C2849">
          <wp:extent cx="3646800" cy="600970"/>
          <wp:effectExtent l="0" t="0" r="0" b="8890"/>
          <wp:docPr id="3" name="Picture 3" descr="Australian Government&#10;Department of Infrastructure, Transport, Regional Development, Communications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Infrastructure, Transport, Regional Development, Communications and the Arts"/>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646800" cy="600970"/>
                  </a:xfrm>
                  <a:prstGeom prst="rect">
                    <a:avLst/>
                  </a:prstGeom>
                  <a:noFill/>
                </pic:spPr>
              </pic:pic>
            </a:graphicData>
          </a:graphic>
        </wp:inline>
      </w:drawing>
    </w:r>
  </w:p>
  <w:bookmarkEnd w:id="20"/>
  <w:bookmarkEnd w:id="21"/>
  <w:p w14:paraId="5188AB85" w14:textId="26CA7C62" w:rsidR="001F3985" w:rsidRPr="0069753D" w:rsidRDefault="001F3985"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2B9"/>
    <w:multiLevelType w:val="multilevel"/>
    <w:tmpl w:val="FB6637CC"/>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621AED"/>
    <w:multiLevelType w:val="multilevel"/>
    <w:tmpl w:val="C2EED61A"/>
    <w:numStyleLink w:val="NumberedHeadings"/>
  </w:abstractNum>
  <w:abstractNum w:abstractNumId="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AA51938"/>
    <w:multiLevelType w:val="multilevel"/>
    <w:tmpl w:val="298C34E4"/>
    <w:numStyleLink w:val="AppendixNumbers"/>
  </w:abstractNum>
  <w:abstractNum w:abstractNumId="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173295E"/>
    <w:multiLevelType w:val="multilevel"/>
    <w:tmpl w:val="F95AB6FC"/>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47123D0C"/>
    <w:multiLevelType w:val="multilevel"/>
    <w:tmpl w:val="8294E77E"/>
    <w:numStyleLink w:val="ListLegal"/>
  </w:abstractNum>
  <w:abstractNum w:abstractNumId="7" w15:restartNumberingAfterBreak="0">
    <w:nsid w:val="5B9D583C"/>
    <w:multiLevelType w:val="multilevel"/>
    <w:tmpl w:val="8294E77E"/>
    <w:numStyleLink w:val="ListLegal"/>
  </w:abstractNum>
  <w:abstractNum w:abstractNumId="8"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E554E84"/>
    <w:multiLevelType w:val="multilevel"/>
    <w:tmpl w:val="8294E77E"/>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568566958">
    <w:abstractNumId w:val="5"/>
  </w:num>
  <w:num w:numId="2" w16cid:durableId="1622033240">
    <w:abstractNumId w:val="10"/>
  </w:num>
  <w:num w:numId="3" w16cid:durableId="615797368">
    <w:abstractNumId w:val="0"/>
    <w:lvlOverride w:ilvl="0">
      <w:lvl w:ilvl="0">
        <w:start w:val="1"/>
        <w:numFmt w:val="decimal"/>
        <w:pStyle w:val="ListNumbered1"/>
        <w:lvlText w:val="%1."/>
        <w:lvlJc w:val="left"/>
        <w:pPr>
          <w:ind w:left="284" w:hanging="284"/>
        </w:pPr>
        <w:rPr>
          <w:rFonts w:hint="default"/>
        </w:rPr>
      </w:lvl>
    </w:lvlOverride>
    <w:lvlOverride w:ilvl="1">
      <w:lvl w:ilvl="1">
        <w:start w:val="1"/>
        <w:numFmt w:val="decimal"/>
        <w:pStyle w:val="ListNumbered21"/>
        <w:lvlText w:val="%1.%2"/>
        <w:lvlJc w:val="left"/>
        <w:pPr>
          <w:ind w:left="851" w:hanging="567"/>
        </w:pPr>
        <w:rPr>
          <w:rFonts w:hint="default"/>
        </w:rPr>
      </w:lvl>
    </w:lvlOverride>
    <w:lvlOverride w:ilvl="2">
      <w:lvl w:ilvl="2">
        <w:start w:val="1"/>
        <w:numFmt w:val="decimal"/>
        <w:pStyle w:val="ListNumbered311"/>
        <w:lvlText w:val="%1.%2.%3"/>
        <w:lvlJc w:val="left"/>
        <w:pPr>
          <w:ind w:left="1701" w:hanging="85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2552"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42919190">
    <w:abstractNumId w:val="4"/>
  </w:num>
  <w:num w:numId="5" w16cid:durableId="1150446111">
    <w:abstractNumId w:val="1"/>
  </w:num>
  <w:num w:numId="6" w16cid:durableId="147478148">
    <w:abstractNumId w:val="2"/>
  </w:num>
  <w:num w:numId="7" w16cid:durableId="286740506">
    <w:abstractNumId w:val="3"/>
  </w:num>
  <w:num w:numId="8" w16cid:durableId="1123429144">
    <w:abstractNumId w:val="8"/>
  </w:num>
  <w:num w:numId="9" w16cid:durableId="854685353">
    <w:abstractNumId w:val="9"/>
  </w:num>
  <w:num w:numId="10" w16cid:durableId="984042694">
    <w:abstractNumId w:val="9"/>
  </w:num>
  <w:num w:numId="11" w16cid:durableId="151065037">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2" w16cid:durableId="697967870">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3" w16cid:durableId="581572680">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4" w16cid:durableId="206378610">
    <w:abstractNumId w:val="0"/>
  </w:num>
  <w:num w:numId="15" w16cid:durableId="1412048827">
    <w:abstractNumId w:val="0"/>
    <w:lvlOverride w:ilvl="0">
      <w:startOverride w:val="1"/>
      <w:lvl w:ilvl="0">
        <w:start w:val="1"/>
        <w:numFmt w:val="decimal"/>
        <w:pStyle w:val="ListNumbered1"/>
        <w:lvlText w:val="%1."/>
        <w:lvlJc w:val="left"/>
        <w:pPr>
          <w:ind w:left="284" w:hanging="284"/>
        </w:pPr>
        <w:rPr>
          <w:rFonts w:hint="default"/>
        </w:r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2112163716">
    <w:abstractNumId w:val="6"/>
  </w:num>
  <w:num w:numId="17" w16cid:durableId="1167742399">
    <w:abstractNumId w:val="6"/>
  </w:num>
  <w:num w:numId="18" w16cid:durableId="960962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34054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4362253">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1" w16cid:durableId="1413039455">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2" w16cid:durableId="1690763645">
    <w:abstractNumId w:val="6"/>
  </w:num>
  <w:num w:numId="23" w16cid:durableId="2011516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0581165">
    <w:abstractNumId w:val="6"/>
  </w:num>
  <w:num w:numId="25" w16cid:durableId="876235214">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1" w:hanging="281"/>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6" w16cid:durableId="15747819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1477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8214288">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29" w16cid:durableId="661929382">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0" w16cid:durableId="1502742279">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1" w16cid:durableId="1140345549">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2" w16cid:durableId="1773745101">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3" w16cid:durableId="280572673">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4" w16cid:durableId="1494181071">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35" w16cid:durableId="1468165483">
    <w:abstractNumId w:val="7"/>
    <w:lvlOverride w:ilvl="0">
      <w:startOverride w:val="1"/>
      <w:lvl w:ilvl="0">
        <w:start w:val="1"/>
        <w:numFmt w:val="decimal"/>
        <w:lvlText w:val="%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1" w:hanging="281"/>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5F"/>
    <w:rsid w:val="00011A4D"/>
    <w:rsid w:val="0001430B"/>
    <w:rsid w:val="0002104A"/>
    <w:rsid w:val="00021AD5"/>
    <w:rsid w:val="00024E97"/>
    <w:rsid w:val="000341E0"/>
    <w:rsid w:val="00060354"/>
    <w:rsid w:val="00062740"/>
    <w:rsid w:val="00064D55"/>
    <w:rsid w:val="00067445"/>
    <w:rsid w:val="00072740"/>
    <w:rsid w:val="00073582"/>
    <w:rsid w:val="00076160"/>
    <w:rsid w:val="00081EB8"/>
    <w:rsid w:val="00091639"/>
    <w:rsid w:val="0009533E"/>
    <w:rsid w:val="0009564F"/>
    <w:rsid w:val="000B08D1"/>
    <w:rsid w:val="000C4FC7"/>
    <w:rsid w:val="000D5327"/>
    <w:rsid w:val="000E24BA"/>
    <w:rsid w:val="000E5674"/>
    <w:rsid w:val="000E7C93"/>
    <w:rsid w:val="000E7E9F"/>
    <w:rsid w:val="000F4FCF"/>
    <w:rsid w:val="001018EB"/>
    <w:rsid w:val="00107142"/>
    <w:rsid w:val="001109C3"/>
    <w:rsid w:val="001177A2"/>
    <w:rsid w:val="0013328F"/>
    <w:rsid w:val="001349C6"/>
    <w:rsid w:val="001367C1"/>
    <w:rsid w:val="00140888"/>
    <w:rsid w:val="00151D91"/>
    <w:rsid w:val="001606C9"/>
    <w:rsid w:val="00161E4B"/>
    <w:rsid w:val="001653B4"/>
    <w:rsid w:val="001700BF"/>
    <w:rsid w:val="0017435F"/>
    <w:rsid w:val="00180B5B"/>
    <w:rsid w:val="00181FC7"/>
    <w:rsid w:val="00194DF4"/>
    <w:rsid w:val="001A6196"/>
    <w:rsid w:val="001A64D7"/>
    <w:rsid w:val="001B041F"/>
    <w:rsid w:val="001B42C1"/>
    <w:rsid w:val="001D1337"/>
    <w:rsid w:val="001D659E"/>
    <w:rsid w:val="001D7C62"/>
    <w:rsid w:val="001E1D59"/>
    <w:rsid w:val="001F3985"/>
    <w:rsid w:val="00202D16"/>
    <w:rsid w:val="00203702"/>
    <w:rsid w:val="00205B17"/>
    <w:rsid w:val="002179CC"/>
    <w:rsid w:val="00222611"/>
    <w:rsid w:val="002229F7"/>
    <w:rsid w:val="00224BE3"/>
    <w:rsid w:val="002251CD"/>
    <w:rsid w:val="002254D5"/>
    <w:rsid w:val="0022611D"/>
    <w:rsid w:val="0023127B"/>
    <w:rsid w:val="00234E65"/>
    <w:rsid w:val="00240723"/>
    <w:rsid w:val="00245E3E"/>
    <w:rsid w:val="0026422D"/>
    <w:rsid w:val="00266955"/>
    <w:rsid w:val="00272859"/>
    <w:rsid w:val="002773D1"/>
    <w:rsid w:val="00277478"/>
    <w:rsid w:val="00284164"/>
    <w:rsid w:val="00292F26"/>
    <w:rsid w:val="002959FB"/>
    <w:rsid w:val="00296C82"/>
    <w:rsid w:val="002A03A9"/>
    <w:rsid w:val="002A7A39"/>
    <w:rsid w:val="002B3569"/>
    <w:rsid w:val="002B7197"/>
    <w:rsid w:val="002B7ED6"/>
    <w:rsid w:val="002D233D"/>
    <w:rsid w:val="002E1ADA"/>
    <w:rsid w:val="002E58FF"/>
    <w:rsid w:val="002F31D9"/>
    <w:rsid w:val="002F7111"/>
    <w:rsid w:val="0030094B"/>
    <w:rsid w:val="003035B6"/>
    <w:rsid w:val="00323493"/>
    <w:rsid w:val="00333F24"/>
    <w:rsid w:val="0033455F"/>
    <w:rsid w:val="003349A7"/>
    <w:rsid w:val="003408F5"/>
    <w:rsid w:val="00352FF8"/>
    <w:rsid w:val="00364C0E"/>
    <w:rsid w:val="003677FF"/>
    <w:rsid w:val="003720E9"/>
    <w:rsid w:val="00372DCC"/>
    <w:rsid w:val="0038444F"/>
    <w:rsid w:val="00385373"/>
    <w:rsid w:val="00386CA9"/>
    <w:rsid w:val="00390E66"/>
    <w:rsid w:val="00397B70"/>
    <w:rsid w:val="003A6E3E"/>
    <w:rsid w:val="003C398D"/>
    <w:rsid w:val="003C4ABC"/>
    <w:rsid w:val="003C625A"/>
    <w:rsid w:val="003E083F"/>
    <w:rsid w:val="003E16B6"/>
    <w:rsid w:val="003F1371"/>
    <w:rsid w:val="003F1A56"/>
    <w:rsid w:val="003F2AF4"/>
    <w:rsid w:val="003F775D"/>
    <w:rsid w:val="004049F1"/>
    <w:rsid w:val="00420F04"/>
    <w:rsid w:val="00425812"/>
    <w:rsid w:val="00427326"/>
    <w:rsid w:val="00430511"/>
    <w:rsid w:val="00436294"/>
    <w:rsid w:val="00450D0E"/>
    <w:rsid w:val="004545D4"/>
    <w:rsid w:val="00454FED"/>
    <w:rsid w:val="00477E77"/>
    <w:rsid w:val="0048292A"/>
    <w:rsid w:val="00483596"/>
    <w:rsid w:val="0049153B"/>
    <w:rsid w:val="0049703B"/>
    <w:rsid w:val="004A3045"/>
    <w:rsid w:val="004A4EB9"/>
    <w:rsid w:val="004B7271"/>
    <w:rsid w:val="004C3600"/>
    <w:rsid w:val="004E1EB0"/>
    <w:rsid w:val="004E390C"/>
    <w:rsid w:val="004E50BD"/>
    <w:rsid w:val="004E794D"/>
    <w:rsid w:val="004F77AA"/>
    <w:rsid w:val="00526674"/>
    <w:rsid w:val="00526CD7"/>
    <w:rsid w:val="00533115"/>
    <w:rsid w:val="00541213"/>
    <w:rsid w:val="00541C81"/>
    <w:rsid w:val="00546218"/>
    <w:rsid w:val="00555CEB"/>
    <w:rsid w:val="005653A9"/>
    <w:rsid w:val="00567373"/>
    <w:rsid w:val="00571BC4"/>
    <w:rsid w:val="0057419C"/>
    <w:rsid w:val="0057489A"/>
    <w:rsid w:val="00576089"/>
    <w:rsid w:val="00577AA3"/>
    <w:rsid w:val="00580E6C"/>
    <w:rsid w:val="00582A04"/>
    <w:rsid w:val="005912BE"/>
    <w:rsid w:val="00595664"/>
    <w:rsid w:val="00596065"/>
    <w:rsid w:val="005A0386"/>
    <w:rsid w:val="005D08E2"/>
    <w:rsid w:val="005D50BC"/>
    <w:rsid w:val="005D5FC1"/>
    <w:rsid w:val="005E7223"/>
    <w:rsid w:val="005F794B"/>
    <w:rsid w:val="0060287F"/>
    <w:rsid w:val="00611CC1"/>
    <w:rsid w:val="006220BC"/>
    <w:rsid w:val="00622C69"/>
    <w:rsid w:val="00625766"/>
    <w:rsid w:val="006335BA"/>
    <w:rsid w:val="00636633"/>
    <w:rsid w:val="00636FF2"/>
    <w:rsid w:val="006451CD"/>
    <w:rsid w:val="00655164"/>
    <w:rsid w:val="00656B9F"/>
    <w:rsid w:val="00673C0D"/>
    <w:rsid w:val="006851B3"/>
    <w:rsid w:val="00686A7B"/>
    <w:rsid w:val="00687FBC"/>
    <w:rsid w:val="006A0F8A"/>
    <w:rsid w:val="006A266A"/>
    <w:rsid w:val="006B1647"/>
    <w:rsid w:val="006D7A4D"/>
    <w:rsid w:val="006E1ECA"/>
    <w:rsid w:val="006E2A0E"/>
    <w:rsid w:val="006F42E5"/>
    <w:rsid w:val="00716C73"/>
    <w:rsid w:val="00726FE7"/>
    <w:rsid w:val="00734795"/>
    <w:rsid w:val="00781297"/>
    <w:rsid w:val="0078148A"/>
    <w:rsid w:val="00791029"/>
    <w:rsid w:val="007919D1"/>
    <w:rsid w:val="007A05BE"/>
    <w:rsid w:val="007A0CD1"/>
    <w:rsid w:val="007A6667"/>
    <w:rsid w:val="007B56AD"/>
    <w:rsid w:val="007B6FDF"/>
    <w:rsid w:val="007D7CD4"/>
    <w:rsid w:val="007E40AE"/>
    <w:rsid w:val="007E75F5"/>
    <w:rsid w:val="007F000E"/>
    <w:rsid w:val="007F0356"/>
    <w:rsid w:val="00802120"/>
    <w:rsid w:val="0080482C"/>
    <w:rsid w:val="008067A1"/>
    <w:rsid w:val="0081060A"/>
    <w:rsid w:val="00810A18"/>
    <w:rsid w:val="00823E03"/>
    <w:rsid w:val="00833543"/>
    <w:rsid w:val="00835773"/>
    <w:rsid w:val="00840953"/>
    <w:rsid w:val="00843FA4"/>
    <w:rsid w:val="008456D5"/>
    <w:rsid w:val="0084634B"/>
    <w:rsid w:val="008500E4"/>
    <w:rsid w:val="00861761"/>
    <w:rsid w:val="00863A60"/>
    <w:rsid w:val="008829E2"/>
    <w:rsid w:val="0088448B"/>
    <w:rsid w:val="00884E68"/>
    <w:rsid w:val="008975A3"/>
    <w:rsid w:val="008A03F0"/>
    <w:rsid w:val="008A0584"/>
    <w:rsid w:val="008A1887"/>
    <w:rsid w:val="008A3E38"/>
    <w:rsid w:val="008B3901"/>
    <w:rsid w:val="008B46CB"/>
    <w:rsid w:val="008B6A81"/>
    <w:rsid w:val="008C76E8"/>
    <w:rsid w:val="008C7B21"/>
    <w:rsid w:val="008D09B9"/>
    <w:rsid w:val="008D1175"/>
    <w:rsid w:val="008E19C1"/>
    <w:rsid w:val="008E2A0D"/>
    <w:rsid w:val="008E2F7B"/>
    <w:rsid w:val="008F54AE"/>
    <w:rsid w:val="0090343E"/>
    <w:rsid w:val="00906F73"/>
    <w:rsid w:val="00910F23"/>
    <w:rsid w:val="00917DB9"/>
    <w:rsid w:val="00924CF8"/>
    <w:rsid w:val="009420DD"/>
    <w:rsid w:val="00946BCD"/>
    <w:rsid w:val="00951FA1"/>
    <w:rsid w:val="00975C93"/>
    <w:rsid w:val="00981028"/>
    <w:rsid w:val="00981F9A"/>
    <w:rsid w:val="00983243"/>
    <w:rsid w:val="0098563E"/>
    <w:rsid w:val="009868B2"/>
    <w:rsid w:val="009909EC"/>
    <w:rsid w:val="00991602"/>
    <w:rsid w:val="0099398D"/>
    <w:rsid w:val="0099647D"/>
    <w:rsid w:val="00996B8C"/>
    <w:rsid w:val="009B00F2"/>
    <w:rsid w:val="009B5648"/>
    <w:rsid w:val="009C4DA4"/>
    <w:rsid w:val="009D3C93"/>
    <w:rsid w:val="009D6C76"/>
    <w:rsid w:val="009E7E52"/>
    <w:rsid w:val="00A06641"/>
    <w:rsid w:val="00A070A2"/>
    <w:rsid w:val="00A103B6"/>
    <w:rsid w:val="00A146EE"/>
    <w:rsid w:val="00A25431"/>
    <w:rsid w:val="00A257FB"/>
    <w:rsid w:val="00A33D85"/>
    <w:rsid w:val="00A37D45"/>
    <w:rsid w:val="00A43901"/>
    <w:rsid w:val="00A47690"/>
    <w:rsid w:val="00A55479"/>
    <w:rsid w:val="00A61DA3"/>
    <w:rsid w:val="00A61F89"/>
    <w:rsid w:val="00A65BB1"/>
    <w:rsid w:val="00A70111"/>
    <w:rsid w:val="00A73AA5"/>
    <w:rsid w:val="00A84ADF"/>
    <w:rsid w:val="00A91405"/>
    <w:rsid w:val="00A95679"/>
    <w:rsid w:val="00A95970"/>
    <w:rsid w:val="00AA206D"/>
    <w:rsid w:val="00AB2142"/>
    <w:rsid w:val="00AB3238"/>
    <w:rsid w:val="00AC395D"/>
    <w:rsid w:val="00AC4537"/>
    <w:rsid w:val="00AD475B"/>
    <w:rsid w:val="00AD4EF7"/>
    <w:rsid w:val="00AD7703"/>
    <w:rsid w:val="00AE1A3E"/>
    <w:rsid w:val="00AE4F99"/>
    <w:rsid w:val="00AE5CF6"/>
    <w:rsid w:val="00B0484D"/>
    <w:rsid w:val="00B05B97"/>
    <w:rsid w:val="00B140FF"/>
    <w:rsid w:val="00B17E4F"/>
    <w:rsid w:val="00B34026"/>
    <w:rsid w:val="00B42AC2"/>
    <w:rsid w:val="00B64A19"/>
    <w:rsid w:val="00B666D4"/>
    <w:rsid w:val="00B800E2"/>
    <w:rsid w:val="00B9430D"/>
    <w:rsid w:val="00BA2BEE"/>
    <w:rsid w:val="00BA3859"/>
    <w:rsid w:val="00BB266D"/>
    <w:rsid w:val="00BB2B15"/>
    <w:rsid w:val="00BB3AAC"/>
    <w:rsid w:val="00BB68A9"/>
    <w:rsid w:val="00BD4CFF"/>
    <w:rsid w:val="00BD5641"/>
    <w:rsid w:val="00BE1458"/>
    <w:rsid w:val="00BE198C"/>
    <w:rsid w:val="00BE1BEA"/>
    <w:rsid w:val="00BE3AD8"/>
    <w:rsid w:val="00BE5DEC"/>
    <w:rsid w:val="00BF171A"/>
    <w:rsid w:val="00BF19D6"/>
    <w:rsid w:val="00C0455C"/>
    <w:rsid w:val="00C07AF0"/>
    <w:rsid w:val="00C10346"/>
    <w:rsid w:val="00C15CE8"/>
    <w:rsid w:val="00C15F0D"/>
    <w:rsid w:val="00C24741"/>
    <w:rsid w:val="00C27C02"/>
    <w:rsid w:val="00C3003A"/>
    <w:rsid w:val="00C420E5"/>
    <w:rsid w:val="00C55297"/>
    <w:rsid w:val="00C5653D"/>
    <w:rsid w:val="00C57766"/>
    <w:rsid w:val="00C60146"/>
    <w:rsid w:val="00C76D5B"/>
    <w:rsid w:val="00CA757D"/>
    <w:rsid w:val="00CD233E"/>
    <w:rsid w:val="00CD27BE"/>
    <w:rsid w:val="00CD6739"/>
    <w:rsid w:val="00CE488C"/>
    <w:rsid w:val="00CF1B83"/>
    <w:rsid w:val="00CF6166"/>
    <w:rsid w:val="00CF6CFD"/>
    <w:rsid w:val="00CF763F"/>
    <w:rsid w:val="00CF78A5"/>
    <w:rsid w:val="00D00F2B"/>
    <w:rsid w:val="00D01122"/>
    <w:rsid w:val="00D02062"/>
    <w:rsid w:val="00D02EAD"/>
    <w:rsid w:val="00D119B5"/>
    <w:rsid w:val="00D228AA"/>
    <w:rsid w:val="00D23311"/>
    <w:rsid w:val="00D2335F"/>
    <w:rsid w:val="00D26896"/>
    <w:rsid w:val="00D3125C"/>
    <w:rsid w:val="00D32735"/>
    <w:rsid w:val="00D56075"/>
    <w:rsid w:val="00D5655E"/>
    <w:rsid w:val="00D62C1B"/>
    <w:rsid w:val="00D67DEB"/>
    <w:rsid w:val="00D71E3A"/>
    <w:rsid w:val="00D76584"/>
    <w:rsid w:val="00D85A18"/>
    <w:rsid w:val="00D922D3"/>
    <w:rsid w:val="00D9253C"/>
    <w:rsid w:val="00D93AEC"/>
    <w:rsid w:val="00D95F85"/>
    <w:rsid w:val="00D96BC0"/>
    <w:rsid w:val="00DA588E"/>
    <w:rsid w:val="00DA6576"/>
    <w:rsid w:val="00DD09C2"/>
    <w:rsid w:val="00DD39BE"/>
    <w:rsid w:val="00DD73BD"/>
    <w:rsid w:val="00DE4362"/>
    <w:rsid w:val="00DE4FE2"/>
    <w:rsid w:val="00DE50F9"/>
    <w:rsid w:val="00DF7A01"/>
    <w:rsid w:val="00E00CD9"/>
    <w:rsid w:val="00E04908"/>
    <w:rsid w:val="00E16D1E"/>
    <w:rsid w:val="00E2218A"/>
    <w:rsid w:val="00E26A00"/>
    <w:rsid w:val="00E30EB4"/>
    <w:rsid w:val="00E4797D"/>
    <w:rsid w:val="00E51F03"/>
    <w:rsid w:val="00E5444D"/>
    <w:rsid w:val="00E55BB2"/>
    <w:rsid w:val="00E611C2"/>
    <w:rsid w:val="00E6537B"/>
    <w:rsid w:val="00E653E6"/>
    <w:rsid w:val="00E70F26"/>
    <w:rsid w:val="00E800D9"/>
    <w:rsid w:val="00E92A25"/>
    <w:rsid w:val="00E94FDD"/>
    <w:rsid w:val="00E95BA5"/>
    <w:rsid w:val="00EB28FB"/>
    <w:rsid w:val="00EC34D5"/>
    <w:rsid w:val="00EE1D5E"/>
    <w:rsid w:val="00EE52C0"/>
    <w:rsid w:val="00EF7FF3"/>
    <w:rsid w:val="00F11869"/>
    <w:rsid w:val="00F129DC"/>
    <w:rsid w:val="00F1428D"/>
    <w:rsid w:val="00F215E2"/>
    <w:rsid w:val="00F42ACF"/>
    <w:rsid w:val="00F46545"/>
    <w:rsid w:val="00F472C5"/>
    <w:rsid w:val="00F513B5"/>
    <w:rsid w:val="00F5719E"/>
    <w:rsid w:val="00F64C4F"/>
    <w:rsid w:val="00F65E4D"/>
    <w:rsid w:val="00F67CDB"/>
    <w:rsid w:val="00F814E0"/>
    <w:rsid w:val="00F94462"/>
    <w:rsid w:val="00F956C8"/>
    <w:rsid w:val="00FA17D6"/>
    <w:rsid w:val="00FB4983"/>
    <w:rsid w:val="00FB5147"/>
    <w:rsid w:val="00FB5D36"/>
    <w:rsid w:val="00FC32B2"/>
    <w:rsid w:val="00FC34AF"/>
    <w:rsid w:val="00FD0473"/>
    <w:rsid w:val="00FE3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ABF50"/>
  <w15:chartTrackingRefBased/>
  <w15:docId w15:val="{8BBC888C-8CF8-4FB0-9261-975720BCB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3B5"/>
    <w:pPr>
      <w:suppressAutoHyphens/>
    </w:pPr>
  </w:style>
  <w:style w:type="paragraph" w:styleId="Heading1">
    <w:name w:val="heading 1"/>
    <w:basedOn w:val="Normal"/>
    <w:next w:val="Normal"/>
    <w:link w:val="Heading1Char"/>
    <w:uiPriority w:val="9"/>
    <w:qFormat/>
    <w:rsid w:val="002773D1"/>
    <w:pPr>
      <w:keepNext/>
      <w:keepLines/>
      <w:spacing w:before="480" w:after="160"/>
      <w:contextualSpacing/>
      <w:outlineLvl w:val="0"/>
    </w:pPr>
    <w:rPr>
      <w:rFonts w:asciiTheme="majorHAnsi" w:eastAsiaTheme="majorEastAsia" w:hAnsiTheme="majorHAnsi" w:cstheme="majorBidi"/>
      <w:color w:val="081E3F"/>
      <w:sz w:val="44"/>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8"/>
    <w:rsid w:val="002773D1"/>
    <w:rPr>
      <w:rFonts w:asciiTheme="majorHAnsi" w:eastAsiaTheme="minorEastAsia" w:hAnsiTheme="majorHAnsi"/>
      <w:color w:val="337B7E"/>
      <w:sz w:val="44"/>
    </w:rPr>
  </w:style>
  <w:style w:type="paragraph" w:customStyle="1" w:styleId="CoverDate">
    <w:name w:val="Cover Date"/>
    <w:basedOn w:val="Normal"/>
    <w:uiPriority w:val="19"/>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2773D1"/>
    <w:rPr>
      <w:rFonts w:asciiTheme="majorHAnsi" w:eastAsiaTheme="majorEastAsia" w:hAnsiTheme="majorHAnsi" w:cstheme="majorBidi"/>
      <w:color w:val="081E3F"/>
      <w:sz w:val="44"/>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uiPriority w:val="2"/>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1018EB"/>
    <w:pPr>
      <w:numPr>
        <w:numId w:val="24"/>
      </w:numPr>
      <w:tabs>
        <w:tab w:val="left" w:pos="426"/>
      </w:tabs>
      <w:spacing w:before="80"/>
    </w:pPr>
    <w:rPr>
      <w:lang w:val="x-none"/>
    </w:rPr>
  </w:style>
  <w:style w:type="paragraph" w:customStyle="1" w:styleId="ListLegal2">
    <w:name w:val="List Legal 2"/>
    <w:basedOn w:val="ListLegal1"/>
    <w:uiPriority w:val="3"/>
    <w:rsid w:val="001018EB"/>
    <w:pPr>
      <w:numPr>
        <w:ilvl w:val="1"/>
      </w:numPr>
      <w:tabs>
        <w:tab w:val="clear" w:pos="426"/>
        <w:tab w:val="left" w:pos="425"/>
        <w:tab w:val="left" w:pos="851"/>
      </w:tabs>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EC34D5"/>
    <w:pPr>
      <w:numPr>
        <w:numId w:val="1"/>
      </w:numPr>
      <w:spacing w:before="80"/>
      <w:ind w:left="425" w:hanging="425"/>
    </w:pPr>
    <w:rPr>
      <w:lang w:val="x-none"/>
    </w:rPr>
  </w:style>
  <w:style w:type="paragraph" w:customStyle="1" w:styleId="Bullet2">
    <w:name w:val="Bullet 2"/>
    <w:basedOn w:val="Bullet1"/>
    <w:uiPriority w:val="3"/>
    <w:rsid w:val="00EC34D5"/>
    <w:pPr>
      <w:numPr>
        <w:ilvl w:val="1"/>
      </w:numPr>
      <w:ind w:left="850" w:hanging="425"/>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10"/>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14"/>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10"/>
      </w:numPr>
    </w:pPr>
    <w:rPr>
      <w:kern w:val="12"/>
      <w:sz w:val="20"/>
      <w:szCs w:val="20"/>
    </w:rPr>
  </w:style>
  <w:style w:type="numbering" w:customStyle="1" w:styleId="BoxedBullets">
    <w:name w:val="Boxed Bullets"/>
    <w:uiPriority w:val="99"/>
    <w:rsid w:val="00430511"/>
    <w:pPr>
      <w:numPr>
        <w:numId w:val="9"/>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34"/>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 w:type="numbering" w:customStyle="1" w:styleId="Bullets1">
    <w:name w:val="Bullets1"/>
    <w:uiPriority w:val="99"/>
    <w:rsid w:val="002A7A39"/>
  </w:style>
  <w:style w:type="character" w:customStyle="1" w:styleId="bold">
    <w:name w:val="bold"/>
    <w:basedOn w:val="DefaultParagraphFont"/>
    <w:qFormat/>
    <w:rsid w:val="004E50BD"/>
    <w:rPr>
      <w:b/>
      <w:lang w:val="en-AU"/>
    </w:rPr>
  </w:style>
  <w:style w:type="character" w:customStyle="1" w:styleId="Instruct">
    <w:name w:val="Instruct"/>
    <w:basedOn w:val="DefaultParagraphFont"/>
    <w:uiPriority w:val="1"/>
    <w:qFormat/>
    <w:rsid w:val="0002104A"/>
    <w:rPr>
      <w:b/>
      <w:color w:val="347C7E" w:themeColor="accent2"/>
      <w:lang w:val="en-AU"/>
    </w:rPr>
  </w:style>
  <w:style w:type="character" w:styleId="Strong">
    <w:name w:val="Strong"/>
    <w:basedOn w:val="DefaultParagraphFont"/>
    <w:uiPriority w:val="22"/>
    <w:qFormat/>
    <w:rsid w:val="00245E3E"/>
    <w:rPr>
      <w:b/>
      <w:bCs/>
    </w:rPr>
  </w:style>
  <w:style w:type="paragraph" w:styleId="Revision">
    <w:name w:val="Revision"/>
    <w:hidden/>
    <w:uiPriority w:val="99"/>
    <w:semiHidden/>
    <w:rsid w:val="00BD5641"/>
    <w:pPr>
      <w:spacing w:before="0" w:after="0"/>
    </w:pPr>
  </w:style>
  <w:style w:type="character" w:styleId="FollowedHyperlink">
    <w:name w:val="FollowedHyperlink"/>
    <w:basedOn w:val="DefaultParagraphFont"/>
    <w:uiPriority w:val="99"/>
    <w:semiHidden/>
    <w:unhideWhenUsed/>
    <w:rsid w:val="00B05B97"/>
    <w:rPr>
      <w:color w:val="0046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970608">
      <w:bodyDiv w:val="1"/>
      <w:marLeft w:val="0"/>
      <w:marRight w:val="0"/>
      <w:marTop w:val="0"/>
      <w:marBottom w:val="0"/>
      <w:divBdr>
        <w:top w:val="none" w:sz="0" w:space="0" w:color="auto"/>
        <w:left w:val="none" w:sz="0" w:space="0" w:color="auto"/>
        <w:bottom w:val="none" w:sz="0" w:space="0" w:color="auto"/>
        <w:right w:val="none" w:sz="0" w:space="0" w:color="auto"/>
      </w:divBdr>
    </w:div>
    <w:div w:id="1250499694">
      <w:bodyDiv w:val="1"/>
      <w:marLeft w:val="0"/>
      <w:marRight w:val="0"/>
      <w:marTop w:val="0"/>
      <w:marBottom w:val="0"/>
      <w:divBdr>
        <w:top w:val="none" w:sz="0" w:space="0" w:color="auto"/>
        <w:left w:val="none" w:sz="0" w:space="0" w:color="auto"/>
        <w:bottom w:val="none" w:sz="0" w:space="0" w:color="auto"/>
        <w:right w:val="none" w:sz="0" w:space="0" w:color="auto"/>
      </w:divBdr>
    </w:div>
    <w:div w:id="1628270126">
      <w:bodyDiv w:val="1"/>
      <w:marLeft w:val="0"/>
      <w:marRight w:val="0"/>
      <w:marTop w:val="0"/>
      <w:marBottom w:val="0"/>
      <w:divBdr>
        <w:top w:val="none" w:sz="0" w:space="0" w:color="auto"/>
        <w:left w:val="none" w:sz="0" w:space="0" w:color="auto"/>
        <w:bottom w:val="none" w:sz="0" w:space="0" w:color="auto"/>
        <w:right w:val="none" w:sz="0" w:space="0" w:color="auto"/>
      </w:divBdr>
    </w:div>
    <w:div w:id="194511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icrosoft.com/en-us/edge" TargetMode="External"/><Relationship Id="rId18" Type="http://schemas.openxmlformats.org/officeDocument/2006/relationships/image" Target="media/image4.png"/><Relationship Id="rId26" Type="http://schemas.openxmlformats.org/officeDocument/2006/relationships/hyperlink" Target="mailto:ROVERinfo@infrastructure.gov.au" TargetMode="External"/><Relationship Id="rId39" Type="http://schemas.openxmlformats.org/officeDocument/2006/relationships/hyperlink" Target="https://www.infrastructure.gov.au/infrastructure-transport-vehicles/vehicles/road-vehicle-standards-laws/guides-and-resources/rvs-legislation-glossary-terms" TargetMode="External"/><Relationship Id="rId21" Type="http://schemas.openxmlformats.org/officeDocument/2006/relationships/image" Target="media/image7.png"/><Relationship Id="rId34" Type="http://schemas.openxmlformats.org/officeDocument/2006/relationships/hyperlink" Target="https://www.infrastructure.gov.au/infrastructure-transport-vehicles/vehicles/rvs/contact-us"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www.google.com/chrome/"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www.infrastructure.gov.au/infrastructure-transport-vehicles/vehicles/rvs/rvs-rules-2019" TargetMode="External"/><Relationship Id="rId40" Type="http://schemas.openxmlformats.org/officeDocument/2006/relationships/hyperlink" Target="https://workspace.internal.dotars.gov.au/sites/RVSA/SPP/Guidance%20-%20ROVER%20user%20guides%20-%202025-2026/Apply%20for%20a%20low%20ATM%20trailer%20concessional%20RAV%20entry%20approval/&#8226;%09https:/www.infrastructure.gov.au/department/media/publications/guide-concessional-rav-entry-approvals"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yperlink" Target="https://www.rover.infrastructure.gov.au/RAVPublicSearch/"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ver.infrastructure.gov.au/"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infrastructure.gov.au/infrastructure-transport-vehicles/vehicles/road-vehicle-standards-laws/guides-and-resources/rover-application-statuses-and-notifications"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ozilla.org/en-US/firefox/new/" TargetMode="External"/><Relationship Id="rId17" Type="http://schemas.openxmlformats.org/officeDocument/2006/relationships/image" Target="media/image3.png"/><Relationship Id="rId25" Type="http://schemas.openxmlformats.org/officeDocument/2006/relationships/hyperlink" Target="https://www.infrastructure.gov.au/department/media/publications/vehicle-standards-bulletin-1-revision-6-trailers-aggregate-trailer-mass-45-tonnes-or-less" TargetMode="External"/><Relationship Id="rId33" Type="http://schemas.openxmlformats.org/officeDocument/2006/relationships/hyperlink" Target="https://www.infrastructure.gov.au/infrastructure-transport-vehicles/vehicles" TargetMode="External"/><Relationship Id="rId38" Type="http://schemas.openxmlformats.org/officeDocument/2006/relationships/hyperlink" Target="https://www.infrastructure.gov.au/infrastructure-transport-vehicles/vehicles/road-vehicle-standards-laws/rvs-guides-and-resources" TargetMode="External"/><Relationship Id="rId46" Type="http://schemas.openxmlformats.org/officeDocument/2006/relationships/footer" Target="footer3.xml"/><Relationship Id="rId20" Type="http://schemas.openxmlformats.org/officeDocument/2006/relationships/image" Target="media/image6.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7.jpg"/></Relationships>
</file>

<file path=word/_rels/footer3.xml.rels><?xml version="1.0" encoding="UTF-8" standalone="yes"?>
<Relationships xmlns="http://schemas.openxmlformats.org/package/2006/relationships"><Relationship Id="rId1" Type="http://schemas.openxmlformats.org/officeDocument/2006/relationships/image" Target="media/image17.jpg"/></Relationships>
</file>

<file path=word/_rels/header3.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VSS\System%20short%20gui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62E4FF2A804D5EA230CD1D537AC0C0"/>
        <w:category>
          <w:name w:val="General"/>
          <w:gallery w:val="placeholder"/>
        </w:category>
        <w:types>
          <w:type w:val="bbPlcHdr"/>
        </w:types>
        <w:behaviors>
          <w:behavior w:val="content"/>
        </w:behaviors>
        <w:guid w:val="{901F7236-91E4-46CC-A734-8ECB65459915}"/>
      </w:docPartPr>
      <w:docPartBody>
        <w:p w:rsidR="00F30A4C" w:rsidRDefault="00F30A4C">
          <w:pPr>
            <w:pStyle w:val="7262E4FF2A804D5EA230CD1D537AC0C0"/>
          </w:pPr>
          <w:r w:rsidRPr="007F2826">
            <w:rPr>
              <w:rStyle w:val="PlaceholderText"/>
            </w:rPr>
            <w:t>Choose an item.</w:t>
          </w:r>
        </w:p>
      </w:docPartBody>
    </w:docPart>
    <w:docPart>
      <w:docPartPr>
        <w:name w:val="A380FF7FBBCF4AEBA594D299B6E5DEFF"/>
        <w:category>
          <w:name w:val="General"/>
          <w:gallery w:val="placeholder"/>
        </w:category>
        <w:types>
          <w:type w:val="bbPlcHdr"/>
        </w:types>
        <w:behaviors>
          <w:behavior w:val="content"/>
        </w:behaviors>
        <w:guid w:val="{84911CF6-6858-4355-AEF5-0FB178A4E7AE}"/>
      </w:docPartPr>
      <w:docPartBody>
        <w:p w:rsidR="00F30A4C" w:rsidRDefault="00F30A4C">
          <w:pPr>
            <w:pStyle w:val="A380FF7FBBCF4AEBA594D299B6E5DEFF"/>
          </w:pPr>
          <w:r w:rsidRPr="00EC51DD">
            <w:rPr>
              <w:rStyle w:val="PlaceholderText"/>
            </w:rPr>
            <w:t>[Title]</w:t>
          </w:r>
        </w:p>
      </w:docPartBody>
    </w:docPart>
    <w:docPart>
      <w:docPartPr>
        <w:name w:val="5C6FA93E6A28478D8EF3CE35A08D4C31"/>
        <w:category>
          <w:name w:val="General"/>
          <w:gallery w:val="placeholder"/>
        </w:category>
        <w:types>
          <w:type w:val="bbPlcHdr"/>
        </w:types>
        <w:behaviors>
          <w:behavior w:val="content"/>
        </w:behaviors>
        <w:guid w:val="{6B6339A2-7059-40A6-9F5D-9AF12AAD7AEF}"/>
      </w:docPartPr>
      <w:docPartBody>
        <w:p w:rsidR="00F30A4C" w:rsidRDefault="00F30A4C">
          <w:pPr>
            <w:pStyle w:val="5C6FA93E6A28478D8EF3CE35A08D4C31"/>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4C"/>
    <w:rsid w:val="000E7C93"/>
    <w:rsid w:val="001672F1"/>
    <w:rsid w:val="00292F26"/>
    <w:rsid w:val="00303DB8"/>
    <w:rsid w:val="004D0D4E"/>
    <w:rsid w:val="00673C0D"/>
    <w:rsid w:val="006D7A4D"/>
    <w:rsid w:val="00781297"/>
    <w:rsid w:val="0081060A"/>
    <w:rsid w:val="00963ED2"/>
    <w:rsid w:val="009868B2"/>
    <w:rsid w:val="009C4DA4"/>
    <w:rsid w:val="009D6C3F"/>
    <w:rsid w:val="00A37D45"/>
    <w:rsid w:val="00B700E0"/>
    <w:rsid w:val="00CE450B"/>
    <w:rsid w:val="00D6500A"/>
    <w:rsid w:val="00E92A25"/>
    <w:rsid w:val="00F30A4C"/>
    <w:rsid w:val="00F40E8F"/>
    <w:rsid w:val="00F65E4D"/>
    <w:rsid w:val="00F956C8"/>
    <w:rsid w:val="00FD09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A4C"/>
    <w:rPr>
      <w:color w:val="808080"/>
    </w:rPr>
  </w:style>
  <w:style w:type="paragraph" w:customStyle="1" w:styleId="7262E4FF2A804D5EA230CD1D537AC0C0">
    <w:name w:val="7262E4FF2A804D5EA230CD1D537AC0C0"/>
  </w:style>
  <w:style w:type="paragraph" w:customStyle="1" w:styleId="A380FF7FBBCF4AEBA594D299B6E5DEFF">
    <w:name w:val="A380FF7FBBCF4AEBA594D299B6E5DEFF"/>
  </w:style>
  <w:style w:type="paragraph" w:customStyle="1" w:styleId="5C6FA93E6A28478D8EF3CE35A08D4C31">
    <w:name w:val="5C6FA93E6A28478D8EF3CE35A08D4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2026-08-12T00:00:00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04C2ED6474624087625D5BC8BDA46B" ma:contentTypeVersion="9" ma:contentTypeDescription="Create a new document." ma:contentTypeScope="" ma:versionID="9b55e86ec32ddf62e867b6ff51eb1982">
  <xsd:schema xmlns:xsd="http://www.w3.org/2001/XMLSchema" xmlns:xs="http://www.w3.org/2001/XMLSchema" xmlns:p="http://schemas.microsoft.com/office/2006/metadata/properties" xmlns:ns2="b3b9b181-06e0-4268-af22-c6840c33967c" xmlns:ns3="40b89a2c-dbe8-4aa4-bd74-be5189addec4" targetNamespace="http://schemas.microsoft.com/office/2006/metadata/properties" ma:root="true" ma:fieldsID="59add822de70a2ee165fa5d5abf4bd24" ns2:_="" ns3:_="">
    <xsd:import namespace="b3b9b181-06e0-4268-af22-c6840c33967c"/>
    <xsd:import namespace="40b89a2c-dbe8-4aa4-bd74-be5189addec4"/>
    <xsd:element name="properties">
      <xsd:complexType>
        <xsd:sequence>
          <xsd:element name="documentManagement">
            <xsd:complexType>
              <xsd:all>
                <xsd:element ref="ns2:RecordNumber" minOccurs="0"/>
                <xsd:element ref="ns2:g7a2f445ab5e4aa2ad49ebf38fd81cc6" minOccurs="0"/>
                <xsd:element ref="ns2:TaxCatchAll" minOccurs="0"/>
                <xsd:element ref="ns2:TaxCatchAllLabel" minOccurs="0"/>
                <xsd:element ref="ns2:ne6d73d4a8b14472a6a14c195f235605" minOccurs="0"/>
                <xsd:element ref="ns2:Destroy Item46" minOccurs="0"/>
                <xsd:element ref="ns2:Justification for Destruction47" minOccurs="0"/>
                <xsd:element ref="ns2:Document_x0020_SP_x0020_Type" minOccurs="0"/>
                <xsd:element ref="ns2:SharedWithUsers" minOccurs="0"/>
                <xsd:element ref="ns2:SharedWithDetails" minOccurs="0"/>
                <xsd:element ref="ns3:Project_x0020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b181-06e0-4268-af22-c6840c33967c"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g7a2f445ab5e4aa2ad49ebf38fd81cc6" ma:index="9" ma:taxonomy="true" ma:internalName="g7a2f445ab5e4aa2ad49ebf38fd81cc6" ma:taxonomyFieldName="Security_x0020_Classification" ma:displayName="Security Classification" ma:readOnly="false" ma:default="1;#OFFICIAL|66ee57a8-59d0-46bc-a5fc-78440ee0cf81" ma:fieldId="{07a2f445-ab5e-4aa2-ad49-ebf38fd81cc6}"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b652d38-8c68-4034-afbd-1c7523511a25}" ma:internalName="TaxCatchAll" ma:showField="CatchAllData"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b652d38-8c68-4034-afbd-1c7523511a25}" ma:internalName="TaxCatchAllLabel" ma:readOnly="true" ma:showField="CatchAllDataLabel"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ne6d73d4a8b14472a6a14c195f235605" ma:index="13" nillable="true" ma:taxonomy="true" ma:internalName="ne6d73d4a8b14472a6a14c195f235605" ma:taxonomyFieldName="Information_x0020_Management_x0020_Marker" ma:displayName="Information Management Marker" ma:default="" ma:fieldId="{7e6d73d4-a8b1-4472-a6a1-4c195f235605}"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89a2c-dbe8-4aa4-bd74-be5189addec4" elementFormDefault="qualified">
    <xsd:import namespace="http://schemas.microsoft.com/office/2006/documentManagement/types"/>
    <xsd:import namespace="http://schemas.microsoft.com/office/infopath/2007/PartnerControls"/>
    <xsd:element name="Project_x0020_activity" ma:index="21" nillable="true" ma:displayName="Project activity" ma:default="None" ma:description="Document types/phases of the project" ma:internalName="Project_x0020_activ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59E5B7-CF1C-4552-A5B1-6579BC485576}">
  <ds:schemaRefs>
    <ds:schemaRef ds:uri="http://schemas.openxmlformats.org/officeDocument/2006/bibliography"/>
  </ds:schemaRefs>
</ds:datastoreItem>
</file>

<file path=customXml/itemProps3.xml><?xml version="1.0" encoding="utf-8"?>
<ds:datastoreItem xmlns:ds="http://schemas.openxmlformats.org/officeDocument/2006/customXml" ds:itemID="{9CD7BF70-5496-4570-8665-E2B3EA49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b181-06e0-4268-af22-c6840c33967c"/>
    <ds:schemaRef ds:uri="40b89a2c-dbe8-4aa4-bd74-be5189add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E72961-E5FF-4F43-9532-FD7B95D4870F}">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System short guide.dotx</Template>
  <TotalTime>0</TotalTime>
  <Pages>13</Pages>
  <Words>1292</Words>
  <Characters>6440</Characters>
  <Application>Microsoft Office Word</Application>
  <DocSecurity>0</DocSecurity>
  <Lines>222</Lines>
  <Paragraphs>140</Paragraphs>
  <ScaleCrop>false</ScaleCrop>
  <HeadingPairs>
    <vt:vector size="2" baseType="variant">
      <vt:variant>
        <vt:lpstr>Title</vt:lpstr>
      </vt:variant>
      <vt:variant>
        <vt:i4>1</vt:i4>
      </vt:variant>
    </vt:vector>
  </HeadingPairs>
  <TitlesOfParts>
    <vt:vector size="1" baseType="lpstr">
      <vt:lpstr>Apply for a low ATM trailer concessional RAV entry approval</vt:lpstr>
    </vt:vector>
  </TitlesOfParts>
  <Company>Department of Infrastructure &amp; Regional Development</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low ATM trailer concessional RAV entry approval</dc:title>
  <dc:subject/>
  <cp:keywords>1.1</cp:keywords>
  <dc:description/>
  <cp:lastPrinted>2026-04-01T22:53:00Z</cp:lastPrinted>
  <dcterms:created xsi:type="dcterms:W3CDTF">2026-08-12T02:38:00Z</dcterms:created>
  <dcterms:modified xsi:type="dcterms:W3CDTF">2026-08-12T02:38:00Z</dcterms:modified>
  <cp:category>08/2026</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0x0101005204C2ED6474624087625D5BC8BDA46B</vt:lpwstr>
  </property>
  <property fmtid="{D5CDD505-2E9C-101B-9397-08002B2CF9AE}" pid="3" name="ClassificationContentMarkingHeaderShapeIds">
    <vt:lpwstr>4dbef25,1a020446,33bb6189</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5c54f368,4e22d782,7574bd0c</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