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48942573"/>
    <w:bookmarkStart w:id="1" w:name="_Hlk148942357"/>
    <w:p w14:paraId="13503E71" w14:textId="77777777" w:rsidR="00F5493C" w:rsidRPr="0069753D" w:rsidRDefault="00000000" w:rsidP="00D86E40">
      <w:pPr>
        <w:pStyle w:val="SecurityMarker"/>
        <w:framePr w:w="11873" w:h="465" w:hRule="exact" w:hSpace="181" w:wrap="around" w:vAnchor="page" w:hAnchor="page" w:x="29" w:y="353" w:anchorLock="1"/>
        <w:tabs>
          <w:tab w:val="center" w:pos="4932"/>
          <w:tab w:val="left" w:pos="7290"/>
        </w:tabs>
        <w:ind w:left="0"/>
        <w:rPr>
          <w:color w:val="FF0000"/>
        </w:rPr>
      </w:pPr>
      <w:sdt>
        <w:sdtPr>
          <w:alias w:val="SecClass"/>
          <w:tag w:val="SecClass"/>
          <w:id w:val="108477640"/>
          <w:placeholder>
            <w:docPart w:val="9C685E524F4A4497B62F2B31010B1C84"/>
          </w:placeholder>
          <w:comboBox>
            <w:listItem w:displayText="Select security classification" w:value="Select security classification"/>
            <w:listItem w:displayText="OFFICIAL" w:value="1"/>
            <w:listItem w:displayText="OFFICIAL: SENSITIVE" w:value="2"/>
            <w:listItem w:displayText="PROTECTED" w:value="3"/>
          </w:comboBox>
        </w:sdtPr>
        <w:sdtContent>
          <w:r w:rsidR="0042391F">
            <w:t>OFFICIAL</w:t>
          </w:r>
        </w:sdtContent>
      </w:sdt>
      <w:bookmarkEnd w:id="0"/>
    </w:p>
    <w:bookmarkEnd w:id="1"/>
    <w:p w14:paraId="08782981" w14:textId="77777777" w:rsidR="00BA24FB" w:rsidRPr="00B54E13" w:rsidRDefault="00BA24FB" w:rsidP="00B54E13">
      <w:pPr>
        <w:spacing w:before="0" w:after="0"/>
        <w:rPr>
          <w:sz w:val="2"/>
          <w:szCs w:val="2"/>
        </w:rPr>
      </w:pPr>
    </w:p>
    <w:p w14:paraId="04DCF30A" w14:textId="264E3AB8" w:rsidR="00986CCC" w:rsidRDefault="00986CCC" w:rsidP="00986CCC">
      <w:pPr>
        <w:spacing w:before="360" w:after="1200"/>
      </w:pPr>
      <w:r>
        <w:rPr>
          <w:noProof/>
        </w:rPr>
        <w:drawing>
          <wp:inline distT="0" distB="0" distL="0" distR="0" wp14:anchorId="4C0F47C5" wp14:editId="0982332C">
            <wp:extent cx="4859020" cy="798830"/>
            <wp:effectExtent l="0" t="0" r="0" b="1270"/>
            <wp:docPr id="14" name="Picture 14"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ack background with white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9020" cy="798830"/>
                    </a:xfrm>
                    <a:prstGeom prst="rect">
                      <a:avLst/>
                    </a:prstGeom>
                    <a:noFill/>
                  </pic:spPr>
                </pic:pic>
              </a:graphicData>
            </a:graphic>
          </wp:inline>
        </w:drawing>
      </w:r>
    </w:p>
    <w:p w14:paraId="035D35A3" w14:textId="66431635" w:rsidR="002624A7" w:rsidRDefault="00000000" w:rsidP="00B54E13">
      <w:pPr>
        <w:pStyle w:val="Title"/>
        <w:spacing w:before="600"/>
        <w:ind w:left="1276"/>
        <w:rPr>
          <w:sz w:val="52"/>
          <w:szCs w:val="52"/>
        </w:rPr>
      </w:pPr>
      <w:sdt>
        <w:sdtPr>
          <w:rPr>
            <w:color w:val="auto"/>
            <w:sz w:val="52"/>
            <w:szCs w:val="52"/>
          </w:rPr>
          <w:alias w:val="Title"/>
          <w:tag w:val=""/>
          <w:id w:val="975726233"/>
          <w:placeholder>
            <w:docPart w:val="89EDCB380CC14D9AA1A753877045AE0F"/>
          </w:placeholder>
          <w:dataBinding w:prefixMappings="xmlns:ns0='http://purl.org/dc/elements/1.1/' xmlns:ns1='http://schemas.openxmlformats.org/package/2006/metadata/core-properties' " w:xpath="/ns1:coreProperties[1]/ns0:title[1]" w:storeItemID="{6C3C8BC8-F283-45AE-878A-BAB7291924A1}"/>
          <w:text/>
        </w:sdtPr>
        <w:sdtContent>
          <w:r w:rsidR="00C04161" w:rsidRPr="009E48C3">
            <w:rPr>
              <w:color w:val="auto"/>
              <w:sz w:val="52"/>
              <w:szCs w:val="52"/>
            </w:rPr>
            <w:t xml:space="preserve">Revising </w:t>
          </w:r>
          <w:r w:rsidR="00C04161">
            <w:rPr>
              <w:color w:val="auto"/>
              <w:sz w:val="52"/>
              <w:szCs w:val="52"/>
            </w:rPr>
            <w:t xml:space="preserve">the </w:t>
          </w:r>
          <w:r w:rsidR="00C04161" w:rsidRPr="009E48C3">
            <w:rPr>
              <w:color w:val="auto"/>
              <w:sz w:val="52"/>
              <w:szCs w:val="52"/>
            </w:rPr>
            <w:t>Aeronautical Pricing Principles</w:t>
          </w:r>
        </w:sdtContent>
      </w:sdt>
    </w:p>
    <w:p w14:paraId="725003C4" w14:textId="42E0DD5D" w:rsidR="00DE4FE2" w:rsidRDefault="00F53594" w:rsidP="00641F56">
      <w:pPr>
        <w:pStyle w:val="Subtitle"/>
        <w:tabs>
          <w:tab w:val="right" w:pos="9864"/>
        </w:tabs>
        <w:ind w:left="1276"/>
      </w:pPr>
      <w:r>
        <w:t xml:space="preserve">Consultation Paper </w:t>
      </w:r>
      <w:r w:rsidR="00641F56">
        <w:tab/>
      </w:r>
    </w:p>
    <w:sdt>
      <w:sdtPr>
        <w:alias w:val="Publish Date"/>
        <w:tag w:val=""/>
        <w:id w:val="452527336"/>
        <w:placeholder>
          <w:docPart w:val="36EFC418C1A84F53B4D974E6753E0C4C"/>
        </w:placeholder>
        <w:dataBinding w:prefixMappings="xmlns:ns0='http://schemas.microsoft.com/office/2006/coverPageProps' " w:xpath="/ns0:CoverPageProperties[1]/ns0:PublishDate[1]" w:storeItemID="{55AF091B-3C7A-41E3-B477-F2FDAA23CFDA}"/>
        <w:date w:fullDate="2026-09-04T00:00:00Z">
          <w:dateFormat w:val="MMMM yyyy"/>
          <w:lid w:val="en-AU"/>
          <w:storeMappedDataAs w:val="dateTime"/>
          <w:calendar w:val="gregorian"/>
        </w:date>
      </w:sdtPr>
      <w:sdtContent>
        <w:p w14:paraId="02AD6F71" w14:textId="3E2DA0C8" w:rsidR="00DE4FE2" w:rsidRDefault="00BC518D" w:rsidP="00B54E13">
          <w:pPr>
            <w:pStyle w:val="CoverDate"/>
            <w:ind w:left="1276"/>
          </w:pPr>
          <w:r>
            <w:t>September 2026</w:t>
          </w:r>
        </w:p>
      </w:sdtContent>
    </w:sdt>
    <w:p w14:paraId="5298F1A1" w14:textId="77777777" w:rsidR="00B54E13" w:rsidRDefault="00992711" w:rsidP="00B54E13">
      <w:pPr>
        <w:framePr w:w="11907" w:h="5443" w:wrap="around" w:vAnchor="page" w:hAnchor="page" w:x="1" w:yAlign="bottom"/>
        <w:spacing w:before="0" w:after="0"/>
        <w:jc w:val="both"/>
      </w:pPr>
      <w:r>
        <w:rPr>
          <w:noProof/>
          <w:lang w:eastAsia="en-AU"/>
        </w:rPr>
        <w:drawing>
          <wp:inline distT="0" distB="0" distL="0" distR="0" wp14:anchorId="537BF506" wp14:editId="5573B87A">
            <wp:extent cx="7553325" cy="3493135"/>
            <wp:effectExtent l="0" t="0" r="9525" b="0"/>
            <wp:docPr id="3" name="Picture 3" descr="Department connected web graphi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3325" cy="3493135"/>
                    </a:xfrm>
                    <a:prstGeom prst="rect">
                      <a:avLst/>
                    </a:prstGeom>
                    <a:noFill/>
                  </pic:spPr>
                </pic:pic>
              </a:graphicData>
            </a:graphic>
          </wp:inline>
        </w:drawing>
      </w:r>
    </w:p>
    <w:p w14:paraId="507A9471" w14:textId="77777777" w:rsidR="00992711" w:rsidRDefault="00992711" w:rsidP="00992711">
      <w:pPr>
        <w:pStyle w:val="CoverPhoto"/>
        <w:framePr w:h="6583" w:hRule="exact" w:hSpace="180" w:wrap="around" w:vAnchor="text" w:hAnchor="page" w:x="2275" w:y="1"/>
        <w:spacing w:before="1080" w:after="0"/>
        <w:jc w:val="right"/>
      </w:pPr>
      <w:r>
        <w:rPr>
          <w:noProof/>
          <w:lang w:eastAsia="en-AU"/>
        </w:rPr>
        <w:drawing>
          <wp:inline distT="0" distB="0" distL="0" distR="0" wp14:anchorId="5378FD3B" wp14:editId="6397A343">
            <wp:extent cx="6120000" cy="4080000"/>
            <wp:effectExtent l="0" t="0" r="0" b="9525"/>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Report-Template-Long_Photo-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000" cy="4080000"/>
                    </a:xfrm>
                    <a:prstGeom prst="rect">
                      <a:avLst/>
                    </a:prstGeom>
                  </pic:spPr>
                </pic:pic>
              </a:graphicData>
            </a:graphic>
          </wp:inline>
        </w:drawing>
      </w:r>
    </w:p>
    <w:p w14:paraId="099D9390" w14:textId="77777777" w:rsidR="00B54E13" w:rsidRDefault="00B54E13">
      <w:pPr>
        <w:sectPr w:rsidR="00B54E13" w:rsidSect="00BA24FB">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340" w:footer="397" w:gutter="0"/>
          <w:cols w:space="708"/>
          <w:docGrid w:linePitch="360"/>
        </w:sectPr>
      </w:pPr>
    </w:p>
    <w:p w14:paraId="7D32ACFD" w14:textId="77777777" w:rsidR="00DE4FE2" w:rsidRDefault="00DE4FE2"/>
    <w:p w14:paraId="1C235029" w14:textId="77777777" w:rsidR="002D01AA" w:rsidRPr="000E5674" w:rsidRDefault="002D01AA" w:rsidP="002D01AA">
      <w:pPr>
        <w:pStyle w:val="NoSpacing"/>
        <w:spacing w:before="80"/>
      </w:pPr>
      <w:r w:rsidRPr="000E5674">
        <w:t xml:space="preserve">© </w:t>
      </w:r>
      <w:r w:rsidRPr="00271E69">
        <w:t>Commonwealth of Australia 202</w:t>
      </w:r>
      <w:r w:rsidR="00F53594" w:rsidRPr="00271E69">
        <w:t>5</w:t>
      </w:r>
    </w:p>
    <w:p w14:paraId="11C6FE41" w14:textId="77777777" w:rsidR="002D01AA" w:rsidRPr="00503B06" w:rsidRDefault="002D01AA" w:rsidP="00503B06">
      <w:pPr>
        <w:rPr>
          <w:b/>
        </w:rPr>
      </w:pPr>
      <w:bookmarkStart w:id="2" w:name="_Toc195795967"/>
      <w:r w:rsidRPr="00503B06">
        <w:rPr>
          <w:b/>
        </w:rPr>
        <w:t>Ownership of intellectual property rights in this publication</w:t>
      </w:r>
      <w:bookmarkEnd w:id="2"/>
    </w:p>
    <w:p w14:paraId="1A14B06C" w14:textId="77777777" w:rsidR="002D01AA" w:rsidRPr="000E5674" w:rsidRDefault="002D01AA" w:rsidP="002D01AA">
      <w:pPr>
        <w:spacing w:before="120"/>
        <w:rPr>
          <w:lang w:val="x-none"/>
        </w:rPr>
      </w:pPr>
      <w:r w:rsidRPr="000E5674">
        <w:rPr>
          <w:lang w:val="x-none"/>
        </w:rPr>
        <w:t>Unless otherwise noted, copyright (and any other intellectual property rights, if any) in this publication is owned by the</w:t>
      </w:r>
      <w:r>
        <w:rPr>
          <w:lang w:val="en-US"/>
        </w:rPr>
        <w:t xml:space="preserve"> </w:t>
      </w:r>
      <w:r w:rsidRPr="000E5674">
        <w:rPr>
          <w:lang w:val="x-none"/>
        </w:rPr>
        <w:t>Commonwealth of Australia (referred to below as the Commonwealth).</w:t>
      </w:r>
    </w:p>
    <w:p w14:paraId="26C0EA8A" w14:textId="77777777" w:rsidR="002D01AA" w:rsidRPr="00503B06" w:rsidRDefault="002D01AA" w:rsidP="00503B06">
      <w:pPr>
        <w:rPr>
          <w:b/>
        </w:rPr>
      </w:pPr>
      <w:bookmarkStart w:id="3" w:name="_Toc195795968"/>
      <w:r w:rsidRPr="00503B06">
        <w:rPr>
          <w:b/>
        </w:rPr>
        <w:t>Disclaimer</w:t>
      </w:r>
      <w:bookmarkEnd w:id="3"/>
    </w:p>
    <w:p w14:paraId="51F278AA" w14:textId="77777777" w:rsidR="002D01AA" w:rsidRPr="000E5674" w:rsidRDefault="002D01AA" w:rsidP="002D01AA">
      <w:pPr>
        <w:spacing w:before="120"/>
        <w:rPr>
          <w:lang w:val="x-none"/>
        </w:rPr>
      </w:pPr>
      <w:r w:rsidRPr="000E5674">
        <w:rPr>
          <w:lang w:val="x-none"/>
        </w:rPr>
        <w:t>The material contained in this publication is made available on the understanding that the Commonwealth is not</w:t>
      </w:r>
      <w:r>
        <w:rPr>
          <w:lang w:val="en-US"/>
        </w:rPr>
        <w:t xml:space="preserve"> </w:t>
      </w:r>
      <w:r w:rsidRPr="000E5674">
        <w:rPr>
          <w:lang w:val="x-none"/>
        </w:rPr>
        <w:t>providing professional advice, and that users exercise their own skill and care with respect to its use, and seek</w:t>
      </w:r>
      <w:r>
        <w:rPr>
          <w:lang w:val="en-US"/>
        </w:rPr>
        <w:t xml:space="preserve"> </w:t>
      </w:r>
      <w:r w:rsidRPr="000E5674">
        <w:rPr>
          <w:lang w:val="x-none"/>
        </w:rPr>
        <w:t>independent advice if necessary.</w:t>
      </w:r>
    </w:p>
    <w:p w14:paraId="5E0BE500" w14:textId="77777777" w:rsidR="002D01AA" w:rsidRDefault="002D01AA" w:rsidP="002D01AA">
      <w:pPr>
        <w:spacing w:before="120"/>
        <w:rPr>
          <w:lang w:val="x-none"/>
        </w:rPr>
      </w:pPr>
      <w:r w:rsidRPr="000E5674">
        <w:rPr>
          <w:lang w:val="x-none"/>
        </w:rPr>
        <w:t>The Commonwealth makes no representations or warranties as to the contents or accuracy of the information contained</w:t>
      </w:r>
      <w:r>
        <w:rPr>
          <w:lang w:val="en-US"/>
        </w:rPr>
        <w:t xml:space="preserve"> </w:t>
      </w:r>
      <w:r w:rsidRPr="000E5674">
        <w:rPr>
          <w:lang w:val="x-none"/>
        </w:rPr>
        <w:t>in this publication. To the extent permitted by law, the Commonwealth disclaims liability to any person or organisation in</w:t>
      </w:r>
      <w:r>
        <w:rPr>
          <w:lang w:val="en-US"/>
        </w:rPr>
        <w:t xml:space="preserve"> </w:t>
      </w:r>
      <w:r w:rsidRPr="000E5674">
        <w:rPr>
          <w:lang w:val="x-none"/>
        </w:rPr>
        <w:t>respect of anything done, or omitted to be done, in reliance upon information contained in this publication.</w:t>
      </w:r>
    </w:p>
    <w:p w14:paraId="095D29A3" w14:textId="77777777" w:rsidR="002D01AA" w:rsidRPr="00503B06" w:rsidRDefault="002D01AA" w:rsidP="00503B06">
      <w:pPr>
        <w:rPr>
          <w:b/>
        </w:rPr>
      </w:pPr>
      <w:bookmarkStart w:id="4" w:name="_Toc195795969"/>
      <w:r w:rsidRPr="00503B06">
        <w:rPr>
          <w:b/>
        </w:rPr>
        <w:t>Creative Commons licence</w:t>
      </w:r>
      <w:bookmarkEnd w:id="4"/>
    </w:p>
    <w:p w14:paraId="561316A0" w14:textId="77777777" w:rsidR="002D01AA" w:rsidRDefault="002D01AA" w:rsidP="00503B06">
      <w:bookmarkStart w:id="5" w:name="_Toc195795970"/>
      <w:r>
        <w:rPr>
          <w:noProof/>
        </w:rPr>
        <w:drawing>
          <wp:inline distT="0" distB="0" distL="0" distR="0" wp14:anchorId="4B5F3195" wp14:editId="6A1A8909">
            <wp:extent cx="1007927" cy="352649"/>
            <wp:effectExtent l="0" t="0" r="1905" b="9525"/>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29741" cy="360281"/>
                    </a:xfrm>
                    <a:prstGeom prst="rect">
                      <a:avLst/>
                    </a:prstGeom>
                    <a:noFill/>
                    <a:ln>
                      <a:noFill/>
                    </a:ln>
                  </pic:spPr>
                </pic:pic>
              </a:graphicData>
            </a:graphic>
          </wp:inline>
        </w:drawing>
      </w:r>
      <w:bookmarkEnd w:id="5"/>
    </w:p>
    <w:p w14:paraId="3557CBBF" w14:textId="77777777" w:rsidR="002D01AA" w:rsidRDefault="002D01AA" w:rsidP="002D01AA">
      <w:r w:rsidRPr="00650DDB">
        <w:t>With the exception of (a) the Coat of Arms; (b) the Department of Infrastructure, Transport, Regional Development, Communications</w:t>
      </w:r>
      <w:r w:rsidR="00B85F0A">
        <w:t>, Sport</w:t>
      </w:r>
      <w:r w:rsidRPr="00650DDB">
        <w:t xml:space="preserve"> and the Arts photos and graphics; (c) content supplied by third parties; (d) content otherwise labelled; copyright in this publication is licensed under a Creative Commons BY Attribution 4.0 International Licence.</w:t>
      </w:r>
    </w:p>
    <w:p w14:paraId="04302D24" w14:textId="77777777" w:rsidR="002D01AA" w:rsidRPr="00503B06" w:rsidRDefault="002D01AA" w:rsidP="00503B06">
      <w:pPr>
        <w:rPr>
          <w:b/>
        </w:rPr>
      </w:pPr>
      <w:bookmarkStart w:id="6" w:name="_Toc195795971"/>
      <w:r w:rsidRPr="00503B06">
        <w:rPr>
          <w:b/>
        </w:rPr>
        <w:t>Use of the Coat of Arms</w:t>
      </w:r>
      <w:bookmarkEnd w:id="6"/>
    </w:p>
    <w:p w14:paraId="47406DE2" w14:textId="6C378E6F" w:rsidR="00F90578" w:rsidRPr="000E5674" w:rsidRDefault="00F90578" w:rsidP="00F90578">
      <w:pPr>
        <w:spacing w:before="120"/>
        <w:rPr>
          <w:lang w:val="x-none"/>
        </w:rPr>
      </w:pPr>
      <w:r w:rsidRPr="000E5674">
        <w:rPr>
          <w:lang w:val="x-none"/>
        </w:rPr>
        <w:t xml:space="preserve">The Department of the Prime Minister and Cabinet </w:t>
      </w:r>
      <w:r>
        <w:t xml:space="preserve">(PM&amp;C) </w:t>
      </w:r>
      <w:r w:rsidRPr="000E5674">
        <w:rPr>
          <w:lang w:val="x-none"/>
        </w:rPr>
        <w:t>sets the terms under which the Coat of Arms is used. Please refer to</w:t>
      </w:r>
      <w:r>
        <w:rPr>
          <w:lang w:val="en-US"/>
        </w:rPr>
        <w:t xml:space="preserve"> </w:t>
      </w:r>
      <w:r w:rsidRPr="000E5674">
        <w:rPr>
          <w:lang w:val="x-none"/>
        </w:rPr>
        <w:t xml:space="preserve">the </w:t>
      </w:r>
      <w:hyperlink r:id="rId23" w:history="1">
        <w:r>
          <w:rPr>
            <w:rStyle w:val="Hyperlink"/>
          </w:rPr>
          <w:t>Commonwealth Coat of Arms Information and Guidelines | PM&amp;C</w:t>
        </w:r>
      </w:hyperlink>
      <w:r>
        <w:t>.</w:t>
      </w:r>
    </w:p>
    <w:p w14:paraId="34C947CD" w14:textId="77777777" w:rsidR="00557D83" w:rsidRDefault="00557D83" w:rsidP="00557D83">
      <w:pPr>
        <w:rPr>
          <w:b/>
        </w:rPr>
      </w:pPr>
      <w:bookmarkStart w:id="7" w:name="_Toc195795972"/>
      <w:r>
        <w:rPr>
          <w:b/>
        </w:rPr>
        <w:t>Image credit</w:t>
      </w:r>
    </w:p>
    <w:p w14:paraId="28D45718" w14:textId="77777777" w:rsidR="00557D83" w:rsidRDefault="00557D83" w:rsidP="00557D83">
      <w:pPr>
        <w:rPr>
          <w:b/>
        </w:rPr>
      </w:pPr>
      <w:r>
        <w:t>Department of Infrastructure, Transport, Regional Development, Communications, Sport and the Arts</w:t>
      </w:r>
    </w:p>
    <w:p w14:paraId="0DC44C99" w14:textId="77777777" w:rsidR="002D01AA" w:rsidRPr="00503B06" w:rsidRDefault="002D01AA" w:rsidP="00503B06">
      <w:pPr>
        <w:rPr>
          <w:b/>
        </w:rPr>
      </w:pPr>
      <w:r w:rsidRPr="00503B06">
        <w:rPr>
          <w:b/>
        </w:rPr>
        <w:t>Contact us</w:t>
      </w:r>
      <w:bookmarkEnd w:id="7"/>
    </w:p>
    <w:p w14:paraId="3EBB46B9" w14:textId="77777777" w:rsidR="002D01AA" w:rsidRPr="000E5674" w:rsidRDefault="002D01AA" w:rsidP="002D01AA">
      <w:pPr>
        <w:spacing w:before="120"/>
        <w:rPr>
          <w:lang w:val="x-none"/>
        </w:rPr>
      </w:pPr>
      <w:r w:rsidRPr="00271E69">
        <w:rPr>
          <w:lang w:val="x-none"/>
        </w:rPr>
        <w:t xml:space="preserve">This publication is available in </w:t>
      </w:r>
      <w:sdt>
        <w:sdtPr>
          <w:rPr>
            <w:lang w:val="x-none"/>
          </w:rPr>
          <w:tag w:val="[select format option]"/>
          <w:id w:val="1958295965"/>
          <w:placeholder>
            <w:docPart w:val="BBC91FDE120345338C74F382613169C9"/>
          </w:placeholder>
          <w:dropDownList>
            <w:listItem w:value="Choose an item."/>
            <w:listItem w:displayText="hard copy" w:value="hard copy"/>
            <w:listItem w:displayText="PDF format" w:value="PDF format"/>
            <w:listItem w:displayText="Word format" w:value="Word format"/>
            <w:listItem w:displayText="other format" w:value="other format"/>
          </w:dropDownList>
        </w:sdtPr>
        <w:sdtContent>
          <w:r w:rsidR="005D2C56" w:rsidRPr="00271E69">
            <w:rPr>
              <w:lang w:val="x-none"/>
            </w:rPr>
            <w:t>PDF format</w:t>
          </w:r>
        </w:sdtContent>
      </w:sdt>
      <w:r w:rsidRPr="00271E69">
        <w:rPr>
          <w:lang w:val="x-none"/>
        </w:rPr>
        <w:t>. All other rights are reserved</w:t>
      </w:r>
      <w:r w:rsidRPr="000E5674">
        <w:rPr>
          <w:lang w:val="x-none"/>
        </w:rPr>
        <w:t>, including in relation to any</w:t>
      </w:r>
      <w:r>
        <w:rPr>
          <w:lang w:val="en-US"/>
        </w:rPr>
        <w:t xml:space="preserve"> departmental</w:t>
      </w:r>
      <w:r w:rsidRPr="000E5674">
        <w:rPr>
          <w:lang w:val="x-none"/>
        </w:rPr>
        <w:t xml:space="preserve"> logos or trademarks which may exist. For enquiries regarding the licence and any use of this publication,</w:t>
      </w:r>
      <w:r>
        <w:rPr>
          <w:lang w:val="en-US"/>
        </w:rPr>
        <w:t xml:space="preserve"> </w:t>
      </w:r>
      <w:r w:rsidRPr="000E5674">
        <w:rPr>
          <w:lang w:val="x-none"/>
        </w:rPr>
        <w:t>please contact:</w:t>
      </w:r>
    </w:p>
    <w:p w14:paraId="42016EE5" w14:textId="2A60172F" w:rsidR="00F84637" w:rsidRDefault="002D01AA" w:rsidP="002D01AA">
      <w:pPr>
        <w:spacing w:before="120"/>
      </w:pPr>
      <w:r w:rsidRPr="002341E1">
        <w:rPr>
          <w:lang w:val="x-none"/>
        </w:rPr>
        <w:t xml:space="preserve">Email: </w:t>
      </w:r>
      <w:hyperlink r:id="rId24" w:history="1">
        <w:r w:rsidR="00A0047C">
          <w:rPr>
            <w:rStyle w:val="Hyperlink"/>
          </w:rPr>
          <w:t>AVPOL</w:t>
        </w:r>
        <w:r w:rsidR="00A0047C" w:rsidRPr="005F6CB7">
          <w:rPr>
            <w:rStyle w:val="Hyperlink"/>
          </w:rPr>
          <w:t>@infrastructure.gov.au</w:t>
        </w:r>
      </w:hyperlink>
      <w:r w:rsidR="00F84637">
        <w:t xml:space="preserve"> </w:t>
      </w:r>
    </w:p>
    <w:p w14:paraId="74554E2A" w14:textId="1E3861B4" w:rsidR="00557D83" w:rsidRDefault="00557D83" w:rsidP="00557D83">
      <w:pPr>
        <w:spacing w:before="120"/>
        <w:rPr>
          <w:i/>
          <w:kern w:val="12"/>
          <w:highlight w:val="yellow"/>
        </w:rPr>
      </w:pPr>
      <w:r w:rsidRPr="000E5674">
        <w:rPr>
          <w:lang w:val="x-none"/>
        </w:rPr>
        <w:t>Website</w:t>
      </w:r>
      <w:r w:rsidR="003D220D" w:rsidRPr="003D220D">
        <w:t xml:space="preserve"> </w:t>
      </w:r>
      <w:r w:rsidR="003D220D" w:rsidRPr="003D220D">
        <w:rPr>
          <w:lang w:val="x-none"/>
        </w:rPr>
        <w:t>www.infrastructure.gov.au/have-your-say</w:t>
      </w:r>
    </w:p>
    <w:p w14:paraId="152EB78C" w14:textId="77777777" w:rsidR="0020506A" w:rsidRPr="003104A6" w:rsidRDefault="002D01AA" w:rsidP="00503B06">
      <w:pPr>
        <w:rPr>
          <w:b/>
          <w:sz w:val="44"/>
          <w:szCs w:val="44"/>
        </w:rPr>
      </w:pPr>
      <w:r w:rsidRPr="003104A6">
        <w:rPr>
          <w:sz w:val="44"/>
          <w:szCs w:val="44"/>
        </w:rPr>
        <w:t xml:space="preserve"> </w:t>
      </w:r>
      <w:bookmarkStart w:id="8" w:name="_Toc195795973"/>
      <w:r w:rsidR="0020506A" w:rsidRPr="003104A6">
        <w:rPr>
          <w:b/>
          <w:sz w:val="44"/>
          <w:szCs w:val="44"/>
        </w:rPr>
        <w:t>Acknowledgment of Country</w:t>
      </w:r>
      <w:bookmarkEnd w:id="8"/>
      <w:r w:rsidR="0020506A" w:rsidRPr="003104A6">
        <w:rPr>
          <w:b/>
          <w:sz w:val="44"/>
          <w:szCs w:val="44"/>
        </w:rPr>
        <w:t xml:space="preserve"> </w:t>
      </w:r>
    </w:p>
    <w:p w14:paraId="3C4436D3" w14:textId="77777777" w:rsidR="0020506A" w:rsidRPr="00AB3F52" w:rsidRDefault="0020506A" w:rsidP="0020506A">
      <w:pPr>
        <w:rPr>
          <w:lang w:val="en-US"/>
        </w:rPr>
      </w:pPr>
      <w:r w:rsidRPr="4C4BFE63">
        <w:rPr>
          <w:lang w:val="en-US"/>
        </w:rPr>
        <w:t xml:space="preserve">First Nations people have the oldest continuing cultures in the world. It is fitting to reflect on the thousands of generations of traditional knowledges that First Nations people hold, and generously share. </w:t>
      </w:r>
    </w:p>
    <w:p w14:paraId="1FF802A3" w14:textId="77777777" w:rsidR="0020506A" w:rsidRDefault="0020506A" w:rsidP="0020506A">
      <w:r>
        <w:t xml:space="preserve">We acknowledge the diversity of First Nations cultures, languages and practices across the country and the resilience of First Nations people in keeping these alive. In delivering this consultation paper, we recognise the importance of listening to the voices and perspectives of local First Nations people and responding to the uniqueness of each place. </w:t>
      </w:r>
    </w:p>
    <w:p w14:paraId="0889F3B8" w14:textId="77777777" w:rsidR="0020506A" w:rsidRDefault="0020506A" w:rsidP="0020506A">
      <w:r>
        <w:t>We thank First Nations people for their continuing custodianship of, and care for, the Country that we live and work on today.</w:t>
      </w:r>
    </w:p>
    <w:bookmarkStart w:id="9" w:name="_Toc211499110" w:displacedByCustomXml="next"/>
    <w:bookmarkStart w:id="10" w:name="_Toc212195638" w:displacedByCustomXml="next"/>
    <w:bookmarkStart w:id="11" w:name="_Hlk195788758" w:displacedByCustomXml="next"/>
    <w:sdt>
      <w:sdtPr>
        <w:rPr>
          <w:rFonts w:asciiTheme="minorHAnsi" w:eastAsiaTheme="minorHAnsi" w:hAnsiTheme="minorHAnsi" w:cstheme="minorBidi"/>
          <w:b w:val="0"/>
          <w:color w:val="000000" w:themeColor="text1"/>
          <w:sz w:val="22"/>
          <w:szCs w:val="22"/>
        </w:rPr>
        <w:id w:val="245007633"/>
        <w:docPartObj>
          <w:docPartGallery w:val="Table of Contents"/>
          <w:docPartUnique/>
        </w:docPartObj>
      </w:sdtPr>
      <w:sdtEndPr>
        <w:rPr>
          <w:bCs/>
          <w:noProof/>
        </w:rPr>
      </w:sdtEndPr>
      <w:sdtContent>
        <w:p w14:paraId="7D583BF6" w14:textId="0911B4B0" w:rsidR="00624FE9" w:rsidRPr="00212B5C" w:rsidRDefault="00624FE9">
          <w:pPr>
            <w:pStyle w:val="TOCHeading"/>
          </w:pPr>
          <w:r w:rsidRPr="00212B5C">
            <w:t>Table of Contents</w:t>
          </w:r>
          <w:bookmarkEnd w:id="10"/>
          <w:bookmarkEnd w:id="9"/>
        </w:p>
        <w:p w14:paraId="04199A69" w14:textId="442576DC" w:rsidR="00212B5C" w:rsidRDefault="00624FE9">
          <w:pPr>
            <w:pStyle w:val="TOC1"/>
            <w:rPr>
              <w:rFonts w:eastAsiaTheme="minorEastAsia"/>
              <w:b w:val="0"/>
              <w:noProof/>
              <w:color w:val="auto"/>
              <w:sz w:val="22"/>
              <w:u w:val="none"/>
              <w:lang w:eastAsia="en-AU"/>
            </w:rPr>
          </w:pPr>
          <w:r>
            <w:fldChar w:fldCharType="begin"/>
          </w:r>
          <w:r>
            <w:instrText xml:space="preserve"> TOC \o "1-3" \h \z \u </w:instrText>
          </w:r>
          <w:r>
            <w:fldChar w:fldCharType="separate"/>
          </w:r>
          <w:hyperlink w:anchor="_Toc212195639" w:history="1">
            <w:r w:rsidR="00212B5C" w:rsidRPr="00647FB0">
              <w:rPr>
                <w:rStyle w:val="Hyperlink"/>
                <w:noProof/>
              </w:rPr>
              <w:t>Introduction</w:t>
            </w:r>
            <w:r w:rsidR="00212B5C">
              <w:rPr>
                <w:noProof/>
                <w:webHidden/>
              </w:rPr>
              <w:tab/>
            </w:r>
            <w:r w:rsidR="00212B5C">
              <w:rPr>
                <w:noProof/>
                <w:webHidden/>
              </w:rPr>
              <w:fldChar w:fldCharType="begin"/>
            </w:r>
            <w:r w:rsidR="00212B5C">
              <w:rPr>
                <w:noProof/>
                <w:webHidden/>
              </w:rPr>
              <w:instrText xml:space="preserve"> PAGEREF _Toc212195639 \h </w:instrText>
            </w:r>
            <w:r w:rsidR="00212B5C">
              <w:rPr>
                <w:noProof/>
                <w:webHidden/>
              </w:rPr>
            </w:r>
            <w:r w:rsidR="00212B5C">
              <w:rPr>
                <w:noProof/>
                <w:webHidden/>
              </w:rPr>
              <w:fldChar w:fldCharType="separate"/>
            </w:r>
            <w:r w:rsidR="00212B5C">
              <w:rPr>
                <w:noProof/>
                <w:webHidden/>
              </w:rPr>
              <w:t>1</w:t>
            </w:r>
            <w:r w:rsidR="00212B5C">
              <w:rPr>
                <w:noProof/>
                <w:webHidden/>
              </w:rPr>
              <w:fldChar w:fldCharType="end"/>
            </w:r>
          </w:hyperlink>
        </w:p>
        <w:p w14:paraId="654550D6" w14:textId="24512CD1" w:rsidR="00212B5C" w:rsidRDefault="00212B5C">
          <w:pPr>
            <w:pStyle w:val="TOC2"/>
            <w:rPr>
              <w:rFonts w:eastAsiaTheme="minorEastAsia"/>
              <w:noProof/>
              <w:color w:val="auto"/>
              <w:lang w:eastAsia="en-AU"/>
            </w:rPr>
          </w:pPr>
          <w:hyperlink w:anchor="_Toc212195640" w:history="1">
            <w:r w:rsidRPr="00647FB0">
              <w:rPr>
                <w:rStyle w:val="Hyperlink"/>
                <w:noProof/>
              </w:rPr>
              <w:t>Purpose</w:t>
            </w:r>
            <w:r>
              <w:rPr>
                <w:noProof/>
                <w:webHidden/>
              </w:rPr>
              <w:tab/>
            </w:r>
            <w:r>
              <w:rPr>
                <w:noProof/>
                <w:webHidden/>
              </w:rPr>
              <w:fldChar w:fldCharType="begin"/>
            </w:r>
            <w:r>
              <w:rPr>
                <w:noProof/>
                <w:webHidden/>
              </w:rPr>
              <w:instrText xml:space="preserve"> PAGEREF _Toc212195640 \h </w:instrText>
            </w:r>
            <w:r>
              <w:rPr>
                <w:noProof/>
                <w:webHidden/>
              </w:rPr>
            </w:r>
            <w:r>
              <w:rPr>
                <w:noProof/>
                <w:webHidden/>
              </w:rPr>
              <w:fldChar w:fldCharType="separate"/>
            </w:r>
            <w:r>
              <w:rPr>
                <w:noProof/>
                <w:webHidden/>
              </w:rPr>
              <w:t>1</w:t>
            </w:r>
            <w:r>
              <w:rPr>
                <w:noProof/>
                <w:webHidden/>
              </w:rPr>
              <w:fldChar w:fldCharType="end"/>
            </w:r>
          </w:hyperlink>
        </w:p>
        <w:p w14:paraId="2F3B1666" w14:textId="2E793F04" w:rsidR="00212B5C" w:rsidRDefault="00212B5C">
          <w:pPr>
            <w:pStyle w:val="TOC2"/>
            <w:rPr>
              <w:rFonts w:eastAsiaTheme="minorEastAsia"/>
              <w:noProof/>
              <w:color w:val="auto"/>
              <w:lang w:eastAsia="en-AU"/>
            </w:rPr>
          </w:pPr>
          <w:hyperlink w:anchor="_Toc212195641" w:history="1">
            <w:r w:rsidRPr="00647FB0">
              <w:rPr>
                <w:rStyle w:val="Hyperlink"/>
                <w:noProof/>
              </w:rPr>
              <w:t>Aviation connects people and is important to productivity</w:t>
            </w:r>
            <w:r>
              <w:rPr>
                <w:noProof/>
                <w:webHidden/>
              </w:rPr>
              <w:tab/>
            </w:r>
            <w:r>
              <w:rPr>
                <w:noProof/>
                <w:webHidden/>
              </w:rPr>
              <w:fldChar w:fldCharType="begin"/>
            </w:r>
            <w:r>
              <w:rPr>
                <w:noProof/>
                <w:webHidden/>
              </w:rPr>
              <w:instrText xml:space="preserve"> PAGEREF _Toc212195641 \h </w:instrText>
            </w:r>
            <w:r>
              <w:rPr>
                <w:noProof/>
                <w:webHidden/>
              </w:rPr>
            </w:r>
            <w:r>
              <w:rPr>
                <w:noProof/>
                <w:webHidden/>
              </w:rPr>
              <w:fldChar w:fldCharType="separate"/>
            </w:r>
            <w:r>
              <w:rPr>
                <w:noProof/>
                <w:webHidden/>
              </w:rPr>
              <w:t>1</w:t>
            </w:r>
            <w:r>
              <w:rPr>
                <w:noProof/>
                <w:webHidden/>
              </w:rPr>
              <w:fldChar w:fldCharType="end"/>
            </w:r>
          </w:hyperlink>
        </w:p>
        <w:p w14:paraId="08D70A7E" w14:textId="7FDCCA83" w:rsidR="00212B5C" w:rsidRDefault="00212B5C">
          <w:pPr>
            <w:pStyle w:val="TOC2"/>
            <w:rPr>
              <w:rFonts w:eastAsiaTheme="minorEastAsia"/>
              <w:noProof/>
              <w:color w:val="auto"/>
              <w:lang w:eastAsia="en-AU"/>
            </w:rPr>
          </w:pPr>
          <w:hyperlink w:anchor="_Toc212195642" w:history="1">
            <w:r w:rsidRPr="00647FB0">
              <w:rPr>
                <w:rStyle w:val="Hyperlink"/>
                <w:noProof/>
              </w:rPr>
              <w:t>Have your say</w:t>
            </w:r>
            <w:r>
              <w:rPr>
                <w:noProof/>
                <w:webHidden/>
              </w:rPr>
              <w:tab/>
            </w:r>
            <w:r>
              <w:rPr>
                <w:noProof/>
                <w:webHidden/>
              </w:rPr>
              <w:fldChar w:fldCharType="begin"/>
            </w:r>
            <w:r>
              <w:rPr>
                <w:noProof/>
                <w:webHidden/>
              </w:rPr>
              <w:instrText xml:space="preserve"> PAGEREF _Toc212195642 \h </w:instrText>
            </w:r>
            <w:r>
              <w:rPr>
                <w:noProof/>
                <w:webHidden/>
              </w:rPr>
            </w:r>
            <w:r>
              <w:rPr>
                <w:noProof/>
                <w:webHidden/>
              </w:rPr>
              <w:fldChar w:fldCharType="separate"/>
            </w:r>
            <w:r>
              <w:rPr>
                <w:noProof/>
                <w:webHidden/>
              </w:rPr>
              <w:t>1</w:t>
            </w:r>
            <w:r>
              <w:rPr>
                <w:noProof/>
                <w:webHidden/>
              </w:rPr>
              <w:fldChar w:fldCharType="end"/>
            </w:r>
          </w:hyperlink>
        </w:p>
        <w:p w14:paraId="3CBA4988" w14:textId="65592700" w:rsidR="00212B5C" w:rsidRDefault="00212B5C">
          <w:pPr>
            <w:pStyle w:val="TOC1"/>
            <w:rPr>
              <w:rFonts w:eastAsiaTheme="minorEastAsia"/>
              <w:b w:val="0"/>
              <w:noProof/>
              <w:color w:val="auto"/>
              <w:sz w:val="22"/>
              <w:u w:val="none"/>
              <w:lang w:eastAsia="en-AU"/>
            </w:rPr>
          </w:pPr>
          <w:hyperlink w:anchor="_Toc212195643" w:history="1">
            <w:r w:rsidRPr="00647FB0">
              <w:rPr>
                <w:rStyle w:val="Hyperlink"/>
                <w:noProof/>
              </w:rPr>
              <w:t>Revising the Aeronautical Pricing Principles</w:t>
            </w:r>
            <w:r>
              <w:rPr>
                <w:noProof/>
                <w:webHidden/>
              </w:rPr>
              <w:tab/>
            </w:r>
            <w:r>
              <w:rPr>
                <w:noProof/>
                <w:webHidden/>
              </w:rPr>
              <w:fldChar w:fldCharType="begin"/>
            </w:r>
            <w:r>
              <w:rPr>
                <w:noProof/>
                <w:webHidden/>
              </w:rPr>
              <w:instrText xml:space="preserve"> PAGEREF _Toc212195643 \h </w:instrText>
            </w:r>
            <w:r>
              <w:rPr>
                <w:noProof/>
                <w:webHidden/>
              </w:rPr>
            </w:r>
            <w:r>
              <w:rPr>
                <w:noProof/>
                <w:webHidden/>
              </w:rPr>
              <w:fldChar w:fldCharType="separate"/>
            </w:r>
            <w:r>
              <w:rPr>
                <w:noProof/>
                <w:webHidden/>
              </w:rPr>
              <w:t>2</w:t>
            </w:r>
            <w:r>
              <w:rPr>
                <w:noProof/>
                <w:webHidden/>
              </w:rPr>
              <w:fldChar w:fldCharType="end"/>
            </w:r>
          </w:hyperlink>
        </w:p>
        <w:p w14:paraId="51A3C45E" w14:textId="7A5586A5" w:rsidR="00212B5C" w:rsidRDefault="00212B5C">
          <w:pPr>
            <w:pStyle w:val="TOC2"/>
            <w:rPr>
              <w:rFonts w:eastAsiaTheme="minorEastAsia"/>
              <w:noProof/>
              <w:color w:val="auto"/>
              <w:lang w:eastAsia="en-AU"/>
            </w:rPr>
          </w:pPr>
          <w:hyperlink w:anchor="_Toc212195644" w:history="1">
            <w:r w:rsidRPr="00647FB0">
              <w:rPr>
                <w:rStyle w:val="Hyperlink"/>
                <w:noProof/>
              </w:rPr>
              <w:t>Background</w:t>
            </w:r>
            <w:r>
              <w:rPr>
                <w:noProof/>
                <w:webHidden/>
              </w:rPr>
              <w:tab/>
            </w:r>
            <w:r>
              <w:rPr>
                <w:noProof/>
                <w:webHidden/>
              </w:rPr>
              <w:fldChar w:fldCharType="begin"/>
            </w:r>
            <w:r>
              <w:rPr>
                <w:noProof/>
                <w:webHidden/>
              </w:rPr>
              <w:instrText xml:space="preserve"> PAGEREF _Toc212195644 \h </w:instrText>
            </w:r>
            <w:r>
              <w:rPr>
                <w:noProof/>
                <w:webHidden/>
              </w:rPr>
            </w:r>
            <w:r>
              <w:rPr>
                <w:noProof/>
                <w:webHidden/>
              </w:rPr>
              <w:fldChar w:fldCharType="separate"/>
            </w:r>
            <w:r>
              <w:rPr>
                <w:noProof/>
                <w:webHidden/>
              </w:rPr>
              <w:t>2</w:t>
            </w:r>
            <w:r>
              <w:rPr>
                <w:noProof/>
                <w:webHidden/>
              </w:rPr>
              <w:fldChar w:fldCharType="end"/>
            </w:r>
          </w:hyperlink>
        </w:p>
        <w:p w14:paraId="12B11B73" w14:textId="73D4A7B3" w:rsidR="00212B5C" w:rsidRDefault="00212B5C">
          <w:pPr>
            <w:pStyle w:val="TOC2"/>
            <w:rPr>
              <w:rFonts w:eastAsiaTheme="minorEastAsia"/>
              <w:noProof/>
              <w:color w:val="auto"/>
              <w:lang w:eastAsia="en-AU"/>
            </w:rPr>
          </w:pPr>
          <w:hyperlink w:anchor="_Toc212195645" w:history="1">
            <w:r w:rsidRPr="00647FB0">
              <w:rPr>
                <w:rStyle w:val="Hyperlink"/>
                <w:noProof/>
              </w:rPr>
              <w:t>What is being proposed?</w:t>
            </w:r>
            <w:r>
              <w:rPr>
                <w:noProof/>
                <w:webHidden/>
              </w:rPr>
              <w:tab/>
            </w:r>
            <w:r>
              <w:rPr>
                <w:noProof/>
                <w:webHidden/>
              </w:rPr>
              <w:fldChar w:fldCharType="begin"/>
            </w:r>
            <w:r>
              <w:rPr>
                <w:noProof/>
                <w:webHidden/>
              </w:rPr>
              <w:instrText xml:space="preserve"> PAGEREF _Toc212195645 \h </w:instrText>
            </w:r>
            <w:r>
              <w:rPr>
                <w:noProof/>
                <w:webHidden/>
              </w:rPr>
            </w:r>
            <w:r>
              <w:rPr>
                <w:noProof/>
                <w:webHidden/>
              </w:rPr>
              <w:fldChar w:fldCharType="separate"/>
            </w:r>
            <w:r>
              <w:rPr>
                <w:noProof/>
                <w:webHidden/>
              </w:rPr>
              <w:t>2</w:t>
            </w:r>
            <w:r>
              <w:rPr>
                <w:noProof/>
                <w:webHidden/>
              </w:rPr>
              <w:fldChar w:fldCharType="end"/>
            </w:r>
          </w:hyperlink>
        </w:p>
        <w:p w14:paraId="2F76C154" w14:textId="442F6915" w:rsidR="00212B5C" w:rsidRDefault="00212B5C">
          <w:pPr>
            <w:pStyle w:val="TOC2"/>
            <w:rPr>
              <w:rFonts w:eastAsiaTheme="minorEastAsia"/>
              <w:noProof/>
              <w:color w:val="auto"/>
              <w:lang w:eastAsia="en-AU"/>
            </w:rPr>
          </w:pPr>
          <w:hyperlink w:anchor="_Toc212195646" w:history="1">
            <w:r w:rsidRPr="00647FB0">
              <w:rPr>
                <w:rStyle w:val="Hyperlink"/>
                <w:noProof/>
              </w:rPr>
              <w:t>Matters for future consideration</w:t>
            </w:r>
            <w:r>
              <w:rPr>
                <w:noProof/>
                <w:webHidden/>
              </w:rPr>
              <w:tab/>
            </w:r>
            <w:r>
              <w:rPr>
                <w:noProof/>
                <w:webHidden/>
              </w:rPr>
              <w:fldChar w:fldCharType="begin"/>
            </w:r>
            <w:r>
              <w:rPr>
                <w:noProof/>
                <w:webHidden/>
              </w:rPr>
              <w:instrText xml:space="preserve"> PAGEREF _Toc212195646 \h </w:instrText>
            </w:r>
            <w:r>
              <w:rPr>
                <w:noProof/>
                <w:webHidden/>
              </w:rPr>
            </w:r>
            <w:r>
              <w:rPr>
                <w:noProof/>
                <w:webHidden/>
              </w:rPr>
              <w:fldChar w:fldCharType="separate"/>
            </w:r>
            <w:r>
              <w:rPr>
                <w:noProof/>
                <w:webHidden/>
              </w:rPr>
              <w:t>3</w:t>
            </w:r>
            <w:r>
              <w:rPr>
                <w:noProof/>
                <w:webHidden/>
              </w:rPr>
              <w:fldChar w:fldCharType="end"/>
            </w:r>
          </w:hyperlink>
        </w:p>
        <w:p w14:paraId="79E36FFB" w14:textId="09819D7C" w:rsidR="00212B5C" w:rsidRDefault="00212B5C">
          <w:pPr>
            <w:pStyle w:val="TOC2"/>
            <w:rPr>
              <w:rFonts w:eastAsiaTheme="minorEastAsia"/>
              <w:noProof/>
              <w:color w:val="auto"/>
              <w:lang w:eastAsia="en-AU"/>
            </w:rPr>
          </w:pPr>
          <w:hyperlink w:anchor="_Toc212195647" w:history="1">
            <w:r w:rsidRPr="00647FB0">
              <w:rPr>
                <w:rStyle w:val="Hyperlink"/>
                <w:noProof/>
              </w:rPr>
              <w:t>Consultation questions</w:t>
            </w:r>
            <w:r>
              <w:rPr>
                <w:noProof/>
                <w:webHidden/>
              </w:rPr>
              <w:tab/>
            </w:r>
            <w:r>
              <w:rPr>
                <w:noProof/>
                <w:webHidden/>
              </w:rPr>
              <w:fldChar w:fldCharType="begin"/>
            </w:r>
            <w:r>
              <w:rPr>
                <w:noProof/>
                <w:webHidden/>
              </w:rPr>
              <w:instrText xml:space="preserve"> PAGEREF _Toc212195647 \h </w:instrText>
            </w:r>
            <w:r>
              <w:rPr>
                <w:noProof/>
                <w:webHidden/>
              </w:rPr>
            </w:r>
            <w:r>
              <w:rPr>
                <w:noProof/>
                <w:webHidden/>
              </w:rPr>
              <w:fldChar w:fldCharType="separate"/>
            </w:r>
            <w:r>
              <w:rPr>
                <w:noProof/>
                <w:webHidden/>
              </w:rPr>
              <w:t>3</w:t>
            </w:r>
            <w:r>
              <w:rPr>
                <w:noProof/>
                <w:webHidden/>
              </w:rPr>
              <w:fldChar w:fldCharType="end"/>
            </w:r>
          </w:hyperlink>
        </w:p>
        <w:p w14:paraId="254BE06E" w14:textId="383CDA8D" w:rsidR="00212B5C" w:rsidRDefault="00212B5C">
          <w:pPr>
            <w:pStyle w:val="TOC2"/>
            <w:rPr>
              <w:rFonts w:eastAsiaTheme="minorEastAsia"/>
              <w:noProof/>
              <w:color w:val="auto"/>
              <w:lang w:eastAsia="en-AU"/>
            </w:rPr>
          </w:pPr>
          <w:hyperlink w:anchor="_Toc212195648" w:history="1">
            <w:r w:rsidRPr="00647FB0">
              <w:rPr>
                <w:rStyle w:val="Hyperlink"/>
                <w:noProof/>
              </w:rPr>
              <w:t>Next steps</w:t>
            </w:r>
            <w:r>
              <w:rPr>
                <w:noProof/>
                <w:webHidden/>
              </w:rPr>
              <w:tab/>
            </w:r>
            <w:r>
              <w:rPr>
                <w:noProof/>
                <w:webHidden/>
              </w:rPr>
              <w:fldChar w:fldCharType="begin"/>
            </w:r>
            <w:r>
              <w:rPr>
                <w:noProof/>
                <w:webHidden/>
              </w:rPr>
              <w:instrText xml:space="preserve"> PAGEREF _Toc212195648 \h </w:instrText>
            </w:r>
            <w:r>
              <w:rPr>
                <w:noProof/>
                <w:webHidden/>
              </w:rPr>
            </w:r>
            <w:r>
              <w:rPr>
                <w:noProof/>
                <w:webHidden/>
              </w:rPr>
              <w:fldChar w:fldCharType="separate"/>
            </w:r>
            <w:r>
              <w:rPr>
                <w:noProof/>
                <w:webHidden/>
              </w:rPr>
              <w:t>4</w:t>
            </w:r>
            <w:r>
              <w:rPr>
                <w:noProof/>
                <w:webHidden/>
              </w:rPr>
              <w:fldChar w:fldCharType="end"/>
            </w:r>
          </w:hyperlink>
        </w:p>
        <w:p w14:paraId="6AED9355" w14:textId="09272E0B" w:rsidR="00212B5C" w:rsidRDefault="00212B5C">
          <w:pPr>
            <w:pStyle w:val="TOC1"/>
            <w:rPr>
              <w:rFonts w:eastAsiaTheme="minorEastAsia"/>
              <w:b w:val="0"/>
              <w:noProof/>
              <w:color w:val="auto"/>
              <w:sz w:val="22"/>
              <w:u w:val="none"/>
              <w:lang w:eastAsia="en-AU"/>
            </w:rPr>
          </w:pPr>
          <w:hyperlink w:anchor="_Toc212195649" w:history="1">
            <w:r w:rsidRPr="00647FB0">
              <w:rPr>
                <w:rStyle w:val="Hyperlink"/>
                <w:noProof/>
              </w:rPr>
              <w:t>Appendix A: Aeronautical Pricing Principles with proposed additional principles</w:t>
            </w:r>
            <w:r>
              <w:rPr>
                <w:noProof/>
                <w:webHidden/>
              </w:rPr>
              <w:tab/>
            </w:r>
            <w:r>
              <w:rPr>
                <w:noProof/>
                <w:webHidden/>
              </w:rPr>
              <w:fldChar w:fldCharType="begin"/>
            </w:r>
            <w:r>
              <w:rPr>
                <w:noProof/>
                <w:webHidden/>
              </w:rPr>
              <w:instrText xml:space="preserve"> PAGEREF _Toc212195649 \h </w:instrText>
            </w:r>
            <w:r>
              <w:rPr>
                <w:noProof/>
                <w:webHidden/>
              </w:rPr>
            </w:r>
            <w:r>
              <w:rPr>
                <w:noProof/>
                <w:webHidden/>
              </w:rPr>
              <w:fldChar w:fldCharType="separate"/>
            </w:r>
            <w:r>
              <w:rPr>
                <w:noProof/>
                <w:webHidden/>
              </w:rPr>
              <w:t>5</w:t>
            </w:r>
            <w:r>
              <w:rPr>
                <w:noProof/>
                <w:webHidden/>
              </w:rPr>
              <w:fldChar w:fldCharType="end"/>
            </w:r>
          </w:hyperlink>
        </w:p>
        <w:p w14:paraId="3D013FAF" w14:textId="0C17A46A" w:rsidR="00624FE9" w:rsidRDefault="00624FE9">
          <w:r>
            <w:rPr>
              <w:b/>
              <w:bCs/>
              <w:noProof/>
            </w:rPr>
            <w:fldChar w:fldCharType="end"/>
          </w:r>
        </w:p>
      </w:sdtContent>
    </w:sdt>
    <w:p w14:paraId="78911152" w14:textId="77777777" w:rsidR="00441A31" w:rsidRDefault="00441A31">
      <w:pPr>
        <w:suppressAutoHyphens w:val="0"/>
        <w:sectPr w:rsidR="00441A31" w:rsidSect="00701000">
          <w:headerReference w:type="even" r:id="rId25"/>
          <w:headerReference w:type="default" r:id="rId26"/>
          <w:headerReference w:type="first" r:id="rId27"/>
          <w:pgSz w:w="11906" w:h="16838" w:code="9"/>
          <w:pgMar w:top="1021" w:right="1021" w:bottom="1021" w:left="1021" w:header="340" w:footer="397" w:gutter="0"/>
          <w:cols w:space="708"/>
          <w:docGrid w:linePitch="360"/>
        </w:sectPr>
      </w:pPr>
    </w:p>
    <w:p w14:paraId="706D5A1A" w14:textId="534C0108" w:rsidR="00FC2326" w:rsidRDefault="00194222" w:rsidP="00194222">
      <w:pPr>
        <w:pStyle w:val="Heading1"/>
        <w:spacing w:before="240"/>
      </w:pPr>
      <w:bookmarkStart w:id="12" w:name="_Toc212195639"/>
      <w:r>
        <w:lastRenderedPageBreak/>
        <w:t>Introduction</w:t>
      </w:r>
      <w:bookmarkEnd w:id="12"/>
      <w:r>
        <w:t xml:space="preserve"> </w:t>
      </w:r>
    </w:p>
    <w:p w14:paraId="2E26854B" w14:textId="77777777" w:rsidR="005F794B" w:rsidRPr="00820202" w:rsidRDefault="00B9745A" w:rsidP="008D144E">
      <w:pPr>
        <w:pStyle w:val="Heading2"/>
      </w:pPr>
      <w:bookmarkStart w:id="13" w:name="_Toc212195640"/>
      <w:r>
        <w:t>Purpose</w:t>
      </w:r>
      <w:bookmarkEnd w:id="13"/>
    </w:p>
    <w:bookmarkEnd w:id="11"/>
    <w:p w14:paraId="0ED56B73" w14:textId="27798E15" w:rsidR="00811151" w:rsidRPr="00704DB3" w:rsidRDefault="000C39C5" w:rsidP="004E0C5D">
      <w:pPr>
        <w:spacing w:before="0" w:after="160" w:line="259" w:lineRule="auto"/>
      </w:pPr>
      <w:r w:rsidRPr="00811151">
        <w:t xml:space="preserve">The </w:t>
      </w:r>
      <w:r w:rsidRPr="00704DB3">
        <w:t xml:space="preserve">Department of Infrastructure, Transport, Regional Development, Communications, Sport and the Arts (the department) </w:t>
      </w:r>
      <w:r w:rsidR="00811151" w:rsidRPr="004E0C5D">
        <w:t xml:space="preserve">is seeking feedback on proposed revisions to the Aeronautical Pricing Principles (APPs), which will </w:t>
      </w:r>
      <w:r w:rsidR="00811151" w:rsidRPr="00704DB3">
        <w:t xml:space="preserve">update the APPs to specify that: </w:t>
      </w:r>
    </w:p>
    <w:p w14:paraId="2C87D500" w14:textId="77777777" w:rsidR="00811151" w:rsidRPr="00811151" w:rsidRDefault="00811151" w:rsidP="00811151">
      <w:pPr>
        <w:pStyle w:val="Bullet1"/>
        <w:numPr>
          <w:ilvl w:val="0"/>
          <w:numId w:val="7"/>
        </w:numPr>
      </w:pPr>
      <w:r w:rsidRPr="00811151">
        <w:rPr>
          <w:lang w:val="en-AU"/>
        </w:rPr>
        <w:t>pricing agreements between airports and airlines should not contain anti-competitive clauses,</w:t>
      </w:r>
      <w:r w:rsidRPr="00811151">
        <w:rPr>
          <w:lang w:val="en-US"/>
        </w:rPr>
        <w:t xml:space="preserve"> including clauses that limit airports from offering more favourable terms to another airline, </w:t>
      </w:r>
      <w:r w:rsidRPr="00811151">
        <w:rPr>
          <w:lang w:val="en-AU"/>
        </w:rPr>
        <w:t xml:space="preserve">and </w:t>
      </w:r>
    </w:p>
    <w:p w14:paraId="720319A5" w14:textId="77777777" w:rsidR="00811151" w:rsidRPr="00811151" w:rsidRDefault="00811151" w:rsidP="00811151">
      <w:pPr>
        <w:pStyle w:val="Bullet1"/>
        <w:numPr>
          <w:ilvl w:val="0"/>
          <w:numId w:val="7"/>
        </w:numPr>
        <w:rPr>
          <w:lang w:val="en-AU"/>
        </w:rPr>
      </w:pPr>
      <w:r w:rsidRPr="00811151">
        <w:rPr>
          <w:lang w:val="en-AU"/>
        </w:rPr>
        <w:t>airports should provide such information and data to airlines as necessary to ensure transparent pricing negotiations, including:</w:t>
      </w:r>
    </w:p>
    <w:p w14:paraId="7BFBB511" w14:textId="77777777" w:rsidR="00811151" w:rsidRPr="00811151" w:rsidRDefault="00811151" w:rsidP="00811151">
      <w:pPr>
        <w:pStyle w:val="Bullet1"/>
        <w:numPr>
          <w:ilvl w:val="1"/>
          <w:numId w:val="7"/>
        </w:numPr>
      </w:pPr>
      <w:r w:rsidRPr="00811151">
        <w:rPr>
          <w:lang w:val="en-US"/>
        </w:rPr>
        <w:t xml:space="preserve">detailed disaggregated data about airport revenues, costs and assets </w:t>
      </w:r>
    </w:p>
    <w:p w14:paraId="4FAE24EF" w14:textId="7C50216F" w:rsidR="00811151" w:rsidRDefault="00811151" w:rsidP="004E0C5D">
      <w:pPr>
        <w:pStyle w:val="Bullet1"/>
        <w:numPr>
          <w:ilvl w:val="1"/>
          <w:numId w:val="7"/>
        </w:numPr>
      </w:pPr>
      <w:r w:rsidRPr="00811151">
        <w:rPr>
          <w:lang w:val="en-US"/>
        </w:rPr>
        <w:t>methodology for how costs and revenues are allocated to different line items.</w:t>
      </w:r>
    </w:p>
    <w:p w14:paraId="1726DA26" w14:textId="77777777" w:rsidR="00B9745A" w:rsidRDefault="00B9745A" w:rsidP="00B9745A">
      <w:pPr>
        <w:pStyle w:val="Heading2"/>
      </w:pPr>
      <w:bookmarkStart w:id="14" w:name="_Toc212195641"/>
      <w:r>
        <w:t>Aviation connects people and is important to productivity</w:t>
      </w:r>
      <w:bookmarkEnd w:id="14"/>
    </w:p>
    <w:p w14:paraId="488BA0DF" w14:textId="27D11F9D" w:rsidR="00771E21" w:rsidRDefault="00771E21" w:rsidP="00D3618F">
      <w:pPr>
        <w:spacing w:before="0" w:after="160" w:line="259" w:lineRule="auto"/>
      </w:pPr>
      <w:r>
        <w:t>Aviation is crucial to the Australian way of life. Air travel connects Australians across our vast continent, and to family and friends overseas. It enables access to international markets, for both people and goods, expanding business opportunities that facilitate our economic growth.</w:t>
      </w:r>
      <w:r w:rsidR="001C43D8">
        <w:t xml:space="preserve"> </w:t>
      </w:r>
    </w:p>
    <w:p w14:paraId="2FA76647" w14:textId="483B3D11" w:rsidR="007341EE" w:rsidRDefault="001832BE" w:rsidP="00452847">
      <w:pPr>
        <w:spacing w:before="0" w:after="160" w:line="259" w:lineRule="auto"/>
      </w:pPr>
      <w:r>
        <w:t xml:space="preserve">The </w:t>
      </w:r>
      <w:r w:rsidR="000A0C1C">
        <w:t>Australian G</w:t>
      </w:r>
      <w:r w:rsidRPr="00D210C8">
        <w:t>overnment</w:t>
      </w:r>
      <w:r w:rsidR="0036107E" w:rsidRPr="008B5AF0">
        <w:t xml:space="preserve"> </w:t>
      </w:r>
      <w:r w:rsidR="00F005C2">
        <w:t xml:space="preserve">(the Government) </w:t>
      </w:r>
      <w:r w:rsidR="0036107E" w:rsidRPr="008B5AF0">
        <w:t>want</w:t>
      </w:r>
      <w:r>
        <w:t>s</w:t>
      </w:r>
      <w:r w:rsidR="0036107E" w:rsidRPr="008B5AF0">
        <w:t xml:space="preserve"> a safe, sustainable and efficient aviation sector that provides a high standard of service</w:t>
      </w:r>
      <w:r w:rsidR="00534C4D">
        <w:t xml:space="preserve"> and </w:t>
      </w:r>
      <w:r w:rsidR="00740382">
        <w:t>reasonable</w:t>
      </w:r>
      <w:r w:rsidR="0036107E" w:rsidRPr="008B5AF0">
        <w:t xml:space="preserve"> prices for Australians.</w:t>
      </w:r>
      <w:r w:rsidR="003C62E5">
        <w:t xml:space="preserve"> </w:t>
      </w:r>
      <w:r w:rsidRPr="008B5AF0">
        <w:t>A</w:t>
      </w:r>
      <w:r w:rsidR="00B2342D">
        <w:t>n efficient,</w:t>
      </w:r>
      <w:r w:rsidRPr="008B5AF0">
        <w:t xml:space="preserve"> competitive </w:t>
      </w:r>
      <w:r w:rsidRPr="003C62E5">
        <w:t xml:space="preserve">aviation </w:t>
      </w:r>
      <w:r w:rsidRPr="008B5AF0">
        <w:t>industry helps put downward pressure on prices and deliver</w:t>
      </w:r>
      <w:r w:rsidR="00C4646A">
        <w:t>s</w:t>
      </w:r>
      <w:r w:rsidRPr="008B5AF0">
        <w:t xml:space="preserve"> more choice</w:t>
      </w:r>
      <w:r w:rsidR="00C4646A">
        <w:t>s</w:t>
      </w:r>
      <w:r w:rsidRPr="008B5AF0">
        <w:t xml:space="preserve"> for Australians.</w:t>
      </w:r>
      <w:r>
        <w:t xml:space="preserve"> </w:t>
      </w:r>
      <w:r w:rsidR="00B2342D">
        <w:t xml:space="preserve">It </w:t>
      </w:r>
      <w:r w:rsidR="007341EE">
        <w:t xml:space="preserve">is </w:t>
      </w:r>
      <w:r>
        <w:t xml:space="preserve">also </w:t>
      </w:r>
      <w:r w:rsidR="007341EE">
        <w:t xml:space="preserve">an important enabler for a strong and productive Australian economy. </w:t>
      </w:r>
    </w:p>
    <w:p w14:paraId="0A522782" w14:textId="77777777" w:rsidR="004E7E78" w:rsidRDefault="004E7E78" w:rsidP="004E7E78">
      <w:pPr>
        <w:pStyle w:val="Heading2"/>
      </w:pPr>
      <w:bookmarkStart w:id="15" w:name="_Toc212195642"/>
      <w:r>
        <w:t>Have your say</w:t>
      </w:r>
      <w:bookmarkEnd w:id="15"/>
      <w:r>
        <w:t xml:space="preserve"> </w:t>
      </w:r>
    </w:p>
    <w:p w14:paraId="1606AAEE" w14:textId="088684B8" w:rsidR="004E7E78" w:rsidRDefault="004E7E78" w:rsidP="00D3618F">
      <w:pPr>
        <w:spacing w:before="0" w:after="160" w:line="259" w:lineRule="auto"/>
        <w:rPr>
          <w:color w:val="auto"/>
          <w:highlight w:val="yellow"/>
        </w:rPr>
      </w:pPr>
      <w:r w:rsidRPr="003D29F5">
        <w:t>Submissions in response to th</w:t>
      </w:r>
      <w:r w:rsidR="003D220D">
        <w:t>is</w:t>
      </w:r>
      <w:r w:rsidRPr="003D29F5">
        <w:t xml:space="preserve"> consultation paper are </w:t>
      </w:r>
      <w:r w:rsidRPr="00641F56">
        <w:t xml:space="preserve">due by </w:t>
      </w:r>
      <w:r w:rsidR="00F005C2" w:rsidRPr="00D12361">
        <w:t>14 October 2026</w:t>
      </w:r>
      <w:r w:rsidRPr="00D12361">
        <w:t>.</w:t>
      </w:r>
      <w:r w:rsidRPr="00641F56">
        <w:t xml:space="preserve"> To make</w:t>
      </w:r>
      <w:r w:rsidRPr="003D29F5">
        <w:t xml:space="preserve"> a submission, visit the </w:t>
      </w:r>
      <w:r w:rsidR="00D95117" w:rsidRPr="00641F56">
        <w:t>d</w:t>
      </w:r>
      <w:r w:rsidRPr="00641F56">
        <w:t>epartment</w:t>
      </w:r>
      <w:r w:rsidR="00D95117" w:rsidRPr="00641F56">
        <w:t>’s</w:t>
      </w:r>
      <w:r w:rsidRPr="00641F56">
        <w:t xml:space="preserve"> website: </w:t>
      </w:r>
      <w:hyperlink r:id="rId28" w:history="1">
        <w:r w:rsidR="00641F56" w:rsidRPr="00641F56">
          <w:rPr>
            <w:rStyle w:val="Hyperlink"/>
          </w:rPr>
          <w:t>http://www.infrastructure.gov.au</w:t>
        </w:r>
      </w:hyperlink>
      <w:r w:rsidR="004E7F31" w:rsidRPr="00641F56">
        <w:rPr>
          <w:color w:val="auto"/>
        </w:rPr>
        <w:t>.</w:t>
      </w:r>
    </w:p>
    <w:p w14:paraId="45AF1119" w14:textId="1D32A3DD" w:rsidR="00D92078" w:rsidRDefault="00D30C7E" w:rsidP="00E732B7">
      <w:pPr>
        <w:spacing w:before="0" w:after="160" w:line="259" w:lineRule="auto"/>
      </w:pPr>
      <w:r>
        <w:rPr>
          <w:color w:val="auto"/>
        </w:rPr>
        <w:t xml:space="preserve">To help you respond, we have provided consultation questions </w:t>
      </w:r>
      <w:r w:rsidR="00FD6A2B">
        <w:rPr>
          <w:color w:val="auto"/>
        </w:rPr>
        <w:t xml:space="preserve">in </w:t>
      </w:r>
      <w:r>
        <w:rPr>
          <w:color w:val="auto"/>
        </w:rPr>
        <w:t xml:space="preserve">the paper. </w:t>
      </w:r>
      <w:r w:rsidR="00D92078" w:rsidRPr="00D92078">
        <w:t xml:space="preserve">Your submission, including any personal information supplied, is being collected by the </w:t>
      </w:r>
      <w:r w:rsidR="006858CD">
        <w:t>d</w:t>
      </w:r>
      <w:r w:rsidR="00D92078" w:rsidRPr="00D92078">
        <w:t>epartment</w:t>
      </w:r>
      <w:r w:rsidR="000A0C1C">
        <w:t xml:space="preserve"> </w:t>
      </w:r>
      <w:r w:rsidR="00D92078" w:rsidRPr="00D92078">
        <w:t xml:space="preserve">in accordance with the </w:t>
      </w:r>
      <w:r w:rsidR="00D92078" w:rsidRPr="00C04161">
        <w:rPr>
          <w:i/>
        </w:rPr>
        <w:t>Privacy Act 1988</w:t>
      </w:r>
      <w:r w:rsidR="00D92078" w:rsidRPr="00D92078">
        <w:t>.</w:t>
      </w:r>
    </w:p>
    <w:p w14:paraId="37C661DE" w14:textId="0212AC41" w:rsidR="00A16037" w:rsidRDefault="000A0C1C" w:rsidP="00E732B7">
      <w:pPr>
        <w:spacing w:before="0" w:after="160" w:line="259" w:lineRule="auto"/>
      </w:pPr>
      <w:r>
        <w:t>The department will make w</w:t>
      </w:r>
      <w:r w:rsidR="00A16037">
        <w:t xml:space="preserve">ritten submissions to this consultation paper publicly available in full on the </w:t>
      </w:r>
      <w:r w:rsidR="006858CD">
        <w:t>d</w:t>
      </w:r>
      <w:r w:rsidR="00A16037">
        <w:t xml:space="preserve">epartment’s website unless you indicate you would like all or part of your submission to remain in confidence. </w:t>
      </w:r>
    </w:p>
    <w:p w14:paraId="547E96C2" w14:textId="0D03BE96" w:rsidR="00722955" w:rsidRDefault="00D92078" w:rsidP="00E732B7">
      <w:pPr>
        <w:spacing w:before="0" w:after="160" w:line="259" w:lineRule="auto"/>
      </w:pPr>
      <w:r>
        <w:t>A</w:t>
      </w:r>
      <w:r w:rsidR="00722955" w:rsidRPr="00722955">
        <w:t xml:space="preserve">ny questions relating to the submission process can be directed to </w:t>
      </w:r>
      <w:hyperlink r:id="rId29" w:history="1">
        <w:r w:rsidR="00355D32" w:rsidRPr="00EB4ED4">
          <w:rPr>
            <w:rStyle w:val="Hyperlink"/>
          </w:rPr>
          <w:t>AVPOL@infrastructure.gov.au</w:t>
        </w:r>
      </w:hyperlink>
      <w:r w:rsidR="00722955">
        <w:t>.</w:t>
      </w:r>
    </w:p>
    <w:p w14:paraId="553BA01B" w14:textId="77777777" w:rsidR="00722955" w:rsidRDefault="00722955" w:rsidP="00E732B7">
      <w:pPr>
        <w:spacing w:before="0" w:after="160" w:line="259" w:lineRule="auto"/>
      </w:pPr>
    </w:p>
    <w:p w14:paraId="0C51CB77" w14:textId="77777777" w:rsidR="00641F56" w:rsidRDefault="00641F56">
      <w:pPr>
        <w:suppressAutoHyphens w:val="0"/>
        <w:rPr>
          <w:rFonts w:asciiTheme="majorHAnsi" w:eastAsiaTheme="majorEastAsia" w:hAnsiTheme="majorHAnsi" w:cstheme="majorBidi"/>
          <w:b/>
          <w:color w:val="081E3E" w:themeColor="text2"/>
          <w:sz w:val="44"/>
          <w:szCs w:val="32"/>
        </w:rPr>
      </w:pPr>
      <w:r>
        <w:br w:type="page"/>
      </w:r>
    </w:p>
    <w:p w14:paraId="27FC12DA" w14:textId="413E4109" w:rsidR="004B2C0E" w:rsidRPr="00820202" w:rsidRDefault="00DE585D" w:rsidP="00722955">
      <w:pPr>
        <w:pStyle w:val="Heading1"/>
        <w:spacing w:before="240"/>
      </w:pPr>
      <w:bookmarkStart w:id="16" w:name="_Toc212195643"/>
      <w:r>
        <w:lastRenderedPageBreak/>
        <w:t xml:space="preserve">Revising </w:t>
      </w:r>
      <w:r w:rsidR="006858CD">
        <w:t xml:space="preserve">the </w:t>
      </w:r>
      <w:r w:rsidR="00D6526E" w:rsidRPr="00820202">
        <w:t>Aeronautical Pricing Principles</w:t>
      </w:r>
      <w:bookmarkEnd w:id="16"/>
      <w:r w:rsidR="00D6526E" w:rsidRPr="00820202">
        <w:t xml:space="preserve"> </w:t>
      </w:r>
    </w:p>
    <w:p w14:paraId="0C6BF603" w14:textId="77777777" w:rsidR="00AB46A5" w:rsidRPr="00503B06" w:rsidRDefault="00AB46A5" w:rsidP="00820202">
      <w:pPr>
        <w:pStyle w:val="Heading2"/>
      </w:pPr>
      <w:bookmarkStart w:id="17" w:name="_Toc212195644"/>
      <w:bookmarkStart w:id="18" w:name="_Hlk198291440"/>
      <w:r w:rsidRPr="00503B06">
        <w:t>Background</w:t>
      </w:r>
      <w:bookmarkEnd w:id="17"/>
      <w:r w:rsidRPr="00503B06">
        <w:t xml:space="preserve"> </w:t>
      </w:r>
    </w:p>
    <w:bookmarkEnd w:id="18"/>
    <w:p w14:paraId="3714AE02" w14:textId="007DE68C" w:rsidR="00811151" w:rsidRDefault="00811151" w:rsidP="00D3618F">
      <w:pPr>
        <w:suppressAutoHyphens w:val="0"/>
        <w:spacing w:before="0" w:after="160" w:line="22" w:lineRule="atLeast"/>
      </w:pPr>
      <w:r>
        <w:t xml:space="preserve">Aeronautical charges, such as movement charges and terminal usages fees, are commercially negotiated between airlines and airports with reference to non-binding </w:t>
      </w:r>
      <w:r w:rsidRPr="001641ED">
        <w:t xml:space="preserve">Aeronautical Pricing Principles </w:t>
      </w:r>
      <w:r>
        <w:t>(APPs)</w:t>
      </w:r>
      <w:r w:rsidR="00336EE5">
        <w:t>,</w:t>
      </w:r>
      <w:r>
        <w:t xml:space="preserve"> established by the Australian Government in the early 2000s.</w:t>
      </w:r>
    </w:p>
    <w:p w14:paraId="24C98923" w14:textId="401F9256" w:rsidR="0014758E" w:rsidRDefault="00450502" w:rsidP="00D3618F">
      <w:pPr>
        <w:suppressAutoHyphens w:val="0"/>
        <w:spacing w:before="0" w:after="160" w:line="22" w:lineRule="atLeast"/>
      </w:pPr>
      <w:r w:rsidRPr="00397ADE">
        <w:t xml:space="preserve">The </w:t>
      </w:r>
      <w:r w:rsidRPr="001641ED">
        <w:t xml:space="preserve">APPs </w:t>
      </w:r>
      <w:r w:rsidR="0070508D">
        <w:t xml:space="preserve">provide </w:t>
      </w:r>
      <w:r w:rsidRPr="00397ADE">
        <w:t>a voluntary framework</w:t>
      </w:r>
      <w:r w:rsidRPr="00AB3F52">
        <w:t xml:space="preserve"> </w:t>
      </w:r>
      <w:r w:rsidR="0070508D">
        <w:t xml:space="preserve">to guide pricing negotiations between airports and airlines. Among other things, the APPs provide that prices should be set to generate an appropriate rate of return on capital, that agreements should incentivise cost reduction and productivity enhancements, that risks and returns should be shared appropriately between airports and airlines and that negotiations should be conducted in good faith with transparent information. The APPs form </w:t>
      </w:r>
      <w:r w:rsidRPr="006060B6">
        <w:t>part</w:t>
      </w:r>
      <w:r>
        <w:t xml:space="preserve"> of the </w:t>
      </w:r>
      <w:r w:rsidR="0070508D">
        <w:t>light-touch approach to the economic regulation of airports</w:t>
      </w:r>
      <w:r>
        <w:t xml:space="preserve">. </w:t>
      </w:r>
    </w:p>
    <w:p w14:paraId="629ED875" w14:textId="0B09A9DC" w:rsidR="00932AF7" w:rsidRDefault="001641ED" w:rsidP="00D3618F">
      <w:pPr>
        <w:suppressAutoHyphens w:val="0"/>
        <w:spacing w:before="0" w:after="160" w:line="22" w:lineRule="atLeast"/>
      </w:pPr>
      <w:r w:rsidRPr="001641ED">
        <w:t xml:space="preserve">The APPs outline the </w:t>
      </w:r>
      <w:r w:rsidR="00EE37C7">
        <w:t>g</w:t>
      </w:r>
      <w:r w:rsidRPr="001641ED">
        <w:t xml:space="preserve">overnment’s expectations for how </w:t>
      </w:r>
      <w:r w:rsidR="00EE37C7" w:rsidRPr="00AB3F52">
        <w:t>commercial</w:t>
      </w:r>
      <w:r w:rsidR="00EE37C7">
        <w:t xml:space="preserve"> </w:t>
      </w:r>
      <w:r w:rsidRPr="00E30C37">
        <w:t>negotiat</w:t>
      </w:r>
      <w:r w:rsidR="0085619B" w:rsidRPr="00E30C37">
        <w:t xml:space="preserve">ions </w:t>
      </w:r>
      <w:r w:rsidR="004C3EDD">
        <w:t xml:space="preserve">between </w:t>
      </w:r>
      <w:r w:rsidR="004C3EDD" w:rsidRPr="001641ED">
        <w:t>airport</w:t>
      </w:r>
      <w:r w:rsidR="004C3EDD">
        <w:t xml:space="preserve">s and airlines </w:t>
      </w:r>
      <w:r w:rsidR="0085619B" w:rsidRPr="00E30C37">
        <w:t>should be conducted</w:t>
      </w:r>
      <w:r w:rsidRPr="00E30C37">
        <w:t xml:space="preserve"> </w:t>
      </w:r>
      <w:r w:rsidR="00DF4231" w:rsidRPr="00E30C37">
        <w:t xml:space="preserve">and </w:t>
      </w:r>
      <w:r w:rsidR="00DB050D" w:rsidRPr="00E30C37">
        <w:t xml:space="preserve">aeronautical </w:t>
      </w:r>
      <w:r w:rsidR="0085619B" w:rsidRPr="00E30C37">
        <w:t>charges agreed</w:t>
      </w:r>
      <w:r w:rsidR="00DB050D" w:rsidRPr="00E30C37">
        <w:t>.</w:t>
      </w:r>
      <w:r w:rsidR="0014758E" w:rsidRPr="00124930">
        <w:t> </w:t>
      </w:r>
    </w:p>
    <w:p w14:paraId="02E2EB0E" w14:textId="4CC93BE7" w:rsidR="00770C0D" w:rsidRDefault="00770C0D" w:rsidP="00770C0D">
      <w:r>
        <w:t xml:space="preserve">The </w:t>
      </w:r>
      <w:r w:rsidR="00F005C2">
        <w:t>G</w:t>
      </w:r>
      <w:r>
        <w:t>overnment supports commercial negotiations as the best means of setting efficient aeronautical charges. However, t</w:t>
      </w:r>
      <w:r w:rsidRPr="00E30C37">
        <w:t>hese negotiations can be complex</w:t>
      </w:r>
      <w:r>
        <w:t>,</w:t>
      </w:r>
      <w:r w:rsidRPr="00E30C37">
        <w:t xml:space="preserve"> protracted</w:t>
      </w:r>
      <w:r>
        <w:t xml:space="preserve"> and lengthy</w:t>
      </w:r>
      <w:r w:rsidR="00583C5A">
        <w:t>,</w:t>
      </w:r>
      <w:r>
        <w:t xml:space="preserve"> </w:t>
      </w:r>
      <w:r w:rsidRPr="00E30C37">
        <w:t xml:space="preserve">to the detriment of consumers and businesses. </w:t>
      </w:r>
    </w:p>
    <w:p w14:paraId="566036CD" w14:textId="6656811C" w:rsidR="00770C0D" w:rsidRDefault="006858CD" w:rsidP="00770C0D">
      <w:r>
        <w:t>T</w:t>
      </w:r>
      <w:r w:rsidR="00770C0D">
        <w:t xml:space="preserve">he APPs </w:t>
      </w:r>
      <w:r w:rsidR="00510D77">
        <w:t xml:space="preserve">are designed to encourage </w:t>
      </w:r>
      <w:r w:rsidR="00770C0D">
        <w:t xml:space="preserve">airlines, airports and other aviation service providers to </w:t>
      </w:r>
      <w:r w:rsidR="00510D77">
        <w:t xml:space="preserve">achieve efficient outcomes and </w:t>
      </w:r>
      <w:r w:rsidR="00770C0D">
        <w:t>increase productivity.</w:t>
      </w:r>
    </w:p>
    <w:p w14:paraId="44233196" w14:textId="77777777" w:rsidR="00C6476E" w:rsidRDefault="00C6476E" w:rsidP="00FB00AD">
      <w:pPr>
        <w:pStyle w:val="Heading2"/>
      </w:pPr>
      <w:bookmarkStart w:id="19" w:name="_Toc212195645"/>
      <w:r w:rsidRPr="00C6476E">
        <w:t>What is being proposed?</w:t>
      </w:r>
      <w:bookmarkEnd w:id="19"/>
    </w:p>
    <w:p w14:paraId="1D40252D" w14:textId="7A46ACD1" w:rsidR="006858CD" w:rsidRDefault="00B2342D" w:rsidP="006858CD">
      <w:pPr>
        <w:spacing w:before="0" w:after="160" w:line="259" w:lineRule="auto"/>
      </w:pPr>
      <w:r>
        <w:t xml:space="preserve">In August 2024, the </w:t>
      </w:r>
      <w:r w:rsidR="00F005C2">
        <w:t>G</w:t>
      </w:r>
      <w:r>
        <w:t xml:space="preserve">overnment </w:t>
      </w:r>
      <w:r w:rsidRPr="00AB3F52">
        <w:rPr>
          <w:lang w:val="x-none"/>
        </w:rPr>
        <w:t xml:space="preserve">released the </w:t>
      </w:r>
      <w:r w:rsidRPr="006858CD">
        <w:rPr>
          <w:i/>
        </w:rPr>
        <w:t>Aviation White Paper – Towards 2050</w:t>
      </w:r>
      <w:r>
        <w:t xml:space="preserve">, </w:t>
      </w:r>
      <w:r w:rsidRPr="00AB3F52">
        <w:rPr>
          <w:lang w:val="x-none"/>
        </w:rPr>
        <w:t>set</w:t>
      </w:r>
      <w:r>
        <w:t>ting</w:t>
      </w:r>
      <w:r w:rsidRPr="00AB3F52">
        <w:rPr>
          <w:lang w:val="x-none"/>
        </w:rPr>
        <w:t xml:space="preserve"> the long-term</w:t>
      </w:r>
      <w:r>
        <w:t xml:space="preserve"> </w:t>
      </w:r>
      <w:r w:rsidRPr="00AB3F52">
        <w:rPr>
          <w:lang w:val="x-none"/>
        </w:rPr>
        <w:t>policies for the economically critical aviation sector</w:t>
      </w:r>
      <w:r w:rsidR="00740382">
        <w:t>.</w:t>
      </w:r>
      <w:r>
        <w:rPr>
          <w:rStyle w:val="FootnoteReference"/>
          <w:lang w:val="x-none"/>
        </w:rPr>
        <w:footnoteReference w:id="2"/>
      </w:r>
      <w:r>
        <w:t xml:space="preserve"> </w:t>
      </w:r>
      <w:r w:rsidR="006858CD">
        <w:t xml:space="preserve">It </w:t>
      </w:r>
      <w:r w:rsidR="006858CD" w:rsidRPr="002008AF">
        <w:t>includes 56 initiatives to improve the industry’s safety, productivity, competitiveness</w:t>
      </w:r>
      <w:r w:rsidR="00F91C24">
        <w:t xml:space="preserve">, </w:t>
      </w:r>
      <w:r w:rsidR="006858CD" w:rsidRPr="002008AF">
        <w:t>sustainability</w:t>
      </w:r>
      <w:r w:rsidR="00F91C24">
        <w:t xml:space="preserve"> and efficiency</w:t>
      </w:r>
      <w:r>
        <w:t>.</w:t>
      </w:r>
      <w:r w:rsidR="006858CD">
        <w:t xml:space="preserve"> </w:t>
      </w:r>
    </w:p>
    <w:p w14:paraId="1AE5F0BE" w14:textId="02B45E02" w:rsidR="00CC33BA" w:rsidRDefault="006A6415" w:rsidP="000A0C1C">
      <w:r w:rsidRPr="0001260C">
        <w:t xml:space="preserve">Through consultations in 2023 and 2024 for the Aviation White Paper, </w:t>
      </w:r>
      <w:r w:rsidR="000A0C1C">
        <w:t xml:space="preserve">the </w:t>
      </w:r>
      <w:r w:rsidR="00F005C2">
        <w:t>G</w:t>
      </w:r>
      <w:r w:rsidR="00C37574">
        <w:t xml:space="preserve">overnment identified </w:t>
      </w:r>
      <w:r w:rsidR="00DE585D" w:rsidRPr="0001260C">
        <w:t xml:space="preserve">additional inclusions </w:t>
      </w:r>
      <w:r w:rsidR="00DE585D">
        <w:t>to</w:t>
      </w:r>
      <w:r w:rsidR="00DE585D" w:rsidRPr="0001260C">
        <w:t xml:space="preserve"> the existing APPs</w:t>
      </w:r>
      <w:r w:rsidR="00CC33BA">
        <w:t xml:space="preserve">. </w:t>
      </w:r>
      <w:r w:rsidR="00C1522C">
        <w:t xml:space="preserve">As set out </w:t>
      </w:r>
      <w:r w:rsidR="00811151">
        <w:t xml:space="preserve">under Initiative 12 </w:t>
      </w:r>
      <w:r w:rsidR="00C1522C">
        <w:t xml:space="preserve">in the Aviation White Paper, </w:t>
      </w:r>
      <w:r w:rsidR="00CC33BA">
        <w:t>t</w:t>
      </w:r>
      <w:r w:rsidR="00CC33BA" w:rsidRPr="00F84637">
        <w:t xml:space="preserve">he </w:t>
      </w:r>
      <w:r w:rsidR="00F005C2">
        <w:t>G</w:t>
      </w:r>
      <w:r w:rsidR="00CC33BA" w:rsidRPr="00F84637">
        <w:t xml:space="preserve">overnment </w:t>
      </w:r>
      <w:r w:rsidR="006858CD">
        <w:t>is</w:t>
      </w:r>
      <w:r w:rsidR="00CC33BA" w:rsidRPr="00F84637">
        <w:t xml:space="preserve"> consult</w:t>
      </w:r>
      <w:r w:rsidR="006858CD">
        <w:t>ing</w:t>
      </w:r>
      <w:r w:rsidR="00CC33BA" w:rsidRPr="00F84637">
        <w:t xml:space="preserve"> on amendments to the </w:t>
      </w:r>
      <w:r w:rsidR="00CC33BA">
        <w:t xml:space="preserve">APPs </w:t>
      </w:r>
      <w:r w:rsidR="00CC33BA" w:rsidRPr="00F84637">
        <w:t xml:space="preserve">to specify that: </w:t>
      </w:r>
    </w:p>
    <w:p w14:paraId="02516E09" w14:textId="76D30F0E" w:rsidR="00CC33BA" w:rsidRPr="000A0C1C" w:rsidRDefault="00CC33BA" w:rsidP="00735BB1">
      <w:pPr>
        <w:pStyle w:val="Bullet1"/>
        <w:numPr>
          <w:ilvl w:val="0"/>
          <w:numId w:val="15"/>
        </w:numPr>
      </w:pPr>
      <w:r w:rsidRPr="00F077D8">
        <w:rPr>
          <w:lang w:val="en-AU"/>
        </w:rPr>
        <w:t>pricing agreements between airports and airlines should not contain anti-competitive clauses</w:t>
      </w:r>
      <w:r w:rsidR="003634FC">
        <w:rPr>
          <w:lang w:val="en-AU"/>
        </w:rPr>
        <w:t>,</w:t>
      </w:r>
      <w:r w:rsidR="003634FC" w:rsidRPr="20FAA514">
        <w:rPr>
          <w:lang w:val="en-US"/>
        </w:rPr>
        <w:t xml:space="preserve"> including clauses that limit airports from offering more favourable terms to another airline</w:t>
      </w:r>
      <w:r w:rsidR="003634FC">
        <w:rPr>
          <w:lang w:val="en-US"/>
        </w:rPr>
        <w:t>,</w:t>
      </w:r>
      <w:r w:rsidR="003634FC" w:rsidRPr="20FAA514">
        <w:rPr>
          <w:lang w:val="en-US"/>
        </w:rPr>
        <w:t xml:space="preserve"> </w:t>
      </w:r>
      <w:r w:rsidRPr="003634FC">
        <w:rPr>
          <w:lang w:val="en-AU"/>
        </w:rPr>
        <w:t xml:space="preserve">and </w:t>
      </w:r>
    </w:p>
    <w:p w14:paraId="08F70DEA" w14:textId="20CE0D9B" w:rsidR="00CC33BA" w:rsidRPr="00F077D8" w:rsidRDefault="00CC33BA" w:rsidP="00735BB1">
      <w:pPr>
        <w:pStyle w:val="Bullet1"/>
        <w:numPr>
          <w:ilvl w:val="0"/>
          <w:numId w:val="15"/>
        </w:numPr>
        <w:rPr>
          <w:lang w:val="en-AU"/>
        </w:rPr>
      </w:pPr>
      <w:r w:rsidRPr="00F077D8">
        <w:rPr>
          <w:lang w:val="en-AU"/>
        </w:rPr>
        <w:t>airports should provide such information and data to airlines as necessary to ensure transparent pricing negotiations</w:t>
      </w:r>
      <w:r w:rsidR="00C37574">
        <w:rPr>
          <w:lang w:val="en-AU"/>
        </w:rPr>
        <w:t>,</w:t>
      </w:r>
      <w:r w:rsidR="004C5E1B" w:rsidRPr="00F077D8">
        <w:rPr>
          <w:lang w:val="en-AU"/>
        </w:rPr>
        <w:t xml:space="preserve"> including:</w:t>
      </w:r>
    </w:p>
    <w:p w14:paraId="2AFD585A" w14:textId="54B93E57" w:rsidR="00CC33BA" w:rsidRDefault="00DE585D" w:rsidP="00735BB1">
      <w:pPr>
        <w:pStyle w:val="Bullet1"/>
        <w:numPr>
          <w:ilvl w:val="1"/>
          <w:numId w:val="15"/>
        </w:numPr>
      </w:pPr>
      <w:r w:rsidRPr="292C86B5">
        <w:rPr>
          <w:lang w:val="en-US"/>
        </w:rPr>
        <w:t xml:space="preserve">detailed disaggregated data about airport revenues, costs and assets </w:t>
      </w:r>
    </w:p>
    <w:p w14:paraId="41F00C20" w14:textId="372C6B89" w:rsidR="001313D7" w:rsidRPr="001313D7" w:rsidRDefault="00DE585D" w:rsidP="00735BB1">
      <w:pPr>
        <w:pStyle w:val="Bullet1"/>
        <w:numPr>
          <w:ilvl w:val="1"/>
          <w:numId w:val="15"/>
        </w:numPr>
      </w:pPr>
      <w:r w:rsidRPr="292C86B5">
        <w:rPr>
          <w:lang w:val="en-US"/>
        </w:rPr>
        <w:t>methodology for how costs and revenues are allocated to different line items.</w:t>
      </w:r>
    </w:p>
    <w:p w14:paraId="7A112DFD" w14:textId="63201C15" w:rsidR="00C37574" w:rsidRDefault="00C573D6" w:rsidP="009827F9">
      <w:pPr>
        <w:spacing w:after="160" w:line="259" w:lineRule="auto"/>
      </w:pPr>
      <w:r w:rsidRPr="00C573D6">
        <w:t>This consultation paper seeks views on implement</w:t>
      </w:r>
      <w:r w:rsidR="00F24F18">
        <w:t>ing</w:t>
      </w:r>
      <w:r w:rsidRPr="00C573D6">
        <w:t xml:space="preserve"> the proposed </w:t>
      </w:r>
      <w:r w:rsidR="006B5FC3">
        <w:t xml:space="preserve">revised </w:t>
      </w:r>
      <w:r w:rsidRPr="00C573D6">
        <w:t>APPs.</w:t>
      </w:r>
      <w:r>
        <w:t xml:space="preserve"> </w:t>
      </w:r>
    </w:p>
    <w:p w14:paraId="14C0646E" w14:textId="6A69DB5B" w:rsidR="006B5FC3" w:rsidRPr="009E48C3" w:rsidRDefault="00C573D6" w:rsidP="009E48C3">
      <w:pPr>
        <w:spacing w:before="0" w:after="160" w:line="259" w:lineRule="auto"/>
      </w:pPr>
      <w:r>
        <w:t xml:space="preserve">The </w:t>
      </w:r>
      <w:r w:rsidR="006858CD">
        <w:t xml:space="preserve">full APPs, with the </w:t>
      </w:r>
      <w:r w:rsidR="00CC3346">
        <w:t xml:space="preserve">proposed </w:t>
      </w:r>
      <w:r w:rsidR="0020465F">
        <w:t xml:space="preserve">additional principles </w:t>
      </w:r>
      <w:r w:rsidR="006858CD">
        <w:t>includ</w:t>
      </w:r>
      <w:r>
        <w:t>ed</w:t>
      </w:r>
      <w:r w:rsidR="006858CD">
        <w:t>,</w:t>
      </w:r>
      <w:r>
        <w:t xml:space="preserve"> are </w:t>
      </w:r>
      <w:r w:rsidR="00CC3346">
        <w:t xml:space="preserve">listed </w:t>
      </w:r>
      <w:r>
        <w:t xml:space="preserve">at </w:t>
      </w:r>
      <w:r w:rsidRPr="009E48C3">
        <w:rPr>
          <w:b/>
        </w:rPr>
        <w:t>Appendix A</w:t>
      </w:r>
      <w:r w:rsidR="006A6415" w:rsidRPr="007B56DF">
        <w:t>.</w:t>
      </w:r>
      <w:r w:rsidR="007B56DF" w:rsidRPr="009E48C3">
        <w:t xml:space="preserve"> </w:t>
      </w:r>
    </w:p>
    <w:p w14:paraId="4F99AF1C" w14:textId="77777777" w:rsidR="002A018C" w:rsidRDefault="002A018C" w:rsidP="009E48C3">
      <w:pPr>
        <w:spacing w:before="0" w:after="160" w:line="259" w:lineRule="auto"/>
      </w:pPr>
    </w:p>
    <w:p w14:paraId="4D93A2F7" w14:textId="77777777" w:rsidR="002A018C" w:rsidRDefault="002A018C" w:rsidP="009E48C3">
      <w:pPr>
        <w:spacing w:before="0" w:after="160" w:line="259" w:lineRule="auto"/>
      </w:pPr>
    </w:p>
    <w:p w14:paraId="75E2E520" w14:textId="77777777" w:rsidR="00735BB1" w:rsidRDefault="00735BB1" w:rsidP="009E48C3">
      <w:pPr>
        <w:spacing w:before="0" w:after="160" w:line="259" w:lineRule="auto"/>
      </w:pPr>
    </w:p>
    <w:p w14:paraId="7EDFF2BB" w14:textId="4C1AA144" w:rsidR="0068664E" w:rsidRDefault="003634FC" w:rsidP="00A84233">
      <w:pPr>
        <w:spacing w:before="0" w:after="160" w:line="259" w:lineRule="auto"/>
      </w:pPr>
      <w:r w:rsidRPr="00704DB3">
        <w:lastRenderedPageBreak/>
        <w:t>The first amendment</w:t>
      </w:r>
      <w:r w:rsidR="009827F9" w:rsidRPr="00704DB3">
        <w:t>,</w:t>
      </w:r>
      <w:r w:rsidRPr="00704DB3">
        <w:t xml:space="preserve"> </w:t>
      </w:r>
      <w:r w:rsidR="00C37574" w:rsidRPr="00811151">
        <w:t>about anti-competitive clause</w:t>
      </w:r>
      <w:r w:rsidR="0068664E" w:rsidRPr="00811151">
        <w:t>s</w:t>
      </w:r>
      <w:r w:rsidR="009827F9" w:rsidRPr="00811151">
        <w:t>,</w:t>
      </w:r>
      <w:r w:rsidR="00C37574" w:rsidRPr="00811151">
        <w:t xml:space="preserve"> </w:t>
      </w:r>
      <w:r w:rsidRPr="00811151">
        <w:t xml:space="preserve">is </w:t>
      </w:r>
      <w:r w:rsidR="00C37574" w:rsidRPr="00811151">
        <w:t xml:space="preserve">principally </w:t>
      </w:r>
      <w:r w:rsidRPr="00811151">
        <w:t>aimed at discouraging incumbent airlines from using their negotiating power to limit the entry or expansion of other airlines.</w:t>
      </w:r>
      <w:r w:rsidR="00A84233" w:rsidRPr="00811151">
        <w:t xml:space="preserve"> </w:t>
      </w:r>
      <w:r w:rsidR="0070508D" w:rsidRPr="004E0C5D">
        <w:t>It is aimed at preventing</w:t>
      </w:r>
      <w:r w:rsidR="00A84233" w:rsidRPr="00704DB3">
        <w:t xml:space="preserve"> anticompetitive contract terms that directly or indirectly reference the terms being offered to users’ competitive rivals, </w:t>
      </w:r>
      <w:r w:rsidR="000F307A" w:rsidRPr="00811151">
        <w:t>and which</w:t>
      </w:r>
      <w:r w:rsidR="00A84233" w:rsidRPr="00811151">
        <w:t xml:space="preserve"> prevent airports from providing a more favourable offer to an airline’s competitors.</w:t>
      </w:r>
      <w:r w:rsidR="00A84233">
        <w:t xml:space="preserve"> </w:t>
      </w:r>
      <w:r w:rsidR="00735BB1">
        <w:t xml:space="preserve">It </w:t>
      </w:r>
      <w:r w:rsidR="001B16B2">
        <w:t>do</w:t>
      </w:r>
      <w:r w:rsidR="00A84233">
        <w:t>es</w:t>
      </w:r>
      <w:r w:rsidR="001B16B2">
        <w:t xml:space="preserve"> not prohibit price discrimination</w:t>
      </w:r>
      <w:r w:rsidR="00665892">
        <w:t xml:space="preserve"> </w:t>
      </w:r>
      <w:r w:rsidR="001B16B2">
        <w:t>where it aids efficiency</w:t>
      </w:r>
      <w:r w:rsidR="00002445">
        <w:t xml:space="preserve">. </w:t>
      </w:r>
      <w:r w:rsidR="00735BB1" w:rsidRPr="00704DB3">
        <w:t>The first amendment</w:t>
      </w:r>
      <w:r w:rsidR="00735BB1">
        <w:t xml:space="preserve"> </w:t>
      </w:r>
      <w:r w:rsidR="00A84233">
        <w:t>is</w:t>
      </w:r>
      <w:r w:rsidR="001B16B2">
        <w:t xml:space="preserve"> designed to protect against price discrimination that could damage competition or act as a barrier to new entry. </w:t>
      </w:r>
      <w:r w:rsidR="00735BB1">
        <w:t xml:space="preserve"> </w:t>
      </w:r>
    </w:p>
    <w:p w14:paraId="0A352325" w14:textId="56FE42FA" w:rsidR="00C37574" w:rsidRDefault="00C37574" w:rsidP="00A84233">
      <w:pPr>
        <w:spacing w:before="0" w:after="160" w:line="259" w:lineRule="auto"/>
      </w:pPr>
      <w:r>
        <w:t>The first amendment is also aimed at clauses that would constrain a user’s access to regulatory remedies for the exercise of market power</w:t>
      </w:r>
      <w:r w:rsidR="00983D14">
        <w:t xml:space="preserve">, such as terms preventing airlines from seeking </w:t>
      </w:r>
      <w:r w:rsidR="0068664E">
        <w:t xml:space="preserve">remedy under the National Access Regime </w:t>
      </w:r>
      <w:r w:rsidR="006A020B">
        <w:t>(this regime</w:t>
      </w:r>
      <w:r w:rsidR="0068664E">
        <w:t xml:space="preserve"> provides for access to the services of infrastructure facilities on appropriate terms</w:t>
      </w:r>
      <w:r w:rsidR="006A020B">
        <w:t>)</w:t>
      </w:r>
      <w:r w:rsidR="0068664E">
        <w:t>.</w:t>
      </w:r>
      <w:r w:rsidR="0068664E">
        <w:rPr>
          <w:rStyle w:val="FootnoteReference"/>
        </w:rPr>
        <w:footnoteReference w:id="3"/>
      </w:r>
    </w:p>
    <w:p w14:paraId="6063F90A" w14:textId="63F23D93" w:rsidR="0068664E" w:rsidRPr="006E4500" w:rsidRDefault="00002445" w:rsidP="0068664E">
      <w:pPr>
        <w:spacing w:before="0" w:after="160" w:line="259" w:lineRule="auto"/>
      </w:pPr>
      <w:r>
        <w:t>The second amendment is aimed at reducing information asymmetries in negotiations that could lead to inefficient outcomes.</w:t>
      </w:r>
      <w:r w:rsidR="0054038C">
        <w:t xml:space="preserve"> </w:t>
      </w:r>
      <w:r w:rsidR="0068664E">
        <w:t xml:space="preserve">It </w:t>
      </w:r>
      <w:r w:rsidR="006E4500">
        <w:t xml:space="preserve">is more specific than </w:t>
      </w:r>
      <w:r w:rsidR="0068664E">
        <w:t>the existing APP</w:t>
      </w:r>
      <w:r w:rsidR="006E4500">
        <w:t>s</w:t>
      </w:r>
      <w:r w:rsidR="0068664E">
        <w:t xml:space="preserve"> that state </w:t>
      </w:r>
      <w:r w:rsidR="006E4500">
        <w:t>‘</w:t>
      </w:r>
      <w:r w:rsidR="006E4500" w:rsidRPr="006E4500">
        <w:rPr>
          <w:i/>
        </w:rPr>
        <w:t xml:space="preserve">prices…should be established through commercial negotiations </w:t>
      </w:r>
      <w:r w:rsidR="006E4500">
        <w:rPr>
          <w:i/>
        </w:rPr>
        <w:t>…</w:t>
      </w:r>
      <w:r w:rsidR="006E4500" w:rsidRPr="006E4500">
        <w:rPr>
          <w:i/>
        </w:rPr>
        <w:t xml:space="preserve"> </w:t>
      </w:r>
      <w:r w:rsidR="0068664E" w:rsidRPr="006E4500">
        <w:rPr>
          <w:i/>
          <w:lang w:val="en-US"/>
        </w:rPr>
        <w:t>with open and transparent information exchange between the airports and their customers</w:t>
      </w:r>
      <w:r w:rsidR="00893AB8" w:rsidRPr="006E4500">
        <w:rPr>
          <w:i/>
          <w:lang w:val="en-US"/>
        </w:rPr>
        <w:t>’.</w:t>
      </w:r>
    </w:p>
    <w:p w14:paraId="3A802E76" w14:textId="624082ED" w:rsidR="00FC7317" w:rsidRDefault="00893AB8" w:rsidP="0068664E">
      <w:pPr>
        <w:spacing w:before="0" w:after="160" w:line="259" w:lineRule="auto"/>
      </w:pPr>
      <w:r>
        <w:t xml:space="preserve">As </w:t>
      </w:r>
      <w:r w:rsidR="00336EE5">
        <w:t>two</w:t>
      </w:r>
      <w:r w:rsidR="00FC7317">
        <w:t xml:space="preserve"> examples of where airports might provide </w:t>
      </w:r>
      <w:r w:rsidR="00BB14C7">
        <w:t xml:space="preserve">more </w:t>
      </w:r>
      <w:r w:rsidR="00FC7317">
        <w:t>detailed disaggregated data and / or methodologies for allocating costs or revenues</w:t>
      </w:r>
      <w:r w:rsidR="00735BB1">
        <w:t xml:space="preserve"> to airlines</w:t>
      </w:r>
      <w:r w:rsidR="00FC7317">
        <w:t>:</w:t>
      </w:r>
    </w:p>
    <w:p w14:paraId="4F3E675E" w14:textId="08AD7633" w:rsidR="00FC7317" w:rsidRDefault="00E84E06" w:rsidP="00F157FC">
      <w:pPr>
        <w:pStyle w:val="ListParagraph"/>
        <w:numPr>
          <w:ilvl w:val="0"/>
          <w:numId w:val="14"/>
        </w:numPr>
        <w:spacing w:before="0" w:after="160" w:line="259" w:lineRule="auto"/>
      </w:pPr>
      <w:r>
        <w:t>A</w:t>
      </w:r>
      <w:r w:rsidR="00BB14C7">
        <w:t xml:space="preserve">n airport </w:t>
      </w:r>
      <w:r w:rsidR="00270941">
        <w:t>may</w:t>
      </w:r>
      <w:r>
        <w:t xml:space="preserve"> </w:t>
      </w:r>
      <w:r w:rsidR="00BB14C7">
        <w:t xml:space="preserve">not comprehensively </w:t>
      </w:r>
      <w:r>
        <w:t>disclos</w:t>
      </w:r>
      <w:r w:rsidR="00BB14C7">
        <w:t>e</w:t>
      </w:r>
      <w:r>
        <w:t xml:space="preserve"> </w:t>
      </w:r>
      <w:r w:rsidR="00BB14C7">
        <w:t>its</w:t>
      </w:r>
      <w:r>
        <w:t xml:space="preserve"> methodologies for assigning costs to aeronautical versus non-aeronautical activities – </w:t>
      </w:r>
      <w:r w:rsidR="00270941">
        <w:t>potentially making it difficult for</w:t>
      </w:r>
      <w:r>
        <w:t xml:space="preserve"> airline</w:t>
      </w:r>
      <w:r w:rsidR="00270941">
        <w:t>s to</w:t>
      </w:r>
      <w:r>
        <w:t xml:space="preserve"> reach judgments about the efficiency of costs.</w:t>
      </w:r>
    </w:p>
    <w:p w14:paraId="29D37DF6" w14:textId="135D6CCB" w:rsidR="00893AB8" w:rsidRDefault="00FC7317" w:rsidP="00F157FC">
      <w:pPr>
        <w:pStyle w:val="ListParagraph"/>
        <w:numPr>
          <w:ilvl w:val="0"/>
          <w:numId w:val="14"/>
        </w:numPr>
        <w:spacing w:before="0" w:after="160" w:line="259" w:lineRule="auto"/>
      </w:pPr>
      <w:r>
        <w:t>As the Productivity Commission has noted, airport charges for international aeronautical services are significantly higher than charges for domestic services. To the extent that it is not already</w:t>
      </w:r>
      <w:r w:rsidR="00805C3A">
        <w:t xml:space="preserve"> adequately occurring in negotiations</w:t>
      </w:r>
      <w:r>
        <w:t xml:space="preserve">, separate reporting </w:t>
      </w:r>
      <w:r w:rsidR="00805C3A">
        <w:t xml:space="preserve">of domestic versus international </w:t>
      </w:r>
      <w:r>
        <w:t xml:space="preserve">revenues </w:t>
      </w:r>
      <w:r w:rsidR="00805C3A">
        <w:t>and costs could help make negotiations more transparent.</w:t>
      </w:r>
    </w:p>
    <w:p w14:paraId="1E7CB733" w14:textId="3AEEF436" w:rsidR="00002445" w:rsidRDefault="00424394" w:rsidP="00424394">
      <w:pPr>
        <w:pStyle w:val="Heading2"/>
      </w:pPr>
      <w:bookmarkStart w:id="20" w:name="_Toc212195646"/>
      <w:r>
        <w:t>Matters for future consideration</w:t>
      </w:r>
      <w:bookmarkEnd w:id="20"/>
      <w:r>
        <w:t xml:space="preserve"> </w:t>
      </w:r>
    </w:p>
    <w:p w14:paraId="1CB30198" w14:textId="31E7AA35" w:rsidR="000A0C1C" w:rsidRPr="00704DB3" w:rsidRDefault="0054038C" w:rsidP="009104BE">
      <w:pPr>
        <w:spacing w:before="0" w:after="160" w:line="259" w:lineRule="auto"/>
      </w:pPr>
      <w:r w:rsidRPr="00704DB3">
        <w:t xml:space="preserve">This </w:t>
      </w:r>
      <w:r w:rsidR="000A0C1C" w:rsidRPr="00704DB3">
        <w:t xml:space="preserve">consultation </w:t>
      </w:r>
      <w:r w:rsidRPr="00704DB3">
        <w:t xml:space="preserve">paper does not </w:t>
      </w:r>
      <w:r w:rsidR="003540BE">
        <w:t>include</w:t>
      </w:r>
      <w:r w:rsidR="00941F97" w:rsidRPr="00704DB3">
        <w:t>:</w:t>
      </w:r>
      <w:r w:rsidRPr="00704DB3">
        <w:t xml:space="preserve"> </w:t>
      </w:r>
    </w:p>
    <w:p w14:paraId="363F3484" w14:textId="2D5A688D" w:rsidR="00E20858" w:rsidRDefault="00941F97" w:rsidP="00E20858">
      <w:pPr>
        <w:pStyle w:val="ListParagraph"/>
        <w:numPr>
          <w:ilvl w:val="0"/>
          <w:numId w:val="14"/>
        </w:numPr>
        <w:spacing w:before="0" w:after="160" w:line="259" w:lineRule="auto"/>
      </w:pPr>
      <w:r w:rsidRPr="00811151">
        <w:t xml:space="preserve">options for the </w:t>
      </w:r>
      <w:r w:rsidR="00424394">
        <w:t>Australian Competition and Consumer Commission (</w:t>
      </w:r>
      <w:r w:rsidRPr="00811151">
        <w:t>ACCC</w:t>
      </w:r>
      <w:r w:rsidR="00424394">
        <w:t>)</w:t>
      </w:r>
      <w:r w:rsidRPr="00811151">
        <w:t xml:space="preserve"> to monitor the conduct of negotiations at major airports</w:t>
      </w:r>
      <w:r w:rsidR="00424394">
        <w:t xml:space="preserve"> (</w:t>
      </w:r>
      <w:r w:rsidR="00424394" w:rsidRPr="00811151">
        <w:t>the second component of Aviation White Paper initiative 12</w:t>
      </w:r>
      <w:r w:rsidR="00424394">
        <w:t>)</w:t>
      </w:r>
    </w:p>
    <w:p w14:paraId="2B892AD0" w14:textId="1741113E" w:rsidR="00941F97" w:rsidRPr="00811151" w:rsidRDefault="000A0C1C" w:rsidP="00E20858">
      <w:pPr>
        <w:pStyle w:val="ListParagraph"/>
        <w:numPr>
          <w:ilvl w:val="0"/>
          <w:numId w:val="14"/>
        </w:numPr>
        <w:spacing w:before="0" w:after="160" w:line="259" w:lineRule="auto"/>
      </w:pPr>
      <w:r w:rsidRPr="00811151">
        <w:t>enhanced ACCC monitoring of airport pricing and quality</w:t>
      </w:r>
      <w:r w:rsidR="00424394">
        <w:t xml:space="preserve"> (</w:t>
      </w:r>
      <w:r w:rsidR="00424394" w:rsidRPr="00811151">
        <w:t>Aviation White Paper initiative 15</w:t>
      </w:r>
      <w:r w:rsidR="00424394">
        <w:t>)</w:t>
      </w:r>
      <w:r w:rsidR="00941F97" w:rsidRPr="00811151">
        <w:t>.</w:t>
      </w:r>
    </w:p>
    <w:p w14:paraId="1872CCD5" w14:textId="3D14C84B" w:rsidR="00811151" w:rsidRPr="00811151" w:rsidRDefault="0054038C" w:rsidP="009104BE">
      <w:pPr>
        <w:spacing w:before="0" w:after="160" w:line="259" w:lineRule="auto"/>
      </w:pPr>
      <w:r w:rsidRPr="00704DB3">
        <w:t xml:space="preserve">The </w:t>
      </w:r>
      <w:r w:rsidR="00424394" w:rsidRPr="00704DB3">
        <w:t>next Productivity Commission</w:t>
      </w:r>
      <w:r w:rsidR="00424394">
        <w:t xml:space="preserve"> </w:t>
      </w:r>
      <w:r w:rsidR="00424394" w:rsidRPr="00704DB3">
        <w:t xml:space="preserve">inquiry into the economic regulation of airports </w:t>
      </w:r>
      <w:r w:rsidRPr="00704DB3">
        <w:t xml:space="preserve">will be asked to advise the </w:t>
      </w:r>
      <w:r w:rsidR="00F005C2">
        <w:t>G</w:t>
      </w:r>
      <w:r w:rsidRPr="00704DB3">
        <w:t>overnment on whether a negotiate-arbitrate regime should be adopted for aeronautical pricing agreements.</w:t>
      </w:r>
      <w:r w:rsidR="00941F97" w:rsidRPr="00704DB3">
        <w:rPr>
          <w:rStyle w:val="FootnoteReference"/>
        </w:rPr>
        <w:footnoteReference w:id="4"/>
      </w:r>
      <w:r w:rsidR="00350E66">
        <w:t xml:space="preserve"> </w:t>
      </w:r>
      <w:r w:rsidR="00811151" w:rsidRPr="00704DB3">
        <w:t xml:space="preserve">The </w:t>
      </w:r>
      <w:r w:rsidR="00F005C2">
        <w:t>G</w:t>
      </w:r>
      <w:r w:rsidR="0015704D">
        <w:t>overnment</w:t>
      </w:r>
      <w:r w:rsidR="00811151" w:rsidRPr="00704DB3">
        <w:t xml:space="preserve"> will not hesitate to impose more prescriptive regulation on airport pricing if it is identified that </w:t>
      </w:r>
      <w:r w:rsidR="00704DB3">
        <w:t>parties</w:t>
      </w:r>
      <w:r w:rsidR="00811151" w:rsidRPr="00704DB3">
        <w:t xml:space="preserve"> are system</w:t>
      </w:r>
      <w:r w:rsidR="00811151" w:rsidRPr="00811151">
        <w:t>atically misusing their market power</w:t>
      </w:r>
      <w:r w:rsidR="004E60FB">
        <w:t>.</w:t>
      </w:r>
    </w:p>
    <w:p w14:paraId="4AD704CF" w14:textId="0B15720E" w:rsidR="00595453" w:rsidRDefault="00595453" w:rsidP="00270941">
      <w:pPr>
        <w:pStyle w:val="Heading2"/>
        <w:tabs>
          <w:tab w:val="left" w:pos="6168"/>
        </w:tabs>
      </w:pPr>
      <w:bookmarkStart w:id="21" w:name="_Toc212195647"/>
      <w:r>
        <w:t xml:space="preserve">Consultation </w:t>
      </w:r>
      <w:r w:rsidR="00DD39C4">
        <w:t>q</w:t>
      </w:r>
      <w:r>
        <w:t>uestions</w:t>
      </w:r>
      <w:bookmarkEnd w:id="21"/>
      <w:r w:rsidR="00270941">
        <w:tab/>
      </w:r>
    </w:p>
    <w:p w14:paraId="7A5FD27B" w14:textId="63E8B345" w:rsidR="00595453" w:rsidRDefault="00C573D6" w:rsidP="00270941">
      <w:pPr>
        <w:pStyle w:val="Bullet1"/>
        <w:numPr>
          <w:ilvl w:val="0"/>
          <w:numId w:val="17"/>
        </w:numPr>
        <w:rPr>
          <w:lang w:val="en-AU"/>
        </w:rPr>
      </w:pPr>
      <w:r>
        <w:rPr>
          <w:b/>
          <w:lang w:val="en-AU"/>
        </w:rPr>
        <w:t xml:space="preserve">Question </w:t>
      </w:r>
      <w:r w:rsidR="00510D77">
        <w:rPr>
          <w:b/>
          <w:lang w:val="en-AU"/>
        </w:rPr>
        <w:t>1</w:t>
      </w:r>
      <w:r>
        <w:rPr>
          <w:b/>
          <w:lang w:val="en-AU"/>
        </w:rPr>
        <w:t xml:space="preserve">: </w:t>
      </w:r>
      <w:r w:rsidR="00B2110E">
        <w:rPr>
          <w:lang w:val="en-AU"/>
        </w:rPr>
        <w:t>Are</w:t>
      </w:r>
      <w:r w:rsidR="00720206" w:rsidRPr="007B56DF">
        <w:rPr>
          <w:lang w:val="en-AU"/>
        </w:rPr>
        <w:t xml:space="preserve"> there </w:t>
      </w:r>
      <w:r w:rsidR="00B2110E">
        <w:rPr>
          <w:lang w:val="en-AU"/>
        </w:rPr>
        <w:t xml:space="preserve">likely to be </w:t>
      </w:r>
      <w:r w:rsidR="00720206" w:rsidRPr="007B56DF">
        <w:rPr>
          <w:lang w:val="en-AU"/>
        </w:rPr>
        <w:t>any unin</w:t>
      </w:r>
      <w:r w:rsidR="00B2110E">
        <w:rPr>
          <w:lang w:val="en-AU"/>
        </w:rPr>
        <w:t>t</w:t>
      </w:r>
      <w:r w:rsidR="00720206" w:rsidRPr="007B56DF">
        <w:rPr>
          <w:lang w:val="en-AU"/>
        </w:rPr>
        <w:t>en</w:t>
      </w:r>
      <w:r w:rsidR="00B2110E">
        <w:rPr>
          <w:lang w:val="en-AU"/>
        </w:rPr>
        <w:t>d</w:t>
      </w:r>
      <w:r w:rsidR="00720206" w:rsidRPr="007B56DF">
        <w:rPr>
          <w:lang w:val="en-AU"/>
        </w:rPr>
        <w:t>ed consequence</w:t>
      </w:r>
      <w:r w:rsidR="00B2110E">
        <w:rPr>
          <w:lang w:val="en-AU"/>
        </w:rPr>
        <w:t>s</w:t>
      </w:r>
      <w:r w:rsidR="00941F97">
        <w:rPr>
          <w:lang w:val="en-AU"/>
        </w:rPr>
        <w:t>,</w:t>
      </w:r>
      <w:r w:rsidR="00720206">
        <w:rPr>
          <w:lang w:val="en-AU"/>
        </w:rPr>
        <w:t xml:space="preserve"> impact</w:t>
      </w:r>
      <w:r w:rsidR="007B56DF">
        <w:rPr>
          <w:lang w:val="en-AU"/>
        </w:rPr>
        <w:t>s</w:t>
      </w:r>
      <w:r w:rsidR="00720206">
        <w:rPr>
          <w:lang w:val="en-AU"/>
        </w:rPr>
        <w:t xml:space="preserve"> </w:t>
      </w:r>
      <w:r w:rsidR="00941F97">
        <w:rPr>
          <w:lang w:val="en-AU"/>
        </w:rPr>
        <w:t xml:space="preserve">or disproportionate burdens </w:t>
      </w:r>
      <w:r w:rsidR="00720206">
        <w:rPr>
          <w:lang w:val="en-AU"/>
        </w:rPr>
        <w:t>associated with implementing the revised APPs</w:t>
      </w:r>
      <w:r w:rsidR="00B2110E">
        <w:rPr>
          <w:lang w:val="en-AU"/>
        </w:rPr>
        <w:t>?</w:t>
      </w:r>
      <w:r w:rsidR="00720206">
        <w:rPr>
          <w:lang w:val="en-AU"/>
        </w:rPr>
        <w:t xml:space="preserve"> </w:t>
      </w:r>
    </w:p>
    <w:p w14:paraId="6BA425CC" w14:textId="3A6FD2EF" w:rsidR="00E84E06" w:rsidRDefault="00510D77" w:rsidP="00270941">
      <w:pPr>
        <w:pStyle w:val="Bullet1"/>
        <w:numPr>
          <w:ilvl w:val="0"/>
          <w:numId w:val="17"/>
        </w:numPr>
        <w:rPr>
          <w:lang w:val="en-AU"/>
        </w:rPr>
      </w:pPr>
      <w:r w:rsidRPr="004B27B2">
        <w:rPr>
          <w:b/>
        </w:rPr>
        <w:t xml:space="preserve">Question </w:t>
      </w:r>
      <w:r>
        <w:rPr>
          <w:b/>
          <w:lang w:val="en-AU"/>
        </w:rPr>
        <w:t>2</w:t>
      </w:r>
      <w:r w:rsidRPr="004B27B2">
        <w:rPr>
          <w:b/>
        </w:rPr>
        <w:t xml:space="preserve">: </w:t>
      </w:r>
      <w:r>
        <w:rPr>
          <w:lang w:val="en-AU"/>
        </w:rPr>
        <w:t xml:space="preserve">Do you have any </w:t>
      </w:r>
      <w:r w:rsidR="00E6132F">
        <w:rPr>
          <w:lang w:val="en-AU"/>
        </w:rPr>
        <w:t>comments in respect of when the revised APPs should be introduced</w:t>
      </w:r>
      <w:r>
        <w:rPr>
          <w:lang w:val="en-AU"/>
        </w:rPr>
        <w:t xml:space="preserve">? If so, please clearly explain your </w:t>
      </w:r>
      <w:r w:rsidR="00D05F11">
        <w:rPr>
          <w:lang w:val="en-AU"/>
        </w:rPr>
        <w:t>comments</w:t>
      </w:r>
      <w:r>
        <w:rPr>
          <w:lang w:val="en-AU"/>
        </w:rPr>
        <w:t>.</w:t>
      </w:r>
    </w:p>
    <w:p w14:paraId="491ABECE" w14:textId="77777777" w:rsidR="00433A7D" w:rsidRDefault="00433A7D" w:rsidP="00433A7D">
      <w:pPr>
        <w:pStyle w:val="Heading2"/>
      </w:pPr>
      <w:bookmarkStart w:id="22" w:name="_Toc212195648"/>
      <w:r>
        <w:lastRenderedPageBreak/>
        <w:t xml:space="preserve">Next </w:t>
      </w:r>
      <w:r w:rsidR="00DD39C4">
        <w:t>s</w:t>
      </w:r>
      <w:r>
        <w:t>teps</w:t>
      </w:r>
      <w:bookmarkEnd w:id="22"/>
    </w:p>
    <w:p w14:paraId="111D5100" w14:textId="38819D22" w:rsidR="00E15544" w:rsidRDefault="00D95117" w:rsidP="00E15544">
      <w:pPr>
        <w:spacing w:before="0" w:after="160" w:line="259" w:lineRule="auto"/>
      </w:pPr>
      <w:bookmarkStart w:id="23" w:name="_Hlk203641037"/>
      <w:r>
        <w:t xml:space="preserve">The </w:t>
      </w:r>
      <w:r w:rsidR="00F005C2">
        <w:t>G</w:t>
      </w:r>
      <w:r>
        <w:t>overnment will consider f</w:t>
      </w:r>
      <w:r w:rsidRPr="0059619E">
        <w:t xml:space="preserve">eedback received through this consultation process </w:t>
      </w:r>
      <w:r>
        <w:t xml:space="preserve">to finalise the </w:t>
      </w:r>
      <w:r w:rsidRPr="001641ED">
        <w:t>APPs</w:t>
      </w:r>
      <w:r>
        <w:t xml:space="preserve">. </w:t>
      </w:r>
      <w:r w:rsidR="00E15544">
        <w:t xml:space="preserve">The </w:t>
      </w:r>
      <w:r w:rsidR="00F005C2">
        <w:t>G</w:t>
      </w:r>
      <w:r w:rsidR="00E15544">
        <w:t>overnment may conduct f</w:t>
      </w:r>
      <w:r w:rsidR="00E15544" w:rsidRPr="00622842">
        <w:t xml:space="preserve">urther consultation with key stakeholders to discuss interests and concerns </w:t>
      </w:r>
      <w:r w:rsidR="00E15544">
        <w:t>raised in their</w:t>
      </w:r>
      <w:r w:rsidR="00E15544" w:rsidRPr="00622842">
        <w:t xml:space="preserve"> written feedback.</w:t>
      </w:r>
      <w:r w:rsidR="00E15544">
        <w:t xml:space="preserve"> </w:t>
      </w:r>
    </w:p>
    <w:p w14:paraId="608771AF" w14:textId="08B5370C" w:rsidR="00D95117" w:rsidRDefault="00D05F11" w:rsidP="00D95117">
      <w:pPr>
        <w:spacing w:before="0" w:after="160" w:line="259" w:lineRule="auto"/>
      </w:pPr>
      <w:r>
        <w:t xml:space="preserve">Following the consultation process, </w:t>
      </w:r>
      <w:r w:rsidR="008D41AF">
        <w:t xml:space="preserve">the </w:t>
      </w:r>
      <w:r>
        <w:t>revised APPs will be published on the department’s website.</w:t>
      </w:r>
    </w:p>
    <w:bookmarkEnd w:id="23"/>
    <w:p w14:paraId="4B465DB8" w14:textId="05831730" w:rsidR="00742F0E" w:rsidRDefault="00742F0E" w:rsidP="00D84C2D">
      <w:pPr>
        <w:rPr>
          <w:noProof/>
        </w:rPr>
      </w:pPr>
    </w:p>
    <w:p w14:paraId="7BFEE289" w14:textId="77777777" w:rsidR="00742F0E" w:rsidRDefault="00742F0E">
      <w:pPr>
        <w:suppressAutoHyphens w:val="0"/>
        <w:rPr>
          <w:noProof/>
        </w:rPr>
      </w:pPr>
      <w:r>
        <w:rPr>
          <w:noProof/>
        </w:rPr>
        <w:br w:type="page"/>
      </w:r>
    </w:p>
    <w:p w14:paraId="4669994E" w14:textId="77777777" w:rsidR="00D95117" w:rsidRDefault="00D95117" w:rsidP="00D84C2D">
      <w:pPr>
        <w:sectPr w:rsidR="00D95117" w:rsidSect="00441A31">
          <w:footerReference w:type="default" r:id="rId30"/>
          <w:pgSz w:w="11906" w:h="16838" w:code="9"/>
          <w:pgMar w:top="1021" w:right="1021" w:bottom="1021" w:left="1021" w:header="340" w:footer="397" w:gutter="0"/>
          <w:pgNumType w:start="1"/>
          <w:cols w:space="708"/>
          <w:docGrid w:linePitch="360"/>
        </w:sectPr>
      </w:pPr>
    </w:p>
    <w:p w14:paraId="0A56FA05" w14:textId="45F61B3C" w:rsidR="007005CC" w:rsidRDefault="00E74DA1" w:rsidP="00C12B9B">
      <w:pPr>
        <w:pStyle w:val="Heading1"/>
        <w:spacing w:before="240"/>
      </w:pPr>
      <w:bookmarkStart w:id="24" w:name="_Toc212195649"/>
      <w:r>
        <w:lastRenderedPageBreak/>
        <w:t xml:space="preserve">Appendix </w:t>
      </w:r>
      <w:r w:rsidR="0018668B">
        <w:t>A</w:t>
      </w:r>
      <w:r>
        <w:t xml:space="preserve">: </w:t>
      </w:r>
      <w:r w:rsidR="001A12A8">
        <w:t>Aeronautical Pricing Principles</w:t>
      </w:r>
      <w:r w:rsidR="0020465F">
        <w:t xml:space="preserve"> with proposed additional principles</w:t>
      </w:r>
      <w:bookmarkEnd w:id="24"/>
    </w:p>
    <w:p w14:paraId="4ACC0A31" w14:textId="161FD232" w:rsidR="001A12A8" w:rsidRPr="00F077D8" w:rsidRDefault="001A12A8" w:rsidP="00F077D8">
      <w:pPr>
        <w:rPr>
          <w:b/>
        </w:rPr>
      </w:pPr>
      <w:r w:rsidRPr="00F077D8">
        <w:rPr>
          <w:b/>
        </w:rPr>
        <w:t xml:space="preserve">The </w:t>
      </w:r>
      <w:r w:rsidR="0020465F">
        <w:rPr>
          <w:b/>
        </w:rPr>
        <w:t xml:space="preserve">pricing principles relating to prices for aeronautical services and facilities </w:t>
      </w:r>
      <w:r w:rsidRPr="00F077D8">
        <w:rPr>
          <w:b/>
        </w:rPr>
        <w:t xml:space="preserve">(as defined in Part 4 of the </w:t>
      </w:r>
      <w:r w:rsidRPr="00F005C2">
        <w:rPr>
          <w:b/>
          <w:i/>
          <w:iCs/>
        </w:rPr>
        <w:t>Airports Regulations 2024</w:t>
      </w:r>
      <w:r w:rsidRPr="00F077D8">
        <w:rPr>
          <w:b/>
        </w:rPr>
        <w:t xml:space="preserve">) provided by airports are: </w:t>
      </w:r>
    </w:p>
    <w:p w14:paraId="10AFD165" w14:textId="77777777" w:rsidR="001A12A8" w:rsidRPr="00267ABF" w:rsidRDefault="001A12A8" w:rsidP="00F308EE">
      <w:pPr>
        <w:pStyle w:val="Bullet1"/>
        <w:numPr>
          <w:ilvl w:val="0"/>
          <w:numId w:val="18"/>
        </w:numPr>
      </w:pPr>
      <w:r w:rsidRPr="00267ABF">
        <w:t>that prices should:</w:t>
      </w:r>
    </w:p>
    <w:p w14:paraId="6DD5127D" w14:textId="6D35E2E6" w:rsidR="001A12A8" w:rsidRPr="00267ABF" w:rsidRDefault="3E89D982" w:rsidP="00F308EE">
      <w:pPr>
        <w:pStyle w:val="Bullet1"/>
        <w:numPr>
          <w:ilvl w:val="1"/>
          <w:numId w:val="18"/>
        </w:numPr>
        <w:rPr>
          <w:lang w:val="en-US"/>
        </w:rPr>
      </w:pPr>
      <w:r w:rsidRPr="53CF3408">
        <w:rPr>
          <w:lang w:val="en-US"/>
        </w:rPr>
        <w:t xml:space="preserve">be set so as to generate expected revenue for a service or services that is at least sufficient to meet the efficient costs of providing the service or services </w:t>
      </w:r>
    </w:p>
    <w:p w14:paraId="6E3D63EB" w14:textId="3DBA6DBC" w:rsidR="001A12A8" w:rsidRPr="00267ABF" w:rsidRDefault="001A12A8" w:rsidP="00F308EE">
      <w:pPr>
        <w:pStyle w:val="Bullet1"/>
        <w:numPr>
          <w:ilvl w:val="1"/>
          <w:numId w:val="18"/>
        </w:numPr>
        <w:rPr>
          <w:lang w:val="en-US"/>
        </w:rPr>
      </w:pPr>
      <w:r w:rsidRPr="53CF3408">
        <w:rPr>
          <w:lang w:val="en-US"/>
        </w:rPr>
        <w:t>include a return on investment in tangible (non-current) aeronautical assets, commensurate with the regulatory and commercial risks involved and in accordance with these pricing principles</w:t>
      </w:r>
    </w:p>
    <w:p w14:paraId="442F17B8" w14:textId="77777777" w:rsidR="001A12A8" w:rsidRPr="00267ABF" w:rsidRDefault="001A12A8" w:rsidP="00F308EE">
      <w:pPr>
        <w:pStyle w:val="Bullet1"/>
        <w:numPr>
          <w:ilvl w:val="0"/>
          <w:numId w:val="18"/>
        </w:numPr>
      </w:pPr>
      <w:r w:rsidRPr="00267ABF">
        <w:t>that pricing regimes should provide incentives to reduce costs or otherwise improve productivity</w:t>
      </w:r>
    </w:p>
    <w:p w14:paraId="5DADD6AB" w14:textId="77777777" w:rsidR="001A12A8" w:rsidRPr="00157006" w:rsidRDefault="001A12A8" w:rsidP="00F308EE">
      <w:pPr>
        <w:pStyle w:val="Bullet1"/>
        <w:numPr>
          <w:ilvl w:val="0"/>
          <w:numId w:val="18"/>
        </w:numPr>
      </w:pPr>
      <w:r w:rsidRPr="00157006">
        <w:t>that prices (including service level specifications and any associated terms and conditions of access to aeronautical services) should:</w:t>
      </w:r>
    </w:p>
    <w:p w14:paraId="71113C61" w14:textId="77777777" w:rsidR="001A12A8" w:rsidRPr="00267ABF" w:rsidRDefault="001A12A8" w:rsidP="00F308EE">
      <w:pPr>
        <w:pStyle w:val="Bullet1"/>
        <w:numPr>
          <w:ilvl w:val="1"/>
          <w:numId w:val="18"/>
        </w:numPr>
      </w:pPr>
      <w:r w:rsidRPr="292C86B5">
        <w:rPr>
          <w:lang w:val="en-US"/>
        </w:rPr>
        <w:t>be established through commercial negotiations undertaken in good faith, with open and transparent information exchange between the airports and their customers and utilising processes for resolving disputes in a commercial manner (for example, independent commercial mediation/binding arbitration)</w:t>
      </w:r>
    </w:p>
    <w:p w14:paraId="3D464269" w14:textId="77777777" w:rsidR="001A12A8" w:rsidRPr="00267ABF" w:rsidRDefault="001A12A8" w:rsidP="00F308EE">
      <w:pPr>
        <w:pStyle w:val="Bullet1"/>
        <w:numPr>
          <w:ilvl w:val="1"/>
          <w:numId w:val="18"/>
        </w:numPr>
      </w:pPr>
      <w:r w:rsidRPr="00267ABF">
        <w:t>reflect a reasonable sharing of risks and returns, as agreed between airports and their customers (including risks and returns relating to changes in passenger traffic or productivity improvements resulting in over or under recovery of agreed allowable aeronautical revenue)</w:t>
      </w:r>
    </w:p>
    <w:p w14:paraId="4B6E82A5" w14:textId="77777777" w:rsidR="001A12A8" w:rsidRPr="00157006" w:rsidRDefault="001A12A8" w:rsidP="00F308EE">
      <w:pPr>
        <w:pStyle w:val="Bullet1"/>
        <w:numPr>
          <w:ilvl w:val="0"/>
          <w:numId w:val="18"/>
        </w:numPr>
      </w:pPr>
      <w:r w:rsidRPr="00157006">
        <w:t>that price structures should:</w:t>
      </w:r>
    </w:p>
    <w:p w14:paraId="6996DF3D" w14:textId="77777777" w:rsidR="001A12A8" w:rsidRPr="00267ABF" w:rsidRDefault="001A12A8" w:rsidP="00F308EE">
      <w:pPr>
        <w:pStyle w:val="Bullet1"/>
        <w:numPr>
          <w:ilvl w:val="1"/>
          <w:numId w:val="18"/>
        </w:numPr>
      </w:pPr>
      <w:r w:rsidRPr="00267ABF">
        <w:t>allow multi-part pricing and price discrimination when it aids efficiency (including the efficient development of aeronautical services)</w:t>
      </w:r>
    </w:p>
    <w:p w14:paraId="5BFF0532" w14:textId="6A0F5205" w:rsidR="001A12A8" w:rsidRPr="00267ABF" w:rsidRDefault="001A12A8" w:rsidP="00F308EE">
      <w:pPr>
        <w:pStyle w:val="Bullet1"/>
        <w:numPr>
          <w:ilvl w:val="1"/>
          <w:numId w:val="18"/>
        </w:numPr>
      </w:pPr>
      <w:r w:rsidRPr="00267ABF">
        <w:t xml:space="preserve">notwithstanding the cross-ownership restrictions in the </w:t>
      </w:r>
      <w:r w:rsidRPr="004E0C5D">
        <w:rPr>
          <w:i/>
        </w:rPr>
        <w:t>Airports Act 1996</w:t>
      </w:r>
      <w:r w:rsidRPr="00267ABF">
        <w:t>, not allow a vertically integrated service provider to set terms and conditions that discriminate in favour of its downstream operations, except to the extent that the cost of providing access to other operators is higher</w:t>
      </w:r>
      <w:r w:rsidR="00267ABF">
        <w:rPr>
          <w:lang w:val="en-AU"/>
        </w:rPr>
        <w:t>.</w:t>
      </w:r>
    </w:p>
    <w:p w14:paraId="6177276E" w14:textId="77777777" w:rsidR="001A12A8" w:rsidRPr="00157006" w:rsidRDefault="001A12A8" w:rsidP="00F308EE">
      <w:pPr>
        <w:pStyle w:val="Bullet1"/>
        <w:numPr>
          <w:ilvl w:val="0"/>
          <w:numId w:val="18"/>
        </w:numPr>
      </w:pPr>
      <w:r w:rsidRPr="00157006">
        <w:t>that service-level outcomes for aeronautical services provided by the airport operators should be consistent with users’ reasonable expectations</w:t>
      </w:r>
    </w:p>
    <w:p w14:paraId="33307FC1" w14:textId="77777777" w:rsidR="001A12A8" w:rsidRPr="00157006" w:rsidRDefault="001A12A8" w:rsidP="00F308EE">
      <w:pPr>
        <w:pStyle w:val="Bullet1"/>
        <w:numPr>
          <w:ilvl w:val="0"/>
          <w:numId w:val="18"/>
        </w:numPr>
      </w:pPr>
      <w:r w:rsidRPr="292C86B5">
        <w:rPr>
          <w:lang w:val="en-US"/>
        </w:rPr>
        <w:t>that aeronautical asset revaluations by airports should not generally provide a basis for higher aeronautical prices, unless customers agree</w:t>
      </w:r>
    </w:p>
    <w:p w14:paraId="66A1CBF4" w14:textId="1DDC55C4" w:rsidR="001A12A8" w:rsidRPr="00157006" w:rsidRDefault="001A12A8" w:rsidP="00F308EE">
      <w:pPr>
        <w:pStyle w:val="Bullet1"/>
        <w:numPr>
          <w:ilvl w:val="0"/>
          <w:numId w:val="18"/>
        </w:numPr>
      </w:pPr>
      <w:r w:rsidRPr="00157006">
        <w:t xml:space="preserve">that at airports with significant capacity constraints, peak period pricing is allowed where necessary to efficiently manage demand and promote efficient investment in and use of airport infrastructure, consistent with </w:t>
      </w:r>
      <w:r>
        <w:t>the</w:t>
      </w:r>
      <w:r w:rsidR="0B5B33EA">
        <w:t xml:space="preserve"> abov</w:t>
      </w:r>
      <w:r>
        <w:t xml:space="preserve">e </w:t>
      </w:r>
      <w:r w:rsidR="7AFE0B9A">
        <w:t>p</w:t>
      </w:r>
      <w:r>
        <w:t>rinciples</w:t>
      </w:r>
    </w:p>
    <w:p w14:paraId="681A3C5C" w14:textId="77777777" w:rsidR="001A12A8" w:rsidRPr="00F077D8" w:rsidRDefault="001A12A8" w:rsidP="00F077D8">
      <w:pPr>
        <w:rPr>
          <w:b/>
        </w:rPr>
      </w:pPr>
      <w:r w:rsidRPr="00F077D8">
        <w:rPr>
          <w:b/>
        </w:rPr>
        <w:t>Proposed additional principles are:</w:t>
      </w:r>
    </w:p>
    <w:p w14:paraId="518A84C4" w14:textId="35DF4516" w:rsidR="001A12A8" w:rsidRPr="00157006" w:rsidRDefault="001A12A8" w:rsidP="00F308EE">
      <w:pPr>
        <w:pStyle w:val="Bullet1"/>
        <w:numPr>
          <w:ilvl w:val="0"/>
          <w:numId w:val="18"/>
        </w:numPr>
      </w:pPr>
      <w:r w:rsidRPr="20FAA514">
        <w:rPr>
          <w:lang w:val="en-US"/>
        </w:rPr>
        <w:t>that pricing agreements between airports and airlines should not contain anti</w:t>
      </w:r>
      <w:r w:rsidR="7FE617FE" w:rsidRPr="20FAA514">
        <w:rPr>
          <w:lang w:val="en-US"/>
        </w:rPr>
        <w:t>-</w:t>
      </w:r>
      <w:r w:rsidRPr="20FAA514">
        <w:rPr>
          <w:lang w:val="en-US"/>
        </w:rPr>
        <w:t xml:space="preserve">competitive clauses, including clauses that limit airports from offering more favourable terms to another airline </w:t>
      </w:r>
    </w:p>
    <w:p w14:paraId="4A1429E5" w14:textId="77777777" w:rsidR="001A12A8" w:rsidRPr="00157006" w:rsidRDefault="001A12A8" w:rsidP="00F308EE">
      <w:pPr>
        <w:pStyle w:val="Bullet1"/>
        <w:numPr>
          <w:ilvl w:val="0"/>
          <w:numId w:val="18"/>
        </w:numPr>
      </w:pPr>
      <w:r w:rsidRPr="00157006">
        <w:t xml:space="preserve">that airports should provide such information and data to airlines as necessary to ensure </w:t>
      </w:r>
      <w:r w:rsidRPr="00267ABF">
        <w:t>transparent pricing negotiations, including:</w:t>
      </w:r>
    </w:p>
    <w:p w14:paraId="0298161B" w14:textId="29811ABA" w:rsidR="001A12A8" w:rsidRPr="00267ABF" w:rsidRDefault="001A12A8" w:rsidP="00F308EE">
      <w:pPr>
        <w:pStyle w:val="Bullet1"/>
        <w:numPr>
          <w:ilvl w:val="1"/>
          <w:numId w:val="18"/>
        </w:numPr>
      </w:pPr>
      <w:r w:rsidRPr="292C86B5">
        <w:rPr>
          <w:lang w:val="en-US"/>
        </w:rPr>
        <w:t xml:space="preserve">detailed disaggregated data about airport revenues, costs and assets and </w:t>
      </w:r>
    </w:p>
    <w:p w14:paraId="6942ACED" w14:textId="51B31F16" w:rsidR="009D7CCE" w:rsidRDefault="001A12A8" w:rsidP="00F308EE">
      <w:pPr>
        <w:pStyle w:val="Bullet1"/>
        <w:numPr>
          <w:ilvl w:val="1"/>
          <w:numId w:val="18"/>
        </w:numPr>
      </w:pPr>
      <w:r w:rsidRPr="292C86B5">
        <w:rPr>
          <w:lang w:val="en-US"/>
        </w:rPr>
        <w:t>methodology for how costs and revenues are allocated to different line items.</w:t>
      </w:r>
    </w:p>
    <w:sectPr w:rsidR="009D7CCE" w:rsidSect="009567E4">
      <w:type w:val="continuous"/>
      <w:pgSz w:w="11906" w:h="16838" w:code="9"/>
      <w:pgMar w:top="1021" w:right="1021" w:bottom="1021" w:left="1021"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52769" w14:textId="77777777" w:rsidR="004C2C93" w:rsidRDefault="004C2C93" w:rsidP="008456D5">
      <w:pPr>
        <w:spacing w:before="0" w:after="0"/>
      </w:pPr>
      <w:r>
        <w:separator/>
      </w:r>
    </w:p>
  </w:endnote>
  <w:endnote w:type="continuationSeparator" w:id="0">
    <w:p w14:paraId="5B6EA872" w14:textId="77777777" w:rsidR="004C2C93" w:rsidRDefault="004C2C93" w:rsidP="008456D5">
      <w:pPr>
        <w:spacing w:before="0" w:after="0"/>
      </w:pPr>
      <w:r>
        <w:continuationSeparator/>
      </w:r>
    </w:p>
  </w:endnote>
  <w:endnote w:type="continuationNotice" w:id="1">
    <w:p w14:paraId="3C2075DA" w14:textId="77777777" w:rsidR="004C2C93" w:rsidRDefault="004C2C9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81465" w14:textId="77777777" w:rsidR="009A2084" w:rsidRDefault="009A2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6B86" w14:textId="649DFF51" w:rsidR="00811151" w:rsidRPr="003C67CE" w:rsidRDefault="00BC518D" w:rsidP="00D86E40">
    <w:pPr>
      <w:pStyle w:val="SecurityMarker"/>
      <w:ind w:left="0"/>
    </w:pPr>
    <w:fldSimple w:instr=" STYLEREF  &quot;Security Marker&quot;  \* MERGEFORMAT ">
      <w:r w:rsidR="00D12361">
        <w:rPr>
          <w:noProof/>
        </w:rPr>
        <w:t>OFFICIAL</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7E250" w14:textId="77777777" w:rsidR="00811151" w:rsidRDefault="00811151" w:rsidP="00BA24FB">
    <w:pPr>
      <w:pStyle w:val="Footer"/>
      <w:spacing w:before="360"/>
    </w:pPr>
  </w:p>
  <w:p w14:paraId="3D9202E3" w14:textId="77777777" w:rsidR="00811151" w:rsidRDefault="00000000" w:rsidP="00827492">
    <w:pPr>
      <w:pStyle w:val="SecurityMarker"/>
    </w:pPr>
    <w:sdt>
      <w:sdtPr>
        <w:alias w:val="Status"/>
        <w:tag w:val=""/>
        <w:id w:val="-1420637097"/>
        <w:placeholder>
          <w:docPart w:val="36EFC418C1A84F53B4D974E6753E0C4C"/>
        </w:placeholder>
        <w:dataBinding w:prefixMappings="xmlns:ns0='http://purl.org/dc/elements/1.1/' xmlns:ns1='http://schemas.openxmlformats.org/package/2006/metadata/core-properties' " w:xpath="/ns1:coreProperties[1]/ns1:contentStatus[1]" w:storeItemID="{6C3C8BC8-F283-45AE-878A-BAB7291924A1}"/>
        <w:text/>
      </w:sdtPr>
      <w:sdtContent>
        <w:r w:rsidR="00811151">
          <w:t>OFFICIAL / OFFICIAL: SENSITIVE / PROTECTEDSELECT THE CLASSIFICATION MARKER ABOVE THAT APPLIES TO YOUR DOCUMENT, THEN DELETE THE OTHERS AND THIS TEXT&gt;</w:t>
        </w:r>
      </w:sdtContent>
    </w:sdt>
    <w:r w:rsidR="00811151">
      <w:rPr>
        <w:noProof/>
        <w:lang w:eastAsia="en-AU"/>
      </w:rPr>
      <mc:AlternateContent>
        <mc:Choice Requires="wps">
          <w:drawing>
            <wp:inline distT="0" distB="0" distL="0" distR="0" wp14:anchorId="3DED028B" wp14:editId="488758D3">
              <wp:extent cx="1007640" cy="720000"/>
              <wp:effectExtent l="0" t="0" r="0" b="0"/>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181839C4" w14:textId="4B533181" w:rsidR="00811151" w:rsidRDefault="00811151"/>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inline>
          </w:drawing>
        </mc:Choice>
        <mc:Fallback>
          <w:pict>
            <v:shapetype w14:anchorId="3DED028B" id="_x0000_t202" coordsize="21600,21600" o:spt="202" path="m,l,21600r21600,l21600,xe">
              <v:stroke joinstyle="miter"/>
              <v:path gradientshapeok="t" o:connecttype="rect"/>
            </v:shapetype>
            <v:shape id="Text Box 10" o:spid="_x0000_s1029" type="#_x0000_t202" alt="&quot;&quot;" style="width:79.35pt;height:56.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" filled="f" stroked="f" strokeweight=".5pt">
              <v:textbox inset="0,0,18mm,7mm">
                <w:txbxContent>
                  <w:p w14:paraId="181839C4" w14:textId="4B533181" w:rsidR="00811151" w:rsidRDefault="00811151"/>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9098" w14:textId="4DBC88DB" w:rsidR="00441A31" w:rsidRDefault="00441A31" w:rsidP="00441A31">
    <w:pPr>
      <w:rPr>
        <w:noProof/>
      </w:rPr>
    </w:pPr>
    <w:r w:rsidRPr="00441A31">
      <w:t>Revising the Aeronautical Pricing Principles</w:t>
    </w:r>
    <w:r>
      <w:t xml:space="preserve">                                                                                                                      </w:t>
    </w:r>
    <w:sdt>
      <w:sdtPr>
        <w:id w:val="-7788756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4DB28AD" w14:textId="66648639" w:rsidR="009A2084" w:rsidRDefault="00BC518D" w:rsidP="009A2084">
    <w:pPr>
      <w:pStyle w:val="SecurityMarker"/>
      <w:ind w:left="0"/>
    </w:pPr>
    <w:fldSimple w:instr=" STYLEREF  &quot;Security Marker&quot;  \* MERGEFORMAT ">
      <w:r w:rsidR="00D12361">
        <w:rPr>
          <w:noProof/>
        </w:rPr>
        <w:t>OFFICIAL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00684" w14:textId="77777777" w:rsidR="004C2C93" w:rsidRPr="005912BE" w:rsidRDefault="004C2C93" w:rsidP="005912BE">
      <w:pPr>
        <w:spacing w:before="300"/>
        <w:rPr>
          <w:color w:val="008089" w:themeColor="accent2"/>
        </w:rPr>
      </w:pPr>
      <w:r w:rsidRPr="004063DE">
        <w:rPr>
          <w:color w:val="004044" w:themeColor="accent2" w:themeShade="80"/>
        </w:rPr>
        <w:t>----------</w:t>
      </w:r>
    </w:p>
  </w:footnote>
  <w:footnote w:type="continuationSeparator" w:id="0">
    <w:p w14:paraId="5A4796CF" w14:textId="77777777" w:rsidR="004C2C93" w:rsidRDefault="004C2C93" w:rsidP="008456D5">
      <w:pPr>
        <w:spacing w:before="0" w:after="0"/>
      </w:pPr>
      <w:r>
        <w:continuationSeparator/>
      </w:r>
    </w:p>
  </w:footnote>
  <w:footnote w:type="continuationNotice" w:id="1">
    <w:p w14:paraId="272CEAB7" w14:textId="77777777" w:rsidR="004C2C93" w:rsidRDefault="004C2C93">
      <w:pPr>
        <w:spacing w:before="0" w:after="0"/>
      </w:pPr>
    </w:p>
  </w:footnote>
  <w:footnote w:id="2">
    <w:p w14:paraId="0E5812EC" w14:textId="63B342E0" w:rsidR="00811151" w:rsidRDefault="00811151" w:rsidP="00B2342D">
      <w:pPr>
        <w:pStyle w:val="FootnoteText"/>
      </w:pPr>
      <w:r>
        <w:rPr>
          <w:rStyle w:val="FootnoteReference"/>
        </w:rPr>
        <w:footnoteRef/>
      </w:r>
      <w:r>
        <w:t xml:space="preserve"> </w:t>
      </w:r>
      <w:hyperlink r:id="rId1" w:history="1">
        <w:r w:rsidRPr="008F4238">
          <w:rPr>
            <w:rStyle w:val="Hyperlink"/>
          </w:rPr>
          <w:t>Aviation White Paper – Toward 2050</w:t>
        </w:r>
      </w:hyperlink>
      <w:r w:rsidRPr="008F4238">
        <w:t>, August 2024</w:t>
      </w:r>
    </w:p>
  </w:footnote>
  <w:footnote w:id="3">
    <w:p w14:paraId="43CDC5C6" w14:textId="6F198907" w:rsidR="00811151" w:rsidRDefault="00811151">
      <w:pPr>
        <w:pStyle w:val="FootnoteText"/>
      </w:pPr>
      <w:r>
        <w:rPr>
          <w:rStyle w:val="FootnoteReference"/>
        </w:rPr>
        <w:footnoteRef/>
      </w:r>
      <w:r>
        <w:t xml:space="preserve"> </w:t>
      </w:r>
      <w:r w:rsidR="002A018C">
        <w:t xml:space="preserve"> </w:t>
      </w:r>
      <w:r>
        <w:t xml:space="preserve">National Competition Council, </w:t>
      </w:r>
      <w:hyperlink r:id="rId2" w:history="1">
        <w:r w:rsidRPr="007439A5">
          <w:rPr>
            <w:rStyle w:val="Hyperlink"/>
          </w:rPr>
          <w:t>https://ncc.gov.au/about/about_us</w:t>
        </w:r>
      </w:hyperlink>
      <w:r>
        <w:t>, accessed 1 September 2025.</w:t>
      </w:r>
    </w:p>
  </w:footnote>
  <w:footnote w:id="4">
    <w:p w14:paraId="606C5423" w14:textId="26CE5969" w:rsidR="00811151" w:rsidRDefault="00811151">
      <w:pPr>
        <w:pStyle w:val="FootnoteText"/>
      </w:pPr>
      <w:r>
        <w:rPr>
          <w:rStyle w:val="FootnoteReference"/>
        </w:rPr>
        <w:footnoteRef/>
      </w:r>
      <w:r w:rsidR="00424394">
        <w:t xml:space="preserve"> </w:t>
      </w:r>
      <w:r>
        <w:t xml:space="preserve"> </w:t>
      </w:r>
      <w:hyperlink r:id="rId3" w:history="1">
        <w:r w:rsidRPr="008F4238">
          <w:rPr>
            <w:rStyle w:val="Hyperlink"/>
          </w:rPr>
          <w:t>Aviation White Paper – Toward 2050</w:t>
        </w:r>
      </w:hyperlink>
      <w:r w:rsidRPr="008F4238">
        <w:t>, August 2024, p.78.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1D75" w14:textId="083778DC" w:rsidR="00811151" w:rsidRDefault="00811151">
    <w:pPr>
      <w:pStyle w:val="Header"/>
    </w:pPr>
    <w:r>
      <w:rPr>
        <w:noProof/>
      </w:rPr>
      <mc:AlternateContent>
        <mc:Choice Requires="wps">
          <w:drawing>
            <wp:anchor distT="0" distB="0" distL="0" distR="0" simplePos="0" relativeHeight="251671552" behindDoc="0" locked="0" layoutInCell="1" allowOverlap="1" wp14:anchorId="29075627" wp14:editId="6DA9FA13">
              <wp:simplePos x="635" y="635"/>
              <wp:positionH relativeFrom="page">
                <wp:align>center</wp:align>
              </wp:positionH>
              <wp:positionV relativeFrom="page">
                <wp:align>top</wp:align>
              </wp:positionV>
              <wp:extent cx="1009015" cy="447040"/>
              <wp:effectExtent l="0" t="0" r="635" b="10160"/>
              <wp:wrapNone/>
              <wp:docPr id="1298835044"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9015" cy="447040"/>
                      </a:xfrm>
                      <a:prstGeom prst="rect">
                        <a:avLst/>
                      </a:prstGeom>
                      <a:noFill/>
                      <a:ln>
                        <a:noFill/>
                      </a:ln>
                    </wps:spPr>
                    <wps:txbx>
                      <w:txbxContent>
                        <w:p w14:paraId="5E4D5AFC" w14:textId="58A8518F" w:rsidR="00811151" w:rsidRPr="000C05BD" w:rsidRDefault="00811151" w:rsidP="000C05BD">
                          <w:pPr>
                            <w:spacing w:after="0"/>
                            <w:rPr>
                              <w:rFonts w:ascii="Calibri" w:eastAsia="Calibri" w:hAnsi="Calibri" w:cs="Calibri"/>
                              <w:noProof/>
                              <w:color w:val="FF0000"/>
                              <w:sz w:val="20"/>
                              <w:szCs w:val="20"/>
                            </w:rPr>
                          </w:pPr>
                          <w:r w:rsidRPr="000C05BD">
                            <w:rPr>
                              <w:rFonts w:ascii="Calibri" w:eastAsia="Calibri" w:hAnsi="Calibri" w:cs="Calibri"/>
                              <w:noProof/>
                              <w:color w:val="FF0000"/>
                              <w:sz w:val="20"/>
                              <w:szCs w:val="2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075627" id="_x0000_t202" coordsize="21600,21600" o:spt="202" path="m,l,21600r21600,l21600,xe">
              <v:stroke joinstyle="miter"/>
              <v:path gradientshapeok="t" o:connecttype="rect"/>
            </v:shapetype>
            <v:shape id="Text Box 2" o:spid="_x0000_s1026" type="#_x0000_t202" alt="OFFICIAL SENSITIVE" style="position:absolute;left:0;text-align:left;margin-left:0;margin-top:0;width:79.45pt;height:35.2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" filled="f" stroked="f">
              <v:textbox style="mso-fit-shape-to-text:t" inset="0,15pt,0,0">
                <w:txbxContent>
                  <w:p w14:paraId="5E4D5AFC" w14:textId="58A8518F" w:rsidR="00811151" w:rsidRPr="000C05BD" w:rsidRDefault="00811151" w:rsidP="000C05BD">
                    <w:pPr>
                      <w:spacing w:after="0"/>
                      <w:rPr>
                        <w:rFonts w:ascii="Calibri" w:eastAsia="Calibri" w:hAnsi="Calibri" w:cs="Calibri"/>
                        <w:noProof/>
                        <w:color w:val="FF0000"/>
                        <w:sz w:val="20"/>
                        <w:szCs w:val="20"/>
                      </w:rPr>
                    </w:pPr>
                    <w:r w:rsidRPr="000C05BD">
                      <w:rPr>
                        <w:rFonts w:ascii="Calibri" w:eastAsia="Calibri" w:hAnsi="Calibri" w:cs="Calibri"/>
                        <w:noProof/>
                        <w:color w:val="FF0000"/>
                        <w:sz w:val="20"/>
                        <w:szCs w:val="20"/>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C496" w14:textId="53244A84" w:rsidR="00811151" w:rsidRDefault="00811151" w:rsidP="00D86E40">
    <w:pPr>
      <w:pStyle w:val="Header"/>
      <w:jc w:val="left"/>
    </w:pPr>
    <w:r>
      <w:rPr>
        <w:noProof/>
      </w:rPr>
      <mc:AlternateContent>
        <mc:Choice Requires="wps">
          <w:drawing>
            <wp:anchor distT="0" distB="0" distL="0" distR="0" simplePos="0" relativeHeight="251672576" behindDoc="0" locked="0" layoutInCell="1" allowOverlap="1" wp14:anchorId="0562209E" wp14:editId="295DC5F5">
              <wp:simplePos x="635" y="635"/>
              <wp:positionH relativeFrom="page">
                <wp:align>center</wp:align>
              </wp:positionH>
              <wp:positionV relativeFrom="page">
                <wp:align>top</wp:align>
              </wp:positionV>
              <wp:extent cx="1009015" cy="447040"/>
              <wp:effectExtent l="0" t="0" r="635" b="10160"/>
              <wp:wrapNone/>
              <wp:docPr id="27855009"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9015" cy="447040"/>
                      </a:xfrm>
                      <a:prstGeom prst="rect">
                        <a:avLst/>
                      </a:prstGeom>
                      <a:noFill/>
                      <a:ln>
                        <a:noFill/>
                      </a:ln>
                    </wps:spPr>
                    <wps:txbx>
                      <w:txbxContent>
                        <w:p w14:paraId="5631BFB5" w14:textId="1E3121A3" w:rsidR="00811151" w:rsidRPr="000C05BD" w:rsidRDefault="00811151" w:rsidP="000C05BD">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62209E" id="_x0000_t202" coordsize="21600,21600" o:spt="202" path="m,l,21600r21600,l21600,xe">
              <v:stroke joinstyle="miter"/>
              <v:path gradientshapeok="t" o:connecttype="rect"/>
            </v:shapetype>
            <v:shape id="Text Box 3" o:spid="_x0000_s1027" type="#_x0000_t202" alt="OFFICIAL SENSITIVE" style="position:absolute;margin-left:0;margin-top:0;width:79.45pt;height:35.2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" filled="f" stroked="f">
              <v:textbox style="mso-fit-shape-to-text:t" inset="0,15pt,0,0">
                <w:txbxContent>
                  <w:p w14:paraId="5631BFB5" w14:textId="1E3121A3" w:rsidR="00811151" w:rsidRPr="000C05BD" w:rsidRDefault="00811151" w:rsidP="000C05BD">
                    <w:pPr>
                      <w:spacing w:after="0"/>
                      <w:rPr>
                        <w:rFonts w:ascii="Calibri" w:eastAsia="Calibri" w:hAnsi="Calibri" w:cs="Calibri"/>
                        <w:noProof/>
                        <w:color w:val="FF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A780A" w14:textId="5900A143" w:rsidR="00811151" w:rsidRDefault="00811151" w:rsidP="00546218">
    <w:pPr>
      <w:pStyle w:val="Header"/>
      <w:spacing w:after="1320"/>
    </w:pPr>
    <w:r>
      <w:rPr>
        <w:noProof/>
      </w:rPr>
      <mc:AlternateContent>
        <mc:Choice Requires="wps">
          <w:drawing>
            <wp:anchor distT="0" distB="0" distL="0" distR="0" simplePos="0" relativeHeight="251670528" behindDoc="0" locked="0" layoutInCell="1" allowOverlap="1" wp14:anchorId="1463A032" wp14:editId="10EB0133">
              <wp:simplePos x="635" y="635"/>
              <wp:positionH relativeFrom="page">
                <wp:align>center</wp:align>
              </wp:positionH>
              <wp:positionV relativeFrom="page">
                <wp:align>top</wp:align>
              </wp:positionV>
              <wp:extent cx="1009015" cy="447040"/>
              <wp:effectExtent l="0" t="0" r="635" b="10160"/>
              <wp:wrapNone/>
              <wp:docPr id="1907011362"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9015" cy="447040"/>
                      </a:xfrm>
                      <a:prstGeom prst="rect">
                        <a:avLst/>
                      </a:prstGeom>
                      <a:noFill/>
                      <a:ln>
                        <a:noFill/>
                      </a:ln>
                    </wps:spPr>
                    <wps:txbx>
                      <w:txbxContent>
                        <w:p w14:paraId="59466351" w14:textId="7C5D0B57" w:rsidR="00811151" w:rsidRPr="000C05BD" w:rsidRDefault="00811151" w:rsidP="000C05BD">
                          <w:pPr>
                            <w:spacing w:after="0"/>
                            <w:rPr>
                              <w:rFonts w:ascii="Calibri" w:eastAsia="Calibri" w:hAnsi="Calibri" w:cs="Calibri"/>
                              <w:noProof/>
                              <w:color w:val="FF0000"/>
                              <w:sz w:val="20"/>
                              <w:szCs w:val="20"/>
                            </w:rPr>
                          </w:pPr>
                          <w:r w:rsidRPr="000C05BD">
                            <w:rPr>
                              <w:rFonts w:ascii="Calibri" w:eastAsia="Calibri" w:hAnsi="Calibri" w:cs="Calibri"/>
                              <w:noProof/>
                              <w:color w:val="FF0000"/>
                              <w:sz w:val="20"/>
                              <w:szCs w:val="2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63A032" id="_x0000_t202" coordsize="21600,21600" o:spt="202" path="m,l,21600r21600,l21600,xe">
              <v:stroke joinstyle="miter"/>
              <v:path gradientshapeok="t" o:connecttype="rect"/>
            </v:shapetype>
            <v:shape id="Text Box 1" o:spid="_x0000_s1028" type="#_x0000_t202" alt="OFFICIAL SENSITIVE" style="position:absolute;left:0;text-align:left;margin-left:0;margin-top:0;width:79.45pt;height:35.2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" filled="f" stroked="f">
              <v:textbox style="mso-fit-shape-to-text:t" inset="0,15pt,0,0">
                <w:txbxContent>
                  <w:p w14:paraId="59466351" w14:textId="7C5D0B57" w:rsidR="00811151" w:rsidRPr="000C05BD" w:rsidRDefault="00811151" w:rsidP="000C05BD">
                    <w:pPr>
                      <w:spacing w:after="0"/>
                      <w:rPr>
                        <w:rFonts w:ascii="Calibri" w:eastAsia="Calibri" w:hAnsi="Calibri" w:cs="Calibri"/>
                        <w:noProof/>
                        <w:color w:val="FF0000"/>
                        <w:sz w:val="20"/>
                        <w:szCs w:val="20"/>
                      </w:rPr>
                    </w:pPr>
                    <w:r w:rsidRPr="000C05BD">
                      <w:rPr>
                        <w:rFonts w:ascii="Calibri" w:eastAsia="Calibri" w:hAnsi="Calibri" w:cs="Calibri"/>
                        <w:noProof/>
                        <w:color w:val="FF0000"/>
                        <w:sz w:val="20"/>
                        <w:szCs w:val="20"/>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BCC3" w14:textId="164B1193" w:rsidR="00811151" w:rsidRDefault="00811151">
    <w:pPr>
      <w:pStyle w:val="Header"/>
    </w:pPr>
    <w:r>
      <w:rPr>
        <w:noProof/>
      </w:rPr>
      <mc:AlternateContent>
        <mc:Choice Requires="wps">
          <w:drawing>
            <wp:anchor distT="0" distB="0" distL="0" distR="0" simplePos="0" relativeHeight="251674624" behindDoc="0" locked="0" layoutInCell="1" allowOverlap="1" wp14:anchorId="01109CF9" wp14:editId="578652D8">
              <wp:simplePos x="635" y="635"/>
              <wp:positionH relativeFrom="page">
                <wp:align>center</wp:align>
              </wp:positionH>
              <wp:positionV relativeFrom="page">
                <wp:align>top</wp:align>
              </wp:positionV>
              <wp:extent cx="1009015" cy="447040"/>
              <wp:effectExtent l="0" t="0" r="635" b="10160"/>
              <wp:wrapNone/>
              <wp:docPr id="329590708"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9015" cy="447040"/>
                      </a:xfrm>
                      <a:prstGeom prst="rect">
                        <a:avLst/>
                      </a:prstGeom>
                      <a:noFill/>
                      <a:ln>
                        <a:noFill/>
                      </a:ln>
                    </wps:spPr>
                    <wps:txbx>
                      <w:txbxContent>
                        <w:p w14:paraId="0B2BB893" w14:textId="275492A8" w:rsidR="00811151" w:rsidRPr="000C05BD" w:rsidRDefault="00811151" w:rsidP="000C05BD">
                          <w:pPr>
                            <w:spacing w:after="0"/>
                            <w:rPr>
                              <w:rFonts w:ascii="Calibri" w:eastAsia="Calibri" w:hAnsi="Calibri" w:cs="Calibri"/>
                              <w:noProof/>
                              <w:color w:val="FF0000"/>
                              <w:sz w:val="20"/>
                              <w:szCs w:val="20"/>
                            </w:rPr>
                          </w:pPr>
                          <w:r w:rsidRPr="000C05BD">
                            <w:rPr>
                              <w:rFonts w:ascii="Calibri" w:eastAsia="Calibri" w:hAnsi="Calibri" w:cs="Calibri"/>
                              <w:noProof/>
                              <w:color w:val="FF0000"/>
                              <w:sz w:val="20"/>
                              <w:szCs w:val="2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109CF9" id="_x0000_t202" coordsize="21600,21600" o:spt="202" path="m,l,21600r21600,l21600,xe">
              <v:stroke joinstyle="miter"/>
              <v:path gradientshapeok="t" o:connecttype="rect"/>
            </v:shapetype>
            <v:shape id="Text Box 5" o:spid="_x0000_s1030" type="#_x0000_t202" alt="OFFICIAL SENSITIVE" style="position:absolute;left:0;text-align:left;margin-left:0;margin-top:0;width:79.45pt;height:35.2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" filled="f" stroked="f">
              <v:textbox style="mso-fit-shape-to-text:t" inset="0,15pt,0,0">
                <w:txbxContent>
                  <w:p w14:paraId="0B2BB893" w14:textId="275492A8" w:rsidR="00811151" w:rsidRPr="000C05BD" w:rsidRDefault="00811151" w:rsidP="000C05BD">
                    <w:pPr>
                      <w:spacing w:after="0"/>
                      <w:rPr>
                        <w:rFonts w:ascii="Calibri" w:eastAsia="Calibri" w:hAnsi="Calibri" w:cs="Calibri"/>
                        <w:noProof/>
                        <w:color w:val="FF0000"/>
                        <w:sz w:val="20"/>
                        <w:szCs w:val="20"/>
                      </w:rPr>
                    </w:pPr>
                    <w:r w:rsidRPr="000C05BD">
                      <w:rPr>
                        <w:rFonts w:ascii="Calibri" w:eastAsia="Calibri" w:hAnsi="Calibri" w:cs="Calibri"/>
                        <w:noProof/>
                        <w:color w:val="FF0000"/>
                        <w:sz w:val="20"/>
                        <w:szCs w:val="20"/>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6CF90" w14:textId="58EDFFDB" w:rsidR="00811151" w:rsidRPr="003C67CE" w:rsidRDefault="00811151" w:rsidP="00570B5B">
    <w:pPr>
      <w:pStyle w:val="SecurityMarker"/>
      <w:ind w:left="0"/>
      <w:jc w:val="left"/>
    </w:pPr>
    <w:r>
      <w:rPr>
        <w:noProof/>
      </w:rPr>
      <mc:AlternateContent>
        <mc:Choice Requires="wps">
          <w:drawing>
            <wp:anchor distT="0" distB="0" distL="0" distR="0" simplePos="0" relativeHeight="251675648" behindDoc="0" locked="0" layoutInCell="1" allowOverlap="1" wp14:anchorId="6005230C" wp14:editId="2782BDE6">
              <wp:simplePos x="646981" y="215660"/>
              <wp:positionH relativeFrom="page">
                <wp:align>center</wp:align>
              </wp:positionH>
              <wp:positionV relativeFrom="page">
                <wp:align>top</wp:align>
              </wp:positionV>
              <wp:extent cx="1009015" cy="447040"/>
              <wp:effectExtent l="0" t="0" r="635" b="10160"/>
              <wp:wrapNone/>
              <wp:docPr id="84966095"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9015" cy="447040"/>
                      </a:xfrm>
                      <a:prstGeom prst="rect">
                        <a:avLst/>
                      </a:prstGeom>
                      <a:noFill/>
                      <a:ln>
                        <a:noFill/>
                      </a:ln>
                    </wps:spPr>
                    <wps:txbx>
                      <w:txbxContent>
                        <w:p w14:paraId="747FBB96" w14:textId="3AE2C421" w:rsidR="00811151" w:rsidRPr="00570B5B" w:rsidRDefault="00811151" w:rsidP="000C05BD">
                          <w:pPr>
                            <w:spacing w:after="0"/>
                            <w:rPr>
                              <w:rFonts w:ascii="Calibri" w:eastAsia="Calibri" w:hAnsi="Calibri" w:cs="Calibri"/>
                              <w:b/>
                              <w:noProof/>
                              <w:color w:val="FF0000"/>
                              <w:sz w:val="28"/>
                              <w:szCs w:val="28"/>
                            </w:rPr>
                          </w:pPr>
                          <w:r w:rsidRPr="00570B5B">
                            <w:rPr>
                              <w:rFonts w:ascii="Calibri" w:eastAsia="Calibri" w:hAnsi="Calibri" w:cs="Calibri"/>
                              <w:b/>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05230C" id="_x0000_t202" coordsize="21600,21600" o:spt="202" path="m,l,21600r21600,l21600,xe">
              <v:stroke joinstyle="miter"/>
              <v:path gradientshapeok="t" o:connecttype="rect"/>
            </v:shapetype>
            <v:shape id="Text Box 6" o:spid="_x0000_s1031" type="#_x0000_t202" alt="OFFICIAL SENSITIVE" style="position:absolute;margin-left:0;margin-top:0;width:79.45pt;height:35.2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" filled="f" stroked="f">
              <v:textbox style="mso-fit-shape-to-text:t" inset="0,15pt,0,0">
                <w:txbxContent>
                  <w:p w14:paraId="747FBB96" w14:textId="3AE2C421" w:rsidR="00811151" w:rsidRPr="00570B5B" w:rsidRDefault="00811151" w:rsidP="000C05BD">
                    <w:pPr>
                      <w:spacing w:after="0"/>
                      <w:rPr>
                        <w:rFonts w:ascii="Calibri" w:eastAsia="Calibri" w:hAnsi="Calibri" w:cs="Calibri"/>
                        <w:b/>
                        <w:noProof/>
                        <w:color w:val="FF0000"/>
                        <w:sz w:val="28"/>
                        <w:szCs w:val="28"/>
                      </w:rPr>
                    </w:pPr>
                    <w:r w:rsidRPr="00570B5B">
                      <w:rPr>
                        <w:rFonts w:ascii="Calibri" w:eastAsia="Calibri" w:hAnsi="Calibri" w:cs="Calibri"/>
                        <w:b/>
                        <w:noProof/>
                        <w:color w:val="FF0000"/>
                        <w:sz w:val="28"/>
                        <w:szCs w:val="28"/>
                      </w:rPr>
                      <w:t>OFFICIAL</w:t>
                    </w:r>
                  </w:p>
                </w:txbxContent>
              </v:textbox>
              <w10:wrap anchorx="page" anchory="page"/>
            </v:shape>
          </w:pict>
        </mc:Fallback>
      </mc:AlternateContent>
    </w:r>
    <w:r w:rsidR="00570B5B" w:rsidRPr="003C67CE">
      <w:t xml:space="preserve"> </w:t>
    </w:r>
  </w:p>
  <w:p w14:paraId="0F75D00F" w14:textId="77777777" w:rsidR="00811151" w:rsidRPr="00D86E40" w:rsidRDefault="00811151" w:rsidP="00D86E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AEEB" w14:textId="324B8571" w:rsidR="00811151" w:rsidRDefault="00811151" w:rsidP="00827492">
    <w:pPr>
      <w:pStyle w:val="SecurityMarker"/>
    </w:pPr>
    <w:r>
      <w:rPr>
        <w:noProof/>
      </w:rPr>
      <mc:AlternateContent>
        <mc:Choice Requires="wps">
          <w:drawing>
            <wp:anchor distT="0" distB="0" distL="0" distR="0" simplePos="0" relativeHeight="251673600" behindDoc="0" locked="0" layoutInCell="1" allowOverlap="1" wp14:anchorId="5584DAFE" wp14:editId="0917201B">
              <wp:simplePos x="635" y="635"/>
              <wp:positionH relativeFrom="page">
                <wp:align>center</wp:align>
              </wp:positionH>
              <wp:positionV relativeFrom="page">
                <wp:align>top</wp:align>
              </wp:positionV>
              <wp:extent cx="1009015" cy="447040"/>
              <wp:effectExtent l="0" t="0" r="635" b="10160"/>
              <wp:wrapNone/>
              <wp:docPr id="418748153"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9015" cy="447040"/>
                      </a:xfrm>
                      <a:prstGeom prst="rect">
                        <a:avLst/>
                      </a:prstGeom>
                      <a:noFill/>
                      <a:ln>
                        <a:noFill/>
                      </a:ln>
                    </wps:spPr>
                    <wps:txbx>
                      <w:txbxContent>
                        <w:p w14:paraId="25ECCD43" w14:textId="088B4069" w:rsidR="00811151" w:rsidRPr="000C05BD" w:rsidRDefault="00811151" w:rsidP="000C05BD">
                          <w:pPr>
                            <w:spacing w:after="0"/>
                            <w:rPr>
                              <w:rFonts w:ascii="Calibri" w:eastAsia="Calibri" w:hAnsi="Calibri" w:cs="Calibri"/>
                              <w:noProof/>
                              <w:color w:val="FF0000"/>
                              <w:sz w:val="20"/>
                              <w:szCs w:val="20"/>
                            </w:rPr>
                          </w:pPr>
                          <w:r w:rsidRPr="000C05BD">
                            <w:rPr>
                              <w:rFonts w:ascii="Calibri" w:eastAsia="Calibri" w:hAnsi="Calibri" w:cs="Calibri"/>
                              <w:noProof/>
                              <w:color w:val="FF0000"/>
                              <w:sz w:val="20"/>
                              <w:szCs w:val="2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84DAFE" id="_x0000_t202" coordsize="21600,21600" o:spt="202" path="m,l,21600r21600,l21600,xe">
              <v:stroke joinstyle="miter"/>
              <v:path gradientshapeok="t" o:connecttype="rect"/>
            </v:shapetype>
            <v:shape id="Text Box 4" o:spid="_x0000_s1032" type="#_x0000_t202" alt="OFFICIAL SENSITIVE" style="position:absolute;left:0;text-align:left;margin-left:0;margin-top:0;width:79.45pt;height:35.2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Et/DwIAAB0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" filled="f" stroked="f">
              <v:textbox style="mso-fit-shape-to-text:t" inset="0,15pt,0,0">
                <w:txbxContent>
                  <w:p w14:paraId="25ECCD43" w14:textId="088B4069" w:rsidR="00811151" w:rsidRPr="000C05BD" w:rsidRDefault="00811151" w:rsidP="000C05BD">
                    <w:pPr>
                      <w:spacing w:after="0"/>
                      <w:rPr>
                        <w:rFonts w:ascii="Calibri" w:eastAsia="Calibri" w:hAnsi="Calibri" w:cs="Calibri"/>
                        <w:noProof/>
                        <w:color w:val="FF0000"/>
                        <w:sz w:val="20"/>
                        <w:szCs w:val="20"/>
                      </w:rPr>
                    </w:pPr>
                    <w:r w:rsidRPr="000C05BD">
                      <w:rPr>
                        <w:rFonts w:ascii="Calibri" w:eastAsia="Calibri" w:hAnsi="Calibri" w:cs="Calibri"/>
                        <w:noProof/>
                        <w:color w:val="FF0000"/>
                        <w:sz w:val="20"/>
                        <w:szCs w:val="20"/>
                      </w:rPr>
                      <w:t>OFFICIAL SENSITIVE</w:t>
                    </w:r>
                  </w:p>
                </w:txbxContent>
              </v:textbox>
              <w10:wrap anchorx="page" anchory="page"/>
            </v:shape>
          </w:pict>
        </mc:Fallback>
      </mc:AlternateContent>
    </w:r>
  </w:p>
  <w:sdt>
    <w:sdtPr>
      <w:alias w:val="Status"/>
      <w:tag w:val=""/>
      <w:id w:val="-1075507228"/>
      <w:dataBinding w:prefixMappings="xmlns:ns0='http://purl.org/dc/elements/1.1/' xmlns:ns1='http://schemas.openxmlformats.org/package/2006/metadata/core-properties' " w:xpath="/ns1:coreProperties[1]/ns1:contentStatus[1]" w:storeItemID="{6C3C8BC8-F283-45AE-878A-BAB7291924A1}"/>
      <w:text/>
    </w:sdtPr>
    <w:sdtContent>
      <w:p w14:paraId="430A3576" w14:textId="77777777" w:rsidR="00811151" w:rsidRDefault="00811151" w:rsidP="00827492">
        <w:pPr>
          <w:pStyle w:val="SecurityMarker"/>
        </w:pPr>
        <w:r>
          <w:t>OFFICIAL / OFFICIAL: SENSITIVE / PROTECTEDSELECT THE CLASSIFICATION MARKER ABOVE THAT APPLIES TO YOUR DOCUMENT, THEN DELETE THE OTHERS AND THIS TEXT&gt;</w:t>
        </w:r>
      </w:p>
    </w:sdtContent>
  </w:sdt>
  <w:p w14:paraId="2F676230" w14:textId="7DE68208" w:rsidR="00811151" w:rsidRDefault="008F4238" w:rsidP="00BA24FB">
    <w:pPr>
      <w:pStyle w:val="Header"/>
      <w:spacing w:after="720"/>
    </w:pPr>
    <w:fldSimple w:instr=" STYLEREF  &quot;Heading 1&quot; \l  \* MERGEFORMAT ">
      <w:r>
        <w:rPr>
          <w:noProof/>
        </w:rPr>
        <w:t>Introduction</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997689"/>
    <w:multiLevelType w:val="hybridMultilevel"/>
    <w:tmpl w:val="1A34930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751C15B0" w:tentative="1">
      <w:start w:val="1"/>
      <w:numFmt w:val="bullet"/>
      <w:lvlText w:val=""/>
      <w:lvlJc w:val="left"/>
      <w:pPr>
        <w:ind w:left="1800" w:hanging="360"/>
      </w:pPr>
      <w:rPr>
        <w:rFonts w:ascii="Wingdings" w:hAnsi="Wingdings" w:hint="default"/>
      </w:rPr>
    </w:lvl>
    <w:lvl w:ilvl="3" w:tplc="8550AFC8" w:tentative="1">
      <w:start w:val="1"/>
      <w:numFmt w:val="bullet"/>
      <w:lvlText w:val=""/>
      <w:lvlJc w:val="left"/>
      <w:pPr>
        <w:ind w:left="2520" w:hanging="360"/>
      </w:pPr>
      <w:rPr>
        <w:rFonts w:ascii="Symbol" w:hAnsi="Symbol" w:hint="default"/>
      </w:rPr>
    </w:lvl>
    <w:lvl w:ilvl="4" w:tplc="359033C2" w:tentative="1">
      <w:start w:val="1"/>
      <w:numFmt w:val="bullet"/>
      <w:lvlText w:val="o"/>
      <w:lvlJc w:val="left"/>
      <w:pPr>
        <w:ind w:left="3240" w:hanging="360"/>
      </w:pPr>
      <w:rPr>
        <w:rFonts w:ascii="Courier New" w:hAnsi="Courier New" w:hint="default"/>
      </w:rPr>
    </w:lvl>
    <w:lvl w:ilvl="5" w:tplc="0192BCE4" w:tentative="1">
      <w:start w:val="1"/>
      <w:numFmt w:val="bullet"/>
      <w:lvlText w:val=""/>
      <w:lvlJc w:val="left"/>
      <w:pPr>
        <w:ind w:left="3960" w:hanging="360"/>
      </w:pPr>
      <w:rPr>
        <w:rFonts w:ascii="Wingdings" w:hAnsi="Wingdings" w:hint="default"/>
      </w:rPr>
    </w:lvl>
    <w:lvl w:ilvl="6" w:tplc="1CB8386E" w:tentative="1">
      <w:start w:val="1"/>
      <w:numFmt w:val="bullet"/>
      <w:lvlText w:val=""/>
      <w:lvlJc w:val="left"/>
      <w:pPr>
        <w:ind w:left="4680" w:hanging="360"/>
      </w:pPr>
      <w:rPr>
        <w:rFonts w:ascii="Symbol" w:hAnsi="Symbol" w:hint="default"/>
      </w:rPr>
    </w:lvl>
    <w:lvl w:ilvl="7" w:tplc="43687374" w:tentative="1">
      <w:start w:val="1"/>
      <w:numFmt w:val="bullet"/>
      <w:lvlText w:val="o"/>
      <w:lvlJc w:val="left"/>
      <w:pPr>
        <w:ind w:left="5400" w:hanging="360"/>
      </w:pPr>
      <w:rPr>
        <w:rFonts w:ascii="Courier New" w:hAnsi="Courier New" w:hint="default"/>
      </w:rPr>
    </w:lvl>
    <w:lvl w:ilvl="8" w:tplc="AB8CB61C" w:tentative="1">
      <w:start w:val="1"/>
      <w:numFmt w:val="bullet"/>
      <w:lvlText w:val=""/>
      <w:lvlJc w:val="left"/>
      <w:pPr>
        <w:ind w:left="6120" w:hanging="360"/>
      </w:pPr>
      <w:rPr>
        <w:rFonts w:ascii="Wingdings" w:hAnsi="Wingdings" w:hint="default"/>
      </w:rPr>
    </w:lvl>
  </w:abstractNum>
  <w:abstractNum w:abstractNumId="2" w15:restartNumberingAfterBreak="0">
    <w:nsid w:val="0FC52F4F"/>
    <w:multiLevelType w:val="hybridMultilevel"/>
    <w:tmpl w:val="74CADA5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rPr>
        <w:rFonts w:hint="default"/>
      </w:rPr>
    </w:lvl>
    <w:lvl w:ilvl="2" w:tplc="751C15B0" w:tentative="1">
      <w:start w:val="1"/>
      <w:numFmt w:val="bullet"/>
      <w:lvlText w:val=""/>
      <w:lvlJc w:val="left"/>
      <w:pPr>
        <w:ind w:left="1800" w:hanging="360"/>
      </w:pPr>
      <w:rPr>
        <w:rFonts w:ascii="Wingdings" w:hAnsi="Wingdings" w:hint="default"/>
      </w:rPr>
    </w:lvl>
    <w:lvl w:ilvl="3" w:tplc="8550AFC8" w:tentative="1">
      <w:start w:val="1"/>
      <w:numFmt w:val="bullet"/>
      <w:lvlText w:val=""/>
      <w:lvlJc w:val="left"/>
      <w:pPr>
        <w:ind w:left="2520" w:hanging="360"/>
      </w:pPr>
      <w:rPr>
        <w:rFonts w:ascii="Symbol" w:hAnsi="Symbol" w:hint="default"/>
      </w:rPr>
    </w:lvl>
    <w:lvl w:ilvl="4" w:tplc="359033C2" w:tentative="1">
      <w:start w:val="1"/>
      <w:numFmt w:val="bullet"/>
      <w:lvlText w:val="o"/>
      <w:lvlJc w:val="left"/>
      <w:pPr>
        <w:ind w:left="3240" w:hanging="360"/>
      </w:pPr>
      <w:rPr>
        <w:rFonts w:ascii="Courier New" w:hAnsi="Courier New" w:hint="default"/>
      </w:rPr>
    </w:lvl>
    <w:lvl w:ilvl="5" w:tplc="0192BCE4" w:tentative="1">
      <w:start w:val="1"/>
      <w:numFmt w:val="bullet"/>
      <w:lvlText w:val=""/>
      <w:lvlJc w:val="left"/>
      <w:pPr>
        <w:ind w:left="3960" w:hanging="360"/>
      </w:pPr>
      <w:rPr>
        <w:rFonts w:ascii="Wingdings" w:hAnsi="Wingdings" w:hint="default"/>
      </w:rPr>
    </w:lvl>
    <w:lvl w:ilvl="6" w:tplc="1CB8386E" w:tentative="1">
      <w:start w:val="1"/>
      <w:numFmt w:val="bullet"/>
      <w:lvlText w:val=""/>
      <w:lvlJc w:val="left"/>
      <w:pPr>
        <w:ind w:left="4680" w:hanging="360"/>
      </w:pPr>
      <w:rPr>
        <w:rFonts w:ascii="Symbol" w:hAnsi="Symbol" w:hint="default"/>
      </w:rPr>
    </w:lvl>
    <w:lvl w:ilvl="7" w:tplc="43687374" w:tentative="1">
      <w:start w:val="1"/>
      <w:numFmt w:val="bullet"/>
      <w:lvlText w:val="o"/>
      <w:lvlJc w:val="left"/>
      <w:pPr>
        <w:ind w:left="5400" w:hanging="360"/>
      </w:pPr>
      <w:rPr>
        <w:rFonts w:ascii="Courier New" w:hAnsi="Courier New" w:hint="default"/>
      </w:rPr>
    </w:lvl>
    <w:lvl w:ilvl="8" w:tplc="AB8CB61C" w:tentative="1">
      <w:start w:val="1"/>
      <w:numFmt w:val="bullet"/>
      <w:lvlText w:val=""/>
      <w:lvlJc w:val="left"/>
      <w:pPr>
        <w:ind w:left="6120" w:hanging="360"/>
      </w:pPr>
      <w:rPr>
        <w:rFonts w:ascii="Wingdings" w:hAnsi="Wingdings" w:hint="default"/>
      </w:rPr>
    </w:lvl>
  </w:abstractNum>
  <w:abstractNum w:abstractNumId="3" w15:restartNumberingAfterBreak="0">
    <w:nsid w:val="13276C22"/>
    <w:multiLevelType w:val="hybridMultilevel"/>
    <w:tmpl w:val="727677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8E64BF6"/>
    <w:multiLevelType w:val="multilevel"/>
    <w:tmpl w:val="C248E7A0"/>
    <w:name w:val="StandardBulletedList"/>
    <w:lvl w:ilvl="0">
      <w:start w:val="1"/>
      <w:numFmt w:val="bullet"/>
      <w:pStyle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9AC786B"/>
    <w:multiLevelType w:val="hybridMultilevel"/>
    <w:tmpl w:val="EE6420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F4A6123"/>
    <w:multiLevelType w:val="hybridMultilevel"/>
    <w:tmpl w:val="7C14AD82"/>
    <w:styleLink w:val="BoxedBullets"/>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5D8656F"/>
    <w:multiLevelType w:val="hybridMultilevel"/>
    <w:tmpl w:val="6FFA4CB4"/>
    <w:lvl w:ilvl="0" w:tplc="E9F84FA0">
      <w:start w:val="1"/>
      <w:numFmt w:val="decimal"/>
      <w:pStyle w:val="ListNumber"/>
      <w:lvlText w:val="%1."/>
      <w:lvlJc w:val="left"/>
      <w:pPr>
        <w:ind w:left="2061" w:hanging="360"/>
      </w:pPr>
      <w:rPr>
        <w:b w:val="0"/>
        <w:i w:val="0"/>
        <w:color w:val="auto"/>
      </w:rPr>
    </w:lvl>
    <w:lvl w:ilvl="1" w:tplc="FAAE676E">
      <w:start w:val="1"/>
      <w:numFmt w:val="lowerLetter"/>
      <w:lvlText w:val="%2."/>
      <w:lvlJc w:val="left"/>
      <w:pPr>
        <w:ind w:left="1080" w:hanging="360"/>
      </w:pPr>
    </w:lvl>
    <w:lvl w:ilvl="2" w:tplc="FDB847AA">
      <w:start w:val="1"/>
      <w:numFmt w:val="lowerRoman"/>
      <w:lvlText w:val="%3."/>
      <w:lvlJc w:val="right"/>
      <w:pPr>
        <w:ind w:left="1800" w:hanging="180"/>
      </w:pPr>
    </w:lvl>
    <w:lvl w:ilvl="3" w:tplc="C60C691E">
      <w:start w:val="1"/>
      <w:numFmt w:val="decimal"/>
      <w:lvlText w:val="%4."/>
      <w:lvlJc w:val="left"/>
      <w:pPr>
        <w:ind w:left="2520" w:hanging="360"/>
      </w:pPr>
    </w:lvl>
    <w:lvl w:ilvl="4" w:tplc="FA30BF2E">
      <w:start w:val="1"/>
      <w:numFmt w:val="lowerLetter"/>
      <w:lvlText w:val="%5."/>
      <w:lvlJc w:val="left"/>
      <w:pPr>
        <w:ind w:left="3240" w:hanging="360"/>
      </w:pPr>
    </w:lvl>
    <w:lvl w:ilvl="5" w:tplc="B7CA5ACE">
      <w:start w:val="1"/>
      <w:numFmt w:val="lowerRoman"/>
      <w:lvlText w:val="%6."/>
      <w:lvlJc w:val="right"/>
      <w:pPr>
        <w:ind w:left="3960" w:hanging="180"/>
      </w:pPr>
    </w:lvl>
    <w:lvl w:ilvl="6" w:tplc="001457A0">
      <w:start w:val="1"/>
      <w:numFmt w:val="decimal"/>
      <w:lvlText w:val="%7."/>
      <w:lvlJc w:val="left"/>
      <w:pPr>
        <w:ind w:left="4680" w:hanging="360"/>
      </w:pPr>
    </w:lvl>
    <w:lvl w:ilvl="7" w:tplc="FE0A63B4">
      <w:start w:val="1"/>
      <w:numFmt w:val="lowerLetter"/>
      <w:lvlText w:val="%8."/>
      <w:lvlJc w:val="left"/>
      <w:pPr>
        <w:ind w:left="5400" w:hanging="360"/>
      </w:pPr>
    </w:lvl>
    <w:lvl w:ilvl="8" w:tplc="6FA8F336">
      <w:start w:val="1"/>
      <w:numFmt w:val="lowerRoman"/>
      <w:lvlText w:val="%9."/>
      <w:lvlJc w:val="right"/>
      <w:pPr>
        <w:ind w:left="6120" w:hanging="180"/>
      </w:pPr>
    </w:lvl>
  </w:abstractNum>
  <w:abstractNum w:abstractNumId="8" w15:restartNumberingAfterBreak="0">
    <w:nsid w:val="3AA51938"/>
    <w:multiLevelType w:val="multilevel"/>
    <w:tmpl w:val="5B2C35CE"/>
    <w:styleLink w:val="Bullets"/>
    <w:lvl w:ilvl="0">
      <w:start w:val="1"/>
      <w:numFmt w:val="bullet"/>
      <w:lvlText w:val="•"/>
      <w:lvlJc w:val="left"/>
      <w:pPr>
        <w:ind w:left="284" w:hanging="284"/>
      </w:pPr>
      <w:rPr>
        <w:rFonts w:ascii="Calibri" w:hAnsi="Calibri"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9" w15:restartNumberingAfterBreak="0">
    <w:nsid w:val="560A7314"/>
    <w:multiLevelType w:val="hybridMultilevel"/>
    <w:tmpl w:val="923EC516"/>
    <w:lvl w:ilvl="0" w:tplc="0C09000F">
      <w:start w:val="1"/>
      <w:numFmt w:val="decimal"/>
      <w:lvlText w:val="%1."/>
      <w:lvlJc w:val="left"/>
      <w:pPr>
        <w:ind w:left="360" w:hanging="360"/>
      </w:pPr>
      <w:rPr>
        <w:rFonts w:hint="default"/>
      </w:rPr>
    </w:lvl>
    <w:lvl w:ilvl="1" w:tplc="FAAE676E">
      <w:start w:val="1"/>
      <w:numFmt w:val="lowerLetter"/>
      <w:lvlText w:val="%2."/>
      <w:lvlJc w:val="left"/>
      <w:pPr>
        <w:ind w:left="1080" w:hanging="360"/>
      </w:pPr>
      <w:rPr>
        <w:rFonts w:hint="default"/>
      </w:rPr>
    </w:lvl>
    <w:lvl w:ilvl="2" w:tplc="751C15B0" w:tentative="1">
      <w:start w:val="1"/>
      <w:numFmt w:val="bullet"/>
      <w:lvlText w:val=""/>
      <w:lvlJc w:val="left"/>
      <w:pPr>
        <w:ind w:left="1800" w:hanging="360"/>
      </w:pPr>
      <w:rPr>
        <w:rFonts w:ascii="Wingdings" w:hAnsi="Wingdings" w:hint="default"/>
      </w:rPr>
    </w:lvl>
    <w:lvl w:ilvl="3" w:tplc="8550AFC8" w:tentative="1">
      <w:start w:val="1"/>
      <w:numFmt w:val="bullet"/>
      <w:lvlText w:val=""/>
      <w:lvlJc w:val="left"/>
      <w:pPr>
        <w:ind w:left="2520" w:hanging="360"/>
      </w:pPr>
      <w:rPr>
        <w:rFonts w:ascii="Symbol" w:hAnsi="Symbol" w:hint="default"/>
      </w:rPr>
    </w:lvl>
    <w:lvl w:ilvl="4" w:tplc="359033C2" w:tentative="1">
      <w:start w:val="1"/>
      <w:numFmt w:val="bullet"/>
      <w:lvlText w:val="o"/>
      <w:lvlJc w:val="left"/>
      <w:pPr>
        <w:ind w:left="3240" w:hanging="360"/>
      </w:pPr>
      <w:rPr>
        <w:rFonts w:ascii="Courier New" w:hAnsi="Courier New" w:hint="default"/>
      </w:rPr>
    </w:lvl>
    <w:lvl w:ilvl="5" w:tplc="0192BCE4" w:tentative="1">
      <w:start w:val="1"/>
      <w:numFmt w:val="bullet"/>
      <w:lvlText w:val=""/>
      <w:lvlJc w:val="left"/>
      <w:pPr>
        <w:ind w:left="3960" w:hanging="360"/>
      </w:pPr>
      <w:rPr>
        <w:rFonts w:ascii="Wingdings" w:hAnsi="Wingdings" w:hint="default"/>
      </w:rPr>
    </w:lvl>
    <w:lvl w:ilvl="6" w:tplc="1CB8386E" w:tentative="1">
      <w:start w:val="1"/>
      <w:numFmt w:val="bullet"/>
      <w:lvlText w:val=""/>
      <w:lvlJc w:val="left"/>
      <w:pPr>
        <w:ind w:left="4680" w:hanging="360"/>
      </w:pPr>
      <w:rPr>
        <w:rFonts w:ascii="Symbol" w:hAnsi="Symbol" w:hint="default"/>
      </w:rPr>
    </w:lvl>
    <w:lvl w:ilvl="7" w:tplc="43687374" w:tentative="1">
      <w:start w:val="1"/>
      <w:numFmt w:val="bullet"/>
      <w:lvlText w:val="o"/>
      <w:lvlJc w:val="left"/>
      <w:pPr>
        <w:ind w:left="5400" w:hanging="360"/>
      </w:pPr>
      <w:rPr>
        <w:rFonts w:ascii="Courier New" w:hAnsi="Courier New" w:hint="default"/>
      </w:rPr>
    </w:lvl>
    <w:lvl w:ilvl="8" w:tplc="AB8CB61C" w:tentative="1">
      <w:start w:val="1"/>
      <w:numFmt w:val="bullet"/>
      <w:lvlText w:val=""/>
      <w:lvlJc w:val="left"/>
      <w:pPr>
        <w:ind w:left="6120" w:hanging="360"/>
      </w:pPr>
      <w:rPr>
        <w:rFonts w:ascii="Wingdings" w:hAnsi="Wingdings" w:hint="default"/>
      </w:rPr>
    </w:lvl>
  </w:abstractNum>
  <w:abstractNum w:abstractNumId="10" w15:restartNumberingAfterBreak="0">
    <w:nsid w:val="5C7C5C3D"/>
    <w:multiLevelType w:val="multilevel"/>
    <w:tmpl w:val="4B5A47B2"/>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0E7485E"/>
    <w:multiLevelType w:val="multilevel"/>
    <w:tmpl w:val="C2EED61A"/>
    <w:styleLink w:val="NumberedHeadings"/>
    <w:lvl w:ilvl="0">
      <w:start w:val="1"/>
      <w:numFmt w:val="decimal"/>
      <w:lvlText w:val="%1."/>
      <w:lvlJc w:val="left"/>
      <w:pPr>
        <w:ind w:left="567" w:hanging="567"/>
      </w:pPr>
    </w:lvl>
    <w:lvl w:ilvl="1">
      <w:start w:val="1"/>
      <w:numFmt w:val="decimal"/>
      <w:lvlText w:val="%1.%2"/>
      <w:lvlJc w:val="left"/>
      <w:pPr>
        <w:ind w:left="851" w:hanging="851"/>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0E75337"/>
    <w:multiLevelType w:val="multilevel"/>
    <w:tmpl w:val="298C34E4"/>
    <w:styleLink w:val="AppendixNumbers"/>
    <w:lvl w:ilvl="0">
      <w:start w:val="1"/>
      <w:numFmt w:val="upperLetter"/>
      <w:pStyle w:val="AppendixHeading1"/>
      <w:suff w:val="space"/>
      <w:lvlText w:val="Appendix %1 –"/>
      <w:lvlJc w:val="left"/>
      <w:pPr>
        <w:ind w:left="0" w:firstLine="0"/>
      </w:pPr>
    </w:lvl>
    <w:lvl w:ilvl="1">
      <w:start w:val="1"/>
      <w:numFmt w:val="decimal"/>
      <w:pStyle w:val="AppendixHeading2"/>
      <w:lvlText w:val="%1.%2"/>
      <w:lvlJc w:val="left"/>
      <w:pPr>
        <w:ind w:left="851" w:hanging="85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228558C"/>
    <w:multiLevelType w:val="hybridMultilevel"/>
    <w:tmpl w:val="74CADA5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rPr>
        <w:rFonts w:hint="default"/>
      </w:rPr>
    </w:lvl>
    <w:lvl w:ilvl="2" w:tplc="751C15B0" w:tentative="1">
      <w:start w:val="1"/>
      <w:numFmt w:val="bullet"/>
      <w:lvlText w:val=""/>
      <w:lvlJc w:val="left"/>
      <w:pPr>
        <w:ind w:left="1800" w:hanging="360"/>
      </w:pPr>
      <w:rPr>
        <w:rFonts w:ascii="Wingdings" w:hAnsi="Wingdings" w:hint="default"/>
      </w:rPr>
    </w:lvl>
    <w:lvl w:ilvl="3" w:tplc="8550AFC8" w:tentative="1">
      <w:start w:val="1"/>
      <w:numFmt w:val="bullet"/>
      <w:lvlText w:val=""/>
      <w:lvlJc w:val="left"/>
      <w:pPr>
        <w:ind w:left="2520" w:hanging="360"/>
      </w:pPr>
      <w:rPr>
        <w:rFonts w:ascii="Symbol" w:hAnsi="Symbol" w:hint="default"/>
      </w:rPr>
    </w:lvl>
    <w:lvl w:ilvl="4" w:tplc="359033C2" w:tentative="1">
      <w:start w:val="1"/>
      <w:numFmt w:val="bullet"/>
      <w:lvlText w:val="o"/>
      <w:lvlJc w:val="left"/>
      <w:pPr>
        <w:ind w:left="3240" w:hanging="360"/>
      </w:pPr>
      <w:rPr>
        <w:rFonts w:ascii="Courier New" w:hAnsi="Courier New" w:hint="default"/>
      </w:rPr>
    </w:lvl>
    <w:lvl w:ilvl="5" w:tplc="0192BCE4" w:tentative="1">
      <w:start w:val="1"/>
      <w:numFmt w:val="bullet"/>
      <w:lvlText w:val=""/>
      <w:lvlJc w:val="left"/>
      <w:pPr>
        <w:ind w:left="3960" w:hanging="360"/>
      </w:pPr>
      <w:rPr>
        <w:rFonts w:ascii="Wingdings" w:hAnsi="Wingdings" w:hint="default"/>
      </w:rPr>
    </w:lvl>
    <w:lvl w:ilvl="6" w:tplc="1CB8386E" w:tentative="1">
      <w:start w:val="1"/>
      <w:numFmt w:val="bullet"/>
      <w:lvlText w:val=""/>
      <w:lvlJc w:val="left"/>
      <w:pPr>
        <w:ind w:left="4680" w:hanging="360"/>
      </w:pPr>
      <w:rPr>
        <w:rFonts w:ascii="Symbol" w:hAnsi="Symbol" w:hint="default"/>
      </w:rPr>
    </w:lvl>
    <w:lvl w:ilvl="7" w:tplc="43687374" w:tentative="1">
      <w:start w:val="1"/>
      <w:numFmt w:val="bullet"/>
      <w:lvlText w:val="o"/>
      <w:lvlJc w:val="left"/>
      <w:pPr>
        <w:ind w:left="5400" w:hanging="360"/>
      </w:pPr>
      <w:rPr>
        <w:rFonts w:ascii="Courier New" w:hAnsi="Courier New" w:hint="default"/>
      </w:rPr>
    </w:lvl>
    <w:lvl w:ilvl="8" w:tplc="AB8CB61C" w:tentative="1">
      <w:start w:val="1"/>
      <w:numFmt w:val="bullet"/>
      <w:lvlText w:val=""/>
      <w:lvlJc w:val="left"/>
      <w:pPr>
        <w:ind w:left="6120" w:hanging="360"/>
      </w:pPr>
      <w:rPr>
        <w:rFonts w:ascii="Wingdings" w:hAnsi="Wingdings" w:hint="default"/>
      </w:rPr>
    </w:lvl>
  </w:abstractNum>
  <w:abstractNum w:abstractNumId="14" w15:restartNumberingAfterBreak="0">
    <w:nsid w:val="64961762"/>
    <w:multiLevelType w:val="hybridMultilevel"/>
    <w:tmpl w:val="2EE0BD48"/>
    <w:lvl w:ilvl="0" w:tplc="C2549338">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6E3774BD"/>
    <w:multiLevelType w:val="multilevel"/>
    <w:tmpl w:val="D7BCC310"/>
    <w:styleLink w:val="AttachmentNumbers"/>
    <w:lvl w:ilvl="0">
      <w:start w:val="3"/>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970279141">
    <w:abstractNumId w:val="16"/>
  </w:num>
  <w:num w:numId="2" w16cid:durableId="1705716514">
    <w:abstractNumId w:val="0"/>
  </w:num>
  <w:num w:numId="3" w16cid:durableId="1419642184">
    <w:abstractNumId w:val="8"/>
  </w:num>
  <w:num w:numId="4" w16cid:durableId="93476847">
    <w:abstractNumId w:val="10"/>
  </w:num>
  <w:num w:numId="5" w16cid:durableId="389043385">
    <w:abstractNumId w:val="11"/>
  </w:num>
  <w:num w:numId="6" w16cid:durableId="381638193">
    <w:abstractNumId w:val="12"/>
  </w:num>
  <w:num w:numId="7" w16cid:durableId="2005861430">
    <w:abstractNumId w:val="9"/>
  </w:num>
  <w:num w:numId="8" w16cid:durableId="780103959">
    <w:abstractNumId w:val="15"/>
  </w:num>
  <w:num w:numId="9" w16cid:durableId="1385563919">
    <w:abstractNumId w:val="6"/>
  </w:num>
  <w:num w:numId="10" w16cid:durableId="19824649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9100435">
    <w:abstractNumId w:val="4"/>
  </w:num>
  <w:num w:numId="12" w16cid:durableId="1274945399">
    <w:abstractNumId w:val="14"/>
  </w:num>
  <w:num w:numId="13" w16cid:durableId="1594708688">
    <w:abstractNumId w:val="5"/>
  </w:num>
  <w:num w:numId="14" w16cid:durableId="2070416551">
    <w:abstractNumId w:val="3"/>
  </w:num>
  <w:num w:numId="15" w16cid:durableId="1128009578">
    <w:abstractNumId w:val="13"/>
  </w:num>
  <w:num w:numId="16" w16cid:durableId="1757165882">
    <w:abstractNumId w:val="7"/>
  </w:num>
  <w:num w:numId="17" w16cid:durableId="10571498">
    <w:abstractNumId w:val="2"/>
  </w:num>
  <w:num w:numId="18" w16cid:durableId="100598087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D1F"/>
    <w:rsid w:val="00000B82"/>
    <w:rsid w:val="000020E4"/>
    <w:rsid w:val="00002445"/>
    <w:rsid w:val="00002A98"/>
    <w:rsid w:val="0000330C"/>
    <w:rsid w:val="0000353A"/>
    <w:rsid w:val="000044E1"/>
    <w:rsid w:val="00005396"/>
    <w:rsid w:val="0000564A"/>
    <w:rsid w:val="00005783"/>
    <w:rsid w:val="000060B0"/>
    <w:rsid w:val="000075AC"/>
    <w:rsid w:val="00010BB9"/>
    <w:rsid w:val="0001148B"/>
    <w:rsid w:val="0001260C"/>
    <w:rsid w:val="0001361E"/>
    <w:rsid w:val="0001430B"/>
    <w:rsid w:val="00014F37"/>
    <w:rsid w:val="00015E0C"/>
    <w:rsid w:val="0001742C"/>
    <w:rsid w:val="000176DF"/>
    <w:rsid w:val="00021258"/>
    <w:rsid w:val="00021E5F"/>
    <w:rsid w:val="000233F6"/>
    <w:rsid w:val="00024360"/>
    <w:rsid w:val="000246C1"/>
    <w:rsid w:val="00024A1A"/>
    <w:rsid w:val="00025614"/>
    <w:rsid w:val="00025F38"/>
    <w:rsid w:val="00026A63"/>
    <w:rsid w:val="000277FF"/>
    <w:rsid w:val="0003071C"/>
    <w:rsid w:val="00030CA0"/>
    <w:rsid w:val="00031709"/>
    <w:rsid w:val="00031930"/>
    <w:rsid w:val="000319D7"/>
    <w:rsid w:val="00035CBB"/>
    <w:rsid w:val="00036537"/>
    <w:rsid w:val="00036677"/>
    <w:rsid w:val="0003787E"/>
    <w:rsid w:val="00037C3D"/>
    <w:rsid w:val="00040349"/>
    <w:rsid w:val="00041240"/>
    <w:rsid w:val="00043C83"/>
    <w:rsid w:val="00043E6E"/>
    <w:rsid w:val="000443B8"/>
    <w:rsid w:val="000449EE"/>
    <w:rsid w:val="00044C6F"/>
    <w:rsid w:val="00045245"/>
    <w:rsid w:val="000479EC"/>
    <w:rsid w:val="00050664"/>
    <w:rsid w:val="00050A74"/>
    <w:rsid w:val="00050AD0"/>
    <w:rsid w:val="00055087"/>
    <w:rsid w:val="000574CD"/>
    <w:rsid w:val="0005765E"/>
    <w:rsid w:val="000577A1"/>
    <w:rsid w:val="00063407"/>
    <w:rsid w:val="000634AA"/>
    <w:rsid w:val="0006469F"/>
    <w:rsid w:val="00070A56"/>
    <w:rsid w:val="00072C67"/>
    <w:rsid w:val="00073AF1"/>
    <w:rsid w:val="000740AB"/>
    <w:rsid w:val="000749C1"/>
    <w:rsid w:val="00074EFA"/>
    <w:rsid w:val="0007618E"/>
    <w:rsid w:val="00077601"/>
    <w:rsid w:val="00077AE4"/>
    <w:rsid w:val="0008085C"/>
    <w:rsid w:val="00081D90"/>
    <w:rsid w:val="00082A15"/>
    <w:rsid w:val="000838EB"/>
    <w:rsid w:val="00083A13"/>
    <w:rsid w:val="00083B2F"/>
    <w:rsid w:val="00084E63"/>
    <w:rsid w:val="00085622"/>
    <w:rsid w:val="00086000"/>
    <w:rsid w:val="00087156"/>
    <w:rsid w:val="0008730B"/>
    <w:rsid w:val="0009064F"/>
    <w:rsid w:val="0009106A"/>
    <w:rsid w:val="00091774"/>
    <w:rsid w:val="00093F7B"/>
    <w:rsid w:val="00094562"/>
    <w:rsid w:val="00095E1F"/>
    <w:rsid w:val="00096E32"/>
    <w:rsid w:val="00097262"/>
    <w:rsid w:val="000A0725"/>
    <w:rsid w:val="000A0894"/>
    <w:rsid w:val="000A0C1C"/>
    <w:rsid w:val="000A206C"/>
    <w:rsid w:val="000A32F3"/>
    <w:rsid w:val="000A46E6"/>
    <w:rsid w:val="000A49C5"/>
    <w:rsid w:val="000A4DBB"/>
    <w:rsid w:val="000A6D1F"/>
    <w:rsid w:val="000B13A7"/>
    <w:rsid w:val="000B1743"/>
    <w:rsid w:val="000B369C"/>
    <w:rsid w:val="000B48C7"/>
    <w:rsid w:val="000B52F9"/>
    <w:rsid w:val="000B7F50"/>
    <w:rsid w:val="000C05BD"/>
    <w:rsid w:val="000C10D5"/>
    <w:rsid w:val="000C39C5"/>
    <w:rsid w:val="000C515B"/>
    <w:rsid w:val="000C5CB8"/>
    <w:rsid w:val="000C5D9D"/>
    <w:rsid w:val="000D0D95"/>
    <w:rsid w:val="000D182C"/>
    <w:rsid w:val="000D324B"/>
    <w:rsid w:val="000D3B49"/>
    <w:rsid w:val="000D591D"/>
    <w:rsid w:val="000D67CC"/>
    <w:rsid w:val="000D6D5C"/>
    <w:rsid w:val="000E24BA"/>
    <w:rsid w:val="000E3FA4"/>
    <w:rsid w:val="000E51CF"/>
    <w:rsid w:val="000E5674"/>
    <w:rsid w:val="000E6D3F"/>
    <w:rsid w:val="000F11FE"/>
    <w:rsid w:val="000F130D"/>
    <w:rsid w:val="000F22DE"/>
    <w:rsid w:val="000F307A"/>
    <w:rsid w:val="000F3530"/>
    <w:rsid w:val="000F3EF1"/>
    <w:rsid w:val="000F4042"/>
    <w:rsid w:val="000F4993"/>
    <w:rsid w:val="000F4E7B"/>
    <w:rsid w:val="000F5B00"/>
    <w:rsid w:val="000F68E8"/>
    <w:rsid w:val="0010360C"/>
    <w:rsid w:val="001037DF"/>
    <w:rsid w:val="001041F2"/>
    <w:rsid w:val="00105FA7"/>
    <w:rsid w:val="0010609C"/>
    <w:rsid w:val="001061F5"/>
    <w:rsid w:val="00106491"/>
    <w:rsid w:val="001064CF"/>
    <w:rsid w:val="001076A0"/>
    <w:rsid w:val="0011055E"/>
    <w:rsid w:val="00110EDA"/>
    <w:rsid w:val="0011189D"/>
    <w:rsid w:val="001146CB"/>
    <w:rsid w:val="00115BA7"/>
    <w:rsid w:val="00122C24"/>
    <w:rsid w:val="00124930"/>
    <w:rsid w:val="001252A0"/>
    <w:rsid w:val="00126B77"/>
    <w:rsid w:val="001277F1"/>
    <w:rsid w:val="001313D7"/>
    <w:rsid w:val="001349C6"/>
    <w:rsid w:val="001361BE"/>
    <w:rsid w:val="0013723E"/>
    <w:rsid w:val="001412D3"/>
    <w:rsid w:val="001422E4"/>
    <w:rsid w:val="00144A6B"/>
    <w:rsid w:val="00145353"/>
    <w:rsid w:val="0014758E"/>
    <w:rsid w:val="0015180B"/>
    <w:rsid w:val="00151E1A"/>
    <w:rsid w:val="00152F38"/>
    <w:rsid w:val="001548DF"/>
    <w:rsid w:val="001548E7"/>
    <w:rsid w:val="00154A22"/>
    <w:rsid w:val="00157006"/>
    <w:rsid w:val="0015704D"/>
    <w:rsid w:val="00161C14"/>
    <w:rsid w:val="00161F94"/>
    <w:rsid w:val="0016262E"/>
    <w:rsid w:val="00164114"/>
    <w:rsid w:val="001641ED"/>
    <w:rsid w:val="00164B32"/>
    <w:rsid w:val="00170164"/>
    <w:rsid w:val="001727A8"/>
    <w:rsid w:val="0017287F"/>
    <w:rsid w:val="00172959"/>
    <w:rsid w:val="00172CAB"/>
    <w:rsid w:val="001754BA"/>
    <w:rsid w:val="00175997"/>
    <w:rsid w:val="00176512"/>
    <w:rsid w:val="00176DE3"/>
    <w:rsid w:val="001803E3"/>
    <w:rsid w:val="00180967"/>
    <w:rsid w:val="00181087"/>
    <w:rsid w:val="001812D5"/>
    <w:rsid w:val="001814B2"/>
    <w:rsid w:val="00181530"/>
    <w:rsid w:val="0018295B"/>
    <w:rsid w:val="001832BE"/>
    <w:rsid w:val="001832D5"/>
    <w:rsid w:val="00184E13"/>
    <w:rsid w:val="0018668B"/>
    <w:rsid w:val="00186B33"/>
    <w:rsid w:val="0018741D"/>
    <w:rsid w:val="00190C10"/>
    <w:rsid w:val="00192BC2"/>
    <w:rsid w:val="00193C8A"/>
    <w:rsid w:val="00194222"/>
    <w:rsid w:val="00194781"/>
    <w:rsid w:val="00194C77"/>
    <w:rsid w:val="00195A75"/>
    <w:rsid w:val="00195B98"/>
    <w:rsid w:val="00195C6A"/>
    <w:rsid w:val="001974CE"/>
    <w:rsid w:val="001A0732"/>
    <w:rsid w:val="001A0980"/>
    <w:rsid w:val="001A0A69"/>
    <w:rsid w:val="001A12A8"/>
    <w:rsid w:val="001A139E"/>
    <w:rsid w:val="001A36FA"/>
    <w:rsid w:val="001A398C"/>
    <w:rsid w:val="001A3998"/>
    <w:rsid w:val="001A3B33"/>
    <w:rsid w:val="001A5315"/>
    <w:rsid w:val="001A551A"/>
    <w:rsid w:val="001A5706"/>
    <w:rsid w:val="001A5A9E"/>
    <w:rsid w:val="001A6D66"/>
    <w:rsid w:val="001B0F08"/>
    <w:rsid w:val="001B16B2"/>
    <w:rsid w:val="001B28B4"/>
    <w:rsid w:val="001B31C8"/>
    <w:rsid w:val="001B32CC"/>
    <w:rsid w:val="001B3FA9"/>
    <w:rsid w:val="001B40AF"/>
    <w:rsid w:val="001B4B94"/>
    <w:rsid w:val="001B4C1C"/>
    <w:rsid w:val="001B5BE3"/>
    <w:rsid w:val="001B6533"/>
    <w:rsid w:val="001B725F"/>
    <w:rsid w:val="001C0C95"/>
    <w:rsid w:val="001C0FCD"/>
    <w:rsid w:val="001C1D5A"/>
    <w:rsid w:val="001C2A8E"/>
    <w:rsid w:val="001C2C23"/>
    <w:rsid w:val="001C43D8"/>
    <w:rsid w:val="001C7639"/>
    <w:rsid w:val="001C76F4"/>
    <w:rsid w:val="001D085E"/>
    <w:rsid w:val="001D1E94"/>
    <w:rsid w:val="001D270C"/>
    <w:rsid w:val="001D3833"/>
    <w:rsid w:val="001D3C34"/>
    <w:rsid w:val="001D412C"/>
    <w:rsid w:val="001D5B67"/>
    <w:rsid w:val="001E12E5"/>
    <w:rsid w:val="001E3C03"/>
    <w:rsid w:val="001E42A7"/>
    <w:rsid w:val="001E484F"/>
    <w:rsid w:val="001E4E96"/>
    <w:rsid w:val="001E5878"/>
    <w:rsid w:val="001E6DE2"/>
    <w:rsid w:val="001E7A50"/>
    <w:rsid w:val="001F04B5"/>
    <w:rsid w:val="001F1DFC"/>
    <w:rsid w:val="001F47A2"/>
    <w:rsid w:val="001F49AA"/>
    <w:rsid w:val="001F6D22"/>
    <w:rsid w:val="0020070B"/>
    <w:rsid w:val="002008AF"/>
    <w:rsid w:val="00203B06"/>
    <w:rsid w:val="0020465F"/>
    <w:rsid w:val="0020506A"/>
    <w:rsid w:val="00205181"/>
    <w:rsid w:val="002053D8"/>
    <w:rsid w:val="00205590"/>
    <w:rsid w:val="00206AC7"/>
    <w:rsid w:val="00206C4D"/>
    <w:rsid w:val="00206DF0"/>
    <w:rsid w:val="0021019B"/>
    <w:rsid w:val="002118CB"/>
    <w:rsid w:val="00212082"/>
    <w:rsid w:val="00212B5C"/>
    <w:rsid w:val="00214027"/>
    <w:rsid w:val="00214390"/>
    <w:rsid w:val="00214E9B"/>
    <w:rsid w:val="00214F1B"/>
    <w:rsid w:val="002168FC"/>
    <w:rsid w:val="00216AED"/>
    <w:rsid w:val="00217C7C"/>
    <w:rsid w:val="00217DB5"/>
    <w:rsid w:val="00217FCB"/>
    <w:rsid w:val="00224501"/>
    <w:rsid w:val="002254D5"/>
    <w:rsid w:val="0022611D"/>
    <w:rsid w:val="00227297"/>
    <w:rsid w:val="00227C66"/>
    <w:rsid w:val="00227DDB"/>
    <w:rsid w:val="00231896"/>
    <w:rsid w:val="0023191A"/>
    <w:rsid w:val="002341E1"/>
    <w:rsid w:val="00234C31"/>
    <w:rsid w:val="002357C5"/>
    <w:rsid w:val="0023743C"/>
    <w:rsid w:val="00237687"/>
    <w:rsid w:val="00243017"/>
    <w:rsid w:val="00243CB3"/>
    <w:rsid w:val="00244578"/>
    <w:rsid w:val="00244EC1"/>
    <w:rsid w:val="002462FC"/>
    <w:rsid w:val="00247C6D"/>
    <w:rsid w:val="00251591"/>
    <w:rsid w:val="00253DC2"/>
    <w:rsid w:val="00254DC9"/>
    <w:rsid w:val="00255B77"/>
    <w:rsid w:val="002561BD"/>
    <w:rsid w:val="002607B2"/>
    <w:rsid w:val="002624A7"/>
    <w:rsid w:val="00264887"/>
    <w:rsid w:val="00265B33"/>
    <w:rsid w:val="00265BCD"/>
    <w:rsid w:val="00265BF5"/>
    <w:rsid w:val="00265E29"/>
    <w:rsid w:val="00267ABF"/>
    <w:rsid w:val="00267F79"/>
    <w:rsid w:val="0027008B"/>
    <w:rsid w:val="00270941"/>
    <w:rsid w:val="002709F3"/>
    <w:rsid w:val="00271E69"/>
    <w:rsid w:val="00272A45"/>
    <w:rsid w:val="00274A33"/>
    <w:rsid w:val="00274DE7"/>
    <w:rsid w:val="0027543E"/>
    <w:rsid w:val="00276B65"/>
    <w:rsid w:val="00282675"/>
    <w:rsid w:val="00282920"/>
    <w:rsid w:val="00284164"/>
    <w:rsid w:val="00286726"/>
    <w:rsid w:val="002871D0"/>
    <w:rsid w:val="00291050"/>
    <w:rsid w:val="00291D24"/>
    <w:rsid w:val="00293573"/>
    <w:rsid w:val="00296436"/>
    <w:rsid w:val="00297353"/>
    <w:rsid w:val="002A018C"/>
    <w:rsid w:val="002A044E"/>
    <w:rsid w:val="002A0BB6"/>
    <w:rsid w:val="002A2C7A"/>
    <w:rsid w:val="002A342C"/>
    <w:rsid w:val="002A4452"/>
    <w:rsid w:val="002A5CFF"/>
    <w:rsid w:val="002A7110"/>
    <w:rsid w:val="002B20A1"/>
    <w:rsid w:val="002B3569"/>
    <w:rsid w:val="002B7197"/>
    <w:rsid w:val="002B791C"/>
    <w:rsid w:val="002C0987"/>
    <w:rsid w:val="002C2898"/>
    <w:rsid w:val="002C7944"/>
    <w:rsid w:val="002C7ADE"/>
    <w:rsid w:val="002C7B52"/>
    <w:rsid w:val="002D01AA"/>
    <w:rsid w:val="002D091F"/>
    <w:rsid w:val="002D3C45"/>
    <w:rsid w:val="002D539B"/>
    <w:rsid w:val="002D57CE"/>
    <w:rsid w:val="002D5840"/>
    <w:rsid w:val="002D5BCC"/>
    <w:rsid w:val="002D5CDF"/>
    <w:rsid w:val="002D5EA7"/>
    <w:rsid w:val="002D7FBC"/>
    <w:rsid w:val="002E04CE"/>
    <w:rsid w:val="002E1ADA"/>
    <w:rsid w:val="002E24A1"/>
    <w:rsid w:val="002E2D78"/>
    <w:rsid w:val="002E3A25"/>
    <w:rsid w:val="002E4446"/>
    <w:rsid w:val="002E58A4"/>
    <w:rsid w:val="002E5B46"/>
    <w:rsid w:val="002E5BAC"/>
    <w:rsid w:val="002E6557"/>
    <w:rsid w:val="002E759F"/>
    <w:rsid w:val="002F0316"/>
    <w:rsid w:val="002F0D42"/>
    <w:rsid w:val="002F12C4"/>
    <w:rsid w:val="002F2266"/>
    <w:rsid w:val="002F31AB"/>
    <w:rsid w:val="002F68E1"/>
    <w:rsid w:val="00300ED3"/>
    <w:rsid w:val="00302183"/>
    <w:rsid w:val="00304462"/>
    <w:rsid w:val="0030475A"/>
    <w:rsid w:val="00304D78"/>
    <w:rsid w:val="003104A6"/>
    <w:rsid w:val="00312675"/>
    <w:rsid w:val="003143AA"/>
    <w:rsid w:val="00315A90"/>
    <w:rsid w:val="00315FEE"/>
    <w:rsid w:val="003164D2"/>
    <w:rsid w:val="003205DB"/>
    <w:rsid w:val="00320AEF"/>
    <w:rsid w:val="003214F2"/>
    <w:rsid w:val="00321947"/>
    <w:rsid w:val="0032338C"/>
    <w:rsid w:val="00325319"/>
    <w:rsid w:val="0032555C"/>
    <w:rsid w:val="0032613A"/>
    <w:rsid w:val="003261CF"/>
    <w:rsid w:val="0032662E"/>
    <w:rsid w:val="003266BF"/>
    <w:rsid w:val="00327B2D"/>
    <w:rsid w:val="003306F8"/>
    <w:rsid w:val="00330874"/>
    <w:rsid w:val="00330B75"/>
    <w:rsid w:val="003317F2"/>
    <w:rsid w:val="00331B01"/>
    <w:rsid w:val="00331BA3"/>
    <w:rsid w:val="00331F75"/>
    <w:rsid w:val="00334D68"/>
    <w:rsid w:val="00335B86"/>
    <w:rsid w:val="00335C02"/>
    <w:rsid w:val="00336AC1"/>
    <w:rsid w:val="00336EE5"/>
    <w:rsid w:val="0033714B"/>
    <w:rsid w:val="003376DE"/>
    <w:rsid w:val="00337738"/>
    <w:rsid w:val="00340218"/>
    <w:rsid w:val="00340ECD"/>
    <w:rsid w:val="00340F53"/>
    <w:rsid w:val="0034210F"/>
    <w:rsid w:val="00342736"/>
    <w:rsid w:val="00342A52"/>
    <w:rsid w:val="00342EBA"/>
    <w:rsid w:val="00343125"/>
    <w:rsid w:val="003438E3"/>
    <w:rsid w:val="00346C4A"/>
    <w:rsid w:val="00346F3C"/>
    <w:rsid w:val="0034704C"/>
    <w:rsid w:val="00347A49"/>
    <w:rsid w:val="003503D5"/>
    <w:rsid w:val="003504D7"/>
    <w:rsid w:val="00350AA3"/>
    <w:rsid w:val="00350E66"/>
    <w:rsid w:val="003531E2"/>
    <w:rsid w:val="003540BE"/>
    <w:rsid w:val="00354F77"/>
    <w:rsid w:val="00355D32"/>
    <w:rsid w:val="00356264"/>
    <w:rsid w:val="00356C6A"/>
    <w:rsid w:val="0035794C"/>
    <w:rsid w:val="0036107E"/>
    <w:rsid w:val="00362415"/>
    <w:rsid w:val="00362CE9"/>
    <w:rsid w:val="0036300D"/>
    <w:rsid w:val="003634FC"/>
    <w:rsid w:val="0036612A"/>
    <w:rsid w:val="0036656B"/>
    <w:rsid w:val="00366886"/>
    <w:rsid w:val="003701D9"/>
    <w:rsid w:val="003720E9"/>
    <w:rsid w:val="003727D4"/>
    <w:rsid w:val="00374228"/>
    <w:rsid w:val="003776A0"/>
    <w:rsid w:val="00377B8D"/>
    <w:rsid w:val="00381DE8"/>
    <w:rsid w:val="00383203"/>
    <w:rsid w:val="00383521"/>
    <w:rsid w:val="00384E02"/>
    <w:rsid w:val="003852D9"/>
    <w:rsid w:val="00391EF0"/>
    <w:rsid w:val="00392A0F"/>
    <w:rsid w:val="00394C1B"/>
    <w:rsid w:val="003951FC"/>
    <w:rsid w:val="0039758B"/>
    <w:rsid w:val="00397ADE"/>
    <w:rsid w:val="00397C0D"/>
    <w:rsid w:val="003A035E"/>
    <w:rsid w:val="003A120A"/>
    <w:rsid w:val="003A1537"/>
    <w:rsid w:val="003A169E"/>
    <w:rsid w:val="003A177B"/>
    <w:rsid w:val="003A2050"/>
    <w:rsid w:val="003A782C"/>
    <w:rsid w:val="003A7F82"/>
    <w:rsid w:val="003B3509"/>
    <w:rsid w:val="003B3A79"/>
    <w:rsid w:val="003B472D"/>
    <w:rsid w:val="003B4C6F"/>
    <w:rsid w:val="003B6726"/>
    <w:rsid w:val="003B6DF3"/>
    <w:rsid w:val="003B7964"/>
    <w:rsid w:val="003C13DB"/>
    <w:rsid w:val="003C2790"/>
    <w:rsid w:val="003C2B7B"/>
    <w:rsid w:val="003C2CDC"/>
    <w:rsid w:val="003C31DA"/>
    <w:rsid w:val="003C45B5"/>
    <w:rsid w:val="003C527C"/>
    <w:rsid w:val="003C54D2"/>
    <w:rsid w:val="003C625A"/>
    <w:rsid w:val="003C62E5"/>
    <w:rsid w:val="003D027B"/>
    <w:rsid w:val="003D220D"/>
    <w:rsid w:val="003D29F5"/>
    <w:rsid w:val="003D31A8"/>
    <w:rsid w:val="003D50E0"/>
    <w:rsid w:val="003D5355"/>
    <w:rsid w:val="003D5FB9"/>
    <w:rsid w:val="003D78B8"/>
    <w:rsid w:val="003E2E4A"/>
    <w:rsid w:val="003E3720"/>
    <w:rsid w:val="003E540E"/>
    <w:rsid w:val="003E6785"/>
    <w:rsid w:val="003E6979"/>
    <w:rsid w:val="003E7991"/>
    <w:rsid w:val="003F2E80"/>
    <w:rsid w:val="003F58FE"/>
    <w:rsid w:val="003F775D"/>
    <w:rsid w:val="00400424"/>
    <w:rsid w:val="004010A6"/>
    <w:rsid w:val="004018B6"/>
    <w:rsid w:val="004021AA"/>
    <w:rsid w:val="00405039"/>
    <w:rsid w:val="004063DE"/>
    <w:rsid w:val="00406782"/>
    <w:rsid w:val="00412483"/>
    <w:rsid w:val="004127BC"/>
    <w:rsid w:val="00413869"/>
    <w:rsid w:val="00413E35"/>
    <w:rsid w:val="004144E1"/>
    <w:rsid w:val="00414AC0"/>
    <w:rsid w:val="0041585B"/>
    <w:rsid w:val="00415FB1"/>
    <w:rsid w:val="00416CC5"/>
    <w:rsid w:val="00420F04"/>
    <w:rsid w:val="00421FDB"/>
    <w:rsid w:val="00422F84"/>
    <w:rsid w:val="0042391F"/>
    <w:rsid w:val="00424394"/>
    <w:rsid w:val="004255DB"/>
    <w:rsid w:val="004303E4"/>
    <w:rsid w:val="0043215A"/>
    <w:rsid w:val="00433A7D"/>
    <w:rsid w:val="00433E22"/>
    <w:rsid w:val="004364F0"/>
    <w:rsid w:val="004404D2"/>
    <w:rsid w:val="0044140F"/>
    <w:rsid w:val="00441A31"/>
    <w:rsid w:val="00443D43"/>
    <w:rsid w:val="00445517"/>
    <w:rsid w:val="00446040"/>
    <w:rsid w:val="004463DE"/>
    <w:rsid w:val="00450502"/>
    <w:rsid w:val="00450BD5"/>
    <w:rsid w:val="00451FD9"/>
    <w:rsid w:val="004520CB"/>
    <w:rsid w:val="00452847"/>
    <w:rsid w:val="00453CBF"/>
    <w:rsid w:val="0045486F"/>
    <w:rsid w:val="00455D36"/>
    <w:rsid w:val="0045615A"/>
    <w:rsid w:val="00460B2F"/>
    <w:rsid w:val="00460E4F"/>
    <w:rsid w:val="00461297"/>
    <w:rsid w:val="00463A59"/>
    <w:rsid w:val="004653D2"/>
    <w:rsid w:val="00465B9D"/>
    <w:rsid w:val="00470B51"/>
    <w:rsid w:val="004719CA"/>
    <w:rsid w:val="00472E05"/>
    <w:rsid w:val="004734AA"/>
    <w:rsid w:val="0047423E"/>
    <w:rsid w:val="0047567B"/>
    <w:rsid w:val="00475B7A"/>
    <w:rsid w:val="00477E77"/>
    <w:rsid w:val="00477FEB"/>
    <w:rsid w:val="00481A7B"/>
    <w:rsid w:val="00481B1D"/>
    <w:rsid w:val="00482A1D"/>
    <w:rsid w:val="00483132"/>
    <w:rsid w:val="0048407F"/>
    <w:rsid w:val="0048593A"/>
    <w:rsid w:val="00491AFC"/>
    <w:rsid w:val="00492E1E"/>
    <w:rsid w:val="00496AAC"/>
    <w:rsid w:val="004A12E9"/>
    <w:rsid w:val="004A1DE7"/>
    <w:rsid w:val="004A1EE9"/>
    <w:rsid w:val="004A27BA"/>
    <w:rsid w:val="004A354C"/>
    <w:rsid w:val="004A3726"/>
    <w:rsid w:val="004A39CE"/>
    <w:rsid w:val="004A47EA"/>
    <w:rsid w:val="004A61DF"/>
    <w:rsid w:val="004A6ACD"/>
    <w:rsid w:val="004A7687"/>
    <w:rsid w:val="004B1379"/>
    <w:rsid w:val="004B27B2"/>
    <w:rsid w:val="004B2C0E"/>
    <w:rsid w:val="004B2D09"/>
    <w:rsid w:val="004B3C9D"/>
    <w:rsid w:val="004B70C7"/>
    <w:rsid w:val="004B70F7"/>
    <w:rsid w:val="004C0277"/>
    <w:rsid w:val="004C0907"/>
    <w:rsid w:val="004C093E"/>
    <w:rsid w:val="004C0C01"/>
    <w:rsid w:val="004C1AF7"/>
    <w:rsid w:val="004C1B3F"/>
    <w:rsid w:val="004C2AFE"/>
    <w:rsid w:val="004C2C93"/>
    <w:rsid w:val="004C2F45"/>
    <w:rsid w:val="004C3D34"/>
    <w:rsid w:val="004C3EDD"/>
    <w:rsid w:val="004C5E1B"/>
    <w:rsid w:val="004C7DD6"/>
    <w:rsid w:val="004D1ED9"/>
    <w:rsid w:val="004D1FE0"/>
    <w:rsid w:val="004D3BDF"/>
    <w:rsid w:val="004D3F40"/>
    <w:rsid w:val="004D4002"/>
    <w:rsid w:val="004D4D67"/>
    <w:rsid w:val="004D6A47"/>
    <w:rsid w:val="004D7BEE"/>
    <w:rsid w:val="004E0B8C"/>
    <w:rsid w:val="004E0C5D"/>
    <w:rsid w:val="004E0DDB"/>
    <w:rsid w:val="004E2B62"/>
    <w:rsid w:val="004E2C6E"/>
    <w:rsid w:val="004E5675"/>
    <w:rsid w:val="004E60FB"/>
    <w:rsid w:val="004E67D9"/>
    <w:rsid w:val="004E787F"/>
    <w:rsid w:val="004E7E78"/>
    <w:rsid w:val="004E7F31"/>
    <w:rsid w:val="004F0388"/>
    <w:rsid w:val="004F59B9"/>
    <w:rsid w:val="004F5E31"/>
    <w:rsid w:val="00500474"/>
    <w:rsid w:val="00501ECE"/>
    <w:rsid w:val="0050304F"/>
    <w:rsid w:val="005037B1"/>
    <w:rsid w:val="00503B06"/>
    <w:rsid w:val="00504508"/>
    <w:rsid w:val="00504EE2"/>
    <w:rsid w:val="0050602B"/>
    <w:rsid w:val="00506321"/>
    <w:rsid w:val="00506F12"/>
    <w:rsid w:val="00507741"/>
    <w:rsid w:val="005103D7"/>
    <w:rsid w:val="00510791"/>
    <w:rsid w:val="0051085D"/>
    <w:rsid w:val="00510D77"/>
    <w:rsid w:val="00511065"/>
    <w:rsid w:val="005128CB"/>
    <w:rsid w:val="00512BF2"/>
    <w:rsid w:val="00514506"/>
    <w:rsid w:val="00514CCB"/>
    <w:rsid w:val="0051559C"/>
    <w:rsid w:val="00515715"/>
    <w:rsid w:val="005168CD"/>
    <w:rsid w:val="00517550"/>
    <w:rsid w:val="005175DB"/>
    <w:rsid w:val="005178F2"/>
    <w:rsid w:val="00517C94"/>
    <w:rsid w:val="00520783"/>
    <w:rsid w:val="005214AA"/>
    <w:rsid w:val="005219E8"/>
    <w:rsid w:val="00521B7C"/>
    <w:rsid w:val="00522B63"/>
    <w:rsid w:val="005233ED"/>
    <w:rsid w:val="00523818"/>
    <w:rsid w:val="00524596"/>
    <w:rsid w:val="00524FB0"/>
    <w:rsid w:val="00525BE1"/>
    <w:rsid w:val="00525E16"/>
    <w:rsid w:val="00527268"/>
    <w:rsid w:val="005272CC"/>
    <w:rsid w:val="0052735D"/>
    <w:rsid w:val="00530E92"/>
    <w:rsid w:val="00531287"/>
    <w:rsid w:val="00531452"/>
    <w:rsid w:val="0053211E"/>
    <w:rsid w:val="00532E7D"/>
    <w:rsid w:val="00534608"/>
    <w:rsid w:val="00534C4D"/>
    <w:rsid w:val="00535938"/>
    <w:rsid w:val="00535B3E"/>
    <w:rsid w:val="00535DB6"/>
    <w:rsid w:val="005367E7"/>
    <w:rsid w:val="0054038C"/>
    <w:rsid w:val="005406EB"/>
    <w:rsid w:val="00541213"/>
    <w:rsid w:val="005415CF"/>
    <w:rsid w:val="005416E9"/>
    <w:rsid w:val="005427E2"/>
    <w:rsid w:val="00542C8D"/>
    <w:rsid w:val="005433F6"/>
    <w:rsid w:val="00544D94"/>
    <w:rsid w:val="00544FA0"/>
    <w:rsid w:val="0054549E"/>
    <w:rsid w:val="00546218"/>
    <w:rsid w:val="005541C2"/>
    <w:rsid w:val="005555FF"/>
    <w:rsid w:val="00555DD1"/>
    <w:rsid w:val="00557D83"/>
    <w:rsid w:val="00560E6D"/>
    <w:rsid w:val="00560EFD"/>
    <w:rsid w:val="005647EA"/>
    <w:rsid w:val="00565E29"/>
    <w:rsid w:val="00565EE1"/>
    <w:rsid w:val="00565F50"/>
    <w:rsid w:val="00566B5D"/>
    <w:rsid w:val="00566D69"/>
    <w:rsid w:val="00567C16"/>
    <w:rsid w:val="00570594"/>
    <w:rsid w:val="00570B5B"/>
    <w:rsid w:val="0057131E"/>
    <w:rsid w:val="00571554"/>
    <w:rsid w:val="005719CC"/>
    <w:rsid w:val="00572382"/>
    <w:rsid w:val="005725C7"/>
    <w:rsid w:val="00574D51"/>
    <w:rsid w:val="0057502D"/>
    <w:rsid w:val="005757FA"/>
    <w:rsid w:val="00577D6A"/>
    <w:rsid w:val="005806C5"/>
    <w:rsid w:val="00582C59"/>
    <w:rsid w:val="00582EEF"/>
    <w:rsid w:val="00583051"/>
    <w:rsid w:val="00583C5A"/>
    <w:rsid w:val="0058434C"/>
    <w:rsid w:val="005845D6"/>
    <w:rsid w:val="005846CD"/>
    <w:rsid w:val="00584A1E"/>
    <w:rsid w:val="00585687"/>
    <w:rsid w:val="00585A9D"/>
    <w:rsid w:val="00585CFF"/>
    <w:rsid w:val="00587227"/>
    <w:rsid w:val="005900F4"/>
    <w:rsid w:val="005912BE"/>
    <w:rsid w:val="0059256A"/>
    <w:rsid w:val="00592CEE"/>
    <w:rsid w:val="00595453"/>
    <w:rsid w:val="005955ED"/>
    <w:rsid w:val="0059619E"/>
    <w:rsid w:val="00596AA7"/>
    <w:rsid w:val="00597595"/>
    <w:rsid w:val="005A11BA"/>
    <w:rsid w:val="005A2183"/>
    <w:rsid w:val="005A2A28"/>
    <w:rsid w:val="005A3B09"/>
    <w:rsid w:val="005A5A2D"/>
    <w:rsid w:val="005A62FC"/>
    <w:rsid w:val="005A6352"/>
    <w:rsid w:val="005A6C85"/>
    <w:rsid w:val="005A6DAA"/>
    <w:rsid w:val="005A6F86"/>
    <w:rsid w:val="005A756B"/>
    <w:rsid w:val="005B1214"/>
    <w:rsid w:val="005B1AFB"/>
    <w:rsid w:val="005B1D74"/>
    <w:rsid w:val="005B2DC4"/>
    <w:rsid w:val="005B41AF"/>
    <w:rsid w:val="005B4366"/>
    <w:rsid w:val="005B4A46"/>
    <w:rsid w:val="005B4DBE"/>
    <w:rsid w:val="005B55BD"/>
    <w:rsid w:val="005B760A"/>
    <w:rsid w:val="005C030F"/>
    <w:rsid w:val="005C2FD3"/>
    <w:rsid w:val="005C7FC3"/>
    <w:rsid w:val="005D0452"/>
    <w:rsid w:val="005D0EF4"/>
    <w:rsid w:val="005D1754"/>
    <w:rsid w:val="005D1A2D"/>
    <w:rsid w:val="005D297D"/>
    <w:rsid w:val="005D2C56"/>
    <w:rsid w:val="005D45A3"/>
    <w:rsid w:val="005D4B03"/>
    <w:rsid w:val="005E0333"/>
    <w:rsid w:val="005E3014"/>
    <w:rsid w:val="005E30EF"/>
    <w:rsid w:val="005E4487"/>
    <w:rsid w:val="005E589A"/>
    <w:rsid w:val="005E5976"/>
    <w:rsid w:val="005E751F"/>
    <w:rsid w:val="005F37D0"/>
    <w:rsid w:val="005F3DEB"/>
    <w:rsid w:val="005F41C0"/>
    <w:rsid w:val="005F547B"/>
    <w:rsid w:val="005F7603"/>
    <w:rsid w:val="005F775C"/>
    <w:rsid w:val="005F794B"/>
    <w:rsid w:val="005F7DC5"/>
    <w:rsid w:val="006025ED"/>
    <w:rsid w:val="0060307A"/>
    <w:rsid w:val="00603086"/>
    <w:rsid w:val="0060381E"/>
    <w:rsid w:val="006060B6"/>
    <w:rsid w:val="00607043"/>
    <w:rsid w:val="00610B5B"/>
    <w:rsid w:val="00611CF5"/>
    <w:rsid w:val="00611DB8"/>
    <w:rsid w:val="006145A9"/>
    <w:rsid w:val="00615CD4"/>
    <w:rsid w:val="00617A85"/>
    <w:rsid w:val="00620A7B"/>
    <w:rsid w:val="00621000"/>
    <w:rsid w:val="00621CAD"/>
    <w:rsid w:val="00622842"/>
    <w:rsid w:val="00622957"/>
    <w:rsid w:val="006229A9"/>
    <w:rsid w:val="00623A01"/>
    <w:rsid w:val="00623DE4"/>
    <w:rsid w:val="00624FE9"/>
    <w:rsid w:val="00625375"/>
    <w:rsid w:val="00626FAF"/>
    <w:rsid w:val="00627F9E"/>
    <w:rsid w:val="00630080"/>
    <w:rsid w:val="0063029E"/>
    <w:rsid w:val="00630B81"/>
    <w:rsid w:val="00631059"/>
    <w:rsid w:val="0063374B"/>
    <w:rsid w:val="00633ED9"/>
    <w:rsid w:val="006352C8"/>
    <w:rsid w:val="00637139"/>
    <w:rsid w:val="0063740E"/>
    <w:rsid w:val="0064024C"/>
    <w:rsid w:val="00640532"/>
    <w:rsid w:val="006405FD"/>
    <w:rsid w:val="00641F56"/>
    <w:rsid w:val="00642225"/>
    <w:rsid w:val="00643A41"/>
    <w:rsid w:val="00643F76"/>
    <w:rsid w:val="00646420"/>
    <w:rsid w:val="006467C0"/>
    <w:rsid w:val="006478A8"/>
    <w:rsid w:val="00650946"/>
    <w:rsid w:val="00650B8F"/>
    <w:rsid w:val="00651871"/>
    <w:rsid w:val="00652251"/>
    <w:rsid w:val="00653DF9"/>
    <w:rsid w:val="00654978"/>
    <w:rsid w:val="00654C89"/>
    <w:rsid w:val="00655299"/>
    <w:rsid w:val="006572EF"/>
    <w:rsid w:val="00660357"/>
    <w:rsid w:val="00664618"/>
    <w:rsid w:val="00665892"/>
    <w:rsid w:val="00665FA6"/>
    <w:rsid w:val="00666584"/>
    <w:rsid w:val="0066691D"/>
    <w:rsid w:val="00666D51"/>
    <w:rsid w:val="006672C4"/>
    <w:rsid w:val="0066788E"/>
    <w:rsid w:val="00670C01"/>
    <w:rsid w:val="0067109A"/>
    <w:rsid w:val="00671C90"/>
    <w:rsid w:val="00672624"/>
    <w:rsid w:val="006748F1"/>
    <w:rsid w:val="00675586"/>
    <w:rsid w:val="006756FA"/>
    <w:rsid w:val="00677B51"/>
    <w:rsid w:val="006858CD"/>
    <w:rsid w:val="0068664E"/>
    <w:rsid w:val="00687A45"/>
    <w:rsid w:val="00690023"/>
    <w:rsid w:val="00691BFD"/>
    <w:rsid w:val="006922B4"/>
    <w:rsid w:val="006923B9"/>
    <w:rsid w:val="006928E6"/>
    <w:rsid w:val="006936B9"/>
    <w:rsid w:val="00694404"/>
    <w:rsid w:val="00694C73"/>
    <w:rsid w:val="006967F2"/>
    <w:rsid w:val="006A020B"/>
    <w:rsid w:val="006A06B2"/>
    <w:rsid w:val="006A0CAA"/>
    <w:rsid w:val="006A14EF"/>
    <w:rsid w:val="006A16D1"/>
    <w:rsid w:val="006A1DC9"/>
    <w:rsid w:val="006A2079"/>
    <w:rsid w:val="006A3697"/>
    <w:rsid w:val="006A375F"/>
    <w:rsid w:val="006A6415"/>
    <w:rsid w:val="006A6A80"/>
    <w:rsid w:val="006B23AF"/>
    <w:rsid w:val="006B5650"/>
    <w:rsid w:val="006B5FC3"/>
    <w:rsid w:val="006B7911"/>
    <w:rsid w:val="006C0A71"/>
    <w:rsid w:val="006C0B9F"/>
    <w:rsid w:val="006C62B7"/>
    <w:rsid w:val="006D070A"/>
    <w:rsid w:val="006D0E05"/>
    <w:rsid w:val="006D2220"/>
    <w:rsid w:val="006D2D7E"/>
    <w:rsid w:val="006D446C"/>
    <w:rsid w:val="006D7604"/>
    <w:rsid w:val="006E0827"/>
    <w:rsid w:val="006E1ECA"/>
    <w:rsid w:val="006E26B3"/>
    <w:rsid w:val="006E2F66"/>
    <w:rsid w:val="006E4500"/>
    <w:rsid w:val="006E4806"/>
    <w:rsid w:val="006E6055"/>
    <w:rsid w:val="006E6853"/>
    <w:rsid w:val="006E6B87"/>
    <w:rsid w:val="006E7842"/>
    <w:rsid w:val="006E78F3"/>
    <w:rsid w:val="006F0FB6"/>
    <w:rsid w:val="006F1644"/>
    <w:rsid w:val="006F1CAA"/>
    <w:rsid w:val="006F5705"/>
    <w:rsid w:val="006F5F06"/>
    <w:rsid w:val="006F62F4"/>
    <w:rsid w:val="006F6FB8"/>
    <w:rsid w:val="006F7FEE"/>
    <w:rsid w:val="007005CC"/>
    <w:rsid w:val="00701000"/>
    <w:rsid w:val="00701570"/>
    <w:rsid w:val="00701904"/>
    <w:rsid w:val="00703FE3"/>
    <w:rsid w:val="00704383"/>
    <w:rsid w:val="00704DB3"/>
    <w:rsid w:val="0070508D"/>
    <w:rsid w:val="00705B6F"/>
    <w:rsid w:val="00707971"/>
    <w:rsid w:val="00712AFC"/>
    <w:rsid w:val="007139D7"/>
    <w:rsid w:val="00713FBF"/>
    <w:rsid w:val="00714CF0"/>
    <w:rsid w:val="007161D8"/>
    <w:rsid w:val="00717515"/>
    <w:rsid w:val="00717998"/>
    <w:rsid w:val="00720206"/>
    <w:rsid w:val="007204D6"/>
    <w:rsid w:val="00720BD5"/>
    <w:rsid w:val="00722955"/>
    <w:rsid w:val="00723AF2"/>
    <w:rsid w:val="00723C93"/>
    <w:rsid w:val="007256E4"/>
    <w:rsid w:val="00725E19"/>
    <w:rsid w:val="0072740B"/>
    <w:rsid w:val="00727B60"/>
    <w:rsid w:val="00727F4D"/>
    <w:rsid w:val="00730E0F"/>
    <w:rsid w:val="00731453"/>
    <w:rsid w:val="00732E8A"/>
    <w:rsid w:val="0073372A"/>
    <w:rsid w:val="00733ABD"/>
    <w:rsid w:val="007341EE"/>
    <w:rsid w:val="00734DF0"/>
    <w:rsid w:val="0073500A"/>
    <w:rsid w:val="00735BB1"/>
    <w:rsid w:val="00736507"/>
    <w:rsid w:val="00736C2B"/>
    <w:rsid w:val="00740289"/>
    <w:rsid w:val="00740382"/>
    <w:rsid w:val="00740E9C"/>
    <w:rsid w:val="00742F0E"/>
    <w:rsid w:val="00745CF4"/>
    <w:rsid w:val="007465C9"/>
    <w:rsid w:val="00747190"/>
    <w:rsid w:val="007471B5"/>
    <w:rsid w:val="007506D5"/>
    <w:rsid w:val="00751BC7"/>
    <w:rsid w:val="00751BFC"/>
    <w:rsid w:val="00752BDB"/>
    <w:rsid w:val="00753701"/>
    <w:rsid w:val="007548CA"/>
    <w:rsid w:val="00755924"/>
    <w:rsid w:val="00757FF2"/>
    <w:rsid w:val="00760B3F"/>
    <w:rsid w:val="00762C77"/>
    <w:rsid w:val="007635A6"/>
    <w:rsid w:val="00764670"/>
    <w:rsid w:val="00764711"/>
    <w:rsid w:val="00764C38"/>
    <w:rsid w:val="00765AF3"/>
    <w:rsid w:val="00766B3F"/>
    <w:rsid w:val="00766BF1"/>
    <w:rsid w:val="00766DD9"/>
    <w:rsid w:val="00770C0D"/>
    <w:rsid w:val="00771E21"/>
    <w:rsid w:val="00774841"/>
    <w:rsid w:val="0077588C"/>
    <w:rsid w:val="00775DD7"/>
    <w:rsid w:val="007776FB"/>
    <w:rsid w:val="00780161"/>
    <w:rsid w:val="0078081C"/>
    <w:rsid w:val="00783637"/>
    <w:rsid w:val="00784288"/>
    <w:rsid w:val="00785C93"/>
    <w:rsid w:val="007866BE"/>
    <w:rsid w:val="00790872"/>
    <w:rsid w:val="007927EE"/>
    <w:rsid w:val="00793D72"/>
    <w:rsid w:val="00794177"/>
    <w:rsid w:val="00795AEC"/>
    <w:rsid w:val="00796B93"/>
    <w:rsid w:val="007A05BE"/>
    <w:rsid w:val="007A1226"/>
    <w:rsid w:val="007A131C"/>
    <w:rsid w:val="007A409B"/>
    <w:rsid w:val="007A4C6C"/>
    <w:rsid w:val="007A50D5"/>
    <w:rsid w:val="007A724B"/>
    <w:rsid w:val="007B01A6"/>
    <w:rsid w:val="007B062A"/>
    <w:rsid w:val="007B1F32"/>
    <w:rsid w:val="007B51D5"/>
    <w:rsid w:val="007B52C6"/>
    <w:rsid w:val="007B56DF"/>
    <w:rsid w:val="007B5C7B"/>
    <w:rsid w:val="007B7E39"/>
    <w:rsid w:val="007C0E9E"/>
    <w:rsid w:val="007C2328"/>
    <w:rsid w:val="007C47E6"/>
    <w:rsid w:val="007C4F6F"/>
    <w:rsid w:val="007C5362"/>
    <w:rsid w:val="007C6407"/>
    <w:rsid w:val="007C718A"/>
    <w:rsid w:val="007C7330"/>
    <w:rsid w:val="007D1029"/>
    <w:rsid w:val="007D1B7E"/>
    <w:rsid w:val="007D550B"/>
    <w:rsid w:val="007D5BEC"/>
    <w:rsid w:val="007D5DBE"/>
    <w:rsid w:val="007D5E59"/>
    <w:rsid w:val="007D6D7E"/>
    <w:rsid w:val="007D7B4A"/>
    <w:rsid w:val="007E02F9"/>
    <w:rsid w:val="007E03DA"/>
    <w:rsid w:val="007E0ABB"/>
    <w:rsid w:val="007E3DE2"/>
    <w:rsid w:val="007E41F3"/>
    <w:rsid w:val="007E498B"/>
    <w:rsid w:val="007E5239"/>
    <w:rsid w:val="007E5668"/>
    <w:rsid w:val="007E56E1"/>
    <w:rsid w:val="007E5D0B"/>
    <w:rsid w:val="007F25D3"/>
    <w:rsid w:val="007F2D96"/>
    <w:rsid w:val="007F2FFC"/>
    <w:rsid w:val="007F41A7"/>
    <w:rsid w:val="007F51F8"/>
    <w:rsid w:val="007F6D87"/>
    <w:rsid w:val="007F70CF"/>
    <w:rsid w:val="0080054C"/>
    <w:rsid w:val="00802CAF"/>
    <w:rsid w:val="0080380A"/>
    <w:rsid w:val="00804894"/>
    <w:rsid w:val="00805085"/>
    <w:rsid w:val="00805C3A"/>
    <w:rsid w:val="00805D46"/>
    <w:rsid w:val="008067A1"/>
    <w:rsid w:val="00806A5B"/>
    <w:rsid w:val="00806DAD"/>
    <w:rsid w:val="00807327"/>
    <w:rsid w:val="00810450"/>
    <w:rsid w:val="00811151"/>
    <w:rsid w:val="008113A9"/>
    <w:rsid w:val="00811D4D"/>
    <w:rsid w:val="0081228D"/>
    <w:rsid w:val="00812321"/>
    <w:rsid w:val="00812A45"/>
    <w:rsid w:val="008130CF"/>
    <w:rsid w:val="00813BEB"/>
    <w:rsid w:val="00817631"/>
    <w:rsid w:val="00817F23"/>
    <w:rsid w:val="00820202"/>
    <w:rsid w:val="008208E1"/>
    <w:rsid w:val="008219E9"/>
    <w:rsid w:val="008224C6"/>
    <w:rsid w:val="00823320"/>
    <w:rsid w:val="00823BE7"/>
    <w:rsid w:val="00824A4B"/>
    <w:rsid w:val="008256F5"/>
    <w:rsid w:val="00827459"/>
    <w:rsid w:val="00827492"/>
    <w:rsid w:val="00831F86"/>
    <w:rsid w:val="008343CA"/>
    <w:rsid w:val="00835B5A"/>
    <w:rsid w:val="00837CDA"/>
    <w:rsid w:val="0084160B"/>
    <w:rsid w:val="00843E29"/>
    <w:rsid w:val="008447AA"/>
    <w:rsid w:val="00845165"/>
    <w:rsid w:val="008456D5"/>
    <w:rsid w:val="00845C58"/>
    <w:rsid w:val="00845C59"/>
    <w:rsid w:val="0084634B"/>
    <w:rsid w:val="008471F0"/>
    <w:rsid w:val="00852687"/>
    <w:rsid w:val="00852A0A"/>
    <w:rsid w:val="00852FFF"/>
    <w:rsid w:val="0085619B"/>
    <w:rsid w:val="00856D16"/>
    <w:rsid w:val="008577DD"/>
    <w:rsid w:val="00861780"/>
    <w:rsid w:val="008642B8"/>
    <w:rsid w:val="0086443F"/>
    <w:rsid w:val="00864DF3"/>
    <w:rsid w:val="00867F39"/>
    <w:rsid w:val="0087088B"/>
    <w:rsid w:val="00870E23"/>
    <w:rsid w:val="008716BB"/>
    <w:rsid w:val="00871A0F"/>
    <w:rsid w:val="00871FFF"/>
    <w:rsid w:val="008733A4"/>
    <w:rsid w:val="008746BA"/>
    <w:rsid w:val="00875C06"/>
    <w:rsid w:val="00876AF1"/>
    <w:rsid w:val="00877DD4"/>
    <w:rsid w:val="0088025C"/>
    <w:rsid w:val="00881087"/>
    <w:rsid w:val="00881810"/>
    <w:rsid w:val="00885674"/>
    <w:rsid w:val="00890815"/>
    <w:rsid w:val="0089220B"/>
    <w:rsid w:val="00893AB8"/>
    <w:rsid w:val="00895F14"/>
    <w:rsid w:val="008A0CA4"/>
    <w:rsid w:val="008A1887"/>
    <w:rsid w:val="008A37A2"/>
    <w:rsid w:val="008A39D7"/>
    <w:rsid w:val="008A5149"/>
    <w:rsid w:val="008A584C"/>
    <w:rsid w:val="008A648B"/>
    <w:rsid w:val="008A704A"/>
    <w:rsid w:val="008B01AD"/>
    <w:rsid w:val="008B1772"/>
    <w:rsid w:val="008B6778"/>
    <w:rsid w:val="008B6A81"/>
    <w:rsid w:val="008C02A5"/>
    <w:rsid w:val="008C0464"/>
    <w:rsid w:val="008C23D4"/>
    <w:rsid w:val="008C2510"/>
    <w:rsid w:val="008C2D38"/>
    <w:rsid w:val="008C687A"/>
    <w:rsid w:val="008C72F1"/>
    <w:rsid w:val="008D0391"/>
    <w:rsid w:val="008D0A38"/>
    <w:rsid w:val="008D144E"/>
    <w:rsid w:val="008D2D31"/>
    <w:rsid w:val="008D321B"/>
    <w:rsid w:val="008D3ECB"/>
    <w:rsid w:val="008D41AF"/>
    <w:rsid w:val="008D5082"/>
    <w:rsid w:val="008D58A5"/>
    <w:rsid w:val="008D63AC"/>
    <w:rsid w:val="008E14EE"/>
    <w:rsid w:val="008E2A0D"/>
    <w:rsid w:val="008E2A96"/>
    <w:rsid w:val="008E551D"/>
    <w:rsid w:val="008E6A0A"/>
    <w:rsid w:val="008F0E49"/>
    <w:rsid w:val="008F3C87"/>
    <w:rsid w:val="008F4238"/>
    <w:rsid w:val="008F4927"/>
    <w:rsid w:val="008F7CF4"/>
    <w:rsid w:val="008F7DF5"/>
    <w:rsid w:val="00900518"/>
    <w:rsid w:val="0090148D"/>
    <w:rsid w:val="00901CF2"/>
    <w:rsid w:val="009027E7"/>
    <w:rsid w:val="00902A58"/>
    <w:rsid w:val="00903051"/>
    <w:rsid w:val="00905CDD"/>
    <w:rsid w:val="00906968"/>
    <w:rsid w:val="0090776A"/>
    <w:rsid w:val="009077F9"/>
    <w:rsid w:val="00907F7E"/>
    <w:rsid w:val="009104BE"/>
    <w:rsid w:val="009118AE"/>
    <w:rsid w:val="0091280A"/>
    <w:rsid w:val="00912936"/>
    <w:rsid w:val="0091297F"/>
    <w:rsid w:val="00912A27"/>
    <w:rsid w:val="00913605"/>
    <w:rsid w:val="009154E7"/>
    <w:rsid w:val="00916D05"/>
    <w:rsid w:val="00920D88"/>
    <w:rsid w:val="00922113"/>
    <w:rsid w:val="00922A08"/>
    <w:rsid w:val="00922BED"/>
    <w:rsid w:val="00923378"/>
    <w:rsid w:val="009261B4"/>
    <w:rsid w:val="00930722"/>
    <w:rsid w:val="009319B2"/>
    <w:rsid w:val="00932047"/>
    <w:rsid w:val="00932AF7"/>
    <w:rsid w:val="00933988"/>
    <w:rsid w:val="0093766B"/>
    <w:rsid w:val="009378FF"/>
    <w:rsid w:val="0094003A"/>
    <w:rsid w:val="009401AF"/>
    <w:rsid w:val="009409F7"/>
    <w:rsid w:val="00941F97"/>
    <w:rsid w:val="00942894"/>
    <w:rsid w:val="009429BA"/>
    <w:rsid w:val="0094364F"/>
    <w:rsid w:val="009439D6"/>
    <w:rsid w:val="009443A7"/>
    <w:rsid w:val="009445E0"/>
    <w:rsid w:val="00944A07"/>
    <w:rsid w:val="00945ABF"/>
    <w:rsid w:val="00946709"/>
    <w:rsid w:val="009470BB"/>
    <w:rsid w:val="00947C39"/>
    <w:rsid w:val="00947D64"/>
    <w:rsid w:val="00952301"/>
    <w:rsid w:val="00952381"/>
    <w:rsid w:val="00952AC3"/>
    <w:rsid w:val="0095390D"/>
    <w:rsid w:val="009567E4"/>
    <w:rsid w:val="00957F24"/>
    <w:rsid w:val="009602B9"/>
    <w:rsid w:val="0096066E"/>
    <w:rsid w:val="00962DC7"/>
    <w:rsid w:val="009657AE"/>
    <w:rsid w:val="00966509"/>
    <w:rsid w:val="009723F6"/>
    <w:rsid w:val="00973181"/>
    <w:rsid w:val="00973B42"/>
    <w:rsid w:val="00974F78"/>
    <w:rsid w:val="009758FE"/>
    <w:rsid w:val="00975FA6"/>
    <w:rsid w:val="00977079"/>
    <w:rsid w:val="009805A1"/>
    <w:rsid w:val="00982302"/>
    <w:rsid w:val="009827F9"/>
    <w:rsid w:val="009832EE"/>
    <w:rsid w:val="00983D14"/>
    <w:rsid w:val="00986CCC"/>
    <w:rsid w:val="00986FA0"/>
    <w:rsid w:val="0098730B"/>
    <w:rsid w:val="00991AD1"/>
    <w:rsid w:val="00991D39"/>
    <w:rsid w:val="00992711"/>
    <w:rsid w:val="00993378"/>
    <w:rsid w:val="009971FB"/>
    <w:rsid w:val="00997875"/>
    <w:rsid w:val="009979BF"/>
    <w:rsid w:val="009A0686"/>
    <w:rsid w:val="009A150A"/>
    <w:rsid w:val="009A2038"/>
    <w:rsid w:val="009A2084"/>
    <w:rsid w:val="009A2F55"/>
    <w:rsid w:val="009A47E7"/>
    <w:rsid w:val="009A4883"/>
    <w:rsid w:val="009A4AF5"/>
    <w:rsid w:val="009A797D"/>
    <w:rsid w:val="009B00F2"/>
    <w:rsid w:val="009B2FBB"/>
    <w:rsid w:val="009B4485"/>
    <w:rsid w:val="009B5184"/>
    <w:rsid w:val="009C4657"/>
    <w:rsid w:val="009C4FDE"/>
    <w:rsid w:val="009C64DF"/>
    <w:rsid w:val="009C6F96"/>
    <w:rsid w:val="009C7487"/>
    <w:rsid w:val="009D0786"/>
    <w:rsid w:val="009D1B89"/>
    <w:rsid w:val="009D3850"/>
    <w:rsid w:val="009D4A93"/>
    <w:rsid w:val="009D59F6"/>
    <w:rsid w:val="009D5C84"/>
    <w:rsid w:val="009D6A30"/>
    <w:rsid w:val="009D7CCE"/>
    <w:rsid w:val="009E0F1C"/>
    <w:rsid w:val="009E1F4D"/>
    <w:rsid w:val="009E483C"/>
    <w:rsid w:val="009E48C3"/>
    <w:rsid w:val="009E5789"/>
    <w:rsid w:val="009E7A17"/>
    <w:rsid w:val="009F10E9"/>
    <w:rsid w:val="009F2CC2"/>
    <w:rsid w:val="009F39D1"/>
    <w:rsid w:val="009F4220"/>
    <w:rsid w:val="009F4EBA"/>
    <w:rsid w:val="00A0047C"/>
    <w:rsid w:val="00A009E5"/>
    <w:rsid w:val="00A013CC"/>
    <w:rsid w:val="00A02E71"/>
    <w:rsid w:val="00A03898"/>
    <w:rsid w:val="00A06272"/>
    <w:rsid w:val="00A06D26"/>
    <w:rsid w:val="00A070A2"/>
    <w:rsid w:val="00A07A46"/>
    <w:rsid w:val="00A104C4"/>
    <w:rsid w:val="00A11B9B"/>
    <w:rsid w:val="00A1299E"/>
    <w:rsid w:val="00A13277"/>
    <w:rsid w:val="00A13525"/>
    <w:rsid w:val="00A13848"/>
    <w:rsid w:val="00A16037"/>
    <w:rsid w:val="00A21D7C"/>
    <w:rsid w:val="00A23E5C"/>
    <w:rsid w:val="00A256DB"/>
    <w:rsid w:val="00A25BE8"/>
    <w:rsid w:val="00A276C9"/>
    <w:rsid w:val="00A30892"/>
    <w:rsid w:val="00A30C76"/>
    <w:rsid w:val="00A313C7"/>
    <w:rsid w:val="00A31B93"/>
    <w:rsid w:val="00A31CEF"/>
    <w:rsid w:val="00A37465"/>
    <w:rsid w:val="00A41AAB"/>
    <w:rsid w:val="00A433F9"/>
    <w:rsid w:val="00A434AA"/>
    <w:rsid w:val="00A450A1"/>
    <w:rsid w:val="00A46887"/>
    <w:rsid w:val="00A46A5F"/>
    <w:rsid w:val="00A478D3"/>
    <w:rsid w:val="00A47B97"/>
    <w:rsid w:val="00A50BB5"/>
    <w:rsid w:val="00A51F39"/>
    <w:rsid w:val="00A54430"/>
    <w:rsid w:val="00A54EB9"/>
    <w:rsid w:val="00A54F03"/>
    <w:rsid w:val="00A559AC"/>
    <w:rsid w:val="00A561CD"/>
    <w:rsid w:val="00A60091"/>
    <w:rsid w:val="00A60340"/>
    <w:rsid w:val="00A6061B"/>
    <w:rsid w:val="00A62CD9"/>
    <w:rsid w:val="00A632A2"/>
    <w:rsid w:val="00A63787"/>
    <w:rsid w:val="00A63932"/>
    <w:rsid w:val="00A64163"/>
    <w:rsid w:val="00A67958"/>
    <w:rsid w:val="00A702A4"/>
    <w:rsid w:val="00A71AF7"/>
    <w:rsid w:val="00A71C71"/>
    <w:rsid w:val="00A71D4E"/>
    <w:rsid w:val="00A72E5B"/>
    <w:rsid w:val="00A740F0"/>
    <w:rsid w:val="00A74E13"/>
    <w:rsid w:val="00A75ECC"/>
    <w:rsid w:val="00A76622"/>
    <w:rsid w:val="00A76F59"/>
    <w:rsid w:val="00A76F6B"/>
    <w:rsid w:val="00A777B8"/>
    <w:rsid w:val="00A77ACB"/>
    <w:rsid w:val="00A80DAE"/>
    <w:rsid w:val="00A813BD"/>
    <w:rsid w:val="00A815B4"/>
    <w:rsid w:val="00A8265A"/>
    <w:rsid w:val="00A82F16"/>
    <w:rsid w:val="00A8316C"/>
    <w:rsid w:val="00A84233"/>
    <w:rsid w:val="00A84323"/>
    <w:rsid w:val="00A85103"/>
    <w:rsid w:val="00A86646"/>
    <w:rsid w:val="00A86727"/>
    <w:rsid w:val="00A8672E"/>
    <w:rsid w:val="00A9005D"/>
    <w:rsid w:val="00A90581"/>
    <w:rsid w:val="00A913A8"/>
    <w:rsid w:val="00A9196B"/>
    <w:rsid w:val="00A923C2"/>
    <w:rsid w:val="00A92D63"/>
    <w:rsid w:val="00A93278"/>
    <w:rsid w:val="00A944AE"/>
    <w:rsid w:val="00A95970"/>
    <w:rsid w:val="00A95D1B"/>
    <w:rsid w:val="00A96179"/>
    <w:rsid w:val="00A96202"/>
    <w:rsid w:val="00A9745B"/>
    <w:rsid w:val="00AA04F7"/>
    <w:rsid w:val="00AA123D"/>
    <w:rsid w:val="00AA2D00"/>
    <w:rsid w:val="00AA3385"/>
    <w:rsid w:val="00AA3484"/>
    <w:rsid w:val="00AA3582"/>
    <w:rsid w:val="00AA4C92"/>
    <w:rsid w:val="00AA5224"/>
    <w:rsid w:val="00AA726C"/>
    <w:rsid w:val="00AA7C80"/>
    <w:rsid w:val="00AB13A0"/>
    <w:rsid w:val="00AB1AC8"/>
    <w:rsid w:val="00AB23E0"/>
    <w:rsid w:val="00AB27A7"/>
    <w:rsid w:val="00AB295A"/>
    <w:rsid w:val="00AB3F52"/>
    <w:rsid w:val="00AB46A5"/>
    <w:rsid w:val="00AB51C2"/>
    <w:rsid w:val="00AB5A9B"/>
    <w:rsid w:val="00AB75AB"/>
    <w:rsid w:val="00AB7CDF"/>
    <w:rsid w:val="00AC1302"/>
    <w:rsid w:val="00AC2151"/>
    <w:rsid w:val="00AC2A21"/>
    <w:rsid w:val="00AC2B22"/>
    <w:rsid w:val="00AC3903"/>
    <w:rsid w:val="00AC3E1F"/>
    <w:rsid w:val="00AC40CA"/>
    <w:rsid w:val="00AC47D3"/>
    <w:rsid w:val="00AC4B30"/>
    <w:rsid w:val="00AC4E5E"/>
    <w:rsid w:val="00AC6966"/>
    <w:rsid w:val="00AC7B3A"/>
    <w:rsid w:val="00AD0036"/>
    <w:rsid w:val="00AD1916"/>
    <w:rsid w:val="00AD207A"/>
    <w:rsid w:val="00AD21D0"/>
    <w:rsid w:val="00AD2431"/>
    <w:rsid w:val="00AD47D7"/>
    <w:rsid w:val="00AD49C7"/>
    <w:rsid w:val="00AD7703"/>
    <w:rsid w:val="00AE0D9C"/>
    <w:rsid w:val="00AE1A98"/>
    <w:rsid w:val="00AE306E"/>
    <w:rsid w:val="00AE3EDF"/>
    <w:rsid w:val="00AE4208"/>
    <w:rsid w:val="00AE4D7B"/>
    <w:rsid w:val="00AE513E"/>
    <w:rsid w:val="00AE5E17"/>
    <w:rsid w:val="00AF1D14"/>
    <w:rsid w:val="00AF272F"/>
    <w:rsid w:val="00AF2FD4"/>
    <w:rsid w:val="00AF3A2C"/>
    <w:rsid w:val="00AF4146"/>
    <w:rsid w:val="00AF6FDB"/>
    <w:rsid w:val="00B00212"/>
    <w:rsid w:val="00B02D33"/>
    <w:rsid w:val="00B03895"/>
    <w:rsid w:val="00B04908"/>
    <w:rsid w:val="00B04D53"/>
    <w:rsid w:val="00B05876"/>
    <w:rsid w:val="00B05B68"/>
    <w:rsid w:val="00B06D96"/>
    <w:rsid w:val="00B10446"/>
    <w:rsid w:val="00B10943"/>
    <w:rsid w:val="00B12A5C"/>
    <w:rsid w:val="00B135B9"/>
    <w:rsid w:val="00B1438F"/>
    <w:rsid w:val="00B16C9E"/>
    <w:rsid w:val="00B16E44"/>
    <w:rsid w:val="00B17209"/>
    <w:rsid w:val="00B2110E"/>
    <w:rsid w:val="00B229FA"/>
    <w:rsid w:val="00B2304A"/>
    <w:rsid w:val="00B233BB"/>
    <w:rsid w:val="00B2342D"/>
    <w:rsid w:val="00B23E02"/>
    <w:rsid w:val="00B23F8A"/>
    <w:rsid w:val="00B244E0"/>
    <w:rsid w:val="00B275CB"/>
    <w:rsid w:val="00B315C7"/>
    <w:rsid w:val="00B3384E"/>
    <w:rsid w:val="00B41887"/>
    <w:rsid w:val="00B42AC2"/>
    <w:rsid w:val="00B4317C"/>
    <w:rsid w:val="00B44468"/>
    <w:rsid w:val="00B44D97"/>
    <w:rsid w:val="00B45749"/>
    <w:rsid w:val="00B472CD"/>
    <w:rsid w:val="00B5074C"/>
    <w:rsid w:val="00B51BEA"/>
    <w:rsid w:val="00B52811"/>
    <w:rsid w:val="00B52872"/>
    <w:rsid w:val="00B5323C"/>
    <w:rsid w:val="00B54E13"/>
    <w:rsid w:val="00B5507B"/>
    <w:rsid w:val="00B55B38"/>
    <w:rsid w:val="00B56FAB"/>
    <w:rsid w:val="00B57910"/>
    <w:rsid w:val="00B640D8"/>
    <w:rsid w:val="00B64574"/>
    <w:rsid w:val="00B66FC8"/>
    <w:rsid w:val="00B7194F"/>
    <w:rsid w:val="00B7237F"/>
    <w:rsid w:val="00B72ECA"/>
    <w:rsid w:val="00B730C4"/>
    <w:rsid w:val="00B76883"/>
    <w:rsid w:val="00B77ADA"/>
    <w:rsid w:val="00B82419"/>
    <w:rsid w:val="00B82FCE"/>
    <w:rsid w:val="00B8374E"/>
    <w:rsid w:val="00B85F0A"/>
    <w:rsid w:val="00B86A0B"/>
    <w:rsid w:val="00B874FB"/>
    <w:rsid w:val="00B948DB"/>
    <w:rsid w:val="00B9498C"/>
    <w:rsid w:val="00B95215"/>
    <w:rsid w:val="00B96361"/>
    <w:rsid w:val="00B97432"/>
    <w:rsid w:val="00B9745A"/>
    <w:rsid w:val="00BA1275"/>
    <w:rsid w:val="00BA24FB"/>
    <w:rsid w:val="00BA2646"/>
    <w:rsid w:val="00BA27DF"/>
    <w:rsid w:val="00BA2C1B"/>
    <w:rsid w:val="00BA2EAC"/>
    <w:rsid w:val="00BA3AB8"/>
    <w:rsid w:val="00BA5AA9"/>
    <w:rsid w:val="00BA5F76"/>
    <w:rsid w:val="00BA60CE"/>
    <w:rsid w:val="00BA618D"/>
    <w:rsid w:val="00BA6666"/>
    <w:rsid w:val="00BA6FFE"/>
    <w:rsid w:val="00BB04D5"/>
    <w:rsid w:val="00BB0AAE"/>
    <w:rsid w:val="00BB14C7"/>
    <w:rsid w:val="00BB2879"/>
    <w:rsid w:val="00BB29D7"/>
    <w:rsid w:val="00BB3588"/>
    <w:rsid w:val="00BB3AAC"/>
    <w:rsid w:val="00BB3E44"/>
    <w:rsid w:val="00BB4081"/>
    <w:rsid w:val="00BB40E8"/>
    <w:rsid w:val="00BB534C"/>
    <w:rsid w:val="00BB56C5"/>
    <w:rsid w:val="00BB5BDE"/>
    <w:rsid w:val="00BC0158"/>
    <w:rsid w:val="00BC028C"/>
    <w:rsid w:val="00BC28A9"/>
    <w:rsid w:val="00BC30F4"/>
    <w:rsid w:val="00BC3AA2"/>
    <w:rsid w:val="00BC411A"/>
    <w:rsid w:val="00BC492E"/>
    <w:rsid w:val="00BC518D"/>
    <w:rsid w:val="00BC7F82"/>
    <w:rsid w:val="00BD00B3"/>
    <w:rsid w:val="00BD0725"/>
    <w:rsid w:val="00BD0852"/>
    <w:rsid w:val="00BD277C"/>
    <w:rsid w:val="00BD2EC3"/>
    <w:rsid w:val="00BD36A9"/>
    <w:rsid w:val="00BD4109"/>
    <w:rsid w:val="00BD4EB8"/>
    <w:rsid w:val="00BD5FE6"/>
    <w:rsid w:val="00BD6D73"/>
    <w:rsid w:val="00BE0345"/>
    <w:rsid w:val="00BE5562"/>
    <w:rsid w:val="00BE5F33"/>
    <w:rsid w:val="00BE6C00"/>
    <w:rsid w:val="00BF0003"/>
    <w:rsid w:val="00BF1427"/>
    <w:rsid w:val="00BF315D"/>
    <w:rsid w:val="00BF34D3"/>
    <w:rsid w:val="00BF3A12"/>
    <w:rsid w:val="00BF3B13"/>
    <w:rsid w:val="00BF3FFC"/>
    <w:rsid w:val="00BF4817"/>
    <w:rsid w:val="00BF483E"/>
    <w:rsid w:val="00BF5D98"/>
    <w:rsid w:val="00BF65B9"/>
    <w:rsid w:val="00BF66CB"/>
    <w:rsid w:val="00BF7803"/>
    <w:rsid w:val="00C00522"/>
    <w:rsid w:val="00C007BE"/>
    <w:rsid w:val="00C014B5"/>
    <w:rsid w:val="00C04161"/>
    <w:rsid w:val="00C07CB2"/>
    <w:rsid w:val="00C103E6"/>
    <w:rsid w:val="00C11245"/>
    <w:rsid w:val="00C12B9B"/>
    <w:rsid w:val="00C131BC"/>
    <w:rsid w:val="00C134CA"/>
    <w:rsid w:val="00C13C0D"/>
    <w:rsid w:val="00C150AD"/>
    <w:rsid w:val="00C151F5"/>
    <w:rsid w:val="00C1522C"/>
    <w:rsid w:val="00C153C2"/>
    <w:rsid w:val="00C16C8F"/>
    <w:rsid w:val="00C16CCF"/>
    <w:rsid w:val="00C17E72"/>
    <w:rsid w:val="00C228D8"/>
    <w:rsid w:val="00C22BBA"/>
    <w:rsid w:val="00C23631"/>
    <w:rsid w:val="00C24A89"/>
    <w:rsid w:val="00C2594B"/>
    <w:rsid w:val="00C26B37"/>
    <w:rsid w:val="00C3007A"/>
    <w:rsid w:val="00C32012"/>
    <w:rsid w:val="00C32114"/>
    <w:rsid w:val="00C32F42"/>
    <w:rsid w:val="00C331C0"/>
    <w:rsid w:val="00C33901"/>
    <w:rsid w:val="00C3472C"/>
    <w:rsid w:val="00C34A36"/>
    <w:rsid w:val="00C37574"/>
    <w:rsid w:val="00C37A19"/>
    <w:rsid w:val="00C4005B"/>
    <w:rsid w:val="00C42303"/>
    <w:rsid w:val="00C463D2"/>
    <w:rsid w:val="00C4646A"/>
    <w:rsid w:val="00C47113"/>
    <w:rsid w:val="00C47DC1"/>
    <w:rsid w:val="00C50DBE"/>
    <w:rsid w:val="00C53E5D"/>
    <w:rsid w:val="00C5410D"/>
    <w:rsid w:val="00C5538B"/>
    <w:rsid w:val="00C554C6"/>
    <w:rsid w:val="00C5586D"/>
    <w:rsid w:val="00C569ED"/>
    <w:rsid w:val="00C573D6"/>
    <w:rsid w:val="00C605D3"/>
    <w:rsid w:val="00C61B2D"/>
    <w:rsid w:val="00C62E98"/>
    <w:rsid w:val="00C633AE"/>
    <w:rsid w:val="00C633B8"/>
    <w:rsid w:val="00C6432A"/>
    <w:rsid w:val="00C6476E"/>
    <w:rsid w:val="00C64886"/>
    <w:rsid w:val="00C64CA0"/>
    <w:rsid w:val="00C65B2C"/>
    <w:rsid w:val="00C7187E"/>
    <w:rsid w:val="00C72883"/>
    <w:rsid w:val="00C72BDB"/>
    <w:rsid w:val="00C7477A"/>
    <w:rsid w:val="00C74CF3"/>
    <w:rsid w:val="00C75DAA"/>
    <w:rsid w:val="00C76158"/>
    <w:rsid w:val="00C76A2A"/>
    <w:rsid w:val="00C80154"/>
    <w:rsid w:val="00C826EC"/>
    <w:rsid w:val="00C83B88"/>
    <w:rsid w:val="00C84FC0"/>
    <w:rsid w:val="00C85B2A"/>
    <w:rsid w:val="00C9070E"/>
    <w:rsid w:val="00C91952"/>
    <w:rsid w:val="00C91FCD"/>
    <w:rsid w:val="00C9325C"/>
    <w:rsid w:val="00C973D4"/>
    <w:rsid w:val="00C97EC8"/>
    <w:rsid w:val="00CA2351"/>
    <w:rsid w:val="00CA36B4"/>
    <w:rsid w:val="00CA44F3"/>
    <w:rsid w:val="00CA5184"/>
    <w:rsid w:val="00CA59B9"/>
    <w:rsid w:val="00CB17B5"/>
    <w:rsid w:val="00CB1D9A"/>
    <w:rsid w:val="00CB2671"/>
    <w:rsid w:val="00CB333E"/>
    <w:rsid w:val="00CB4592"/>
    <w:rsid w:val="00CB4B69"/>
    <w:rsid w:val="00CB7185"/>
    <w:rsid w:val="00CB7C55"/>
    <w:rsid w:val="00CB7EB3"/>
    <w:rsid w:val="00CC14FF"/>
    <w:rsid w:val="00CC2833"/>
    <w:rsid w:val="00CC3346"/>
    <w:rsid w:val="00CC33BA"/>
    <w:rsid w:val="00CC403B"/>
    <w:rsid w:val="00CC4623"/>
    <w:rsid w:val="00CC72E0"/>
    <w:rsid w:val="00CC756A"/>
    <w:rsid w:val="00CC7739"/>
    <w:rsid w:val="00CD05B2"/>
    <w:rsid w:val="00CD13AA"/>
    <w:rsid w:val="00CD2088"/>
    <w:rsid w:val="00CD233E"/>
    <w:rsid w:val="00CD2712"/>
    <w:rsid w:val="00CD2E78"/>
    <w:rsid w:val="00CD333B"/>
    <w:rsid w:val="00CD421D"/>
    <w:rsid w:val="00CD5A8D"/>
    <w:rsid w:val="00CD61E2"/>
    <w:rsid w:val="00CD6EBF"/>
    <w:rsid w:val="00CE0F79"/>
    <w:rsid w:val="00CE11E2"/>
    <w:rsid w:val="00CE1F7C"/>
    <w:rsid w:val="00CE20EF"/>
    <w:rsid w:val="00CE251C"/>
    <w:rsid w:val="00CE4385"/>
    <w:rsid w:val="00CE659F"/>
    <w:rsid w:val="00CF0DA4"/>
    <w:rsid w:val="00CF0DD4"/>
    <w:rsid w:val="00CF1B85"/>
    <w:rsid w:val="00CF1C61"/>
    <w:rsid w:val="00CF501E"/>
    <w:rsid w:val="00CF5CCD"/>
    <w:rsid w:val="00CF6CFD"/>
    <w:rsid w:val="00CF7022"/>
    <w:rsid w:val="00D05F11"/>
    <w:rsid w:val="00D075BF"/>
    <w:rsid w:val="00D10F52"/>
    <w:rsid w:val="00D11838"/>
    <w:rsid w:val="00D11B1A"/>
    <w:rsid w:val="00D11B3E"/>
    <w:rsid w:val="00D12361"/>
    <w:rsid w:val="00D12BA4"/>
    <w:rsid w:val="00D16753"/>
    <w:rsid w:val="00D1724F"/>
    <w:rsid w:val="00D210C8"/>
    <w:rsid w:val="00D229B9"/>
    <w:rsid w:val="00D22B31"/>
    <w:rsid w:val="00D22E21"/>
    <w:rsid w:val="00D23DBB"/>
    <w:rsid w:val="00D25384"/>
    <w:rsid w:val="00D264B2"/>
    <w:rsid w:val="00D26A48"/>
    <w:rsid w:val="00D26EA1"/>
    <w:rsid w:val="00D30C7E"/>
    <w:rsid w:val="00D322B4"/>
    <w:rsid w:val="00D32B91"/>
    <w:rsid w:val="00D33166"/>
    <w:rsid w:val="00D33C9E"/>
    <w:rsid w:val="00D3618F"/>
    <w:rsid w:val="00D376FE"/>
    <w:rsid w:val="00D40395"/>
    <w:rsid w:val="00D40AD4"/>
    <w:rsid w:val="00D439A7"/>
    <w:rsid w:val="00D4654F"/>
    <w:rsid w:val="00D468B4"/>
    <w:rsid w:val="00D46D52"/>
    <w:rsid w:val="00D47B90"/>
    <w:rsid w:val="00D47FD0"/>
    <w:rsid w:val="00D5161C"/>
    <w:rsid w:val="00D51B26"/>
    <w:rsid w:val="00D55B43"/>
    <w:rsid w:val="00D5655E"/>
    <w:rsid w:val="00D6027D"/>
    <w:rsid w:val="00D6072E"/>
    <w:rsid w:val="00D60C83"/>
    <w:rsid w:val="00D6196E"/>
    <w:rsid w:val="00D61D59"/>
    <w:rsid w:val="00D633AD"/>
    <w:rsid w:val="00D6363E"/>
    <w:rsid w:val="00D6526E"/>
    <w:rsid w:val="00D67763"/>
    <w:rsid w:val="00D71274"/>
    <w:rsid w:val="00D73065"/>
    <w:rsid w:val="00D7334A"/>
    <w:rsid w:val="00D75DDF"/>
    <w:rsid w:val="00D77617"/>
    <w:rsid w:val="00D804FE"/>
    <w:rsid w:val="00D84C2D"/>
    <w:rsid w:val="00D84CA9"/>
    <w:rsid w:val="00D85DE4"/>
    <w:rsid w:val="00D860C7"/>
    <w:rsid w:val="00D86E40"/>
    <w:rsid w:val="00D878AB"/>
    <w:rsid w:val="00D87AD8"/>
    <w:rsid w:val="00D917CB"/>
    <w:rsid w:val="00D92078"/>
    <w:rsid w:val="00D92E57"/>
    <w:rsid w:val="00D95117"/>
    <w:rsid w:val="00DA1AEF"/>
    <w:rsid w:val="00DA4498"/>
    <w:rsid w:val="00DA5746"/>
    <w:rsid w:val="00DA68DA"/>
    <w:rsid w:val="00DA6AA1"/>
    <w:rsid w:val="00DA6AA5"/>
    <w:rsid w:val="00DA7DAD"/>
    <w:rsid w:val="00DA7EFC"/>
    <w:rsid w:val="00DB040B"/>
    <w:rsid w:val="00DB050D"/>
    <w:rsid w:val="00DB08E1"/>
    <w:rsid w:val="00DB1874"/>
    <w:rsid w:val="00DB24E3"/>
    <w:rsid w:val="00DB2F92"/>
    <w:rsid w:val="00DB3698"/>
    <w:rsid w:val="00DB4F67"/>
    <w:rsid w:val="00DB62FB"/>
    <w:rsid w:val="00DB7659"/>
    <w:rsid w:val="00DC0BFE"/>
    <w:rsid w:val="00DC0C3E"/>
    <w:rsid w:val="00DC0D06"/>
    <w:rsid w:val="00DC249E"/>
    <w:rsid w:val="00DC377F"/>
    <w:rsid w:val="00DC38AB"/>
    <w:rsid w:val="00DC4F2D"/>
    <w:rsid w:val="00DC58C7"/>
    <w:rsid w:val="00DC5BA7"/>
    <w:rsid w:val="00DC61F1"/>
    <w:rsid w:val="00DD0874"/>
    <w:rsid w:val="00DD19CA"/>
    <w:rsid w:val="00DD1AFE"/>
    <w:rsid w:val="00DD209F"/>
    <w:rsid w:val="00DD39C4"/>
    <w:rsid w:val="00DD5686"/>
    <w:rsid w:val="00DD57EA"/>
    <w:rsid w:val="00DD77C4"/>
    <w:rsid w:val="00DE0F41"/>
    <w:rsid w:val="00DE1378"/>
    <w:rsid w:val="00DE1C86"/>
    <w:rsid w:val="00DE2903"/>
    <w:rsid w:val="00DE33E0"/>
    <w:rsid w:val="00DE4362"/>
    <w:rsid w:val="00DE4913"/>
    <w:rsid w:val="00DE4FE2"/>
    <w:rsid w:val="00DE585D"/>
    <w:rsid w:val="00DE5CC0"/>
    <w:rsid w:val="00DE5EB4"/>
    <w:rsid w:val="00DE5EB7"/>
    <w:rsid w:val="00DE6248"/>
    <w:rsid w:val="00DE6489"/>
    <w:rsid w:val="00DF0BAE"/>
    <w:rsid w:val="00DF360F"/>
    <w:rsid w:val="00DF4231"/>
    <w:rsid w:val="00DF4C51"/>
    <w:rsid w:val="00DF5039"/>
    <w:rsid w:val="00DF5042"/>
    <w:rsid w:val="00DF7041"/>
    <w:rsid w:val="00DF7CDC"/>
    <w:rsid w:val="00E007BD"/>
    <w:rsid w:val="00E009BF"/>
    <w:rsid w:val="00E00AD2"/>
    <w:rsid w:val="00E00B5F"/>
    <w:rsid w:val="00E04908"/>
    <w:rsid w:val="00E05467"/>
    <w:rsid w:val="00E066EE"/>
    <w:rsid w:val="00E06F9F"/>
    <w:rsid w:val="00E076B7"/>
    <w:rsid w:val="00E11006"/>
    <w:rsid w:val="00E111D8"/>
    <w:rsid w:val="00E11266"/>
    <w:rsid w:val="00E15544"/>
    <w:rsid w:val="00E15C2C"/>
    <w:rsid w:val="00E17C58"/>
    <w:rsid w:val="00E20234"/>
    <w:rsid w:val="00E20858"/>
    <w:rsid w:val="00E21BEF"/>
    <w:rsid w:val="00E2230B"/>
    <w:rsid w:val="00E23060"/>
    <w:rsid w:val="00E23718"/>
    <w:rsid w:val="00E262F9"/>
    <w:rsid w:val="00E272B9"/>
    <w:rsid w:val="00E277AE"/>
    <w:rsid w:val="00E307D5"/>
    <w:rsid w:val="00E30C37"/>
    <w:rsid w:val="00E3208F"/>
    <w:rsid w:val="00E33E13"/>
    <w:rsid w:val="00E346C0"/>
    <w:rsid w:val="00E352C0"/>
    <w:rsid w:val="00E35993"/>
    <w:rsid w:val="00E3737E"/>
    <w:rsid w:val="00E401C5"/>
    <w:rsid w:val="00E40991"/>
    <w:rsid w:val="00E42004"/>
    <w:rsid w:val="00E42947"/>
    <w:rsid w:val="00E42D91"/>
    <w:rsid w:val="00E4426B"/>
    <w:rsid w:val="00E45A9A"/>
    <w:rsid w:val="00E50D64"/>
    <w:rsid w:val="00E532BD"/>
    <w:rsid w:val="00E536CB"/>
    <w:rsid w:val="00E53CD5"/>
    <w:rsid w:val="00E53FBB"/>
    <w:rsid w:val="00E56A65"/>
    <w:rsid w:val="00E57AAA"/>
    <w:rsid w:val="00E610B6"/>
    <w:rsid w:val="00E6132F"/>
    <w:rsid w:val="00E61AD1"/>
    <w:rsid w:val="00E640DC"/>
    <w:rsid w:val="00E64AE1"/>
    <w:rsid w:val="00E64F10"/>
    <w:rsid w:val="00E711A2"/>
    <w:rsid w:val="00E732B7"/>
    <w:rsid w:val="00E73470"/>
    <w:rsid w:val="00E734A7"/>
    <w:rsid w:val="00E73A6E"/>
    <w:rsid w:val="00E745B8"/>
    <w:rsid w:val="00E74DA1"/>
    <w:rsid w:val="00E763AD"/>
    <w:rsid w:val="00E76C94"/>
    <w:rsid w:val="00E80AC2"/>
    <w:rsid w:val="00E80E59"/>
    <w:rsid w:val="00E815CB"/>
    <w:rsid w:val="00E821A5"/>
    <w:rsid w:val="00E82322"/>
    <w:rsid w:val="00E82C8B"/>
    <w:rsid w:val="00E83908"/>
    <w:rsid w:val="00E83A67"/>
    <w:rsid w:val="00E83DD1"/>
    <w:rsid w:val="00E84C1C"/>
    <w:rsid w:val="00E84E06"/>
    <w:rsid w:val="00E86445"/>
    <w:rsid w:val="00E90415"/>
    <w:rsid w:val="00E96594"/>
    <w:rsid w:val="00EA261B"/>
    <w:rsid w:val="00EA4563"/>
    <w:rsid w:val="00EA5BD6"/>
    <w:rsid w:val="00EB5490"/>
    <w:rsid w:val="00EB5578"/>
    <w:rsid w:val="00EB6AB8"/>
    <w:rsid w:val="00EB6B91"/>
    <w:rsid w:val="00EB7C8F"/>
    <w:rsid w:val="00EC0911"/>
    <w:rsid w:val="00EC1499"/>
    <w:rsid w:val="00EC1A3E"/>
    <w:rsid w:val="00EC1DFD"/>
    <w:rsid w:val="00EC26ED"/>
    <w:rsid w:val="00EC3467"/>
    <w:rsid w:val="00EC3CB6"/>
    <w:rsid w:val="00EC45A8"/>
    <w:rsid w:val="00EC5DC4"/>
    <w:rsid w:val="00EC7ACE"/>
    <w:rsid w:val="00ED46E4"/>
    <w:rsid w:val="00ED4AFD"/>
    <w:rsid w:val="00ED5336"/>
    <w:rsid w:val="00ED5C9A"/>
    <w:rsid w:val="00ED5D4B"/>
    <w:rsid w:val="00ED69E4"/>
    <w:rsid w:val="00ED69F9"/>
    <w:rsid w:val="00ED7188"/>
    <w:rsid w:val="00ED793D"/>
    <w:rsid w:val="00EE1B02"/>
    <w:rsid w:val="00EE1D52"/>
    <w:rsid w:val="00EE372F"/>
    <w:rsid w:val="00EE37C7"/>
    <w:rsid w:val="00EE6092"/>
    <w:rsid w:val="00EE6C35"/>
    <w:rsid w:val="00EE77BC"/>
    <w:rsid w:val="00EF11CF"/>
    <w:rsid w:val="00EF150E"/>
    <w:rsid w:val="00EF2329"/>
    <w:rsid w:val="00EF4659"/>
    <w:rsid w:val="00EF469D"/>
    <w:rsid w:val="00EF598B"/>
    <w:rsid w:val="00EF643C"/>
    <w:rsid w:val="00EF6D2B"/>
    <w:rsid w:val="00EF7B15"/>
    <w:rsid w:val="00F005C2"/>
    <w:rsid w:val="00F0327B"/>
    <w:rsid w:val="00F0552E"/>
    <w:rsid w:val="00F06056"/>
    <w:rsid w:val="00F0668E"/>
    <w:rsid w:val="00F066A3"/>
    <w:rsid w:val="00F077D8"/>
    <w:rsid w:val="00F10DCD"/>
    <w:rsid w:val="00F12523"/>
    <w:rsid w:val="00F12F6D"/>
    <w:rsid w:val="00F1399F"/>
    <w:rsid w:val="00F1428D"/>
    <w:rsid w:val="00F14A88"/>
    <w:rsid w:val="00F157FC"/>
    <w:rsid w:val="00F158A2"/>
    <w:rsid w:val="00F166F8"/>
    <w:rsid w:val="00F16E14"/>
    <w:rsid w:val="00F17731"/>
    <w:rsid w:val="00F21A12"/>
    <w:rsid w:val="00F247EE"/>
    <w:rsid w:val="00F24B19"/>
    <w:rsid w:val="00F24F18"/>
    <w:rsid w:val="00F25EA6"/>
    <w:rsid w:val="00F27A38"/>
    <w:rsid w:val="00F308EE"/>
    <w:rsid w:val="00F3127A"/>
    <w:rsid w:val="00F3308A"/>
    <w:rsid w:val="00F33EF2"/>
    <w:rsid w:val="00F3419B"/>
    <w:rsid w:val="00F3439D"/>
    <w:rsid w:val="00F34CB2"/>
    <w:rsid w:val="00F34F15"/>
    <w:rsid w:val="00F41FB9"/>
    <w:rsid w:val="00F42A03"/>
    <w:rsid w:val="00F43E55"/>
    <w:rsid w:val="00F4429C"/>
    <w:rsid w:val="00F449A0"/>
    <w:rsid w:val="00F45742"/>
    <w:rsid w:val="00F466CD"/>
    <w:rsid w:val="00F479E5"/>
    <w:rsid w:val="00F47B2F"/>
    <w:rsid w:val="00F53594"/>
    <w:rsid w:val="00F5493C"/>
    <w:rsid w:val="00F54F70"/>
    <w:rsid w:val="00F55A02"/>
    <w:rsid w:val="00F60126"/>
    <w:rsid w:val="00F60FC7"/>
    <w:rsid w:val="00F61B29"/>
    <w:rsid w:val="00F637C5"/>
    <w:rsid w:val="00F645B9"/>
    <w:rsid w:val="00F6560A"/>
    <w:rsid w:val="00F6655D"/>
    <w:rsid w:val="00F67CDB"/>
    <w:rsid w:val="00F70258"/>
    <w:rsid w:val="00F713B0"/>
    <w:rsid w:val="00F737C4"/>
    <w:rsid w:val="00F74FB8"/>
    <w:rsid w:val="00F758A3"/>
    <w:rsid w:val="00F7719B"/>
    <w:rsid w:val="00F80414"/>
    <w:rsid w:val="00F807BE"/>
    <w:rsid w:val="00F80A17"/>
    <w:rsid w:val="00F8106B"/>
    <w:rsid w:val="00F8107A"/>
    <w:rsid w:val="00F83835"/>
    <w:rsid w:val="00F83AD1"/>
    <w:rsid w:val="00F8449A"/>
    <w:rsid w:val="00F84637"/>
    <w:rsid w:val="00F8526D"/>
    <w:rsid w:val="00F90578"/>
    <w:rsid w:val="00F91C24"/>
    <w:rsid w:val="00F92929"/>
    <w:rsid w:val="00F93E61"/>
    <w:rsid w:val="00F94032"/>
    <w:rsid w:val="00F94B33"/>
    <w:rsid w:val="00F967E7"/>
    <w:rsid w:val="00F96C25"/>
    <w:rsid w:val="00F970BB"/>
    <w:rsid w:val="00F979DC"/>
    <w:rsid w:val="00FA0207"/>
    <w:rsid w:val="00FA0D33"/>
    <w:rsid w:val="00FA364F"/>
    <w:rsid w:val="00FA5913"/>
    <w:rsid w:val="00FA65BF"/>
    <w:rsid w:val="00FA6DE4"/>
    <w:rsid w:val="00FB00AD"/>
    <w:rsid w:val="00FB0A20"/>
    <w:rsid w:val="00FB15BB"/>
    <w:rsid w:val="00FB1824"/>
    <w:rsid w:val="00FB297F"/>
    <w:rsid w:val="00FB2D03"/>
    <w:rsid w:val="00FC0859"/>
    <w:rsid w:val="00FC09D5"/>
    <w:rsid w:val="00FC0B43"/>
    <w:rsid w:val="00FC1646"/>
    <w:rsid w:val="00FC2326"/>
    <w:rsid w:val="00FC268F"/>
    <w:rsid w:val="00FC32B2"/>
    <w:rsid w:val="00FC34AF"/>
    <w:rsid w:val="00FC4C4A"/>
    <w:rsid w:val="00FC5F0D"/>
    <w:rsid w:val="00FC6916"/>
    <w:rsid w:val="00FC6E14"/>
    <w:rsid w:val="00FC7317"/>
    <w:rsid w:val="00FC7FE8"/>
    <w:rsid w:val="00FD0A58"/>
    <w:rsid w:val="00FD3436"/>
    <w:rsid w:val="00FD46C7"/>
    <w:rsid w:val="00FD6A2B"/>
    <w:rsid w:val="00FD741E"/>
    <w:rsid w:val="00FD7BD1"/>
    <w:rsid w:val="00FE0A2D"/>
    <w:rsid w:val="00FE0CF1"/>
    <w:rsid w:val="00FE302C"/>
    <w:rsid w:val="00FE5214"/>
    <w:rsid w:val="00FE5C14"/>
    <w:rsid w:val="00FE5E6B"/>
    <w:rsid w:val="00FE6150"/>
    <w:rsid w:val="00FF01CD"/>
    <w:rsid w:val="00FF4D30"/>
    <w:rsid w:val="07528850"/>
    <w:rsid w:val="0B5B33EA"/>
    <w:rsid w:val="0C6E7A20"/>
    <w:rsid w:val="1548C02B"/>
    <w:rsid w:val="176DD4A0"/>
    <w:rsid w:val="20FAA514"/>
    <w:rsid w:val="2408352D"/>
    <w:rsid w:val="25D49084"/>
    <w:rsid w:val="292C86B5"/>
    <w:rsid w:val="2F666BC8"/>
    <w:rsid w:val="3190D6E5"/>
    <w:rsid w:val="3564A568"/>
    <w:rsid w:val="3ABD84CB"/>
    <w:rsid w:val="3E89D982"/>
    <w:rsid w:val="3EB04D3D"/>
    <w:rsid w:val="4019A0AA"/>
    <w:rsid w:val="415C39C5"/>
    <w:rsid w:val="462B21CE"/>
    <w:rsid w:val="4C4BFE63"/>
    <w:rsid w:val="53CF3408"/>
    <w:rsid w:val="57F12006"/>
    <w:rsid w:val="5D5D8A15"/>
    <w:rsid w:val="66D08E29"/>
    <w:rsid w:val="69A5202B"/>
    <w:rsid w:val="78AC4E06"/>
    <w:rsid w:val="79260312"/>
    <w:rsid w:val="7AFE0B9A"/>
    <w:rsid w:val="7B86F337"/>
    <w:rsid w:val="7FE617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07D8A"/>
  <w15:chartTrackingRefBased/>
  <w15:docId w15:val="{E58B4B98-5D8F-46F6-AE4F-8C21933A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166"/>
    <w:pPr>
      <w:suppressAutoHyphens/>
    </w:pPr>
  </w:style>
  <w:style w:type="paragraph" w:styleId="Heading1">
    <w:name w:val="heading 1"/>
    <w:basedOn w:val="Normal"/>
    <w:next w:val="Normal"/>
    <w:link w:val="Heading1Char"/>
    <w:uiPriority w:val="9"/>
    <w:qFormat/>
    <w:rsid w:val="00932AF7"/>
    <w:pPr>
      <w:keepNext/>
      <w:keepLines/>
      <w:spacing w:before="480" w:after="160"/>
      <w:contextualSpacing/>
      <w:outlineLvl w:val="0"/>
    </w:pPr>
    <w:rPr>
      <w:rFonts w:asciiTheme="majorHAnsi" w:eastAsiaTheme="majorEastAsia" w:hAnsiTheme="majorHAnsi" w:cstheme="majorBidi"/>
      <w:b/>
      <w:color w:val="081E3E" w:themeColor="text2"/>
      <w:sz w:val="44"/>
      <w:szCs w:val="32"/>
    </w:rPr>
  </w:style>
  <w:style w:type="paragraph" w:styleId="Heading2">
    <w:name w:val="heading 2"/>
    <w:basedOn w:val="Normal"/>
    <w:next w:val="Normal"/>
    <w:link w:val="Heading2Char"/>
    <w:uiPriority w:val="9"/>
    <w:unhideWhenUsed/>
    <w:qFormat/>
    <w:rsid w:val="00E74DA1"/>
    <w:pPr>
      <w:keepNext/>
      <w:keepLines/>
      <w:spacing w:before="320" w:after="160"/>
      <w:outlineLvl w:val="1"/>
    </w:pPr>
    <w:rPr>
      <w:rFonts w:asciiTheme="majorHAnsi" w:eastAsiaTheme="majorEastAsia" w:hAnsiTheme="majorHAnsi" w:cstheme="majorBidi"/>
      <w:b/>
      <w:color w:val="081E3E" w:themeColor="text2"/>
      <w:sz w:val="32"/>
      <w:szCs w:val="26"/>
    </w:rPr>
  </w:style>
  <w:style w:type="paragraph" w:styleId="Heading3">
    <w:name w:val="heading 3"/>
    <w:basedOn w:val="Normal"/>
    <w:next w:val="Normal"/>
    <w:link w:val="Heading3Char"/>
    <w:uiPriority w:val="9"/>
    <w:unhideWhenUsed/>
    <w:qFormat/>
    <w:rsid w:val="00C12B9B"/>
    <w:pPr>
      <w:keepNext/>
      <w:keepLines/>
      <w:spacing w:before="240" w:after="160"/>
      <w:outlineLvl w:val="2"/>
    </w:pPr>
    <w:rPr>
      <w:rFonts w:asciiTheme="majorHAnsi" w:eastAsiaTheme="majorEastAsia" w:hAnsiTheme="majorHAnsi" w:cstheme="majorBidi"/>
      <w:color w:val="002060"/>
      <w:sz w:val="28"/>
      <w:szCs w:val="24"/>
    </w:rPr>
  </w:style>
  <w:style w:type="paragraph" w:styleId="Heading4">
    <w:name w:val="heading 4"/>
    <w:basedOn w:val="Normal"/>
    <w:next w:val="Normal"/>
    <w:link w:val="Heading4Char"/>
    <w:uiPriority w:val="9"/>
    <w:unhideWhenUsed/>
    <w:qFormat/>
    <w:rsid w:val="004063DE"/>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qFormat/>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3261CF"/>
    <w:pPr>
      <w:spacing w:before="1680" w:after="480"/>
    </w:pPr>
    <w:rPr>
      <w:rFonts w:asciiTheme="majorHAnsi" w:eastAsiaTheme="majorEastAsia" w:hAnsiTheme="majorHAnsi" w:cstheme="majorBidi"/>
      <w:b/>
      <w:sz w:val="60"/>
      <w:szCs w:val="56"/>
    </w:rPr>
  </w:style>
  <w:style w:type="character" w:customStyle="1" w:styleId="TitleChar">
    <w:name w:val="Title Char"/>
    <w:basedOn w:val="DefaultParagraphFont"/>
    <w:link w:val="Title"/>
    <w:uiPriority w:val="17"/>
    <w:rsid w:val="003261CF"/>
    <w:rPr>
      <w:rFonts w:asciiTheme="majorHAnsi" w:eastAsiaTheme="majorEastAsia" w:hAnsiTheme="majorHAnsi" w:cstheme="majorBidi"/>
      <w:b/>
      <w:kern w:val="12"/>
      <w:sz w:val="60"/>
      <w:szCs w:val="56"/>
    </w:rPr>
  </w:style>
  <w:style w:type="paragraph" w:styleId="Subtitle">
    <w:name w:val="Subtitle"/>
    <w:basedOn w:val="Normal"/>
    <w:next w:val="Normal"/>
    <w:link w:val="SubtitleChar"/>
    <w:uiPriority w:val="18"/>
    <w:qFormat/>
    <w:rsid w:val="003261CF"/>
    <w:pPr>
      <w:numPr>
        <w:ilvl w:val="1"/>
      </w:numPr>
      <w:spacing w:before="480" w:after="160"/>
    </w:pPr>
    <w:rPr>
      <w:rFonts w:asciiTheme="majorHAnsi" w:eastAsiaTheme="minorEastAsia" w:hAnsiTheme="majorHAnsi"/>
      <w:color w:val="377B88"/>
      <w:sz w:val="44"/>
    </w:rPr>
  </w:style>
  <w:style w:type="character" w:customStyle="1" w:styleId="SubtitleChar">
    <w:name w:val="Subtitle Char"/>
    <w:basedOn w:val="DefaultParagraphFont"/>
    <w:link w:val="Subtitle"/>
    <w:uiPriority w:val="18"/>
    <w:rsid w:val="003261CF"/>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3261CF"/>
    <w:rPr>
      <w:b/>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unhideWhenUsed/>
    <w:rsid w:val="005F794B"/>
    <w:rPr>
      <w:vertAlign w:val="superscript"/>
    </w:rPr>
  </w:style>
  <w:style w:type="character" w:customStyle="1" w:styleId="Heading1Char">
    <w:name w:val="Heading 1 Char"/>
    <w:basedOn w:val="DefaultParagraphFont"/>
    <w:link w:val="Heading1"/>
    <w:uiPriority w:val="9"/>
    <w:rsid w:val="00932AF7"/>
    <w:rPr>
      <w:rFonts w:asciiTheme="majorHAnsi" w:eastAsiaTheme="majorEastAsia" w:hAnsiTheme="majorHAnsi" w:cstheme="majorBidi"/>
      <w:b/>
      <w:color w:val="081E3E" w:themeColor="text2"/>
      <w:sz w:val="44"/>
      <w:szCs w:val="32"/>
    </w:rPr>
  </w:style>
  <w:style w:type="character" w:customStyle="1" w:styleId="Heading2Char">
    <w:name w:val="Heading 2 Char"/>
    <w:basedOn w:val="DefaultParagraphFont"/>
    <w:link w:val="Heading2"/>
    <w:uiPriority w:val="9"/>
    <w:rsid w:val="00E74DA1"/>
    <w:rPr>
      <w:rFonts w:asciiTheme="majorHAnsi" w:eastAsiaTheme="majorEastAsia" w:hAnsiTheme="majorHAnsi" w:cstheme="majorBidi"/>
      <w:b/>
      <w:color w:val="081E3E" w:themeColor="text2"/>
      <w:sz w:val="32"/>
      <w:szCs w:val="26"/>
    </w:rPr>
  </w:style>
  <w:style w:type="paragraph" w:customStyle="1" w:styleId="Introduction">
    <w:name w:val="Introduction"/>
    <w:basedOn w:val="Normal"/>
    <w:uiPriority w:val="2"/>
    <w:qFormat/>
    <w:rsid w:val="003261CF"/>
    <w:pPr>
      <w:spacing w:before="240" w:after="240"/>
    </w:pPr>
    <w:rPr>
      <w:color w:val="377B88"/>
      <w:sz w:val="26"/>
      <w:lang w:val="x-none"/>
    </w:rPr>
  </w:style>
  <w:style w:type="character" w:customStyle="1" w:styleId="Heading3Char">
    <w:name w:val="Heading 3 Char"/>
    <w:basedOn w:val="DefaultParagraphFont"/>
    <w:link w:val="Heading3"/>
    <w:uiPriority w:val="9"/>
    <w:rsid w:val="00C12B9B"/>
    <w:rPr>
      <w:rFonts w:asciiTheme="majorHAnsi" w:eastAsiaTheme="majorEastAsia" w:hAnsiTheme="majorHAnsi" w:cstheme="majorBidi"/>
      <w:color w:val="002060"/>
      <w:sz w:val="28"/>
      <w:szCs w:val="24"/>
    </w:rPr>
  </w:style>
  <w:style w:type="character" w:customStyle="1" w:styleId="Heading4Char">
    <w:name w:val="Heading 4 Char"/>
    <w:basedOn w:val="DefaultParagraphFont"/>
    <w:link w:val="Heading4"/>
    <w:uiPriority w:val="9"/>
    <w:rsid w:val="004063DE"/>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1"/>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2"/>
      </w:numPr>
      <w:spacing w:before="80"/>
      <w:ind w:hanging="283"/>
    </w:pPr>
    <w:rPr>
      <w:lang w:val="x-none"/>
    </w:rPr>
  </w:style>
  <w:style w:type="paragraph" w:customStyle="1" w:styleId="ListNumbered21">
    <w:name w:val="List Numbered 2.1"/>
    <w:basedOn w:val="ListNumbered1"/>
    <w:uiPriority w:val="3"/>
    <w:rsid w:val="00FC32B2"/>
    <w:pPr>
      <w:numPr>
        <w:ilvl w:val="1"/>
      </w:numPr>
      <w:ind w:left="567" w:hanging="283"/>
    </w:pPr>
  </w:style>
  <w:style w:type="paragraph" w:customStyle="1" w:styleId="ListNumbered311">
    <w:name w:val="List Numbered 3.1.1"/>
    <w:basedOn w:val="ListNumbered21"/>
    <w:uiPriority w:val="3"/>
    <w:rsid w:val="00FC32B2"/>
    <w:pPr>
      <w:numPr>
        <w:ilvl w:val="2"/>
      </w:numPr>
      <w:ind w:left="567" w:hanging="283"/>
    </w:pPr>
  </w:style>
  <w:style w:type="paragraph" w:customStyle="1" w:styleId="Bullet1">
    <w:name w:val="Bullet 1"/>
    <w:basedOn w:val="Normal"/>
    <w:uiPriority w:val="3"/>
    <w:qFormat/>
    <w:rsid w:val="00CF6CFD"/>
    <w:pPr>
      <w:spacing w:before="80"/>
    </w:pPr>
    <w:rPr>
      <w:lang w:val="x-none"/>
    </w:rPr>
  </w:style>
  <w:style w:type="paragraph" w:customStyle="1" w:styleId="Bullet2">
    <w:name w:val="Bullet 2"/>
    <w:basedOn w:val="Bullet1"/>
    <w:uiPriority w:val="3"/>
    <w:rsid w:val="00CF6CFD"/>
  </w:style>
  <w:style w:type="paragraph" w:customStyle="1" w:styleId="Bullet3">
    <w:name w:val="Bullet 3"/>
    <w:basedOn w:val="Bullet2"/>
    <w:uiPriority w:val="3"/>
    <w:rsid w:val="00CF6CFD"/>
  </w:style>
  <w:style w:type="paragraph" w:styleId="TOCHeading">
    <w:name w:val="TOC Heading"/>
    <w:basedOn w:val="Heading1"/>
    <w:next w:val="Normal"/>
    <w:uiPriority w:val="39"/>
    <w:qFormat/>
    <w:rsid w:val="00CF6CFD"/>
    <w:pPr>
      <w:spacing w:before="0"/>
    </w:pPr>
  </w:style>
  <w:style w:type="paragraph" w:customStyle="1" w:styleId="Box1Text">
    <w:name w:val="Box 1 Text"/>
    <w:basedOn w:val="Normal"/>
    <w:uiPriority w:val="23"/>
    <w:qFormat/>
    <w:rsid w:val="00CF6CFD"/>
    <w:pPr>
      <w:pBdr>
        <w:top w:val="single" w:sz="4" w:space="14" w:color="008089" w:themeColor="accent2"/>
        <w:left w:val="single" w:sz="4" w:space="14" w:color="008089" w:themeColor="accent2"/>
        <w:bottom w:val="single" w:sz="4" w:space="14" w:color="008089" w:themeColor="accent2"/>
        <w:right w:val="single" w:sz="4" w:space="14" w:color="008089"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9D7CCE"/>
    <w:pPr>
      <w:spacing w:before="80"/>
      <w:ind w:left="360" w:hanging="360"/>
    </w:pPr>
    <w:rPr>
      <w:kern w:val="12"/>
      <w:sz w:val="20"/>
      <w:szCs w:val="20"/>
    </w:rPr>
  </w:style>
  <w:style w:type="paragraph" w:customStyle="1" w:styleId="Box2Text">
    <w:name w:val="Box 2 Text"/>
    <w:basedOn w:val="Normal"/>
    <w:uiPriority w:val="24"/>
    <w:qFormat/>
    <w:rsid w:val="009D7CCE"/>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9D7CCE"/>
    <w:pPr>
      <w:spacing w:before="80"/>
      <w:ind w:left="1080" w:hanging="36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3"/>
      </w:numPr>
    </w:pPr>
  </w:style>
  <w:style w:type="numbering" w:customStyle="1" w:styleId="ListLegal">
    <w:name w:val="List Legal"/>
    <w:uiPriority w:val="99"/>
    <w:rsid w:val="00477E77"/>
    <w:pPr>
      <w:numPr>
        <w:numId w:val="1"/>
      </w:numPr>
    </w:pPr>
  </w:style>
  <w:style w:type="numbering" w:customStyle="1" w:styleId="ListNumbered">
    <w:name w:val="List Numbered"/>
    <w:uiPriority w:val="99"/>
    <w:rsid w:val="00477E77"/>
    <w:pPr>
      <w:numPr>
        <w:numId w:val="2"/>
      </w:numPr>
    </w:pPr>
  </w:style>
  <w:style w:type="paragraph" w:customStyle="1" w:styleId="Heading1Numbered">
    <w:name w:val="Heading 1 Numbered"/>
    <w:basedOn w:val="Heading1"/>
    <w:uiPriority w:val="10"/>
    <w:rsid w:val="003F775D"/>
    <w:pPr>
      <w:numPr>
        <w:numId w:val="8"/>
      </w:numPr>
    </w:pPr>
  </w:style>
  <w:style w:type="paragraph" w:customStyle="1" w:styleId="Heading2Numbered">
    <w:name w:val="Heading 2 Numbered"/>
    <w:basedOn w:val="Heading2"/>
    <w:uiPriority w:val="10"/>
    <w:rsid w:val="003F775D"/>
    <w:pPr>
      <w:numPr>
        <w:ilvl w:val="1"/>
        <w:numId w:val="8"/>
      </w:numPr>
    </w:pPr>
  </w:style>
  <w:style w:type="paragraph" w:customStyle="1" w:styleId="Heading3Numbered">
    <w:name w:val="Heading 3 Numbered"/>
    <w:basedOn w:val="Heading3"/>
    <w:uiPriority w:val="10"/>
    <w:rsid w:val="003F775D"/>
    <w:pPr>
      <w:numPr>
        <w:ilvl w:val="2"/>
        <w:numId w:val="8"/>
      </w:numPr>
    </w:pPr>
  </w:style>
  <w:style w:type="paragraph" w:customStyle="1" w:styleId="Heading4Numbered">
    <w:name w:val="Heading 4 Numbered"/>
    <w:basedOn w:val="Heading4"/>
    <w:uiPriority w:val="10"/>
    <w:rsid w:val="003F775D"/>
    <w:pPr>
      <w:numPr>
        <w:ilvl w:val="3"/>
        <w:numId w:val="8"/>
      </w:numPr>
    </w:pPr>
  </w:style>
  <w:style w:type="paragraph" w:customStyle="1" w:styleId="Heading5Numbered">
    <w:name w:val="Heading 5 Numbered"/>
    <w:basedOn w:val="Heading5"/>
    <w:uiPriority w:val="10"/>
    <w:rsid w:val="003F775D"/>
    <w:pPr>
      <w:numPr>
        <w:ilvl w:val="4"/>
        <w:numId w:val="8"/>
      </w:numPr>
    </w:pPr>
  </w:style>
  <w:style w:type="numbering" w:customStyle="1" w:styleId="NumberedHeadings">
    <w:name w:val="Numbered Headings"/>
    <w:uiPriority w:val="99"/>
    <w:rsid w:val="003F775D"/>
    <w:pPr>
      <w:numPr>
        <w:numId w:val="5"/>
      </w:numPr>
    </w:pPr>
  </w:style>
  <w:style w:type="paragraph" w:customStyle="1" w:styleId="AppendixHeading1">
    <w:name w:val="Appendix Heading 1"/>
    <w:basedOn w:val="Heading1"/>
    <w:uiPriority w:val="11"/>
    <w:qFormat/>
    <w:rsid w:val="0001430B"/>
    <w:pPr>
      <w:numPr>
        <w:numId w:val="6"/>
      </w:numPr>
    </w:pPr>
  </w:style>
  <w:style w:type="paragraph" w:customStyle="1" w:styleId="AppendixHeading2">
    <w:name w:val="Appendix Heading 2"/>
    <w:basedOn w:val="Heading2"/>
    <w:uiPriority w:val="11"/>
    <w:rsid w:val="0001430B"/>
    <w:pPr>
      <w:numPr>
        <w:ilvl w:val="1"/>
        <w:numId w:val="6"/>
      </w:numPr>
    </w:pPr>
  </w:style>
  <w:style w:type="paragraph" w:customStyle="1" w:styleId="AttachmentHeading1">
    <w:name w:val="Attachment Heading 1"/>
    <w:basedOn w:val="Heading1"/>
    <w:uiPriority w:val="11"/>
    <w:qFormat/>
    <w:rsid w:val="0001430B"/>
    <w:pPr>
      <w:numPr>
        <w:numId w:val="4"/>
      </w:numPr>
    </w:pPr>
  </w:style>
  <w:style w:type="paragraph" w:customStyle="1" w:styleId="AttachmentHeading2">
    <w:name w:val="Attachment Heading 2"/>
    <w:basedOn w:val="Heading2"/>
    <w:uiPriority w:val="11"/>
    <w:rsid w:val="0001430B"/>
    <w:pPr>
      <w:numPr>
        <w:ilvl w:val="1"/>
        <w:numId w:val="4"/>
      </w:numPr>
    </w:pPr>
  </w:style>
  <w:style w:type="numbering" w:customStyle="1" w:styleId="AppendixNumbers">
    <w:name w:val="Appendix Numbers"/>
    <w:uiPriority w:val="99"/>
    <w:rsid w:val="0001430B"/>
    <w:pPr>
      <w:numPr>
        <w:numId w:val="6"/>
      </w:numPr>
    </w:pPr>
  </w:style>
  <w:style w:type="numbering" w:customStyle="1" w:styleId="AttachmentNumbers">
    <w:name w:val="Attachment Numbers"/>
    <w:uiPriority w:val="99"/>
    <w:rsid w:val="0001430B"/>
    <w:pPr>
      <w:numPr>
        <w:numId w:val="8"/>
      </w:numPr>
    </w:pPr>
  </w:style>
  <w:style w:type="paragraph" w:styleId="Quote">
    <w:name w:val="Quote"/>
    <w:basedOn w:val="Normal"/>
    <w:next w:val="Normal"/>
    <w:link w:val="QuoteChar"/>
    <w:uiPriority w:val="29"/>
    <w:qFormat/>
    <w:rsid w:val="00B06D96"/>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B06D96"/>
    <w:rPr>
      <w:b/>
      <w:iCs/>
      <w:color w:val="404040" w:themeColor="text1" w:themeTint="BF"/>
    </w:rPr>
  </w:style>
  <w:style w:type="paragraph" w:styleId="TOC1">
    <w:name w:val="toc 1"/>
    <w:basedOn w:val="Normal"/>
    <w:next w:val="Normal"/>
    <w:autoRedefine/>
    <w:uiPriority w:val="39"/>
    <w:rsid w:val="00291050"/>
    <w:pPr>
      <w:keepLines/>
      <w:tabs>
        <w:tab w:val="right" w:pos="9854"/>
      </w:tabs>
      <w:ind w:left="567" w:hanging="567"/>
    </w:pPr>
    <w:rPr>
      <w:b/>
      <w:sz w:val="24"/>
      <w:u w:val="single" w:color="008089" w:themeColor="accent2"/>
    </w:rPr>
  </w:style>
  <w:style w:type="paragraph" w:styleId="TOC2">
    <w:name w:val="toc 2"/>
    <w:basedOn w:val="Normal"/>
    <w:next w:val="Normal"/>
    <w:autoRedefine/>
    <w:uiPriority w:val="39"/>
    <w:rsid w:val="00D075BF"/>
    <w:pPr>
      <w:keepLines/>
      <w:tabs>
        <w:tab w:val="right" w:pos="9854"/>
      </w:tab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99"/>
    <w:unhideWhenUsed/>
    <w:rsid w:val="006E1ECA"/>
    <w:pPr>
      <w:spacing w:before="80"/>
    </w:pPr>
  </w:style>
  <w:style w:type="paragraph" w:customStyle="1" w:styleId="AreaHeading">
    <w:name w:val="Area Heading"/>
    <w:basedOn w:val="Normal"/>
    <w:qFormat/>
    <w:rsid w:val="004063DE"/>
    <w:pPr>
      <w:spacing w:before="0"/>
      <w:ind w:left="-1020" w:firstLine="1020"/>
    </w:pPr>
    <w:rPr>
      <w:rFonts w:cs="Times New Roman (Body CS)"/>
      <w:caps/>
      <w:color w:val="49515C" w:themeColor="accent4" w:themeShade="80"/>
    </w:rPr>
  </w:style>
  <w:style w:type="paragraph" w:customStyle="1" w:styleId="Box2Checklist">
    <w:name w:val="Box 2 Checklist"/>
    <w:basedOn w:val="Box2Text"/>
    <w:uiPriority w:val="26"/>
    <w:qFormat/>
    <w:rsid w:val="009D7CCE"/>
    <w:pPr>
      <w:ind w:left="1800" w:hanging="180"/>
    </w:pPr>
    <w:rPr>
      <w:kern w:val="12"/>
      <w:sz w:val="20"/>
      <w:szCs w:val="20"/>
    </w:rPr>
  </w:style>
  <w:style w:type="numbering" w:customStyle="1" w:styleId="BoxedBullets">
    <w:name w:val="Boxed Bullets"/>
    <w:uiPriority w:val="99"/>
    <w:rsid w:val="009D7CCE"/>
    <w:pPr>
      <w:numPr>
        <w:numId w:val="9"/>
      </w:numPr>
    </w:pPr>
  </w:style>
  <w:style w:type="paragraph" w:customStyle="1" w:styleId="SecurityMarker">
    <w:name w:val="Security Marker"/>
    <w:basedOn w:val="Normal"/>
    <w:qFormat/>
    <w:rsid w:val="00827492"/>
    <w:pPr>
      <w:spacing w:before="60" w:after="60"/>
      <w:ind w:left="-1247"/>
      <w:jc w:val="center"/>
    </w:pPr>
    <w:rPr>
      <w:b/>
      <w:bCs/>
      <w:caps/>
      <w:color w:val="E10000"/>
      <w:sz w:val="28"/>
      <w:szCs w:val="28"/>
    </w:rPr>
  </w:style>
  <w:style w:type="character" w:styleId="FollowedHyperlink">
    <w:name w:val="FollowedHyperlink"/>
    <w:basedOn w:val="DefaultParagraphFont"/>
    <w:uiPriority w:val="99"/>
    <w:semiHidden/>
    <w:unhideWhenUsed/>
    <w:rsid w:val="00216AED"/>
    <w:rPr>
      <w:color w:val="0046FF" w:themeColor="followedHyperlink"/>
      <w:u w:val="single"/>
    </w:rPr>
  </w:style>
  <w:style w:type="character" w:styleId="CommentReference">
    <w:name w:val="annotation reference"/>
    <w:basedOn w:val="DefaultParagraphFont"/>
    <w:uiPriority w:val="99"/>
    <w:semiHidden/>
    <w:unhideWhenUsed/>
    <w:rsid w:val="00666D51"/>
    <w:rPr>
      <w:sz w:val="16"/>
      <w:szCs w:val="16"/>
    </w:rPr>
  </w:style>
  <w:style w:type="paragraph" w:styleId="CommentText">
    <w:name w:val="annotation text"/>
    <w:basedOn w:val="Normal"/>
    <w:link w:val="CommentTextChar"/>
    <w:uiPriority w:val="99"/>
    <w:unhideWhenUsed/>
    <w:rsid w:val="00666D51"/>
    <w:rPr>
      <w:sz w:val="20"/>
      <w:szCs w:val="20"/>
    </w:rPr>
  </w:style>
  <w:style w:type="character" w:customStyle="1" w:styleId="CommentTextChar">
    <w:name w:val="Comment Text Char"/>
    <w:basedOn w:val="DefaultParagraphFont"/>
    <w:link w:val="CommentText"/>
    <w:uiPriority w:val="99"/>
    <w:rsid w:val="00666D51"/>
    <w:rPr>
      <w:sz w:val="20"/>
      <w:szCs w:val="20"/>
    </w:rPr>
  </w:style>
  <w:style w:type="paragraph" w:styleId="CommentSubject">
    <w:name w:val="annotation subject"/>
    <w:basedOn w:val="CommentText"/>
    <w:next w:val="CommentText"/>
    <w:link w:val="CommentSubjectChar"/>
    <w:uiPriority w:val="99"/>
    <w:semiHidden/>
    <w:unhideWhenUsed/>
    <w:rsid w:val="00666D51"/>
    <w:rPr>
      <w:b/>
      <w:bCs/>
    </w:rPr>
  </w:style>
  <w:style w:type="character" w:customStyle="1" w:styleId="CommentSubjectChar">
    <w:name w:val="Comment Subject Char"/>
    <w:basedOn w:val="CommentTextChar"/>
    <w:link w:val="CommentSubject"/>
    <w:uiPriority w:val="99"/>
    <w:semiHidden/>
    <w:rsid w:val="00666D51"/>
    <w:rPr>
      <w:b/>
      <w:bCs/>
      <w:sz w:val="20"/>
      <w:szCs w:val="20"/>
    </w:rPr>
  </w:style>
  <w:style w:type="paragraph" w:styleId="BalloonText">
    <w:name w:val="Balloon Text"/>
    <w:basedOn w:val="Normal"/>
    <w:link w:val="BalloonTextChar"/>
    <w:uiPriority w:val="99"/>
    <w:semiHidden/>
    <w:unhideWhenUsed/>
    <w:rsid w:val="00666D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51"/>
    <w:rPr>
      <w:rFonts w:ascii="Segoe UI" w:hAnsi="Segoe UI" w:cs="Segoe UI"/>
      <w:sz w:val="18"/>
      <w:szCs w:val="18"/>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unhideWhenUsed/>
    <w:qFormat/>
    <w:rsid w:val="000075AC"/>
    <w:pPr>
      <w:ind w:left="720"/>
      <w:contextualSpacing/>
    </w:pPr>
  </w:style>
  <w:style w:type="character" w:styleId="UnresolvedMention">
    <w:name w:val="Unresolved Mention"/>
    <w:basedOn w:val="DefaultParagraphFont"/>
    <w:uiPriority w:val="99"/>
    <w:semiHidden/>
    <w:unhideWhenUsed/>
    <w:rsid w:val="0020506A"/>
    <w:rPr>
      <w:color w:val="605E5C"/>
      <w:shd w:val="clear" w:color="auto" w:fill="E1DFDD"/>
    </w:rPr>
  </w:style>
  <w:style w:type="paragraph" w:styleId="Revision">
    <w:name w:val="Revision"/>
    <w:hidden/>
    <w:uiPriority w:val="99"/>
    <w:semiHidden/>
    <w:rsid w:val="00330874"/>
    <w:pPr>
      <w:spacing w:before="0" w:after="0"/>
    </w:pPr>
  </w:style>
  <w:style w:type="paragraph" w:customStyle="1" w:styleId="acthead5">
    <w:name w:val="acthead5"/>
    <w:basedOn w:val="Normal"/>
    <w:rsid w:val="00C103E6"/>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charsectno">
    <w:name w:val="charsectno"/>
    <w:basedOn w:val="DefaultParagraphFont"/>
    <w:rsid w:val="00C103E6"/>
  </w:style>
  <w:style w:type="paragraph" w:customStyle="1" w:styleId="subsection">
    <w:name w:val="subsection"/>
    <w:basedOn w:val="Normal"/>
    <w:rsid w:val="00C103E6"/>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paragraph">
    <w:name w:val="paragraph"/>
    <w:basedOn w:val="Normal"/>
    <w:rsid w:val="00C103E6"/>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charpartno">
    <w:name w:val="charpartno"/>
    <w:basedOn w:val="DefaultParagraphFont"/>
    <w:rsid w:val="00C103E6"/>
  </w:style>
  <w:style w:type="character" w:customStyle="1" w:styleId="charparttext">
    <w:name w:val="charparttext"/>
    <w:basedOn w:val="DefaultParagraphFont"/>
    <w:rsid w:val="00C103E6"/>
  </w:style>
  <w:style w:type="paragraph" w:customStyle="1" w:styleId="acthead2">
    <w:name w:val="acthead2"/>
    <w:basedOn w:val="Normal"/>
    <w:rsid w:val="00C103E6"/>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Header1">
    <w:name w:val="Header1"/>
    <w:basedOn w:val="Normal"/>
    <w:rsid w:val="00C103E6"/>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chardivno">
    <w:name w:val="chardivno"/>
    <w:basedOn w:val="DefaultParagraphFont"/>
    <w:rsid w:val="00C103E6"/>
  </w:style>
  <w:style w:type="paragraph" w:customStyle="1" w:styleId="penalty">
    <w:name w:val="penalty"/>
    <w:basedOn w:val="Normal"/>
    <w:rsid w:val="00C103E6"/>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notetext">
    <w:name w:val="notetext"/>
    <w:basedOn w:val="Normal"/>
    <w:rsid w:val="00C103E6"/>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styleId="EndnoteText">
    <w:name w:val="endnote text"/>
    <w:basedOn w:val="Normal"/>
    <w:link w:val="EndnoteTextChar"/>
    <w:uiPriority w:val="99"/>
    <w:unhideWhenUsed/>
    <w:rsid w:val="00C103E6"/>
    <w:pPr>
      <w:suppressAutoHyphens w:val="0"/>
      <w:spacing w:before="0" w:after="0"/>
    </w:pPr>
    <w:rPr>
      <w:color w:val="auto"/>
      <w:sz w:val="20"/>
      <w:szCs w:val="20"/>
    </w:rPr>
  </w:style>
  <w:style w:type="character" w:customStyle="1" w:styleId="EndnoteTextChar">
    <w:name w:val="Endnote Text Char"/>
    <w:basedOn w:val="DefaultParagraphFont"/>
    <w:link w:val="EndnoteText"/>
    <w:uiPriority w:val="99"/>
    <w:rsid w:val="00C103E6"/>
    <w:rPr>
      <w:color w:val="auto"/>
      <w:sz w:val="20"/>
      <w:szCs w:val="20"/>
    </w:rPr>
  </w:style>
  <w:style w:type="character" w:styleId="EndnoteReference">
    <w:name w:val="endnote reference"/>
    <w:basedOn w:val="DefaultParagraphFont"/>
    <w:uiPriority w:val="99"/>
    <w:semiHidden/>
    <w:unhideWhenUsed/>
    <w:rsid w:val="00C103E6"/>
    <w:rPr>
      <w:vertAlign w:val="superscript"/>
    </w:rPr>
  </w:style>
  <w:style w:type="paragraph" w:customStyle="1" w:styleId="subsectionhead">
    <w:name w:val="subsectionhead"/>
    <w:basedOn w:val="Normal"/>
    <w:rsid w:val="00C103E6"/>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subsection2">
    <w:name w:val="subsection2"/>
    <w:basedOn w:val="Normal"/>
    <w:rsid w:val="00C103E6"/>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paragraphsub">
    <w:name w:val="paragraphsub"/>
    <w:basedOn w:val="Normal"/>
    <w:rsid w:val="00C103E6"/>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styleId="NormalWeb">
    <w:name w:val="Normal (Web)"/>
    <w:basedOn w:val="Normal"/>
    <w:uiPriority w:val="99"/>
    <w:semiHidden/>
    <w:unhideWhenUsed/>
    <w:rsid w:val="0036107E"/>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table" w:customStyle="1" w:styleId="TableGrid1">
    <w:name w:val="Table Grid1"/>
    <w:basedOn w:val="TableNormal"/>
    <w:next w:val="TableGrid"/>
    <w:uiPriority w:val="39"/>
    <w:rsid w:val="000D67CC"/>
    <w:pPr>
      <w:spacing w:before="0" w:after="0" w:line="264" w:lineRule="auto"/>
    </w:pPr>
    <w:rPr>
      <w:rFonts w:eastAsiaTheme="minorEastAsia"/>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qFormat/>
    <w:rsid w:val="004A354C"/>
  </w:style>
  <w:style w:type="paragraph" w:styleId="ListNumber">
    <w:name w:val="List Number"/>
    <w:basedOn w:val="Normal"/>
    <w:uiPriority w:val="99"/>
    <w:unhideWhenUsed/>
    <w:rsid w:val="008447AA"/>
    <w:pPr>
      <w:numPr>
        <w:numId w:val="10"/>
      </w:numPr>
      <w:suppressAutoHyphens w:val="0"/>
      <w:spacing w:before="0" w:after="120"/>
    </w:pPr>
    <w:rPr>
      <w:rFonts w:ascii="Times New Roman" w:hAnsi="Times New Roman" w:cs="Times New Roman"/>
      <w:color w:val="auto"/>
      <w:sz w:val="24"/>
      <w:szCs w:val="24"/>
    </w:rPr>
  </w:style>
  <w:style w:type="character" w:customStyle="1" w:styleId="uv3um">
    <w:name w:val="uv3um"/>
    <w:basedOn w:val="DefaultParagraphFont"/>
    <w:rsid w:val="0020070B"/>
  </w:style>
  <w:style w:type="paragraph" w:customStyle="1" w:styleId="k3ksmc">
    <w:name w:val="k3ksmc"/>
    <w:basedOn w:val="Normal"/>
    <w:rsid w:val="0020070B"/>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20070B"/>
    <w:rPr>
      <w:b/>
      <w:bCs/>
    </w:rPr>
  </w:style>
  <w:style w:type="paragraph" w:customStyle="1" w:styleId="Bullet">
    <w:name w:val="Bullet"/>
    <w:basedOn w:val="Normal"/>
    <w:link w:val="BulletChar"/>
    <w:rsid w:val="00B16C9E"/>
    <w:pPr>
      <w:numPr>
        <w:numId w:val="11"/>
      </w:numPr>
    </w:pPr>
  </w:style>
  <w:style w:type="character" w:customStyle="1" w:styleId="BulletChar">
    <w:name w:val="Bullet Char"/>
    <w:basedOn w:val="DefaultParagraphFont"/>
    <w:link w:val="Bullet"/>
    <w:rsid w:val="00B16C9E"/>
  </w:style>
  <w:style w:type="paragraph" w:customStyle="1" w:styleId="Dash">
    <w:name w:val="Dash"/>
    <w:basedOn w:val="Normal"/>
    <w:link w:val="DashChar"/>
    <w:rsid w:val="00B16C9E"/>
    <w:pPr>
      <w:numPr>
        <w:ilvl w:val="1"/>
        <w:numId w:val="11"/>
      </w:numPr>
    </w:pPr>
  </w:style>
  <w:style w:type="character" w:customStyle="1" w:styleId="DashChar">
    <w:name w:val="Dash Char"/>
    <w:basedOn w:val="DefaultParagraphFont"/>
    <w:link w:val="Dash"/>
    <w:rsid w:val="00B16C9E"/>
  </w:style>
  <w:style w:type="paragraph" w:customStyle="1" w:styleId="DoubleDot">
    <w:name w:val="Double Dot"/>
    <w:basedOn w:val="Normal"/>
    <w:link w:val="DoubleDotChar"/>
    <w:rsid w:val="00B16C9E"/>
    <w:pPr>
      <w:numPr>
        <w:ilvl w:val="2"/>
        <w:numId w:val="11"/>
      </w:numPr>
    </w:pPr>
  </w:style>
  <w:style w:type="character" w:customStyle="1" w:styleId="DoubleDotChar">
    <w:name w:val="Double Dot Char"/>
    <w:basedOn w:val="DefaultParagraphFont"/>
    <w:link w:val="DoubleDot"/>
    <w:rsid w:val="00B16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33777">
      <w:bodyDiv w:val="1"/>
      <w:marLeft w:val="0"/>
      <w:marRight w:val="0"/>
      <w:marTop w:val="0"/>
      <w:marBottom w:val="0"/>
      <w:divBdr>
        <w:top w:val="none" w:sz="0" w:space="0" w:color="auto"/>
        <w:left w:val="none" w:sz="0" w:space="0" w:color="auto"/>
        <w:bottom w:val="none" w:sz="0" w:space="0" w:color="auto"/>
        <w:right w:val="none" w:sz="0" w:space="0" w:color="auto"/>
      </w:divBdr>
    </w:div>
    <w:div w:id="303199169">
      <w:bodyDiv w:val="1"/>
      <w:marLeft w:val="0"/>
      <w:marRight w:val="0"/>
      <w:marTop w:val="0"/>
      <w:marBottom w:val="0"/>
      <w:divBdr>
        <w:top w:val="none" w:sz="0" w:space="0" w:color="auto"/>
        <w:left w:val="none" w:sz="0" w:space="0" w:color="auto"/>
        <w:bottom w:val="none" w:sz="0" w:space="0" w:color="auto"/>
        <w:right w:val="none" w:sz="0" w:space="0" w:color="auto"/>
      </w:divBdr>
    </w:div>
    <w:div w:id="348988691">
      <w:bodyDiv w:val="1"/>
      <w:marLeft w:val="0"/>
      <w:marRight w:val="0"/>
      <w:marTop w:val="0"/>
      <w:marBottom w:val="0"/>
      <w:divBdr>
        <w:top w:val="none" w:sz="0" w:space="0" w:color="auto"/>
        <w:left w:val="none" w:sz="0" w:space="0" w:color="auto"/>
        <w:bottom w:val="none" w:sz="0" w:space="0" w:color="auto"/>
        <w:right w:val="none" w:sz="0" w:space="0" w:color="auto"/>
      </w:divBdr>
    </w:div>
    <w:div w:id="417673436">
      <w:bodyDiv w:val="1"/>
      <w:marLeft w:val="0"/>
      <w:marRight w:val="0"/>
      <w:marTop w:val="0"/>
      <w:marBottom w:val="0"/>
      <w:divBdr>
        <w:top w:val="none" w:sz="0" w:space="0" w:color="auto"/>
        <w:left w:val="none" w:sz="0" w:space="0" w:color="auto"/>
        <w:bottom w:val="none" w:sz="0" w:space="0" w:color="auto"/>
        <w:right w:val="none" w:sz="0" w:space="0" w:color="auto"/>
      </w:divBdr>
    </w:div>
    <w:div w:id="481893883">
      <w:bodyDiv w:val="1"/>
      <w:marLeft w:val="0"/>
      <w:marRight w:val="0"/>
      <w:marTop w:val="0"/>
      <w:marBottom w:val="0"/>
      <w:divBdr>
        <w:top w:val="none" w:sz="0" w:space="0" w:color="auto"/>
        <w:left w:val="none" w:sz="0" w:space="0" w:color="auto"/>
        <w:bottom w:val="none" w:sz="0" w:space="0" w:color="auto"/>
        <w:right w:val="none" w:sz="0" w:space="0" w:color="auto"/>
      </w:divBdr>
    </w:div>
    <w:div w:id="506482839">
      <w:bodyDiv w:val="1"/>
      <w:marLeft w:val="0"/>
      <w:marRight w:val="0"/>
      <w:marTop w:val="0"/>
      <w:marBottom w:val="0"/>
      <w:divBdr>
        <w:top w:val="none" w:sz="0" w:space="0" w:color="auto"/>
        <w:left w:val="none" w:sz="0" w:space="0" w:color="auto"/>
        <w:bottom w:val="none" w:sz="0" w:space="0" w:color="auto"/>
        <w:right w:val="none" w:sz="0" w:space="0" w:color="auto"/>
      </w:divBdr>
    </w:div>
    <w:div w:id="611976226">
      <w:bodyDiv w:val="1"/>
      <w:marLeft w:val="0"/>
      <w:marRight w:val="0"/>
      <w:marTop w:val="0"/>
      <w:marBottom w:val="0"/>
      <w:divBdr>
        <w:top w:val="none" w:sz="0" w:space="0" w:color="auto"/>
        <w:left w:val="none" w:sz="0" w:space="0" w:color="auto"/>
        <w:bottom w:val="none" w:sz="0" w:space="0" w:color="auto"/>
        <w:right w:val="none" w:sz="0" w:space="0" w:color="auto"/>
      </w:divBdr>
    </w:div>
    <w:div w:id="655457482">
      <w:bodyDiv w:val="1"/>
      <w:marLeft w:val="0"/>
      <w:marRight w:val="0"/>
      <w:marTop w:val="0"/>
      <w:marBottom w:val="0"/>
      <w:divBdr>
        <w:top w:val="none" w:sz="0" w:space="0" w:color="auto"/>
        <w:left w:val="none" w:sz="0" w:space="0" w:color="auto"/>
        <w:bottom w:val="none" w:sz="0" w:space="0" w:color="auto"/>
        <w:right w:val="none" w:sz="0" w:space="0" w:color="auto"/>
      </w:divBdr>
    </w:div>
    <w:div w:id="663897084">
      <w:bodyDiv w:val="1"/>
      <w:marLeft w:val="0"/>
      <w:marRight w:val="0"/>
      <w:marTop w:val="0"/>
      <w:marBottom w:val="0"/>
      <w:divBdr>
        <w:top w:val="none" w:sz="0" w:space="0" w:color="auto"/>
        <w:left w:val="none" w:sz="0" w:space="0" w:color="auto"/>
        <w:bottom w:val="none" w:sz="0" w:space="0" w:color="auto"/>
        <w:right w:val="none" w:sz="0" w:space="0" w:color="auto"/>
      </w:divBdr>
    </w:div>
    <w:div w:id="686520677">
      <w:bodyDiv w:val="1"/>
      <w:marLeft w:val="0"/>
      <w:marRight w:val="0"/>
      <w:marTop w:val="0"/>
      <w:marBottom w:val="0"/>
      <w:divBdr>
        <w:top w:val="none" w:sz="0" w:space="0" w:color="auto"/>
        <w:left w:val="none" w:sz="0" w:space="0" w:color="auto"/>
        <w:bottom w:val="none" w:sz="0" w:space="0" w:color="auto"/>
        <w:right w:val="none" w:sz="0" w:space="0" w:color="auto"/>
      </w:divBdr>
      <w:divsChild>
        <w:div w:id="523711071">
          <w:marLeft w:val="0"/>
          <w:marRight w:val="0"/>
          <w:marTop w:val="0"/>
          <w:marBottom w:val="0"/>
          <w:divBdr>
            <w:top w:val="single" w:sz="8" w:space="0" w:color="09805A"/>
            <w:left w:val="single" w:sz="8" w:space="0" w:color="09805A"/>
            <w:bottom w:val="single" w:sz="8" w:space="0" w:color="09805A"/>
            <w:right w:val="single" w:sz="8" w:space="0" w:color="09805A"/>
          </w:divBdr>
          <w:divsChild>
            <w:div w:id="1858695254">
              <w:marLeft w:val="0"/>
              <w:marRight w:val="0"/>
              <w:marTop w:val="0"/>
              <w:marBottom w:val="0"/>
              <w:divBdr>
                <w:top w:val="none" w:sz="0" w:space="0" w:color="auto"/>
                <w:left w:val="none" w:sz="0" w:space="0" w:color="auto"/>
                <w:bottom w:val="none" w:sz="0" w:space="0" w:color="auto"/>
                <w:right w:val="none" w:sz="0" w:space="0" w:color="auto"/>
              </w:divBdr>
            </w:div>
            <w:div w:id="748356609">
              <w:marLeft w:val="0"/>
              <w:marRight w:val="0"/>
              <w:marTop w:val="0"/>
              <w:marBottom w:val="0"/>
              <w:divBdr>
                <w:top w:val="none" w:sz="0" w:space="0" w:color="auto"/>
                <w:left w:val="none" w:sz="0" w:space="0" w:color="auto"/>
                <w:bottom w:val="none" w:sz="0" w:space="0" w:color="auto"/>
                <w:right w:val="none" w:sz="0" w:space="0" w:color="auto"/>
              </w:divBdr>
            </w:div>
          </w:divsChild>
        </w:div>
        <w:div w:id="2078235719">
          <w:marLeft w:val="0"/>
          <w:marRight w:val="0"/>
          <w:marTop w:val="0"/>
          <w:marBottom w:val="0"/>
          <w:divBdr>
            <w:top w:val="single" w:sz="8" w:space="0" w:color="D60000"/>
            <w:left w:val="single" w:sz="8" w:space="0" w:color="D60000"/>
            <w:bottom w:val="single" w:sz="8" w:space="0" w:color="D60000"/>
            <w:right w:val="single" w:sz="8" w:space="0" w:color="D60000"/>
          </w:divBdr>
          <w:divsChild>
            <w:div w:id="1893155423">
              <w:marLeft w:val="0"/>
              <w:marRight w:val="0"/>
              <w:marTop w:val="0"/>
              <w:marBottom w:val="0"/>
              <w:divBdr>
                <w:top w:val="none" w:sz="0" w:space="0" w:color="auto"/>
                <w:left w:val="none" w:sz="0" w:space="0" w:color="auto"/>
                <w:bottom w:val="none" w:sz="0" w:space="0" w:color="auto"/>
                <w:right w:val="none" w:sz="0" w:space="0" w:color="auto"/>
              </w:divBdr>
            </w:div>
            <w:div w:id="11692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968299">
      <w:bodyDiv w:val="1"/>
      <w:marLeft w:val="0"/>
      <w:marRight w:val="0"/>
      <w:marTop w:val="0"/>
      <w:marBottom w:val="0"/>
      <w:divBdr>
        <w:top w:val="none" w:sz="0" w:space="0" w:color="auto"/>
        <w:left w:val="none" w:sz="0" w:space="0" w:color="auto"/>
        <w:bottom w:val="none" w:sz="0" w:space="0" w:color="auto"/>
        <w:right w:val="none" w:sz="0" w:space="0" w:color="auto"/>
      </w:divBdr>
      <w:divsChild>
        <w:div w:id="1225218359">
          <w:marLeft w:val="-420"/>
          <w:marRight w:val="0"/>
          <w:marTop w:val="0"/>
          <w:marBottom w:val="0"/>
          <w:divBdr>
            <w:top w:val="none" w:sz="0" w:space="0" w:color="auto"/>
            <w:left w:val="none" w:sz="0" w:space="0" w:color="auto"/>
            <w:bottom w:val="none" w:sz="0" w:space="0" w:color="auto"/>
            <w:right w:val="none" w:sz="0" w:space="0" w:color="auto"/>
          </w:divBdr>
          <w:divsChild>
            <w:div w:id="876544319">
              <w:marLeft w:val="0"/>
              <w:marRight w:val="0"/>
              <w:marTop w:val="0"/>
              <w:marBottom w:val="0"/>
              <w:divBdr>
                <w:top w:val="none" w:sz="0" w:space="0" w:color="auto"/>
                <w:left w:val="none" w:sz="0" w:space="0" w:color="auto"/>
                <w:bottom w:val="none" w:sz="0" w:space="0" w:color="auto"/>
                <w:right w:val="none" w:sz="0" w:space="0" w:color="auto"/>
              </w:divBdr>
              <w:divsChild>
                <w:div w:id="1765607002">
                  <w:marLeft w:val="0"/>
                  <w:marRight w:val="0"/>
                  <w:marTop w:val="0"/>
                  <w:marBottom w:val="0"/>
                  <w:divBdr>
                    <w:top w:val="none" w:sz="0" w:space="0" w:color="auto"/>
                    <w:left w:val="none" w:sz="0" w:space="0" w:color="auto"/>
                    <w:bottom w:val="none" w:sz="0" w:space="0" w:color="auto"/>
                    <w:right w:val="none" w:sz="0" w:space="0" w:color="auto"/>
                  </w:divBdr>
                  <w:divsChild>
                    <w:div w:id="226231268">
                      <w:marLeft w:val="0"/>
                      <w:marRight w:val="0"/>
                      <w:marTop w:val="0"/>
                      <w:marBottom w:val="0"/>
                      <w:divBdr>
                        <w:top w:val="none" w:sz="0" w:space="0" w:color="auto"/>
                        <w:left w:val="none" w:sz="0" w:space="0" w:color="auto"/>
                        <w:bottom w:val="none" w:sz="0" w:space="0" w:color="auto"/>
                        <w:right w:val="none" w:sz="0" w:space="0" w:color="auto"/>
                      </w:divBdr>
                    </w:div>
                    <w:div w:id="131834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32331">
      <w:bodyDiv w:val="1"/>
      <w:marLeft w:val="0"/>
      <w:marRight w:val="0"/>
      <w:marTop w:val="0"/>
      <w:marBottom w:val="0"/>
      <w:divBdr>
        <w:top w:val="none" w:sz="0" w:space="0" w:color="auto"/>
        <w:left w:val="none" w:sz="0" w:space="0" w:color="auto"/>
        <w:bottom w:val="none" w:sz="0" w:space="0" w:color="auto"/>
        <w:right w:val="none" w:sz="0" w:space="0" w:color="auto"/>
      </w:divBdr>
      <w:divsChild>
        <w:div w:id="1776359940">
          <w:marLeft w:val="-420"/>
          <w:marRight w:val="0"/>
          <w:marTop w:val="0"/>
          <w:marBottom w:val="0"/>
          <w:divBdr>
            <w:top w:val="none" w:sz="0" w:space="0" w:color="auto"/>
            <w:left w:val="none" w:sz="0" w:space="0" w:color="auto"/>
            <w:bottom w:val="none" w:sz="0" w:space="0" w:color="auto"/>
            <w:right w:val="none" w:sz="0" w:space="0" w:color="auto"/>
          </w:divBdr>
          <w:divsChild>
            <w:div w:id="1441026273">
              <w:marLeft w:val="0"/>
              <w:marRight w:val="0"/>
              <w:marTop w:val="0"/>
              <w:marBottom w:val="0"/>
              <w:divBdr>
                <w:top w:val="none" w:sz="0" w:space="0" w:color="auto"/>
                <w:left w:val="none" w:sz="0" w:space="0" w:color="auto"/>
                <w:bottom w:val="none" w:sz="0" w:space="0" w:color="auto"/>
                <w:right w:val="none" w:sz="0" w:space="0" w:color="auto"/>
              </w:divBdr>
              <w:divsChild>
                <w:div w:id="755202873">
                  <w:marLeft w:val="0"/>
                  <w:marRight w:val="0"/>
                  <w:marTop w:val="0"/>
                  <w:marBottom w:val="0"/>
                  <w:divBdr>
                    <w:top w:val="none" w:sz="0" w:space="0" w:color="auto"/>
                    <w:left w:val="none" w:sz="0" w:space="0" w:color="auto"/>
                    <w:bottom w:val="none" w:sz="0" w:space="0" w:color="auto"/>
                    <w:right w:val="none" w:sz="0" w:space="0" w:color="auto"/>
                  </w:divBdr>
                  <w:divsChild>
                    <w:div w:id="1571575887">
                      <w:marLeft w:val="0"/>
                      <w:marRight w:val="0"/>
                      <w:marTop w:val="0"/>
                      <w:marBottom w:val="0"/>
                      <w:divBdr>
                        <w:top w:val="none" w:sz="0" w:space="0" w:color="auto"/>
                        <w:left w:val="none" w:sz="0" w:space="0" w:color="auto"/>
                        <w:bottom w:val="none" w:sz="0" w:space="0" w:color="auto"/>
                        <w:right w:val="none" w:sz="0" w:space="0" w:color="auto"/>
                      </w:divBdr>
                    </w:div>
                    <w:div w:id="166804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5308">
          <w:marLeft w:val="-420"/>
          <w:marRight w:val="0"/>
          <w:marTop w:val="0"/>
          <w:marBottom w:val="0"/>
          <w:divBdr>
            <w:top w:val="none" w:sz="0" w:space="0" w:color="auto"/>
            <w:left w:val="none" w:sz="0" w:space="0" w:color="auto"/>
            <w:bottom w:val="none" w:sz="0" w:space="0" w:color="auto"/>
            <w:right w:val="none" w:sz="0" w:space="0" w:color="auto"/>
          </w:divBdr>
          <w:divsChild>
            <w:div w:id="663362446">
              <w:marLeft w:val="0"/>
              <w:marRight w:val="0"/>
              <w:marTop w:val="0"/>
              <w:marBottom w:val="0"/>
              <w:divBdr>
                <w:top w:val="none" w:sz="0" w:space="0" w:color="auto"/>
                <w:left w:val="none" w:sz="0" w:space="0" w:color="auto"/>
                <w:bottom w:val="none" w:sz="0" w:space="0" w:color="auto"/>
                <w:right w:val="none" w:sz="0" w:space="0" w:color="auto"/>
              </w:divBdr>
              <w:divsChild>
                <w:div w:id="500241864">
                  <w:marLeft w:val="0"/>
                  <w:marRight w:val="0"/>
                  <w:marTop w:val="0"/>
                  <w:marBottom w:val="0"/>
                  <w:divBdr>
                    <w:top w:val="none" w:sz="0" w:space="0" w:color="auto"/>
                    <w:left w:val="none" w:sz="0" w:space="0" w:color="auto"/>
                    <w:bottom w:val="none" w:sz="0" w:space="0" w:color="auto"/>
                    <w:right w:val="none" w:sz="0" w:space="0" w:color="auto"/>
                  </w:divBdr>
                  <w:divsChild>
                    <w:div w:id="334843199">
                      <w:marLeft w:val="0"/>
                      <w:marRight w:val="0"/>
                      <w:marTop w:val="0"/>
                      <w:marBottom w:val="0"/>
                      <w:divBdr>
                        <w:top w:val="none" w:sz="0" w:space="0" w:color="auto"/>
                        <w:left w:val="none" w:sz="0" w:space="0" w:color="auto"/>
                        <w:bottom w:val="none" w:sz="0" w:space="0" w:color="auto"/>
                        <w:right w:val="none" w:sz="0" w:space="0" w:color="auto"/>
                      </w:divBdr>
                    </w:div>
                    <w:div w:id="197618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614349">
      <w:bodyDiv w:val="1"/>
      <w:marLeft w:val="0"/>
      <w:marRight w:val="0"/>
      <w:marTop w:val="0"/>
      <w:marBottom w:val="0"/>
      <w:divBdr>
        <w:top w:val="none" w:sz="0" w:space="0" w:color="auto"/>
        <w:left w:val="none" w:sz="0" w:space="0" w:color="auto"/>
        <w:bottom w:val="none" w:sz="0" w:space="0" w:color="auto"/>
        <w:right w:val="none" w:sz="0" w:space="0" w:color="auto"/>
      </w:divBdr>
      <w:divsChild>
        <w:div w:id="353654154">
          <w:marLeft w:val="-420"/>
          <w:marRight w:val="0"/>
          <w:marTop w:val="0"/>
          <w:marBottom w:val="0"/>
          <w:divBdr>
            <w:top w:val="none" w:sz="0" w:space="0" w:color="auto"/>
            <w:left w:val="none" w:sz="0" w:space="0" w:color="auto"/>
            <w:bottom w:val="none" w:sz="0" w:space="0" w:color="auto"/>
            <w:right w:val="none" w:sz="0" w:space="0" w:color="auto"/>
          </w:divBdr>
          <w:divsChild>
            <w:div w:id="666830192">
              <w:marLeft w:val="0"/>
              <w:marRight w:val="0"/>
              <w:marTop w:val="0"/>
              <w:marBottom w:val="0"/>
              <w:divBdr>
                <w:top w:val="none" w:sz="0" w:space="0" w:color="auto"/>
                <w:left w:val="none" w:sz="0" w:space="0" w:color="auto"/>
                <w:bottom w:val="none" w:sz="0" w:space="0" w:color="auto"/>
                <w:right w:val="none" w:sz="0" w:space="0" w:color="auto"/>
              </w:divBdr>
              <w:divsChild>
                <w:div w:id="434133303">
                  <w:marLeft w:val="0"/>
                  <w:marRight w:val="0"/>
                  <w:marTop w:val="0"/>
                  <w:marBottom w:val="0"/>
                  <w:divBdr>
                    <w:top w:val="none" w:sz="0" w:space="0" w:color="auto"/>
                    <w:left w:val="none" w:sz="0" w:space="0" w:color="auto"/>
                    <w:bottom w:val="none" w:sz="0" w:space="0" w:color="auto"/>
                    <w:right w:val="none" w:sz="0" w:space="0" w:color="auto"/>
                  </w:divBdr>
                  <w:divsChild>
                    <w:div w:id="1492287064">
                      <w:marLeft w:val="0"/>
                      <w:marRight w:val="0"/>
                      <w:marTop w:val="0"/>
                      <w:marBottom w:val="0"/>
                      <w:divBdr>
                        <w:top w:val="none" w:sz="0" w:space="0" w:color="auto"/>
                        <w:left w:val="none" w:sz="0" w:space="0" w:color="auto"/>
                        <w:bottom w:val="none" w:sz="0" w:space="0" w:color="auto"/>
                        <w:right w:val="none" w:sz="0" w:space="0" w:color="auto"/>
                      </w:divBdr>
                    </w:div>
                    <w:div w:id="4137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143494">
      <w:bodyDiv w:val="1"/>
      <w:marLeft w:val="0"/>
      <w:marRight w:val="0"/>
      <w:marTop w:val="0"/>
      <w:marBottom w:val="0"/>
      <w:divBdr>
        <w:top w:val="none" w:sz="0" w:space="0" w:color="auto"/>
        <w:left w:val="none" w:sz="0" w:space="0" w:color="auto"/>
        <w:bottom w:val="none" w:sz="0" w:space="0" w:color="auto"/>
        <w:right w:val="none" w:sz="0" w:space="0" w:color="auto"/>
      </w:divBdr>
    </w:div>
    <w:div w:id="896937659">
      <w:bodyDiv w:val="1"/>
      <w:marLeft w:val="0"/>
      <w:marRight w:val="0"/>
      <w:marTop w:val="0"/>
      <w:marBottom w:val="0"/>
      <w:divBdr>
        <w:top w:val="none" w:sz="0" w:space="0" w:color="auto"/>
        <w:left w:val="none" w:sz="0" w:space="0" w:color="auto"/>
        <w:bottom w:val="none" w:sz="0" w:space="0" w:color="auto"/>
        <w:right w:val="none" w:sz="0" w:space="0" w:color="auto"/>
      </w:divBdr>
    </w:div>
    <w:div w:id="905149355">
      <w:bodyDiv w:val="1"/>
      <w:marLeft w:val="0"/>
      <w:marRight w:val="0"/>
      <w:marTop w:val="0"/>
      <w:marBottom w:val="0"/>
      <w:divBdr>
        <w:top w:val="none" w:sz="0" w:space="0" w:color="auto"/>
        <w:left w:val="none" w:sz="0" w:space="0" w:color="auto"/>
        <w:bottom w:val="none" w:sz="0" w:space="0" w:color="auto"/>
        <w:right w:val="none" w:sz="0" w:space="0" w:color="auto"/>
      </w:divBdr>
    </w:div>
    <w:div w:id="906722395">
      <w:bodyDiv w:val="1"/>
      <w:marLeft w:val="0"/>
      <w:marRight w:val="0"/>
      <w:marTop w:val="0"/>
      <w:marBottom w:val="0"/>
      <w:divBdr>
        <w:top w:val="none" w:sz="0" w:space="0" w:color="auto"/>
        <w:left w:val="none" w:sz="0" w:space="0" w:color="auto"/>
        <w:bottom w:val="none" w:sz="0" w:space="0" w:color="auto"/>
        <w:right w:val="none" w:sz="0" w:space="0" w:color="auto"/>
      </w:divBdr>
    </w:div>
    <w:div w:id="1021854020">
      <w:bodyDiv w:val="1"/>
      <w:marLeft w:val="0"/>
      <w:marRight w:val="0"/>
      <w:marTop w:val="0"/>
      <w:marBottom w:val="0"/>
      <w:divBdr>
        <w:top w:val="none" w:sz="0" w:space="0" w:color="auto"/>
        <w:left w:val="none" w:sz="0" w:space="0" w:color="auto"/>
        <w:bottom w:val="none" w:sz="0" w:space="0" w:color="auto"/>
        <w:right w:val="none" w:sz="0" w:space="0" w:color="auto"/>
      </w:divBdr>
    </w:div>
    <w:div w:id="1087076881">
      <w:bodyDiv w:val="1"/>
      <w:marLeft w:val="0"/>
      <w:marRight w:val="0"/>
      <w:marTop w:val="0"/>
      <w:marBottom w:val="0"/>
      <w:divBdr>
        <w:top w:val="none" w:sz="0" w:space="0" w:color="auto"/>
        <w:left w:val="none" w:sz="0" w:space="0" w:color="auto"/>
        <w:bottom w:val="none" w:sz="0" w:space="0" w:color="auto"/>
        <w:right w:val="none" w:sz="0" w:space="0" w:color="auto"/>
      </w:divBdr>
    </w:div>
    <w:div w:id="1095587742">
      <w:bodyDiv w:val="1"/>
      <w:marLeft w:val="0"/>
      <w:marRight w:val="0"/>
      <w:marTop w:val="0"/>
      <w:marBottom w:val="0"/>
      <w:divBdr>
        <w:top w:val="none" w:sz="0" w:space="0" w:color="auto"/>
        <w:left w:val="none" w:sz="0" w:space="0" w:color="auto"/>
        <w:bottom w:val="none" w:sz="0" w:space="0" w:color="auto"/>
        <w:right w:val="none" w:sz="0" w:space="0" w:color="auto"/>
      </w:divBdr>
    </w:div>
    <w:div w:id="1213955495">
      <w:bodyDiv w:val="1"/>
      <w:marLeft w:val="0"/>
      <w:marRight w:val="0"/>
      <w:marTop w:val="0"/>
      <w:marBottom w:val="0"/>
      <w:divBdr>
        <w:top w:val="none" w:sz="0" w:space="0" w:color="auto"/>
        <w:left w:val="none" w:sz="0" w:space="0" w:color="auto"/>
        <w:bottom w:val="none" w:sz="0" w:space="0" w:color="auto"/>
        <w:right w:val="none" w:sz="0" w:space="0" w:color="auto"/>
      </w:divBdr>
      <w:divsChild>
        <w:div w:id="1172332733">
          <w:marLeft w:val="0"/>
          <w:marRight w:val="0"/>
          <w:marTop w:val="0"/>
          <w:marBottom w:val="0"/>
          <w:divBdr>
            <w:top w:val="none" w:sz="0" w:space="0" w:color="auto"/>
            <w:left w:val="none" w:sz="0" w:space="0" w:color="auto"/>
            <w:bottom w:val="none" w:sz="0" w:space="0" w:color="auto"/>
            <w:right w:val="none" w:sz="0" w:space="0" w:color="auto"/>
          </w:divBdr>
          <w:divsChild>
            <w:div w:id="382674772">
              <w:marLeft w:val="0"/>
              <w:marRight w:val="0"/>
              <w:marTop w:val="0"/>
              <w:marBottom w:val="0"/>
              <w:divBdr>
                <w:top w:val="none" w:sz="0" w:space="0" w:color="auto"/>
                <w:left w:val="none" w:sz="0" w:space="0" w:color="auto"/>
                <w:bottom w:val="none" w:sz="0" w:space="0" w:color="auto"/>
                <w:right w:val="none" w:sz="0" w:space="0" w:color="auto"/>
              </w:divBdr>
              <w:divsChild>
                <w:div w:id="130358535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87984111">
          <w:marLeft w:val="0"/>
          <w:marRight w:val="0"/>
          <w:marTop w:val="0"/>
          <w:marBottom w:val="0"/>
          <w:divBdr>
            <w:top w:val="none" w:sz="0" w:space="0" w:color="auto"/>
            <w:left w:val="none" w:sz="0" w:space="0" w:color="auto"/>
            <w:bottom w:val="none" w:sz="0" w:space="0" w:color="auto"/>
            <w:right w:val="none" w:sz="0" w:space="0" w:color="auto"/>
          </w:divBdr>
          <w:divsChild>
            <w:div w:id="15967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7180">
      <w:bodyDiv w:val="1"/>
      <w:marLeft w:val="0"/>
      <w:marRight w:val="0"/>
      <w:marTop w:val="0"/>
      <w:marBottom w:val="0"/>
      <w:divBdr>
        <w:top w:val="none" w:sz="0" w:space="0" w:color="auto"/>
        <w:left w:val="none" w:sz="0" w:space="0" w:color="auto"/>
        <w:bottom w:val="none" w:sz="0" w:space="0" w:color="auto"/>
        <w:right w:val="none" w:sz="0" w:space="0" w:color="auto"/>
      </w:divBdr>
      <w:divsChild>
        <w:div w:id="13701290">
          <w:marLeft w:val="-420"/>
          <w:marRight w:val="0"/>
          <w:marTop w:val="0"/>
          <w:marBottom w:val="0"/>
          <w:divBdr>
            <w:top w:val="none" w:sz="0" w:space="0" w:color="auto"/>
            <w:left w:val="none" w:sz="0" w:space="0" w:color="auto"/>
            <w:bottom w:val="none" w:sz="0" w:space="0" w:color="auto"/>
            <w:right w:val="none" w:sz="0" w:space="0" w:color="auto"/>
          </w:divBdr>
          <w:divsChild>
            <w:div w:id="735664544">
              <w:marLeft w:val="0"/>
              <w:marRight w:val="0"/>
              <w:marTop w:val="0"/>
              <w:marBottom w:val="0"/>
              <w:divBdr>
                <w:top w:val="none" w:sz="0" w:space="0" w:color="auto"/>
                <w:left w:val="none" w:sz="0" w:space="0" w:color="auto"/>
                <w:bottom w:val="none" w:sz="0" w:space="0" w:color="auto"/>
                <w:right w:val="none" w:sz="0" w:space="0" w:color="auto"/>
              </w:divBdr>
              <w:divsChild>
                <w:div w:id="1068459056">
                  <w:marLeft w:val="0"/>
                  <w:marRight w:val="0"/>
                  <w:marTop w:val="0"/>
                  <w:marBottom w:val="0"/>
                  <w:divBdr>
                    <w:top w:val="none" w:sz="0" w:space="0" w:color="auto"/>
                    <w:left w:val="none" w:sz="0" w:space="0" w:color="auto"/>
                    <w:bottom w:val="none" w:sz="0" w:space="0" w:color="auto"/>
                    <w:right w:val="none" w:sz="0" w:space="0" w:color="auto"/>
                  </w:divBdr>
                  <w:divsChild>
                    <w:div w:id="1757819598">
                      <w:marLeft w:val="0"/>
                      <w:marRight w:val="0"/>
                      <w:marTop w:val="0"/>
                      <w:marBottom w:val="0"/>
                      <w:divBdr>
                        <w:top w:val="none" w:sz="0" w:space="0" w:color="auto"/>
                        <w:left w:val="none" w:sz="0" w:space="0" w:color="auto"/>
                        <w:bottom w:val="none" w:sz="0" w:space="0" w:color="auto"/>
                        <w:right w:val="none" w:sz="0" w:space="0" w:color="auto"/>
                      </w:divBdr>
                    </w:div>
                    <w:div w:id="82031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422839">
      <w:bodyDiv w:val="1"/>
      <w:marLeft w:val="0"/>
      <w:marRight w:val="0"/>
      <w:marTop w:val="0"/>
      <w:marBottom w:val="0"/>
      <w:divBdr>
        <w:top w:val="none" w:sz="0" w:space="0" w:color="auto"/>
        <w:left w:val="none" w:sz="0" w:space="0" w:color="auto"/>
        <w:bottom w:val="none" w:sz="0" w:space="0" w:color="auto"/>
        <w:right w:val="none" w:sz="0" w:space="0" w:color="auto"/>
      </w:divBdr>
    </w:div>
    <w:div w:id="1380862582">
      <w:bodyDiv w:val="1"/>
      <w:marLeft w:val="0"/>
      <w:marRight w:val="0"/>
      <w:marTop w:val="0"/>
      <w:marBottom w:val="0"/>
      <w:divBdr>
        <w:top w:val="none" w:sz="0" w:space="0" w:color="auto"/>
        <w:left w:val="none" w:sz="0" w:space="0" w:color="auto"/>
        <w:bottom w:val="none" w:sz="0" w:space="0" w:color="auto"/>
        <w:right w:val="none" w:sz="0" w:space="0" w:color="auto"/>
      </w:divBdr>
    </w:div>
    <w:div w:id="1396977099">
      <w:bodyDiv w:val="1"/>
      <w:marLeft w:val="0"/>
      <w:marRight w:val="0"/>
      <w:marTop w:val="0"/>
      <w:marBottom w:val="0"/>
      <w:divBdr>
        <w:top w:val="none" w:sz="0" w:space="0" w:color="auto"/>
        <w:left w:val="none" w:sz="0" w:space="0" w:color="auto"/>
        <w:bottom w:val="none" w:sz="0" w:space="0" w:color="auto"/>
        <w:right w:val="none" w:sz="0" w:space="0" w:color="auto"/>
      </w:divBdr>
    </w:div>
    <w:div w:id="1427654849">
      <w:bodyDiv w:val="1"/>
      <w:marLeft w:val="0"/>
      <w:marRight w:val="0"/>
      <w:marTop w:val="0"/>
      <w:marBottom w:val="0"/>
      <w:divBdr>
        <w:top w:val="none" w:sz="0" w:space="0" w:color="auto"/>
        <w:left w:val="none" w:sz="0" w:space="0" w:color="auto"/>
        <w:bottom w:val="none" w:sz="0" w:space="0" w:color="auto"/>
        <w:right w:val="none" w:sz="0" w:space="0" w:color="auto"/>
      </w:divBdr>
    </w:div>
    <w:div w:id="1467895725">
      <w:bodyDiv w:val="1"/>
      <w:marLeft w:val="0"/>
      <w:marRight w:val="0"/>
      <w:marTop w:val="0"/>
      <w:marBottom w:val="0"/>
      <w:divBdr>
        <w:top w:val="none" w:sz="0" w:space="0" w:color="auto"/>
        <w:left w:val="none" w:sz="0" w:space="0" w:color="auto"/>
        <w:bottom w:val="none" w:sz="0" w:space="0" w:color="auto"/>
        <w:right w:val="none" w:sz="0" w:space="0" w:color="auto"/>
      </w:divBdr>
    </w:div>
    <w:div w:id="1531146789">
      <w:bodyDiv w:val="1"/>
      <w:marLeft w:val="0"/>
      <w:marRight w:val="0"/>
      <w:marTop w:val="0"/>
      <w:marBottom w:val="0"/>
      <w:divBdr>
        <w:top w:val="none" w:sz="0" w:space="0" w:color="auto"/>
        <w:left w:val="none" w:sz="0" w:space="0" w:color="auto"/>
        <w:bottom w:val="none" w:sz="0" w:space="0" w:color="auto"/>
        <w:right w:val="none" w:sz="0" w:space="0" w:color="auto"/>
      </w:divBdr>
    </w:div>
    <w:div w:id="1550845928">
      <w:bodyDiv w:val="1"/>
      <w:marLeft w:val="0"/>
      <w:marRight w:val="0"/>
      <w:marTop w:val="0"/>
      <w:marBottom w:val="0"/>
      <w:divBdr>
        <w:top w:val="none" w:sz="0" w:space="0" w:color="auto"/>
        <w:left w:val="none" w:sz="0" w:space="0" w:color="auto"/>
        <w:bottom w:val="none" w:sz="0" w:space="0" w:color="auto"/>
        <w:right w:val="none" w:sz="0" w:space="0" w:color="auto"/>
      </w:divBdr>
    </w:div>
    <w:div w:id="1684356643">
      <w:bodyDiv w:val="1"/>
      <w:marLeft w:val="0"/>
      <w:marRight w:val="0"/>
      <w:marTop w:val="0"/>
      <w:marBottom w:val="0"/>
      <w:divBdr>
        <w:top w:val="none" w:sz="0" w:space="0" w:color="auto"/>
        <w:left w:val="none" w:sz="0" w:space="0" w:color="auto"/>
        <w:bottom w:val="none" w:sz="0" w:space="0" w:color="auto"/>
        <w:right w:val="none" w:sz="0" w:space="0" w:color="auto"/>
      </w:divBdr>
    </w:div>
    <w:div w:id="1990593521">
      <w:bodyDiv w:val="1"/>
      <w:marLeft w:val="0"/>
      <w:marRight w:val="0"/>
      <w:marTop w:val="0"/>
      <w:marBottom w:val="0"/>
      <w:divBdr>
        <w:top w:val="none" w:sz="0" w:space="0" w:color="auto"/>
        <w:left w:val="none" w:sz="0" w:space="0" w:color="auto"/>
        <w:bottom w:val="none" w:sz="0" w:space="0" w:color="auto"/>
        <w:right w:val="none" w:sz="0" w:space="0" w:color="auto"/>
      </w:divBdr>
    </w:div>
    <w:div w:id="203542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mailto:AVPOL@infrastructure.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AviationPolicy@infrastructure.gov.au"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www.pmc.gov.au/resources/commonwealth-coat-arms-information-and-guidelines" TargetMode="External"/><Relationship Id="rId28" Type="http://schemas.openxmlformats.org/officeDocument/2006/relationships/hyperlink" Target="http://www.infrastructure.gov.au" TargetMode="Externa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header" Target="header6.xml"/><Relationship Id="rId30" Type="http://schemas.openxmlformats.org/officeDocument/2006/relationships/footer" Target="footer4.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infrastructure.gov.au/infrastructure-transport-vehicles/aviation/aviation-white-paper" TargetMode="External"/><Relationship Id="rId2" Type="http://schemas.openxmlformats.org/officeDocument/2006/relationships/hyperlink" Target="https://ncc.gov.au/about/about_us" TargetMode="External"/><Relationship Id="rId1" Type="http://schemas.openxmlformats.org/officeDocument/2006/relationships/hyperlink" Target="http://www.infrastructure.gov.au/infrastructure-transport-vehicles/aviation/aviation-white-pap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epartment_Templates\Standard%20Templates\Report%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685E524F4A4497B62F2B31010B1C84"/>
        <w:category>
          <w:name w:val="General"/>
          <w:gallery w:val="placeholder"/>
        </w:category>
        <w:types>
          <w:type w:val="bbPlcHdr"/>
        </w:types>
        <w:behaviors>
          <w:behavior w:val="content"/>
        </w:behaviors>
        <w:guid w:val="{375C4A98-A45A-48D0-8271-31891C399174}"/>
      </w:docPartPr>
      <w:docPartBody>
        <w:p w:rsidR="006748F1" w:rsidRDefault="006748F1">
          <w:pPr>
            <w:pStyle w:val="9C685E524F4A4497B62F2B31010B1C84"/>
          </w:pPr>
          <w:r w:rsidRPr="007F2826">
            <w:rPr>
              <w:rStyle w:val="PlaceholderText"/>
            </w:rPr>
            <w:t>Choose an item.</w:t>
          </w:r>
        </w:p>
      </w:docPartBody>
    </w:docPart>
    <w:docPart>
      <w:docPartPr>
        <w:name w:val="36EFC418C1A84F53B4D974E6753E0C4C"/>
        <w:category>
          <w:name w:val="General"/>
          <w:gallery w:val="placeholder"/>
        </w:category>
        <w:types>
          <w:type w:val="bbPlcHdr"/>
        </w:types>
        <w:behaviors>
          <w:behavior w:val="content"/>
        </w:behaviors>
        <w:guid w:val="{3B8FEFCC-91DC-4E9C-B161-85D5576CC13C}"/>
      </w:docPartPr>
      <w:docPartBody>
        <w:p w:rsidR="006748F1" w:rsidRDefault="006748F1">
          <w:pPr>
            <w:pStyle w:val="36EFC418C1A84F53B4D974E6753E0C4C"/>
          </w:pPr>
          <w:r w:rsidRPr="00EC51DD">
            <w:rPr>
              <w:rStyle w:val="PlaceholderText"/>
            </w:rPr>
            <w:t>[Publish Date]</w:t>
          </w:r>
        </w:p>
      </w:docPartBody>
    </w:docPart>
    <w:docPart>
      <w:docPartPr>
        <w:name w:val="BBC91FDE120345338C74F382613169C9"/>
        <w:category>
          <w:name w:val="General"/>
          <w:gallery w:val="placeholder"/>
        </w:category>
        <w:types>
          <w:type w:val="bbPlcHdr"/>
        </w:types>
        <w:behaviors>
          <w:behavior w:val="content"/>
        </w:behaviors>
        <w:guid w:val="{05656318-9FE2-4265-8055-5470C1F450BB}"/>
      </w:docPartPr>
      <w:docPartBody>
        <w:p w:rsidR="006748F1" w:rsidRDefault="006748F1">
          <w:pPr>
            <w:pStyle w:val="BBC91FDE120345338C74F382613169C9"/>
          </w:pPr>
          <w:r w:rsidRPr="00650DDB">
            <w:rPr>
              <w:highlight w:val="yellow"/>
              <w:lang w:val="x-none"/>
            </w:rPr>
            <w:t>[select format option]</w:t>
          </w:r>
        </w:p>
      </w:docPartBody>
    </w:docPart>
    <w:docPart>
      <w:docPartPr>
        <w:name w:val="89EDCB380CC14D9AA1A753877045AE0F"/>
        <w:category>
          <w:name w:val="General"/>
          <w:gallery w:val="placeholder"/>
        </w:category>
        <w:types>
          <w:type w:val="bbPlcHdr"/>
        </w:types>
        <w:behaviors>
          <w:behavior w:val="content"/>
        </w:behaviors>
        <w:guid w:val="{CE272DE1-951F-4851-A0B2-CF53C019AA40}"/>
      </w:docPartPr>
      <w:docPartBody>
        <w:p w:rsidR="00815B4F" w:rsidRDefault="006748F1">
          <w:pPr>
            <w:pStyle w:val="89EDCB380CC14D9AA1A753877045AE0F"/>
          </w:pPr>
          <w:r w:rsidRPr="00EC51D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8F1"/>
    <w:rsid w:val="000266D5"/>
    <w:rsid w:val="000376E8"/>
    <w:rsid w:val="00060BFA"/>
    <w:rsid w:val="00063DE2"/>
    <w:rsid w:val="000667CB"/>
    <w:rsid w:val="000908F1"/>
    <w:rsid w:val="000A0BA4"/>
    <w:rsid w:val="000A3847"/>
    <w:rsid w:val="000B13A7"/>
    <w:rsid w:val="000B35D7"/>
    <w:rsid w:val="000D70AB"/>
    <w:rsid w:val="0010103D"/>
    <w:rsid w:val="00105FA7"/>
    <w:rsid w:val="00137DBC"/>
    <w:rsid w:val="00140EE4"/>
    <w:rsid w:val="00142503"/>
    <w:rsid w:val="001E4E96"/>
    <w:rsid w:val="002162C1"/>
    <w:rsid w:val="002275A9"/>
    <w:rsid w:val="00265B33"/>
    <w:rsid w:val="002938B9"/>
    <w:rsid w:val="002A62B2"/>
    <w:rsid w:val="002C1D75"/>
    <w:rsid w:val="00351CBA"/>
    <w:rsid w:val="00383548"/>
    <w:rsid w:val="00392991"/>
    <w:rsid w:val="00446FB6"/>
    <w:rsid w:val="004A4A9A"/>
    <w:rsid w:val="00533FD8"/>
    <w:rsid w:val="00546933"/>
    <w:rsid w:val="0055679C"/>
    <w:rsid w:val="00595A1B"/>
    <w:rsid w:val="005969EC"/>
    <w:rsid w:val="005B4A46"/>
    <w:rsid w:val="005D32CA"/>
    <w:rsid w:val="0062150A"/>
    <w:rsid w:val="006748F1"/>
    <w:rsid w:val="00687488"/>
    <w:rsid w:val="006C1B32"/>
    <w:rsid w:val="006E3B9B"/>
    <w:rsid w:val="0071365C"/>
    <w:rsid w:val="007972DB"/>
    <w:rsid w:val="007A4D31"/>
    <w:rsid w:val="007B480D"/>
    <w:rsid w:val="007C5791"/>
    <w:rsid w:val="007D48D2"/>
    <w:rsid w:val="00803A94"/>
    <w:rsid w:val="00815B4F"/>
    <w:rsid w:val="008331A2"/>
    <w:rsid w:val="00841B20"/>
    <w:rsid w:val="00871C0C"/>
    <w:rsid w:val="008A0CA4"/>
    <w:rsid w:val="008E1BB1"/>
    <w:rsid w:val="009136DF"/>
    <w:rsid w:val="00925BF3"/>
    <w:rsid w:val="00982302"/>
    <w:rsid w:val="00986BB0"/>
    <w:rsid w:val="009C17E9"/>
    <w:rsid w:val="009D0786"/>
    <w:rsid w:val="00A05E8A"/>
    <w:rsid w:val="00A63932"/>
    <w:rsid w:val="00A919F3"/>
    <w:rsid w:val="00AA4919"/>
    <w:rsid w:val="00AC6FF0"/>
    <w:rsid w:val="00AE402E"/>
    <w:rsid w:val="00AE6DD6"/>
    <w:rsid w:val="00B42091"/>
    <w:rsid w:val="00B4276C"/>
    <w:rsid w:val="00B847E2"/>
    <w:rsid w:val="00BA2A7A"/>
    <w:rsid w:val="00BD37A0"/>
    <w:rsid w:val="00BE113E"/>
    <w:rsid w:val="00C0242B"/>
    <w:rsid w:val="00C56C1E"/>
    <w:rsid w:val="00C611CE"/>
    <w:rsid w:val="00CD687D"/>
    <w:rsid w:val="00D3406A"/>
    <w:rsid w:val="00D74E29"/>
    <w:rsid w:val="00D86DC4"/>
    <w:rsid w:val="00D87046"/>
    <w:rsid w:val="00DB2604"/>
    <w:rsid w:val="00E5650C"/>
    <w:rsid w:val="00E6075B"/>
    <w:rsid w:val="00EC2830"/>
    <w:rsid w:val="00F25A76"/>
    <w:rsid w:val="00F955EF"/>
    <w:rsid w:val="00FA23D1"/>
    <w:rsid w:val="00FE2005"/>
    <w:rsid w:val="00FF26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11CE"/>
    <w:rPr>
      <w:color w:val="808080"/>
    </w:rPr>
  </w:style>
  <w:style w:type="paragraph" w:customStyle="1" w:styleId="9C685E524F4A4497B62F2B31010B1C84">
    <w:name w:val="9C685E524F4A4497B62F2B31010B1C84"/>
  </w:style>
  <w:style w:type="paragraph" w:customStyle="1" w:styleId="36EFC418C1A84F53B4D974E6753E0C4C">
    <w:name w:val="36EFC418C1A84F53B4D974E6753E0C4C"/>
  </w:style>
  <w:style w:type="paragraph" w:customStyle="1" w:styleId="BBC91FDE120345338C74F382613169C9">
    <w:name w:val="BBC91FDE120345338C74F382613169C9"/>
  </w:style>
  <w:style w:type="paragraph" w:customStyle="1" w:styleId="89EDCB380CC14D9AA1A753877045AE0F">
    <w:name w:val="89EDCB380CC14D9AA1A753877045A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2026-09-04T00:00:00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CE8E1C6D-8CAA-4EA8-B54C-C2F08F2AC3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 A C C C A N D A E R ! 3 0 5 9 0 0 1 7 . 2 < / d o c u m e n t i d >  
     < s e n d e r i d > A X U < / s e n d e r i d >  
     < s e n d e r e m a i l > A N N I E . X U @ A C C C . G O V . A U < / s e n d e r e m a i l >  
     < l a s t m o d i f i e d > 2 0 2 5 - 0 8 - 2 8 T 1 4 : 2 2 : 0 0 . 0 0 0 0 0 0 0 + 1 0 : 0 0 < / l a s t m o d i f i e d >  
     < d a t a b a s e > A C C C A N D A E R < / d a t a b a s e >  
 < / p r o p e r t i e s > 
</file>

<file path=customXml/item6.xml><?xml version="1.0" encoding="utf-8"?>
<ct:contentTypeSchema xmlns:ct="http://schemas.microsoft.com/office/2006/metadata/contentType" xmlns:ma="http://schemas.microsoft.com/office/2006/metadata/properties/metaAttributes" ct:_="" ma:_="" ma:contentTypeName="PDMS Document" ma:contentTypeID="0x010100266966F133664895A6EE3632470D45F500CBD1265E62427748940AC514DF7B028F" ma:contentTypeVersion="" ma:contentTypeDescription="PDMS Document Site Content Type" ma:contentTypeScope="" ma:versionID="81bbcd025d3224fa783fc00e0d8db8c2">
  <xsd:schema xmlns:xsd="http://www.w3.org/2001/XMLSchema" xmlns:xs="http://www.w3.org/2001/XMLSchema" xmlns:p="http://schemas.microsoft.com/office/2006/metadata/properties" xmlns:ns2="CE8E1C6D-8CAA-4EA8-B54C-C2F08F2AC310" targetNamespace="http://schemas.microsoft.com/office/2006/metadata/properties" ma:root="true" ma:fieldsID="703cf07ab86d5fe04a3017308977130e" ns2:_="">
    <xsd:import namespace="CE8E1C6D-8CAA-4EA8-B54C-C2F08F2AC31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E1C6D-8CAA-4EA8-B54C-C2F08F2AC31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831471-D2DA-48BE-8C85-CBD8C1D1CBBF}">
  <ds:schemaRefs>
    <ds:schemaRef ds:uri="http://schemas.microsoft.com/office/2006/metadata/properties"/>
    <ds:schemaRef ds:uri="http://schemas.microsoft.com/office/infopath/2007/PartnerControls"/>
    <ds:schemaRef ds:uri="CE8E1C6D-8CAA-4EA8-B54C-C2F08F2AC310"/>
  </ds:schemaRefs>
</ds:datastoreItem>
</file>

<file path=customXml/itemProps3.xml><?xml version="1.0" encoding="utf-8"?>
<ds:datastoreItem xmlns:ds="http://schemas.openxmlformats.org/officeDocument/2006/customXml" ds:itemID="{49DFD4D2-1857-4115-87B0-BB3C2C2A3BE0}">
  <ds:schemaRefs>
    <ds:schemaRef ds:uri="http://schemas.openxmlformats.org/officeDocument/2006/bibliography"/>
  </ds:schemaRefs>
</ds:datastoreItem>
</file>

<file path=customXml/itemProps4.xml><?xml version="1.0" encoding="utf-8"?>
<ds:datastoreItem xmlns:ds="http://schemas.openxmlformats.org/officeDocument/2006/customXml" ds:itemID="{01C9BB2B-4515-4C2E-8488-8FD69A15DB81}">
  <ds:schemaRefs>
    <ds:schemaRef ds:uri="http://schemas.microsoft.com/sharepoint/v3/contenttype/forms"/>
  </ds:schemaRefs>
</ds:datastoreItem>
</file>

<file path=customXml/itemProps5.xml><?xml version="1.0" encoding="utf-8"?>
<ds:datastoreItem xmlns:ds="http://schemas.openxmlformats.org/officeDocument/2006/customXml" ds:itemID="{88175AB8-56CE-40AF-8FDF-EEFBFA85F6EF}">
  <ds:schemaRefs>
    <ds:schemaRef ds:uri="http://www.imanage.com/work/xmlschema"/>
  </ds:schemaRefs>
</ds:datastoreItem>
</file>

<file path=customXml/itemProps6.xml><?xml version="1.0" encoding="utf-8"?>
<ds:datastoreItem xmlns:ds="http://schemas.openxmlformats.org/officeDocument/2006/customXml" ds:itemID="{5E8D004A-D26C-4E01-B6F1-DFDBA16FB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E1C6D-8CAA-4EA8-B54C-C2F08F2AC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Report portrait.dotx</Template>
  <TotalTime>11</TotalTime>
  <Pages>8</Pages>
  <Words>2180</Words>
  <Characters>13127</Characters>
  <Application>Microsoft Office Word</Application>
  <DocSecurity>0</DocSecurity>
  <Lines>230</Lines>
  <Paragraphs>128</Paragraphs>
  <ScaleCrop>false</ScaleCrop>
  <HeadingPairs>
    <vt:vector size="2" baseType="variant">
      <vt:variant>
        <vt:lpstr>Title</vt:lpstr>
      </vt:variant>
      <vt:variant>
        <vt:i4>1</vt:i4>
      </vt:variant>
    </vt:vector>
  </HeadingPairs>
  <TitlesOfParts>
    <vt:vector size="1" baseType="lpstr">
      <vt:lpstr>Revising the Aeronautical Pricing Principles</vt:lpstr>
    </vt:vector>
  </TitlesOfParts>
  <Company>Department of Infrastructure &amp; Regional Development</Company>
  <LinksUpToDate>false</LinksUpToDate>
  <CharactersWithSpaces>15179</CharactersWithSpaces>
  <SharedDoc>false</SharedDoc>
  <HLinks>
    <vt:vector size="48" baseType="variant">
      <vt:variant>
        <vt:i4>7077901</vt:i4>
      </vt:variant>
      <vt:variant>
        <vt:i4>9</vt:i4>
      </vt:variant>
      <vt:variant>
        <vt:i4>0</vt:i4>
      </vt:variant>
      <vt:variant>
        <vt:i4>5</vt:i4>
      </vt:variant>
      <vt:variant>
        <vt:lpwstr>mailto:AVPOL@infrastructure.gov.au</vt:lpwstr>
      </vt:variant>
      <vt:variant>
        <vt:lpwstr/>
      </vt:variant>
      <vt:variant>
        <vt:i4>2097249</vt:i4>
      </vt:variant>
      <vt:variant>
        <vt:i4>6</vt:i4>
      </vt:variant>
      <vt:variant>
        <vt:i4>0</vt:i4>
      </vt:variant>
      <vt:variant>
        <vt:i4>5</vt:i4>
      </vt:variant>
      <vt:variant>
        <vt:lpwstr>http://www.infrastructure.gov.au/XX</vt:lpwstr>
      </vt:variant>
      <vt:variant>
        <vt:lpwstr/>
      </vt:variant>
      <vt:variant>
        <vt:i4>5242915</vt:i4>
      </vt:variant>
      <vt:variant>
        <vt:i4>3</vt:i4>
      </vt:variant>
      <vt:variant>
        <vt:i4>0</vt:i4>
      </vt:variant>
      <vt:variant>
        <vt:i4>5</vt:i4>
      </vt:variant>
      <vt:variant>
        <vt:lpwstr>mailto:AviationPolicy@infrastructure.gov.au</vt:lpwstr>
      </vt:variant>
      <vt:variant>
        <vt:lpwstr/>
      </vt:variant>
      <vt:variant>
        <vt:i4>3539044</vt:i4>
      </vt:variant>
      <vt:variant>
        <vt:i4>0</vt:i4>
      </vt:variant>
      <vt:variant>
        <vt:i4>0</vt:i4>
      </vt:variant>
      <vt:variant>
        <vt:i4>5</vt:i4>
      </vt:variant>
      <vt:variant>
        <vt:lpwstr>https://www.pmc.gov.au/resources/commonwealth-coat-arms-information-and-guidelines</vt:lpwstr>
      </vt:variant>
      <vt:variant>
        <vt:lpwstr/>
      </vt:variant>
      <vt:variant>
        <vt:i4>1638494</vt:i4>
      </vt:variant>
      <vt:variant>
        <vt:i4>9</vt:i4>
      </vt:variant>
      <vt:variant>
        <vt:i4>0</vt:i4>
      </vt:variant>
      <vt:variant>
        <vt:i4>5</vt:i4>
      </vt:variant>
      <vt:variant>
        <vt:lpwstr>http://www.infrastructure.gov.au/infrastructure-transport-vehicles/aviation/aviation-white-paper</vt:lpwstr>
      </vt:variant>
      <vt:variant>
        <vt:lpwstr/>
      </vt:variant>
      <vt:variant>
        <vt:i4>1638494</vt:i4>
      </vt:variant>
      <vt:variant>
        <vt:i4>6</vt:i4>
      </vt:variant>
      <vt:variant>
        <vt:i4>0</vt:i4>
      </vt:variant>
      <vt:variant>
        <vt:i4>5</vt:i4>
      </vt:variant>
      <vt:variant>
        <vt:lpwstr>http://www.infrastructure.gov.au/infrastructure-transport-vehicles/aviation/aviation-white-paper</vt:lpwstr>
      </vt:variant>
      <vt:variant>
        <vt:lpwstr/>
      </vt:variant>
      <vt:variant>
        <vt:i4>1638494</vt:i4>
      </vt:variant>
      <vt:variant>
        <vt:i4>3</vt:i4>
      </vt:variant>
      <vt:variant>
        <vt:i4>0</vt:i4>
      </vt:variant>
      <vt:variant>
        <vt:i4>5</vt:i4>
      </vt:variant>
      <vt:variant>
        <vt:lpwstr>http://www.infrastructure.gov.au/infrastructure-transport-vehicles/aviation/aviation-white-paper</vt:lpwstr>
      </vt:variant>
      <vt:variant>
        <vt:lpwstr/>
      </vt:variant>
      <vt:variant>
        <vt:i4>1638494</vt:i4>
      </vt:variant>
      <vt:variant>
        <vt:i4>0</vt:i4>
      </vt:variant>
      <vt:variant>
        <vt:i4>0</vt:i4>
      </vt:variant>
      <vt:variant>
        <vt:i4>5</vt:i4>
      </vt:variant>
      <vt:variant>
        <vt:lpwstr>http://www.infrastructure.gov.au/infrastructure-transport-vehicles/aviation/aviation-white-paper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Revising the Aeronautical Pricing Principles</dc:title>
  <dc:subject/>
  <dc:creator>Department of Infrastructure, Transport, Regional Development, Communication, Sport and the Arts</dc:creator>
  <cp:keywords/>
  <dc:description/>
  <cp:revision>4</cp:revision>
  <cp:lastPrinted>2025-09-15T04:30:00Z</cp:lastPrinted>
  <dcterms:created xsi:type="dcterms:W3CDTF">2026-09-15T04:07:00Z</dcterms:created>
  <dcterms:modified xsi:type="dcterms:W3CDTF">2026-09-15T04:07:00Z</dcterms:modified>
  <cp:contentStatus>OFFICIAL / OFFICIAL: SENSITIVE / PROTECTEDSELECT THE CLASSIFICATION MARKER ABOVE THAT APPLIES TO YOUR DOCUMENT, THEN DELETE THE OTHERS AND THIS TEXT&gt;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0x010100266966F133664895A6EE3632470D45F500CBD1265E62427748940AC514DF7B028F</vt:lpwstr>
  </property>
  <property fmtid="{D5CDD505-2E9C-101B-9397-08002B2CF9AE}" pid="3" name="eTheme">
    <vt:lpwstr>1;#Infrastructure|26613012-526d-4992-9d94-e0d3122bfc9a</vt:lpwstr>
  </property>
  <property fmtid="{D5CDD505-2E9C-101B-9397-08002B2CF9AE}" pid="4" name="_dlc_DocIdItemGuid">
    <vt:lpwstr>4de2978d-31b5-4bc1-81fa-2e8318535099</vt:lpwstr>
  </property>
  <property fmtid="{D5CDD505-2E9C-101B-9397-08002B2CF9AE}" pid="5" name="TSYStatus">
    <vt:lpwstr/>
  </property>
  <property fmtid="{D5CDD505-2E9C-101B-9397-08002B2CF9AE}" pid="6" name="eDocumentType">
    <vt:lpwstr>36;#Coordination comments|bd6ae64d-5bf5-4364-b488-320c86431987</vt:lpwstr>
  </property>
  <property fmtid="{D5CDD505-2E9C-101B-9397-08002B2CF9AE}" pid="7" name="eTopic">
    <vt:lpwstr>33;#Transport|c28c7bd4-60a7-44fb-9440-3380ab181799</vt:lpwstr>
  </property>
  <property fmtid="{D5CDD505-2E9C-101B-9397-08002B2CF9AE}" pid="8" name="eActivity">
    <vt:lpwstr>20;#Analysis|1c05f84f-a96d-4b64-970a-14a4c22445cc</vt:lpwstr>
  </property>
  <property fmtid="{D5CDD505-2E9C-101B-9397-08002B2CF9AE}" pid="9" name="MSIP_Label_4f932d64-9ab1-4d9b-81d2-a3a8b82dd47d_Enabled">
    <vt:lpwstr>true</vt:lpwstr>
  </property>
  <property fmtid="{D5CDD505-2E9C-101B-9397-08002B2CF9AE}" pid="10" name="MSIP_Label_4f932d64-9ab1-4d9b-81d2-a3a8b82dd47d_SetDate">
    <vt:lpwstr>2025-08-21T07:26:12Z</vt:lpwstr>
  </property>
  <property fmtid="{D5CDD505-2E9C-101B-9397-08002B2CF9AE}" pid="11" name="MSIP_Label_4f932d64-9ab1-4d9b-81d2-a3a8b82dd47d_Method">
    <vt:lpwstr>Privileged</vt:lpwstr>
  </property>
  <property fmtid="{D5CDD505-2E9C-101B-9397-08002B2CF9AE}" pid="12" name="MSIP_Label_4f932d64-9ab1-4d9b-81d2-a3a8b82dd47d_Name">
    <vt:lpwstr>OFFICIAL No Visual Marking</vt:lpwstr>
  </property>
  <property fmtid="{D5CDD505-2E9C-101B-9397-08002B2CF9AE}" pid="13" name="MSIP_Label_4f932d64-9ab1-4d9b-81d2-a3a8b82dd47d_SiteId">
    <vt:lpwstr>214f1646-2021-47cc-8397-e3d3a7ba7d9d</vt:lpwstr>
  </property>
  <property fmtid="{D5CDD505-2E9C-101B-9397-08002B2CF9AE}" pid="14" name="MSIP_Label_4f932d64-9ab1-4d9b-81d2-a3a8b82dd47d_ActionId">
    <vt:lpwstr>79455d16-7ffe-4885-8970-e1089a1fee57</vt:lpwstr>
  </property>
  <property fmtid="{D5CDD505-2E9C-101B-9397-08002B2CF9AE}" pid="15" name="MSIP_Label_4f932d64-9ab1-4d9b-81d2-a3a8b82dd47d_ContentBits">
    <vt:lpwstr>0</vt:lpwstr>
  </property>
  <property fmtid="{D5CDD505-2E9C-101B-9397-08002B2CF9AE}" pid="16" name="MSIP_Label_4f932d64-9ab1-4d9b-81d2-a3a8b82dd47d_Tag">
    <vt:lpwstr>10, 0, 1, 1</vt:lpwstr>
  </property>
  <property fmtid="{D5CDD505-2E9C-101B-9397-08002B2CF9AE}" pid="17" name="ClassificationContentMarkingHeaderShapeIds">
    <vt:lpwstr>71aaaf22,4d6aa664,1a908a1,18f596f9,13a527b4,5107acf</vt:lpwstr>
  </property>
  <property fmtid="{D5CDD505-2E9C-101B-9397-08002B2CF9AE}" pid="18" name="ClassificationContentMarkingHeaderFontProps">
    <vt:lpwstr>#ff0000,10,Calibri</vt:lpwstr>
  </property>
  <property fmtid="{D5CDD505-2E9C-101B-9397-08002B2CF9AE}" pid="19" name="ClassificationContentMarkingHeaderText">
    <vt:lpwstr>OFFICIAL SENSITIVE</vt:lpwstr>
  </property>
  <property fmtid="{D5CDD505-2E9C-101B-9397-08002B2CF9AE}" pid="20" name="MSIP_Label_492334f6-a23d-4b18-9492-9ceed8f6bede_Enabled">
    <vt:lpwstr>true</vt:lpwstr>
  </property>
  <property fmtid="{D5CDD505-2E9C-101B-9397-08002B2CF9AE}" pid="21" name="MSIP_Label_492334f6-a23d-4b18-9492-9ceed8f6bede_SetDate">
    <vt:lpwstr>2025-08-26T06:31:55Z</vt:lpwstr>
  </property>
  <property fmtid="{D5CDD505-2E9C-101B-9397-08002B2CF9AE}" pid="22" name="MSIP_Label_492334f6-a23d-4b18-9492-9ceed8f6bede_Method">
    <vt:lpwstr>Privileged</vt:lpwstr>
  </property>
  <property fmtid="{D5CDD505-2E9C-101B-9397-08002B2CF9AE}" pid="23" name="MSIP_Label_492334f6-a23d-4b18-9492-9ceed8f6bede_Name">
    <vt:lpwstr>OFFICIAL Sensitive - no DLM</vt:lpwstr>
  </property>
  <property fmtid="{D5CDD505-2E9C-101B-9397-08002B2CF9AE}" pid="24" name="MSIP_Label_492334f6-a23d-4b18-9492-9ceed8f6bede_SiteId">
    <vt:lpwstr>b33e9e1a-e443-4edd-9789-24bed26d38d6</vt:lpwstr>
  </property>
  <property fmtid="{D5CDD505-2E9C-101B-9397-08002B2CF9AE}" pid="25" name="MSIP_Label_492334f6-a23d-4b18-9492-9ceed8f6bede_ActionId">
    <vt:lpwstr>431dd793-f67f-4d2e-9730-aebb23abe644</vt:lpwstr>
  </property>
  <property fmtid="{D5CDD505-2E9C-101B-9397-08002B2CF9AE}" pid="26" name="MSIP_Label_492334f6-a23d-4b18-9492-9ceed8f6bede_ContentBits">
    <vt:lpwstr>1</vt:lpwstr>
  </property>
  <property fmtid="{D5CDD505-2E9C-101B-9397-08002B2CF9AE}" pid="27" name="MSIP_Label_492334f6-a23d-4b18-9492-9ceed8f6bede_Tag">
    <vt:lpwstr>10, 0, 1, 1</vt:lpwstr>
  </property>
</Properties>
</file>